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AA696" w14:textId="0CABF206" w:rsidR="001728E0" w:rsidRDefault="00552E23" w:rsidP="001728E0">
      <w:pPr>
        <w:pStyle w:val="Heading1"/>
      </w:pPr>
      <w:r>
        <w:rPr>
          <w:noProof/>
        </w:rPr>
        <w:drawing>
          <wp:anchor distT="0" distB="0" distL="114300" distR="114300" simplePos="0" relativeHeight="252002304" behindDoc="1" locked="0" layoutInCell="1" allowOverlap="1" wp14:anchorId="5135EEF0" wp14:editId="149A68B2">
            <wp:simplePos x="0" y="0"/>
            <wp:positionH relativeFrom="column">
              <wp:posOffset>-838200</wp:posOffset>
            </wp:positionH>
            <wp:positionV relativeFrom="paragraph">
              <wp:posOffset>-640080</wp:posOffset>
            </wp:positionV>
            <wp:extent cx="7135887" cy="9307968"/>
            <wp:effectExtent l="0" t="0" r="8255" b="7620"/>
            <wp:wrapNone/>
            <wp:docPr id="12" name="Picture 12" descr="Background image, including woman typing on keyboard and the &#10;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rkCover.png"/>
                    <pic:cNvPicPr/>
                  </pic:nvPicPr>
                  <pic:blipFill rotWithShape="1">
                    <a:blip r:embed="rId9">
                      <a:extLst>
                        <a:ext uri="{28A0092B-C50C-407E-A947-70E740481C1C}">
                          <a14:useLocalDpi xmlns:a14="http://schemas.microsoft.com/office/drawing/2010/main" val="0"/>
                        </a:ext>
                      </a:extLst>
                    </a:blip>
                    <a:srcRect l="4005" t="3919" r="3894" b="3213"/>
                    <a:stretch/>
                  </pic:blipFill>
                  <pic:spPr bwMode="auto">
                    <a:xfrm>
                      <a:off x="0" y="0"/>
                      <a:ext cx="7135887" cy="9307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298" w:rsidRPr="00AB1298">
        <w:rPr>
          <w:noProof/>
        </w:rPr>
        <mc:AlternateContent>
          <mc:Choice Requires="wps">
            <w:drawing>
              <wp:anchor distT="0" distB="0" distL="114300" distR="114300" simplePos="0" relativeHeight="251633664" behindDoc="0" locked="0" layoutInCell="1" allowOverlap="1" wp14:anchorId="3022429C" wp14:editId="02AF297E">
                <wp:simplePos x="0" y="0"/>
                <wp:positionH relativeFrom="column">
                  <wp:posOffset>-228600</wp:posOffset>
                </wp:positionH>
                <wp:positionV relativeFrom="paragraph">
                  <wp:posOffset>4457700</wp:posOffset>
                </wp:positionV>
                <wp:extent cx="5720080" cy="3069452"/>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069452"/>
                        </a:xfrm>
                        <a:prstGeom prst="rect">
                          <a:avLst/>
                        </a:prstGeom>
                        <a:noFill/>
                        <a:ln w="9525">
                          <a:noFill/>
                          <a:miter lim="800000"/>
                          <a:headEnd/>
                          <a:tailEnd/>
                        </a:ln>
                      </wps:spPr>
                      <wps:txbx>
                        <w:txbxContent>
                          <w:p w14:paraId="347432CA" w14:textId="23B8C2E1" w:rsidR="004B00ED" w:rsidRDefault="004B00ED" w:rsidP="003E4B9A">
                            <w:pPr>
                              <w:jc w:val="center"/>
                              <w:rPr>
                                <w:rFonts w:asciiTheme="majorHAnsi" w:hAnsiTheme="majorHAnsi"/>
                                <w:b/>
                                <w:sz w:val="44"/>
                                <w:szCs w:val="40"/>
                              </w:rPr>
                            </w:pPr>
                            <w:r w:rsidRPr="008131CE">
                              <w:rPr>
                                <w:rFonts w:asciiTheme="majorHAnsi" w:hAnsiTheme="majorHAnsi"/>
                                <w:b/>
                                <w:sz w:val="44"/>
                                <w:szCs w:val="40"/>
                              </w:rPr>
                              <w:t>Quick Start Guide</w:t>
                            </w:r>
                            <w:r>
                              <w:rPr>
                                <w:rFonts w:asciiTheme="majorHAnsi" w:hAnsiTheme="majorHAnsi"/>
                                <w:b/>
                                <w:sz w:val="44"/>
                                <w:szCs w:val="40"/>
                              </w:rPr>
                              <w:t xml:space="preserve"> for </w:t>
                            </w:r>
                          </w:p>
                          <w:p w14:paraId="4356A339" w14:textId="77777777" w:rsidR="004B00ED" w:rsidRDefault="004B00ED" w:rsidP="003E4B9A">
                            <w:pPr>
                              <w:jc w:val="center"/>
                              <w:rPr>
                                <w:rFonts w:asciiTheme="majorHAnsi" w:hAnsiTheme="majorHAnsi"/>
                                <w:b/>
                                <w:sz w:val="44"/>
                                <w:szCs w:val="40"/>
                              </w:rPr>
                            </w:pPr>
                            <w:r>
                              <w:rPr>
                                <w:rFonts w:asciiTheme="majorHAnsi" w:hAnsiTheme="majorHAnsi"/>
                                <w:b/>
                                <w:sz w:val="44"/>
                                <w:szCs w:val="40"/>
                              </w:rPr>
                              <w:t>City and Town Clerks:</w:t>
                            </w:r>
                            <w:r w:rsidRPr="00552E23">
                              <w:rPr>
                                <w:rFonts w:asciiTheme="majorHAnsi" w:hAnsiTheme="majorHAnsi"/>
                                <w:b/>
                                <w:sz w:val="44"/>
                                <w:szCs w:val="40"/>
                              </w:rPr>
                              <w:t xml:space="preserve"> </w:t>
                            </w:r>
                          </w:p>
                          <w:p w14:paraId="68CD48C5" w14:textId="335FC0EC" w:rsidR="004B00ED" w:rsidRPr="008131CE" w:rsidRDefault="004B00ED" w:rsidP="003E4B9A">
                            <w:pPr>
                              <w:jc w:val="center"/>
                              <w:rPr>
                                <w:rFonts w:asciiTheme="majorHAnsi" w:hAnsiTheme="majorHAnsi"/>
                                <w:b/>
                                <w:sz w:val="44"/>
                                <w:szCs w:val="40"/>
                              </w:rPr>
                            </w:pPr>
                            <w:r>
                              <w:rPr>
                                <w:rFonts w:asciiTheme="majorHAnsi" w:hAnsiTheme="majorHAnsi"/>
                                <w:b/>
                                <w:sz w:val="44"/>
                                <w:szCs w:val="40"/>
                              </w:rPr>
                              <w:t>Medical Amendments</w:t>
                            </w:r>
                          </w:p>
                          <w:p w14:paraId="117AF744" w14:textId="77777777" w:rsidR="004B00ED" w:rsidRPr="00DC18E9" w:rsidRDefault="004B00ED" w:rsidP="00AB1298">
                            <w:pPr>
                              <w:jc w:val="center"/>
                              <w:rPr>
                                <w:sz w:val="2"/>
                                <w:szCs w:val="40"/>
                              </w:rPr>
                            </w:pPr>
                          </w:p>
                          <w:p w14:paraId="56F2A448" w14:textId="77777777" w:rsidR="004B00ED" w:rsidRPr="00D64206" w:rsidRDefault="004B00ED" w:rsidP="00AB1298">
                            <w:pPr>
                              <w:jc w:val="center"/>
                              <w:rPr>
                                <w:sz w:val="28"/>
                                <w:szCs w:val="40"/>
                              </w:rPr>
                            </w:pPr>
                            <w:r w:rsidRPr="00D64206">
                              <w:rPr>
                                <w:sz w:val="28"/>
                                <w:szCs w:val="40"/>
                              </w:rPr>
                              <w:t>Vitals Information Partnership (VIP)</w:t>
                            </w:r>
                          </w:p>
                          <w:p w14:paraId="3595507F" w14:textId="77777777" w:rsidR="004B00ED" w:rsidRPr="001F2630" w:rsidRDefault="004B00ED" w:rsidP="00AB1298">
                            <w:pPr>
                              <w:jc w:val="center"/>
                              <w:rPr>
                                <w:b/>
                                <w:sz w:val="36"/>
                                <w:szCs w:val="40"/>
                              </w:rPr>
                            </w:pPr>
                            <w:r w:rsidRPr="001F2630">
                              <w:rPr>
                                <w:b/>
                                <w:sz w:val="36"/>
                                <w:szCs w:val="40"/>
                              </w:rPr>
                              <w:t>Electronic Death Registration System (EDRS)</w:t>
                            </w:r>
                          </w:p>
                          <w:p w14:paraId="3C3DF905" w14:textId="462E779A" w:rsidR="004B00ED" w:rsidRPr="00D64206" w:rsidRDefault="004B00ED" w:rsidP="00AB1298">
                            <w:pPr>
                              <w:jc w:val="center"/>
                              <w:rPr>
                                <w:sz w:val="18"/>
                                <w:szCs w:val="40"/>
                              </w:rPr>
                            </w:pPr>
                            <w:r>
                              <w:rPr>
                                <w:sz w:val="18"/>
                                <w:szCs w:val="40"/>
                              </w:rPr>
                              <w:t>Revision October 1,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351pt;width:450.4pt;height:24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" filled="f" stroked="f">
                <v:textbox>
                  <w:txbxContent>
                    <w:p w14:paraId="347432CA" w14:textId="23B8C2E1" w:rsidR="004B00ED" w:rsidRDefault="004B00ED" w:rsidP="003E4B9A">
                      <w:pPr>
                        <w:jc w:val="center"/>
                        <w:rPr>
                          <w:rFonts w:asciiTheme="majorHAnsi" w:hAnsiTheme="majorHAnsi"/>
                          <w:b/>
                          <w:sz w:val="44"/>
                          <w:szCs w:val="40"/>
                        </w:rPr>
                      </w:pPr>
                      <w:r w:rsidRPr="008131CE">
                        <w:rPr>
                          <w:rFonts w:asciiTheme="majorHAnsi" w:hAnsiTheme="majorHAnsi"/>
                          <w:b/>
                          <w:sz w:val="44"/>
                          <w:szCs w:val="40"/>
                        </w:rPr>
                        <w:t>Quick Start Guide</w:t>
                      </w:r>
                      <w:r>
                        <w:rPr>
                          <w:rFonts w:asciiTheme="majorHAnsi" w:hAnsiTheme="majorHAnsi"/>
                          <w:b/>
                          <w:sz w:val="44"/>
                          <w:szCs w:val="40"/>
                        </w:rPr>
                        <w:t xml:space="preserve"> for </w:t>
                      </w:r>
                    </w:p>
                    <w:p w14:paraId="4356A339" w14:textId="77777777" w:rsidR="004B00ED" w:rsidRDefault="004B00ED" w:rsidP="003E4B9A">
                      <w:pPr>
                        <w:jc w:val="center"/>
                        <w:rPr>
                          <w:rFonts w:asciiTheme="majorHAnsi" w:hAnsiTheme="majorHAnsi"/>
                          <w:b/>
                          <w:sz w:val="44"/>
                          <w:szCs w:val="40"/>
                        </w:rPr>
                      </w:pPr>
                      <w:r>
                        <w:rPr>
                          <w:rFonts w:asciiTheme="majorHAnsi" w:hAnsiTheme="majorHAnsi"/>
                          <w:b/>
                          <w:sz w:val="44"/>
                          <w:szCs w:val="40"/>
                        </w:rPr>
                        <w:t>City and Town Clerks:</w:t>
                      </w:r>
                      <w:r w:rsidRPr="00552E23">
                        <w:rPr>
                          <w:rFonts w:asciiTheme="majorHAnsi" w:hAnsiTheme="majorHAnsi"/>
                          <w:b/>
                          <w:sz w:val="44"/>
                          <w:szCs w:val="40"/>
                        </w:rPr>
                        <w:t xml:space="preserve"> </w:t>
                      </w:r>
                    </w:p>
                    <w:p w14:paraId="68CD48C5" w14:textId="335FC0EC" w:rsidR="004B00ED" w:rsidRPr="008131CE" w:rsidRDefault="004B00ED" w:rsidP="003E4B9A">
                      <w:pPr>
                        <w:jc w:val="center"/>
                        <w:rPr>
                          <w:rFonts w:asciiTheme="majorHAnsi" w:hAnsiTheme="majorHAnsi"/>
                          <w:b/>
                          <w:sz w:val="44"/>
                          <w:szCs w:val="40"/>
                        </w:rPr>
                      </w:pPr>
                      <w:r>
                        <w:rPr>
                          <w:rFonts w:asciiTheme="majorHAnsi" w:hAnsiTheme="majorHAnsi"/>
                          <w:b/>
                          <w:sz w:val="44"/>
                          <w:szCs w:val="40"/>
                        </w:rPr>
                        <w:t>Medical Amendments</w:t>
                      </w:r>
                    </w:p>
                    <w:p w14:paraId="117AF744" w14:textId="77777777" w:rsidR="004B00ED" w:rsidRPr="00DC18E9" w:rsidRDefault="004B00ED" w:rsidP="00AB1298">
                      <w:pPr>
                        <w:jc w:val="center"/>
                        <w:rPr>
                          <w:sz w:val="2"/>
                          <w:szCs w:val="40"/>
                        </w:rPr>
                      </w:pPr>
                    </w:p>
                    <w:p w14:paraId="56F2A448" w14:textId="77777777" w:rsidR="004B00ED" w:rsidRPr="00D64206" w:rsidRDefault="004B00ED" w:rsidP="00AB1298">
                      <w:pPr>
                        <w:jc w:val="center"/>
                        <w:rPr>
                          <w:sz w:val="28"/>
                          <w:szCs w:val="40"/>
                        </w:rPr>
                      </w:pPr>
                      <w:r w:rsidRPr="00D64206">
                        <w:rPr>
                          <w:sz w:val="28"/>
                          <w:szCs w:val="40"/>
                        </w:rPr>
                        <w:t>Vitals Information Partnership (VIP)</w:t>
                      </w:r>
                    </w:p>
                    <w:p w14:paraId="3595507F" w14:textId="77777777" w:rsidR="004B00ED" w:rsidRPr="001F2630" w:rsidRDefault="004B00ED" w:rsidP="00AB1298">
                      <w:pPr>
                        <w:jc w:val="center"/>
                        <w:rPr>
                          <w:b/>
                          <w:sz w:val="36"/>
                          <w:szCs w:val="40"/>
                        </w:rPr>
                      </w:pPr>
                      <w:r w:rsidRPr="001F2630">
                        <w:rPr>
                          <w:b/>
                          <w:sz w:val="36"/>
                          <w:szCs w:val="40"/>
                        </w:rPr>
                        <w:t>Electronic Death Registration System (EDRS)</w:t>
                      </w:r>
                    </w:p>
                    <w:p w14:paraId="3C3DF905" w14:textId="462E779A" w:rsidR="004B00ED" w:rsidRPr="00D64206" w:rsidRDefault="004B00ED" w:rsidP="00AB1298">
                      <w:pPr>
                        <w:jc w:val="center"/>
                        <w:rPr>
                          <w:sz w:val="18"/>
                          <w:szCs w:val="40"/>
                        </w:rPr>
                      </w:pPr>
                      <w:r>
                        <w:rPr>
                          <w:sz w:val="18"/>
                          <w:szCs w:val="40"/>
                        </w:rPr>
                        <w:t>Revision October 1, 2014</w:t>
                      </w:r>
                    </w:p>
                  </w:txbxContent>
                </v:textbox>
              </v:shape>
            </w:pict>
          </mc:Fallback>
        </mc:AlternateContent>
      </w:r>
      <w:r w:rsidR="00557524">
        <w:br w:type="page"/>
      </w:r>
      <w:r w:rsidR="001728E0">
        <w:lastRenderedPageBreak/>
        <w:t>Notes</w:t>
      </w:r>
      <w:r w:rsidR="001728E0" w:rsidRPr="00C937D0">
        <w:rPr>
          <w:noProof/>
          <w:sz w:val="36"/>
          <w:szCs w:val="36"/>
        </w:rPr>
        <mc:AlternateContent>
          <mc:Choice Requires="wps">
            <w:drawing>
              <wp:anchor distT="0" distB="0" distL="114300" distR="114300" simplePos="0" relativeHeight="251654144" behindDoc="1" locked="1" layoutInCell="1" allowOverlap="1" wp14:anchorId="4A4DB8F1" wp14:editId="14D77C6D">
                <wp:simplePos x="0" y="0"/>
                <wp:positionH relativeFrom="column">
                  <wp:posOffset>-2776855</wp:posOffset>
                </wp:positionH>
                <wp:positionV relativeFrom="page">
                  <wp:posOffset>3111500</wp:posOffset>
                </wp:positionV>
                <wp:extent cx="4834255" cy="4349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662226504"/>
                            </w:sdtPr>
                            <w:sdtEndPr/>
                            <w:sdtContent>
                              <w:p w14:paraId="477DFDE3" w14:textId="77777777" w:rsidR="004B00ED" w:rsidRPr="00BD500D" w:rsidRDefault="004B00ED" w:rsidP="001728E0">
                                <w:pPr>
                                  <w:jc w:val="right"/>
                                  <w:rPr>
                                    <w:sz w:val="36"/>
                                    <w:szCs w:val="36"/>
                                  </w:rPr>
                                </w:pPr>
                                <w:r>
                                  <w:rPr>
                                    <w:sz w:val="36"/>
                                    <w:szCs w:val="36"/>
                                  </w:rPr>
                                  <w:t>Notes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8.65pt;margin-top:245pt;width:380.65pt;height:34.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" filled="f" stroked="f">
                <v:textbox>
                  <w:txbxContent>
                    <w:sdt>
                      <w:sdtPr>
                        <w:rPr>
                          <w:sz w:val="36"/>
                          <w:szCs w:val="36"/>
                        </w:rPr>
                        <w:alias w:val="Subtitle Odd"/>
                        <w:tag w:val="Subtitle Odd"/>
                        <w:id w:val="-1662226504"/>
                      </w:sdtPr>
                      <w:sdtContent>
                        <w:p w14:paraId="477DFDE3" w14:textId="77777777" w:rsidR="004B00ED" w:rsidRPr="00BD500D" w:rsidRDefault="004B00ED" w:rsidP="001728E0">
                          <w:pPr>
                            <w:jc w:val="right"/>
                            <w:rPr>
                              <w:sz w:val="36"/>
                              <w:szCs w:val="36"/>
                            </w:rPr>
                          </w:pPr>
                          <w:r>
                            <w:rPr>
                              <w:sz w:val="36"/>
                              <w:szCs w:val="36"/>
                            </w:rPr>
                            <w:t>Notes</w:t>
                          </w:r>
                        </w:p>
                      </w:sdtContent>
                    </w:sdt>
                  </w:txbxContent>
                </v:textbox>
                <w10:wrap anchory="page"/>
                <w10:anchorlock/>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DFDCB7" w:themeColor="background2"/>
        </w:tblBorders>
        <w:tblLook w:val="04A0" w:firstRow="1" w:lastRow="0" w:firstColumn="1" w:lastColumn="0" w:noHBand="0" w:noVBand="1"/>
        <w:tblDescription w:val="Table provides space for note taking"/>
      </w:tblPr>
      <w:tblGrid>
        <w:gridCol w:w="9108"/>
      </w:tblGrid>
      <w:tr w:rsidR="001728E0" w14:paraId="05F09F8F" w14:textId="77777777" w:rsidTr="00ED787E">
        <w:trPr>
          <w:trHeight w:val="454"/>
          <w:tblHeader/>
        </w:trPr>
        <w:tc>
          <w:tcPr>
            <w:tcW w:w="9108" w:type="dxa"/>
          </w:tcPr>
          <w:p w14:paraId="78F5BA15" w14:textId="0D863763" w:rsidR="001728E0" w:rsidRPr="00EE56BB" w:rsidRDefault="001728E0" w:rsidP="00DE6F98">
            <w:r w:rsidRPr="00EE56BB">
              <w:t xml:space="preserve">Use this page to make notes </w:t>
            </w:r>
            <w:r>
              <w:t>about</w:t>
            </w:r>
            <w:r w:rsidRPr="00EE56BB">
              <w:t xml:space="preserve"> your own workflows and processes, which may differ by </w:t>
            </w:r>
            <w:r w:rsidR="00DE6F98">
              <w:t xml:space="preserve">community. </w:t>
            </w:r>
          </w:p>
        </w:tc>
      </w:tr>
      <w:tr w:rsidR="001728E0" w14:paraId="775CFF68" w14:textId="77777777" w:rsidTr="00ED787E">
        <w:trPr>
          <w:trHeight w:val="454"/>
        </w:trPr>
        <w:tc>
          <w:tcPr>
            <w:tcW w:w="9108" w:type="dxa"/>
          </w:tcPr>
          <w:p w14:paraId="7B25E206" w14:textId="77777777" w:rsidR="001728E0" w:rsidRDefault="001728E0" w:rsidP="00CF7142"/>
        </w:tc>
      </w:tr>
      <w:tr w:rsidR="001728E0" w14:paraId="50B2930E" w14:textId="77777777" w:rsidTr="00ED787E">
        <w:trPr>
          <w:trHeight w:val="454"/>
        </w:trPr>
        <w:tc>
          <w:tcPr>
            <w:tcW w:w="9108" w:type="dxa"/>
          </w:tcPr>
          <w:p w14:paraId="45BF231B" w14:textId="77777777" w:rsidR="001728E0" w:rsidRDefault="001728E0" w:rsidP="00CF7142"/>
        </w:tc>
      </w:tr>
      <w:tr w:rsidR="001728E0" w14:paraId="0A5D2735" w14:textId="77777777" w:rsidTr="00ED787E">
        <w:trPr>
          <w:trHeight w:val="454"/>
        </w:trPr>
        <w:tc>
          <w:tcPr>
            <w:tcW w:w="9108" w:type="dxa"/>
          </w:tcPr>
          <w:p w14:paraId="6DC06E87" w14:textId="77777777" w:rsidR="001728E0" w:rsidRDefault="001728E0" w:rsidP="00CF7142"/>
        </w:tc>
      </w:tr>
      <w:tr w:rsidR="001728E0" w14:paraId="06842CDD" w14:textId="77777777" w:rsidTr="00ED787E">
        <w:trPr>
          <w:trHeight w:val="454"/>
        </w:trPr>
        <w:tc>
          <w:tcPr>
            <w:tcW w:w="9108" w:type="dxa"/>
          </w:tcPr>
          <w:p w14:paraId="32B5E0F7" w14:textId="77777777" w:rsidR="001728E0" w:rsidRDefault="001728E0" w:rsidP="00CF7142"/>
        </w:tc>
      </w:tr>
      <w:tr w:rsidR="001728E0" w14:paraId="4FB570E3" w14:textId="77777777" w:rsidTr="00ED787E">
        <w:trPr>
          <w:trHeight w:val="454"/>
        </w:trPr>
        <w:tc>
          <w:tcPr>
            <w:tcW w:w="9108" w:type="dxa"/>
          </w:tcPr>
          <w:p w14:paraId="17B9D88E" w14:textId="77777777" w:rsidR="001728E0" w:rsidRDefault="001728E0" w:rsidP="00CF7142"/>
        </w:tc>
      </w:tr>
      <w:tr w:rsidR="001728E0" w14:paraId="0C34B59C" w14:textId="77777777" w:rsidTr="00ED787E">
        <w:trPr>
          <w:trHeight w:val="454"/>
        </w:trPr>
        <w:tc>
          <w:tcPr>
            <w:tcW w:w="9108" w:type="dxa"/>
          </w:tcPr>
          <w:p w14:paraId="7EB8A23B" w14:textId="77777777" w:rsidR="001728E0" w:rsidRDefault="001728E0" w:rsidP="00CF7142"/>
        </w:tc>
      </w:tr>
      <w:tr w:rsidR="001728E0" w14:paraId="5E8A490F" w14:textId="77777777" w:rsidTr="00ED787E">
        <w:trPr>
          <w:trHeight w:val="454"/>
        </w:trPr>
        <w:tc>
          <w:tcPr>
            <w:tcW w:w="9108" w:type="dxa"/>
          </w:tcPr>
          <w:p w14:paraId="5D27E508" w14:textId="77777777" w:rsidR="001728E0" w:rsidRDefault="001728E0" w:rsidP="00CF7142"/>
        </w:tc>
      </w:tr>
      <w:tr w:rsidR="001728E0" w14:paraId="77FE8053" w14:textId="77777777" w:rsidTr="00ED787E">
        <w:trPr>
          <w:trHeight w:val="454"/>
        </w:trPr>
        <w:tc>
          <w:tcPr>
            <w:tcW w:w="9108" w:type="dxa"/>
          </w:tcPr>
          <w:p w14:paraId="7A21A687" w14:textId="77777777" w:rsidR="001728E0" w:rsidRDefault="001728E0" w:rsidP="00CF7142"/>
        </w:tc>
      </w:tr>
      <w:tr w:rsidR="001728E0" w14:paraId="5647996C" w14:textId="77777777" w:rsidTr="00ED787E">
        <w:trPr>
          <w:trHeight w:val="454"/>
        </w:trPr>
        <w:tc>
          <w:tcPr>
            <w:tcW w:w="9108" w:type="dxa"/>
          </w:tcPr>
          <w:p w14:paraId="798DF6F2" w14:textId="77777777" w:rsidR="001728E0" w:rsidRDefault="001728E0" w:rsidP="00CF7142"/>
        </w:tc>
      </w:tr>
      <w:tr w:rsidR="001728E0" w14:paraId="093FE0FC" w14:textId="77777777" w:rsidTr="00ED787E">
        <w:trPr>
          <w:trHeight w:val="454"/>
        </w:trPr>
        <w:tc>
          <w:tcPr>
            <w:tcW w:w="9108" w:type="dxa"/>
          </w:tcPr>
          <w:p w14:paraId="13D5B9A6" w14:textId="77777777" w:rsidR="001728E0" w:rsidRDefault="001728E0" w:rsidP="00CF7142"/>
        </w:tc>
      </w:tr>
      <w:tr w:rsidR="001728E0" w14:paraId="08347498" w14:textId="77777777" w:rsidTr="00ED787E">
        <w:trPr>
          <w:trHeight w:val="454"/>
        </w:trPr>
        <w:tc>
          <w:tcPr>
            <w:tcW w:w="9108" w:type="dxa"/>
          </w:tcPr>
          <w:p w14:paraId="72A6E88E" w14:textId="77777777" w:rsidR="001728E0" w:rsidRDefault="001728E0" w:rsidP="00CF7142"/>
        </w:tc>
      </w:tr>
      <w:tr w:rsidR="001728E0" w14:paraId="711F6E29" w14:textId="77777777" w:rsidTr="00ED787E">
        <w:trPr>
          <w:trHeight w:val="454"/>
        </w:trPr>
        <w:tc>
          <w:tcPr>
            <w:tcW w:w="9108" w:type="dxa"/>
          </w:tcPr>
          <w:p w14:paraId="5F699900" w14:textId="77777777" w:rsidR="001728E0" w:rsidRDefault="001728E0" w:rsidP="00CF7142"/>
        </w:tc>
      </w:tr>
      <w:tr w:rsidR="001728E0" w14:paraId="614695BD" w14:textId="77777777" w:rsidTr="00ED787E">
        <w:trPr>
          <w:trHeight w:val="454"/>
        </w:trPr>
        <w:tc>
          <w:tcPr>
            <w:tcW w:w="9108" w:type="dxa"/>
          </w:tcPr>
          <w:p w14:paraId="5DD220F1" w14:textId="77777777" w:rsidR="001728E0" w:rsidRDefault="001728E0" w:rsidP="00CF7142"/>
        </w:tc>
      </w:tr>
      <w:tr w:rsidR="001728E0" w14:paraId="419524CC" w14:textId="77777777" w:rsidTr="00ED787E">
        <w:trPr>
          <w:trHeight w:val="454"/>
        </w:trPr>
        <w:tc>
          <w:tcPr>
            <w:tcW w:w="9108" w:type="dxa"/>
          </w:tcPr>
          <w:p w14:paraId="6BEB6BD8" w14:textId="77777777" w:rsidR="001728E0" w:rsidRDefault="001728E0" w:rsidP="00CF7142"/>
        </w:tc>
      </w:tr>
      <w:tr w:rsidR="001728E0" w14:paraId="5E8F8117" w14:textId="77777777" w:rsidTr="00ED787E">
        <w:trPr>
          <w:trHeight w:val="454"/>
        </w:trPr>
        <w:tc>
          <w:tcPr>
            <w:tcW w:w="9108" w:type="dxa"/>
          </w:tcPr>
          <w:p w14:paraId="11B16C2C" w14:textId="77777777" w:rsidR="001728E0" w:rsidRDefault="001728E0" w:rsidP="00CF7142"/>
        </w:tc>
      </w:tr>
      <w:tr w:rsidR="001728E0" w14:paraId="4D30DDD1" w14:textId="77777777" w:rsidTr="00ED787E">
        <w:trPr>
          <w:trHeight w:val="454"/>
        </w:trPr>
        <w:tc>
          <w:tcPr>
            <w:tcW w:w="9108" w:type="dxa"/>
          </w:tcPr>
          <w:p w14:paraId="42583688" w14:textId="77777777" w:rsidR="001728E0" w:rsidRDefault="001728E0" w:rsidP="00CF7142"/>
        </w:tc>
      </w:tr>
    </w:tbl>
    <w:p w14:paraId="6E425432" w14:textId="77777777" w:rsidR="00ED787E" w:rsidRPr="005024EC" w:rsidRDefault="00ED787E" w:rsidP="00ED787E">
      <w:pPr>
        <w:keepNext/>
        <w:keepLines/>
        <w:spacing w:before="480" w:after="0"/>
        <w:outlineLvl w:val="0"/>
        <w:rPr>
          <w:rFonts w:ascii="Cambria" w:eastAsia="MS Gothic" w:hAnsi="Cambria" w:cs="Times New Roman"/>
          <w:b/>
          <w:bCs/>
          <w:color w:val="848057"/>
          <w:sz w:val="28"/>
          <w:szCs w:val="28"/>
        </w:rPr>
      </w:pPr>
      <w:r w:rsidRPr="005024EC">
        <w:rPr>
          <w:rFonts w:ascii="Cambria" w:eastAsia="MS Gothic" w:hAnsi="Cambria" w:cs="Times New Roman"/>
          <w:b/>
          <w:bCs/>
          <w:color w:val="848057"/>
          <w:sz w:val="28"/>
          <w:szCs w:val="28"/>
        </w:rPr>
        <w:t>Support</w:t>
      </w:r>
    </w:p>
    <w:p w14:paraId="01A4FBDA" w14:textId="77777777" w:rsidR="00ED787E" w:rsidRPr="005024EC" w:rsidRDefault="00ED787E" w:rsidP="00ED787E">
      <w:pPr>
        <w:spacing w:after="0"/>
        <w:ind w:right="629"/>
        <w:jc w:val="center"/>
        <w:rPr>
          <w:rFonts w:ascii="Calibri" w:eastAsia="Calibri" w:hAnsi="Calibri" w:cs="Times New Roman"/>
        </w:rPr>
      </w:pPr>
      <w:r w:rsidRPr="005024EC">
        <w:rPr>
          <w:rFonts w:ascii="Calibri" w:eastAsia="Calibri" w:hAnsi="Calibri" w:cs="Times New Roman"/>
          <w:u w:val="single"/>
        </w:rPr>
        <w:t>By email</w:t>
      </w:r>
      <w:r w:rsidRPr="005024EC">
        <w:rPr>
          <w:rFonts w:ascii="Calibri" w:eastAsia="Calibri" w:hAnsi="Calibri" w:cs="Times New Roman"/>
        </w:rPr>
        <w:t xml:space="preserve">: </w:t>
      </w:r>
      <w:hyperlink r:id="rId10" w:history="1">
        <w:r w:rsidRPr="005024EC">
          <w:rPr>
            <w:rFonts w:ascii="Calibri" w:eastAsia="Calibri" w:hAnsi="Calibri" w:cs="Times New Roman"/>
            <w:color w:val="D25814"/>
            <w:u w:val="single"/>
          </w:rPr>
          <w:t>vip@state.ma.us</w:t>
        </w:r>
      </w:hyperlink>
    </w:p>
    <w:p w14:paraId="315E8D13" w14:textId="77777777" w:rsidR="00ED787E" w:rsidRPr="005024EC" w:rsidRDefault="00ED787E" w:rsidP="00ED787E">
      <w:pPr>
        <w:spacing w:after="0"/>
        <w:ind w:right="629"/>
        <w:jc w:val="center"/>
        <w:rPr>
          <w:rFonts w:ascii="Calibri" w:eastAsia="Calibri" w:hAnsi="Calibri" w:cs="Times New Roman"/>
          <w:u w:val="single"/>
        </w:rPr>
      </w:pPr>
    </w:p>
    <w:p w14:paraId="1356D232" w14:textId="77777777" w:rsidR="00ED787E" w:rsidRPr="005024EC" w:rsidRDefault="00ED787E" w:rsidP="00ED787E">
      <w:pPr>
        <w:spacing w:after="0"/>
        <w:ind w:right="629"/>
        <w:jc w:val="center"/>
        <w:rPr>
          <w:rFonts w:ascii="Calibri" w:eastAsia="Calibri" w:hAnsi="Calibri" w:cs="Times New Roman"/>
        </w:rPr>
      </w:pPr>
      <w:r w:rsidRPr="005024EC">
        <w:rPr>
          <w:rFonts w:ascii="Calibri" w:eastAsia="Calibri" w:hAnsi="Calibri" w:cs="Times New Roman"/>
          <w:u w:val="single"/>
        </w:rPr>
        <w:t>By phone</w:t>
      </w:r>
      <w:r w:rsidRPr="005024EC">
        <w:rPr>
          <w:rFonts w:ascii="Calibri" w:eastAsia="Calibri" w:hAnsi="Calibri" w:cs="Times New Roman"/>
        </w:rPr>
        <w:t>:</w:t>
      </w:r>
    </w:p>
    <w:p w14:paraId="04CA814D" w14:textId="77777777" w:rsidR="00ED787E" w:rsidRPr="005024EC" w:rsidRDefault="00ED787E" w:rsidP="00ED787E">
      <w:pPr>
        <w:spacing w:after="0"/>
        <w:ind w:right="629"/>
        <w:jc w:val="center"/>
        <w:rPr>
          <w:rFonts w:ascii="Calibri" w:eastAsia="Calibri" w:hAnsi="Calibri" w:cs="Times New Roman"/>
        </w:rPr>
      </w:pPr>
      <w:r w:rsidRPr="005024EC">
        <w:rPr>
          <w:rFonts w:ascii="Calibri" w:eastAsia="Calibri" w:hAnsi="Calibri" w:cs="Times New Roman"/>
        </w:rPr>
        <w:t>For technical problems using VIP or for enrollment help, call 617-740-2675.</w:t>
      </w:r>
    </w:p>
    <w:p w14:paraId="67CF1A7C" w14:textId="77777777" w:rsidR="00ED787E" w:rsidRPr="005024EC" w:rsidRDefault="00ED787E" w:rsidP="00ED787E">
      <w:pPr>
        <w:spacing w:after="0"/>
        <w:ind w:right="629"/>
        <w:jc w:val="center"/>
        <w:rPr>
          <w:rFonts w:ascii="Calibri" w:eastAsia="Calibri" w:hAnsi="Calibri" w:cs="Times New Roman"/>
        </w:rPr>
      </w:pPr>
      <w:r w:rsidRPr="005024EC">
        <w:rPr>
          <w:rFonts w:ascii="Calibri" w:eastAsia="Calibri" w:hAnsi="Calibri" w:cs="Times New Roman"/>
        </w:rPr>
        <w:t>For forms, data entry, or policy and procedure help, call 617-740-2674.</w:t>
      </w:r>
    </w:p>
    <w:p w14:paraId="0F37EF63" w14:textId="77777777" w:rsidR="00ED787E" w:rsidRPr="005024EC" w:rsidRDefault="00ED787E" w:rsidP="00ED787E">
      <w:pPr>
        <w:spacing w:after="0"/>
        <w:ind w:right="629"/>
        <w:jc w:val="center"/>
        <w:rPr>
          <w:rFonts w:ascii="Calibri" w:eastAsia="Calibri" w:hAnsi="Calibri" w:cs="Times New Roman"/>
        </w:rPr>
      </w:pPr>
      <w:r w:rsidRPr="005024EC">
        <w:rPr>
          <w:rFonts w:ascii="Calibri" w:eastAsia="Calibri" w:hAnsi="Calibri" w:cs="Times New Roman"/>
        </w:rPr>
        <w:t>For forgotten usernames and passwords, call Virtual Gateway at 1-800-421-0938.</w:t>
      </w:r>
    </w:p>
    <w:p w14:paraId="67703D30" w14:textId="77777777" w:rsidR="001F2630" w:rsidRDefault="001F2630" w:rsidP="001728E0">
      <w:pPr>
        <w:pStyle w:val="Heading1"/>
        <w:rPr>
          <w:rFonts w:asciiTheme="minorHAnsi" w:eastAsiaTheme="minorHAnsi" w:hAnsiTheme="minorHAnsi" w:cstheme="minorBidi"/>
          <w:b w:val="0"/>
          <w:bCs w:val="0"/>
          <w:color w:val="auto"/>
          <w:sz w:val="22"/>
          <w:szCs w:val="22"/>
        </w:rPr>
      </w:pPr>
    </w:p>
    <w:p w14:paraId="57E85731" w14:textId="77777777" w:rsidR="001F2630" w:rsidRDefault="001F2630" w:rsidP="001F2630">
      <w:r>
        <w:br w:type="page"/>
      </w:r>
    </w:p>
    <w:p w14:paraId="0765DD34" w14:textId="77777777" w:rsidR="001728E0" w:rsidRPr="001F2630" w:rsidRDefault="001F2630" w:rsidP="001F2630">
      <w:pPr>
        <w:pStyle w:val="Heading1"/>
      </w:pPr>
      <w:r w:rsidRPr="001F2630">
        <w:lastRenderedPageBreak/>
        <w:t>S</w:t>
      </w:r>
      <w:r w:rsidR="001728E0" w:rsidRPr="001F2630">
        <w:t>ummary of Steps</w:t>
      </w:r>
    </w:p>
    <w:p w14:paraId="3D344067" w14:textId="1B2E66F6" w:rsidR="00190AB2" w:rsidRDefault="00DE3B8A" w:rsidP="00190AB2">
      <w:pPr>
        <w:rPr>
          <w:b/>
        </w:rPr>
      </w:pPr>
      <w:r>
        <w:t xml:space="preserve">You may want to print </w:t>
      </w:r>
      <w:r w:rsidR="00190AB2">
        <w:t>the summary of steps</w:t>
      </w:r>
      <w:r>
        <w:t xml:space="preserve"> </w:t>
      </w:r>
      <w:r w:rsidR="00190AB2">
        <w:t>for quick reference</w:t>
      </w:r>
      <w:r>
        <w:t>.  Note that this summary includes steps for typical scenarios and your own process may vary somewhat</w:t>
      </w:r>
      <w:r w:rsidR="00190AB2">
        <w:t xml:space="preserve"> depending on internal workflow</w:t>
      </w:r>
      <w:r w:rsidR="00D53C17" w:rsidRPr="00C937D0">
        <w:rPr>
          <w:noProof/>
          <w:sz w:val="36"/>
          <w:szCs w:val="36"/>
        </w:rPr>
        <mc:AlternateContent>
          <mc:Choice Requires="wps">
            <w:drawing>
              <wp:anchor distT="0" distB="0" distL="114300" distR="114300" simplePos="0" relativeHeight="251924480" behindDoc="0" locked="1" layoutInCell="1" allowOverlap="1" wp14:anchorId="417B34D8" wp14:editId="29CD172D">
                <wp:simplePos x="0" y="0"/>
                <wp:positionH relativeFrom="column">
                  <wp:posOffset>3678555</wp:posOffset>
                </wp:positionH>
                <wp:positionV relativeFrom="page">
                  <wp:posOffset>3094355</wp:posOffset>
                </wp:positionV>
                <wp:extent cx="4834255" cy="434975"/>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14:paraId="5691867C" w14:textId="7B8B9D65" w:rsidR="004B00ED" w:rsidRPr="00BD500D" w:rsidRDefault="004B00ED" w:rsidP="00D53C17">
                            <w:pPr>
                              <w:rPr>
                                <w:sz w:val="36"/>
                                <w:szCs w:val="36"/>
                              </w:rPr>
                            </w:pPr>
                            <w:r>
                              <w:rPr>
                                <w:sz w:val="36"/>
                                <w:szCs w:val="36"/>
                              </w:rPr>
                              <w:t>Summary of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9.65pt;margin-top:243.65pt;width:380.65pt;height:34.25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" filled="f" stroked="f">
                <v:textbox>
                  <w:txbxContent>
                    <w:p w14:paraId="5691867C" w14:textId="7B8B9D65" w:rsidR="004B00ED" w:rsidRPr="00BD500D" w:rsidRDefault="004B00ED" w:rsidP="00D53C17">
                      <w:pPr>
                        <w:rPr>
                          <w:sz w:val="36"/>
                          <w:szCs w:val="36"/>
                        </w:rPr>
                      </w:pPr>
                      <w:r>
                        <w:rPr>
                          <w:sz w:val="36"/>
                          <w:szCs w:val="36"/>
                        </w:rPr>
                        <w:t>Summary of Steps</w:t>
                      </w:r>
                    </w:p>
                  </w:txbxContent>
                </v:textbox>
                <w10:wrap anchory="page"/>
                <w10:anchorlock/>
              </v:shape>
            </w:pict>
          </mc:Fallback>
        </mc:AlternateContent>
      </w:r>
      <w:r w:rsidR="00190AB2">
        <w:t>.</w:t>
      </w:r>
      <w:r w:rsidR="00190AB2" w:rsidRPr="00190AB2">
        <w:rPr>
          <w:b/>
        </w:rPr>
        <w:t xml:space="preserve"> </w:t>
      </w:r>
      <w:r w:rsidR="00B21E89">
        <w:rPr>
          <w:b/>
        </w:rPr>
        <w:t>Note that the Office of the Chief Medical Examiner will initiate all medical examiner amendments, and will also complete pending investigation records online.  The following steps are appropriate for non-medical examiner cases.</w:t>
      </w:r>
    </w:p>
    <w:tbl>
      <w:tblPr>
        <w:tblStyle w:val="TableGrid"/>
        <w:tblW w:w="0" w:type="auto"/>
        <w:tblCellSpacing w:w="14" w:type="dxa"/>
        <w:tblBorders>
          <w:top w:val="none" w:sz="0" w:space="0" w:color="auto"/>
          <w:left w:val="none" w:sz="0" w:space="0" w:color="auto"/>
          <w:bottom w:val="none" w:sz="0" w:space="0" w:color="auto"/>
          <w:right w:val="none" w:sz="0" w:space="0" w:color="auto"/>
          <w:insideH w:val="single" w:sz="4" w:space="0" w:color="BFB970" w:themeColor="background2" w:themeShade="BF"/>
          <w:insideV w:val="single" w:sz="4" w:space="0" w:color="BFB970" w:themeColor="background2" w:themeShade="BF"/>
        </w:tblBorders>
        <w:tblCellMar>
          <w:right w:w="142" w:type="dxa"/>
        </w:tblCellMar>
        <w:tblLook w:val="04A0" w:firstRow="1" w:lastRow="0" w:firstColumn="1" w:lastColumn="0" w:noHBand="0" w:noVBand="1"/>
        <w:tblDescription w:val="Summary of steps for EDRS Death Registration for City and Town Clerks"/>
      </w:tblPr>
      <w:tblGrid>
        <w:gridCol w:w="871"/>
        <w:gridCol w:w="8435"/>
      </w:tblGrid>
      <w:tr w:rsidR="00DC18E9" w14:paraId="0260AC5A" w14:textId="77777777" w:rsidTr="00390492">
        <w:trPr>
          <w:trHeight w:val="653"/>
          <w:tblCellSpacing w:w="14" w:type="dxa"/>
        </w:trPr>
        <w:tc>
          <w:tcPr>
            <w:tcW w:w="829" w:type="dxa"/>
            <w:shd w:val="clear" w:color="auto" w:fill="797325" w:themeFill="accent3" w:themeFillShade="80"/>
          </w:tcPr>
          <w:p w14:paraId="7E5E5232" w14:textId="51C0A49A" w:rsidR="00DC18E9" w:rsidRPr="003E235F" w:rsidRDefault="00DC18E9"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c>
        <w:tc>
          <w:tcPr>
            <w:tcW w:w="8393" w:type="dxa"/>
          </w:tcPr>
          <w:p w14:paraId="038437E3" w14:textId="69FF8682" w:rsidR="00DC18E9" w:rsidRDefault="00DC18E9" w:rsidP="00ED787E">
            <w:r>
              <w:t xml:space="preserve">Gather necessary evidence.  </w:t>
            </w:r>
            <w:r w:rsidR="00ED787E">
              <w:t>(In most cases this will be a statement from the medical certifier.  For online medical certifiers, you may accept a more informal notification as the amendment will be certified online).</w:t>
            </w:r>
          </w:p>
        </w:tc>
      </w:tr>
      <w:tr w:rsidR="00DC18E9" w14:paraId="43D4DE73" w14:textId="77777777" w:rsidTr="00390492">
        <w:trPr>
          <w:trHeight w:val="653"/>
          <w:tblCellSpacing w:w="14" w:type="dxa"/>
        </w:trPr>
        <w:tc>
          <w:tcPr>
            <w:tcW w:w="829" w:type="dxa"/>
            <w:shd w:val="clear" w:color="auto" w:fill="797325" w:themeFill="accent3" w:themeFillShade="80"/>
          </w:tcPr>
          <w:p w14:paraId="162AE72D" w14:textId="14448778" w:rsidR="00DC18E9" w:rsidRPr="003E235F" w:rsidRDefault="00DC18E9"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c>
        <w:tc>
          <w:tcPr>
            <w:tcW w:w="8393" w:type="dxa"/>
          </w:tcPr>
          <w:p w14:paraId="06F36E23" w14:textId="2156793E" w:rsidR="00DC18E9" w:rsidRDefault="00DC18E9" w:rsidP="006D70F9">
            <w:r>
              <w:t xml:space="preserve">Begin the </w:t>
            </w:r>
            <w:r w:rsidR="006D70F9">
              <w:t>medical</w:t>
            </w:r>
            <w:r>
              <w:t xml:space="preserve"> amendment process by clicking through the menu path </w:t>
            </w:r>
            <w:r w:rsidRPr="00DC18E9">
              <w:rPr>
                <w:b/>
              </w:rPr>
              <w:t>Deaths</w:t>
            </w:r>
            <w:r w:rsidRPr="00DC18E9">
              <w:rPr>
                <w:b/>
              </w:rPr>
              <w:sym w:font="Wingdings" w:char="F0E0"/>
            </w:r>
            <w:r w:rsidRPr="00DC18E9">
              <w:rPr>
                <w:b/>
              </w:rPr>
              <w:t>Modify</w:t>
            </w:r>
            <w:r w:rsidRPr="00DC18E9">
              <w:rPr>
                <w:b/>
              </w:rPr>
              <w:sym w:font="Wingdings" w:char="F0E0"/>
            </w:r>
            <w:r w:rsidR="00ED787E">
              <w:rPr>
                <w:b/>
              </w:rPr>
              <w:t>Medical</w:t>
            </w:r>
            <w:r w:rsidRPr="00DC18E9">
              <w:rPr>
                <w:b/>
              </w:rPr>
              <w:t xml:space="preserve"> Amendment</w:t>
            </w:r>
            <w:r>
              <w:t>.</w:t>
            </w:r>
          </w:p>
        </w:tc>
      </w:tr>
      <w:tr w:rsidR="00DC18E9" w14:paraId="1A4FFE78" w14:textId="77777777" w:rsidTr="00390492">
        <w:trPr>
          <w:trHeight w:val="653"/>
          <w:tblCellSpacing w:w="14" w:type="dxa"/>
        </w:trPr>
        <w:tc>
          <w:tcPr>
            <w:tcW w:w="829" w:type="dxa"/>
            <w:shd w:val="clear" w:color="auto" w:fill="797325" w:themeFill="accent3" w:themeFillShade="80"/>
          </w:tcPr>
          <w:p w14:paraId="37565F34" w14:textId="0C8EFDAD" w:rsidR="00DC18E9" w:rsidRPr="003E235F" w:rsidRDefault="00DC18E9"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c>
        <w:tc>
          <w:tcPr>
            <w:tcW w:w="8393" w:type="dxa"/>
          </w:tcPr>
          <w:p w14:paraId="078F2A22" w14:textId="3E8B8D0E" w:rsidR="00DC18E9" w:rsidRDefault="00DC18E9" w:rsidP="006D70F9">
            <w:r>
              <w:t>Search for the record to be amended by entering sufficient criteria. You must select “</w:t>
            </w:r>
            <w:r w:rsidRPr="00DC18E9">
              <w:rPr>
                <w:b/>
              </w:rPr>
              <w:t>Town of occurrence</w:t>
            </w:r>
            <w:r>
              <w:t xml:space="preserve">.”  </w:t>
            </w:r>
            <w:r w:rsidR="006D70F9">
              <w:t>Select record from the resulting Records list.</w:t>
            </w:r>
          </w:p>
        </w:tc>
      </w:tr>
      <w:tr w:rsidR="00DC18E9" w14:paraId="67F1ACE1" w14:textId="77777777" w:rsidTr="00390492">
        <w:trPr>
          <w:trHeight w:val="653"/>
          <w:tblCellSpacing w:w="14" w:type="dxa"/>
        </w:trPr>
        <w:tc>
          <w:tcPr>
            <w:tcW w:w="829" w:type="dxa"/>
            <w:shd w:val="clear" w:color="auto" w:fill="797325" w:themeFill="accent3" w:themeFillShade="80"/>
          </w:tcPr>
          <w:p w14:paraId="4A79B483" w14:textId="4C60D9B2" w:rsidR="00DC18E9" w:rsidRPr="003E235F" w:rsidRDefault="00DC18E9"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c>
        <w:tc>
          <w:tcPr>
            <w:tcW w:w="8393" w:type="dxa"/>
          </w:tcPr>
          <w:p w14:paraId="3A0EE19A" w14:textId="7C887C87" w:rsidR="00DC18E9" w:rsidRDefault="006D70F9" w:rsidP="00DC18E9">
            <w:r>
              <w:t>R</w:t>
            </w:r>
            <w:r w:rsidR="00DC18E9">
              <w:t xml:space="preserve">eview </w:t>
            </w:r>
            <w:r w:rsidR="00DC18E9" w:rsidRPr="00DC18E9">
              <w:rPr>
                <w:b/>
              </w:rPr>
              <w:t>Record Details</w:t>
            </w:r>
            <w:r w:rsidR="00DC18E9">
              <w:t xml:space="preserve"> to be certain that the record is correct. </w:t>
            </w:r>
            <w:r w:rsidR="00ED787E">
              <w:t xml:space="preserve">Take note on </w:t>
            </w:r>
            <w:r w:rsidR="00ED787E" w:rsidRPr="00ED787E">
              <w:rPr>
                <w:b/>
              </w:rPr>
              <w:t>Tab 9</w:t>
            </w:r>
            <w:r w:rsidR="00ED787E">
              <w:t xml:space="preserve"> whether the certifier is online (electronic) or offline (fax server). </w:t>
            </w:r>
            <w:r w:rsidR="00DC18E9">
              <w:t xml:space="preserve">Click </w:t>
            </w:r>
            <w:r w:rsidR="00DC18E9" w:rsidRPr="00DC18E9">
              <w:rPr>
                <w:b/>
              </w:rPr>
              <w:t>Continue</w:t>
            </w:r>
            <w:r w:rsidR="00DC18E9">
              <w:t>.</w:t>
            </w:r>
          </w:p>
        </w:tc>
      </w:tr>
      <w:tr w:rsidR="00DC18E9" w14:paraId="7E130524" w14:textId="77777777" w:rsidTr="00390492">
        <w:trPr>
          <w:trHeight w:val="653"/>
          <w:tblCellSpacing w:w="14" w:type="dxa"/>
        </w:trPr>
        <w:tc>
          <w:tcPr>
            <w:tcW w:w="829" w:type="dxa"/>
            <w:shd w:val="clear" w:color="auto" w:fill="797325" w:themeFill="accent3" w:themeFillShade="80"/>
          </w:tcPr>
          <w:p w14:paraId="3F931D00" w14:textId="2C87BF36" w:rsidR="00DC18E9" w:rsidRPr="003E235F" w:rsidRDefault="002B1D5D"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c>
        <w:tc>
          <w:tcPr>
            <w:tcW w:w="8393" w:type="dxa"/>
          </w:tcPr>
          <w:p w14:paraId="09CC4F83" w14:textId="24D4528F" w:rsidR="00DC18E9" w:rsidRDefault="002B1D5D" w:rsidP="00385936">
            <w:r>
              <w:t xml:space="preserve">Enter a </w:t>
            </w:r>
            <w:r w:rsidR="00385936" w:rsidRPr="00385936">
              <w:rPr>
                <w:b/>
              </w:rPr>
              <w:t>Basis</w:t>
            </w:r>
            <w:r>
              <w:t xml:space="preserve"> and </w:t>
            </w:r>
            <w:r w:rsidR="00385936" w:rsidRPr="00385936">
              <w:rPr>
                <w:b/>
              </w:rPr>
              <w:t>Reason</w:t>
            </w:r>
            <w:r w:rsidR="00385936">
              <w:t xml:space="preserve"> that describes the amendment type and fields to be corrected.</w:t>
            </w:r>
            <w:r>
              <w:t xml:space="preserve">  Click </w:t>
            </w:r>
            <w:r w:rsidRPr="00385936">
              <w:rPr>
                <w:b/>
              </w:rPr>
              <w:t>Finish</w:t>
            </w:r>
            <w:r>
              <w:t>.</w:t>
            </w:r>
          </w:p>
        </w:tc>
      </w:tr>
      <w:tr w:rsidR="00DC18E9" w14:paraId="5AF098C5" w14:textId="77777777" w:rsidTr="00390492">
        <w:trPr>
          <w:trHeight w:val="653"/>
          <w:tblCellSpacing w:w="14" w:type="dxa"/>
        </w:trPr>
        <w:tc>
          <w:tcPr>
            <w:tcW w:w="829" w:type="dxa"/>
            <w:shd w:val="clear" w:color="auto" w:fill="797325" w:themeFill="accent3" w:themeFillShade="80"/>
          </w:tcPr>
          <w:p w14:paraId="5107567D" w14:textId="2C85643C" w:rsidR="00DC18E9" w:rsidRPr="003E235F" w:rsidRDefault="002B1D5D"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c>
        <w:tc>
          <w:tcPr>
            <w:tcW w:w="8393" w:type="dxa"/>
          </w:tcPr>
          <w:p w14:paraId="218DE0AA" w14:textId="1BC31FD7" w:rsidR="00DC18E9" w:rsidRPr="002B1D5D" w:rsidRDefault="002B1D5D" w:rsidP="00EF6D0D">
            <w:r>
              <w:t xml:space="preserve">On the </w:t>
            </w:r>
            <w:r w:rsidRPr="002B1D5D">
              <w:rPr>
                <w:b/>
              </w:rPr>
              <w:t>Evidence</w:t>
            </w:r>
            <w:r>
              <w:t xml:space="preserve"> screen, enter the evidence that you will be using to document the amendment.  The last evidence entry should be information about the deponent: Select “Other” evidence, and enter, at minimum, in the comment box “</w:t>
            </w:r>
            <w:r w:rsidRPr="002B1D5D">
              <w:rPr>
                <w:b/>
              </w:rPr>
              <w:t>Deponent</w:t>
            </w:r>
            <w:r>
              <w:t xml:space="preserve">: </w:t>
            </w:r>
            <w:r>
              <w:rPr>
                <w:i/>
              </w:rPr>
              <w:t>Deponent name, Relationship</w:t>
            </w:r>
            <w:r w:rsidR="00EF6D0D">
              <w:rPr>
                <w:i/>
              </w:rPr>
              <w:t>, Address</w:t>
            </w:r>
            <w:r>
              <w:t>” (e.g., Deponent: Mary Smith, Spouse</w:t>
            </w:r>
            <w:r w:rsidR="00EF6D0D">
              <w:t>, 123 Elm St., Boston, MA 02125</w:t>
            </w:r>
            <w:r>
              <w:t xml:space="preserve">).  You may enter as much information as you feel necessary. Click </w:t>
            </w:r>
            <w:r w:rsidRPr="002B1D5D">
              <w:rPr>
                <w:b/>
              </w:rPr>
              <w:t>Finish</w:t>
            </w:r>
            <w:r>
              <w:t>.</w:t>
            </w:r>
          </w:p>
        </w:tc>
      </w:tr>
      <w:tr w:rsidR="00DC18E9" w14:paraId="4D417858" w14:textId="77777777" w:rsidTr="00390492">
        <w:trPr>
          <w:trHeight w:val="653"/>
          <w:tblCellSpacing w:w="14" w:type="dxa"/>
        </w:trPr>
        <w:tc>
          <w:tcPr>
            <w:tcW w:w="829" w:type="dxa"/>
            <w:shd w:val="clear" w:color="auto" w:fill="797325" w:themeFill="accent3" w:themeFillShade="80"/>
          </w:tcPr>
          <w:p w14:paraId="70CCD22C" w14:textId="77A79CA6" w:rsidR="00DC18E9" w:rsidRPr="003E235F" w:rsidRDefault="002B1D5D"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7</w:t>
            </w:r>
            <w:r w:rsidR="00ED787E">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w:t>
            </w:r>
          </w:p>
        </w:tc>
        <w:tc>
          <w:tcPr>
            <w:tcW w:w="8393" w:type="dxa"/>
          </w:tcPr>
          <w:p w14:paraId="7CA7D273" w14:textId="6EAC64F7" w:rsidR="00DC18E9" w:rsidRDefault="00ED787E" w:rsidP="005A7365">
            <w:r w:rsidRPr="00ED787E">
              <w:rPr>
                <w:u w:val="single"/>
              </w:rPr>
              <w:t>If you are working with an online certifier</w:t>
            </w:r>
            <w:r>
              <w:t xml:space="preserve">, </w:t>
            </w:r>
            <w:r w:rsidR="005A7365">
              <w:t xml:space="preserve">you may optionally make the correction(s) on the appropriate tabs, or leave them for the certifier to edit. It is useful to enter </w:t>
            </w:r>
            <w:r w:rsidR="005A7365" w:rsidRPr="006D70F9">
              <w:rPr>
                <w:b/>
              </w:rPr>
              <w:t>Comments</w:t>
            </w:r>
            <w:r w:rsidR="005A7365">
              <w:t xml:space="preserve"> on </w:t>
            </w:r>
            <w:r w:rsidR="005A7365" w:rsidRPr="005A7365">
              <w:rPr>
                <w:b/>
              </w:rPr>
              <w:t>Tab 12</w:t>
            </w:r>
            <w:r w:rsidR="005A7365">
              <w:t xml:space="preserve"> about why the record is being amended, although it is best to discuss and make sure the certifier is aware of the upcoming record. C</w:t>
            </w:r>
            <w:r>
              <w:t xml:space="preserve">lick </w:t>
            </w:r>
            <w:r w:rsidRPr="00ED787E">
              <w:rPr>
                <w:b/>
              </w:rPr>
              <w:t>Finish</w:t>
            </w:r>
            <w:r>
              <w:rPr>
                <w:b/>
              </w:rPr>
              <w:t xml:space="preserve">. </w:t>
            </w:r>
            <w:r>
              <w:t xml:space="preserve"> </w:t>
            </w:r>
          </w:p>
        </w:tc>
      </w:tr>
      <w:tr w:rsidR="00ED787E" w14:paraId="0E3F3B25" w14:textId="77777777" w:rsidTr="00390492">
        <w:trPr>
          <w:trHeight w:val="653"/>
          <w:tblCellSpacing w:w="14" w:type="dxa"/>
        </w:trPr>
        <w:tc>
          <w:tcPr>
            <w:tcW w:w="829" w:type="dxa"/>
            <w:shd w:val="clear" w:color="auto" w:fill="auto"/>
          </w:tcPr>
          <w:p w14:paraId="67179535" w14:textId="2C525EE7" w:rsidR="00ED787E" w:rsidRPr="00ED787E" w:rsidRDefault="00ED787E" w:rsidP="00ED787E">
            <w:pPr>
              <w:jc w:val="center"/>
              <w:rPr>
                <w:b/>
                <w:sz w:val="24"/>
              </w:rPr>
            </w:pPr>
            <w:r w:rsidRPr="00ED787E">
              <w:rPr>
                <w:rFonts w:asciiTheme="majorHAnsi" w:hAnsiTheme="majorHAnsi"/>
                <w:b/>
                <w:sz w:val="32"/>
                <w14:textOutline w14:w="9207" w14:cap="flat" w14:cmpd="sng" w14:algn="ctr">
                  <w14:noFill/>
                  <w14:prstDash w14:val="solid"/>
                  <w14:round/>
                </w14:textOutline>
              </w:rPr>
              <w:t>7b</w:t>
            </w:r>
          </w:p>
        </w:tc>
        <w:tc>
          <w:tcPr>
            <w:tcW w:w="8393" w:type="dxa"/>
          </w:tcPr>
          <w:p w14:paraId="0EC3F29D" w14:textId="6FDD470E" w:rsidR="00ED787E" w:rsidRDefault="00ED787E" w:rsidP="005A7365">
            <w:r w:rsidRPr="00ED787E">
              <w:rPr>
                <w:u w:val="single"/>
              </w:rPr>
              <w:t>If you are working with an offline certifier</w:t>
            </w:r>
            <w:r>
              <w:t xml:space="preserve">, click on the </w:t>
            </w:r>
            <w:r w:rsidRPr="002B1D5D">
              <w:rPr>
                <w:b/>
              </w:rPr>
              <w:t>tab</w:t>
            </w:r>
            <w:r>
              <w:t xml:space="preserve"> that contains the field(s) that </w:t>
            </w:r>
            <w:proofErr w:type="gramStart"/>
            <w:r>
              <w:t>need</w:t>
            </w:r>
            <w:proofErr w:type="gramEnd"/>
            <w:r>
              <w:t xml:space="preserve"> to be amended, and make the correction within the field(s).  Then, </w:t>
            </w:r>
            <w:r w:rsidRPr="00385936">
              <w:rPr>
                <w:b/>
              </w:rPr>
              <w:t>Finish</w:t>
            </w:r>
            <w:r>
              <w:rPr>
                <w:b/>
              </w:rPr>
              <w:t xml:space="preserve">.  </w:t>
            </w:r>
          </w:p>
        </w:tc>
      </w:tr>
      <w:tr w:rsidR="005A7365" w14:paraId="08CD1B8B" w14:textId="77777777" w:rsidTr="00390492">
        <w:trPr>
          <w:trHeight w:val="653"/>
          <w:tblCellSpacing w:w="14" w:type="dxa"/>
        </w:trPr>
        <w:tc>
          <w:tcPr>
            <w:tcW w:w="829" w:type="dxa"/>
            <w:shd w:val="clear" w:color="auto" w:fill="8C863E" w:themeFill="background2" w:themeFillShade="80"/>
          </w:tcPr>
          <w:p w14:paraId="4F1850DD" w14:textId="0BD1E6BE" w:rsidR="005A7365" w:rsidRPr="005A7365" w:rsidRDefault="005A7365" w:rsidP="00D70AB2">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w:t>
            </w:r>
          </w:p>
        </w:tc>
        <w:tc>
          <w:tcPr>
            <w:tcW w:w="8393" w:type="dxa"/>
          </w:tcPr>
          <w:p w14:paraId="72E2FB3C" w14:textId="27A93015" w:rsidR="005A7365" w:rsidRDefault="005A7365" w:rsidP="00390492">
            <w:r>
              <w:t xml:space="preserve">Click </w:t>
            </w:r>
            <w:r w:rsidRPr="00FF58D2">
              <w:rPr>
                <w:b/>
              </w:rPr>
              <w:t>Continue</w:t>
            </w:r>
            <w:r>
              <w:t xml:space="preserve"> on the </w:t>
            </w:r>
            <w:r w:rsidRPr="00FF58D2">
              <w:rPr>
                <w:b/>
              </w:rPr>
              <w:t>Modify Record-Confirm</w:t>
            </w:r>
            <w:r>
              <w:t xml:space="preserve"> screen</w:t>
            </w:r>
            <w:r w:rsidR="00390492">
              <w:t xml:space="preserve"> (and Ignore</w:t>
            </w:r>
            <w:r w:rsidR="00EF6D0D">
              <w:t xml:space="preserve"> &amp; Retry</w:t>
            </w:r>
            <w:r w:rsidR="00390492">
              <w:t>, if you receive the duplicate warning screen).</w:t>
            </w:r>
            <w:r>
              <w:t xml:space="preserve"> The </w:t>
            </w:r>
            <w:r w:rsidRPr="00FF58D2">
              <w:rPr>
                <w:b/>
              </w:rPr>
              <w:t>VIPS Warning</w:t>
            </w:r>
            <w:r>
              <w:t xml:space="preserve"> page will list </w:t>
            </w:r>
            <w:r w:rsidRPr="00264086">
              <w:rPr>
                <w:b/>
              </w:rPr>
              <w:t>Physician Certifying Info - date signed</w:t>
            </w:r>
            <w:r>
              <w:t xml:space="preserve">, </w:t>
            </w:r>
            <w:r w:rsidRPr="00264086">
              <w:rPr>
                <w:b/>
              </w:rPr>
              <w:t>Certify</w:t>
            </w:r>
            <w:r>
              <w:t xml:space="preserve">, </w:t>
            </w:r>
            <w:r w:rsidRPr="00264086">
              <w:rPr>
                <w:b/>
              </w:rPr>
              <w:t>Must be Released for Registration</w:t>
            </w:r>
            <w:r>
              <w:t xml:space="preserve">, </w:t>
            </w:r>
            <w:r w:rsidRPr="00264086">
              <w:rPr>
                <w:b/>
              </w:rPr>
              <w:t>Informant date is required</w:t>
            </w:r>
            <w:r>
              <w:t xml:space="preserve"> as missing. That is OK. </w:t>
            </w:r>
            <w:r w:rsidRPr="00385936">
              <w:rPr>
                <w:b/>
              </w:rPr>
              <w:t>Save (as Pending)</w:t>
            </w:r>
            <w:r>
              <w:t xml:space="preserve"> on the </w:t>
            </w:r>
            <w:r w:rsidRPr="00385936">
              <w:rPr>
                <w:b/>
              </w:rPr>
              <w:t>VIPS Warning page</w:t>
            </w:r>
            <w:r>
              <w:t xml:space="preserve"> to validate the information on the record.</w:t>
            </w:r>
          </w:p>
        </w:tc>
      </w:tr>
      <w:tr w:rsidR="00D70AB2" w14:paraId="1EDAAEDD" w14:textId="77777777" w:rsidTr="00390492">
        <w:trPr>
          <w:trHeight w:val="653"/>
          <w:tblCellSpacing w:w="14" w:type="dxa"/>
        </w:trPr>
        <w:tc>
          <w:tcPr>
            <w:tcW w:w="829" w:type="dxa"/>
            <w:shd w:val="clear" w:color="auto" w:fill="8C863E" w:themeFill="background2" w:themeFillShade="80"/>
          </w:tcPr>
          <w:p w14:paraId="4A6D1CAE" w14:textId="6FD39FAD" w:rsidR="00D70AB2" w:rsidRPr="005A7365" w:rsidRDefault="005A7365" w:rsidP="00D70AB2">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9</w:t>
            </w:r>
          </w:p>
        </w:tc>
        <w:tc>
          <w:tcPr>
            <w:tcW w:w="8393" w:type="dxa"/>
          </w:tcPr>
          <w:p w14:paraId="56F20C9C" w14:textId="319EC93F" w:rsidR="00D70AB2" w:rsidRDefault="005A7365" w:rsidP="0043211E">
            <w:r>
              <w:t>R</w:t>
            </w:r>
            <w:r w:rsidR="00D70AB2">
              <w:t xml:space="preserve">etrieve the record through the menu path </w:t>
            </w:r>
            <w:r w:rsidR="00D70AB2" w:rsidRPr="00832A29">
              <w:rPr>
                <w:b/>
              </w:rPr>
              <w:t>Death</w:t>
            </w:r>
            <w:r w:rsidR="00D70AB2" w:rsidRPr="00832A29">
              <w:rPr>
                <w:b/>
              </w:rPr>
              <w:sym w:font="Wingdings" w:char="F0E0"/>
            </w:r>
            <w:r w:rsidR="00D70AB2" w:rsidRPr="00832A29">
              <w:rPr>
                <w:b/>
              </w:rPr>
              <w:t>Modify</w:t>
            </w:r>
            <w:r w:rsidR="00D70AB2" w:rsidRPr="00832A29">
              <w:rPr>
                <w:b/>
              </w:rPr>
              <w:sym w:font="Wingdings" w:char="F0E0"/>
            </w:r>
            <w:r w:rsidR="00D70AB2" w:rsidRPr="00832A29">
              <w:rPr>
                <w:b/>
              </w:rPr>
              <w:t>Continue Mod</w:t>
            </w:r>
            <w:r w:rsidR="00D70AB2">
              <w:t xml:space="preserve"> to return to </w:t>
            </w:r>
            <w:r w:rsidR="00D70AB2" w:rsidRPr="00832A29">
              <w:rPr>
                <w:b/>
              </w:rPr>
              <w:t>Tab 12</w:t>
            </w:r>
            <w:r w:rsidR="00D70AB2">
              <w:t xml:space="preserve">, and check the </w:t>
            </w:r>
            <w:r w:rsidR="00D70AB2" w:rsidRPr="00832A29">
              <w:rPr>
                <w:b/>
              </w:rPr>
              <w:t>Ready to Certify</w:t>
            </w:r>
            <w:r w:rsidR="00D70AB2">
              <w:t xml:space="preserve"> checkbox. </w:t>
            </w:r>
            <w:r w:rsidR="00D70AB2" w:rsidRPr="00832A29">
              <w:rPr>
                <w:b/>
              </w:rPr>
              <w:t>Finish</w:t>
            </w:r>
            <w:r w:rsidR="00D70AB2">
              <w:t xml:space="preserve">, and repeat the </w:t>
            </w:r>
            <w:r w:rsidR="00832A29">
              <w:t>validation steps above.</w:t>
            </w:r>
            <w:r w:rsidR="00D70AB2">
              <w:t xml:space="preserve"> </w:t>
            </w:r>
            <w:r w:rsidR="00390492">
              <w:t xml:space="preserve"> </w:t>
            </w:r>
          </w:p>
        </w:tc>
      </w:tr>
      <w:tr w:rsidR="00832A29" w14:paraId="2A73E9AA" w14:textId="77777777" w:rsidTr="00390492">
        <w:trPr>
          <w:trHeight w:val="653"/>
          <w:tblCellSpacing w:w="14" w:type="dxa"/>
        </w:trPr>
        <w:tc>
          <w:tcPr>
            <w:tcW w:w="829" w:type="dxa"/>
            <w:shd w:val="clear" w:color="auto" w:fill="auto"/>
          </w:tcPr>
          <w:p w14:paraId="12E0D5E4" w14:textId="5FC3BC50" w:rsidR="00832A29" w:rsidRPr="00ED787E" w:rsidRDefault="005A7365" w:rsidP="00832A29">
            <w:pPr>
              <w:jc w:val="center"/>
              <w:rPr>
                <w:b/>
                <w:sz w:val="24"/>
              </w:rPr>
            </w:pPr>
            <w:r>
              <w:rPr>
                <w:rFonts w:asciiTheme="majorHAnsi" w:hAnsiTheme="majorHAnsi"/>
                <w:b/>
                <w:sz w:val="32"/>
                <w14:textOutline w14:w="9207" w14:cap="flat" w14:cmpd="sng" w14:algn="ctr">
                  <w14:noFill/>
                  <w14:prstDash w14:val="solid"/>
                  <w14:round/>
                </w14:textOutline>
              </w:rPr>
              <w:t>10</w:t>
            </w:r>
          </w:p>
        </w:tc>
        <w:tc>
          <w:tcPr>
            <w:tcW w:w="8393" w:type="dxa"/>
          </w:tcPr>
          <w:p w14:paraId="567A3C9B" w14:textId="5662A159" w:rsidR="00832A29" w:rsidRDefault="00832A29" w:rsidP="00D83E02">
            <w:r w:rsidRPr="00ED787E">
              <w:rPr>
                <w:u w:val="single"/>
              </w:rPr>
              <w:t>If offline certifier</w:t>
            </w:r>
            <w:r>
              <w:t>:</w:t>
            </w:r>
            <w:r w:rsidR="00D83E02">
              <w:t xml:space="preserve"> S</w:t>
            </w:r>
            <w:r w:rsidRPr="00D70AB2">
              <w:t>end or print the attestation form through the menu path</w:t>
            </w:r>
            <w:r>
              <w:rPr>
                <w:b/>
              </w:rPr>
              <w:t xml:space="preserve"> Death</w:t>
            </w:r>
            <w:r w:rsidRPr="00D70AB2">
              <w:rPr>
                <w:b/>
              </w:rPr>
              <w:sym w:font="Wingdings" w:char="F0E0"/>
            </w:r>
            <w:r>
              <w:rPr>
                <w:b/>
              </w:rPr>
              <w:t>Attest.</w:t>
            </w:r>
            <w:r>
              <w:t xml:space="preserve">  </w:t>
            </w:r>
            <w:r w:rsidR="00390492">
              <w:t>(</w:t>
            </w:r>
            <w:r w:rsidR="005A7365">
              <w:t xml:space="preserve">The </w:t>
            </w:r>
            <w:r w:rsidR="005A7365" w:rsidRPr="005A7365">
              <w:rPr>
                <w:u w:val="single"/>
              </w:rPr>
              <w:t>online</w:t>
            </w:r>
            <w:r w:rsidR="005A7365">
              <w:t xml:space="preserve"> certifier will automatically receive the record in the </w:t>
            </w:r>
            <w:r w:rsidR="005A7365">
              <w:rPr>
                <w:b/>
              </w:rPr>
              <w:t>Certify Amended MI</w:t>
            </w:r>
            <w:r w:rsidR="005A7365">
              <w:t xml:space="preserve"> queue to edit and certify.</w:t>
            </w:r>
            <w:r w:rsidR="00390492">
              <w:t>)</w:t>
            </w:r>
          </w:p>
        </w:tc>
      </w:tr>
      <w:tr w:rsidR="00ED787E" w14:paraId="4014FFF1" w14:textId="77777777" w:rsidTr="00390492">
        <w:trPr>
          <w:trHeight w:val="653"/>
          <w:tblCellSpacing w:w="14" w:type="dxa"/>
        </w:trPr>
        <w:tc>
          <w:tcPr>
            <w:tcW w:w="829" w:type="dxa"/>
            <w:shd w:val="clear" w:color="auto" w:fill="797325" w:themeFill="accent3" w:themeFillShade="80"/>
          </w:tcPr>
          <w:p w14:paraId="411906D8" w14:textId="4F9D4564" w:rsidR="00ED787E" w:rsidRDefault="0039049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11a</w:t>
            </w:r>
          </w:p>
        </w:tc>
        <w:tc>
          <w:tcPr>
            <w:tcW w:w="8393" w:type="dxa"/>
          </w:tcPr>
          <w:p w14:paraId="782860C3" w14:textId="30EF631A" w:rsidR="00ED787E" w:rsidRPr="00D70AB2" w:rsidRDefault="00D70AB2" w:rsidP="00D70AB2">
            <w:r>
              <w:rPr>
                <w:u w:val="single"/>
              </w:rPr>
              <w:t>If o</w:t>
            </w:r>
            <w:r w:rsidR="006D70F9" w:rsidRPr="00D70AB2">
              <w:rPr>
                <w:u w:val="single"/>
              </w:rPr>
              <w:t>nline certifier</w:t>
            </w:r>
            <w:r w:rsidR="006D70F9">
              <w:t xml:space="preserve">: </w:t>
            </w:r>
            <w:r>
              <w:t xml:space="preserve">If possible, ask for notification when the record is complete; or, periodically check the record through </w:t>
            </w:r>
            <w:r w:rsidRPr="00D70AB2">
              <w:rPr>
                <w:b/>
              </w:rPr>
              <w:t>Death</w:t>
            </w:r>
            <w:r w:rsidRPr="00D70AB2">
              <w:rPr>
                <w:b/>
              </w:rPr>
              <w:sym w:font="Wingdings" w:char="F0E0"/>
            </w:r>
            <w:r w:rsidRPr="00D70AB2">
              <w:rPr>
                <w:b/>
              </w:rPr>
              <w:t>Modify</w:t>
            </w:r>
            <w:r w:rsidRPr="00D70AB2">
              <w:rPr>
                <w:b/>
              </w:rPr>
              <w:sym w:font="Wingdings" w:char="F0E0"/>
            </w:r>
            <w:r w:rsidRPr="00D70AB2">
              <w:rPr>
                <w:b/>
              </w:rPr>
              <w:t>Continue Mod</w:t>
            </w:r>
            <w:r>
              <w:t xml:space="preserve">, review </w:t>
            </w:r>
            <w:r w:rsidRPr="00D70AB2">
              <w:rPr>
                <w:b/>
              </w:rPr>
              <w:t>Records Details</w:t>
            </w:r>
            <w:r>
              <w:rPr>
                <w:b/>
              </w:rPr>
              <w:t xml:space="preserve">, Tab 12, Record History </w:t>
            </w:r>
            <w:r>
              <w:t>to see if the record was certified.</w:t>
            </w:r>
          </w:p>
        </w:tc>
      </w:tr>
      <w:tr w:rsidR="00D70AB2" w14:paraId="3FDFF50D" w14:textId="77777777" w:rsidTr="00390492">
        <w:trPr>
          <w:trHeight w:val="653"/>
          <w:tblCellSpacing w:w="14" w:type="dxa"/>
        </w:trPr>
        <w:tc>
          <w:tcPr>
            <w:tcW w:w="829" w:type="dxa"/>
            <w:shd w:val="clear" w:color="auto" w:fill="auto"/>
          </w:tcPr>
          <w:p w14:paraId="6D2A672E" w14:textId="677F0D55" w:rsidR="00D70AB2" w:rsidRPr="00ED787E" w:rsidRDefault="00390492" w:rsidP="002C5073">
            <w:pPr>
              <w:jc w:val="center"/>
              <w:rPr>
                <w:b/>
                <w:sz w:val="24"/>
              </w:rPr>
            </w:pPr>
            <w:r>
              <w:rPr>
                <w:rFonts w:asciiTheme="majorHAnsi" w:hAnsiTheme="majorHAnsi"/>
                <w:b/>
                <w:sz w:val="32"/>
                <w14:textOutline w14:w="9207" w14:cap="flat" w14:cmpd="sng" w14:algn="ctr">
                  <w14:noFill/>
                  <w14:prstDash w14:val="solid"/>
                  <w14:round/>
                </w14:textOutline>
              </w:rPr>
              <w:t>11</w:t>
            </w:r>
            <w:r w:rsidR="00D70AB2" w:rsidRPr="00ED787E">
              <w:rPr>
                <w:rFonts w:asciiTheme="majorHAnsi" w:hAnsiTheme="majorHAnsi"/>
                <w:b/>
                <w:sz w:val="32"/>
                <w14:textOutline w14:w="9207" w14:cap="flat" w14:cmpd="sng" w14:algn="ctr">
                  <w14:noFill/>
                  <w14:prstDash w14:val="solid"/>
                  <w14:round/>
                </w14:textOutline>
              </w:rPr>
              <w:t>b</w:t>
            </w:r>
          </w:p>
        </w:tc>
        <w:tc>
          <w:tcPr>
            <w:tcW w:w="8393" w:type="dxa"/>
          </w:tcPr>
          <w:p w14:paraId="0EC53DC9" w14:textId="33F5C79C" w:rsidR="00D70AB2" w:rsidRDefault="00D70AB2" w:rsidP="00832A29">
            <w:r w:rsidRPr="00ED787E">
              <w:rPr>
                <w:u w:val="single"/>
              </w:rPr>
              <w:t>If offline certifier</w:t>
            </w:r>
            <w:r>
              <w:t xml:space="preserve">: If possible, ask for notification when the attestation is complete; or, periodically check the record through </w:t>
            </w:r>
            <w:r w:rsidRPr="00D70AB2">
              <w:rPr>
                <w:b/>
              </w:rPr>
              <w:t>Death</w:t>
            </w:r>
            <w:r w:rsidRPr="00D70AB2">
              <w:rPr>
                <w:b/>
              </w:rPr>
              <w:sym w:font="Wingdings" w:char="F0E0"/>
            </w:r>
            <w:r w:rsidRPr="00D70AB2">
              <w:rPr>
                <w:b/>
              </w:rPr>
              <w:t>Modify</w:t>
            </w:r>
            <w:r w:rsidRPr="00D70AB2">
              <w:rPr>
                <w:b/>
              </w:rPr>
              <w:sym w:font="Wingdings" w:char="F0E0"/>
            </w:r>
            <w:r w:rsidRPr="00D70AB2">
              <w:rPr>
                <w:b/>
              </w:rPr>
              <w:t>Continue Mod</w:t>
            </w:r>
            <w:r>
              <w:t xml:space="preserve">, review </w:t>
            </w:r>
            <w:r w:rsidRPr="00D70AB2">
              <w:rPr>
                <w:b/>
              </w:rPr>
              <w:t>Records Details</w:t>
            </w:r>
            <w:r>
              <w:t xml:space="preserve"> </w:t>
            </w:r>
            <w:r>
              <w:rPr>
                <w:b/>
              </w:rPr>
              <w:t xml:space="preserve">– Available Documents </w:t>
            </w:r>
            <w:r>
              <w:t xml:space="preserve">to see if the attestation form is attached.  </w:t>
            </w:r>
          </w:p>
        </w:tc>
      </w:tr>
      <w:tr w:rsidR="00832A29" w14:paraId="69B16AF0" w14:textId="77777777" w:rsidTr="00390492">
        <w:trPr>
          <w:trHeight w:val="653"/>
          <w:tblCellSpacing w:w="14" w:type="dxa"/>
        </w:trPr>
        <w:tc>
          <w:tcPr>
            <w:tcW w:w="829" w:type="dxa"/>
            <w:shd w:val="clear" w:color="auto" w:fill="auto"/>
          </w:tcPr>
          <w:p w14:paraId="7B815EF2" w14:textId="439B125F" w:rsidR="00832A29" w:rsidRPr="00ED787E" w:rsidRDefault="00390492" w:rsidP="002C5073">
            <w:pPr>
              <w:jc w:val="center"/>
              <w:rPr>
                <w:b/>
                <w:sz w:val="24"/>
              </w:rPr>
            </w:pPr>
            <w:r>
              <w:rPr>
                <w:rFonts w:asciiTheme="majorHAnsi" w:hAnsiTheme="majorHAnsi"/>
                <w:b/>
                <w:sz w:val="32"/>
                <w14:textOutline w14:w="9207" w14:cap="flat" w14:cmpd="sng" w14:algn="ctr">
                  <w14:noFill/>
                  <w14:prstDash w14:val="solid"/>
                  <w14:round/>
                </w14:textOutline>
              </w:rPr>
              <w:t>11c</w:t>
            </w:r>
          </w:p>
        </w:tc>
        <w:tc>
          <w:tcPr>
            <w:tcW w:w="8393" w:type="dxa"/>
          </w:tcPr>
          <w:p w14:paraId="6DF2CE80" w14:textId="77777777" w:rsidR="00832A29" w:rsidRDefault="00832A29" w:rsidP="00832A29">
            <w:r w:rsidRPr="00ED787E">
              <w:rPr>
                <w:u w:val="single"/>
              </w:rPr>
              <w:t>If offline certifier</w:t>
            </w:r>
            <w:r>
              <w:t xml:space="preserve">: When the fax attestation is received and attached, view the document in </w:t>
            </w:r>
            <w:r w:rsidRPr="00832A29">
              <w:rPr>
                <w:b/>
              </w:rPr>
              <w:t>Records Details – Available Documents</w:t>
            </w:r>
            <w:r>
              <w:t xml:space="preserve">.  Check to see whether the attestation form was signed or if there are corrections to be made.  Click </w:t>
            </w:r>
            <w:r w:rsidRPr="00832A29">
              <w:rPr>
                <w:b/>
              </w:rPr>
              <w:t>Continue</w:t>
            </w:r>
            <w:r>
              <w:t xml:space="preserve">.  </w:t>
            </w:r>
          </w:p>
          <w:p w14:paraId="2D246E8A" w14:textId="3D8C9B4E" w:rsidR="00832A29" w:rsidRDefault="00832A29" w:rsidP="00832A29">
            <w:pPr>
              <w:pStyle w:val="ListParagraph"/>
              <w:numPr>
                <w:ilvl w:val="0"/>
                <w:numId w:val="31"/>
              </w:numPr>
            </w:pPr>
            <w:r>
              <w:t>If there are corrections to be made, return to step 7b.</w:t>
            </w:r>
          </w:p>
        </w:tc>
      </w:tr>
      <w:tr w:rsidR="00ED787E" w14:paraId="492175A6" w14:textId="77777777" w:rsidTr="00390492">
        <w:trPr>
          <w:trHeight w:val="653"/>
          <w:tblCellSpacing w:w="14" w:type="dxa"/>
        </w:trPr>
        <w:tc>
          <w:tcPr>
            <w:tcW w:w="829" w:type="dxa"/>
            <w:shd w:val="clear" w:color="auto" w:fill="797325" w:themeFill="accent3" w:themeFillShade="80"/>
          </w:tcPr>
          <w:p w14:paraId="75B69893" w14:textId="0A2FDE92" w:rsidR="00ED787E" w:rsidRPr="003E235F" w:rsidRDefault="00390492" w:rsidP="002C5073">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12</w:t>
            </w:r>
          </w:p>
        </w:tc>
        <w:tc>
          <w:tcPr>
            <w:tcW w:w="8393" w:type="dxa"/>
          </w:tcPr>
          <w:p w14:paraId="79082933" w14:textId="0EA305F9" w:rsidR="00ED787E" w:rsidRDefault="00ED787E" w:rsidP="00830D3E">
            <w:r>
              <w:t xml:space="preserve">Review evidence, and make changes as necessary.  Click through </w:t>
            </w:r>
            <w:r w:rsidR="00830D3E">
              <w:t>this screen as before (step</w:t>
            </w:r>
            <w:r>
              <w:t xml:space="preserve"> 6). </w:t>
            </w:r>
          </w:p>
        </w:tc>
      </w:tr>
      <w:tr w:rsidR="00390492" w14:paraId="00BE5B5B" w14:textId="77777777" w:rsidTr="00390492">
        <w:trPr>
          <w:trHeight w:val="653"/>
          <w:tblCellSpacing w:w="14" w:type="dxa"/>
        </w:trPr>
        <w:tc>
          <w:tcPr>
            <w:tcW w:w="829" w:type="dxa"/>
            <w:shd w:val="clear" w:color="auto" w:fill="FFFFFF" w:themeFill="background1"/>
          </w:tcPr>
          <w:p w14:paraId="15229649" w14:textId="5E7D1D10" w:rsidR="00390492" w:rsidRPr="00390492" w:rsidRDefault="00390492" w:rsidP="002C5073">
            <w:pPr>
              <w:jc w:val="center"/>
              <w:rPr>
                <w:rFonts w:asciiTheme="majorHAnsi" w:hAnsiTheme="majorHAnsi"/>
                <w:b/>
                <w:sz w:val="32"/>
                <w14:textOutline w14:w="9207" w14:cap="flat" w14:cmpd="sng" w14:algn="ctr">
                  <w14:noFill/>
                  <w14:prstDash w14:val="solid"/>
                  <w14:round/>
                </w14:textOutline>
              </w:rPr>
            </w:pPr>
            <w:r w:rsidRPr="00390492">
              <w:rPr>
                <w:rFonts w:asciiTheme="majorHAnsi" w:hAnsiTheme="majorHAnsi"/>
                <w:b/>
                <w:sz w:val="32"/>
                <w14:textOutline w14:w="9207" w14:cap="flat" w14:cmpd="sng" w14:algn="ctr">
                  <w14:noFill/>
                  <w14:prstDash w14:val="solid"/>
                  <w14:round/>
                </w14:textOutline>
              </w:rPr>
              <w:t>13</w:t>
            </w:r>
          </w:p>
        </w:tc>
        <w:tc>
          <w:tcPr>
            <w:tcW w:w="8393" w:type="dxa"/>
          </w:tcPr>
          <w:p w14:paraId="6AEC27C3" w14:textId="20A65937" w:rsidR="00390492" w:rsidRDefault="00390492" w:rsidP="003E232F">
            <w:r w:rsidRPr="00390492">
              <w:rPr>
                <w:u w:val="single"/>
              </w:rPr>
              <w:t>If offline certifier</w:t>
            </w:r>
            <w:r>
              <w:t xml:space="preserve">, go to </w:t>
            </w:r>
            <w:r w:rsidRPr="00390492">
              <w:rPr>
                <w:b/>
              </w:rPr>
              <w:t>Tab 9</w:t>
            </w:r>
            <w:r>
              <w:t xml:space="preserve"> and enter the date the certifier signed the attestation form.</w:t>
            </w:r>
            <w:r w:rsidR="00EF6D0D">
              <w:t xml:space="preserve"> (If the date is disabled, check that Ready to Certify is checked on Tab 12).</w:t>
            </w:r>
            <w:r w:rsidR="00D83E02">
              <w:t xml:space="preserve"> Click on the Tab 12, </w:t>
            </w:r>
            <w:r w:rsidR="00D83E02" w:rsidRPr="00385936">
              <w:rPr>
                <w:b/>
              </w:rPr>
              <w:t>Records Actions</w:t>
            </w:r>
            <w:r w:rsidR="00D83E02">
              <w:t xml:space="preserve"> tab. Click on the </w:t>
            </w:r>
            <w:r w:rsidR="00D83E02" w:rsidRPr="00390492">
              <w:rPr>
                <w:b/>
              </w:rPr>
              <w:t>Certify</w:t>
            </w:r>
            <w:r w:rsidR="00D83E02">
              <w:t xml:space="preserve"> button.</w:t>
            </w:r>
          </w:p>
        </w:tc>
      </w:tr>
      <w:tr w:rsidR="00390492" w14:paraId="42B8712D" w14:textId="77777777" w:rsidTr="00D83E02">
        <w:trPr>
          <w:trHeight w:val="653"/>
          <w:tblCellSpacing w:w="14" w:type="dxa"/>
        </w:trPr>
        <w:tc>
          <w:tcPr>
            <w:tcW w:w="829" w:type="dxa"/>
            <w:shd w:val="clear" w:color="auto" w:fill="auto"/>
          </w:tcPr>
          <w:p w14:paraId="06D52E53" w14:textId="38DA9AB3" w:rsidR="00390492" w:rsidRPr="00D83E02" w:rsidRDefault="00390492" w:rsidP="002C5073">
            <w:pPr>
              <w:jc w:val="center"/>
              <w:rPr>
                <w:rFonts w:asciiTheme="majorHAnsi" w:hAnsiTheme="majorHAnsi"/>
                <w:b/>
                <w:sz w:val="32"/>
                <w14:textOutline w14:w="9207" w14:cap="flat" w14:cmpd="sng" w14:algn="ctr">
                  <w14:noFill/>
                  <w14:prstDash w14:val="solid"/>
                  <w14:round/>
                </w14:textOutline>
              </w:rPr>
            </w:pPr>
            <w:r w:rsidRPr="00D83E02">
              <w:rPr>
                <w:rFonts w:asciiTheme="majorHAnsi" w:hAnsiTheme="majorHAnsi"/>
                <w:b/>
                <w:sz w:val="32"/>
                <w14:textOutline w14:w="9207" w14:cap="flat" w14:cmpd="sng" w14:algn="ctr">
                  <w14:noFill/>
                  <w14:prstDash w14:val="solid"/>
                  <w14:round/>
                </w14:textOutline>
              </w:rPr>
              <w:t>14</w:t>
            </w:r>
          </w:p>
        </w:tc>
        <w:tc>
          <w:tcPr>
            <w:tcW w:w="8393" w:type="dxa"/>
          </w:tcPr>
          <w:p w14:paraId="3B5EE65E" w14:textId="2A413EEA" w:rsidR="00390492" w:rsidRDefault="00D83E02" w:rsidP="0043211E">
            <w:r w:rsidRPr="00D83E02">
              <w:rPr>
                <w:u w:val="single"/>
              </w:rPr>
              <w:t>If a deponent signature is needed</w:t>
            </w:r>
            <w:r>
              <w:t xml:space="preserve">: </w:t>
            </w:r>
            <w:r w:rsidRPr="0043211E">
              <w:rPr>
                <w:b/>
              </w:rPr>
              <w:t>Finish</w:t>
            </w:r>
            <w:r>
              <w:t xml:space="preserve">, </w:t>
            </w:r>
            <w:r w:rsidRPr="0043211E">
              <w:rPr>
                <w:b/>
              </w:rPr>
              <w:t>Save as Pending</w:t>
            </w:r>
            <w:r>
              <w:t xml:space="preserve">; then print the </w:t>
            </w:r>
            <w:r w:rsidRPr="00390492">
              <w:rPr>
                <w:b/>
              </w:rPr>
              <w:t>Verification Signature Form</w:t>
            </w:r>
            <w:r>
              <w:rPr>
                <w:b/>
              </w:rPr>
              <w:t xml:space="preserve"> and FAX cover sheet (Death</w:t>
            </w:r>
            <w:r w:rsidRPr="0043211E">
              <w:rPr>
                <w:b/>
              </w:rPr>
              <w:sym w:font="Wingdings" w:char="F0E0"/>
            </w:r>
            <w:r>
              <w:rPr>
                <w:b/>
              </w:rPr>
              <w:t>Print)</w:t>
            </w:r>
            <w:r>
              <w:t xml:space="preserve"> if there is a deponent that will sign, then fax into VIP at </w:t>
            </w:r>
            <w:r w:rsidRPr="00390492">
              <w:rPr>
                <w:b/>
              </w:rPr>
              <w:t>1-617-887-8739</w:t>
            </w:r>
            <w:r>
              <w:t xml:space="preserve">.  </w:t>
            </w:r>
            <w:r w:rsidRPr="0043211E">
              <w:rPr>
                <w:u w:val="single"/>
              </w:rPr>
              <w:t>This is your last chance to print a Verification Form</w:t>
            </w:r>
            <w:r>
              <w:t>. Then return to record (</w:t>
            </w:r>
            <w:r w:rsidRPr="0043211E">
              <w:rPr>
                <w:b/>
              </w:rPr>
              <w:t>Death</w:t>
            </w:r>
            <w:r w:rsidRPr="0043211E">
              <w:rPr>
                <w:b/>
              </w:rPr>
              <w:sym w:font="Wingdings" w:char="F0E0"/>
            </w:r>
            <w:r w:rsidRPr="0043211E">
              <w:rPr>
                <w:b/>
              </w:rPr>
              <w:t>Modify</w:t>
            </w:r>
            <w:r w:rsidRPr="0043211E">
              <w:rPr>
                <w:b/>
              </w:rPr>
              <w:sym w:font="Wingdings" w:char="F0E0"/>
            </w:r>
            <w:r w:rsidRPr="0043211E">
              <w:rPr>
                <w:b/>
              </w:rPr>
              <w:t>Continue Mod</w:t>
            </w:r>
            <w:r>
              <w:t>).</w:t>
            </w:r>
          </w:p>
        </w:tc>
      </w:tr>
      <w:tr w:rsidR="0043211E" w14:paraId="601C0DB2" w14:textId="77777777" w:rsidTr="00390492">
        <w:trPr>
          <w:trHeight w:val="653"/>
          <w:tblCellSpacing w:w="14" w:type="dxa"/>
        </w:trPr>
        <w:tc>
          <w:tcPr>
            <w:tcW w:w="829" w:type="dxa"/>
            <w:shd w:val="clear" w:color="auto" w:fill="797325" w:themeFill="accent3" w:themeFillShade="80"/>
          </w:tcPr>
          <w:p w14:paraId="0F44722C" w14:textId="22631271" w:rsidR="0043211E" w:rsidRPr="003E235F" w:rsidRDefault="0043211E"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15</w:t>
            </w:r>
          </w:p>
        </w:tc>
        <w:tc>
          <w:tcPr>
            <w:tcW w:w="8393" w:type="dxa"/>
          </w:tcPr>
          <w:p w14:paraId="4FDCAE6B" w14:textId="6EF2B6E1" w:rsidR="0043211E" w:rsidRDefault="00D83E02" w:rsidP="00DB593E">
            <w:r>
              <w:t>On Tab 12, e</w:t>
            </w:r>
            <w:r w:rsidR="0043211E">
              <w:t xml:space="preserve">nter the </w:t>
            </w:r>
            <w:r w:rsidR="0043211E" w:rsidRPr="003E232F">
              <w:rPr>
                <w:b/>
              </w:rPr>
              <w:t>Verification form signature date</w:t>
            </w:r>
            <w:r w:rsidR="0043211E">
              <w:rPr>
                <w:b/>
              </w:rPr>
              <w:t xml:space="preserve"> </w:t>
            </w:r>
            <w:r w:rsidR="0043211E" w:rsidRPr="00385936">
              <w:t xml:space="preserve">(or </w:t>
            </w:r>
            <w:r w:rsidR="0043211E">
              <w:t xml:space="preserve">click the checkbox if </w:t>
            </w:r>
            <w:r w:rsidR="0043211E" w:rsidRPr="00390492">
              <w:rPr>
                <w:b/>
              </w:rPr>
              <w:t xml:space="preserve">No verification </w:t>
            </w:r>
            <w:proofErr w:type="gramStart"/>
            <w:r w:rsidR="0043211E" w:rsidRPr="00390492">
              <w:rPr>
                <w:b/>
              </w:rPr>
              <w:t>form</w:t>
            </w:r>
            <w:proofErr w:type="gramEnd"/>
            <w:r w:rsidR="0043211E" w:rsidRPr="00385936">
              <w:t>).</w:t>
            </w:r>
            <w:r w:rsidR="0043211E">
              <w:t xml:space="preserve">  </w:t>
            </w:r>
            <w:r w:rsidR="00DB593E">
              <w:t>[Tab]</w:t>
            </w:r>
            <w:r w:rsidR="0043211E">
              <w:t xml:space="preserve">, </w:t>
            </w:r>
            <w:r w:rsidR="00DB593E">
              <w:t xml:space="preserve">then </w:t>
            </w:r>
            <w:r w:rsidR="0043211E">
              <w:t xml:space="preserve">click the </w:t>
            </w:r>
            <w:r w:rsidR="0043211E" w:rsidRPr="003E232F">
              <w:rPr>
                <w:b/>
              </w:rPr>
              <w:t>Release</w:t>
            </w:r>
            <w:r w:rsidR="0043211E">
              <w:rPr>
                <w:b/>
              </w:rPr>
              <w:t xml:space="preserve"> </w:t>
            </w:r>
            <w:r w:rsidR="0043211E">
              <w:t xml:space="preserve">button. </w:t>
            </w:r>
            <w:r w:rsidR="0043211E" w:rsidRPr="003E232F">
              <w:rPr>
                <w:b/>
              </w:rPr>
              <w:t>Finish</w:t>
            </w:r>
            <w:r w:rsidR="0043211E">
              <w:t xml:space="preserve">.  Click </w:t>
            </w:r>
            <w:r w:rsidR="0043211E" w:rsidRPr="00FF58D2">
              <w:rPr>
                <w:b/>
              </w:rPr>
              <w:t>Continue</w:t>
            </w:r>
            <w:r w:rsidR="0043211E">
              <w:t xml:space="preserve"> on the </w:t>
            </w:r>
            <w:r w:rsidR="0043211E" w:rsidRPr="00FF58D2">
              <w:rPr>
                <w:b/>
              </w:rPr>
              <w:t>Modify Record-Confirm</w:t>
            </w:r>
            <w:r w:rsidR="0043211E">
              <w:t xml:space="preserve"> screen (and Ignore, if you receive the duplicate warning screen).</w:t>
            </w:r>
          </w:p>
        </w:tc>
      </w:tr>
      <w:tr w:rsidR="00ED787E" w14:paraId="1F204924" w14:textId="77777777" w:rsidTr="00390492">
        <w:trPr>
          <w:trHeight w:val="653"/>
          <w:tblCellSpacing w:w="14" w:type="dxa"/>
        </w:trPr>
        <w:tc>
          <w:tcPr>
            <w:tcW w:w="829" w:type="dxa"/>
            <w:shd w:val="clear" w:color="auto" w:fill="797325" w:themeFill="accent3" w:themeFillShade="80"/>
          </w:tcPr>
          <w:p w14:paraId="61FCB779" w14:textId="24E36E1C" w:rsidR="00ED787E" w:rsidRPr="003E235F" w:rsidRDefault="00ED787E"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r w:rsidR="0043211E">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c>
        <w:tc>
          <w:tcPr>
            <w:tcW w:w="8393" w:type="dxa"/>
          </w:tcPr>
          <w:p w14:paraId="3717979E" w14:textId="702B5963" w:rsidR="00ED787E" w:rsidRDefault="00ED787E" w:rsidP="00190AB2">
            <w:r>
              <w:t xml:space="preserve">Select the record to register from the </w:t>
            </w:r>
            <w:r w:rsidRPr="003E232F">
              <w:rPr>
                <w:b/>
              </w:rPr>
              <w:t>Death: Register Amendments</w:t>
            </w:r>
            <w:r>
              <w:t xml:space="preserve"> queue or use the menu path </w:t>
            </w:r>
            <w:r w:rsidRPr="003E232F">
              <w:rPr>
                <w:b/>
              </w:rPr>
              <w:t>Death</w:t>
            </w:r>
            <w:r w:rsidRPr="003E232F">
              <w:rPr>
                <w:b/>
              </w:rPr>
              <w:sym w:font="Wingdings" w:char="F0E0"/>
            </w:r>
            <w:r w:rsidRPr="003E232F">
              <w:rPr>
                <w:b/>
              </w:rPr>
              <w:t>Register</w:t>
            </w:r>
            <w:r>
              <w:t xml:space="preserve"> to search for the record you wish to register.</w:t>
            </w:r>
          </w:p>
        </w:tc>
      </w:tr>
      <w:tr w:rsidR="00ED787E" w14:paraId="41F8DADD" w14:textId="77777777" w:rsidTr="00390492">
        <w:trPr>
          <w:trHeight w:val="549"/>
          <w:tblCellSpacing w:w="14" w:type="dxa"/>
        </w:trPr>
        <w:tc>
          <w:tcPr>
            <w:tcW w:w="829" w:type="dxa"/>
            <w:shd w:val="clear" w:color="auto" w:fill="797325" w:themeFill="accent3" w:themeFillShade="80"/>
          </w:tcPr>
          <w:p w14:paraId="34A29B28" w14:textId="36691CF4" w:rsidR="00ED787E" w:rsidRPr="003E235F" w:rsidRDefault="0043211E"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17</w:t>
            </w:r>
          </w:p>
        </w:tc>
        <w:tc>
          <w:tcPr>
            <w:tcW w:w="8393" w:type="dxa"/>
          </w:tcPr>
          <w:p w14:paraId="5D272665" w14:textId="78EB8323" w:rsidR="00ED787E" w:rsidRPr="000C4D85" w:rsidRDefault="00ED787E" w:rsidP="003E232F">
            <w:r>
              <w:t xml:space="preserve">Review </w:t>
            </w:r>
            <w:r w:rsidRPr="003E232F">
              <w:rPr>
                <w:b/>
              </w:rPr>
              <w:t>Records Details</w:t>
            </w:r>
            <w:r>
              <w:t xml:space="preserve"> information tabs and check that your evidence was attached correctly. Click </w:t>
            </w:r>
            <w:r w:rsidRPr="003E232F">
              <w:rPr>
                <w:b/>
              </w:rPr>
              <w:t>Continue</w:t>
            </w:r>
            <w:r>
              <w:t>.</w:t>
            </w:r>
          </w:p>
        </w:tc>
      </w:tr>
      <w:tr w:rsidR="00ED787E" w14:paraId="4AC9E18B" w14:textId="77777777" w:rsidTr="00390492">
        <w:trPr>
          <w:trHeight w:val="806"/>
          <w:tblCellSpacing w:w="14" w:type="dxa"/>
        </w:trPr>
        <w:tc>
          <w:tcPr>
            <w:tcW w:w="829" w:type="dxa"/>
            <w:shd w:val="clear" w:color="auto" w:fill="797325" w:themeFill="accent3" w:themeFillShade="80"/>
          </w:tcPr>
          <w:p w14:paraId="6027B60F" w14:textId="6F569512" w:rsidR="00ED787E" w:rsidRPr="003E235F" w:rsidRDefault="0043211E"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18</w:t>
            </w:r>
          </w:p>
        </w:tc>
        <w:tc>
          <w:tcPr>
            <w:tcW w:w="8393" w:type="dxa"/>
          </w:tcPr>
          <w:p w14:paraId="6E804AFE" w14:textId="6855531E" w:rsidR="00ED787E" w:rsidRPr="00A046DA" w:rsidRDefault="0043211E" w:rsidP="00216CFB">
            <w:r>
              <w:t>Navigate to</w:t>
            </w:r>
            <w:r w:rsidR="00ED787E">
              <w:t xml:space="preserve"> </w:t>
            </w:r>
            <w:r w:rsidR="00ED787E" w:rsidRPr="007F0709">
              <w:rPr>
                <w:b/>
              </w:rPr>
              <w:t>Tab 11: Registration Info</w:t>
            </w:r>
            <w:r w:rsidR="00ED787E">
              <w:t xml:space="preserve"> by clicking on the tab label or selecting the </w:t>
            </w:r>
            <w:r w:rsidR="00ED787E" w:rsidRPr="007F0709">
              <w:rPr>
                <w:b/>
              </w:rPr>
              <w:t>Next</w:t>
            </w:r>
            <w:r w:rsidR="00ED787E">
              <w:t xml:space="preserve"> button. Select </w:t>
            </w:r>
            <w:r w:rsidR="00ED787E" w:rsidRPr="00396930">
              <w:rPr>
                <w:b/>
              </w:rPr>
              <w:t xml:space="preserve">Ready to register? </w:t>
            </w:r>
            <w:r w:rsidR="00ED787E">
              <w:rPr>
                <w:b/>
              </w:rPr>
              <w:t xml:space="preserve">= </w:t>
            </w:r>
            <w:r w:rsidR="00ED787E" w:rsidRPr="00396930">
              <w:rPr>
                <w:b/>
              </w:rPr>
              <w:t>Yes</w:t>
            </w:r>
            <w:r w:rsidR="00ED787E">
              <w:t xml:space="preserve">.  Select the current </w:t>
            </w:r>
            <w:r w:rsidR="00ED787E" w:rsidRPr="00396930">
              <w:rPr>
                <w:b/>
              </w:rPr>
              <w:t>Cl</w:t>
            </w:r>
            <w:r w:rsidR="00ED787E">
              <w:rPr>
                <w:b/>
              </w:rPr>
              <w:t>erk’s N</w:t>
            </w:r>
            <w:r w:rsidR="00ED787E" w:rsidRPr="00396930">
              <w:rPr>
                <w:b/>
              </w:rPr>
              <w:t>ame</w:t>
            </w:r>
            <w:r w:rsidR="00ED787E">
              <w:t xml:space="preserve">, enter </w:t>
            </w:r>
            <w:r w:rsidR="00ED787E">
              <w:rPr>
                <w:b/>
              </w:rPr>
              <w:t>Amendment Date</w:t>
            </w:r>
            <w:r w:rsidR="00ED787E" w:rsidRPr="00396930">
              <w:rPr>
                <w:b/>
              </w:rPr>
              <w:t>.</w:t>
            </w:r>
            <w:r w:rsidR="00ED787E">
              <w:rPr>
                <w:b/>
              </w:rPr>
              <w:t xml:space="preserve"> </w:t>
            </w:r>
            <w:r w:rsidR="00ED787E">
              <w:t xml:space="preserve">Volume, </w:t>
            </w:r>
            <w:r w:rsidR="00ED787E" w:rsidRPr="00396930">
              <w:t>Page</w:t>
            </w:r>
            <w:r w:rsidR="00216CFB">
              <w:t>, and Deposition</w:t>
            </w:r>
            <w:r w:rsidR="00ED787E">
              <w:t xml:space="preserve"> number</w:t>
            </w:r>
            <w:r w:rsidR="00ED787E" w:rsidRPr="00396930">
              <w:t xml:space="preserve"> are optional.</w:t>
            </w:r>
            <w:r w:rsidR="00ED787E">
              <w:t xml:space="preserve"> </w:t>
            </w:r>
          </w:p>
        </w:tc>
      </w:tr>
      <w:tr w:rsidR="00ED787E" w14:paraId="7BC28C99" w14:textId="77777777" w:rsidTr="00390492">
        <w:trPr>
          <w:trHeight w:val="1006"/>
          <w:tblCellSpacing w:w="14" w:type="dxa"/>
        </w:trPr>
        <w:tc>
          <w:tcPr>
            <w:tcW w:w="829" w:type="dxa"/>
            <w:shd w:val="clear" w:color="auto" w:fill="797325" w:themeFill="accent3" w:themeFillShade="80"/>
          </w:tcPr>
          <w:p w14:paraId="4C92CEF2" w14:textId="08F6A4A3" w:rsidR="00ED787E" w:rsidRPr="003E235F" w:rsidRDefault="0043211E"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19</w:t>
            </w:r>
          </w:p>
        </w:tc>
        <w:tc>
          <w:tcPr>
            <w:tcW w:w="8393" w:type="dxa"/>
          </w:tcPr>
          <w:p w14:paraId="371A01C4" w14:textId="63E16545" w:rsidR="00ED787E" w:rsidRDefault="00ED787E" w:rsidP="005024EC">
            <w:r>
              <w:t xml:space="preserve">If you registered the record, on the </w:t>
            </w:r>
            <w:r w:rsidRPr="00396930">
              <w:rPr>
                <w:b/>
              </w:rPr>
              <w:t>Successful Transaction Page</w:t>
            </w:r>
            <w:r>
              <w:rPr>
                <w:b/>
              </w:rPr>
              <w:t xml:space="preserve">, </w:t>
            </w:r>
            <w:r w:rsidRPr="005024EC">
              <w:t xml:space="preserve">make sure </w:t>
            </w:r>
            <w:r w:rsidRPr="00396930">
              <w:rPr>
                <w:b/>
              </w:rPr>
              <w:t>Print Archival Copy</w:t>
            </w:r>
            <w:r>
              <w:t xml:space="preserve"> is selected. Click on the </w:t>
            </w:r>
            <w:r w:rsidRPr="005024EC">
              <w:rPr>
                <w:b/>
              </w:rPr>
              <w:t>Print</w:t>
            </w:r>
            <w:r>
              <w:t xml:space="preserve"> button, then on the </w:t>
            </w:r>
            <w:r w:rsidRPr="005024EC">
              <w:rPr>
                <w:b/>
              </w:rPr>
              <w:t>Generate Document</w:t>
            </w:r>
            <w:r>
              <w:t xml:space="preserve"> button to print the PDF from Adobe Acrobat.</w:t>
            </w:r>
          </w:p>
        </w:tc>
      </w:tr>
    </w:tbl>
    <w:p w14:paraId="7A64870A" w14:textId="77777777" w:rsidR="001728E0" w:rsidRDefault="00B02DF2" w:rsidP="0050471C">
      <w:pPr>
        <w:pStyle w:val="Heading2"/>
      </w:pPr>
      <w:r w:rsidRPr="00A42D9F">
        <w:rPr>
          <w:noProof/>
          <w:sz w:val="40"/>
          <w:szCs w:val="36"/>
        </w:rPr>
        <mc:AlternateContent>
          <mc:Choice Requires="wps">
            <w:drawing>
              <wp:anchor distT="0" distB="0" distL="114300" distR="114300" simplePos="0" relativeHeight="251781120" behindDoc="1" locked="1" layoutInCell="1" allowOverlap="1" wp14:anchorId="22740D32" wp14:editId="3D183F15">
                <wp:simplePos x="0" y="0"/>
                <wp:positionH relativeFrom="column">
                  <wp:posOffset>-2784475</wp:posOffset>
                </wp:positionH>
                <wp:positionV relativeFrom="page">
                  <wp:posOffset>3113405</wp:posOffset>
                </wp:positionV>
                <wp:extent cx="4834255" cy="4349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217171063"/>
                            </w:sdtPr>
                            <w:sdtEndPr/>
                            <w:sdtContent>
                              <w:p w14:paraId="02FB582F" w14:textId="77777777" w:rsidR="004B00ED" w:rsidRPr="00BD500D" w:rsidRDefault="004B00ED" w:rsidP="00B02DF2">
                                <w:pPr>
                                  <w:jc w:val="right"/>
                                  <w:rPr>
                                    <w:sz w:val="36"/>
                                    <w:szCs w:val="36"/>
                                  </w:rPr>
                                </w:pPr>
                                <w:r>
                                  <w:rPr>
                                    <w:sz w:val="36"/>
                                    <w:szCs w:val="36"/>
                                  </w:rPr>
                                  <w:t>Accessing &amp; Using EDRS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9.25pt;margin-top:245.15pt;width:380.65pt;height:34.25pt;rotation:-90;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" filled="f" stroked="f">
                <v:textbox>
                  <w:txbxContent>
                    <w:sdt>
                      <w:sdtPr>
                        <w:rPr>
                          <w:sz w:val="36"/>
                          <w:szCs w:val="36"/>
                        </w:rPr>
                        <w:alias w:val="Subtitle Odd"/>
                        <w:tag w:val="Subtitle Odd"/>
                        <w:id w:val="217171063"/>
                      </w:sdtPr>
                      <w:sdtContent>
                        <w:p w14:paraId="02FB582F" w14:textId="77777777" w:rsidR="004B00ED" w:rsidRPr="00BD500D" w:rsidRDefault="004B00ED" w:rsidP="00B02DF2">
                          <w:pPr>
                            <w:jc w:val="right"/>
                            <w:rPr>
                              <w:sz w:val="36"/>
                              <w:szCs w:val="36"/>
                            </w:rPr>
                          </w:pPr>
                          <w:r>
                            <w:rPr>
                              <w:sz w:val="36"/>
                              <w:szCs w:val="36"/>
                            </w:rPr>
                            <w:t>Accessing &amp; Using EDRS</w:t>
                          </w:r>
                        </w:p>
                      </w:sdtContent>
                    </w:sdt>
                  </w:txbxContent>
                </v:textbox>
                <w10:wrap anchory="page"/>
                <w10:anchorlock/>
              </v:shape>
            </w:pict>
          </mc:Fallback>
        </mc:AlternateContent>
      </w:r>
      <w:r w:rsidR="001728E0">
        <w:t>Tips &amp; Tricks</w:t>
      </w:r>
    </w:p>
    <w:p w14:paraId="7D9D8DFB" w14:textId="77777777" w:rsidR="00CC094E" w:rsidRPr="00106C85" w:rsidRDefault="00CC094E" w:rsidP="00CC094E">
      <w:pPr>
        <w:rPr>
          <w:sz w:val="20"/>
        </w:rPr>
      </w:pPr>
      <w:r w:rsidRPr="00C8330B">
        <w:rPr>
          <w:rStyle w:val="Strong"/>
        </w:rPr>
        <w:t>Save</w:t>
      </w:r>
      <w:r>
        <w:rPr>
          <w:rStyle w:val="Strong"/>
        </w:rPr>
        <w:t>!</w:t>
      </w:r>
      <w:r>
        <w:t xml:space="preserve"> – </w:t>
      </w:r>
      <w:r w:rsidRPr="00106C85">
        <w:rPr>
          <w:sz w:val="20"/>
        </w:rPr>
        <w:t>EDRS will time out after 15 minutes.  While your portion of the death record should take less than five minutes to enter, if you expect to be interrupted or if you are just learning the system, click “Finish,” then “Save as Pending” frequently. You may then click “Return to Record” without risk of losing any information. EDRS does not save information automatically.</w:t>
      </w:r>
    </w:p>
    <w:p w14:paraId="205CC00F" w14:textId="77777777" w:rsidR="001728E0" w:rsidRPr="00106C85" w:rsidRDefault="001728E0" w:rsidP="001728E0">
      <w:pPr>
        <w:rPr>
          <w:sz w:val="20"/>
        </w:rPr>
      </w:pPr>
      <w:r w:rsidRPr="00C8330B">
        <w:rPr>
          <w:rStyle w:val="Strong"/>
        </w:rPr>
        <w:t>No abbreviations</w:t>
      </w:r>
      <w:r>
        <w:t xml:space="preserve"> -- </w:t>
      </w:r>
      <w:r w:rsidRPr="00106C85">
        <w:rPr>
          <w:sz w:val="20"/>
        </w:rPr>
        <w:t xml:space="preserve">The system will prompt you if you use recognized abbreviations; you should spell out full medical terminology into each field. For example, on </w:t>
      </w:r>
      <w:r w:rsidR="00AF45A5">
        <w:rPr>
          <w:sz w:val="20"/>
        </w:rPr>
        <w:t>Tab</w:t>
      </w:r>
      <w:r w:rsidRPr="00106C85">
        <w:rPr>
          <w:sz w:val="20"/>
        </w:rPr>
        <w:t xml:space="preserve"> 7**Certifier Cause of Death, spell out “COPD” as “Chronic Obstructive Pulmonary Disease.”</w:t>
      </w:r>
    </w:p>
    <w:p w14:paraId="2140CC41" w14:textId="6D5ABE77" w:rsidR="001734F6" w:rsidRPr="00EC4EFB" w:rsidRDefault="001728E0" w:rsidP="00863DE9">
      <w:pPr>
        <w:rPr>
          <w:rStyle w:val="Strong"/>
          <w:b w:val="0"/>
          <w:bCs w:val="0"/>
          <w:sz w:val="20"/>
        </w:rPr>
      </w:pPr>
      <w:r>
        <w:rPr>
          <w:noProof/>
        </w:rPr>
        <w:drawing>
          <wp:anchor distT="0" distB="0" distL="114300" distR="114300" simplePos="0" relativeHeight="251656192" behindDoc="0" locked="0" layoutInCell="1" allowOverlap="1" wp14:anchorId="601654A0" wp14:editId="6638E4CA">
            <wp:simplePos x="0" y="0"/>
            <wp:positionH relativeFrom="column">
              <wp:posOffset>0</wp:posOffset>
            </wp:positionH>
            <wp:positionV relativeFrom="paragraph">
              <wp:posOffset>635</wp:posOffset>
            </wp:positionV>
            <wp:extent cx="281305" cy="471170"/>
            <wp:effectExtent l="0" t="0" r="4445" b="5080"/>
            <wp:wrapSquare wrapText="bothSides"/>
            <wp:docPr id="289" name="Picture 289" descr="Image of Tab soda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305" cy="471170"/>
                    </a:xfrm>
                    <a:prstGeom prst="rect">
                      <a:avLst/>
                    </a:prstGeom>
                    <a:noFill/>
                  </pic:spPr>
                </pic:pic>
              </a:graphicData>
            </a:graphic>
            <wp14:sizeRelH relativeFrom="page">
              <wp14:pctWidth>0</wp14:pctWidth>
            </wp14:sizeRelH>
            <wp14:sizeRelV relativeFrom="page">
              <wp14:pctHeight>0</wp14:pctHeight>
            </wp14:sizeRelV>
          </wp:anchor>
        </w:drawing>
      </w:r>
      <w:r w:rsidR="00AF45A5">
        <w:rPr>
          <w:rStyle w:val="Strong"/>
        </w:rPr>
        <w:t>Tab</w:t>
      </w:r>
      <w:r w:rsidRPr="00C8330B">
        <w:rPr>
          <w:rStyle w:val="Strong"/>
        </w:rPr>
        <w:t xml:space="preserve"> &amp; Mouse</w:t>
      </w:r>
      <w:r>
        <w:t xml:space="preserve"> -- </w:t>
      </w:r>
      <w:r w:rsidRPr="00106C85">
        <w:rPr>
          <w:sz w:val="20"/>
        </w:rPr>
        <w:t xml:space="preserve">Use the </w:t>
      </w:r>
      <w:r w:rsidR="00AF45A5">
        <w:rPr>
          <w:sz w:val="20"/>
        </w:rPr>
        <w:t>Tab</w:t>
      </w:r>
      <w:r w:rsidRPr="00106C85">
        <w:rPr>
          <w:sz w:val="20"/>
        </w:rPr>
        <w:t xml:space="preserve"> key on your computer keyboard to advance through each field in EDRS. You may also use your mouse to navigate </w:t>
      </w:r>
      <w:r w:rsidR="00AF45A5">
        <w:rPr>
          <w:sz w:val="20"/>
        </w:rPr>
        <w:t>Tab</w:t>
      </w:r>
      <w:r w:rsidRPr="00106C85">
        <w:rPr>
          <w:sz w:val="20"/>
        </w:rPr>
        <w:t xml:space="preserve">s or to temporarily skip sections. Do </w:t>
      </w:r>
      <w:r w:rsidRPr="00106C85">
        <w:rPr>
          <w:sz w:val="20"/>
          <w:u w:val="single"/>
        </w:rPr>
        <w:t>not</w:t>
      </w:r>
      <w:r w:rsidRPr="00106C85">
        <w:rPr>
          <w:sz w:val="20"/>
        </w:rPr>
        <w:t xml:space="preserve"> use Backspace or Enter, except </w:t>
      </w:r>
      <w:r w:rsidRPr="00106C85">
        <w:rPr>
          <w:sz w:val="20"/>
          <w:u w:val="single"/>
        </w:rPr>
        <w:t>within</w:t>
      </w:r>
      <w:r w:rsidRPr="00106C85">
        <w:rPr>
          <w:sz w:val="20"/>
        </w:rPr>
        <w:t xml:space="preserve"> fields as necessary.</w:t>
      </w:r>
    </w:p>
    <w:p w14:paraId="4DE8940F" w14:textId="77777777" w:rsidR="001728E0" w:rsidRPr="00106C85" w:rsidRDefault="001728E0" w:rsidP="00863DE9">
      <w:pPr>
        <w:rPr>
          <w:sz w:val="20"/>
        </w:rPr>
      </w:pPr>
      <w:r w:rsidRPr="00C8330B">
        <w:rPr>
          <w:rStyle w:val="Strong"/>
        </w:rPr>
        <w:t>Alerts</w:t>
      </w:r>
      <w:r>
        <w:t xml:space="preserve"> – </w:t>
      </w:r>
      <w:r w:rsidRPr="00106C85">
        <w:rPr>
          <w:sz w:val="20"/>
        </w:rPr>
        <w:t xml:space="preserve">Take advantage of system validation messages and warnings.  Use the spell check icon on the Certifier Cause of Death </w:t>
      </w:r>
      <w:r w:rsidR="00AF45A5">
        <w:rPr>
          <w:sz w:val="20"/>
        </w:rPr>
        <w:t>Tab</w:t>
      </w:r>
      <w:r w:rsidRPr="00106C85">
        <w:rPr>
          <w:sz w:val="20"/>
        </w:rPr>
        <w:t>.  EDRS help</w:t>
      </w:r>
      <w:r w:rsidR="008177FF">
        <w:rPr>
          <w:sz w:val="20"/>
        </w:rPr>
        <w:t>s</w:t>
      </w:r>
      <w:r w:rsidRPr="00106C85">
        <w:rPr>
          <w:sz w:val="20"/>
        </w:rPr>
        <w:t xml:space="preserve"> users get information in accurately and completely from the start</w:t>
      </w:r>
      <w:r w:rsidR="008177FF">
        <w:rPr>
          <w:sz w:val="20"/>
        </w:rPr>
        <w:t>.</w:t>
      </w:r>
      <w:r w:rsidRPr="00106C85">
        <w:rPr>
          <w:sz w:val="20"/>
        </w:rPr>
        <w:t xml:space="preserve"> </w:t>
      </w:r>
    </w:p>
    <w:p w14:paraId="6E84D0FF" w14:textId="77777777" w:rsidR="001728E0" w:rsidRPr="00106C85" w:rsidRDefault="001728E0" w:rsidP="001728E0">
      <w:pPr>
        <w:rPr>
          <w:sz w:val="20"/>
        </w:rPr>
      </w:pPr>
      <w:r w:rsidRPr="00C44E93">
        <w:rPr>
          <w:rStyle w:val="Strong"/>
        </w:rPr>
        <w:t>Color Coding</w:t>
      </w:r>
      <w:r>
        <w:t xml:space="preserve"> – </w:t>
      </w:r>
      <w:r w:rsidRPr="00106C85">
        <w:rPr>
          <w:sz w:val="20"/>
        </w:rPr>
        <w:t>White fields on each screen in EDRS will accept information; the yellow fields are disabled based on selections made in the system.</w:t>
      </w:r>
      <w:r w:rsidR="00CC094E" w:rsidRPr="00106C85">
        <w:rPr>
          <w:sz w:val="20"/>
        </w:rPr>
        <w:t xml:space="preserve">  A blue field indicates which field you are on now.</w:t>
      </w:r>
    </w:p>
    <w:p w14:paraId="7852C6C3" w14:textId="4531FB7C" w:rsidR="0092432B" w:rsidRDefault="001728E0" w:rsidP="001728E0">
      <w:pPr>
        <w:rPr>
          <w:sz w:val="20"/>
        </w:rPr>
      </w:pPr>
      <w:r w:rsidRPr="00C44E93">
        <w:rPr>
          <w:b/>
        </w:rPr>
        <w:t>Shortcuts</w:t>
      </w:r>
      <w:r>
        <w:t xml:space="preserve"> – </w:t>
      </w:r>
      <w:r w:rsidRPr="00106C85">
        <w:rPr>
          <w:sz w:val="20"/>
        </w:rPr>
        <w:t xml:space="preserve">EDRS accepts military time.  Alt-T enters today’s date.  Colons are not necessary in Time fields and slashes are not necessary in date fields. Enter the first few letters of a selection on a </w:t>
      </w:r>
      <w:r w:rsidR="00EC4EFB">
        <w:rPr>
          <w:sz w:val="20"/>
        </w:rPr>
        <w:t>drop-down</w:t>
      </w:r>
      <w:r w:rsidRPr="00106C85">
        <w:rPr>
          <w:sz w:val="20"/>
        </w:rPr>
        <w:t xml:space="preserve"> to narrow the list quickly.  “Next” will move you from </w:t>
      </w:r>
      <w:r w:rsidR="00AF45A5">
        <w:rPr>
          <w:sz w:val="20"/>
        </w:rPr>
        <w:t>Tab</w:t>
      </w:r>
      <w:r w:rsidRPr="00106C85">
        <w:rPr>
          <w:sz w:val="20"/>
        </w:rPr>
        <w:t xml:space="preserve"> to </w:t>
      </w:r>
      <w:r w:rsidR="00AF45A5">
        <w:rPr>
          <w:sz w:val="20"/>
        </w:rPr>
        <w:t>Tab</w:t>
      </w:r>
      <w:r w:rsidRPr="00106C85">
        <w:rPr>
          <w:sz w:val="20"/>
        </w:rPr>
        <w:t xml:space="preserve">, but you can click on the </w:t>
      </w:r>
      <w:r w:rsidR="00AF45A5">
        <w:rPr>
          <w:sz w:val="20"/>
        </w:rPr>
        <w:t>Tab</w:t>
      </w:r>
      <w:r w:rsidRPr="00106C85">
        <w:rPr>
          <w:sz w:val="20"/>
        </w:rPr>
        <w:t xml:space="preserve"> labels as well. </w:t>
      </w:r>
      <w:r w:rsidR="00DB593E" w:rsidRPr="009A44E4">
        <w:rPr>
          <w:noProof/>
          <w:sz w:val="36"/>
          <w:szCs w:val="36"/>
        </w:rPr>
        <mc:AlternateContent>
          <mc:Choice Requires="wps">
            <w:drawing>
              <wp:anchor distT="0" distB="0" distL="114300" distR="114300" simplePos="0" relativeHeight="252131328" behindDoc="0" locked="1" layoutInCell="1" allowOverlap="1" wp14:anchorId="2989A947" wp14:editId="00996E3B">
                <wp:simplePos x="0" y="0"/>
                <wp:positionH relativeFrom="column">
                  <wp:posOffset>3671570</wp:posOffset>
                </wp:positionH>
                <wp:positionV relativeFrom="page">
                  <wp:posOffset>3049270</wp:posOffset>
                </wp:positionV>
                <wp:extent cx="4834255" cy="4349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14:paraId="045BBC87" w14:textId="11F0BBEE" w:rsidR="004B00ED" w:rsidRPr="00BD500D" w:rsidRDefault="004B00ED" w:rsidP="00DB593E">
                            <w:pPr>
                              <w:rPr>
                                <w:sz w:val="36"/>
                                <w:szCs w:val="36"/>
                              </w:rPr>
                            </w:pPr>
                            <w:r>
                              <w:rPr>
                                <w:sz w:val="36"/>
                                <w:szCs w:val="36"/>
                              </w:rPr>
                              <w:t>General Guidelines, Evidence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9.1pt;margin-top:240.1pt;width:380.65pt;height:34.25pt;rotation:9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" filled="f" stroked="f">
                <v:textbox>
                  <w:txbxContent>
                    <w:p w14:paraId="045BBC87" w14:textId="11F0BBEE" w:rsidR="004B00ED" w:rsidRPr="00BD500D" w:rsidRDefault="004B00ED" w:rsidP="00DB593E">
                      <w:pPr>
                        <w:rPr>
                          <w:sz w:val="36"/>
                          <w:szCs w:val="36"/>
                        </w:rPr>
                      </w:pPr>
                      <w:r>
                        <w:rPr>
                          <w:sz w:val="36"/>
                          <w:szCs w:val="36"/>
                        </w:rPr>
                        <w:t>General Guidelines, Evidence</w:t>
                      </w:r>
                    </w:p>
                  </w:txbxContent>
                </v:textbox>
                <w10:wrap anchory="page"/>
                <w10:anchorlock/>
              </v:shape>
            </w:pict>
          </mc:Fallback>
        </mc:AlternateContent>
      </w:r>
    </w:p>
    <w:p w14:paraId="66065EEC" w14:textId="788B9AB5" w:rsidR="00BA68D2" w:rsidRDefault="00BA68D2" w:rsidP="005024EC">
      <w:pPr>
        <w:pStyle w:val="Heading1"/>
      </w:pPr>
      <w:r>
        <w:t>General EDRS Amendments Guidelines</w:t>
      </w:r>
    </w:p>
    <w:p w14:paraId="555E24F7" w14:textId="77777777" w:rsidR="00DB7910" w:rsidRDefault="00DB7910" w:rsidP="00BA68D2">
      <w:pPr>
        <w:pStyle w:val="ListParagraph"/>
        <w:numPr>
          <w:ilvl w:val="0"/>
          <w:numId w:val="29"/>
        </w:numPr>
      </w:pPr>
      <w:r w:rsidRPr="00DB7910">
        <w:rPr>
          <w:b/>
        </w:rPr>
        <w:t>Amend Administrative</w:t>
      </w:r>
      <w:r>
        <w:t xml:space="preserve"> is to be used for amending personal items about the decedent, usually those found on tabs 1-5.  </w:t>
      </w:r>
    </w:p>
    <w:p w14:paraId="6D631F86" w14:textId="77777777" w:rsidR="00DB7910" w:rsidRDefault="00DB7910" w:rsidP="00DB7910">
      <w:pPr>
        <w:pStyle w:val="ListParagraph"/>
        <w:numPr>
          <w:ilvl w:val="0"/>
          <w:numId w:val="29"/>
        </w:numPr>
      </w:pPr>
      <w:r w:rsidRPr="00DB7910">
        <w:rPr>
          <w:b/>
        </w:rPr>
        <w:t>Amend Medical</w:t>
      </w:r>
      <w:r>
        <w:t xml:space="preserve"> is only to be used when medical information needs to be corrected (tabs 6-9).  Do not use Amend Medical for administrative amendments, unless you also have a personal item to correct. Amend Medical will require attestation (by fax or electronically) by the certifier.  </w:t>
      </w:r>
    </w:p>
    <w:p w14:paraId="3B4D1F2B" w14:textId="0EBD489A" w:rsidR="00DB7910" w:rsidRDefault="00DB7910" w:rsidP="00DB7910">
      <w:pPr>
        <w:pStyle w:val="ListParagraph"/>
        <w:numPr>
          <w:ilvl w:val="0"/>
          <w:numId w:val="29"/>
        </w:numPr>
      </w:pPr>
      <w:r w:rsidRPr="00DB7910">
        <w:rPr>
          <w:b/>
        </w:rPr>
        <w:t xml:space="preserve">Adjustments </w:t>
      </w:r>
      <w:r>
        <w:t>are to be used to correct local registered numbers only, and can only be used prior to registration by RVRS.  After RVRS registers a record or an amendment, adjustments must be made by RVRS staff.</w:t>
      </w:r>
    </w:p>
    <w:p w14:paraId="1D74631F" w14:textId="4249344E" w:rsidR="00BA68D2" w:rsidRDefault="00BA68D2" w:rsidP="00BA68D2">
      <w:pPr>
        <w:pStyle w:val="ListParagraph"/>
        <w:numPr>
          <w:ilvl w:val="0"/>
          <w:numId w:val="29"/>
        </w:numPr>
      </w:pPr>
      <w:r>
        <w:t>Use the EDRS only to amend records that were registered in EDRS.  Unlike the VIP births module, the VIP death module does not have functionality to enter older deaths. For older deaths, use a paper process, although you may use the new fillable-PDF death certificate form rather than an Affidavit and Correction form.</w:t>
      </w:r>
    </w:p>
    <w:p w14:paraId="1FACE37E" w14:textId="235EF01C" w:rsidR="00BA68D2" w:rsidRDefault="00BA68D2" w:rsidP="00BA68D2">
      <w:pPr>
        <w:pStyle w:val="ListParagraph"/>
        <w:numPr>
          <w:ilvl w:val="0"/>
          <w:numId w:val="29"/>
        </w:numPr>
      </w:pPr>
      <w:r>
        <w:t xml:space="preserve">The EDRS does not have an electronic review process, as in the VIP births module.  If you need assistance beyond this guide, email vip@state.ma.us or contact the RVRS help line (617-740-2674).  </w:t>
      </w:r>
    </w:p>
    <w:p w14:paraId="3C3E14F4" w14:textId="34B69E25" w:rsidR="00A468C4" w:rsidRPr="00BA68D2" w:rsidRDefault="00A468C4" w:rsidP="00BA68D2">
      <w:pPr>
        <w:pStyle w:val="ListParagraph"/>
        <w:numPr>
          <w:ilvl w:val="0"/>
          <w:numId w:val="29"/>
        </w:numPr>
      </w:pPr>
      <w:r>
        <w:t>Fax all evidence to the VIP EDRS fax number to attach a PDF image to the electronic record.  Note that the death fax number is different than the birth fax number.  When complete, you will still mail the original evidence to RVRS as usual.</w:t>
      </w:r>
    </w:p>
    <w:p w14:paraId="6EF89D5A" w14:textId="21B07119" w:rsidR="005024EC" w:rsidRDefault="005024EC" w:rsidP="005024EC">
      <w:pPr>
        <w:pStyle w:val="Heading1"/>
      </w:pPr>
      <w:r>
        <w:t>Gather Evidence</w:t>
      </w:r>
    </w:p>
    <w:p w14:paraId="48168C67" w14:textId="4946A7BD" w:rsidR="00BA68D2" w:rsidRDefault="005024EC" w:rsidP="005024EC">
      <w:r>
        <w:t>Before starting an amendment in EDRS, you should make sure that you have the necessary evidence. Although it is possible to abandon an unfinished amendment (call RVRS if you need help with this), it is better to wait until you have all the evidence before beginning the electronic amendment.</w:t>
      </w:r>
      <w:r w:rsidR="00BA68D2">
        <w:t xml:space="preserve">  </w:t>
      </w:r>
    </w:p>
    <w:p w14:paraId="369DD5ED" w14:textId="7B2931C0" w:rsidR="00CA05D2" w:rsidRPr="005024EC" w:rsidRDefault="00CA05D2" w:rsidP="005024EC">
      <w:r>
        <w:t>For medical amendments, typically a notarized statement from the certifier is obtained. However, with EDRS you may have a little more flexibility with online certifiers, because they will be certifying the death online through the secure Virtual Gateway portal.  If an offline certifier is faxing the attestation form from their facility or practice, this may also be evidence of an authorized medical amendment. Discuss options with the certifier and/or with the Registry.</w:t>
      </w:r>
    </w:p>
    <w:p w14:paraId="43F67415" w14:textId="0F74E271" w:rsidR="00BA68D2" w:rsidRDefault="00BA68D2" w:rsidP="00BA68D2">
      <w:pPr>
        <w:pStyle w:val="Heading1"/>
      </w:pPr>
      <w:r>
        <w:t xml:space="preserve">Retrieve the Record to be </w:t>
      </w:r>
      <w:proofErr w:type="gramStart"/>
      <w:r>
        <w:t>Amended</w:t>
      </w:r>
      <w:proofErr w:type="gramEnd"/>
    </w:p>
    <w:p w14:paraId="1F181C1B" w14:textId="75FDCEC8" w:rsidR="00E36EE0" w:rsidRDefault="00E36EE0" w:rsidP="00E36EE0">
      <w:r>
        <w:t xml:space="preserve">If you are </w:t>
      </w:r>
      <w:r w:rsidRPr="00E36EE0">
        <w:t xml:space="preserve">searching for a record </w:t>
      </w:r>
      <w:r>
        <w:t>to amend, register, or to print a form</w:t>
      </w:r>
      <w:r w:rsidRPr="00E36EE0">
        <w:t>, the search screen will alw</w:t>
      </w:r>
      <w:r w:rsidR="009A44E4" w:rsidRPr="009A44E4">
        <w:rPr>
          <w:noProof/>
          <w:sz w:val="36"/>
          <w:szCs w:val="36"/>
        </w:rPr>
        <mc:AlternateContent>
          <mc:Choice Requires="wps">
            <w:drawing>
              <wp:anchor distT="0" distB="0" distL="114300" distR="114300" simplePos="0" relativeHeight="252083200" behindDoc="0" locked="1" layoutInCell="1" allowOverlap="1" wp14:anchorId="24F2BDED" wp14:editId="05C0F3B7">
                <wp:simplePos x="0" y="0"/>
                <wp:positionH relativeFrom="column">
                  <wp:posOffset>-2764155</wp:posOffset>
                </wp:positionH>
                <wp:positionV relativeFrom="page">
                  <wp:posOffset>3061970</wp:posOffset>
                </wp:positionV>
                <wp:extent cx="4834255" cy="43497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p w14:paraId="38963862" w14:textId="0E97E31F" w:rsidR="004B00ED" w:rsidRPr="00BD500D" w:rsidRDefault="004B00ED" w:rsidP="00DB593E">
                            <w:pPr>
                              <w:jc w:val="right"/>
                              <w:rPr>
                                <w:sz w:val="36"/>
                                <w:szCs w:val="36"/>
                              </w:rPr>
                            </w:pPr>
                            <w:r>
                              <w:rPr>
                                <w:sz w:val="36"/>
                                <w:szCs w:val="36"/>
                              </w:rPr>
                              <w:t>Retrieve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7.65pt;margin-top:241.1pt;width:380.65pt;height:34.25pt;rotation:-9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" filled="f" stroked="f">
                <v:textbox>
                  <w:txbxContent>
                    <w:p w14:paraId="38963862" w14:textId="0E97E31F" w:rsidR="004B00ED" w:rsidRPr="00BD500D" w:rsidRDefault="004B00ED" w:rsidP="00DB593E">
                      <w:pPr>
                        <w:jc w:val="right"/>
                        <w:rPr>
                          <w:sz w:val="36"/>
                          <w:szCs w:val="36"/>
                        </w:rPr>
                      </w:pPr>
                      <w:r>
                        <w:rPr>
                          <w:sz w:val="36"/>
                          <w:szCs w:val="36"/>
                        </w:rPr>
                        <w:t>Retrieve Record</w:t>
                      </w:r>
                    </w:p>
                  </w:txbxContent>
                </v:textbox>
                <w10:wrap anchory="page"/>
                <w10:anchorlock/>
              </v:shape>
            </w:pict>
          </mc:Fallback>
        </mc:AlternateContent>
      </w:r>
      <w:r w:rsidRPr="00E36EE0">
        <w:t>ays look similar.  Enter at least a few fields to narrow down the search.  This will help EDRS find the record easily and improve system performance for all users.</w:t>
      </w:r>
    </w:p>
    <w:p w14:paraId="318641A4" w14:textId="28DFAFA0" w:rsidR="00E36EE0" w:rsidRPr="00763C90" w:rsidRDefault="0051396E" w:rsidP="00E36EE0">
      <w:pPr>
        <w:rPr>
          <w:b/>
        </w:rPr>
      </w:pPr>
      <w:r>
        <w:rPr>
          <w:noProof/>
        </w:rPr>
        <mc:AlternateContent>
          <mc:Choice Requires="wpg">
            <w:drawing>
              <wp:anchor distT="0" distB="0" distL="114300" distR="114300" simplePos="0" relativeHeight="252046336" behindDoc="1" locked="0" layoutInCell="1" allowOverlap="1" wp14:anchorId="25FC944E" wp14:editId="28614BD7">
                <wp:simplePos x="0" y="0"/>
                <wp:positionH relativeFrom="column">
                  <wp:posOffset>-175260</wp:posOffset>
                </wp:positionH>
                <wp:positionV relativeFrom="paragraph">
                  <wp:posOffset>379730</wp:posOffset>
                </wp:positionV>
                <wp:extent cx="6159500" cy="5440045"/>
                <wp:effectExtent l="171450" t="171450" r="355600" b="370205"/>
                <wp:wrapTight wrapText="bothSides">
                  <wp:wrapPolygon edited="0">
                    <wp:start x="534" y="-681"/>
                    <wp:lineTo x="-601" y="-529"/>
                    <wp:lineTo x="-601" y="16414"/>
                    <wp:lineTo x="-468" y="18153"/>
                    <wp:lineTo x="401" y="18834"/>
                    <wp:lineTo x="1002" y="18834"/>
                    <wp:lineTo x="1002" y="21935"/>
                    <wp:lineTo x="1336" y="22465"/>
                    <wp:lineTo x="2071" y="22843"/>
                    <wp:lineTo x="2138" y="22994"/>
                    <wp:lineTo x="21645" y="22994"/>
                    <wp:lineTo x="21711" y="22843"/>
                    <wp:lineTo x="22446" y="22465"/>
                    <wp:lineTo x="22780" y="21330"/>
                    <wp:lineTo x="22780" y="17397"/>
                    <wp:lineTo x="21845" y="16414"/>
                    <wp:lineTo x="21778" y="16187"/>
                    <wp:lineTo x="21377" y="15203"/>
                    <wp:lineTo x="21377" y="1891"/>
                    <wp:lineTo x="21244" y="454"/>
                    <wp:lineTo x="20308" y="-529"/>
                    <wp:lineTo x="20108" y="-681"/>
                    <wp:lineTo x="534" y="-681"/>
                  </wp:wrapPolygon>
                </wp:wrapTight>
                <wp:docPr id="449" name="Group 449"/>
                <wp:cNvGraphicFramePr/>
                <a:graphic xmlns:a="http://schemas.openxmlformats.org/drawingml/2006/main">
                  <a:graphicData uri="http://schemas.microsoft.com/office/word/2010/wordprocessingGroup">
                    <wpg:wgp>
                      <wpg:cNvGrpSpPr/>
                      <wpg:grpSpPr>
                        <a:xfrm>
                          <a:off x="0" y="0"/>
                          <a:ext cx="6159500" cy="5440045"/>
                          <a:chOff x="0" y="317576"/>
                          <a:chExt cx="6159500" cy="5440604"/>
                        </a:xfrm>
                      </wpg:grpSpPr>
                      <wpg:grpSp>
                        <wpg:cNvPr id="26" name="Group 26"/>
                        <wpg:cNvGrpSpPr/>
                        <wpg:grpSpPr>
                          <a:xfrm>
                            <a:off x="0" y="317576"/>
                            <a:ext cx="6159500" cy="5440604"/>
                            <a:chOff x="0" y="317580"/>
                            <a:chExt cx="6159843" cy="5440669"/>
                          </a:xfrm>
                        </wpg:grpSpPr>
                        <pic:pic xmlns:pic="http://schemas.openxmlformats.org/drawingml/2006/picture">
                          <pic:nvPicPr>
                            <pic:cNvPr id="5" name="Picture 5"/>
                            <pic:cNvPicPr>
                              <a:picLocks noChangeAspect="1"/>
                            </pic:cNvPicPr>
                          </pic:nvPicPr>
                          <pic:blipFill rotWithShape="1">
                            <a:blip r:embed="rId12">
                              <a:extLst>
                                <a:ext uri="{28A0092B-C50C-407E-A947-70E740481C1C}">
                                  <a14:useLocalDpi xmlns:a14="http://schemas.microsoft.com/office/drawing/2010/main" val="0"/>
                                </a:ext>
                              </a:extLst>
                            </a:blip>
                            <a:srcRect t="6871"/>
                            <a:stretch/>
                          </pic:blipFill>
                          <pic:spPr>
                            <a:xfrm>
                              <a:off x="0" y="317580"/>
                              <a:ext cx="5708821" cy="4303848"/>
                            </a:xfrm>
                            <a:prstGeom prst="rect">
                              <a:avLst/>
                            </a:prstGeom>
                            <a:ln>
                              <a:noFill/>
                            </a:ln>
                            <a:effectLst>
                              <a:outerShdw blurRad="292100" dist="139700" dir="2700000" algn="tl" rotWithShape="0">
                                <a:srgbClr val="333333">
                                  <a:alpha val="65000"/>
                                </a:srgbClr>
                              </a:outerShdw>
                            </a:effectLst>
                          </pic:spPr>
                        </pic:pic>
                        <wps:wsp>
                          <wps:cNvPr id="462" name="Rectangular Callout 462"/>
                          <wps:cNvSpPr/>
                          <wps:spPr>
                            <a:xfrm>
                              <a:off x="1476714" y="2279850"/>
                              <a:ext cx="1767115" cy="1068871"/>
                            </a:xfrm>
                            <a:prstGeom prst="wedgeRectCallout">
                              <a:avLst>
                                <a:gd name="adj1" fmla="val -67271"/>
                                <a:gd name="adj2" fmla="val 19002"/>
                              </a:avLst>
                            </a:prstGeom>
                            <a:solidFill>
                              <a:srgbClr val="FFFFFF"/>
                            </a:solidFill>
                            <a:ln w="25400" cap="flat" cmpd="sng" algn="ctr">
                              <a:solidFill>
                                <a:srgbClr val="7DA329">
                                  <a:alpha val="50196"/>
                                </a:srgbClr>
                              </a:solidFill>
                              <a:prstDash val="solid"/>
                            </a:ln>
                            <a:effectLst/>
                          </wps:spPr>
                          <wps:txbx>
                            <w:txbxContent>
                              <w:p w14:paraId="3F3B859F" w14:textId="77777777" w:rsidR="004B00ED" w:rsidRPr="00E44B6E" w:rsidRDefault="004B00ED" w:rsidP="00E36EE0">
                                <w:pPr>
                                  <w:rPr>
                                    <w:sz w:val="18"/>
                                    <w:szCs w:val="18"/>
                                  </w:rPr>
                                </w:pPr>
                                <w:proofErr w:type="spellStart"/>
                                <w:r>
                                  <w:rPr>
                                    <w:sz w:val="18"/>
                                    <w:szCs w:val="18"/>
                                  </w:rPr>
                                  <w:t>Soundex</w:t>
                                </w:r>
                                <w:proofErr w:type="spellEnd"/>
                                <w:r>
                                  <w:rPr>
                                    <w:sz w:val="18"/>
                                    <w:szCs w:val="18"/>
                                  </w:rPr>
                                  <w:t xml:space="preserve"> will help find last names that sound alike but are spelled differently. If you are not sure if the decedent’s last name is Smith or </w:t>
                                </w:r>
                                <w:proofErr w:type="spellStart"/>
                                <w:r>
                                  <w:rPr>
                                    <w:sz w:val="18"/>
                                    <w:szCs w:val="18"/>
                                  </w:rPr>
                                  <w:t>Smythe</w:t>
                                </w:r>
                                <w:proofErr w:type="spellEnd"/>
                                <w:r>
                                  <w:rPr>
                                    <w:sz w:val="18"/>
                                    <w:szCs w:val="18"/>
                                  </w:rPr>
                                  <w:t xml:space="preserve">, check the </w:t>
                                </w:r>
                                <w:proofErr w:type="spellStart"/>
                                <w:r w:rsidRPr="00B77DFE">
                                  <w:rPr>
                                    <w:b/>
                                    <w:sz w:val="18"/>
                                    <w:szCs w:val="18"/>
                                  </w:rPr>
                                  <w:t>Soundex</w:t>
                                </w:r>
                                <w:proofErr w:type="spellEnd"/>
                                <w:r>
                                  <w:rPr>
                                    <w:sz w:val="18"/>
                                    <w:szCs w:val="18"/>
                                  </w:rPr>
                                  <w:t xml:space="preserve"> checkbox.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51021" y="4590536"/>
                              <a:ext cx="5708822" cy="1167713"/>
                            </a:xfrm>
                            <a:prstGeom prst="rect">
                              <a:avLst/>
                            </a:prstGeom>
                            <a:ln>
                              <a:noFill/>
                            </a:ln>
                            <a:effectLst>
                              <a:outerShdw blurRad="292100" dist="139700" dir="2700000" algn="tl" rotWithShape="0">
                                <a:srgbClr val="333333">
                                  <a:alpha val="65000"/>
                                </a:srgbClr>
                              </a:outerShdw>
                            </a:effectLst>
                          </pic:spPr>
                        </pic:pic>
                        <wps:wsp>
                          <wps:cNvPr id="464" name="Rectangular Callout 464"/>
                          <wps:cNvSpPr/>
                          <wps:spPr>
                            <a:xfrm>
                              <a:off x="4337464" y="3441357"/>
                              <a:ext cx="1726288" cy="946150"/>
                            </a:xfrm>
                            <a:prstGeom prst="wedgeRectCallout">
                              <a:avLst>
                                <a:gd name="adj1" fmla="val 47419"/>
                                <a:gd name="adj2" fmla="val 134185"/>
                              </a:avLst>
                            </a:prstGeom>
                            <a:solidFill>
                              <a:srgbClr val="FFFFFF"/>
                            </a:solidFill>
                            <a:ln w="25400" cap="flat" cmpd="sng" algn="ctr">
                              <a:solidFill>
                                <a:srgbClr val="7DA329">
                                  <a:alpha val="50196"/>
                                </a:srgbClr>
                              </a:solidFill>
                              <a:prstDash val="solid"/>
                            </a:ln>
                            <a:effectLst/>
                          </wps:spPr>
                          <wps:txbx>
                            <w:txbxContent>
                              <w:p w14:paraId="38C3E621" w14:textId="2C44BF4D" w:rsidR="004B00ED" w:rsidRPr="00E44B6E" w:rsidRDefault="004B00ED" w:rsidP="00E36EE0">
                                <w:pPr>
                                  <w:rPr>
                                    <w:sz w:val="18"/>
                                    <w:szCs w:val="18"/>
                                  </w:rPr>
                                </w:pPr>
                                <w:r>
                                  <w:rPr>
                                    <w:sz w:val="18"/>
                                    <w:szCs w:val="18"/>
                                  </w:rPr>
                                  <w:t>Click on Details to bring up the Records Details screen, where you can verify that the record that you about to retrieve is the correct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ular Callout 461"/>
                          <wps:cNvSpPr/>
                          <wps:spPr>
                            <a:xfrm>
                              <a:off x="4429897" y="611660"/>
                              <a:ext cx="1633855" cy="612775"/>
                            </a:xfrm>
                            <a:prstGeom prst="wedgeRectCallout">
                              <a:avLst>
                                <a:gd name="adj1" fmla="val -76804"/>
                                <a:gd name="adj2" fmla="val 639"/>
                              </a:avLst>
                            </a:prstGeom>
                            <a:solidFill>
                              <a:srgbClr val="FFFFFF"/>
                            </a:solidFill>
                            <a:ln w="25400" cap="flat" cmpd="sng" algn="ctr">
                              <a:solidFill>
                                <a:srgbClr val="7DA329">
                                  <a:alpha val="50196"/>
                                </a:srgbClr>
                              </a:solidFill>
                              <a:prstDash val="solid"/>
                            </a:ln>
                            <a:effectLst/>
                          </wps:spPr>
                          <wps:txbx>
                            <w:txbxContent>
                              <w:p w14:paraId="0E03B4CB" w14:textId="77777777" w:rsidR="004B00ED" w:rsidRPr="00B77DFE" w:rsidRDefault="004B00ED" w:rsidP="00E36EE0">
                                <w:pPr>
                                  <w:rPr>
                                    <w:sz w:val="18"/>
                                  </w:rPr>
                                </w:pPr>
                                <w:r w:rsidRPr="00B77DFE">
                                  <w:rPr>
                                    <w:sz w:val="18"/>
                                  </w:rPr>
                                  <w:t>Enter at least a few fields to narrow the search. This will improve system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Rectangular Callout 448"/>
                        <wps:cNvSpPr/>
                        <wps:spPr>
                          <a:xfrm>
                            <a:off x="444843" y="3534033"/>
                            <a:ext cx="2506980" cy="814705"/>
                          </a:xfrm>
                          <a:prstGeom prst="wedgeRectCallout">
                            <a:avLst>
                              <a:gd name="adj1" fmla="val 149448"/>
                              <a:gd name="adj2" fmla="val 150869"/>
                            </a:avLst>
                          </a:prstGeom>
                          <a:solidFill>
                            <a:srgbClr val="FFFFFF"/>
                          </a:solidFill>
                          <a:ln w="25400" cap="flat" cmpd="sng" algn="ctr">
                            <a:solidFill>
                              <a:srgbClr val="7DA329">
                                <a:alpha val="50196"/>
                              </a:srgbClr>
                            </a:solidFill>
                            <a:prstDash val="solid"/>
                          </a:ln>
                          <a:effectLst/>
                        </wps:spPr>
                        <wps:txbx>
                          <w:txbxContent>
                            <w:p w14:paraId="6EE73EC0" w14:textId="05AFC5D6" w:rsidR="004B00ED" w:rsidRPr="00E44B6E" w:rsidRDefault="004B00ED" w:rsidP="00666386">
                              <w:pPr>
                                <w:rPr>
                                  <w:sz w:val="18"/>
                                  <w:szCs w:val="18"/>
                                </w:rPr>
                              </w:pPr>
                              <w:r>
                                <w:rPr>
                                  <w:sz w:val="18"/>
                                  <w:szCs w:val="18"/>
                                </w:rPr>
                                <w:t>Note that version number increases with each adjustment and amendment.  An original record is version 0; therefore, we can tell that this example record has been already amended once.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49" o:spid="_x0000_s1032" style="position:absolute;margin-left:-13.8pt;margin-top:29.9pt;width:485pt;height:428.35pt;z-index:-251270144;mso-height-relative:margin" coordorigin=",3175" coordsize="61595,5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">
                <v:group id="Group 26" o:spid="_x0000_s1033" style="position:absolute;top:3175;width:61595;height:54406" coordorigin=",3175" coordsize="61598,5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top:3175;width:57088;height:43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jm7CAAAA2gAAAA8AAABkcnMvZG93bnJldi54bWxEj0+LwjAUxO8L+x3CW/C2pq5apBrFFQVh&#10;vfgHvD6at03Z5qU2UdtvvxEEj8PM/IaZLVpbiRs1vnSsYNBPQBDnTpdcKDgdN58TED4ga6wck4KO&#10;PCzm728zzLS7855uh1CICGGfoQITQp1J6XNDFn3f1cTR+3WNxRBlU0jd4D3CbSW/kiSVFkuOCwZr&#10;WhnK/w5Xq6BYD8+D7nvUUZqT2dH+MvlpU6V6H+1yCiJQG17hZ3urFYzhcSXe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0o5uwgAAANoAAAAPAAAAAAAAAAAAAAAAAJ8C&#10;AABkcnMvZG93bnJldi54bWxQSwUGAAAAAAQABAD3AAAAjgMAAAAA&#10;">
                    <v:imagedata r:id="rId14" o:title="" croptop="4503f"/>
                    <v:shadow on="t" color="#333" opacity="42598f" origin="-.5,-.5" offset="2.74397mm,2.74397mm"/>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62" o:spid="_x0000_s1035" type="#_x0000_t61" style="position:absolute;left:14767;top:22798;width:17671;height:10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v+cUA&#10;AADcAAAADwAAAGRycy9kb3ducmV2LnhtbESPS2vDMBCE74X8B7GB3hI5Jg3FiRLyIH1cAnZDzhtr&#10;a5laK2Opjvvvq0Kgx2FmvmFWm8E2oqfO144VzKYJCOLS6ZorBeeP4+QZhA/IGhvHpOCHPGzWo4cV&#10;ZtrdOKe+CJWIEPYZKjAhtJmUvjRk0U9dSxy9T9dZDFF2ldQd3iLcNjJNkoW0WHNcMNjS3lD5VXxb&#10;BS0VSar7l/en/LAPr6frrq8uRqnH8bBdggg0hP/wvf2mFcwX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m/5xQAAANwAAAAPAAAAAAAAAAAAAAAAAJgCAABkcnMv&#10;ZG93bnJldi54bWxQSwUGAAAAAAQABAD1AAAAigMAAAAA&#10;" adj="-3731,14904" strokecolor="#7da329" strokeweight="2pt">
                    <v:stroke opacity="32896f"/>
                    <v:textbox>
                      <w:txbxContent>
                        <w:p w14:paraId="3F3B859F" w14:textId="77777777" w:rsidR="004B00ED" w:rsidRPr="00E44B6E" w:rsidRDefault="004B00ED" w:rsidP="00E36EE0">
                          <w:pPr>
                            <w:rPr>
                              <w:sz w:val="18"/>
                              <w:szCs w:val="18"/>
                            </w:rPr>
                          </w:pPr>
                          <w:proofErr w:type="spellStart"/>
                          <w:r>
                            <w:rPr>
                              <w:sz w:val="18"/>
                              <w:szCs w:val="18"/>
                            </w:rPr>
                            <w:t>Soundex</w:t>
                          </w:r>
                          <w:proofErr w:type="spellEnd"/>
                          <w:r>
                            <w:rPr>
                              <w:sz w:val="18"/>
                              <w:szCs w:val="18"/>
                            </w:rPr>
                            <w:t xml:space="preserve"> will help find last names that sound alike but are spelled differently. If you are not sure if the decedent’s last name is Smith or </w:t>
                          </w:r>
                          <w:proofErr w:type="spellStart"/>
                          <w:r>
                            <w:rPr>
                              <w:sz w:val="18"/>
                              <w:szCs w:val="18"/>
                            </w:rPr>
                            <w:t>Smythe</w:t>
                          </w:r>
                          <w:proofErr w:type="spellEnd"/>
                          <w:r>
                            <w:rPr>
                              <w:sz w:val="18"/>
                              <w:szCs w:val="18"/>
                            </w:rPr>
                            <w:t xml:space="preserve">, check the </w:t>
                          </w:r>
                          <w:proofErr w:type="spellStart"/>
                          <w:r w:rsidRPr="00B77DFE">
                            <w:rPr>
                              <w:b/>
                              <w:sz w:val="18"/>
                              <w:szCs w:val="18"/>
                            </w:rPr>
                            <w:t>Soundex</w:t>
                          </w:r>
                          <w:proofErr w:type="spellEnd"/>
                          <w:r>
                            <w:rPr>
                              <w:sz w:val="18"/>
                              <w:szCs w:val="18"/>
                            </w:rPr>
                            <w:t xml:space="preserve"> checkbox.</w:t>
                          </w:r>
                        </w:p>
                      </w:txbxContent>
                    </v:textbox>
                  </v:shape>
                  <v:shape id="Picture 22" o:spid="_x0000_s1036" type="#_x0000_t75" style="position:absolute;left:4510;top:45905;width:57088;height:1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tIznBAAAA2wAAAA8AAABkcnMvZG93bnJldi54bWxEj8FqwzAQRO+B/IPYQG6JHAdMcSyHEnDp&#10;LambD1isjWVqrYylOG6/PioUehxm5g1THGfbi4lG3zlWsNsmIIgbpztuFVw/q80LCB+QNfaOScE3&#10;eTiWy0WBuXYP/qCpDq2IEPY5KjAhDLmUvjFk0W/dQBy9mxsthijHVuoRHxFue5kmSSYtdhwXDA50&#10;MtR81XerYO9vSfXG5syVNtMp+7lULlyUWq/m1wOIQHP4D/+137WCNIXfL/EHy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tIznBAAAA2wAAAA8AAAAAAAAAAAAAAAAAnwIA&#10;AGRycy9kb3ducmV2LnhtbFBLBQYAAAAABAAEAPcAAACNAwAAAAA=&#10;">
                    <v:imagedata r:id="rId15" o:title=""/>
                    <v:shadow on="t" color="#333" opacity="42598f" origin="-.5,-.5" offset="2.74397mm,2.74397mm"/>
                    <v:path arrowok="t"/>
                  </v:shape>
                  <v:shape id="Rectangular Callout 464" o:spid="_x0000_s1037" type="#_x0000_t61" style="position:absolute;left:43374;top:34413;width:17263;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KCcQA&#10;AADcAAAADwAAAGRycy9kb3ducmV2LnhtbESPXWvCMBSG7wf+h3CE3c1ULZ10pkVEYYIM5ge7PTRn&#10;bVlzUpKo9d+bwWCXL+/Hw7ssB9OJKznfWlYwnSQgiCurW64VnI7blwUIH5A1dpZJwZ08lMXoaYm5&#10;tjf+pOsh1CKOsM9RQRNCn0vpq4YM+ontiaP3bZ3BEKWrpXZ4i+Omk7MkyaTBliOhwZ7WDVU/h4uJ&#10;kP36dbWZf+z4cubMzdNu4762Sj2Ph9UbiEBD+A//td+1gjRL4fdMPA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CgnEAAAA3AAAAA8AAAAAAAAAAAAAAAAAmAIAAGRycy9k&#10;b3ducmV2LnhtbFBLBQYAAAAABAAEAPUAAACJAwAAAAA=&#10;" adj="21043,39784" strokecolor="#7da329" strokeweight="2pt">
                    <v:stroke opacity="32896f"/>
                    <v:textbox>
                      <w:txbxContent>
                        <w:p w14:paraId="38C3E621" w14:textId="2C44BF4D" w:rsidR="004B00ED" w:rsidRPr="00E44B6E" w:rsidRDefault="004B00ED" w:rsidP="00E36EE0">
                          <w:pPr>
                            <w:rPr>
                              <w:sz w:val="18"/>
                              <w:szCs w:val="18"/>
                            </w:rPr>
                          </w:pPr>
                          <w:r>
                            <w:rPr>
                              <w:sz w:val="18"/>
                              <w:szCs w:val="18"/>
                            </w:rPr>
                            <w:t>Click on Details to bring up the Records Details screen, where you can verify that the record that you about to retrieve is the correct one.</w:t>
                          </w:r>
                        </w:p>
                      </w:txbxContent>
                    </v:textbox>
                  </v:shape>
                  <v:shape id="Rectangular Callout 461" o:spid="_x0000_s1038" type="#_x0000_t61" style="position:absolute;left:44298;top:6116;width:16339;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7bMYA&#10;AADcAAAADwAAAGRycy9kb3ducmV2LnhtbESP0WrCQBRE3wv+w3KFvtVN0lRK6ioiCKHVB2M/4DZ7&#10;m4Rm74bsmqR+fVco+DjMzBlmtZlMKwbqXWNZQbyIQBCXVjdcKfg8759eQTiPrLG1TAp+ycFmPXtY&#10;YabtyCcaCl+JAGGXoYLa+y6T0pU1GXQL2xEH79v2Bn2QfSV1j2OAm1YmUbSUBhsOCzV2tKup/Cku&#10;RsGxjd+T7Uf+dUjpenzZpbq4PmulHufT9g2Ep8nfw//tXCtIlzHczo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97bMYAAADcAAAADwAAAAAAAAAAAAAAAACYAgAAZHJz&#10;L2Rvd25yZXYueG1sUEsFBgAAAAAEAAQA9QAAAIsDAAAAAA==&#10;" adj="-5790,10938" strokecolor="#7da329" strokeweight="2pt">
                    <v:stroke opacity="32896f"/>
                    <v:textbox>
                      <w:txbxContent>
                        <w:p w14:paraId="0E03B4CB" w14:textId="77777777" w:rsidR="004B00ED" w:rsidRPr="00B77DFE" w:rsidRDefault="004B00ED" w:rsidP="00E36EE0">
                          <w:pPr>
                            <w:rPr>
                              <w:sz w:val="18"/>
                            </w:rPr>
                          </w:pPr>
                          <w:r w:rsidRPr="00B77DFE">
                            <w:rPr>
                              <w:sz w:val="18"/>
                            </w:rPr>
                            <w:t>Enter at least a few fields to narrow the search. This will improve system performance.</w:t>
                          </w:r>
                        </w:p>
                      </w:txbxContent>
                    </v:textbox>
                  </v:shape>
                </v:group>
                <v:shape id="Rectangular Callout 448" o:spid="_x0000_s1039" type="#_x0000_t61" style="position:absolute;left:4448;top:35340;width:25070;height:8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QpMEA&#10;AADcAAAADwAAAGRycy9kb3ducmV2LnhtbERP3WrCMBS+F3yHcARvZKYT0dEZRURhu5Ci7gEOzVlT&#10;1pyUJLOdT28Ggpcf3/9q09tGXMmH2rGC12kGgrh0uuZKwdfl8PIGIkRkjY1jUvBHATbr4WCFuXYd&#10;n+h6jpVIIRxyVGBibHMpQ2nIYpi6ljhx385bjAn6SmqPXQq3jZxl2UJarDk1GGxpZ6j8Of/a/97b&#10;wZvimH1y34XL0heT2b5Qajzqt+8gIvXxKX64P7SC+TytTWfS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0EKTBAAAA3AAAAA8AAAAAAAAAAAAAAAAAmAIAAGRycy9kb3du&#10;cmV2LnhtbFBLBQYAAAAABAAEAPUAAACGAwAAAAA=&#10;" adj="43081,43388" strokecolor="#7da329" strokeweight="2pt">
                  <v:stroke opacity="32896f"/>
                  <v:textbox>
                    <w:txbxContent>
                      <w:p w14:paraId="6EE73EC0" w14:textId="05AFC5D6" w:rsidR="004B00ED" w:rsidRPr="00E44B6E" w:rsidRDefault="004B00ED" w:rsidP="00666386">
                        <w:pPr>
                          <w:rPr>
                            <w:sz w:val="18"/>
                            <w:szCs w:val="18"/>
                          </w:rPr>
                        </w:pPr>
                        <w:r>
                          <w:rPr>
                            <w:sz w:val="18"/>
                            <w:szCs w:val="18"/>
                          </w:rPr>
                          <w:t>Note that version number increases with each adjustment and amendment.  An original record is version 0; therefore, we can tell that this example record has been already amended once.</w:t>
                        </w:r>
                      </w:p>
                    </w:txbxContent>
                  </v:textbox>
                </v:shape>
                <w10:wrap type="tight"/>
              </v:group>
            </w:pict>
          </mc:Fallback>
        </mc:AlternateContent>
      </w:r>
      <w:r w:rsidR="00E36EE0">
        <w:t xml:space="preserve">The menu path to retrieve an Administrative Amendment is: </w:t>
      </w:r>
      <w:r w:rsidR="00E36EE0" w:rsidRPr="00763C90">
        <w:rPr>
          <w:b/>
        </w:rPr>
        <w:t>Death</w:t>
      </w:r>
      <w:r w:rsidR="00E36EE0" w:rsidRPr="00763C90">
        <w:rPr>
          <w:b/>
        </w:rPr>
        <w:sym w:font="Wingdings" w:char="F0E0"/>
      </w:r>
      <w:r w:rsidR="00E36EE0" w:rsidRPr="00763C90">
        <w:rPr>
          <w:b/>
        </w:rPr>
        <w:t>Modify</w:t>
      </w:r>
      <w:r w:rsidR="00E36EE0" w:rsidRPr="00763C90">
        <w:rPr>
          <w:b/>
        </w:rPr>
        <w:sym w:font="Wingdings" w:char="F0E0"/>
      </w:r>
      <w:r w:rsidR="00E36EE0" w:rsidRPr="00763C90">
        <w:rPr>
          <w:b/>
        </w:rPr>
        <w:t xml:space="preserve">Amend </w:t>
      </w:r>
      <w:r>
        <w:rPr>
          <w:b/>
        </w:rPr>
        <w:t>Medical</w:t>
      </w:r>
      <w:r w:rsidR="00E36EE0" w:rsidRPr="00763C90">
        <w:rPr>
          <w:b/>
        </w:rPr>
        <w:t>.</w:t>
      </w:r>
    </w:p>
    <w:p w14:paraId="1A2C2028" w14:textId="213139AD" w:rsidR="00155EFA" w:rsidRDefault="00FF0688" w:rsidP="00FF0688">
      <w:r>
        <w:t xml:space="preserve">Select the record from the </w:t>
      </w:r>
      <w:r w:rsidRPr="00FF0688">
        <w:rPr>
          <w:b/>
        </w:rPr>
        <w:t>Records List</w:t>
      </w:r>
      <w:r>
        <w:t xml:space="preserve">, by clicking on the </w:t>
      </w:r>
      <w:r w:rsidRPr="00FF0688">
        <w:rPr>
          <w:b/>
        </w:rPr>
        <w:t>Details</w:t>
      </w:r>
      <w:r>
        <w:t xml:space="preserve"> hyperlink.  Review the information on the </w:t>
      </w:r>
      <w:r w:rsidRPr="00FF0688">
        <w:rPr>
          <w:b/>
        </w:rPr>
        <w:t>Records Details</w:t>
      </w:r>
      <w:r>
        <w:t xml:space="preserve"> tabs to make sure you have the correct record</w:t>
      </w:r>
      <w:r w:rsidR="0051396E">
        <w:t xml:space="preserve">.  Click on </w:t>
      </w:r>
      <w:r w:rsidR="0051396E">
        <w:rPr>
          <w:b/>
        </w:rPr>
        <w:t>T</w:t>
      </w:r>
      <w:r w:rsidR="0051396E" w:rsidRPr="0051396E">
        <w:rPr>
          <w:b/>
        </w:rPr>
        <w:t>ab 9</w:t>
      </w:r>
      <w:r w:rsidR="0051396E">
        <w:t xml:space="preserve"> to verify whether the certifier is online or offline.  T</w:t>
      </w:r>
      <w:r>
        <w:t>hen</w:t>
      </w:r>
      <w:r w:rsidR="0051396E">
        <w:t>,</w:t>
      </w:r>
      <w:r>
        <w:t xml:space="preserve"> click </w:t>
      </w:r>
      <w:r w:rsidRPr="00FF0688">
        <w:rPr>
          <w:b/>
        </w:rPr>
        <w:t>Continue</w:t>
      </w:r>
      <w:r>
        <w:t xml:space="preserve"> at the bottom of the screen.</w:t>
      </w:r>
    </w:p>
    <w:p w14:paraId="11CC80AF" w14:textId="0C8A6970" w:rsidR="00890A11" w:rsidRDefault="008C3122" w:rsidP="00890A11">
      <w:pPr>
        <w:pStyle w:val="Heading1"/>
      </w:pPr>
      <w:r>
        <w:rPr>
          <w:noProof/>
        </w:rPr>
        <w:drawing>
          <wp:anchor distT="0" distB="0" distL="114300" distR="114300" simplePos="0" relativeHeight="252096512" behindDoc="1" locked="0" layoutInCell="1" allowOverlap="1" wp14:anchorId="4D4E0D2D" wp14:editId="34FBB0AD">
            <wp:simplePos x="0" y="0"/>
            <wp:positionH relativeFrom="column">
              <wp:posOffset>3061970</wp:posOffset>
            </wp:positionH>
            <wp:positionV relativeFrom="paragraph">
              <wp:posOffset>125730</wp:posOffset>
            </wp:positionV>
            <wp:extent cx="2270125" cy="1549400"/>
            <wp:effectExtent l="171450" t="171450" r="358775" b="355600"/>
            <wp:wrapTight wrapText="bothSides">
              <wp:wrapPolygon edited="0">
                <wp:start x="1450" y="-2390"/>
                <wp:lineTo x="-1631" y="-1859"/>
                <wp:lineTo x="-1631" y="22574"/>
                <wp:lineTo x="-1088" y="23902"/>
                <wp:lineTo x="1269" y="25761"/>
                <wp:lineTo x="1450" y="26292"/>
                <wp:lineTo x="21751" y="26292"/>
                <wp:lineTo x="21932" y="25761"/>
                <wp:lineTo x="24289" y="23636"/>
                <wp:lineTo x="24832" y="19652"/>
                <wp:lineTo x="24832" y="1593"/>
                <wp:lineTo x="22295" y="-1859"/>
                <wp:lineTo x="21751" y="-2390"/>
                <wp:lineTo x="1450" y="-239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70125" cy="1549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90A11">
        <w:t>Basis, Reason, Evidence</w:t>
      </w:r>
    </w:p>
    <w:p w14:paraId="185214D3" w14:textId="70A7B837" w:rsidR="00FE768F" w:rsidRDefault="00890A11" w:rsidP="00FF0688">
      <w:r>
        <w:t xml:space="preserve">Enter </w:t>
      </w:r>
      <w:r w:rsidR="00FF0688">
        <w:t xml:space="preserve">a </w:t>
      </w:r>
      <w:r w:rsidR="000774DE" w:rsidRPr="000774DE">
        <w:rPr>
          <w:b/>
        </w:rPr>
        <w:t>Basis</w:t>
      </w:r>
      <w:r w:rsidR="00FF0688">
        <w:t xml:space="preserve"> and </w:t>
      </w:r>
      <w:r w:rsidR="000774DE" w:rsidRPr="000774DE">
        <w:rPr>
          <w:b/>
        </w:rPr>
        <w:t>Reason</w:t>
      </w:r>
      <w:r w:rsidR="00FF0688">
        <w:t xml:space="preserve"> for the amendment.</w:t>
      </w:r>
      <w:r w:rsidR="009A44E4" w:rsidRPr="009A44E4">
        <w:rPr>
          <w:noProof/>
          <w:sz w:val="40"/>
          <w:szCs w:val="36"/>
        </w:rPr>
        <mc:AlternateContent>
          <mc:Choice Requires="wps">
            <w:drawing>
              <wp:anchor distT="0" distB="0" distL="114300" distR="114300" simplePos="0" relativeHeight="252091392" behindDoc="1" locked="1" layoutInCell="1" allowOverlap="1" wp14:anchorId="7A9302F0" wp14:editId="512CF4F1">
                <wp:simplePos x="0" y="0"/>
                <wp:positionH relativeFrom="column">
                  <wp:posOffset>3665220</wp:posOffset>
                </wp:positionH>
                <wp:positionV relativeFrom="page">
                  <wp:posOffset>3062605</wp:posOffset>
                </wp:positionV>
                <wp:extent cx="4834255" cy="43497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sdt>
                            <w:sdtPr>
                              <w:rPr>
                                <w:sz w:val="36"/>
                                <w:szCs w:val="36"/>
                              </w:rPr>
                              <w:alias w:val="Subtitle Odd"/>
                              <w:tag w:val="Subtitle Odd"/>
                              <w:id w:val="-985085415"/>
                            </w:sdtPr>
                            <w:sdtEndPr/>
                            <w:sdtContent>
                              <w:p w14:paraId="455ED964" w14:textId="367CC352" w:rsidR="004B00ED" w:rsidRPr="00BD500D" w:rsidRDefault="004B00ED" w:rsidP="00DB593E">
                                <w:pPr>
                                  <w:rPr>
                                    <w:sz w:val="36"/>
                                    <w:szCs w:val="36"/>
                                  </w:rPr>
                                </w:pPr>
                                <w:r>
                                  <w:rPr>
                                    <w:sz w:val="36"/>
                                    <w:szCs w:val="36"/>
                                  </w:rPr>
                                  <w:t>Basis, Reason, Evidence, Editing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88.6pt;margin-top:241.15pt;width:380.65pt;height:34.25pt;rotation:90;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" filled="f" stroked="f">
                <v:textbox>
                  <w:txbxContent>
                    <w:sdt>
                      <w:sdtPr>
                        <w:rPr>
                          <w:sz w:val="36"/>
                          <w:szCs w:val="36"/>
                        </w:rPr>
                        <w:alias w:val="Subtitle Odd"/>
                        <w:tag w:val="Subtitle Odd"/>
                        <w:id w:val="-985085415"/>
                      </w:sdtPr>
                      <w:sdtContent>
                        <w:p w14:paraId="455ED964" w14:textId="367CC352" w:rsidR="004B00ED" w:rsidRPr="00BD500D" w:rsidRDefault="004B00ED" w:rsidP="00DB593E">
                          <w:pPr>
                            <w:rPr>
                              <w:sz w:val="36"/>
                              <w:szCs w:val="36"/>
                            </w:rPr>
                          </w:pPr>
                          <w:r>
                            <w:rPr>
                              <w:sz w:val="36"/>
                              <w:szCs w:val="36"/>
                            </w:rPr>
                            <w:t>Basis, Reason, Evidence, Editing</w:t>
                          </w:r>
                        </w:p>
                      </w:sdtContent>
                    </w:sdt>
                  </w:txbxContent>
                </v:textbox>
                <w10:wrap anchory="page"/>
                <w10:anchorlock/>
              </v:shape>
            </w:pict>
          </mc:Fallback>
        </mc:AlternateContent>
      </w:r>
      <w:r w:rsidR="00053ACA">
        <w:t xml:space="preserve"> </w:t>
      </w:r>
      <w:r w:rsidR="00DB7910">
        <w:t>The reason provides more detail about what is being amended.  If the correction is by court order, enter docket# and court in this field.</w:t>
      </w:r>
      <w:r w:rsidR="008C3122">
        <w:t xml:space="preserve">  </w:t>
      </w:r>
    </w:p>
    <w:p w14:paraId="1A83F7A1" w14:textId="7F4B9061" w:rsidR="000774DE" w:rsidRDefault="000774DE" w:rsidP="00FF0688">
      <w:r>
        <w:t xml:space="preserve">Then, click </w:t>
      </w:r>
      <w:r w:rsidRPr="000774DE">
        <w:rPr>
          <w:b/>
        </w:rPr>
        <w:t>Finish</w:t>
      </w:r>
      <w:r>
        <w:t>.</w:t>
      </w:r>
    </w:p>
    <w:p w14:paraId="7AC1DE86" w14:textId="15628E42" w:rsidR="000774DE" w:rsidRDefault="008C3122" w:rsidP="00FF0688">
      <w:r>
        <w:rPr>
          <w:noProof/>
        </w:rPr>
        <w:drawing>
          <wp:anchor distT="0" distB="0" distL="114300" distR="114300" simplePos="0" relativeHeight="252097536" behindDoc="1" locked="0" layoutInCell="1" allowOverlap="1" wp14:anchorId="3AD0F676" wp14:editId="4CA41FCC">
            <wp:simplePos x="0" y="0"/>
            <wp:positionH relativeFrom="column">
              <wp:posOffset>2940685</wp:posOffset>
            </wp:positionH>
            <wp:positionV relativeFrom="paragraph">
              <wp:posOffset>295910</wp:posOffset>
            </wp:positionV>
            <wp:extent cx="2635885" cy="2666365"/>
            <wp:effectExtent l="171450" t="171450" r="354965" b="362585"/>
            <wp:wrapTight wrapText="bothSides">
              <wp:wrapPolygon edited="0">
                <wp:start x="1249" y="-1389"/>
                <wp:lineTo x="-1405" y="-1080"/>
                <wp:lineTo x="-1405" y="22222"/>
                <wp:lineTo x="-156" y="23611"/>
                <wp:lineTo x="1249" y="24383"/>
                <wp:lineTo x="21699" y="24383"/>
                <wp:lineTo x="23260" y="23611"/>
                <wp:lineTo x="24353" y="21296"/>
                <wp:lineTo x="24353" y="926"/>
                <wp:lineTo x="22167" y="-1080"/>
                <wp:lineTo x="21699" y="-1389"/>
                <wp:lineTo x="1249" y="-138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35885" cy="26663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74DE">
        <w:t xml:space="preserve">The </w:t>
      </w:r>
      <w:r w:rsidR="000774DE" w:rsidRPr="000774DE">
        <w:rPr>
          <w:b/>
        </w:rPr>
        <w:t>Evidence</w:t>
      </w:r>
      <w:r w:rsidR="000774DE">
        <w:t xml:space="preserve"> screen allows entry of several pieces of evidence. </w:t>
      </w:r>
      <w:r w:rsidR="000774DE" w:rsidRPr="000774DE">
        <w:rPr>
          <w:rStyle w:val="IntenseEmphasis"/>
        </w:rPr>
        <w:t>Note</w:t>
      </w:r>
      <w:r w:rsidR="000774DE">
        <w:t xml:space="preserve"> that only the first six entries will print on the death certificate, so you may want to lump all evidence exceeding six into the sixth field.</w:t>
      </w:r>
    </w:p>
    <w:p w14:paraId="7CE91B15" w14:textId="71539EFD" w:rsidR="000774DE" w:rsidRDefault="000774DE" w:rsidP="00FF0688">
      <w:r w:rsidRPr="000774DE">
        <w:rPr>
          <w:rStyle w:val="IntenseEmphasis"/>
        </w:rPr>
        <w:t>Deponent</w:t>
      </w:r>
      <w:r>
        <w:t xml:space="preserve"> – EDRS does not have a field for deponent information.  Therefore, you will enter the deponent information into the last evidence entry. At minimum, enter the name of the deponent and their relationship to the decedent into the </w:t>
      </w:r>
      <w:r w:rsidRPr="000774DE">
        <w:rPr>
          <w:b/>
        </w:rPr>
        <w:t>Document info</w:t>
      </w:r>
      <w:r>
        <w:t xml:space="preserve"> field. You may enter more, as appropriate.</w:t>
      </w:r>
      <w:r w:rsidR="00890A11">
        <w:t xml:space="preserve"> </w:t>
      </w:r>
    </w:p>
    <w:p w14:paraId="06EDF16D" w14:textId="2029A1DC" w:rsidR="00890A11" w:rsidRDefault="00890A11" w:rsidP="00FF0688">
      <w:r>
        <w:t>The evidence fields will print on the reverse of the death certificate.</w:t>
      </w:r>
    </w:p>
    <w:p w14:paraId="0E96E53C" w14:textId="61F1BC2A" w:rsidR="00DB7910" w:rsidRDefault="00890A11" w:rsidP="00FF0688">
      <w:r>
        <w:t>Click</w:t>
      </w:r>
      <w:r w:rsidR="000774DE">
        <w:t xml:space="preserve"> </w:t>
      </w:r>
      <w:r w:rsidR="000774DE" w:rsidRPr="000774DE">
        <w:rPr>
          <w:b/>
        </w:rPr>
        <w:t>Finish</w:t>
      </w:r>
      <w:r w:rsidR="000774DE">
        <w:t xml:space="preserve"> when done. </w:t>
      </w:r>
    </w:p>
    <w:p w14:paraId="7FCCC775" w14:textId="4F64A50F" w:rsidR="000774DE" w:rsidRPr="00544A86" w:rsidRDefault="00645A56" w:rsidP="00544A86">
      <w:pPr>
        <w:pStyle w:val="Heading1"/>
      </w:pPr>
      <w:r w:rsidRPr="00544A86">
        <w:t>Editing fields</w:t>
      </w:r>
    </w:p>
    <w:p w14:paraId="7FE5F4A2" w14:textId="53EAC916" w:rsidR="009D670E" w:rsidRPr="009D670E" w:rsidRDefault="009D670E" w:rsidP="009D670E">
      <w:pPr>
        <w:rPr>
          <w:rStyle w:val="IntenseEmphasis"/>
          <w:b w:val="0"/>
          <w:i w:val="0"/>
          <w:color w:val="auto"/>
        </w:rPr>
      </w:pPr>
      <w:r w:rsidRPr="009D670E">
        <w:rPr>
          <w:rStyle w:val="IntenseEmphasis"/>
          <w:b w:val="0"/>
          <w:i w:val="0"/>
          <w:color w:val="auto"/>
        </w:rPr>
        <w:t>Who edits the fields that need correction depends on whether the record was medically certified by an online certifier, offline certifier or by a medical examiner.</w:t>
      </w:r>
    </w:p>
    <w:p w14:paraId="4EDC7E1B" w14:textId="7046E97D" w:rsidR="00E94A73" w:rsidRDefault="00E94A73" w:rsidP="00FF0688">
      <w:r w:rsidRPr="00E94A73">
        <w:rPr>
          <w:rStyle w:val="IntenseEmphasis"/>
        </w:rPr>
        <w:t>Medical Examiner Records</w:t>
      </w:r>
      <w:r>
        <w:t xml:space="preserve"> – While it is possible for the Clerk to initiate a medical amendment and edit fields on a medical examiner record, </w:t>
      </w:r>
      <w:r w:rsidRPr="00E94A73">
        <w:rPr>
          <w:b/>
        </w:rPr>
        <w:t>the Office of the Chief Medical Examiner prefers that you allow the medical examiner’s office to both prepare the amendment and perform all edits</w:t>
      </w:r>
      <w:r>
        <w:t>.  While a non-M.E. physician may not initiate an amendment, the OCME may do so.  Therefore, for all M.E. medical amendments, the Clerk will be responsible only for registering the completed amendment and issuing certified copies.</w:t>
      </w:r>
    </w:p>
    <w:p w14:paraId="5EBB9801" w14:textId="04A70572" w:rsidR="00E94A73" w:rsidRDefault="00E94A73" w:rsidP="00E94A73">
      <w:r>
        <w:rPr>
          <w:rStyle w:val="IntenseEmphasis"/>
        </w:rPr>
        <w:t>Offline Certifier</w:t>
      </w:r>
      <w:r w:rsidRPr="00E94A73">
        <w:rPr>
          <w:rStyle w:val="IntenseEmphasis"/>
        </w:rPr>
        <w:t xml:space="preserve"> Records</w:t>
      </w:r>
      <w:r>
        <w:t xml:space="preserve"> – If the record being amended was for an offline certifier (certified through an Attestation form), the Clerk will make all corrections to the amendment.  The certifier will need to attest to the accuracy of the medical amendments through fax attestation.</w:t>
      </w:r>
    </w:p>
    <w:p w14:paraId="259BBAF2" w14:textId="6DC848BA" w:rsidR="00AB01F4" w:rsidRDefault="00E94A73" w:rsidP="00E94A73">
      <w:r>
        <w:rPr>
          <w:rStyle w:val="IntenseEmphasis"/>
        </w:rPr>
        <w:t>Online Certifier Records</w:t>
      </w:r>
      <w:r>
        <w:t xml:space="preserve"> – The online certifier may not initiate an amendment</w:t>
      </w:r>
      <w:r w:rsidR="009D670E">
        <w:t xml:space="preserve"> in EDRS</w:t>
      </w:r>
      <w:r>
        <w:t xml:space="preserve">, but once the Clerk has started the amendment there are two methods for making the necessary corrections: 1) If the Clerk has the information necessary for the correction, the Clerk may edit the fields and the certifier will </w:t>
      </w:r>
      <w:r w:rsidR="009D670E">
        <w:t>simply review and certify online;</w:t>
      </w:r>
      <w:r>
        <w:t xml:space="preserve"> or 2) The certifier may edit the fi</w:t>
      </w:r>
      <w:r w:rsidR="00DB593E" w:rsidRPr="009A44E4">
        <w:rPr>
          <w:noProof/>
          <w:sz w:val="40"/>
          <w:szCs w:val="36"/>
        </w:rPr>
        <mc:AlternateContent>
          <mc:Choice Requires="wps">
            <w:drawing>
              <wp:anchor distT="0" distB="0" distL="114300" distR="114300" simplePos="0" relativeHeight="252133376" behindDoc="1" locked="1" layoutInCell="1" allowOverlap="1" wp14:anchorId="379AEBD3" wp14:editId="432EF327">
                <wp:simplePos x="0" y="0"/>
                <wp:positionH relativeFrom="column">
                  <wp:posOffset>-2770505</wp:posOffset>
                </wp:positionH>
                <wp:positionV relativeFrom="page">
                  <wp:posOffset>3126105</wp:posOffset>
                </wp:positionV>
                <wp:extent cx="4834255" cy="4349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710253309"/>
                            </w:sdtPr>
                            <w:sdtEndPr/>
                            <w:sdtContent>
                              <w:p w14:paraId="0FD937D4" w14:textId="6E95C2B6" w:rsidR="004B00ED" w:rsidRPr="00BD500D" w:rsidRDefault="004B00ED" w:rsidP="00DB593E">
                                <w:pPr>
                                  <w:jc w:val="right"/>
                                  <w:rPr>
                                    <w:sz w:val="36"/>
                                    <w:szCs w:val="36"/>
                                  </w:rPr>
                                </w:pPr>
                                <w:r>
                                  <w:rPr>
                                    <w:sz w:val="36"/>
                                    <w:szCs w:val="36"/>
                                  </w:rPr>
                                  <w:t>Place/Date/Autopsy</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8.15pt;margin-top:246.15pt;width:380.65pt;height:34.25pt;rotation:-90;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" filled="f" stroked="f">
                <v:textbox>
                  <w:txbxContent>
                    <w:sdt>
                      <w:sdtPr>
                        <w:rPr>
                          <w:sz w:val="36"/>
                          <w:szCs w:val="36"/>
                        </w:rPr>
                        <w:alias w:val="Subtitle Odd"/>
                        <w:tag w:val="Subtitle Odd"/>
                        <w:id w:val="-1710253309"/>
                      </w:sdtPr>
                      <w:sdtContent>
                        <w:p w14:paraId="0FD937D4" w14:textId="6E95C2B6" w:rsidR="004B00ED" w:rsidRPr="00BD500D" w:rsidRDefault="004B00ED" w:rsidP="00DB593E">
                          <w:pPr>
                            <w:jc w:val="right"/>
                            <w:rPr>
                              <w:sz w:val="36"/>
                              <w:szCs w:val="36"/>
                            </w:rPr>
                          </w:pPr>
                          <w:r>
                            <w:rPr>
                              <w:sz w:val="36"/>
                              <w:szCs w:val="36"/>
                            </w:rPr>
                            <w:t>Place/Date/Autopsy</w:t>
                          </w:r>
                        </w:p>
                      </w:sdtContent>
                    </w:sdt>
                  </w:txbxContent>
                </v:textbox>
                <w10:wrap anchory="page"/>
                <w10:anchorlock/>
              </v:shape>
            </w:pict>
          </mc:Fallback>
        </mc:AlternateContent>
      </w:r>
      <w:r>
        <w:t>elds</w:t>
      </w:r>
      <w:r w:rsidR="009D670E">
        <w:t xml:space="preserve"> directly</w:t>
      </w:r>
      <w:r>
        <w:t xml:space="preserve"> and certify online.</w:t>
      </w:r>
      <w:r w:rsidR="009D670E">
        <w:t xml:space="preserve">  Either way is acceptable, so use whichever method suits the situation at hand.</w:t>
      </w:r>
      <w:r w:rsidR="00384928">
        <w:t xml:space="preserve">  </w:t>
      </w:r>
    </w:p>
    <w:p w14:paraId="128FE57A" w14:textId="39F1AEEC" w:rsidR="00E94A73" w:rsidRDefault="00384928" w:rsidP="00AB01F4">
      <w:pPr>
        <w:ind w:left="720"/>
      </w:pPr>
      <w:r w:rsidRPr="00AB01F4">
        <w:rPr>
          <w:rStyle w:val="IntenseEmphasis"/>
        </w:rPr>
        <w:t>Note:</w:t>
      </w:r>
      <w:r>
        <w:t xml:space="preserve"> if the correction to be made is to the Certifier’s own information (e.g., license number), please contact the Registry.  </w:t>
      </w:r>
      <w:r w:rsidR="00AB01F4">
        <w:t>It may be necessary to change the VIP certifier database, if it has not been already corrected.</w:t>
      </w:r>
    </w:p>
    <w:p w14:paraId="098A7DF1" w14:textId="412DC2B4" w:rsidR="00AB01F4" w:rsidRDefault="00AB01F4" w:rsidP="00AB01F4">
      <w:pPr>
        <w:ind w:left="720"/>
      </w:pPr>
      <w:r w:rsidRPr="00AB01F4">
        <w:rPr>
          <w:rStyle w:val="IntenseEmphasis"/>
        </w:rPr>
        <w:t>Note:</w:t>
      </w:r>
      <w:r>
        <w:t xml:space="preserve"> If the certifier will make his or her own corrections, be sure that they are aware that they will be doing so.  Entering a comment on Tab 12 to explain what corrections are expected to be made is helpful.</w:t>
      </w:r>
    </w:p>
    <w:p w14:paraId="1219FC69" w14:textId="7BD66B0B" w:rsidR="009F2438" w:rsidRDefault="009F2438" w:rsidP="009F2438">
      <w:r>
        <w:t xml:space="preserve">The following sections contain </w:t>
      </w:r>
      <w:r w:rsidR="002C5073">
        <w:t>more detail about</w:t>
      </w:r>
      <w:r>
        <w:t xml:space="preserve"> selected fields on the medical information tabs:</w:t>
      </w:r>
    </w:p>
    <w:p w14:paraId="4E8CE74F" w14:textId="09F50F8E" w:rsidR="00AB01F4" w:rsidRDefault="00AB01F4" w:rsidP="009F2438">
      <w:pPr>
        <w:pStyle w:val="Heading1"/>
      </w:pPr>
      <w:proofErr w:type="gramStart"/>
      <w:r>
        <w:t>Tab 6.</w:t>
      </w:r>
      <w:proofErr w:type="gramEnd"/>
      <w:r>
        <w:t xml:space="preserve"> Place/Date/Autopsy</w:t>
      </w:r>
    </w:p>
    <w:p w14:paraId="28FE5376" w14:textId="19627209" w:rsidR="00AB01F4" w:rsidRDefault="00AB01F4" w:rsidP="00AB01F4">
      <w:r>
        <w:t xml:space="preserve">Tab 6 contains information about the place of death, whether the medical examiner was notified, and whether there was an autopsy. </w:t>
      </w:r>
    </w:p>
    <w:p w14:paraId="3FD4AA29" w14:textId="09110CB4" w:rsidR="00AB01F4" w:rsidRDefault="00DB593E" w:rsidP="00AB01F4">
      <w:pPr>
        <w:ind w:right="810"/>
      </w:pPr>
      <w:r>
        <w:rPr>
          <w:noProof/>
        </w:rPr>
        <mc:AlternateContent>
          <mc:Choice Requires="wpg">
            <w:drawing>
              <wp:anchor distT="0" distB="0" distL="114300" distR="114300" simplePos="0" relativeHeight="252102656" behindDoc="1" locked="0" layoutInCell="1" allowOverlap="1" wp14:anchorId="73A5DDD6" wp14:editId="7708D59A">
                <wp:simplePos x="0" y="0"/>
                <wp:positionH relativeFrom="column">
                  <wp:posOffset>241300</wp:posOffset>
                </wp:positionH>
                <wp:positionV relativeFrom="paragraph">
                  <wp:posOffset>1116965</wp:posOffset>
                </wp:positionV>
                <wp:extent cx="5443855" cy="3484245"/>
                <wp:effectExtent l="0" t="0" r="23495" b="1905"/>
                <wp:wrapTight wrapText="bothSides">
                  <wp:wrapPolygon edited="0">
                    <wp:start x="6652" y="0"/>
                    <wp:lineTo x="6652" y="1890"/>
                    <wp:lineTo x="0" y="2834"/>
                    <wp:lineTo x="0" y="21258"/>
                    <wp:lineTo x="3553" y="21494"/>
                    <wp:lineTo x="13379" y="21494"/>
                    <wp:lineTo x="21618" y="21494"/>
                    <wp:lineTo x="21618" y="15116"/>
                    <wp:lineTo x="21542" y="0"/>
                    <wp:lineTo x="6652" y="0"/>
                  </wp:wrapPolygon>
                </wp:wrapTight>
                <wp:docPr id="4" name="Group 4" descr="Image displaying VIP activity described in text"/>
                <wp:cNvGraphicFramePr/>
                <a:graphic xmlns:a="http://schemas.openxmlformats.org/drawingml/2006/main">
                  <a:graphicData uri="http://schemas.microsoft.com/office/word/2010/wordprocessingGroup">
                    <wpg:wgp>
                      <wpg:cNvGrpSpPr/>
                      <wpg:grpSpPr>
                        <a:xfrm>
                          <a:off x="0" y="0"/>
                          <a:ext cx="5443855" cy="3484245"/>
                          <a:chOff x="1247" y="0"/>
                          <a:chExt cx="5966484" cy="3729556"/>
                        </a:xfrm>
                      </wpg:grpSpPr>
                      <wpg:grpSp>
                        <wpg:cNvPr id="6" name="Group 6"/>
                        <wpg:cNvGrpSpPr/>
                        <wpg:grpSpPr>
                          <a:xfrm>
                            <a:off x="1247" y="0"/>
                            <a:ext cx="5966484" cy="3729556"/>
                            <a:chOff x="1247" y="0"/>
                            <a:chExt cx="5967863" cy="3730786"/>
                          </a:xfrm>
                        </wpg:grpSpPr>
                        <wpg:grpSp>
                          <wpg:cNvPr id="10" name="Group 10"/>
                          <wpg:cNvGrpSpPr/>
                          <wpg:grpSpPr>
                            <a:xfrm>
                              <a:off x="38328" y="0"/>
                              <a:ext cx="5930782" cy="3730786"/>
                              <a:chOff x="0" y="0"/>
                              <a:chExt cx="5930836" cy="3731052"/>
                            </a:xfrm>
                          </wpg:grpSpPr>
                          <pic:pic xmlns:pic="http://schemas.openxmlformats.org/drawingml/2006/picture">
                            <pic:nvPicPr>
                              <pic:cNvPr id="14" name="Picture 14" descr="Image displaying VIP activity described in tex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834276" y="0"/>
                                <a:ext cx="4057308" cy="1817849"/>
                              </a:xfrm>
                              <a:prstGeom prst="rect">
                                <a:avLst/>
                              </a:prstGeom>
                            </pic:spPr>
                          </pic:pic>
                          <pic:pic xmlns:pic="http://schemas.openxmlformats.org/drawingml/2006/picture">
                            <pic:nvPicPr>
                              <pic:cNvPr id="15" name="Picture 15" descr="Image displaying VIP activity described in tex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516963"/>
                                <a:ext cx="4725313" cy="3214089"/>
                              </a:xfrm>
                              <a:prstGeom prst="rect">
                                <a:avLst/>
                              </a:prstGeom>
                              <a:noFill/>
                              <a:ln>
                                <a:noFill/>
                              </a:ln>
                            </pic:spPr>
                          </pic:pic>
                          <wps:wsp>
                            <wps:cNvPr id="16" name="Rectangular Callout 16"/>
                            <wps:cNvSpPr/>
                            <wps:spPr>
                              <a:xfrm>
                                <a:off x="3709333" y="2809082"/>
                                <a:ext cx="2221503" cy="893796"/>
                              </a:xfrm>
                              <a:prstGeom prst="wedgeRectCallout">
                                <a:avLst>
                                  <a:gd name="adj1" fmla="val -75628"/>
                                  <a:gd name="adj2" fmla="val -170633"/>
                                </a:avLst>
                              </a:prstGeom>
                              <a:solidFill>
                                <a:srgbClr val="FFFFFF"/>
                              </a:solidFill>
                              <a:ln w="25400" cap="flat" cmpd="sng" algn="ctr">
                                <a:solidFill>
                                  <a:srgbClr val="7DA329">
                                    <a:alpha val="50196"/>
                                  </a:srgbClr>
                                </a:solidFill>
                                <a:prstDash val="solid"/>
                              </a:ln>
                              <a:effectLst/>
                            </wps:spPr>
                            <wps:txbx>
                              <w:txbxContent>
                                <w:p w14:paraId="0E63D147" w14:textId="61127CA8" w:rsidR="004B00ED" w:rsidRPr="00FD17AC" w:rsidRDefault="004B00ED" w:rsidP="00AB01F4">
                                  <w:pPr>
                                    <w:rPr>
                                      <w:sz w:val="18"/>
                                      <w:szCs w:val="18"/>
                                    </w:rPr>
                                  </w:pPr>
                                  <w:r w:rsidRPr="00FD17AC">
                                    <w:rPr>
                                      <w:sz w:val="18"/>
                                      <w:szCs w:val="18"/>
                                    </w:rPr>
                                    <w:t xml:space="preserve">If you </w:t>
                                  </w:r>
                                  <w:r>
                                    <w:rPr>
                                      <w:sz w:val="18"/>
                                      <w:szCs w:val="18"/>
                                    </w:rPr>
                                    <w:t xml:space="preserve">check </w:t>
                                  </w:r>
                                  <w:r w:rsidRPr="00386A9D">
                                    <w:rPr>
                                      <w:b/>
                                      <w:sz w:val="18"/>
                                      <w:szCs w:val="18"/>
                                    </w:rPr>
                                    <w:t>Address same as residence</w:t>
                                  </w:r>
                                  <w:r>
                                    <w:rPr>
                                      <w:b/>
                                      <w:sz w:val="18"/>
                                      <w:szCs w:val="18"/>
                                    </w:rPr>
                                    <w:t>,</w:t>
                                  </w:r>
                                  <w:r w:rsidRPr="00FD17AC">
                                    <w:rPr>
                                      <w:sz w:val="18"/>
                                      <w:szCs w:val="18"/>
                                    </w:rPr>
                                    <w:t xml:space="preserve"> </w:t>
                                  </w:r>
                                  <w:r>
                                    <w:rPr>
                                      <w:sz w:val="18"/>
                                      <w:szCs w:val="18"/>
                                    </w:rPr>
                                    <w:t xml:space="preserve">the decedent’s address </w:t>
                                  </w:r>
                                  <w:r w:rsidRPr="00FD17AC">
                                    <w:rPr>
                                      <w:sz w:val="18"/>
                                      <w:szCs w:val="18"/>
                                    </w:rPr>
                                    <w:t xml:space="preserve">will </w:t>
                                  </w:r>
                                  <w:r>
                                    <w:rPr>
                                      <w:sz w:val="18"/>
                                      <w:szCs w:val="18"/>
                                    </w:rPr>
                                    <w:t>auto-populate from the information that had been entered on tab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1247" y="516926"/>
                              <a:ext cx="1188172" cy="153313"/>
                            </a:xfrm>
                            <a:prstGeom prst="rect">
                              <a:avLst/>
                            </a:prstGeom>
                            <a:solidFill>
                              <a:srgbClr val="99CC00">
                                <a:alpha val="2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ectangular Callout 18"/>
                        <wps:cNvSpPr/>
                        <wps:spPr>
                          <a:xfrm>
                            <a:off x="4593902" y="1155823"/>
                            <a:ext cx="1332865" cy="1603655"/>
                          </a:xfrm>
                          <a:prstGeom prst="wedgeRectCallout">
                            <a:avLst>
                              <a:gd name="adj1" fmla="val -134076"/>
                              <a:gd name="adj2" fmla="val -71199"/>
                            </a:avLst>
                          </a:prstGeom>
                          <a:solidFill>
                            <a:srgbClr val="FFFFFF"/>
                          </a:solidFill>
                          <a:ln w="25400" cap="flat" cmpd="sng" algn="ctr">
                            <a:solidFill>
                              <a:srgbClr val="7DA329">
                                <a:alpha val="50196"/>
                              </a:srgbClr>
                            </a:solidFill>
                            <a:prstDash val="solid"/>
                          </a:ln>
                          <a:effectLst/>
                        </wps:spPr>
                        <wps:txbx>
                          <w:txbxContent>
                            <w:p w14:paraId="5655DAAB" w14:textId="77777777" w:rsidR="004B00ED" w:rsidRPr="00AF6E8A" w:rsidRDefault="004B00ED" w:rsidP="00AB01F4">
                              <w:pPr>
                                <w:rPr>
                                  <w:sz w:val="18"/>
                                  <w:szCs w:val="18"/>
                                </w:rPr>
                              </w:pPr>
                              <w:r w:rsidRPr="002F1B14">
                                <w:rPr>
                                  <w:rStyle w:val="SubtleEmphasis"/>
                                  <w:b/>
                                  <w:sz w:val="18"/>
                                  <w:szCs w:val="18"/>
                                </w:rPr>
                                <w:t>Shortcut:</w:t>
                              </w:r>
                              <w:r w:rsidRPr="00AF6E8A">
                                <w:rPr>
                                  <w:sz w:val="18"/>
                                  <w:szCs w:val="18"/>
                                </w:rPr>
                                <w:t xml:space="preserve"> Type the first few letters to quickly select a</w:t>
                              </w:r>
                              <w:r>
                                <w:rPr>
                                  <w:sz w:val="18"/>
                                  <w:szCs w:val="18"/>
                                </w:rPr>
                                <w:t>n item from any drop-down list.  e.g., “ANN</w:t>
                              </w:r>
                              <w:r w:rsidRPr="00AF6E8A">
                                <w:rPr>
                                  <w:sz w:val="18"/>
                                  <w:szCs w:val="18"/>
                                </w:rPr>
                                <w:t>” would quickly narrow the list to “</w:t>
                              </w:r>
                              <w:r>
                                <w:rPr>
                                  <w:sz w:val="18"/>
                                  <w:szCs w:val="18"/>
                                </w:rPr>
                                <w:t xml:space="preserve">Anna </w:t>
                              </w:r>
                              <w:proofErr w:type="spellStart"/>
                              <w:r>
                                <w:rPr>
                                  <w:sz w:val="18"/>
                                  <w:szCs w:val="18"/>
                                </w:rPr>
                                <w:t>Jaques</w:t>
                              </w:r>
                              <w:proofErr w:type="spellEnd"/>
                              <w:r>
                                <w:rPr>
                                  <w:sz w:val="18"/>
                                  <w:szCs w:val="18"/>
                                </w:rPr>
                                <w:t xml:space="preserve"> Hospital</w:t>
                              </w:r>
                              <w:r w:rsidRPr="00AF6E8A">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42" alt="Image displaying VIP activity described in text" style="position:absolute;margin-left:19pt;margin-top:87.95pt;width:428.65pt;height:274.35pt;z-index:-251213824;mso-width-relative:margin;mso-height-relative:margin" coordorigin="12" coordsize="59664,3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">
                <v:group id="Group 6" o:spid="_x0000_s1043" style="position:absolute;left:12;width:59665;height:37295" coordorigin="12" coordsize="59678,37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0" o:spid="_x0000_s1044" style="position:absolute;left:383;width:59308;height:37307" coordsize="59308,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4" o:spid="_x0000_s1045" type="#_x0000_t75" alt="Image displaying VIP activity described in text" style="position:absolute;left:18342;width:40573;height:18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x3e8AAAA2wAAAA8AAABkcnMvZG93bnJldi54bWxET0sKwjAQ3QveIYzgTlNFVKpR/CC4E6sH&#10;GJqxrTaT0sRab28Ewd083neW69aUoqHaFZYVjIYRCOLU6oIzBdfLYTAH4TyyxtIyKXiTg/Wq21li&#10;rO2Lz9QkPhMhhF2MCnLvq1hKl+Zk0A1tRRy4m60N+gDrTOoaXyHclHIcRVNpsODQkGNFu5zSR/I0&#10;Cszl8D5Hp912e2+vqU1uzWyvG6X6vXazAOGp9X/xz33UYf4Evr+EA+Tq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JCcd3vAAAANsAAAAPAAAAAAAAAAAAAAAAAJ8CAABkcnMv&#10;ZG93bnJldi54bWxQSwUGAAAAAAQABAD3AAAAiAMAAAAA&#10;">
                      <v:imagedata r:id="rId20" o:title="Image displaying VIP activity described in text"/>
                      <v:path arrowok="t"/>
                    </v:shape>
                    <v:shape id="Picture 15" o:spid="_x0000_s1046" type="#_x0000_t75" alt="Image displaying VIP activity described in text" style="position:absolute;top:5169;width:47253;height:32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ZbBAAAA2wAAAA8AAABkcnMvZG93bnJldi54bWxET01rwkAQvRf8D8sI3upEpVKjq4hQ8GAP&#10;Rul5zI5JMDsbslsT/fXdQqG3ebzPWW16W6s7t75yomEyTkCx5M5UUmg4nz5e30H5QGKodsIaHuxh&#10;sx68rCg1rpMj37NQqBgiPiUNZQhNiujzki35sWtYInd1raUQYVugaamL4bbGaZLM0VIlsaGkhncl&#10;57fs22rYf05ddjri12GOs0t27p64yJ9aj4b9dgkqcB/+xX/uvYnz3+D3l3gAr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RZbBAAAA2wAAAA8AAAAAAAAAAAAAAAAAnwIA&#10;AGRycy9kb3ducmV2LnhtbFBLBQYAAAAABAAEAPcAAACNAwAAAAA=&#10;">
                      <v:imagedata r:id="rId21" o:title="Image displaying VIP activity described in text"/>
                      <v:path arrowok="t"/>
                    </v:shape>
                    <v:shape id="Rectangular Callout 16" o:spid="_x0000_s1047" type="#_x0000_t61" style="position:absolute;left:37093;top:28090;width:22215;height:8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p7sAA&#10;AADbAAAADwAAAGRycy9kb3ducmV2LnhtbERPS27CMBDdV+odrKnUXbFhEZWAQXxE0i1pDzCKhyQQ&#10;j0PskuT2daVK3c3T+856O9pWPKj3jWMN85kCQVw603Cl4evz9PYOwgdkg61j0jCRh+3m+WmNqXED&#10;n+lRhErEEPYpaqhD6FIpfVmTRT9zHXHkLq63GCLsK2l6HGK4beVCqURabDg21NjRoabyVnxbDUU2&#10;5Zwvz6PNkuX9drqqo90rrV9fxt0KRKAx/Iv/3B8mzk/g95d4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Ep7sAAAADbAAAADwAAAAAAAAAAAAAAAACYAgAAZHJzL2Rvd25y&#10;ZXYueG1sUEsFBgAAAAAEAAQA9QAAAIUDAAAAAA==&#10;" adj="-5536,-26057" strokecolor="#7da329" strokeweight="2pt">
                      <v:stroke opacity="32896f"/>
                      <v:textbox>
                        <w:txbxContent>
                          <w:p w14:paraId="0E63D147" w14:textId="61127CA8" w:rsidR="004B00ED" w:rsidRPr="00FD17AC" w:rsidRDefault="004B00ED" w:rsidP="00AB01F4">
                            <w:pPr>
                              <w:rPr>
                                <w:sz w:val="18"/>
                                <w:szCs w:val="18"/>
                              </w:rPr>
                            </w:pPr>
                            <w:r w:rsidRPr="00FD17AC">
                              <w:rPr>
                                <w:sz w:val="18"/>
                                <w:szCs w:val="18"/>
                              </w:rPr>
                              <w:t xml:space="preserve">If you </w:t>
                            </w:r>
                            <w:r>
                              <w:rPr>
                                <w:sz w:val="18"/>
                                <w:szCs w:val="18"/>
                              </w:rPr>
                              <w:t xml:space="preserve">check </w:t>
                            </w:r>
                            <w:r w:rsidRPr="00386A9D">
                              <w:rPr>
                                <w:b/>
                                <w:sz w:val="18"/>
                                <w:szCs w:val="18"/>
                              </w:rPr>
                              <w:t>Address same as residence</w:t>
                            </w:r>
                            <w:r>
                              <w:rPr>
                                <w:b/>
                                <w:sz w:val="18"/>
                                <w:szCs w:val="18"/>
                              </w:rPr>
                              <w:t>,</w:t>
                            </w:r>
                            <w:r w:rsidRPr="00FD17AC">
                              <w:rPr>
                                <w:sz w:val="18"/>
                                <w:szCs w:val="18"/>
                              </w:rPr>
                              <w:t xml:space="preserve"> </w:t>
                            </w:r>
                            <w:r>
                              <w:rPr>
                                <w:sz w:val="18"/>
                                <w:szCs w:val="18"/>
                              </w:rPr>
                              <w:t xml:space="preserve">the decedent’s address </w:t>
                            </w:r>
                            <w:r w:rsidRPr="00FD17AC">
                              <w:rPr>
                                <w:sz w:val="18"/>
                                <w:szCs w:val="18"/>
                              </w:rPr>
                              <w:t xml:space="preserve">will </w:t>
                            </w:r>
                            <w:r>
                              <w:rPr>
                                <w:sz w:val="18"/>
                                <w:szCs w:val="18"/>
                              </w:rPr>
                              <w:t>auto-populate from the information that had been entered on tab 2.</w:t>
                            </w:r>
                          </w:p>
                        </w:txbxContent>
                      </v:textbox>
                    </v:shape>
                  </v:group>
                  <v:rect id="Rectangle 17" o:spid="_x0000_s1048" style="position:absolute;left:12;top:5169;width:11882;height:1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8Z74A&#10;AADbAAAADwAAAGRycy9kb3ducmV2LnhtbERPTYvCMBC9C/6HMAt7s6keVKpRXEGQvdkK4m1oxqbY&#10;TEoTtf57Iwje5vE+Z7nubSPu1PnasYJxkoIgLp2uuVJwLHajOQgfkDU2jknBkzysV8PBEjPtHnyg&#10;ex4qEUPYZ6jAhNBmUvrSkEWfuJY4chfXWQwRdpXUHT5iuG3kJE2n0mLNscFgS1tD5TW/WQXFFI3D&#10;U9FMzjNrNmb893/ND0r9/vSbBYhAffiKP+69jvNn8P4lHi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jlvGe+AAAA2wAAAA8AAAAAAAAAAAAAAAAAmAIAAGRycy9kb3ducmV2&#10;LnhtbFBLBQYAAAAABAAEAPUAAACDAwAAAAA=&#10;" fillcolor="#9c0" strokecolor="#9c0" strokeweight="2pt">
                    <v:fill opacity="13107f"/>
                  </v:rect>
                </v:group>
                <v:shape id="Rectangular Callout 18" o:spid="_x0000_s1049" type="#_x0000_t61" style="position:absolute;left:45939;top:11558;width:13328;height:16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HmcQA&#10;AADbAAAADwAAAGRycy9kb3ducmV2LnhtbESPQWvCQBCF74X+h2UKvZS6UbDY6CptQajejKLXITvJ&#10;hmZnQ3Y16b/vHITeZnhv3vtmtRl9q27UxyawgekkA0VcBttwbeB03L4uQMWEbLENTAZ+KcJm/fiw&#10;wtyGgQ90K1KtJIRjjgZcSl2udSwdeYyT0BGLVoXeY5K1r7XtcZBw3+pZlr1pjw1Lg8OOvhyVP8XV&#10;Gxgu0b8X+1Pl5ufpwbfhuqs+X4x5fho/lqASjenffL/+toIvsPKLD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B5nEAAAA2wAAAA8AAAAAAAAAAAAAAAAAmAIAAGRycy9k&#10;b3ducmV2LnhtbFBLBQYAAAAABAAEAPUAAACJAwAAAAA=&#10;" adj="-18160,-4579" strokecolor="#7da329" strokeweight="2pt">
                  <v:stroke opacity="32896f"/>
                  <v:textbox>
                    <w:txbxContent>
                      <w:p w14:paraId="5655DAAB" w14:textId="77777777" w:rsidR="004B00ED" w:rsidRPr="00AF6E8A" w:rsidRDefault="004B00ED" w:rsidP="00AB01F4">
                        <w:pPr>
                          <w:rPr>
                            <w:sz w:val="18"/>
                            <w:szCs w:val="18"/>
                          </w:rPr>
                        </w:pPr>
                        <w:r w:rsidRPr="002F1B14">
                          <w:rPr>
                            <w:rStyle w:val="SubtleEmphasis"/>
                            <w:b/>
                            <w:sz w:val="18"/>
                            <w:szCs w:val="18"/>
                          </w:rPr>
                          <w:t>Shortcut:</w:t>
                        </w:r>
                        <w:r w:rsidRPr="00AF6E8A">
                          <w:rPr>
                            <w:sz w:val="18"/>
                            <w:szCs w:val="18"/>
                          </w:rPr>
                          <w:t xml:space="preserve"> Type the first few letters to quickly select a</w:t>
                        </w:r>
                        <w:r>
                          <w:rPr>
                            <w:sz w:val="18"/>
                            <w:szCs w:val="18"/>
                          </w:rPr>
                          <w:t>n item from any drop-down list.  e.g., “ANN</w:t>
                        </w:r>
                        <w:r w:rsidRPr="00AF6E8A">
                          <w:rPr>
                            <w:sz w:val="18"/>
                            <w:szCs w:val="18"/>
                          </w:rPr>
                          <w:t>” would quickly narrow the list to “</w:t>
                        </w:r>
                        <w:r>
                          <w:rPr>
                            <w:sz w:val="18"/>
                            <w:szCs w:val="18"/>
                          </w:rPr>
                          <w:t xml:space="preserve">Anna </w:t>
                        </w:r>
                        <w:proofErr w:type="spellStart"/>
                        <w:r>
                          <w:rPr>
                            <w:sz w:val="18"/>
                            <w:szCs w:val="18"/>
                          </w:rPr>
                          <w:t>Jaques</w:t>
                        </w:r>
                        <w:proofErr w:type="spellEnd"/>
                        <w:r>
                          <w:rPr>
                            <w:sz w:val="18"/>
                            <w:szCs w:val="18"/>
                          </w:rPr>
                          <w:t xml:space="preserve"> Hospital</w:t>
                        </w:r>
                        <w:r w:rsidRPr="00AF6E8A">
                          <w:rPr>
                            <w:sz w:val="18"/>
                            <w:szCs w:val="18"/>
                          </w:rPr>
                          <w:t xml:space="preserve">.” </w:t>
                        </w:r>
                      </w:p>
                    </w:txbxContent>
                  </v:textbox>
                </v:shape>
                <w10:wrap type="tight"/>
              </v:group>
            </w:pict>
          </mc:Fallback>
        </mc:AlternateContent>
      </w:r>
      <w:r w:rsidR="009F2438">
        <w:rPr>
          <w:noProof/>
        </w:rPr>
        <mc:AlternateContent>
          <mc:Choice Requires="wps">
            <w:drawing>
              <wp:anchor distT="0" distB="0" distL="114300" distR="114300" simplePos="0" relativeHeight="252118016" behindDoc="0" locked="0" layoutInCell="1" allowOverlap="1" wp14:anchorId="23262760" wp14:editId="6E20F84E">
                <wp:simplePos x="0" y="0"/>
                <wp:positionH relativeFrom="column">
                  <wp:posOffset>1377176</wp:posOffset>
                </wp:positionH>
                <wp:positionV relativeFrom="paragraph">
                  <wp:posOffset>3181660</wp:posOffset>
                </wp:positionV>
                <wp:extent cx="2039620" cy="833755"/>
                <wp:effectExtent l="0" t="857250" r="17780" b="23495"/>
                <wp:wrapNone/>
                <wp:docPr id="92" name="Rectangular Callout 92"/>
                <wp:cNvGraphicFramePr/>
                <a:graphic xmlns:a="http://schemas.openxmlformats.org/drawingml/2006/main">
                  <a:graphicData uri="http://schemas.microsoft.com/office/word/2010/wordprocessingShape">
                    <wps:wsp>
                      <wps:cNvSpPr/>
                      <wps:spPr>
                        <a:xfrm>
                          <a:off x="0" y="0"/>
                          <a:ext cx="2039620" cy="833755"/>
                        </a:xfrm>
                        <a:prstGeom prst="wedgeRectCallout">
                          <a:avLst>
                            <a:gd name="adj1" fmla="val -41184"/>
                            <a:gd name="adj2" fmla="val -150571"/>
                          </a:avLst>
                        </a:prstGeom>
                        <a:solidFill>
                          <a:srgbClr val="FFFFFF"/>
                        </a:solidFill>
                        <a:ln w="25400" cap="flat" cmpd="sng" algn="ctr">
                          <a:solidFill>
                            <a:srgbClr val="7DA329">
                              <a:alpha val="50196"/>
                            </a:srgbClr>
                          </a:solidFill>
                          <a:prstDash val="solid"/>
                        </a:ln>
                        <a:effectLst/>
                      </wps:spPr>
                      <wps:txbx>
                        <w:txbxContent>
                          <w:p w14:paraId="5C9D38A6" w14:textId="71190921" w:rsidR="004B00ED" w:rsidRPr="00FD17AC" w:rsidRDefault="004B00ED" w:rsidP="009F2438">
                            <w:pPr>
                              <w:rPr>
                                <w:sz w:val="18"/>
                                <w:szCs w:val="18"/>
                              </w:rPr>
                            </w:pPr>
                            <w:r>
                              <w:rPr>
                                <w:sz w:val="18"/>
                                <w:szCs w:val="18"/>
                              </w:rPr>
                              <w:t xml:space="preserve">Note that decedent’s name, date of birth and sex are printed from the information on Tab 1.  Tab 1 and Tab 6 do not necessarily need to match.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92" o:spid="_x0000_s1050" type="#_x0000_t61" style="position:absolute;margin-left:108.45pt;margin-top:250.5pt;width:160.6pt;height:65.65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" adj="1904,-21723" strokecolor="#7da329" strokeweight="2pt">
                <v:stroke opacity="32896f"/>
                <v:textbox>
                  <w:txbxContent>
                    <w:p w14:paraId="5C9D38A6" w14:textId="71190921" w:rsidR="004B00ED" w:rsidRPr="00FD17AC" w:rsidRDefault="004B00ED" w:rsidP="009F2438">
                      <w:pPr>
                        <w:rPr>
                          <w:sz w:val="18"/>
                          <w:szCs w:val="18"/>
                        </w:rPr>
                      </w:pPr>
                      <w:r>
                        <w:rPr>
                          <w:sz w:val="18"/>
                          <w:szCs w:val="18"/>
                        </w:rPr>
                        <w:t xml:space="preserve">Note that decedent’s name, date of birth and sex are printed from the information on Tab 1.  Tab 1 and Tab 6 do not necessarily need to match. </w:t>
                      </w:r>
                    </w:p>
                  </w:txbxContent>
                </v:textbox>
              </v:shape>
            </w:pict>
          </mc:Fallback>
        </mc:AlternateContent>
      </w:r>
      <w:r w:rsidR="00AB01F4" w:rsidRPr="005D3C26">
        <w:t xml:space="preserve">Certain selections in EDRS will cause other fields to become active. For example, if the decedent died in </w:t>
      </w:r>
      <w:r w:rsidR="00AB01F4">
        <w:t>an</w:t>
      </w:r>
      <w:r w:rsidR="00AB01F4" w:rsidRPr="005D3C26">
        <w:t xml:space="preserve"> </w:t>
      </w:r>
      <w:r w:rsidR="00AB01F4">
        <w:t>emergency room</w:t>
      </w:r>
      <w:r w:rsidR="00AB01F4" w:rsidRPr="005D3C26">
        <w:t xml:space="preserve">, </w:t>
      </w:r>
      <w:r w:rsidR="009F2438">
        <w:t>if you correct the place of death to</w:t>
      </w:r>
      <w:r w:rsidR="00AB01F4">
        <w:t xml:space="preserve"> “Hospital – ER/Outpatient” as place of death, the hospital drop-down list will become enabled for selection</w:t>
      </w:r>
      <w:r w:rsidR="00AB01F4" w:rsidRPr="005D3C26">
        <w:t xml:space="preserve">. EDRS provides lists of hospitals, hospice care facilities, nursing homes, assisted living or rest homes, eliminating the need to type the name and address (the address fields will become disabled). </w:t>
      </w:r>
    </w:p>
    <w:p w14:paraId="5C90CDFF" w14:textId="77777777" w:rsidR="00AB01F4" w:rsidRPr="00483FF8" w:rsidRDefault="00AB01F4" w:rsidP="00AB01F4">
      <w:pPr>
        <w:ind w:right="720"/>
        <w:rPr>
          <w:rFonts w:asciiTheme="majorHAnsi" w:eastAsiaTheme="majorEastAsia" w:hAnsiTheme="majorHAnsi" w:cstheme="majorBidi"/>
          <w:b/>
          <w:bCs/>
          <w:color w:val="A9A57C" w:themeColor="accent1"/>
          <w:sz w:val="26"/>
          <w:szCs w:val="26"/>
        </w:rPr>
      </w:pPr>
      <w:r w:rsidRPr="00483FF8">
        <w:rPr>
          <w:rFonts w:asciiTheme="majorHAnsi" w:eastAsiaTheme="majorEastAsia" w:hAnsiTheme="majorHAnsi" w:cstheme="majorBidi"/>
          <w:b/>
          <w:bCs/>
          <w:color w:val="A9A57C" w:themeColor="accent1"/>
          <w:sz w:val="26"/>
          <w:szCs w:val="26"/>
        </w:rPr>
        <w:t>Selected Field Notes:</w:t>
      </w:r>
    </w:p>
    <w:tbl>
      <w:tblPr>
        <w:tblStyle w:val="TableGrid"/>
        <w:tblW w:w="9180" w:type="dxa"/>
        <w:tblCellSpacing w:w="11" w:type="dxa"/>
        <w:tblBorders>
          <w:top w:val="none" w:sz="0" w:space="0" w:color="auto"/>
          <w:left w:val="none" w:sz="0" w:space="0" w:color="auto"/>
          <w:bottom w:val="none" w:sz="0" w:space="0" w:color="auto"/>
          <w:right w:val="none" w:sz="0" w:space="0" w:color="auto"/>
          <w:insideH w:val="single" w:sz="4" w:space="0" w:color="DFDCB7" w:themeColor="background2"/>
          <w:insideV w:val="none" w:sz="0" w:space="0" w:color="auto"/>
        </w:tblBorders>
        <w:tblLook w:val="04A0" w:firstRow="1" w:lastRow="0" w:firstColumn="1" w:lastColumn="0" w:noHBand="0" w:noVBand="1"/>
        <w:tblDescription w:val="Selected field notes"/>
      </w:tblPr>
      <w:tblGrid>
        <w:gridCol w:w="1754"/>
        <w:gridCol w:w="7426"/>
      </w:tblGrid>
      <w:tr w:rsidR="00AB01F4" w:rsidRPr="00483FF8" w14:paraId="2E4B532A" w14:textId="77777777" w:rsidTr="002C5073">
        <w:trPr>
          <w:tblCellSpacing w:w="11" w:type="dxa"/>
        </w:trPr>
        <w:tc>
          <w:tcPr>
            <w:tcW w:w="1728" w:type="dxa"/>
            <w:tcBorders>
              <w:top w:val="nil"/>
              <w:left w:val="nil"/>
              <w:bottom w:val="single" w:sz="4" w:space="0" w:color="DFDCB7" w:themeColor="background2"/>
              <w:right w:val="nil"/>
            </w:tcBorders>
          </w:tcPr>
          <w:p w14:paraId="3A3B8714" w14:textId="6A9F07E5" w:rsidR="00AB01F4" w:rsidRPr="00483FF8" w:rsidRDefault="00AB01F4" w:rsidP="002C5073">
            <w:pPr>
              <w:spacing w:after="200" w:line="276" w:lineRule="auto"/>
              <w:rPr>
                <w:b/>
                <w:bCs/>
                <w:i/>
                <w:iCs/>
                <w:color w:val="A9A57C" w:themeColor="accent1"/>
                <w:sz w:val="20"/>
                <w:szCs w:val="20"/>
              </w:rPr>
            </w:pPr>
            <w:r>
              <w:rPr>
                <w:b/>
                <w:bCs/>
                <w:i/>
                <w:iCs/>
                <w:color w:val="A9A57C" w:themeColor="accent1"/>
                <w:sz w:val="20"/>
                <w:szCs w:val="20"/>
              </w:rPr>
              <w:t>Decedent’s Name, DOB and DOD</w:t>
            </w:r>
            <w:r w:rsidR="00D24DBC">
              <w:rPr>
                <w:b/>
                <w:bCs/>
                <w:i/>
                <w:iCs/>
                <w:color w:val="A9A57C" w:themeColor="accent1"/>
                <w:sz w:val="20"/>
                <w:szCs w:val="20"/>
              </w:rPr>
              <w:t>, Sex</w:t>
            </w:r>
          </w:p>
        </w:tc>
        <w:tc>
          <w:tcPr>
            <w:tcW w:w="7452" w:type="dxa"/>
            <w:tcBorders>
              <w:top w:val="nil"/>
              <w:left w:val="nil"/>
              <w:bottom w:val="single" w:sz="4" w:space="0" w:color="DFDCB7" w:themeColor="background2"/>
              <w:right w:val="nil"/>
            </w:tcBorders>
          </w:tcPr>
          <w:p w14:paraId="18B9E322" w14:textId="5FDBA14B" w:rsidR="00AB01F4" w:rsidRPr="00483FF8" w:rsidRDefault="00D24DBC" w:rsidP="00D24DBC">
            <w:pPr>
              <w:spacing w:after="200" w:line="276" w:lineRule="auto"/>
              <w:rPr>
                <w:sz w:val="20"/>
                <w:szCs w:val="20"/>
              </w:rPr>
            </w:pPr>
            <w:r>
              <w:rPr>
                <w:sz w:val="20"/>
                <w:szCs w:val="20"/>
              </w:rPr>
              <w:t>Note that the decedent’s Name, Date of Birth, Date of Death, and Sex are printed from Tab 1. If the correction is to any of these fields, c</w:t>
            </w:r>
            <w:r w:rsidR="00AB01F4">
              <w:rPr>
                <w:sz w:val="20"/>
                <w:szCs w:val="20"/>
              </w:rPr>
              <w:t xml:space="preserve">heck that Tab 1 is </w:t>
            </w:r>
            <w:r>
              <w:rPr>
                <w:sz w:val="20"/>
                <w:szCs w:val="20"/>
              </w:rPr>
              <w:t xml:space="preserve">also </w:t>
            </w:r>
            <w:r w:rsidR="00AB01F4">
              <w:rPr>
                <w:sz w:val="20"/>
                <w:szCs w:val="20"/>
              </w:rPr>
              <w:t xml:space="preserve">accurate, as these will be the names that print on the death certificate. </w:t>
            </w:r>
            <w:r>
              <w:rPr>
                <w:sz w:val="20"/>
                <w:szCs w:val="20"/>
              </w:rPr>
              <w:t xml:space="preserve">Tab 1 and Tab 6 may differ for name, date of birth, and sex.  </w:t>
            </w:r>
            <w:r w:rsidR="00AB01F4">
              <w:rPr>
                <w:sz w:val="20"/>
                <w:szCs w:val="20"/>
              </w:rPr>
              <w:t xml:space="preserve">Certifiers may not always have the correct legal </w:t>
            </w:r>
            <w:r>
              <w:rPr>
                <w:sz w:val="20"/>
                <w:szCs w:val="20"/>
              </w:rPr>
              <w:t>information</w:t>
            </w:r>
            <w:r w:rsidR="00AB01F4">
              <w:rPr>
                <w:sz w:val="20"/>
                <w:szCs w:val="20"/>
              </w:rPr>
              <w:t xml:space="preserve"> for their patients.</w:t>
            </w:r>
          </w:p>
        </w:tc>
      </w:tr>
      <w:tr w:rsidR="00AB01F4" w:rsidRPr="00483FF8" w14:paraId="5D9375F1" w14:textId="77777777" w:rsidTr="002C5073">
        <w:trPr>
          <w:tblCellSpacing w:w="11" w:type="dxa"/>
        </w:trPr>
        <w:tc>
          <w:tcPr>
            <w:tcW w:w="1728" w:type="dxa"/>
            <w:tcBorders>
              <w:top w:val="single" w:sz="4" w:space="0" w:color="DFDCB7" w:themeColor="background2"/>
              <w:left w:val="nil"/>
              <w:bottom w:val="single" w:sz="4" w:space="0" w:color="DFDCB7" w:themeColor="background2"/>
              <w:right w:val="nil"/>
            </w:tcBorders>
          </w:tcPr>
          <w:p w14:paraId="1AC2347F" w14:textId="77777777" w:rsidR="00AB01F4" w:rsidRPr="00483FF8" w:rsidRDefault="00AB01F4" w:rsidP="002C5073">
            <w:pPr>
              <w:spacing w:after="200" w:line="276" w:lineRule="auto"/>
              <w:rPr>
                <w:b/>
                <w:bCs/>
                <w:i/>
                <w:iCs/>
                <w:color w:val="A9A57C" w:themeColor="accent1"/>
                <w:sz w:val="20"/>
                <w:szCs w:val="20"/>
              </w:rPr>
            </w:pPr>
            <w:r>
              <w:rPr>
                <w:b/>
                <w:bCs/>
                <w:i/>
                <w:iCs/>
                <w:color w:val="A9A57C" w:themeColor="accent1"/>
                <w:sz w:val="20"/>
                <w:szCs w:val="20"/>
              </w:rPr>
              <w:t>Check to Release</w:t>
            </w:r>
          </w:p>
        </w:tc>
        <w:tc>
          <w:tcPr>
            <w:tcW w:w="7452" w:type="dxa"/>
            <w:tcBorders>
              <w:top w:val="single" w:sz="4" w:space="0" w:color="DFDCB7" w:themeColor="background2"/>
              <w:left w:val="nil"/>
              <w:bottom w:val="single" w:sz="4" w:space="0" w:color="DFDCB7" w:themeColor="background2"/>
              <w:right w:val="nil"/>
            </w:tcBorders>
          </w:tcPr>
          <w:p w14:paraId="2764B57E" w14:textId="77777777" w:rsidR="00AB01F4" w:rsidRPr="00483FF8" w:rsidRDefault="00AB01F4" w:rsidP="002C5073">
            <w:pPr>
              <w:spacing w:after="200" w:line="276" w:lineRule="auto"/>
              <w:rPr>
                <w:sz w:val="20"/>
                <w:szCs w:val="20"/>
              </w:rPr>
            </w:pPr>
            <w:r>
              <w:rPr>
                <w:sz w:val="20"/>
                <w:szCs w:val="20"/>
              </w:rPr>
              <w:t>This field is always disabled and is for medical examiner use only.</w:t>
            </w:r>
          </w:p>
        </w:tc>
      </w:tr>
      <w:tr w:rsidR="00AB01F4" w:rsidRPr="00483FF8" w14:paraId="29155609" w14:textId="77777777" w:rsidTr="002C5073">
        <w:trPr>
          <w:tblCellSpacing w:w="11" w:type="dxa"/>
        </w:trPr>
        <w:tc>
          <w:tcPr>
            <w:tcW w:w="1728" w:type="dxa"/>
            <w:tcBorders>
              <w:top w:val="single" w:sz="4" w:space="0" w:color="DFDCB7" w:themeColor="background2"/>
              <w:left w:val="nil"/>
              <w:bottom w:val="single" w:sz="4" w:space="0" w:color="DFDCB7" w:themeColor="background2"/>
              <w:right w:val="nil"/>
            </w:tcBorders>
          </w:tcPr>
          <w:p w14:paraId="7D209037" w14:textId="77777777" w:rsidR="00AB01F4" w:rsidRDefault="00AB01F4" w:rsidP="002C5073">
            <w:pPr>
              <w:rPr>
                <w:b/>
                <w:bCs/>
                <w:i/>
                <w:iCs/>
                <w:color w:val="A9A57C" w:themeColor="accent1"/>
                <w:sz w:val="20"/>
                <w:szCs w:val="20"/>
              </w:rPr>
            </w:pPr>
            <w:r>
              <w:rPr>
                <w:b/>
                <w:bCs/>
                <w:i/>
                <w:iCs/>
                <w:color w:val="A9A57C" w:themeColor="accent1"/>
                <w:sz w:val="20"/>
                <w:szCs w:val="20"/>
              </w:rPr>
              <w:t>Medical Record Info</w:t>
            </w:r>
          </w:p>
        </w:tc>
        <w:tc>
          <w:tcPr>
            <w:tcW w:w="7452" w:type="dxa"/>
            <w:tcBorders>
              <w:top w:val="single" w:sz="4" w:space="0" w:color="DFDCB7" w:themeColor="background2"/>
              <w:left w:val="nil"/>
              <w:bottom w:val="single" w:sz="4" w:space="0" w:color="DFDCB7" w:themeColor="background2"/>
              <w:right w:val="nil"/>
            </w:tcBorders>
          </w:tcPr>
          <w:p w14:paraId="65497CDF" w14:textId="1E957787" w:rsidR="00AB01F4" w:rsidRDefault="00AB01F4" w:rsidP="002C5073">
            <w:pPr>
              <w:rPr>
                <w:sz w:val="20"/>
                <w:szCs w:val="20"/>
              </w:rPr>
            </w:pPr>
            <w:r>
              <w:rPr>
                <w:sz w:val="20"/>
                <w:szCs w:val="20"/>
              </w:rPr>
              <w:t xml:space="preserve">Medical record number, medical examiner case year and case number are optional. If they were provided, </w:t>
            </w:r>
            <w:r w:rsidR="00D24DBC">
              <w:rPr>
                <w:sz w:val="20"/>
                <w:szCs w:val="20"/>
              </w:rPr>
              <w:t>you may</w:t>
            </w:r>
            <w:r>
              <w:rPr>
                <w:sz w:val="20"/>
                <w:szCs w:val="20"/>
              </w:rPr>
              <w:t xml:space="preserve"> enter this information.</w:t>
            </w:r>
          </w:p>
          <w:p w14:paraId="4F48709F" w14:textId="77777777" w:rsidR="00AB01F4" w:rsidRDefault="00AB01F4" w:rsidP="002C5073">
            <w:pPr>
              <w:rPr>
                <w:sz w:val="20"/>
                <w:szCs w:val="20"/>
              </w:rPr>
            </w:pPr>
          </w:p>
        </w:tc>
      </w:tr>
      <w:tr w:rsidR="00AB01F4" w:rsidRPr="00483FF8" w14:paraId="4A86CCDB" w14:textId="77777777" w:rsidTr="002C5073">
        <w:trPr>
          <w:tblCellSpacing w:w="11" w:type="dxa"/>
        </w:trPr>
        <w:tc>
          <w:tcPr>
            <w:tcW w:w="1728" w:type="dxa"/>
            <w:tcBorders>
              <w:top w:val="single" w:sz="4" w:space="0" w:color="DFDCB7" w:themeColor="background2"/>
              <w:left w:val="nil"/>
              <w:bottom w:val="single" w:sz="4" w:space="0" w:color="DFDCB7" w:themeColor="background2"/>
              <w:right w:val="nil"/>
            </w:tcBorders>
          </w:tcPr>
          <w:p w14:paraId="32925BAE" w14:textId="77777777" w:rsidR="00AB01F4" w:rsidRDefault="00AB01F4" w:rsidP="002C5073">
            <w:pPr>
              <w:rPr>
                <w:b/>
                <w:bCs/>
                <w:i/>
                <w:iCs/>
                <w:color w:val="A9A57C" w:themeColor="accent1"/>
                <w:sz w:val="20"/>
                <w:szCs w:val="20"/>
              </w:rPr>
            </w:pPr>
            <w:r>
              <w:rPr>
                <w:b/>
                <w:bCs/>
                <w:i/>
                <w:iCs/>
                <w:color w:val="A9A57C" w:themeColor="accent1"/>
                <w:sz w:val="20"/>
                <w:szCs w:val="20"/>
              </w:rPr>
              <w:t>Place of Death</w:t>
            </w:r>
          </w:p>
        </w:tc>
        <w:tc>
          <w:tcPr>
            <w:tcW w:w="7452" w:type="dxa"/>
            <w:tcBorders>
              <w:top w:val="single" w:sz="4" w:space="0" w:color="DFDCB7" w:themeColor="background2"/>
              <w:left w:val="nil"/>
              <w:bottom w:val="single" w:sz="4" w:space="0" w:color="DFDCB7" w:themeColor="background2"/>
              <w:right w:val="nil"/>
            </w:tcBorders>
          </w:tcPr>
          <w:p w14:paraId="1D4C7E2B" w14:textId="77777777" w:rsidR="00D24DBC" w:rsidRDefault="00D24DBC" w:rsidP="002C5073">
            <w:pPr>
              <w:ind w:right="810"/>
              <w:rPr>
                <w:sz w:val="20"/>
              </w:rPr>
            </w:pPr>
            <w:r w:rsidRPr="00D24DBC">
              <w:rPr>
                <w:b/>
                <w:sz w:val="20"/>
              </w:rPr>
              <w:t>If the place of death is being corrected to a city or town other than your own; contact the Registry.</w:t>
            </w:r>
            <w:r>
              <w:rPr>
                <w:sz w:val="20"/>
              </w:rPr>
              <w:t xml:space="preserve">  The Registry will need to do this amendment, because as soon as the record is saved with the new community information, you will no longer have access to the record.</w:t>
            </w:r>
          </w:p>
          <w:p w14:paraId="4892F1E8" w14:textId="77777777" w:rsidR="00D24DBC" w:rsidRDefault="00D24DBC" w:rsidP="002C5073">
            <w:pPr>
              <w:ind w:right="810"/>
              <w:rPr>
                <w:sz w:val="20"/>
              </w:rPr>
            </w:pPr>
          </w:p>
          <w:p w14:paraId="33D3F5D5" w14:textId="7EE19091" w:rsidR="00AB01F4" w:rsidRDefault="00BD38BF" w:rsidP="002C5073">
            <w:pPr>
              <w:ind w:right="810"/>
              <w:rPr>
                <w:sz w:val="20"/>
              </w:rPr>
            </w:pPr>
            <w:r>
              <w:rPr>
                <w:sz w:val="20"/>
              </w:rPr>
              <w:t>If amending, s</w:t>
            </w:r>
            <w:r w:rsidR="00AB01F4" w:rsidRPr="005049C3">
              <w:rPr>
                <w:sz w:val="20"/>
              </w:rPr>
              <w:t xml:space="preserve">elect a </w:t>
            </w:r>
            <w:r w:rsidR="00AB01F4" w:rsidRPr="005049C3">
              <w:rPr>
                <w:b/>
                <w:sz w:val="20"/>
              </w:rPr>
              <w:t>Place of Death</w:t>
            </w:r>
            <w:r w:rsidR="00AB01F4" w:rsidRPr="005049C3">
              <w:rPr>
                <w:sz w:val="20"/>
              </w:rPr>
              <w:t xml:space="preserve"> option to enter the type of location where the death took place. Then, choose the specific fa</w:t>
            </w:r>
            <w:r w:rsidR="002C5073">
              <w:rPr>
                <w:sz w:val="20"/>
              </w:rPr>
              <w:t>cility from the drop-down list.</w:t>
            </w:r>
            <w:r w:rsidR="00AB01F4" w:rsidRPr="00F073E9">
              <w:rPr>
                <w:rFonts w:ascii="Calibri" w:eastAsia="Calibri" w:hAnsi="Calibri" w:cs="Times New Roman"/>
                <w:noProof/>
                <w:sz w:val="40"/>
                <w:szCs w:val="36"/>
              </w:rPr>
              <mc:AlternateContent>
                <mc:Choice Requires="wps">
                  <w:drawing>
                    <wp:anchor distT="0" distB="0" distL="114300" distR="114300" simplePos="0" relativeHeight="252112896" behindDoc="1" locked="1" layoutInCell="1" allowOverlap="1" wp14:anchorId="07CDC834" wp14:editId="1D723D0F">
                      <wp:simplePos x="0" y="0"/>
                      <wp:positionH relativeFrom="column">
                        <wp:posOffset>2601595</wp:posOffset>
                      </wp:positionH>
                      <wp:positionV relativeFrom="page">
                        <wp:posOffset>-97790</wp:posOffset>
                      </wp:positionV>
                      <wp:extent cx="4834255" cy="434975"/>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sdt>
                                  <w:sdtPr>
                                    <w:rPr>
                                      <w:sz w:val="36"/>
                                      <w:szCs w:val="36"/>
                                    </w:rPr>
                                    <w:alias w:val="Subtitle Odd"/>
                                    <w:tag w:val="Subtitle Odd"/>
                                    <w:id w:val="-275480578"/>
                                  </w:sdtPr>
                                  <w:sdtEndPr/>
                                  <w:sdtContent>
                                    <w:p w14:paraId="1719AD0D" w14:textId="77777777" w:rsidR="004B00ED" w:rsidRPr="00BD500D" w:rsidRDefault="004B00ED" w:rsidP="008D5DBD">
                                      <w:pPr>
                                        <w:rPr>
                                          <w:sz w:val="36"/>
                                          <w:szCs w:val="36"/>
                                        </w:rPr>
                                      </w:pPr>
                                      <w:r>
                                        <w:rPr>
                                          <w:sz w:val="36"/>
                                          <w:szCs w:val="36"/>
                                        </w:rPr>
                                        <w:t>Place/ Date/ Autopsy</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04.85pt;margin-top:-7.7pt;width:380.65pt;height:34.25pt;rotation:90;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" filled="f" stroked="f">
                      <v:textbox>
                        <w:txbxContent>
                          <w:sdt>
                            <w:sdtPr>
                              <w:rPr>
                                <w:sz w:val="36"/>
                                <w:szCs w:val="36"/>
                              </w:rPr>
                              <w:alias w:val="Subtitle Odd"/>
                              <w:tag w:val="Subtitle Odd"/>
                              <w:id w:val="-275480578"/>
                            </w:sdtPr>
                            <w:sdtContent>
                              <w:p w14:paraId="1719AD0D" w14:textId="77777777" w:rsidR="004B00ED" w:rsidRPr="00BD500D" w:rsidRDefault="004B00ED" w:rsidP="008D5DBD">
                                <w:pPr>
                                  <w:rPr>
                                    <w:sz w:val="36"/>
                                    <w:szCs w:val="36"/>
                                  </w:rPr>
                                </w:pPr>
                                <w:r>
                                  <w:rPr>
                                    <w:sz w:val="36"/>
                                    <w:szCs w:val="36"/>
                                  </w:rPr>
                                  <w:t>Place/ Date/ Autopsy</w:t>
                                </w:r>
                              </w:p>
                            </w:sdtContent>
                          </w:sdt>
                        </w:txbxContent>
                      </v:textbox>
                      <w10:wrap anchory="page"/>
                      <w10:anchorlock/>
                    </v:shape>
                  </w:pict>
                </mc:Fallback>
              </mc:AlternateContent>
            </w:r>
            <w:r w:rsidR="00AB01F4" w:rsidRPr="005049C3">
              <w:rPr>
                <w:sz w:val="20"/>
              </w:rPr>
              <w:t xml:space="preserve"> </w:t>
            </w:r>
          </w:p>
          <w:p w14:paraId="658ABB20" w14:textId="77777777" w:rsidR="00AB01F4" w:rsidRDefault="00AB01F4" w:rsidP="002C5073">
            <w:pPr>
              <w:ind w:right="810"/>
              <w:rPr>
                <w:sz w:val="20"/>
              </w:rPr>
            </w:pPr>
          </w:p>
          <w:p w14:paraId="1639B729" w14:textId="77777777" w:rsidR="00AB01F4" w:rsidRDefault="00AB01F4" w:rsidP="002C5073">
            <w:pPr>
              <w:ind w:right="810"/>
              <w:rPr>
                <w:sz w:val="20"/>
              </w:rPr>
            </w:pPr>
            <w:r w:rsidRPr="00190F74">
              <w:rPr>
                <w:sz w:val="20"/>
              </w:rPr>
              <w:t>Note that “Decedent’s residence” is to be used only for his/her own residence that is not a nursing home, hospice facility, assisted living or rest home. Home hospice may be entered as “Decedent’s residence.” Another person’s residence should be marked “Other.”</w:t>
            </w:r>
          </w:p>
          <w:p w14:paraId="3F344F06" w14:textId="77777777" w:rsidR="00AB01F4" w:rsidRPr="005049C3" w:rsidRDefault="00AB01F4" w:rsidP="00AB01F4">
            <w:pPr>
              <w:pStyle w:val="ListParagraph"/>
              <w:numPr>
                <w:ilvl w:val="0"/>
                <w:numId w:val="32"/>
              </w:numPr>
              <w:ind w:right="810"/>
              <w:rPr>
                <w:sz w:val="20"/>
              </w:rPr>
            </w:pPr>
            <w:r w:rsidRPr="005049C3">
              <w:rPr>
                <w:rStyle w:val="IntenseEmphasis"/>
                <w:sz w:val="20"/>
              </w:rPr>
              <w:t>Not on the list?</w:t>
            </w:r>
            <w:r w:rsidRPr="005049C3">
              <w:rPr>
                <w:sz w:val="20"/>
              </w:rPr>
              <w:t xml:space="preserve"> If the facility where the death took place is not listed in EDRS, you can use the option “Check if location is not in list” to enter in a new location. </w:t>
            </w:r>
          </w:p>
          <w:p w14:paraId="54C87CAF" w14:textId="6A47BB97" w:rsidR="00AB01F4" w:rsidRPr="005049C3" w:rsidRDefault="00AB01F4" w:rsidP="00AB01F4">
            <w:pPr>
              <w:pStyle w:val="ListParagraph"/>
              <w:numPr>
                <w:ilvl w:val="0"/>
                <w:numId w:val="32"/>
              </w:numPr>
              <w:ind w:right="810"/>
              <w:rPr>
                <w:sz w:val="20"/>
              </w:rPr>
            </w:pPr>
            <w:r w:rsidRPr="005049C3">
              <w:rPr>
                <w:rStyle w:val="IntenseEmphasis"/>
                <w:sz w:val="20"/>
              </w:rPr>
              <w:t>Residence?</w:t>
            </w:r>
            <w:r w:rsidRPr="005049C3">
              <w:rPr>
                <w:sz w:val="20"/>
              </w:rPr>
              <w:t xml:space="preserve"> For a death occurring at the decedent’s own residence, the address fields open for editing. If </w:t>
            </w:r>
            <w:r w:rsidR="00BD38BF">
              <w:rPr>
                <w:sz w:val="20"/>
              </w:rPr>
              <w:t>the</w:t>
            </w:r>
            <w:r w:rsidRPr="005049C3">
              <w:rPr>
                <w:sz w:val="20"/>
              </w:rPr>
              <w:t xml:space="preserve"> address information in Tab 2</w:t>
            </w:r>
            <w:r w:rsidR="00BD38BF">
              <w:rPr>
                <w:sz w:val="20"/>
              </w:rPr>
              <w:t xml:space="preserve"> is correct</w:t>
            </w:r>
            <w:r w:rsidRPr="005049C3">
              <w:rPr>
                <w:sz w:val="20"/>
              </w:rPr>
              <w:t xml:space="preserve">, then you may check the “same as residence” checkbox to automatically populate residence address.  </w:t>
            </w:r>
            <w:r w:rsidR="00BD38BF">
              <w:rPr>
                <w:sz w:val="20"/>
              </w:rPr>
              <w:t>If the address information in Tab 2 is not correct, you must correct Tab 2 first before checking “same as residence.”</w:t>
            </w:r>
            <w:r w:rsidR="00EF6D0D">
              <w:rPr>
                <w:sz w:val="20"/>
              </w:rPr>
              <w:t xml:space="preserve"> If occurring at a different residence, do not enter description in Facility Name – leave facility name blank).</w:t>
            </w:r>
          </w:p>
          <w:p w14:paraId="2A6427CF" w14:textId="77777777" w:rsidR="00AB01F4" w:rsidRPr="005049C3" w:rsidRDefault="00AB01F4" w:rsidP="00AB01F4">
            <w:pPr>
              <w:pStyle w:val="ListParagraph"/>
              <w:numPr>
                <w:ilvl w:val="0"/>
                <w:numId w:val="32"/>
              </w:numPr>
              <w:ind w:right="810"/>
              <w:rPr>
                <w:sz w:val="20"/>
              </w:rPr>
            </w:pPr>
            <w:r w:rsidRPr="005049C3">
              <w:rPr>
                <w:rStyle w:val="IntenseEmphasis"/>
                <w:sz w:val="20"/>
              </w:rPr>
              <w:t>Nursing Home/Assisted Living</w:t>
            </w:r>
            <w:r>
              <w:rPr>
                <w:rStyle w:val="IntenseEmphasis"/>
                <w:sz w:val="20"/>
              </w:rPr>
              <w:t>?</w:t>
            </w:r>
            <w:r w:rsidRPr="005049C3">
              <w:rPr>
                <w:sz w:val="20"/>
              </w:rPr>
              <w:t xml:space="preserve">  If a decedent was living at a nursing home, assisted living or rest home, do not choose “decedent’s residence,” but choose the appropriate facility type instead.  Look for facilities in other facility types, if not found on the pick list.  What you may think to be a nursing home may be licensed as assisted living.</w:t>
            </w:r>
          </w:p>
          <w:p w14:paraId="5F57E8B2" w14:textId="77777777" w:rsidR="00AB01F4" w:rsidRPr="005049C3" w:rsidRDefault="00AB01F4" w:rsidP="00AB01F4">
            <w:pPr>
              <w:pStyle w:val="ListParagraph"/>
              <w:numPr>
                <w:ilvl w:val="0"/>
                <w:numId w:val="32"/>
              </w:numPr>
              <w:ind w:right="810"/>
              <w:rPr>
                <w:sz w:val="20"/>
              </w:rPr>
            </w:pPr>
            <w:r w:rsidRPr="005049C3">
              <w:rPr>
                <w:rStyle w:val="IntenseEmphasis"/>
                <w:sz w:val="20"/>
              </w:rPr>
              <w:t>Hospice?</w:t>
            </w:r>
            <w:r w:rsidRPr="005049C3">
              <w:rPr>
                <w:sz w:val="20"/>
              </w:rPr>
              <w:t xml:space="preserve"> If the decedent was receiving home hospice care in his/her own home, choose “decedent’s residence.”  This category should only be used for hospice facilities.</w:t>
            </w:r>
          </w:p>
        </w:tc>
      </w:tr>
      <w:tr w:rsidR="00AB01F4" w:rsidRPr="00483FF8" w14:paraId="4C464AE5" w14:textId="77777777" w:rsidTr="002C5073">
        <w:trPr>
          <w:tblCellSpacing w:w="11" w:type="dxa"/>
        </w:trPr>
        <w:tc>
          <w:tcPr>
            <w:tcW w:w="1728" w:type="dxa"/>
            <w:tcBorders>
              <w:top w:val="single" w:sz="4" w:space="0" w:color="DFDCB7" w:themeColor="background2"/>
              <w:left w:val="nil"/>
              <w:bottom w:val="single" w:sz="4" w:space="0" w:color="DFDCB7" w:themeColor="background2"/>
              <w:right w:val="nil"/>
            </w:tcBorders>
          </w:tcPr>
          <w:p w14:paraId="306DBF62" w14:textId="1A9105A9" w:rsidR="00AB01F4" w:rsidRDefault="00AB01F4" w:rsidP="002C5073">
            <w:pPr>
              <w:rPr>
                <w:b/>
                <w:bCs/>
                <w:i/>
                <w:iCs/>
                <w:color w:val="A9A57C" w:themeColor="accent1"/>
                <w:sz w:val="20"/>
                <w:szCs w:val="20"/>
              </w:rPr>
            </w:pPr>
            <w:r>
              <w:rPr>
                <w:b/>
                <w:bCs/>
                <w:i/>
                <w:iCs/>
                <w:color w:val="A9A57C" w:themeColor="accent1"/>
                <w:sz w:val="20"/>
                <w:szCs w:val="20"/>
              </w:rPr>
              <w:t>Autopsy Info</w:t>
            </w:r>
          </w:p>
        </w:tc>
        <w:tc>
          <w:tcPr>
            <w:tcW w:w="7452" w:type="dxa"/>
            <w:tcBorders>
              <w:top w:val="single" w:sz="4" w:space="0" w:color="DFDCB7" w:themeColor="background2"/>
              <w:left w:val="nil"/>
              <w:bottom w:val="single" w:sz="4" w:space="0" w:color="DFDCB7" w:themeColor="background2"/>
              <w:right w:val="nil"/>
            </w:tcBorders>
          </w:tcPr>
          <w:p w14:paraId="7D53D390" w14:textId="730412B9" w:rsidR="00AB01F4" w:rsidRDefault="00AB01F4" w:rsidP="002C5073">
            <w:pPr>
              <w:ind w:right="810"/>
              <w:rPr>
                <w:sz w:val="20"/>
              </w:rPr>
            </w:pPr>
            <w:r>
              <w:rPr>
                <w:sz w:val="20"/>
              </w:rPr>
              <w:t xml:space="preserve">Answer </w:t>
            </w:r>
            <w:r>
              <w:rPr>
                <w:b/>
                <w:sz w:val="20"/>
              </w:rPr>
              <w:t>Was m</w:t>
            </w:r>
            <w:r w:rsidRPr="0028735C">
              <w:rPr>
                <w:b/>
                <w:sz w:val="20"/>
              </w:rPr>
              <w:t xml:space="preserve">edical </w:t>
            </w:r>
            <w:r>
              <w:rPr>
                <w:b/>
                <w:sz w:val="20"/>
              </w:rPr>
              <w:t>examiner c</w:t>
            </w:r>
            <w:r w:rsidRPr="0028735C">
              <w:rPr>
                <w:b/>
                <w:sz w:val="20"/>
              </w:rPr>
              <w:t>ontacted?</w:t>
            </w:r>
            <w:r>
              <w:rPr>
                <w:sz w:val="20"/>
              </w:rPr>
              <w:t xml:space="preserve"> </w:t>
            </w:r>
            <w:proofErr w:type="gramStart"/>
            <w:r>
              <w:rPr>
                <w:sz w:val="20"/>
              </w:rPr>
              <w:t>yes</w:t>
            </w:r>
            <w:proofErr w:type="gramEnd"/>
            <w:r>
              <w:rPr>
                <w:sz w:val="20"/>
              </w:rPr>
              <w:t xml:space="preserve"> or no as it appears on the certifier worksheet. If the medical examiner was not contacted, but should have been, it is your responsibility to refer the case to the medical examiner</w:t>
            </w:r>
            <w:r w:rsidR="002C5073">
              <w:rPr>
                <w:sz w:val="20"/>
              </w:rPr>
              <w:t xml:space="preserve">. </w:t>
            </w:r>
            <w:r>
              <w:rPr>
                <w:sz w:val="20"/>
              </w:rPr>
              <w:t>Note that the system sends an error message when the place of death is not a medical facility; if this is not a death that requires medical examiner notification, simply click “OK.” (This edit will be refined in a later EDRS update).</w:t>
            </w:r>
          </w:p>
          <w:p w14:paraId="13E827A9" w14:textId="7E4F3578" w:rsidR="00AB01F4" w:rsidRPr="005049C3" w:rsidRDefault="00AB01F4" w:rsidP="002C5073">
            <w:pPr>
              <w:ind w:right="810"/>
              <w:rPr>
                <w:sz w:val="20"/>
              </w:rPr>
            </w:pPr>
            <w:r w:rsidRPr="00B141E4">
              <w:rPr>
                <w:b/>
                <w:sz w:val="20"/>
              </w:rPr>
              <w:t xml:space="preserve">Was </w:t>
            </w:r>
            <w:r>
              <w:rPr>
                <w:b/>
                <w:sz w:val="20"/>
              </w:rPr>
              <w:t>an a</w:t>
            </w:r>
            <w:r w:rsidRPr="00B141E4">
              <w:rPr>
                <w:b/>
                <w:sz w:val="20"/>
              </w:rPr>
              <w:t xml:space="preserve">utopsy </w:t>
            </w:r>
            <w:r>
              <w:rPr>
                <w:b/>
                <w:sz w:val="20"/>
              </w:rPr>
              <w:t>p</w:t>
            </w:r>
            <w:r w:rsidRPr="00B141E4">
              <w:rPr>
                <w:b/>
                <w:sz w:val="20"/>
              </w:rPr>
              <w:t>erformed?</w:t>
            </w:r>
            <w:r>
              <w:rPr>
                <w:sz w:val="20"/>
              </w:rPr>
              <w:t xml:space="preserve"> - For records where you are entering information for an offline certifier, the appropriate response will usually be “Yes- Private” for any non-M.E. autopsy or “No.”  </w:t>
            </w:r>
            <w:r w:rsidRPr="00B141E4">
              <w:rPr>
                <w:b/>
                <w:sz w:val="20"/>
              </w:rPr>
              <w:t xml:space="preserve">Were </w:t>
            </w:r>
            <w:r>
              <w:rPr>
                <w:b/>
                <w:sz w:val="20"/>
              </w:rPr>
              <w:t>autopsy f</w:t>
            </w:r>
            <w:r w:rsidRPr="00B141E4">
              <w:rPr>
                <w:b/>
                <w:sz w:val="20"/>
              </w:rPr>
              <w:t xml:space="preserve">indings </w:t>
            </w:r>
            <w:r>
              <w:rPr>
                <w:b/>
                <w:sz w:val="20"/>
              </w:rPr>
              <w:t>a</w:t>
            </w:r>
            <w:r w:rsidRPr="00B141E4">
              <w:rPr>
                <w:b/>
                <w:sz w:val="20"/>
              </w:rPr>
              <w:t>vailable?</w:t>
            </w:r>
            <w:r>
              <w:rPr>
                <w:sz w:val="20"/>
              </w:rPr>
              <w:t xml:space="preserve"> </w:t>
            </w:r>
            <w:proofErr w:type="gramStart"/>
            <w:r>
              <w:rPr>
                <w:sz w:val="20"/>
              </w:rPr>
              <w:t>should</w:t>
            </w:r>
            <w:proofErr w:type="gramEnd"/>
            <w:r>
              <w:rPr>
                <w:sz w:val="20"/>
              </w:rPr>
              <w:t xml:space="preserve"> be answered “Yes” if the certifier used the autopsy results to determine cause of death. </w:t>
            </w:r>
          </w:p>
        </w:tc>
      </w:tr>
      <w:tr w:rsidR="00AB01F4" w:rsidRPr="00483FF8" w14:paraId="06E010AF" w14:textId="77777777" w:rsidTr="002C5073">
        <w:trPr>
          <w:tblCellSpacing w:w="11" w:type="dxa"/>
        </w:trPr>
        <w:tc>
          <w:tcPr>
            <w:tcW w:w="1728" w:type="dxa"/>
            <w:tcBorders>
              <w:top w:val="single" w:sz="4" w:space="0" w:color="DFDCB7" w:themeColor="background2"/>
              <w:left w:val="nil"/>
              <w:bottom w:val="single" w:sz="4" w:space="0" w:color="DFDCB7" w:themeColor="background2"/>
              <w:right w:val="nil"/>
            </w:tcBorders>
          </w:tcPr>
          <w:p w14:paraId="3FB41E7D" w14:textId="77777777" w:rsidR="00AB01F4" w:rsidRDefault="00AB01F4" w:rsidP="002C5073">
            <w:pPr>
              <w:rPr>
                <w:b/>
                <w:bCs/>
                <w:i/>
                <w:iCs/>
                <w:color w:val="A9A57C" w:themeColor="accent1"/>
                <w:sz w:val="20"/>
                <w:szCs w:val="20"/>
              </w:rPr>
            </w:pPr>
            <w:r>
              <w:rPr>
                <w:b/>
                <w:bCs/>
                <w:i/>
                <w:iCs/>
                <w:color w:val="A9A57C" w:themeColor="accent1"/>
                <w:sz w:val="20"/>
                <w:szCs w:val="20"/>
              </w:rPr>
              <w:t>Actual Date of Death</w:t>
            </w:r>
          </w:p>
        </w:tc>
        <w:tc>
          <w:tcPr>
            <w:tcW w:w="7452" w:type="dxa"/>
            <w:tcBorders>
              <w:top w:val="single" w:sz="4" w:space="0" w:color="DFDCB7" w:themeColor="background2"/>
              <w:left w:val="nil"/>
              <w:bottom w:val="single" w:sz="4" w:space="0" w:color="DFDCB7" w:themeColor="background2"/>
              <w:right w:val="nil"/>
            </w:tcBorders>
          </w:tcPr>
          <w:p w14:paraId="7C027F71" w14:textId="23E6F330" w:rsidR="00AB01F4" w:rsidRDefault="00AB01F4" w:rsidP="002C5073">
            <w:pPr>
              <w:ind w:right="810"/>
              <w:rPr>
                <w:sz w:val="20"/>
              </w:rPr>
            </w:pPr>
            <w:r>
              <w:rPr>
                <w:sz w:val="20"/>
              </w:rPr>
              <w:t xml:space="preserve">Date of death will default to the information entered on Tab 1.  </w:t>
            </w:r>
            <w:r w:rsidR="002C5073">
              <w:rPr>
                <w:sz w:val="20"/>
              </w:rPr>
              <w:t>If this date of death is incorrect, Tab 1 should also be corrected.</w:t>
            </w:r>
          </w:p>
        </w:tc>
      </w:tr>
      <w:tr w:rsidR="00AB01F4" w:rsidRPr="00483FF8" w14:paraId="5920CA9C" w14:textId="77777777" w:rsidTr="002C5073">
        <w:trPr>
          <w:tblCellSpacing w:w="11" w:type="dxa"/>
        </w:trPr>
        <w:tc>
          <w:tcPr>
            <w:tcW w:w="1728" w:type="dxa"/>
            <w:tcBorders>
              <w:top w:val="single" w:sz="4" w:space="0" w:color="DFDCB7" w:themeColor="background2"/>
              <w:left w:val="nil"/>
              <w:bottom w:val="single" w:sz="4" w:space="0" w:color="DFDCB7" w:themeColor="background2"/>
              <w:right w:val="nil"/>
            </w:tcBorders>
          </w:tcPr>
          <w:p w14:paraId="5CECBC00" w14:textId="77777777" w:rsidR="00AB01F4" w:rsidRDefault="00AB01F4" w:rsidP="002C5073">
            <w:pPr>
              <w:rPr>
                <w:b/>
                <w:bCs/>
                <w:i/>
                <w:iCs/>
                <w:color w:val="A9A57C" w:themeColor="accent1"/>
                <w:sz w:val="20"/>
                <w:szCs w:val="20"/>
              </w:rPr>
            </w:pPr>
            <w:r>
              <w:rPr>
                <w:b/>
                <w:bCs/>
                <w:i/>
                <w:iCs/>
                <w:color w:val="A9A57C" w:themeColor="accent1"/>
                <w:sz w:val="20"/>
                <w:szCs w:val="20"/>
              </w:rPr>
              <w:t>Place of Death Address</w:t>
            </w:r>
          </w:p>
        </w:tc>
        <w:tc>
          <w:tcPr>
            <w:tcW w:w="7452" w:type="dxa"/>
            <w:tcBorders>
              <w:top w:val="single" w:sz="4" w:space="0" w:color="DFDCB7" w:themeColor="background2"/>
              <w:left w:val="nil"/>
              <w:bottom w:val="single" w:sz="4" w:space="0" w:color="DFDCB7" w:themeColor="background2"/>
              <w:right w:val="nil"/>
            </w:tcBorders>
          </w:tcPr>
          <w:p w14:paraId="00F52F36" w14:textId="3B903163" w:rsidR="00AB01F4" w:rsidRDefault="00AB01F4" w:rsidP="002C5073">
            <w:pPr>
              <w:ind w:right="810"/>
              <w:rPr>
                <w:sz w:val="20"/>
              </w:rPr>
            </w:pPr>
            <w:r>
              <w:rPr>
                <w:sz w:val="20"/>
              </w:rPr>
              <w:t xml:space="preserve">Choosing a facility from a drop-down list will automatically populate the address. Checking </w:t>
            </w:r>
            <w:r w:rsidRPr="003A3D3E">
              <w:rPr>
                <w:b/>
                <w:sz w:val="20"/>
              </w:rPr>
              <w:t>Same as decedent’s address</w:t>
            </w:r>
            <w:r>
              <w:rPr>
                <w:sz w:val="20"/>
              </w:rPr>
              <w:t xml:space="preserve"> will automatically populate the address that was previously entered into Tab 2. </w:t>
            </w:r>
            <w:r w:rsidR="002C5073">
              <w:rPr>
                <w:sz w:val="20"/>
              </w:rPr>
              <w:t xml:space="preserve">If residence address is </w:t>
            </w:r>
            <w:r w:rsidR="008D5DBD" w:rsidRPr="009A44E4">
              <w:rPr>
                <w:noProof/>
                <w:sz w:val="40"/>
                <w:szCs w:val="36"/>
              </w:rPr>
              <mc:AlternateContent>
                <mc:Choice Requires="wps">
                  <w:drawing>
                    <wp:anchor distT="0" distB="0" distL="114300" distR="114300" simplePos="0" relativeHeight="252135424" behindDoc="1" locked="1" layoutInCell="1" allowOverlap="1" wp14:anchorId="25C369C6" wp14:editId="71F1B481">
                      <wp:simplePos x="0" y="0"/>
                      <wp:positionH relativeFrom="column">
                        <wp:posOffset>-3890010</wp:posOffset>
                      </wp:positionH>
                      <wp:positionV relativeFrom="page">
                        <wp:posOffset>1356995</wp:posOffset>
                      </wp:positionV>
                      <wp:extent cx="4834255" cy="43497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2059845086"/>
                                  </w:sdtPr>
                                  <w:sdtEndPr/>
                                  <w:sdtContent>
                                    <w:p w14:paraId="2D27D132" w14:textId="32D0D604" w:rsidR="004B00ED" w:rsidRPr="00BD500D" w:rsidRDefault="004B00ED" w:rsidP="008D5DBD">
                                      <w:pPr>
                                        <w:jc w:val="right"/>
                                        <w:rPr>
                                          <w:sz w:val="36"/>
                                          <w:szCs w:val="36"/>
                                        </w:rPr>
                                      </w:pPr>
                                      <w:r>
                                        <w:rPr>
                                          <w:sz w:val="36"/>
                                          <w:szCs w:val="36"/>
                                        </w:rPr>
                                        <w:t>Cause of Death</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06.3pt;margin-top:106.85pt;width:380.65pt;height:34.25pt;rotation:-90;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" filled="f" stroked="f">
                      <v:textbox>
                        <w:txbxContent>
                          <w:sdt>
                            <w:sdtPr>
                              <w:rPr>
                                <w:sz w:val="36"/>
                                <w:szCs w:val="36"/>
                              </w:rPr>
                              <w:alias w:val="Subtitle Odd"/>
                              <w:tag w:val="Subtitle Odd"/>
                              <w:id w:val="-2059845086"/>
                            </w:sdtPr>
                            <w:sdtContent>
                              <w:p w14:paraId="2D27D132" w14:textId="32D0D604" w:rsidR="004B00ED" w:rsidRPr="00BD500D" w:rsidRDefault="004B00ED" w:rsidP="008D5DBD">
                                <w:pPr>
                                  <w:jc w:val="right"/>
                                  <w:rPr>
                                    <w:sz w:val="36"/>
                                    <w:szCs w:val="36"/>
                                  </w:rPr>
                                </w:pPr>
                                <w:r>
                                  <w:rPr>
                                    <w:sz w:val="36"/>
                                    <w:szCs w:val="36"/>
                                  </w:rPr>
                                  <w:t>Cause of Death</w:t>
                                </w:r>
                              </w:p>
                            </w:sdtContent>
                          </w:sdt>
                        </w:txbxContent>
                      </v:textbox>
                      <w10:wrap anchory="page"/>
                      <w10:anchorlock/>
                    </v:shape>
                  </w:pict>
                </mc:Fallback>
              </mc:AlternateContent>
            </w:r>
            <w:r w:rsidR="002C5073">
              <w:rPr>
                <w:sz w:val="20"/>
              </w:rPr>
              <w:t xml:space="preserve">wrong, correct on tab 2 first. </w:t>
            </w:r>
            <w:r>
              <w:rPr>
                <w:sz w:val="20"/>
              </w:rPr>
              <w:t>If you need to enter a new address, note that the address component fields are separated for geocoding: e.g., “9 Main Street South” is entered into four different fields.</w:t>
            </w:r>
          </w:p>
        </w:tc>
      </w:tr>
    </w:tbl>
    <w:p w14:paraId="5A09B204" w14:textId="77777777" w:rsidR="00AB01F4" w:rsidRPr="005D3C26" w:rsidRDefault="00AB01F4" w:rsidP="00AB01F4">
      <w:pPr>
        <w:pStyle w:val="Heading2"/>
        <w:rPr>
          <w:color w:val="848057" w:themeColor="accent1" w:themeShade="BF"/>
          <w:sz w:val="28"/>
          <w:szCs w:val="28"/>
        </w:rPr>
      </w:pPr>
      <w:proofErr w:type="gramStart"/>
      <w:r>
        <w:t>Tab 7.</w:t>
      </w:r>
      <w:proofErr w:type="gramEnd"/>
      <w:r>
        <w:t xml:space="preserve"> Certifier Cause of Death</w:t>
      </w:r>
    </w:p>
    <w:p w14:paraId="1752A991" w14:textId="3C3BC9E9" w:rsidR="00AB01F4" w:rsidRDefault="00AB01F4" w:rsidP="00AB01F4">
      <w:pPr>
        <w:ind w:right="810"/>
        <w:rPr>
          <w:b/>
        </w:rPr>
      </w:pPr>
      <w:r>
        <w:rPr>
          <w:noProof/>
        </w:rPr>
        <mc:AlternateContent>
          <mc:Choice Requires="wpg">
            <w:drawing>
              <wp:anchor distT="0" distB="0" distL="114300" distR="114300" simplePos="0" relativeHeight="252099584" behindDoc="0" locked="0" layoutInCell="1" allowOverlap="1" wp14:anchorId="4451F51A" wp14:editId="36582F81">
                <wp:simplePos x="0" y="0"/>
                <wp:positionH relativeFrom="column">
                  <wp:posOffset>63500</wp:posOffset>
                </wp:positionH>
                <wp:positionV relativeFrom="paragraph">
                  <wp:posOffset>687705</wp:posOffset>
                </wp:positionV>
                <wp:extent cx="5702300" cy="5461000"/>
                <wp:effectExtent l="0" t="171450" r="374650" b="6350"/>
                <wp:wrapTopAndBottom/>
                <wp:docPr id="21" name="Group 21" descr="Image displaying VIP activity described in text"/>
                <wp:cNvGraphicFramePr/>
                <a:graphic xmlns:a="http://schemas.openxmlformats.org/drawingml/2006/main">
                  <a:graphicData uri="http://schemas.microsoft.com/office/word/2010/wordprocessingGroup">
                    <wpg:wgp>
                      <wpg:cNvGrpSpPr/>
                      <wpg:grpSpPr>
                        <a:xfrm>
                          <a:off x="0" y="0"/>
                          <a:ext cx="5702300" cy="5461000"/>
                          <a:chOff x="0" y="0"/>
                          <a:chExt cx="5873750" cy="5410200"/>
                        </a:xfrm>
                      </wpg:grpSpPr>
                      <wpg:grpSp>
                        <wpg:cNvPr id="23" name="Group 23"/>
                        <wpg:cNvGrpSpPr/>
                        <wpg:grpSpPr>
                          <a:xfrm>
                            <a:off x="0" y="0"/>
                            <a:ext cx="5873750" cy="5410200"/>
                            <a:chOff x="0" y="0"/>
                            <a:chExt cx="5873750" cy="5410200"/>
                          </a:xfrm>
                        </wpg:grpSpPr>
                        <wpg:grpSp>
                          <wpg:cNvPr id="24" name="Group 24"/>
                          <wpg:cNvGrpSpPr/>
                          <wpg:grpSpPr>
                            <a:xfrm>
                              <a:off x="0" y="0"/>
                              <a:ext cx="5873750" cy="5410200"/>
                              <a:chOff x="0" y="0"/>
                              <a:chExt cx="5874328" cy="5410200"/>
                            </a:xfrm>
                          </wpg:grpSpPr>
                          <pic:pic xmlns:pic="http://schemas.openxmlformats.org/drawingml/2006/picture">
                            <pic:nvPicPr>
                              <pic:cNvPr id="25" name="Picture 25" descr="Image displaying VIP activity described in text"/>
                              <pic:cNvPicPr>
                                <a:picLocks noChangeAspect="1"/>
                              </pic:cNvPicPr>
                            </pic:nvPicPr>
                            <pic:blipFill rotWithShape="1">
                              <a:blip r:embed="rId22" cstate="print">
                                <a:extLst>
                                  <a:ext uri="{28A0092B-C50C-407E-A947-70E740481C1C}">
                                    <a14:useLocalDpi xmlns:a14="http://schemas.microsoft.com/office/drawing/2010/main" val="0"/>
                                  </a:ext>
                                </a:extLst>
                              </a:blip>
                              <a:srcRect t="14171" r="1791" b="44439"/>
                              <a:stretch/>
                            </pic:blipFill>
                            <pic:spPr bwMode="auto">
                              <a:xfrm>
                                <a:off x="263237" y="0"/>
                                <a:ext cx="5611091" cy="609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27" name="Picture 27" descr="Image displaying VIP activity described in text"/>
                              <pic:cNvPicPr>
                                <a:picLocks noChangeAspect="1"/>
                              </pic:cNvPicPr>
                            </pic:nvPicPr>
                            <pic:blipFill rotWithShape="1">
                              <a:blip r:embed="rId23">
                                <a:extLst>
                                  <a:ext uri="{28A0092B-C50C-407E-A947-70E740481C1C}">
                                    <a14:useLocalDpi xmlns:a14="http://schemas.microsoft.com/office/drawing/2010/main" val="0"/>
                                  </a:ext>
                                </a:extLst>
                              </a:blip>
                              <a:srcRect t="5006"/>
                              <a:stretch/>
                            </pic:blipFill>
                            <pic:spPr bwMode="auto">
                              <a:xfrm>
                                <a:off x="0" y="415637"/>
                                <a:ext cx="5708073" cy="4994563"/>
                              </a:xfrm>
                              <a:prstGeom prst="rect">
                                <a:avLst/>
                              </a:prstGeom>
                              <a:ln>
                                <a:noFill/>
                              </a:ln>
                              <a:extLst>
                                <a:ext uri="{53640926-AAD7-44D8-BBD7-CCE9431645EC}">
                                  <a14:shadowObscured xmlns:a14="http://schemas.microsoft.com/office/drawing/2010/main"/>
                                </a:ext>
                              </a:extLst>
                            </pic:spPr>
                          </pic:pic>
                          <wps:wsp>
                            <wps:cNvPr id="28" name="Oval 28"/>
                            <wps:cNvSpPr/>
                            <wps:spPr>
                              <a:xfrm>
                                <a:off x="2971800" y="2403764"/>
                                <a:ext cx="414655" cy="347345"/>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ular Callout 29"/>
                            <wps:cNvSpPr/>
                            <wps:spPr>
                              <a:xfrm>
                                <a:off x="4295750" y="2727996"/>
                                <a:ext cx="1551940" cy="417639"/>
                              </a:xfrm>
                              <a:prstGeom prst="wedgeRectCallout">
                                <a:avLst>
                                  <a:gd name="adj1" fmla="val -114509"/>
                                  <a:gd name="adj2" fmla="val -53273"/>
                                </a:avLst>
                              </a:prstGeom>
                              <a:solidFill>
                                <a:srgbClr val="FFFFFF"/>
                              </a:solidFill>
                              <a:ln w="25400" cap="flat" cmpd="sng" algn="ctr">
                                <a:solidFill>
                                  <a:srgbClr val="7DA329">
                                    <a:alpha val="50196"/>
                                  </a:srgbClr>
                                </a:solidFill>
                                <a:prstDash val="solid"/>
                              </a:ln>
                              <a:effectLst/>
                            </wps:spPr>
                            <wps:txbx>
                              <w:txbxContent>
                                <w:p w14:paraId="49B858FF" w14:textId="77777777" w:rsidR="004B00ED" w:rsidRPr="009704F9" w:rsidRDefault="004B00ED" w:rsidP="00AB01F4">
                                  <w:pPr>
                                    <w:rPr>
                                      <w:sz w:val="18"/>
                                      <w:szCs w:val="18"/>
                                    </w:rPr>
                                  </w:pPr>
                                  <w:r w:rsidRPr="009704F9">
                                    <w:rPr>
                                      <w:sz w:val="18"/>
                                      <w:szCs w:val="18"/>
                                    </w:rPr>
                                    <w:t>Take advantage of the built-in spell checker.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3422073" y="2957946"/>
                                <a:ext cx="721360" cy="54102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ular Callout 31"/>
                            <wps:cNvSpPr/>
                            <wps:spPr>
                              <a:xfrm>
                                <a:off x="4038203" y="3567546"/>
                                <a:ext cx="1666240" cy="905302"/>
                              </a:xfrm>
                              <a:prstGeom prst="wedgeRectCallout">
                                <a:avLst>
                                  <a:gd name="adj1" fmla="val -42099"/>
                                  <a:gd name="adj2" fmla="val -74181"/>
                                </a:avLst>
                              </a:prstGeom>
                              <a:solidFill>
                                <a:srgbClr val="FFFFFF"/>
                              </a:solidFill>
                              <a:ln w="25400" cap="flat" cmpd="sng" algn="ctr">
                                <a:solidFill>
                                  <a:srgbClr val="7DA329">
                                    <a:alpha val="50196"/>
                                  </a:srgbClr>
                                </a:solidFill>
                                <a:prstDash val="solid"/>
                              </a:ln>
                              <a:effectLst/>
                            </wps:spPr>
                            <wps:txbx>
                              <w:txbxContent>
                                <w:p w14:paraId="35229216" w14:textId="77777777" w:rsidR="004B00ED" w:rsidRPr="009704F9" w:rsidRDefault="004B00ED" w:rsidP="00AB01F4">
                                  <w:pPr>
                                    <w:rPr>
                                      <w:sz w:val="18"/>
                                      <w:szCs w:val="18"/>
                                    </w:rPr>
                                  </w:pPr>
                                  <w:r w:rsidRPr="009704F9">
                                    <w:rPr>
                                      <w:sz w:val="18"/>
                                      <w:szCs w:val="18"/>
                                    </w:rPr>
                                    <w:t xml:space="preserve">Intervals are always approximate; however, </w:t>
                                  </w:r>
                                  <w:r>
                                    <w:rPr>
                                      <w:sz w:val="18"/>
                                      <w:szCs w:val="18"/>
                                    </w:rPr>
                                    <w:t>a certifier</w:t>
                                  </w:r>
                                  <w:r w:rsidRPr="009704F9">
                                    <w:rPr>
                                      <w:sz w:val="18"/>
                                      <w:szCs w:val="18"/>
                                    </w:rPr>
                                    <w:t xml:space="preserve"> </w:t>
                                  </w:r>
                                  <w:r w:rsidRPr="00E835E9">
                                    <w:rPr>
                                      <w:i/>
                                      <w:sz w:val="18"/>
                                      <w:szCs w:val="18"/>
                                    </w:rPr>
                                    <w:t>may</w:t>
                                  </w:r>
                                  <w:r w:rsidRPr="009704F9">
                                    <w:rPr>
                                      <w:sz w:val="18"/>
                                      <w:szCs w:val="18"/>
                                    </w:rPr>
                                    <w:t xml:space="preserve"> enter units without exact intervals when an estimate is not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0" y="526473"/>
                                <a:ext cx="1461135" cy="144780"/>
                              </a:xfrm>
                              <a:prstGeom prst="rect">
                                <a:avLst/>
                              </a:prstGeom>
                              <a:solidFill>
                                <a:srgbClr val="99CC00">
                                  <a:alpha val="2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a:off x="0" y="443346"/>
                                <a:ext cx="5708073" cy="82550"/>
                              </a:xfrm>
                              <a:prstGeom prst="rect">
                                <a:avLst/>
                              </a:prstGeom>
                              <a:solidFill>
                                <a:srgbClr val="A9A57C">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angle 460"/>
                            <wps:cNvSpPr/>
                            <wps:spPr>
                              <a:xfrm>
                                <a:off x="1461655" y="533400"/>
                                <a:ext cx="4246245" cy="137795"/>
                              </a:xfrm>
                              <a:prstGeom prst="rect">
                                <a:avLst/>
                              </a:prstGeom>
                              <a:solidFill>
                                <a:srgbClr val="A9A57C">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ular Callout 469"/>
                            <wps:cNvSpPr/>
                            <wps:spPr>
                              <a:xfrm>
                                <a:off x="3269673" y="1039091"/>
                                <a:ext cx="2549525" cy="594995"/>
                              </a:xfrm>
                              <a:prstGeom prst="wedgeRectCallout">
                                <a:avLst>
                                  <a:gd name="adj1" fmla="val -41060"/>
                                  <a:gd name="adj2" fmla="val -183537"/>
                                </a:avLst>
                              </a:prstGeom>
                              <a:solidFill>
                                <a:srgbClr val="FFFFFF"/>
                              </a:solidFill>
                              <a:ln w="25400" cap="flat" cmpd="sng" algn="ctr">
                                <a:solidFill>
                                  <a:srgbClr val="7DA329">
                                    <a:alpha val="50196"/>
                                  </a:srgbClr>
                                </a:solidFill>
                                <a:prstDash val="solid"/>
                              </a:ln>
                              <a:effectLst/>
                            </wps:spPr>
                            <wps:txbx>
                              <w:txbxContent>
                                <w:p w14:paraId="002C3EED" w14:textId="77777777" w:rsidR="004B00ED" w:rsidRPr="00920500" w:rsidRDefault="004B00ED" w:rsidP="00AB01F4">
                                  <w:pPr>
                                    <w:rPr>
                                      <w:sz w:val="18"/>
                                    </w:rPr>
                                  </w:pPr>
                                  <w:r w:rsidRPr="00920500">
                                    <w:rPr>
                                      <w:sz w:val="18"/>
                                    </w:rPr>
                                    <w:t xml:space="preserve">EDRS will prompt you to spell out abbreviations, elaborate on cancer sites, and help </w:t>
                                  </w:r>
                                  <w:r>
                                    <w:rPr>
                                      <w:sz w:val="18"/>
                                    </w:rPr>
                                    <w:t xml:space="preserve">you </w:t>
                                  </w:r>
                                  <w:r w:rsidRPr="00920500">
                                    <w:rPr>
                                      <w:sz w:val="18"/>
                                    </w:rPr>
                                    <w:t xml:space="preserve">to avoid </w:t>
                                  </w:r>
                                  <w:r>
                                    <w:rPr>
                                      <w:sz w:val="18"/>
                                    </w:rPr>
                                    <w:t>writing improper mechanistic causes.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Rectangular Callout 32"/>
                          <wps:cNvSpPr/>
                          <wps:spPr>
                            <a:xfrm>
                              <a:off x="96395" y="3424825"/>
                              <a:ext cx="1665605" cy="610416"/>
                            </a:xfrm>
                            <a:prstGeom prst="wedgeRectCallout">
                              <a:avLst>
                                <a:gd name="adj1" fmla="val 42343"/>
                                <a:gd name="adj2" fmla="val 74374"/>
                              </a:avLst>
                            </a:prstGeom>
                            <a:solidFill>
                              <a:srgbClr val="FFFFFF"/>
                            </a:solidFill>
                            <a:ln w="25400" cap="flat" cmpd="sng" algn="ctr">
                              <a:solidFill>
                                <a:srgbClr val="7DA329">
                                  <a:alpha val="50196"/>
                                </a:srgbClr>
                              </a:solidFill>
                              <a:prstDash val="solid"/>
                            </a:ln>
                            <a:effectLst/>
                          </wps:spPr>
                          <wps:txbx>
                            <w:txbxContent>
                              <w:p w14:paraId="344A8B72" w14:textId="77777777" w:rsidR="004B00ED" w:rsidRPr="009704F9" w:rsidRDefault="004B00ED" w:rsidP="00AB01F4">
                                <w:pPr>
                                  <w:rPr>
                                    <w:sz w:val="18"/>
                                    <w:szCs w:val="18"/>
                                  </w:rPr>
                                </w:pPr>
                                <w:r>
                                  <w:rPr>
                                    <w:sz w:val="18"/>
                                    <w:szCs w:val="18"/>
                                  </w:rPr>
                                  <w:t>Enter other contributing factors in a continuous line, separated by semicolons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ular Callout 33"/>
                        <wps:cNvSpPr/>
                        <wps:spPr>
                          <a:xfrm>
                            <a:off x="1460991" y="1912145"/>
                            <a:ext cx="1501140" cy="1014249"/>
                          </a:xfrm>
                          <a:prstGeom prst="wedgeRectCallout">
                            <a:avLst>
                              <a:gd name="adj1" fmla="val -84667"/>
                              <a:gd name="adj2" fmla="val -58146"/>
                            </a:avLst>
                          </a:prstGeom>
                          <a:solidFill>
                            <a:srgbClr val="FFFFFF"/>
                          </a:solidFill>
                          <a:ln w="25400" cap="flat" cmpd="sng" algn="ctr">
                            <a:solidFill>
                              <a:srgbClr val="7DA329">
                                <a:alpha val="50196"/>
                              </a:srgbClr>
                            </a:solidFill>
                            <a:prstDash val="solid"/>
                          </a:ln>
                          <a:effectLst/>
                        </wps:spPr>
                        <wps:txbx>
                          <w:txbxContent>
                            <w:p w14:paraId="30158220" w14:textId="77777777" w:rsidR="004B00ED" w:rsidRPr="00E835E9" w:rsidRDefault="004B00ED" w:rsidP="00AB01F4">
                              <w:pPr>
                                <w:rPr>
                                  <w:sz w:val="18"/>
                                  <w:szCs w:val="18"/>
                                </w:rPr>
                              </w:pPr>
                              <w:r>
                                <w:rPr>
                                  <w:sz w:val="18"/>
                                  <w:szCs w:val="18"/>
                                </w:rPr>
                                <w:t xml:space="preserve">List one condition at a time, starting with </w:t>
                              </w:r>
                              <w:r w:rsidRPr="00393C7E">
                                <w:rPr>
                                  <w:b/>
                                  <w:sz w:val="18"/>
                                  <w:szCs w:val="18"/>
                                </w:rPr>
                                <w:t>Immediate Cause</w:t>
                              </w:r>
                              <w:r w:rsidRPr="00CF6DF3">
                                <w:rPr>
                                  <w:sz w:val="18"/>
                                  <w:szCs w:val="18"/>
                                </w:rPr>
                                <w:t xml:space="preserve"> and </w:t>
                              </w:r>
                              <w:r>
                                <w:rPr>
                                  <w:sz w:val="18"/>
                                  <w:szCs w:val="18"/>
                                </w:rPr>
                                <w:t>sequentially list i</w:t>
                              </w:r>
                              <w:r w:rsidRPr="00E835E9">
                                <w:rPr>
                                  <w:sz w:val="18"/>
                                  <w:szCs w:val="18"/>
                                </w:rPr>
                                <w:t>ntermediate</w:t>
                              </w:r>
                              <w:r>
                                <w:rPr>
                                  <w:sz w:val="18"/>
                                  <w:szCs w:val="18"/>
                                </w:rPr>
                                <w:t xml:space="preserve"> causes with the </w:t>
                              </w:r>
                              <w:r>
                                <w:rPr>
                                  <w:b/>
                                  <w:sz w:val="18"/>
                                  <w:szCs w:val="18"/>
                                </w:rPr>
                                <w:t xml:space="preserve">Underlying Cause </w:t>
                              </w:r>
                              <w:r>
                                <w:rPr>
                                  <w:sz w:val="18"/>
                                  <w:szCs w:val="18"/>
                                </w:rPr>
                                <w:t>last.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53" alt="Image displaying VIP activity described in text" style="position:absolute;margin-left:5pt;margin-top:54.15pt;width:449pt;height:430pt;z-index:252099584;mso-width-relative:margin;mso-height-relative:margin" coordsize="58737,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">
                <v:group id="Group 23" o:spid="_x0000_s1054" style="position:absolute;width:58737;height:54102" coordsize="58737,5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55" style="position:absolute;width:58737;height:54102" coordsize="58743,5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56" type="#_x0000_t75" alt="Image displaying VIP activity described in text" style="position:absolute;left:2632;width:5611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2HRzCAAAA2wAAAA8AAABkcnMvZG93bnJldi54bWxEj0+LwjAUxO8LfofwBG9ratdVqUYRYVHw&#10;tP65P5tnW21eShK1fnuzsOBxmJnfMLNFa2pxJ+crywoG/QQEcW51xYWCw/7ncwLCB2SNtWVS8CQP&#10;i3nnY4aZtg/+pfsuFCJC2GeooAyhyaT0eUkGfd82xNE7W2cwROkKqR0+ItzUMk2SkTRYcVwosaFV&#10;Sfl1dzMKai+L5nZxqTtvh4fxab22R/+lVK/bLqcgArXhHf5vb7SC9Bv+vs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9h0cwgAAANsAAAAPAAAAAAAAAAAAAAAAAJ8C&#10;AABkcnMvZG93bnJldi54bWxQSwUGAAAAAAQABAD3AAAAjgMAAAAA&#10;">
                      <v:imagedata r:id="rId24" o:title="Image displaying VIP activity described in text" croptop="9287f" cropbottom="29124f" cropright="1174f"/>
                      <v:shadow on="t" color="#333" opacity="42598f" origin="-.5,-.5" offset="2.74397mm,2.74397mm"/>
                      <v:path arrowok="t"/>
                    </v:shape>
                    <v:shape id="Picture 27" o:spid="_x0000_s1057" type="#_x0000_t75" alt="Image displaying VIP activity described in text" style="position:absolute;top:4156;width:57080;height:49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XgPEAAAA2wAAAA8AAABkcnMvZG93bnJldi54bWxEj0FrAjEUhO+F/ofwCr3V7HqoshqXYiuI&#10;B2nXFq+PzXOzuHnZJlHXf28KBY/DzHzDzMvBduJMPrSOFeSjDARx7XTLjYLv3eplCiJEZI2dY1Jw&#10;pQDl4vFhjoV2F/6icxUbkSAcClRgYuwLKUNtyGIYuZ44eQfnLcYkfSO1x0uC206Os+xVWmw5LRjs&#10;aWmoPlYnqwB5vfz4bPYTP3233eZ3+2N2fa7U89PwNgMRaYj38H97rRWMJ/D3Jf0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JXgPEAAAA2wAAAA8AAAAAAAAAAAAAAAAA&#10;nwIAAGRycy9kb3ducmV2LnhtbFBLBQYAAAAABAAEAPcAAACQAwAAAAA=&#10;">
                      <v:imagedata r:id="rId25" o:title="Image displaying VIP activity described in text" croptop="3281f"/>
                      <v:path arrowok="t"/>
                    </v:shape>
                    <v:oval id="Oval 28" o:spid="_x0000_s1058" style="position:absolute;left:29718;top:24037;width:4146;height:3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9UL4A&#10;AADbAAAADwAAAGRycy9kb3ducmV2LnhtbERPSwrCMBDdC94hjOBOU12IVKOIHxAFwVYEd0MztsVm&#10;Upqo9fZmIbh8vP982ZpKvKhxpWUFo2EEgjizuuRcwSXdDaYgnEfWWFkmBR9ysFx0O3OMtX3zmV6J&#10;z0UIYRejgsL7OpbSZQUZdENbEwfubhuDPsAml7rBdwg3lRxH0UQaLDk0FFjTuqDskTyNgja9RbvR&#10;8Xq4fpyk03NzScz2oVS/165mIDy1/i/+ufdawTiMDV/CD5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NfVC+AAAA2wAAAA8AAAAAAAAAAAAAAAAAmAIAAGRycy9kb3ducmV2&#10;LnhtbFBLBQYAAAAABAAEAPUAAACDAwAAAAA=&#10;" filled="f" strokecolor="#7da329" strokeweight="2pt">
                      <v:stroke opacity="32896f"/>
                    </v:oval>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9" o:spid="_x0000_s1059" type="#_x0000_t61" style="position:absolute;left:42957;top:27279;width:15519;height:4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isQA&#10;AADbAAAADwAAAGRycy9kb3ducmV2LnhtbESPzWrDMBCE74W8g9hAb41ch5bYtRKMSUMPvdTJocfF&#10;Wv9Qa2UsxXbePioUehxm5hsmOyymFxONrrOs4HkTgSCurO64UXA5vz/tQDiPrLG3TApu5OCwXz1k&#10;mGo78xdNpW9EgLBLUUHr/ZBK6aqWDLqNHYiDV9vRoA9ybKQecQ5w08s4il6lwY7DQosDFS1VP+XV&#10;KEgKP+XymLxsT9uinEz9+T2fdko9rpf8DYSnxf+H/9ofWkGcwO+X8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eIrEAAAA2wAAAA8AAAAAAAAAAAAAAAAAmAIAAGRycy9k&#10;b3ducmV2LnhtbFBLBQYAAAAABAAEAPUAAACJAwAAAAA=&#10;" adj="-13934,-707" strokecolor="#7da329" strokeweight="2pt">
                      <v:stroke opacity="32896f"/>
                      <v:textbox>
                        <w:txbxContent>
                          <w:p w14:paraId="49B858FF" w14:textId="77777777" w:rsidR="004B00ED" w:rsidRPr="009704F9" w:rsidRDefault="004B00ED" w:rsidP="00AB01F4">
                            <w:pPr>
                              <w:rPr>
                                <w:sz w:val="18"/>
                                <w:szCs w:val="18"/>
                              </w:rPr>
                            </w:pPr>
                            <w:r w:rsidRPr="009704F9">
                              <w:rPr>
                                <w:sz w:val="18"/>
                                <w:szCs w:val="18"/>
                              </w:rPr>
                              <w:t>Take advantage of the built-in spell checker.</w:t>
                            </w:r>
                          </w:p>
                        </w:txbxContent>
                      </v:textbox>
                    </v:shape>
                    <v:oval id="Oval 30" o:spid="_x0000_s1060" style="position:absolute;left:34220;top:29579;width:7214;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74A&#10;AADbAAAADwAAAGRycy9kb3ducmV2LnhtbERPSwrCMBDdC94hjOBOUxVEqlHED4iCYBXB3dCMbbGZ&#10;lCZqvb1ZCC4f7z9bNKYUL6pdYVnBoB+BIE6tLjhTcDlvexMQziNrLC2Tgg85WMzbrRnG2r75RK/E&#10;ZyKEsItRQe59FUvp0pwMur6tiAN3t7VBH2CdSV3jO4SbUg6jaCwNFhwacqxolVP6SJ5GQXO+RdvB&#10;4bq/fpyk43N9SczmoVS30yynIDw1/i/+uXdawSisD1/CD5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54u+AAAA2wAAAA8AAAAAAAAAAAAAAAAAmAIAAGRycy9kb3ducmV2&#10;LnhtbFBLBQYAAAAABAAEAPUAAACDAwAAAAA=&#10;" filled="f" strokecolor="#7da329" strokeweight="2pt">
                      <v:stroke opacity="32896f"/>
                    </v:oval>
                    <v:shape id="Rectangular Callout 31" o:spid="_x0000_s1061" type="#_x0000_t61" style="position:absolute;left:40382;top:35675;width:16662;height:9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RxcYA&#10;AADbAAAADwAAAGRycy9kb3ducmV2LnhtbESPT2vCQBTE7wW/w/KE3upGBZXoKqIIlkKL/w7entln&#10;Esy+jdltkvbTdwuCx2FmfsPMFq0pRE2Vyy0r6PciEMSJ1TmnCo6HzdsEhPPIGgvLpOCHHCzmnZcZ&#10;xto2vKN671MRIOxiVJB5X8ZSuiQjg65nS+LgXW1l0AdZpVJX2AS4KeQgikbSYM5hIcOSVhklt/23&#10;UdCcfu+30en8Vefrgxyv3Ef5/nlR6rXbLqcgPLX+GX60t1rBsA//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3RxcYAAADbAAAADwAAAAAAAAAAAAAAAACYAgAAZHJz&#10;L2Rvd25yZXYueG1sUEsFBgAAAAAEAAQA9QAAAIsDAAAAAA==&#10;" adj="1707,-5223" strokecolor="#7da329" strokeweight="2pt">
                      <v:stroke opacity="32896f"/>
                      <v:textbox>
                        <w:txbxContent>
                          <w:p w14:paraId="35229216" w14:textId="77777777" w:rsidR="004B00ED" w:rsidRPr="009704F9" w:rsidRDefault="004B00ED" w:rsidP="00AB01F4">
                            <w:pPr>
                              <w:rPr>
                                <w:sz w:val="18"/>
                                <w:szCs w:val="18"/>
                              </w:rPr>
                            </w:pPr>
                            <w:r w:rsidRPr="009704F9">
                              <w:rPr>
                                <w:sz w:val="18"/>
                                <w:szCs w:val="18"/>
                              </w:rPr>
                              <w:t xml:space="preserve">Intervals are always approximate; however, </w:t>
                            </w:r>
                            <w:r>
                              <w:rPr>
                                <w:sz w:val="18"/>
                                <w:szCs w:val="18"/>
                              </w:rPr>
                              <w:t>a certifier</w:t>
                            </w:r>
                            <w:r w:rsidRPr="009704F9">
                              <w:rPr>
                                <w:sz w:val="18"/>
                                <w:szCs w:val="18"/>
                              </w:rPr>
                              <w:t xml:space="preserve"> </w:t>
                            </w:r>
                            <w:r w:rsidRPr="00E835E9">
                              <w:rPr>
                                <w:i/>
                                <w:sz w:val="18"/>
                                <w:szCs w:val="18"/>
                              </w:rPr>
                              <w:t>may</w:t>
                            </w:r>
                            <w:r w:rsidRPr="009704F9">
                              <w:rPr>
                                <w:sz w:val="18"/>
                                <w:szCs w:val="18"/>
                              </w:rPr>
                              <w:t xml:space="preserve"> enter units without exact intervals when an estimate is not possible.</w:t>
                            </w:r>
                          </w:p>
                        </w:txbxContent>
                      </v:textbox>
                    </v:shape>
                    <v:rect id="Rectangle 450" o:spid="_x0000_s1062" style="position:absolute;top:5264;width:14611;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4aMEA&#10;AADcAAAADwAAAGRycy9kb3ducmV2LnhtbERPW2vCMBR+F/Yfwhn4ZlPFy+gaxQnC8M1WGHs7NGdN&#10;sTkpSdT675eHwR4/vnu5G20v7uRD51jBPMtBEDdOd9wquNTH2RuIEJE19o5JwZMC7LYvkxIL7R58&#10;pnsVW5FCOBSowMQ4FFKGxpDFkLmBOHE/zluMCfpWao+PFG57ucjztbTYcWowONDBUHOtblZBvUbj&#10;8KvuF98ba/Zm/nG6Vmelpq/j/h1EpDH+i//cn1rBcpXmp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3eGjBAAAA3AAAAA8AAAAAAAAAAAAAAAAAmAIAAGRycy9kb3du&#10;cmV2LnhtbFBLBQYAAAAABAAEAPUAAACGAwAAAAA=&#10;" fillcolor="#9c0" strokecolor="#9c0" strokeweight="2pt">
                      <v:fill opacity="13107f"/>
                    </v:rect>
                    <v:rect id="Rectangle 451" o:spid="_x0000_s1063" style="position:absolute;top:4433;width:57080;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4tD8MA&#10;AADcAAAADwAAAGRycy9kb3ducmV2LnhtbESPQYvCMBSE7wv+h/AEb2tq3VWpRhFBUDytCuLt0Tyb&#10;YvNSm6j1328WFjwOM/MNM1u0thIPanzpWMGgn4Agzp0uuVBwPKw/JyB8QNZYOSYFL/KwmHc+Zphp&#10;9+QfeuxDISKEfYYKTAh1JqXPDVn0fVcTR+/iGoshyqaQusFnhNtKpkkykhZLjgsGa1oZyq/7u1Uw&#10;PLUh9afLbmvGfFtP0u3O1Gelet12OQURqA3v8H97oxV8fQ/g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4tD8MAAADcAAAADwAAAAAAAAAAAAAAAACYAgAAZHJzL2Rv&#10;d25yZXYueG1sUEsFBgAAAAAEAAQA9QAAAIgDAAAAAA==&#10;" fillcolor="#a9a57c" stroked="f" strokeweight="2pt">
                      <v:fill opacity="32896f"/>
                    </v:rect>
                    <v:rect id="Rectangle 460" o:spid="_x0000_s1064" style="position:absolute;left:14616;top:5334;width:42463;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CKcEA&#10;AADcAAAADwAAAGRycy9kb3ducmV2LnhtbERPz2vCMBS+C/sfwht403R1OOmMMgTB0tNUkN0ezbMp&#10;a15qE9v635vDYMeP7/d6O9pG9NT52rGCt3kCgrh0uuZKwfm0n61A+ICssXFMCh7kYbt5mawx027g&#10;b+qPoRIxhH2GCkwIbSalLw1Z9HPXEkfu6jqLIcKukrrDIYbbRqZJspQWa44NBlvaGSp/j3erYHEZ&#10;Q+ov1yI3H3zbr9K8MO2PUtPX8esTRKAx/Iv/3Aet4H0Z58c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uQinBAAAA3AAAAA8AAAAAAAAAAAAAAAAAmAIAAGRycy9kb3du&#10;cmV2LnhtbFBLBQYAAAAABAAEAPUAAACGAwAAAAA=&#10;" fillcolor="#a9a57c" stroked="f" strokeweight="2pt">
                      <v:fill opacity="32896f"/>
                    </v:rect>
                    <v:shape id="Rectangular Callout 469" o:spid="_x0000_s1065" type="#_x0000_t61" style="position:absolute;left:32696;top:10390;width:25495;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H8QA&#10;AADcAAAADwAAAGRycy9kb3ducmV2LnhtbESPQYvCMBSE78L+h/AWvGm6orJWoyyCi6AX7SoeH80z&#10;LTYvpclq/fdGEDwOM/MNM1u0thJXanzpWMFXPwFBnDtdslHwl6163yB8QNZYOSYFd/KwmH90Zphq&#10;d+MdXffBiAhhn6KCIoQ6ldLnBVn0fVcTR+/sGoshysZI3eAtwm0lB0kylhZLjgsF1rQsKL/s/62C&#10;03m03mR3cznmG2+y3+Wh3cqDUt3P9mcKIlAb3uFXe60VDMc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fx/EAAAA3AAAAA8AAAAAAAAAAAAAAAAAmAIAAGRycy9k&#10;b3ducmV2LnhtbFBLBQYAAAAABAAEAPUAAACJAwAAAAA=&#10;" adj="1931,-28844" strokecolor="#7da329" strokeweight="2pt">
                      <v:stroke opacity="32896f"/>
                      <v:textbox>
                        <w:txbxContent>
                          <w:p w14:paraId="002C3EED" w14:textId="77777777" w:rsidR="004B00ED" w:rsidRPr="00920500" w:rsidRDefault="004B00ED" w:rsidP="00AB01F4">
                            <w:pPr>
                              <w:rPr>
                                <w:sz w:val="18"/>
                              </w:rPr>
                            </w:pPr>
                            <w:r w:rsidRPr="00920500">
                              <w:rPr>
                                <w:sz w:val="18"/>
                              </w:rPr>
                              <w:t xml:space="preserve">EDRS will prompt you to spell out abbreviations, elaborate on cancer sites, and help </w:t>
                            </w:r>
                            <w:r>
                              <w:rPr>
                                <w:sz w:val="18"/>
                              </w:rPr>
                              <w:t xml:space="preserve">you </w:t>
                            </w:r>
                            <w:r w:rsidRPr="00920500">
                              <w:rPr>
                                <w:sz w:val="18"/>
                              </w:rPr>
                              <w:t xml:space="preserve">to avoid </w:t>
                            </w:r>
                            <w:r>
                              <w:rPr>
                                <w:sz w:val="18"/>
                              </w:rPr>
                              <w:t>writing improper mechanistic causes.</w:t>
                            </w:r>
                          </w:p>
                        </w:txbxContent>
                      </v:textbox>
                    </v:shape>
                  </v:group>
                  <v:shape id="Rectangular Callout 32" o:spid="_x0000_s1066" type="#_x0000_t61" style="position:absolute;left:963;top:34248;width:16657;height:6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FesMA&#10;AADbAAAADwAAAGRycy9kb3ducmV2LnhtbESPQWvCQBSE74L/YXlCb2ZTC22IWaWIBcmtWqXHZ/aZ&#10;BLNvw+42Sf99t1DocZiZb5hiO5lODOR8a1nBY5KCIK6sbrlW8HF6W2YgfEDW2FkmBd/kYbuZzwrM&#10;tR35nYZjqEWEsM9RQRNCn0vpq4YM+sT2xNG7WWcwROlqqR2OEW46uUrTZ2mw5bjQYE+7hqr78cso&#10;uOzdeaQLWnwpz9dTe8g+S50p9bCYXtcgAk3hP/zXPmgFTyv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pFesMAAADbAAAADwAAAAAAAAAAAAAAAACYAgAAZHJzL2Rv&#10;d25yZXYueG1sUEsFBgAAAAAEAAQA9QAAAIgDAAAAAA==&#10;" adj="19946,26865" strokecolor="#7da329" strokeweight="2pt">
                    <v:stroke opacity="32896f"/>
                    <v:textbox>
                      <w:txbxContent>
                        <w:p w14:paraId="344A8B72" w14:textId="77777777" w:rsidR="004B00ED" w:rsidRPr="009704F9" w:rsidRDefault="004B00ED" w:rsidP="00AB01F4">
                          <w:pPr>
                            <w:rPr>
                              <w:sz w:val="18"/>
                              <w:szCs w:val="18"/>
                            </w:rPr>
                          </w:pPr>
                          <w:r>
                            <w:rPr>
                              <w:sz w:val="18"/>
                              <w:szCs w:val="18"/>
                            </w:rPr>
                            <w:t>Enter other contributing factors in a continuous line, separated by semicolons (“;”).</w:t>
                          </w:r>
                        </w:p>
                      </w:txbxContent>
                    </v:textbox>
                  </v:shape>
                </v:group>
                <v:shape id="Rectangular Callout 33" o:spid="_x0000_s1067" type="#_x0000_t61" style="position:absolute;left:14609;top:19121;width:15012;height:10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5DMUA&#10;AADbAAAADwAAAGRycy9kb3ducmV2LnhtbESPQWvCQBSE7wX/w/IEL8VsNNBKmlVUULxYqEp7fWRf&#10;k2j2bciuSfrvu0Khx2FmvmGy1WBq0VHrKssKZlEMgji3uuJCweW8my5AOI+ssbZMCn7IwWo5esow&#10;1bbnD+pOvhABwi5FBaX3TSqly0sy6CLbEAfv27YGfZBtIXWLfYCbWs7j+EUarDgslNjQtqT8drob&#10;BZ/HryQfzt31vdu/Xox/3mxdv1FqMh7WbyA8Df4//Nc+aAVJAo8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kMxQAAANsAAAAPAAAAAAAAAAAAAAAAAJgCAABkcnMv&#10;ZG93bnJldi54bWxQSwUGAAAAAAQABAD1AAAAigMAAAAA&#10;" adj="-7488,-1760" strokecolor="#7da329" strokeweight="2pt">
                  <v:stroke opacity="32896f"/>
                  <v:textbox>
                    <w:txbxContent>
                      <w:p w14:paraId="30158220" w14:textId="77777777" w:rsidR="004B00ED" w:rsidRPr="00E835E9" w:rsidRDefault="004B00ED" w:rsidP="00AB01F4">
                        <w:pPr>
                          <w:rPr>
                            <w:sz w:val="18"/>
                            <w:szCs w:val="18"/>
                          </w:rPr>
                        </w:pPr>
                        <w:r>
                          <w:rPr>
                            <w:sz w:val="18"/>
                            <w:szCs w:val="18"/>
                          </w:rPr>
                          <w:t xml:space="preserve">List one condition at a time, starting with </w:t>
                        </w:r>
                        <w:r w:rsidRPr="00393C7E">
                          <w:rPr>
                            <w:b/>
                            <w:sz w:val="18"/>
                            <w:szCs w:val="18"/>
                          </w:rPr>
                          <w:t>Immediate Cause</w:t>
                        </w:r>
                        <w:r w:rsidRPr="00CF6DF3">
                          <w:rPr>
                            <w:sz w:val="18"/>
                            <w:szCs w:val="18"/>
                          </w:rPr>
                          <w:t xml:space="preserve"> and </w:t>
                        </w:r>
                        <w:r>
                          <w:rPr>
                            <w:sz w:val="18"/>
                            <w:szCs w:val="18"/>
                          </w:rPr>
                          <w:t>sequentially list i</w:t>
                        </w:r>
                        <w:r w:rsidRPr="00E835E9">
                          <w:rPr>
                            <w:sz w:val="18"/>
                            <w:szCs w:val="18"/>
                          </w:rPr>
                          <w:t>ntermediate</w:t>
                        </w:r>
                        <w:r>
                          <w:rPr>
                            <w:sz w:val="18"/>
                            <w:szCs w:val="18"/>
                          </w:rPr>
                          <w:t xml:space="preserve"> causes with the </w:t>
                        </w:r>
                        <w:r>
                          <w:rPr>
                            <w:b/>
                            <w:sz w:val="18"/>
                            <w:szCs w:val="18"/>
                          </w:rPr>
                          <w:t xml:space="preserve">Underlying Cause </w:t>
                        </w:r>
                        <w:r>
                          <w:rPr>
                            <w:sz w:val="18"/>
                            <w:szCs w:val="18"/>
                          </w:rPr>
                          <w:t>last.</w:t>
                        </w:r>
                      </w:p>
                    </w:txbxContent>
                  </v:textbox>
                </v:shape>
                <w10:wrap type="topAndBottom"/>
              </v:group>
            </w:pict>
          </mc:Fallback>
        </mc:AlternateContent>
      </w:r>
      <w:r w:rsidRPr="00C77CAA">
        <w:t>The EDRS will prompt for abbreviations, rare causes, mechanistic causes and other potentially improper entries but will not prevent them in this release.  Do try to spell out abbreviations when prompted</w:t>
      </w:r>
      <w:r>
        <w:t>.</w:t>
      </w:r>
      <w:r w:rsidRPr="00C77CAA">
        <w:t xml:space="preserve"> If certifiers have questions about proper completion of cause of death, note that the Massachusetts Medical Society is hosting </w:t>
      </w:r>
      <w:r w:rsidR="008D5DBD">
        <w:t>the Registry’s</w:t>
      </w:r>
      <w:r w:rsidRPr="00C77CAA">
        <w:t xml:space="preserve"> free</w:t>
      </w:r>
      <w:r>
        <w:t xml:space="preserve"> online Cause of Death tutorial (</w:t>
      </w:r>
      <w:hyperlink r:id="rId26" w:history="1">
        <w:r w:rsidRPr="00A87D6E">
          <w:rPr>
            <w:rStyle w:val="Hyperlink"/>
          </w:rPr>
          <w:t>http://www.massmed.org/cme/causeofdeath</w:t>
        </w:r>
      </w:hyperlink>
      <w:r>
        <w:t>).</w:t>
      </w:r>
    </w:p>
    <w:p w14:paraId="593FD59F" w14:textId="77777777" w:rsidR="00AB01F4" w:rsidRDefault="00AB01F4" w:rsidP="00AB01F4">
      <w:pPr>
        <w:pStyle w:val="Heading4"/>
      </w:pPr>
      <w:r>
        <w:t>Selected Field Notes:</w:t>
      </w:r>
    </w:p>
    <w:tbl>
      <w:tblPr>
        <w:tblStyle w:val="TableGrid"/>
        <w:tblW w:w="9180" w:type="dxa"/>
        <w:tblBorders>
          <w:top w:val="none" w:sz="0" w:space="0" w:color="auto"/>
          <w:left w:val="none" w:sz="0" w:space="0" w:color="auto"/>
          <w:bottom w:val="none" w:sz="0" w:space="0" w:color="auto"/>
          <w:right w:val="none" w:sz="0" w:space="0" w:color="auto"/>
          <w:insideH w:val="single" w:sz="4" w:space="0" w:color="DFDCB7" w:themeColor="background2"/>
          <w:insideV w:val="none" w:sz="0" w:space="0" w:color="auto"/>
        </w:tblBorders>
        <w:tblLook w:val="04A0" w:firstRow="1" w:lastRow="0" w:firstColumn="1" w:lastColumn="0" w:noHBand="0" w:noVBand="1"/>
        <w:tblDescription w:val="Selected field notes"/>
      </w:tblPr>
      <w:tblGrid>
        <w:gridCol w:w="1809"/>
        <w:gridCol w:w="7371"/>
      </w:tblGrid>
      <w:tr w:rsidR="00AB01F4" w:rsidRPr="006354D4" w14:paraId="3B5E2A0E" w14:textId="77777777" w:rsidTr="002C5073">
        <w:tc>
          <w:tcPr>
            <w:tcW w:w="1809" w:type="dxa"/>
          </w:tcPr>
          <w:p w14:paraId="00F32C94" w14:textId="77777777" w:rsidR="00AB01F4" w:rsidRPr="006354D4" w:rsidRDefault="00AB01F4" w:rsidP="002C5073">
            <w:pPr>
              <w:rPr>
                <w:rFonts w:ascii="Calibri" w:eastAsia="Calibri" w:hAnsi="Calibri" w:cs="Times New Roman"/>
                <w:b/>
                <w:bCs/>
                <w:i/>
                <w:iCs/>
                <w:color w:val="FFFFFF" w:themeColor="background1"/>
                <w:sz w:val="4"/>
              </w:rPr>
            </w:pPr>
            <w:proofErr w:type="spellStart"/>
            <w:r w:rsidRPr="006354D4">
              <w:rPr>
                <w:rFonts w:ascii="Calibri" w:eastAsia="Calibri" w:hAnsi="Calibri" w:cs="Times New Roman"/>
                <w:b/>
                <w:bCs/>
                <w:i/>
                <w:iCs/>
                <w:color w:val="FFFFFF" w:themeColor="background1"/>
                <w:sz w:val="4"/>
              </w:rPr>
              <w:t>ield</w:t>
            </w:r>
            <w:proofErr w:type="spellEnd"/>
            <w:r w:rsidRPr="006354D4">
              <w:rPr>
                <w:rFonts w:ascii="Calibri" w:eastAsia="Calibri" w:hAnsi="Calibri" w:cs="Times New Roman"/>
                <w:b/>
                <w:bCs/>
                <w:i/>
                <w:iCs/>
                <w:color w:val="FFFFFF" w:themeColor="background1"/>
                <w:sz w:val="4"/>
              </w:rPr>
              <w:tab/>
            </w:r>
          </w:p>
        </w:tc>
        <w:tc>
          <w:tcPr>
            <w:tcW w:w="7371" w:type="dxa"/>
          </w:tcPr>
          <w:p w14:paraId="0C01C7E4" w14:textId="77777777" w:rsidR="00AB01F4" w:rsidRPr="006354D4" w:rsidRDefault="00AB01F4" w:rsidP="002C5073">
            <w:pPr>
              <w:rPr>
                <w:rFonts w:ascii="Calibri" w:eastAsia="Calibri" w:hAnsi="Calibri" w:cs="Times New Roman"/>
                <w:color w:val="FFFFFF" w:themeColor="background1"/>
                <w:sz w:val="4"/>
              </w:rPr>
            </w:pPr>
            <w:r w:rsidRPr="006354D4">
              <w:rPr>
                <w:rFonts w:ascii="Calibri" w:eastAsia="Calibri" w:hAnsi="Calibri" w:cs="Times New Roman"/>
                <w:b/>
                <w:bCs/>
                <w:i/>
                <w:iCs/>
                <w:color w:val="FFFFFF" w:themeColor="background1"/>
                <w:sz w:val="4"/>
              </w:rPr>
              <w:t>Description</w:t>
            </w:r>
          </w:p>
        </w:tc>
      </w:tr>
      <w:tr w:rsidR="00AB01F4" w:rsidRPr="006354D4" w14:paraId="02C80A4F" w14:textId="77777777" w:rsidTr="002C5073">
        <w:tc>
          <w:tcPr>
            <w:tcW w:w="1809" w:type="dxa"/>
          </w:tcPr>
          <w:p w14:paraId="26803138" w14:textId="77777777" w:rsidR="00AB01F4" w:rsidRPr="006354D4" w:rsidRDefault="00AB01F4" w:rsidP="002C5073">
            <w:pPr>
              <w:rPr>
                <w:rFonts w:ascii="Calibri" w:eastAsia="Calibri" w:hAnsi="Calibri" w:cs="Times New Roman"/>
                <w:b/>
                <w:bCs/>
                <w:i/>
                <w:iCs/>
                <w:color w:val="A9A57C"/>
                <w:sz w:val="20"/>
              </w:rPr>
            </w:pPr>
            <w:r w:rsidRPr="006354D4">
              <w:rPr>
                <w:rFonts w:ascii="Calibri" w:eastAsia="Calibri" w:hAnsi="Calibri" w:cs="Times New Roman"/>
                <w:b/>
                <w:bCs/>
                <w:i/>
                <w:iCs/>
                <w:color w:val="A9A57C"/>
                <w:sz w:val="20"/>
              </w:rPr>
              <w:t>Cause of Death</w:t>
            </w:r>
          </w:p>
        </w:tc>
        <w:tc>
          <w:tcPr>
            <w:tcW w:w="7371" w:type="dxa"/>
          </w:tcPr>
          <w:p w14:paraId="1EECF036" w14:textId="77777777" w:rsidR="00AB01F4" w:rsidRPr="006354D4" w:rsidRDefault="00AB01F4" w:rsidP="002C5073">
            <w:pPr>
              <w:rPr>
                <w:rFonts w:ascii="Calibri" w:eastAsia="Calibri" w:hAnsi="Calibri" w:cs="Times New Roman"/>
                <w:sz w:val="20"/>
              </w:rPr>
            </w:pPr>
            <w:r w:rsidRPr="006354D4">
              <w:rPr>
                <w:rFonts w:ascii="Calibri" w:eastAsia="Calibri" w:hAnsi="Calibri" w:cs="Times New Roman"/>
                <w:sz w:val="20"/>
              </w:rPr>
              <w:t>List one c</w:t>
            </w:r>
            <w:r>
              <w:rPr>
                <w:rFonts w:ascii="Calibri" w:eastAsia="Calibri" w:hAnsi="Calibri" w:cs="Times New Roman"/>
                <w:sz w:val="20"/>
              </w:rPr>
              <w:t>ause per line</w:t>
            </w:r>
            <w:r w:rsidRPr="006354D4">
              <w:rPr>
                <w:rFonts w:ascii="Calibri" w:eastAsia="Calibri" w:hAnsi="Calibri" w:cs="Times New Roman"/>
                <w:sz w:val="20"/>
              </w:rPr>
              <w:t xml:space="preserve">, </w:t>
            </w:r>
            <w:r>
              <w:rPr>
                <w:rFonts w:ascii="Calibri" w:eastAsia="Calibri" w:hAnsi="Calibri" w:cs="Times New Roman"/>
                <w:sz w:val="20"/>
              </w:rPr>
              <w:t>as provided by the certifier.</w:t>
            </w:r>
            <w:r w:rsidRPr="006354D4">
              <w:rPr>
                <w:rFonts w:ascii="Calibri" w:eastAsia="Calibri" w:hAnsi="Calibri" w:cs="Times New Roman"/>
                <w:sz w:val="20"/>
              </w:rPr>
              <w:t xml:space="preserve">  Line (a) should list the immediate (final) </w:t>
            </w:r>
            <w:r>
              <w:rPr>
                <w:rFonts w:ascii="Calibri" w:eastAsia="Calibri" w:hAnsi="Calibri" w:cs="Times New Roman"/>
                <w:sz w:val="20"/>
              </w:rPr>
              <w:t>condition</w:t>
            </w:r>
            <w:r w:rsidRPr="006354D4">
              <w:rPr>
                <w:rFonts w:ascii="Calibri" w:eastAsia="Calibri" w:hAnsi="Calibri" w:cs="Times New Roman"/>
                <w:sz w:val="20"/>
              </w:rPr>
              <w:t xml:space="preserve"> direc</w:t>
            </w:r>
            <w:r w:rsidRPr="00F073E9">
              <w:rPr>
                <w:rFonts w:ascii="Calibri" w:eastAsia="Calibri" w:hAnsi="Calibri" w:cs="Times New Roman"/>
                <w:noProof/>
                <w:sz w:val="40"/>
                <w:szCs w:val="36"/>
              </w:rPr>
              <mc:AlternateContent>
                <mc:Choice Requires="wps">
                  <w:drawing>
                    <wp:anchor distT="0" distB="0" distL="114300" distR="114300" simplePos="0" relativeHeight="252113920" behindDoc="1" locked="1" layoutInCell="1" allowOverlap="1" wp14:anchorId="5CAD8E9B" wp14:editId="5CBC39C7">
                      <wp:simplePos x="0" y="0"/>
                      <wp:positionH relativeFrom="column">
                        <wp:posOffset>2522220</wp:posOffset>
                      </wp:positionH>
                      <wp:positionV relativeFrom="page">
                        <wp:posOffset>1444625</wp:posOffset>
                      </wp:positionV>
                      <wp:extent cx="4834255" cy="4349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sdt>
                                  <w:sdtPr>
                                    <w:rPr>
                                      <w:sz w:val="36"/>
                                      <w:szCs w:val="36"/>
                                    </w:rPr>
                                    <w:alias w:val="Subtitle Odd"/>
                                    <w:tag w:val="Subtitle Odd"/>
                                    <w:id w:val="2098360376"/>
                                  </w:sdtPr>
                                  <w:sdtEndPr/>
                                  <w:sdtContent>
                                    <w:p w14:paraId="2E8F4DA7" w14:textId="77777777" w:rsidR="004B00ED" w:rsidRPr="00BD500D" w:rsidRDefault="004B00ED" w:rsidP="008D5DBD">
                                      <w:pPr>
                                        <w:rPr>
                                          <w:sz w:val="36"/>
                                          <w:szCs w:val="36"/>
                                        </w:rPr>
                                      </w:pPr>
                                      <w:r>
                                        <w:rPr>
                                          <w:sz w:val="36"/>
                                          <w:szCs w:val="36"/>
                                        </w:rPr>
                                        <w:t>Manner/ Detail/ Injury</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98.6pt;margin-top:113.75pt;width:380.65pt;height:34.25pt;rotation:90;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" filled="f" stroked="f">
                      <v:textbox>
                        <w:txbxContent>
                          <w:sdt>
                            <w:sdtPr>
                              <w:rPr>
                                <w:sz w:val="36"/>
                                <w:szCs w:val="36"/>
                              </w:rPr>
                              <w:alias w:val="Subtitle Odd"/>
                              <w:tag w:val="Subtitle Odd"/>
                              <w:id w:val="2098360376"/>
                            </w:sdtPr>
                            <w:sdtContent>
                              <w:p w14:paraId="2E8F4DA7" w14:textId="77777777" w:rsidR="004B00ED" w:rsidRPr="00BD500D" w:rsidRDefault="004B00ED" w:rsidP="008D5DBD">
                                <w:pPr>
                                  <w:rPr>
                                    <w:sz w:val="36"/>
                                    <w:szCs w:val="36"/>
                                  </w:rPr>
                                </w:pPr>
                                <w:r>
                                  <w:rPr>
                                    <w:sz w:val="36"/>
                                    <w:szCs w:val="36"/>
                                  </w:rPr>
                                  <w:t>Manner/ Detail/ Injury</w:t>
                                </w:r>
                              </w:p>
                            </w:sdtContent>
                          </w:sdt>
                        </w:txbxContent>
                      </v:textbox>
                      <w10:wrap anchory="page"/>
                      <w10:anchorlock/>
                    </v:shape>
                  </w:pict>
                </mc:Fallback>
              </mc:AlternateContent>
            </w:r>
            <w:r w:rsidRPr="006354D4">
              <w:rPr>
                <w:rFonts w:ascii="Calibri" w:eastAsia="Calibri" w:hAnsi="Calibri" w:cs="Times New Roman"/>
                <w:sz w:val="20"/>
              </w:rPr>
              <w:t xml:space="preserve">tly causing death. </w:t>
            </w:r>
            <w:r>
              <w:rPr>
                <w:rFonts w:ascii="Calibri" w:eastAsia="Calibri" w:hAnsi="Calibri" w:cs="Times New Roman"/>
                <w:sz w:val="20"/>
              </w:rPr>
              <w:t>Other lines list</w:t>
            </w:r>
            <w:r w:rsidRPr="006354D4">
              <w:rPr>
                <w:rFonts w:ascii="Calibri" w:eastAsia="Calibri" w:hAnsi="Calibri" w:cs="Times New Roman"/>
                <w:sz w:val="20"/>
              </w:rPr>
              <w:t xml:space="preserve"> disease</w:t>
            </w:r>
            <w:r>
              <w:rPr>
                <w:rFonts w:ascii="Calibri" w:eastAsia="Calibri" w:hAnsi="Calibri" w:cs="Times New Roman"/>
                <w:sz w:val="20"/>
              </w:rPr>
              <w:t>s</w:t>
            </w:r>
            <w:r w:rsidRPr="006354D4">
              <w:rPr>
                <w:rFonts w:ascii="Calibri" w:eastAsia="Calibri" w:hAnsi="Calibri" w:cs="Times New Roman"/>
                <w:sz w:val="20"/>
              </w:rPr>
              <w:t xml:space="preserve"> or complication</w:t>
            </w:r>
            <w:r>
              <w:rPr>
                <w:rFonts w:ascii="Calibri" w:eastAsia="Calibri" w:hAnsi="Calibri" w:cs="Times New Roman"/>
                <w:sz w:val="20"/>
              </w:rPr>
              <w:t>s</w:t>
            </w:r>
            <w:r w:rsidRPr="006354D4">
              <w:rPr>
                <w:rFonts w:ascii="Calibri" w:eastAsia="Calibri" w:hAnsi="Calibri" w:cs="Times New Roman"/>
                <w:sz w:val="20"/>
              </w:rPr>
              <w:t xml:space="preserve"> that gave rise to the immediate cause. </w:t>
            </w:r>
            <w:r>
              <w:rPr>
                <w:rFonts w:ascii="Calibri" w:eastAsia="Calibri" w:hAnsi="Calibri" w:cs="Times New Roman"/>
                <w:sz w:val="20"/>
              </w:rPr>
              <w:t xml:space="preserve">If there are more conditions than lines, you may list more than one cause on lines (b)-(d) by </w:t>
            </w:r>
            <w:r w:rsidRPr="006354D4">
              <w:rPr>
                <w:rFonts w:ascii="Calibri" w:eastAsia="Calibri" w:hAnsi="Calibri" w:cs="Times New Roman"/>
                <w:sz w:val="20"/>
              </w:rPr>
              <w:t xml:space="preserve">writing “due to” between conditions. </w:t>
            </w:r>
          </w:p>
        </w:tc>
      </w:tr>
      <w:tr w:rsidR="00AB01F4" w:rsidRPr="006354D4" w14:paraId="528B933C" w14:textId="77777777" w:rsidTr="002C5073">
        <w:tc>
          <w:tcPr>
            <w:tcW w:w="1809" w:type="dxa"/>
          </w:tcPr>
          <w:p w14:paraId="4F401F23" w14:textId="77777777" w:rsidR="00AB01F4" w:rsidRPr="006354D4" w:rsidRDefault="00AB01F4" w:rsidP="002C5073">
            <w:pPr>
              <w:rPr>
                <w:rFonts w:ascii="Calibri" w:eastAsia="Calibri" w:hAnsi="Calibri" w:cs="Times New Roman"/>
                <w:b/>
                <w:bCs/>
                <w:i/>
                <w:iCs/>
                <w:color w:val="A9A57C"/>
                <w:sz w:val="20"/>
              </w:rPr>
            </w:pPr>
            <w:r w:rsidRPr="006354D4">
              <w:rPr>
                <w:rFonts w:ascii="Calibri" w:eastAsia="Calibri" w:hAnsi="Calibri" w:cs="Times New Roman"/>
                <w:b/>
                <w:bCs/>
                <w:i/>
                <w:iCs/>
                <w:color w:val="A9A57C"/>
                <w:sz w:val="20"/>
              </w:rPr>
              <w:t>Approximate Intervals</w:t>
            </w:r>
          </w:p>
        </w:tc>
        <w:tc>
          <w:tcPr>
            <w:tcW w:w="7371" w:type="dxa"/>
          </w:tcPr>
          <w:p w14:paraId="69F76286" w14:textId="0180DAE6" w:rsidR="00AB01F4" w:rsidRPr="006354D4" w:rsidRDefault="00AB01F4" w:rsidP="000671AD">
            <w:pPr>
              <w:rPr>
                <w:rFonts w:ascii="Calibri" w:eastAsia="Calibri" w:hAnsi="Calibri" w:cs="Times New Roman"/>
                <w:sz w:val="20"/>
              </w:rPr>
            </w:pPr>
            <w:r w:rsidRPr="006354D4">
              <w:rPr>
                <w:rFonts w:ascii="Calibri" w:eastAsia="Calibri" w:hAnsi="Calibri" w:cs="Times New Roman"/>
                <w:sz w:val="20"/>
              </w:rPr>
              <w:t>Enter an approximate interval for each condition listed in the cause of death sequence</w:t>
            </w:r>
            <w:r>
              <w:rPr>
                <w:rFonts w:ascii="Calibri" w:eastAsia="Calibri" w:hAnsi="Calibri" w:cs="Times New Roman"/>
                <w:sz w:val="20"/>
              </w:rPr>
              <w:t>, as provided by the certifier</w:t>
            </w:r>
            <w:r w:rsidRPr="006354D4">
              <w:rPr>
                <w:rFonts w:ascii="Calibri" w:eastAsia="Calibri" w:hAnsi="Calibri" w:cs="Times New Roman"/>
                <w:sz w:val="20"/>
              </w:rPr>
              <w:t>. You may enter in many different ways depending on the information available to you.</w:t>
            </w:r>
            <w:r>
              <w:rPr>
                <w:rFonts w:ascii="Calibri" w:eastAsia="Calibri" w:hAnsi="Calibri" w:cs="Times New Roman"/>
                <w:sz w:val="20"/>
              </w:rPr>
              <w:t xml:space="preserve">  E.g., “8 minutes,” “&gt;10 years.</w:t>
            </w:r>
            <w:r w:rsidRPr="006354D4">
              <w:rPr>
                <w:rFonts w:ascii="Calibri" w:eastAsia="Calibri" w:hAnsi="Calibri" w:cs="Times New Roman"/>
                <w:sz w:val="20"/>
              </w:rPr>
              <w:t xml:space="preserve">” </w:t>
            </w:r>
            <w:r>
              <w:rPr>
                <w:rFonts w:ascii="Calibri" w:eastAsia="Calibri" w:hAnsi="Calibri" w:cs="Times New Roman"/>
                <w:sz w:val="20"/>
              </w:rPr>
              <w:t>A</w:t>
            </w:r>
            <w:r w:rsidRPr="00835C86">
              <w:rPr>
                <w:rFonts w:ascii="Calibri" w:eastAsia="Calibri" w:hAnsi="Calibri" w:cs="Times New Roman"/>
                <w:sz w:val="20"/>
              </w:rPr>
              <w:t xml:space="preserve"> certifier </w:t>
            </w:r>
            <w:r w:rsidRPr="00835C86">
              <w:rPr>
                <w:rFonts w:ascii="Calibri" w:eastAsia="Calibri" w:hAnsi="Calibri" w:cs="Times New Roman"/>
                <w:i/>
                <w:sz w:val="20"/>
              </w:rPr>
              <w:t>may</w:t>
            </w:r>
            <w:r w:rsidRPr="00835C86">
              <w:rPr>
                <w:rFonts w:ascii="Calibri" w:eastAsia="Calibri" w:hAnsi="Calibri" w:cs="Times New Roman"/>
                <w:sz w:val="20"/>
              </w:rPr>
              <w:t xml:space="preserve"> enter units without exact intervals when an estimate is not possible.</w:t>
            </w:r>
            <w:r w:rsidRPr="006354D4">
              <w:rPr>
                <w:rFonts w:ascii="Calibri" w:eastAsia="Calibri" w:hAnsi="Calibri" w:cs="Times New Roman"/>
                <w:sz w:val="20"/>
              </w:rPr>
              <w:t xml:space="preserve"> </w:t>
            </w:r>
            <w:r>
              <w:rPr>
                <w:rFonts w:ascii="Calibri" w:eastAsia="Calibri" w:hAnsi="Calibri" w:cs="Times New Roman"/>
                <w:sz w:val="20"/>
              </w:rPr>
              <w:t xml:space="preserve">E.g. </w:t>
            </w:r>
            <w:r w:rsidR="000671AD">
              <w:rPr>
                <w:rFonts w:ascii="Calibri" w:eastAsia="Calibri" w:hAnsi="Calibri" w:cs="Times New Roman"/>
                <w:sz w:val="20"/>
              </w:rPr>
              <w:t xml:space="preserve">Choose </w:t>
            </w:r>
            <w:r w:rsidRPr="006354D4">
              <w:rPr>
                <w:rFonts w:ascii="Calibri" w:eastAsia="Calibri" w:hAnsi="Calibri" w:cs="Times New Roman"/>
                <w:sz w:val="20"/>
              </w:rPr>
              <w:t>“</w:t>
            </w:r>
            <w:r>
              <w:rPr>
                <w:rFonts w:ascii="Calibri" w:eastAsia="Calibri" w:hAnsi="Calibri" w:cs="Times New Roman"/>
                <w:sz w:val="20"/>
              </w:rPr>
              <w:t>Years</w:t>
            </w:r>
            <w:r w:rsidRPr="006354D4">
              <w:rPr>
                <w:rFonts w:ascii="Calibri" w:eastAsia="Calibri" w:hAnsi="Calibri" w:cs="Times New Roman"/>
                <w:sz w:val="20"/>
              </w:rPr>
              <w:t>”</w:t>
            </w:r>
            <w:r>
              <w:rPr>
                <w:rFonts w:ascii="Calibri" w:eastAsia="Calibri" w:hAnsi="Calibri" w:cs="Times New Roman"/>
                <w:sz w:val="20"/>
              </w:rPr>
              <w:t xml:space="preserve"> </w:t>
            </w:r>
            <w:r w:rsidR="000671AD">
              <w:rPr>
                <w:rFonts w:ascii="Calibri" w:eastAsia="Calibri" w:hAnsi="Calibri" w:cs="Times New Roman"/>
                <w:sz w:val="20"/>
              </w:rPr>
              <w:t xml:space="preserve">in the drop-down list of units, but leave the </w:t>
            </w:r>
            <w:r>
              <w:rPr>
                <w:rFonts w:ascii="Calibri" w:eastAsia="Calibri" w:hAnsi="Calibri" w:cs="Times New Roman"/>
                <w:sz w:val="20"/>
              </w:rPr>
              <w:t>number of units</w:t>
            </w:r>
            <w:r w:rsidR="000671AD">
              <w:rPr>
                <w:rFonts w:ascii="Calibri" w:eastAsia="Calibri" w:hAnsi="Calibri" w:cs="Times New Roman"/>
                <w:sz w:val="20"/>
              </w:rPr>
              <w:t xml:space="preserve"> blank</w:t>
            </w:r>
            <w:r>
              <w:rPr>
                <w:rFonts w:ascii="Calibri" w:eastAsia="Calibri" w:hAnsi="Calibri" w:cs="Times New Roman"/>
                <w:sz w:val="20"/>
              </w:rPr>
              <w:t>.</w:t>
            </w:r>
          </w:p>
        </w:tc>
      </w:tr>
      <w:tr w:rsidR="00AB01F4" w:rsidRPr="006354D4" w14:paraId="0ECE9B32" w14:textId="77777777" w:rsidTr="002C5073">
        <w:tc>
          <w:tcPr>
            <w:tcW w:w="1809" w:type="dxa"/>
          </w:tcPr>
          <w:p w14:paraId="4F9C357E" w14:textId="77777777" w:rsidR="00AB01F4" w:rsidRPr="006354D4" w:rsidRDefault="00AB01F4" w:rsidP="002C5073">
            <w:pPr>
              <w:rPr>
                <w:rFonts w:ascii="Calibri" w:eastAsia="Calibri" w:hAnsi="Calibri" w:cs="Times New Roman"/>
                <w:b/>
                <w:bCs/>
                <w:i/>
                <w:iCs/>
                <w:color w:val="A9A57C"/>
                <w:sz w:val="20"/>
              </w:rPr>
            </w:pPr>
            <w:r w:rsidRPr="006354D4">
              <w:rPr>
                <w:rFonts w:ascii="Calibri" w:eastAsia="Calibri" w:hAnsi="Calibri" w:cs="Times New Roman"/>
                <w:b/>
                <w:bCs/>
                <w:i/>
                <w:iCs/>
                <w:color w:val="A9A57C"/>
                <w:sz w:val="20"/>
              </w:rPr>
              <w:t>Other significant conditions</w:t>
            </w:r>
          </w:p>
        </w:tc>
        <w:tc>
          <w:tcPr>
            <w:tcW w:w="7371" w:type="dxa"/>
          </w:tcPr>
          <w:p w14:paraId="36BD14AA" w14:textId="77777777" w:rsidR="00AB01F4" w:rsidRPr="006354D4" w:rsidRDefault="00AB01F4" w:rsidP="002C5073">
            <w:pPr>
              <w:rPr>
                <w:rFonts w:ascii="Calibri" w:eastAsia="Calibri" w:hAnsi="Calibri" w:cs="Times New Roman"/>
                <w:sz w:val="20"/>
              </w:rPr>
            </w:pPr>
            <w:r w:rsidRPr="006354D4">
              <w:rPr>
                <w:rFonts w:ascii="Calibri" w:eastAsia="Calibri" w:hAnsi="Calibri" w:cs="Times New Roman"/>
                <w:sz w:val="20"/>
              </w:rPr>
              <w:t xml:space="preserve">List other diseases and conditions that may have contributed to death, </w:t>
            </w:r>
            <w:r>
              <w:rPr>
                <w:rFonts w:ascii="Calibri" w:eastAsia="Calibri" w:hAnsi="Calibri" w:cs="Times New Roman"/>
                <w:sz w:val="20"/>
              </w:rPr>
              <w:t>as provided by the certifier, in a continuous line with each condition separated by a semicolon (“;”). If none, leave blank.</w:t>
            </w:r>
          </w:p>
        </w:tc>
      </w:tr>
    </w:tbl>
    <w:p w14:paraId="2724940C" w14:textId="77777777" w:rsidR="00AB01F4" w:rsidRDefault="00AB01F4" w:rsidP="00AB01F4">
      <w:pPr>
        <w:pStyle w:val="Heading1"/>
      </w:pPr>
      <w:proofErr w:type="gramStart"/>
      <w:r>
        <w:t>Tab 8.</w:t>
      </w:r>
      <w:proofErr w:type="gramEnd"/>
      <w:r>
        <w:t xml:space="preserve"> Manner/Detail/Injury</w:t>
      </w:r>
    </w:p>
    <w:p w14:paraId="415063C1" w14:textId="1D3EE822" w:rsidR="00AB01F4" w:rsidRDefault="00AB01F4" w:rsidP="00AB01F4">
      <w:pPr>
        <w:pStyle w:val="Default"/>
        <w:ind w:right="810"/>
        <w:rPr>
          <w:sz w:val="22"/>
          <w:szCs w:val="22"/>
        </w:rPr>
      </w:pPr>
      <w:r>
        <w:rPr>
          <w:sz w:val="22"/>
          <w:szCs w:val="22"/>
        </w:rPr>
        <w:t xml:space="preserve">Non-medical examiner certifiers, and Clerks entering on behalf of an offline certifier, </w:t>
      </w:r>
      <w:r w:rsidR="000671AD">
        <w:rPr>
          <w:sz w:val="22"/>
          <w:szCs w:val="22"/>
        </w:rPr>
        <w:t>may</w:t>
      </w:r>
      <w:r>
        <w:rPr>
          <w:sz w:val="22"/>
          <w:szCs w:val="22"/>
        </w:rPr>
        <w:t xml:space="preserve"> complete ju</w:t>
      </w:r>
      <w:r w:rsidR="000671AD">
        <w:rPr>
          <w:sz w:val="22"/>
          <w:szCs w:val="22"/>
        </w:rPr>
        <w:t xml:space="preserve">st three questions on this tab: </w:t>
      </w:r>
      <w:r w:rsidRPr="003676F0">
        <w:rPr>
          <w:b/>
          <w:sz w:val="22"/>
          <w:szCs w:val="22"/>
        </w:rPr>
        <w:t>Manner of Death</w:t>
      </w:r>
      <w:r>
        <w:rPr>
          <w:sz w:val="22"/>
          <w:szCs w:val="22"/>
        </w:rPr>
        <w:t xml:space="preserve">, </w:t>
      </w:r>
      <w:r w:rsidRPr="00EF5AC1">
        <w:rPr>
          <w:b/>
          <w:sz w:val="22"/>
          <w:szCs w:val="22"/>
        </w:rPr>
        <w:t>Pregnancy Status</w:t>
      </w:r>
      <w:r>
        <w:rPr>
          <w:sz w:val="22"/>
          <w:szCs w:val="22"/>
        </w:rPr>
        <w:t xml:space="preserve">, and </w:t>
      </w:r>
      <w:r w:rsidRPr="00EF5AC1">
        <w:rPr>
          <w:b/>
          <w:sz w:val="22"/>
          <w:szCs w:val="22"/>
        </w:rPr>
        <w:t>Tobacco</w:t>
      </w:r>
      <w:r>
        <w:rPr>
          <w:sz w:val="22"/>
          <w:szCs w:val="22"/>
        </w:rPr>
        <w:t xml:space="preserve"> exposure.  </w:t>
      </w:r>
      <w:r w:rsidR="000671AD">
        <w:rPr>
          <w:sz w:val="22"/>
          <w:szCs w:val="22"/>
        </w:rPr>
        <w:t>Medical examiner items must be entered by the medical examiner.</w:t>
      </w:r>
    </w:p>
    <w:p w14:paraId="440FC352" w14:textId="77777777" w:rsidR="00AB01F4" w:rsidRDefault="00AB01F4" w:rsidP="00AB01F4">
      <w:pPr>
        <w:pStyle w:val="Heading4"/>
      </w:pPr>
      <w:r>
        <w:t>Selected Field Notes:</w:t>
      </w:r>
    </w:p>
    <w:tbl>
      <w:tblPr>
        <w:tblStyle w:val="TableGrid"/>
        <w:tblW w:w="9288" w:type="dxa"/>
        <w:tblBorders>
          <w:top w:val="none" w:sz="0" w:space="0" w:color="auto"/>
          <w:left w:val="none" w:sz="0" w:space="0" w:color="auto"/>
          <w:bottom w:val="none" w:sz="0" w:space="0" w:color="auto"/>
          <w:right w:val="none" w:sz="0" w:space="0" w:color="auto"/>
          <w:insideH w:val="single" w:sz="4" w:space="0" w:color="DFDCB7" w:themeColor="background2"/>
          <w:insideV w:val="none" w:sz="0" w:space="0" w:color="auto"/>
        </w:tblBorders>
        <w:tblLook w:val="04A0" w:firstRow="1" w:lastRow="0" w:firstColumn="1" w:lastColumn="0" w:noHBand="0" w:noVBand="1"/>
        <w:tblDescription w:val="Image displaying VIP activity described in text"/>
      </w:tblPr>
      <w:tblGrid>
        <w:gridCol w:w="1818"/>
        <w:gridCol w:w="7470"/>
      </w:tblGrid>
      <w:tr w:rsidR="00AB01F4" w:rsidRPr="006354D4" w14:paraId="3B8D2D9A" w14:textId="77777777" w:rsidTr="002C5073">
        <w:tc>
          <w:tcPr>
            <w:tcW w:w="1818" w:type="dxa"/>
          </w:tcPr>
          <w:p w14:paraId="2BC50352" w14:textId="77777777" w:rsidR="00AB01F4" w:rsidRPr="006354D4" w:rsidRDefault="00AB01F4" w:rsidP="002C5073">
            <w:pPr>
              <w:rPr>
                <w:rFonts w:ascii="Calibri" w:eastAsia="Calibri" w:hAnsi="Calibri" w:cs="Times New Roman"/>
                <w:b/>
                <w:bCs/>
                <w:i/>
                <w:iCs/>
                <w:color w:val="FFFFFF" w:themeColor="background1"/>
                <w:sz w:val="4"/>
              </w:rPr>
            </w:pPr>
            <w:proofErr w:type="spellStart"/>
            <w:r w:rsidRPr="006354D4">
              <w:rPr>
                <w:rFonts w:ascii="Calibri" w:eastAsia="Calibri" w:hAnsi="Calibri" w:cs="Times New Roman"/>
                <w:b/>
                <w:bCs/>
                <w:i/>
                <w:iCs/>
                <w:color w:val="FFFFFF" w:themeColor="background1"/>
                <w:sz w:val="4"/>
              </w:rPr>
              <w:t>ield</w:t>
            </w:r>
            <w:proofErr w:type="spellEnd"/>
            <w:r w:rsidRPr="006354D4">
              <w:rPr>
                <w:rFonts w:ascii="Calibri" w:eastAsia="Calibri" w:hAnsi="Calibri" w:cs="Times New Roman"/>
                <w:b/>
                <w:bCs/>
                <w:i/>
                <w:iCs/>
                <w:color w:val="FFFFFF" w:themeColor="background1"/>
                <w:sz w:val="4"/>
              </w:rPr>
              <w:tab/>
            </w:r>
          </w:p>
        </w:tc>
        <w:tc>
          <w:tcPr>
            <w:tcW w:w="7470" w:type="dxa"/>
          </w:tcPr>
          <w:p w14:paraId="401D3529" w14:textId="77777777" w:rsidR="00AB01F4" w:rsidRPr="006354D4" w:rsidRDefault="00AB01F4" w:rsidP="002C5073">
            <w:pPr>
              <w:rPr>
                <w:rFonts w:ascii="Calibri" w:eastAsia="Calibri" w:hAnsi="Calibri" w:cs="Times New Roman"/>
                <w:color w:val="FFFFFF" w:themeColor="background1"/>
                <w:sz w:val="4"/>
              </w:rPr>
            </w:pPr>
            <w:r w:rsidRPr="006354D4">
              <w:rPr>
                <w:rFonts w:ascii="Calibri" w:eastAsia="Calibri" w:hAnsi="Calibri" w:cs="Times New Roman"/>
                <w:b/>
                <w:bCs/>
                <w:i/>
                <w:iCs/>
                <w:color w:val="FFFFFF" w:themeColor="background1"/>
                <w:sz w:val="4"/>
              </w:rPr>
              <w:t>Description</w:t>
            </w:r>
          </w:p>
        </w:tc>
      </w:tr>
      <w:tr w:rsidR="00AB01F4" w:rsidRPr="006354D4" w14:paraId="138A8935" w14:textId="77777777" w:rsidTr="002C5073">
        <w:tc>
          <w:tcPr>
            <w:tcW w:w="1818" w:type="dxa"/>
          </w:tcPr>
          <w:p w14:paraId="321B4044" w14:textId="77777777" w:rsidR="00AB01F4" w:rsidRPr="006354D4" w:rsidRDefault="00AB01F4" w:rsidP="002C5073">
            <w:pPr>
              <w:rPr>
                <w:rFonts w:ascii="Calibri" w:eastAsia="Calibri" w:hAnsi="Calibri" w:cs="Times New Roman"/>
                <w:b/>
                <w:bCs/>
                <w:i/>
                <w:iCs/>
                <w:color w:val="A9A57C"/>
                <w:sz w:val="20"/>
              </w:rPr>
            </w:pPr>
            <w:r>
              <w:rPr>
                <w:rFonts w:ascii="Calibri" w:eastAsia="Calibri" w:hAnsi="Calibri" w:cs="Times New Roman"/>
                <w:b/>
                <w:bCs/>
                <w:i/>
                <w:iCs/>
                <w:color w:val="A9A57C"/>
                <w:sz w:val="20"/>
              </w:rPr>
              <w:t>Manner</w:t>
            </w:r>
          </w:p>
        </w:tc>
        <w:tc>
          <w:tcPr>
            <w:tcW w:w="7470" w:type="dxa"/>
          </w:tcPr>
          <w:p w14:paraId="5A7D49F1" w14:textId="41726943" w:rsidR="00AB01F4" w:rsidRPr="006354D4" w:rsidRDefault="00AB01F4" w:rsidP="000671AD">
            <w:pPr>
              <w:rPr>
                <w:rFonts w:ascii="Calibri" w:eastAsia="Calibri" w:hAnsi="Calibri" w:cs="Times New Roman"/>
                <w:sz w:val="20"/>
              </w:rPr>
            </w:pPr>
            <w:r w:rsidRPr="00835C86">
              <w:rPr>
                <w:rFonts w:ascii="Calibri" w:eastAsia="Calibri" w:hAnsi="Calibri" w:cs="Times New Roman"/>
                <w:sz w:val="20"/>
              </w:rPr>
              <w:t xml:space="preserve">“Natural” manner of death is </w:t>
            </w:r>
            <w:r w:rsidR="000671AD">
              <w:rPr>
                <w:rFonts w:ascii="Calibri" w:eastAsia="Calibri" w:hAnsi="Calibri" w:cs="Times New Roman"/>
                <w:sz w:val="20"/>
              </w:rPr>
              <w:t>the</w:t>
            </w:r>
            <w:r w:rsidRPr="00835C86">
              <w:rPr>
                <w:rFonts w:ascii="Calibri" w:eastAsia="Calibri" w:hAnsi="Calibri" w:cs="Times New Roman"/>
                <w:sz w:val="20"/>
              </w:rPr>
              <w:t xml:space="preserve"> only option</w:t>
            </w:r>
            <w:r w:rsidR="000671AD">
              <w:rPr>
                <w:rFonts w:ascii="Calibri" w:eastAsia="Calibri" w:hAnsi="Calibri" w:cs="Times New Roman"/>
                <w:sz w:val="20"/>
              </w:rPr>
              <w:t>, and thus should never be amended by the Clerk</w:t>
            </w:r>
            <w:r w:rsidRPr="00835C86">
              <w:rPr>
                <w:rFonts w:ascii="Calibri" w:eastAsia="Calibri" w:hAnsi="Calibri" w:cs="Times New Roman"/>
                <w:sz w:val="20"/>
              </w:rPr>
              <w:t xml:space="preserve">.  </w:t>
            </w:r>
            <w:r w:rsidR="000671AD">
              <w:rPr>
                <w:rFonts w:ascii="Calibri" w:eastAsia="Calibri" w:hAnsi="Calibri" w:cs="Times New Roman"/>
                <w:sz w:val="20"/>
              </w:rPr>
              <w:t>If the deponent seeks to indicate</w:t>
            </w:r>
            <w:r w:rsidRPr="00835C86">
              <w:rPr>
                <w:rFonts w:ascii="Calibri" w:eastAsia="Calibri" w:hAnsi="Calibri" w:cs="Times New Roman"/>
                <w:sz w:val="20"/>
              </w:rPr>
              <w:t xml:space="preserve"> a manner other than natural, the case must be referred to the medical examiner.</w:t>
            </w:r>
          </w:p>
        </w:tc>
      </w:tr>
      <w:tr w:rsidR="00AB01F4" w:rsidRPr="006354D4" w14:paraId="53755C3A" w14:textId="77777777" w:rsidTr="002C5073">
        <w:tc>
          <w:tcPr>
            <w:tcW w:w="1818" w:type="dxa"/>
          </w:tcPr>
          <w:p w14:paraId="44BE63E3" w14:textId="77777777" w:rsidR="00AB01F4" w:rsidRPr="006354D4" w:rsidRDefault="00AB01F4" w:rsidP="002C5073">
            <w:pPr>
              <w:rPr>
                <w:rFonts w:ascii="Calibri" w:eastAsia="Calibri" w:hAnsi="Calibri" w:cs="Times New Roman"/>
                <w:b/>
                <w:bCs/>
                <w:i/>
                <w:iCs/>
                <w:color w:val="A9A57C"/>
                <w:sz w:val="20"/>
              </w:rPr>
            </w:pPr>
            <w:r>
              <w:rPr>
                <w:rFonts w:ascii="Calibri" w:eastAsia="Calibri" w:hAnsi="Calibri" w:cs="Times New Roman"/>
                <w:b/>
                <w:bCs/>
                <w:i/>
                <w:iCs/>
                <w:color w:val="A9A57C"/>
                <w:sz w:val="20"/>
              </w:rPr>
              <w:t>Pregnancy Status</w:t>
            </w:r>
          </w:p>
        </w:tc>
        <w:tc>
          <w:tcPr>
            <w:tcW w:w="7470" w:type="dxa"/>
          </w:tcPr>
          <w:p w14:paraId="570AC6B1" w14:textId="77777777" w:rsidR="00AB01F4" w:rsidRPr="006354D4" w:rsidRDefault="00AB01F4" w:rsidP="002C5073">
            <w:pPr>
              <w:rPr>
                <w:rFonts w:ascii="Calibri" w:eastAsia="Calibri" w:hAnsi="Calibri" w:cs="Times New Roman"/>
                <w:sz w:val="20"/>
              </w:rPr>
            </w:pPr>
            <w:r w:rsidRPr="00835C86">
              <w:rPr>
                <w:rFonts w:ascii="Calibri" w:eastAsia="Calibri" w:hAnsi="Calibri" w:cs="Times New Roman"/>
                <w:sz w:val="20"/>
              </w:rPr>
              <w:t xml:space="preserve">This is a new question to comply with the Centers for Disease Control and Prevention (CDC) national standard. The certifier will indicate whether a female, between 5 and 75, was pregnant at death or any time in the last year. Specific checkbox categories break down the pregnancy intervals to “at death,” “within 42 days,” and “43 days to one year.”  </w:t>
            </w:r>
          </w:p>
        </w:tc>
      </w:tr>
      <w:tr w:rsidR="00AB01F4" w:rsidRPr="006354D4" w14:paraId="203AC86D" w14:textId="77777777" w:rsidTr="002C5073">
        <w:tc>
          <w:tcPr>
            <w:tcW w:w="1818" w:type="dxa"/>
          </w:tcPr>
          <w:p w14:paraId="585FF46F" w14:textId="77777777" w:rsidR="00AB01F4" w:rsidRDefault="00AB01F4" w:rsidP="002C5073">
            <w:pPr>
              <w:rPr>
                <w:rFonts w:ascii="Calibri" w:eastAsia="Calibri" w:hAnsi="Calibri" w:cs="Times New Roman"/>
                <w:b/>
                <w:bCs/>
                <w:i/>
                <w:iCs/>
                <w:color w:val="A9A57C"/>
                <w:sz w:val="20"/>
              </w:rPr>
            </w:pPr>
            <w:r>
              <w:rPr>
                <w:rFonts w:ascii="Calibri" w:eastAsia="Calibri" w:hAnsi="Calibri" w:cs="Times New Roman"/>
                <w:b/>
                <w:bCs/>
                <w:i/>
                <w:iCs/>
                <w:color w:val="A9A57C"/>
                <w:sz w:val="20"/>
              </w:rPr>
              <w:t>Did tobacco contribute to death?</w:t>
            </w:r>
          </w:p>
        </w:tc>
        <w:tc>
          <w:tcPr>
            <w:tcW w:w="7470" w:type="dxa"/>
          </w:tcPr>
          <w:p w14:paraId="74313E95" w14:textId="77777777" w:rsidR="00AB01F4" w:rsidRPr="00835C86" w:rsidRDefault="00AB01F4" w:rsidP="002C5073">
            <w:pPr>
              <w:rPr>
                <w:rFonts w:ascii="Calibri" w:eastAsia="Calibri" w:hAnsi="Calibri" w:cs="Times New Roman"/>
                <w:sz w:val="20"/>
              </w:rPr>
            </w:pPr>
            <w:r>
              <w:rPr>
                <w:rFonts w:ascii="Calibri" w:eastAsia="Calibri" w:hAnsi="Calibri" w:cs="Times New Roman"/>
                <w:sz w:val="20"/>
              </w:rPr>
              <w:t>Also a new CDC question, this c</w:t>
            </w:r>
            <w:r w:rsidRPr="003B53EC">
              <w:rPr>
                <w:rFonts w:ascii="Calibri" w:eastAsia="Calibri" w:hAnsi="Calibri" w:cs="Times New Roman"/>
                <w:sz w:val="20"/>
              </w:rPr>
              <w:t>ollects information about whether use or exposure to tobacco contributed, or may have contributed, to death. Possible answers are “Yes,” “No,” “Probably,” and “Unknown.”</w:t>
            </w:r>
          </w:p>
        </w:tc>
      </w:tr>
    </w:tbl>
    <w:p w14:paraId="0A27BF77" w14:textId="77777777" w:rsidR="00AB01F4" w:rsidRDefault="00AB01F4" w:rsidP="00AB01F4">
      <w:pPr>
        <w:rPr>
          <w:rFonts w:asciiTheme="majorHAnsi" w:eastAsiaTheme="majorEastAsia" w:hAnsiTheme="majorHAnsi" w:cstheme="majorBidi"/>
          <w:b/>
          <w:bCs/>
          <w:color w:val="848057" w:themeColor="accent1" w:themeShade="BF"/>
          <w:sz w:val="28"/>
          <w:szCs w:val="28"/>
        </w:rPr>
      </w:pPr>
      <w:r>
        <w:rPr>
          <w:rFonts w:ascii="Calibri" w:eastAsia="Calibri" w:hAnsi="Calibri" w:cs="Times New Roman"/>
          <w:b/>
          <w:bCs/>
          <w:i/>
          <w:iCs/>
          <w:noProof/>
          <w:color w:val="A9A57C"/>
          <w:sz w:val="20"/>
        </w:rPr>
        <mc:AlternateContent>
          <mc:Choice Requires="wpg">
            <w:drawing>
              <wp:anchor distT="0" distB="0" distL="114300" distR="114300" simplePos="0" relativeHeight="252101632" behindDoc="0" locked="0" layoutInCell="1" allowOverlap="1" wp14:anchorId="2BFAF190" wp14:editId="69D542FB">
                <wp:simplePos x="0" y="0"/>
                <wp:positionH relativeFrom="column">
                  <wp:posOffset>78059</wp:posOffset>
                </wp:positionH>
                <wp:positionV relativeFrom="paragraph">
                  <wp:posOffset>208729</wp:posOffset>
                </wp:positionV>
                <wp:extent cx="5480222" cy="2681416"/>
                <wp:effectExtent l="0" t="0" r="0" b="0"/>
                <wp:wrapNone/>
                <wp:docPr id="35" name="Group 35" descr="Image displaying VIP activity described in text"/>
                <wp:cNvGraphicFramePr/>
                <a:graphic xmlns:a="http://schemas.openxmlformats.org/drawingml/2006/main">
                  <a:graphicData uri="http://schemas.microsoft.com/office/word/2010/wordprocessingGroup">
                    <wpg:wgp>
                      <wpg:cNvGrpSpPr/>
                      <wpg:grpSpPr>
                        <a:xfrm>
                          <a:off x="0" y="0"/>
                          <a:ext cx="5480222" cy="2681416"/>
                          <a:chOff x="0" y="0"/>
                          <a:chExt cx="5319584" cy="2557849"/>
                        </a:xfrm>
                      </wpg:grpSpPr>
                      <pic:pic xmlns:pic="http://schemas.openxmlformats.org/drawingml/2006/picture">
                        <pic:nvPicPr>
                          <pic:cNvPr id="36" name="Picture 36" descr="Image displaying VIP activity described in tex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19584" cy="2557849"/>
                          </a:xfrm>
                          <a:prstGeom prst="rect">
                            <a:avLst/>
                          </a:prstGeom>
                        </pic:spPr>
                      </pic:pic>
                      <wps:wsp>
                        <wps:cNvPr id="37" name="Rectangular Callout 37"/>
                        <wps:cNvSpPr/>
                        <wps:spPr>
                          <a:xfrm>
                            <a:off x="1847044" y="277798"/>
                            <a:ext cx="2310875" cy="626285"/>
                          </a:xfrm>
                          <a:prstGeom prst="wedgeRectCallout">
                            <a:avLst>
                              <a:gd name="adj1" fmla="val -79765"/>
                              <a:gd name="adj2" fmla="val -8653"/>
                            </a:avLst>
                          </a:prstGeom>
                          <a:solidFill>
                            <a:srgbClr val="FFFFFF"/>
                          </a:solidFill>
                          <a:ln w="25400" cap="flat" cmpd="sng" algn="ctr">
                            <a:solidFill>
                              <a:srgbClr val="7DA329">
                                <a:alpha val="50196"/>
                              </a:srgbClr>
                            </a:solidFill>
                            <a:prstDash val="solid"/>
                          </a:ln>
                          <a:effectLst/>
                        </wps:spPr>
                        <wps:txbx>
                          <w:txbxContent>
                            <w:p w14:paraId="65177B0B" w14:textId="143B2FDC" w:rsidR="004B00ED" w:rsidRPr="000671AD" w:rsidRDefault="004B00ED" w:rsidP="000671AD">
                              <w:pPr>
                                <w:rPr>
                                  <w:b/>
                                  <w:i/>
                                  <w:sz w:val="16"/>
                                  <w:szCs w:val="18"/>
                                </w:rPr>
                              </w:pPr>
                              <w:r w:rsidRPr="000671AD">
                                <w:rPr>
                                  <w:rStyle w:val="IntenseEmphasis"/>
                                  <w:b w:val="0"/>
                                  <w:i w:val="0"/>
                                  <w:color w:val="auto"/>
                                  <w:sz w:val="18"/>
                                </w:rPr>
                                <w:t xml:space="preserve">Manner of Death </w:t>
                              </w:r>
                              <w:r>
                                <w:rPr>
                                  <w:rStyle w:val="IntenseEmphasis"/>
                                  <w:b w:val="0"/>
                                  <w:i w:val="0"/>
                                  <w:color w:val="auto"/>
                                  <w:sz w:val="18"/>
                                </w:rPr>
                                <w:t xml:space="preserve">and Injury items </w:t>
                              </w:r>
                              <w:r w:rsidRPr="000671AD">
                                <w:rPr>
                                  <w:rStyle w:val="IntenseEmphasis"/>
                                  <w:b w:val="0"/>
                                  <w:i w:val="0"/>
                                  <w:color w:val="auto"/>
                                  <w:sz w:val="18"/>
                                </w:rPr>
                                <w:t xml:space="preserve">should not be amended by a Clerk. If </w:t>
                              </w:r>
                              <w:r>
                                <w:rPr>
                                  <w:rStyle w:val="IntenseEmphasis"/>
                                  <w:b w:val="0"/>
                                  <w:i w:val="0"/>
                                  <w:color w:val="auto"/>
                                  <w:sz w:val="18"/>
                                </w:rPr>
                                <w:t xml:space="preserve">the manner is </w:t>
                              </w:r>
                              <w:r w:rsidRPr="000671AD">
                                <w:rPr>
                                  <w:rStyle w:val="IntenseEmphasis"/>
                                  <w:b w:val="0"/>
                                  <w:i w:val="0"/>
                                  <w:color w:val="auto"/>
                                  <w:sz w:val="18"/>
                                </w:rPr>
                                <w:t>other than natural, it must be amended by the M.E.</w:t>
                              </w:r>
                              <w:r w:rsidRPr="000671AD">
                                <w:rPr>
                                  <w:b/>
                                  <w:i/>
                                  <w:sz w:val="16"/>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ular Callout 38"/>
                        <wps:cNvSpPr/>
                        <wps:spPr>
                          <a:xfrm>
                            <a:off x="2446638" y="1637271"/>
                            <a:ext cx="1482725" cy="565785"/>
                          </a:xfrm>
                          <a:prstGeom prst="wedgeRectCallout">
                            <a:avLst>
                              <a:gd name="adj1" fmla="val -101382"/>
                              <a:gd name="adj2" fmla="val -186450"/>
                            </a:avLst>
                          </a:prstGeom>
                          <a:solidFill>
                            <a:srgbClr val="FFFFFF"/>
                          </a:solidFill>
                          <a:ln w="25400" cap="flat" cmpd="sng" algn="ctr">
                            <a:solidFill>
                              <a:srgbClr val="7DA329">
                                <a:alpha val="50196"/>
                              </a:srgbClr>
                            </a:solidFill>
                            <a:prstDash val="solid"/>
                          </a:ln>
                          <a:effectLst/>
                        </wps:spPr>
                        <wps:txbx>
                          <w:txbxContent>
                            <w:p w14:paraId="123BA5E4" w14:textId="77777777" w:rsidR="004B00ED" w:rsidRPr="00E44B6E" w:rsidRDefault="004B00ED" w:rsidP="00AB01F4">
                              <w:pPr>
                                <w:rPr>
                                  <w:sz w:val="18"/>
                                  <w:szCs w:val="18"/>
                                </w:rPr>
                              </w:pPr>
                              <w:r>
                                <w:rPr>
                                  <w:sz w:val="18"/>
                                  <w:szCs w:val="18"/>
                                </w:rPr>
                                <w:t>For a male decedent,</w:t>
                              </w:r>
                              <w:r w:rsidRPr="00E44B6E">
                                <w:rPr>
                                  <w:sz w:val="18"/>
                                  <w:szCs w:val="18"/>
                                </w:rPr>
                                <w:t xml:space="preserve"> the</w:t>
                              </w:r>
                              <w:r>
                                <w:rPr>
                                  <w:sz w:val="18"/>
                                  <w:szCs w:val="18"/>
                                </w:rPr>
                                <w:t xml:space="preserve"> pregnancy question is disabled (yellow).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4158049" y="197708"/>
                            <a:ext cx="1039495" cy="119380"/>
                          </a:xfrm>
                          <a:prstGeom prst="rect">
                            <a:avLst/>
                          </a:prstGeom>
                          <a:solidFill>
                            <a:srgbClr val="99CC00">
                              <a:alpha val="2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 o:spid="_x0000_s1069" alt="Image displaying VIP activity described in text" style="position:absolute;margin-left:6.15pt;margin-top:16.45pt;width:431.5pt;height:211.15pt;z-index:252101632;mso-width-relative:margin;mso-height-relative:margin" coordsize="53195,25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">
                <v:shape id="Picture 36" o:spid="_x0000_s1070" type="#_x0000_t75" alt="Image displaying VIP activity described in text" style="position:absolute;width:53195;height:2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7cRvEAAAA2wAAAA8AAABkcnMvZG93bnJldi54bWxEj0trwzAQhO+B/AexgV5CLacNxjhRQikU&#10;cuglj7bXxVo/iLUykvzov68KhR6HmfmG2R9n04mRnG8tK9gkKQji0uqWawW369tjDsIHZI2dZVLw&#10;TR6Oh+Vij4W2E59pvIRaRAj7AhU0IfSFlL5syKBPbE8cvco6gyFKV0vtcIpw08mnNM2kwZbjQoM9&#10;vTZU3i+DUfB1cuuPajvpDadDn2cyP39270o9rOaXHYhAc/gP/7VPWsFzBr9f4g+Qh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7cRvEAAAA2wAAAA8AAAAAAAAAAAAAAAAA&#10;nwIAAGRycy9kb3ducmV2LnhtbFBLBQYAAAAABAAEAPcAAACQAwAAAAA=&#10;">
                  <v:imagedata r:id="rId28" o:title="Image displaying VIP activity described in text"/>
                  <v:path arrowok="t"/>
                </v:shape>
                <v:shape id="Rectangular Callout 37" o:spid="_x0000_s1071" type="#_x0000_t61" style="position:absolute;left:18470;top:2777;width:23109;height:6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lzMQA&#10;AADbAAAADwAAAGRycy9kb3ducmV2LnhtbESPT2vCQBTE7wW/w/IEb3WjISqpq0jB4kGQ+gd6fGRf&#10;k9Ds25Bdk+ind4WCx2FmfsMs172pREuNKy0rmIwjEMSZ1SXnCs6n7fsChPPIGivLpOBGDtarwdsS&#10;U207/qb26HMRIOxSVFB4X6dSuqwgg25sa+Lg/drGoA+yyaVusAtwU8lpFM2kwZLDQoE1fRaU/R2v&#10;JlDuX4dZstjL6QXx5JKt9df4R6nRsN98gPDU+1f4v73TCuI5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5czEAAAA2wAAAA8AAAAAAAAAAAAAAAAAmAIAAGRycy9k&#10;b3ducmV2LnhtbFBLBQYAAAAABAAEAPUAAACJAwAAAAA=&#10;" adj="-6429,8931" strokecolor="#7da329" strokeweight="2pt">
                  <v:stroke opacity="32896f"/>
                  <v:textbox>
                    <w:txbxContent>
                      <w:p w14:paraId="65177B0B" w14:textId="143B2FDC" w:rsidR="004B00ED" w:rsidRPr="000671AD" w:rsidRDefault="004B00ED" w:rsidP="000671AD">
                        <w:pPr>
                          <w:rPr>
                            <w:b/>
                            <w:i/>
                            <w:sz w:val="16"/>
                            <w:szCs w:val="18"/>
                          </w:rPr>
                        </w:pPr>
                        <w:r w:rsidRPr="000671AD">
                          <w:rPr>
                            <w:rStyle w:val="IntenseEmphasis"/>
                            <w:b w:val="0"/>
                            <w:i w:val="0"/>
                            <w:color w:val="auto"/>
                            <w:sz w:val="18"/>
                          </w:rPr>
                          <w:t xml:space="preserve">Manner of Death </w:t>
                        </w:r>
                        <w:r>
                          <w:rPr>
                            <w:rStyle w:val="IntenseEmphasis"/>
                            <w:b w:val="0"/>
                            <w:i w:val="0"/>
                            <w:color w:val="auto"/>
                            <w:sz w:val="18"/>
                          </w:rPr>
                          <w:t xml:space="preserve">and Injury items </w:t>
                        </w:r>
                        <w:r w:rsidRPr="000671AD">
                          <w:rPr>
                            <w:rStyle w:val="IntenseEmphasis"/>
                            <w:b w:val="0"/>
                            <w:i w:val="0"/>
                            <w:color w:val="auto"/>
                            <w:sz w:val="18"/>
                          </w:rPr>
                          <w:t xml:space="preserve">should not be amended by a Clerk. If </w:t>
                        </w:r>
                        <w:r>
                          <w:rPr>
                            <w:rStyle w:val="IntenseEmphasis"/>
                            <w:b w:val="0"/>
                            <w:i w:val="0"/>
                            <w:color w:val="auto"/>
                            <w:sz w:val="18"/>
                          </w:rPr>
                          <w:t xml:space="preserve">the manner is </w:t>
                        </w:r>
                        <w:r w:rsidRPr="000671AD">
                          <w:rPr>
                            <w:rStyle w:val="IntenseEmphasis"/>
                            <w:b w:val="0"/>
                            <w:i w:val="0"/>
                            <w:color w:val="auto"/>
                            <w:sz w:val="18"/>
                          </w:rPr>
                          <w:t>other than natural, it must be amended by the M.E.</w:t>
                        </w:r>
                        <w:r w:rsidRPr="000671AD">
                          <w:rPr>
                            <w:b/>
                            <w:i/>
                            <w:sz w:val="16"/>
                            <w:szCs w:val="18"/>
                          </w:rPr>
                          <w:t xml:space="preserve"> </w:t>
                        </w:r>
                      </w:p>
                    </w:txbxContent>
                  </v:textbox>
                </v:shape>
                <v:shape id="Rectangular Callout 38" o:spid="_x0000_s1072" type="#_x0000_t61" style="position:absolute;left:24466;top:16372;width:14827;height:5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nw7sA&#10;AADbAAAADwAAAGRycy9kb3ducmV2LnhtbERPyQrCMBC9C/5DGMFL0dQFkdooIgheXS7ehmZsS5tJ&#10;bWKtf28OgsfH29Ndb2rRUetKywpm0xgEcWZ1ybmC2/U4WYNwHlljbZkUfMjBbjscpJho++YzdRef&#10;ixDCLkEFhfdNIqXLCjLoprYhDtzDtgZ9gG0udYvvEG5qOY/jlTRYcmgosKFDQVl1eRkFLqKyO8iI&#10;8+XjyNHTV8t7fFNqPOr3GxCeev8X/9wnrWARxoYv4QfI7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dRJ8O7AAAA2wAAAA8AAAAAAAAAAAAAAAAAmAIAAGRycy9kb3ducmV2Lnht&#10;bFBLBQYAAAAABAAEAPUAAACAAwAAAAA=&#10;" adj="-11099,-29473" strokecolor="#7da329" strokeweight="2pt">
                  <v:stroke opacity="32896f"/>
                  <v:textbox>
                    <w:txbxContent>
                      <w:p w14:paraId="123BA5E4" w14:textId="77777777" w:rsidR="004B00ED" w:rsidRPr="00E44B6E" w:rsidRDefault="004B00ED" w:rsidP="00AB01F4">
                        <w:pPr>
                          <w:rPr>
                            <w:sz w:val="18"/>
                            <w:szCs w:val="18"/>
                          </w:rPr>
                        </w:pPr>
                        <w:r>
                          <w:rPr>
                            <w:sz w:val="18"/>
                            <w:szCs w:val="18"/>
                          </w:rPr>
                          <w:t>For a male decedent,</w:t>
                        </w:r>
                        <w:r w:rsidRPr="00E44B6E">
                          <w:rPr>
                            <w:sz w:val="18"/>
                            <w:szCs w:val="18"/>
                          </w:rPr>
                          <w:t xml:space="preserve"> the</w:t>
                        </w:r>
                        <w:r>
                          <w:rPr>
                            <w:sz w:val="18"/>
                            <w:szCs w:val="18"/>
                          </w:rPr>
                          <w:t xml:space="preserve"> pregnancy question is disabled (yellow).</w:t>
                        </w:r>
                      </w:p>
                    </w:txbxContent>
                  </v:textbox>
                </v:shape>
                <v:rect id="Rectangle 39" o:spid="_x0000_s1073" style="position:absolute;left:41580;top:1977;width:10395;height:1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R7sEA&#10;AADbAAAADwAAAGRycy9kb3ducmV2LnhtbESPT4vCMBTE74LfITzBm6Yq+KcaRRcWZG+2gnh7NM+m&#10;2LyUJmr99puFBY/DzPyG2ew6W4sntb5yrGAyTkAQF05XXCo459+jJQgfkDXWjknBmzzstv3eBlPt&#10;XnyiZxZKESHsU1RgQmhSKX1hyKIfu4Y4ejfXWgxRtqXULb4i3NZymiRzabHiuGCwoS9DxT17WAX5&#10;HI3DS15Prwtr9mZy+LlnJ6WGg26/BhGoC5/wf/uoFcxW8Pc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D0e7BAAAA2wAAAA8AAAAAAAAAAAAAAAAAmAIAAGRycy9kb3du&#10;cmV2LnhtbFBLBQYAAAAABAAEAPUAAACGAwAAAAA=&#10;" fillcolor="#9c0" strokecolor="#9c0" strokeweight="2pt">
                  <v:fill opacity="13107f"/>
                </v:rect>
              </v:group>
            </w:pict>
          </mc:Fallback>
        </mc:AlternateContent>
      </w:r>
      <w:r>
        <w:br w:type="page"/>
      </w:r>
    </w:p>
    <w:p w14:paraId="31E8DEBF" w14:textId="4FB99488" w:rsidR="00AB01F4" w:rsidRPr="002900EB" w:rsidRDefault="00AB01F4" w:rsidP="00AB01F4">
      <w:pPr>
        <w:pStyle w:val="Heading1"/>
      </w:pPr>
      <w:proofErr w:type="gramStart"/>
      <w:r>
        <w:t>Tab 9.</w:t>
      </w:r>
      <w:proofErr w:type="gramEnd"/>
      <w:r>
        <w:t xml:space="preserve"> Certification Info</w:t>
      </w:r>
      <w:r w:rsidRPr="004F535F">
        <w:rPr>
          <w:rFonts w:ascii="Calibri" w:eastAsia="Calibri" w:hAnsi="Calibri" w:cs="Times New Roman"/>
        </w:rPr>
        <w:t xml:space="preserve"> </w:t>
      </w:r>
    </w:p>
    <w:p w14:paraId="4DB606CC" w14:textId="502C6F8E" w:rsidR="00AB01F4" w:rsidRDefault="000671AD" w:rsidP="00AB01F4">
      <w:pPr>
        <w:rPr>
          <w:rStyle w:val="IntenseEmphasis"/>
          <w:b w:val="0"/>
          <w:i w:val="0"/>
          <w:color w:val="auto"/>
        </w:rPr>
      </w:pPr>
      <w:r>
        <w:rPr>
          <w:rStyle w:val="IntenseEmphasis"/>
          <w:b w:val="0"/>
          <w:i w:val="0"/>
          <w:color w:val="auto"/>
        </w:rPr>
        <w:t xml:space="preserve">For changes to the certifier information, contact RVRS to be certain that the pick lists have already been updated, especially before </w:t>
      </w:r>
      <w:r w:rsidR="008D5DBD" w:rsidRPr="009A44E4">
        <w:rPr>
          <w:noProof/>
          <w:sz w:val="40"/>
          <w:szCs w:val="36"/>
        </w:rPr>
        <mc:AlternateContent>
          <mc:Choice Requires="wps">
            <w:drawing>
              <wp:anchor distT="0" distB="0" distL="114300" distR="114300" simplePos="0" relativeHeight="252137472" behindDoc="1" locked="1" layoutInCell="1" allowOverlap="1" wp14:anchorId="53C08A01" wp14:editId="7E290EF7">
                <wp:simplePos x="0" y="0"/>
                <wp:positionH relativeFrom="column">
                  <wp:posOffset>-2770505</wp:posOffset>
                </wp:positionH>
                <wp:positionV relativeFrom="page">
                  <wp:posOffset>3088005</wp:posOffset>
                </wp:positionV>
                <wp:extent cx="4834255" cy="4349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388376932"/>
                            </w:sdtPr>
                            <w:sdtEndPr/>
                            <w:sdtContent>
                              <w:p w14:paraId="547457D8" w14:textId="50650D3C" w:rsidR="004B00ED" w:rsidRPr="00BD500D" w:rsidRDefault="004B00ED" w:rsidP="008D5DBD">
                                <w:pPr>
                                  <w:jc w:val="right"/>
                                  <w:rPr>
                                    <w:sz w:val="36"/>
                                    <w:szCs w:val="36"/>
                                  </w:rPr>
                                </w:pPr>
                                <w:r>
                                  <w:rPr>
                                    <w:sz w:val="36"/>
                                    <w:szCs w:val="36"/>
                                  </w:rPr>
                                  <w:t>Certification Info</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18.15pt;margin-top:243.15pt;width:380.65pt;height:34.25pt;rotation:-90;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" filled="f" stroked="f">
                <v:textbox>
                  <w:txbxContent>
                    <w:sdt>
                      <w:sdtPr>
                        <w:rPr>
                          <w:sz w:val="36"/>
                          <w:szCs w:val="36"/>
                        </w:rPr>
                        <w:alias w:val="Subtitle Odd"/>
                        <w:tag w:val="Subtitle Odd"/>
                        <w:id w:val="1388376932"/>
                      </w:sdtPr>
                      <w:sdtContent>
                        <w:p w14:paraId="547457D8" w14:textId="50650D3C" w:rsidR="004B00ED" w:rsidRPr="00BD500D" w:rsidRDefault="004B00ED" w:rsidP="008D5DBD">
                          <w:pPr>
                            <w:jc w:val="right"/>
                            <w:rPr>
                              <w:sz w:val="36"/>
                              <w:szCs w:val="36"/>
                            </w:rPr>
                          </w:pPr>
                          <w:r>
                            <w:rPr>
                              <w:sz w:val="36"/>
                              <w:szCs w:val="36"/>
                            </w:rPr>
                            <w:t>Certification Info</w:t>
                          </w:r>
                        </w:p>
                      </w:sdtContent>
                    </w:sdt>
                  </w:txbxContent>
                </v:textbox>
                <w10:wrap anchory="page"/>
                <w10:anchorlock/>
              </v:shape>
            </w:pict>
          </mc:Fallback>
        </mc:AlternateContent>
      </w:r>
      <w:r>
        <w:rPr>
          <w:rStyle w:val="IntenseEmphasis"/>
          <w:b w:val="0"/>
          <w:i w:val="0"/>
          <w:color w:val="auto"/>
        </w:rPr>
        <w:t>making changes to information about an online certifier.</w:t>
      </w:r>
    </w:p>
    <w:p w14:paraId="5B2FAFE7" w14:textId="77777777" w:rsidR="00AB01F4" w:rsidRDefault="00AB01F4" w:rsidP="00AB01F4">
      <w:pPr>
        <w:rPr>
          <w:rStyle w:val="IntenseEmphasis"/>
          <w:i w:val="0"/>
          <w:color w:val="auto"/>
        </w:rPr>
      </w:pPr>
      <w:r w:rsidRPr="002E5F61">
        <w:rPr>
          <w:rStyle w:val="IntenseEmphasis"/>
          <w:i w:val="0"/>
          <w:color w:val="auto"/>
        </w:rPr>
        <w:t xml:space="preserve">Certifier Name, Title, Fax Number, </w:t>
      </w:r>
      <w:r>
        <w:rPr>
          <w:rStyle w:val="IntenseEmphasis"/>
          <w:i w:val="0"/>
          <w:color w:val="auto"/>
        </w:rPr>
        <w:t xml:space="preserve">Address – </w:t>
      </w:r>
    </w:p>
    <w:p w14:paraId="46554F93" w14:textId="77777777" w:rsidR="00782133" w:rsidRPr="00782133" w:rsidRDefault="000671AD" w:rsidP="00AB01F4">
      <w:pPr>
        <w:pStyle w:val="ListParagraph"/>
        <w:numPr>
          <w:ilvl w:val="0"/>
          <w:numId w:val="33"/>
        </w:numPr>
        <w:rPr>
          <w:rFonts w:ascii="Calibri" w:eastAsia="Calibri" w:hAnsi="Calibri" w:cs="Times New Roman"/>
          <w:b/>
          <w:bCs/>
          <w:iCs/>
        </w:rPr>
      </w:pPr>
      <w:r w:rsidRPr="00782133">
        <w:rPr>
          <w:rFonts w:ascii="Calibri" w:eastAsia="Calibri" w:hAnsi="Calibri" w:cs="Times New Roman"/>
        </w:rPr>
        <w:t xml:space="preserve">If you are </w:t>
      </w:r>
      <w:r w:rsidRPr="00782133">
        <w:rPr>
          <w:rFonts w:ascii="Calibri" w:eastAsia="Calibri" w:hAnsi="Calibri" w:cs="Times New Roman"/>
          <w:u w:val="single"/>
        </w:rPr>
        <w:t>changing</w:t>
      </w:r>
      <w:r w:rsidRPr="00782133">
        <w:rPr>
          <w:rFonts w:ascii="Calibri" w:eastAsia="Calibri" w:hAnsi="Calibri" w:cs="Times New Roman"/>
        </w:rPr>
        <w:t xml:space="preserve"> the certifier, select t</w:t>
      </w:r>
      <w:r w:rsidR="00782133" w:rsidRPr="00782133">
        <w:rPr>
          <w:rFonts w:ascii="Calibri" w:eastAsia="Calibri" w:hAnsi="Calibri" w:cs="Times New Roman"/>
        </w:rPr>
        <w:t xml:space="preserve">he certifier from Tab 12 first. </w:t>
      </w:r>
    </w:p>
    <w:p w14:paraId="4F7C0B0E" w14:textId="24A0264F" w:rsidR="00AB01F4" w:rsidRPr="002E5F61" w:rsidRDefault="00CC4C81" w:rsidP="00782133">
      <w:pPr>
        <w:pStyle w:val="ListParagraph"/>
        <w:numPr>
          <w:ilvl w:val="1"/>
          <w:numId w:val="33"/>
        </w:numPr>
        <w:rPr>
          <w:rFonts w:ascii="Calibri" w:eastAsia="Calibri" w:hAnsi="Calibri" w:cs="Times New Roman"/>
          <w:b/>
          <w:bCs/>
          <w:iCs/>
        </w:rPr>
      </w:pPr>
      <w:r>
        <w:rPr>
          <w:rFonts w:ascii="Calibri" w:eastAsia="Calibri" w:hAnsi="Calibri" w:cs="Times New Roman"/>
          <w:noProof/>
        </w:rPr>
        <mc:AlternateContent>
          <mc:Choice Requires="wpg">
            <w:drawing>
              <wp:anchor distT="0" distB="0" distL="114300" distR="114300" simplePos="0" relativeHeight="252148736" behindDoc="0" locked="0" layoutInCell="1" allowOverlap="1" wp14:anchorId="2EEA67FC" wp14:editId="2DCAE9CD">
                <wp:simplePos x="0" y="0"/>
                <wp:positionH relativeFrom="column">
                  <wp:posOffset>139700</wp:posOffset>
                </wp:positionH>
                <wp:positionV relativeFrom="paragraph">
                  <wp:posOffset>1343025</wp:posOffset>
                </wp:positionV>
                <wp:extent cx="6318250" cy="4883785"/>
                <wp:effectExtent l="0" t="171450" r="25400" b="278765"/>
                <wp:wrapTopAndBottom/>
                <wp:docPr id="303" name="Group 303"/>
                <wp:cNvGraphicFramePr/>
                <a:graphic xmlns:a="http://schemas.openxmlformats.org/drawingml/2006/main">
                  <a:graphicData uri="http://schemas.microsoft.com/office/word/2010/wordprocessingGroup">
                    <wpg:wgp>
                      <wpg:cNvGrpSpPr/>
                      <wpg:grpSpPr>
                        <a:xfrm>
                          <a:off x="0" y="0"/>
                          <a:ext cx="6318250" cy="4883785"/>
                          <a:chOff x="0" y="0"/>
                          <a:chExt cx="6318250" cy="4883785"/>
                        </a:xfrm>
                      </wpg:grpSpPr>
                      <wpg:grpSp>
                        <wpg:cNvPr id="40" name="Group 40" descr="Image displaying VIP activity described in text"/>
                        <wpg:cNvGrpSpPr/>
                        <wpg:grpSpPr>
                          <a:xfrm>
                            <a:off x="0" y="0"/>
                            <a:ext cx="5823585" cy="4883785"/>
                            <a:chOff x="0" y="0"/>
                            <a:chExt cx="5981700" cy="4885533"/>
                          </a:xfrm>
                        </wpg:grpSpPr>
                        <wpg:grpSp>
                          <wpg:cNvPr id="41" name="Group 41"/>
                          <wpg:cNvGrpSpPr/>
                          <wpg:grpSpPr>
                            <a:xfrm>
                              <a:off x="0" y="0"/>
                              <a:ext cx="5889624" cy="4782820"/>
                              <a:chOff x="0" y="0"/>
                              <a:chExt cx="5891529" cy="4783095"/>
                            </a:xfrm>
                          </wpg:grpSpPr>
                          <wpg:grpSp>
                            <wpg:cNvPr id="42" name="Group 42"/>
                            <wpg:cNvGrpSpPr/>
                            <wpg:grpSpPr>
                              <a:xfrm>
                                <a:off x="0" y="0"/>
                                <a:ext cx="5891529" cy="3962400"/>
                                <a:chOff x="0" y="0"/>
                                <a:chExt cx="5891529" cy="3962400"/>
                              </a:xfrm>
                            </wpg:grpSpPr>
                            <pic:pic xmlns:pic="http://schemas.openxmlformats.org/drawingml/2006/picture">
                              <pic:nvPicPr>
                                <pic:cNvPr id="43" name="Picture 43" descr="Image displaying VIP activity described in tex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588891" y="3027427"/>
                                  <a:ext cx="3144908" cy="934973"/>
                                </a:xfrm>
                                <a:prstGeom prst="rect">
                                  <a:avLst/>
                                </a:prstGeom>
                                <a:ln>
                                  <a:noFill/>
                                </a:ln>
                                <a:effectLst>
                                  <a:outerShdw blurRad="292100" dist="139700" dir="2700000" algn="tl" rotWithShape="0">
                                    <a:srgbClr val="333333">
                                      <a:alpha val="65000"/>
                                    </a:srgbClr>
                                  </a:outerShdw>
                                </a:effectLst>
                              </pic:spPr>
                            </pic:pic>
                            <wpg:grpSp>
                              <wpg:cNvPr id="44" name="Group 44"/>
                              <wpg:cNvGrpSpPr/>
                              <wpg:grpSpPr>
                                <a:xfrm>
                                  <a:off x="0" y="0"/>
                                  <a:ext cx="5891529" cy="3181985"/>
                                  <a:chOff x="0" y="0"/>
                                  <a:chExt cx="5891529" cy="3182365"/>
                                </a:xfrm>
                              </wpg:grpSpPr>
                              <wpg:grpSp>
                                <wpg:cNvPr id="45" name="Group 45"/>
                                <wpg:cNvGrpSpPr/>
                                <wpg:grpSpPr>
                                  <a:xfrm>
                                    <a:off x="0" y="0"/>
                                    <a:ext cx="5891529" cy="1682751"/>
                                    <a:chOff x="0" y="0"/>
                                    <a:chExt cx="5891752" cy="1682751"/>
                                  </a:xfrm>
                                </wpg:grpSpPr>
                                <wpg:grpSp>
                                  <wpg:cNvPr id="46" name="Group 46"/>
                                  <wpg:cNvGrpSpPr/>
                                  <wpg:grpSpPr>
                                    <a:xfrm>
                                      <a:off x="2026508" y="0"/>
                                      <a:ext cx="3865244" cy="1682751"/>
                                      <a:chOff x="0" y="0"/>
                                      <a:chExt cx="3761508" cy="1551710"/>
                                    </a:xfrm>
                                  </wpg:grpSpPr>
                                  <pic:pic xmlns:pic="http://schemas.openxmlformats.org/drawingml/2006/picture">
                                    <pic:nvPicPr>
                                      <pic:cNvPr id="47" name="Picture 47" descr="Image displaying VIP activity described in text"/>
                                      <pic:cNvPicPr>
                                        <a:picLocks noChangeAspect="1"/>
                                      </pic:cNvPicPr>
                                    </pic:nvPicPr>
                                    <pic:blipFill rotWithShape="1">
                                      <a:blip r:embed="rId30" cstate="print">
                                        <a:extLst>
                                          <a:ext uri="{28A0092B-C50C-407E-A947-70E740481C1C}">
                                            <a14:useLocalDpi xmlns:a14="http://schemas.microsoft.com/office/drawing/2010/main" val="0"/>
                                          </a:ext>
                                        </a:extLst>
                                      </a:blip>
                                      <a:srcRect l="-1" t="5129" r="55609" b="62301"/>
                                      <a:stretch/>
                                    </pic:blipFill>
                                    <pic:spPr bwMode="auto">
                                      <a:xfrm>
                                        <a:off x="0" y="0"/>
                                        <a:ext cx="3761508" cy="1551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55" name="Rectangle 55"/>
                                    <wps:cNvSpPr/>
                                    <wps:spPr>
                                      <a:xfrm>
                                        <a:off x="0" y="351330"/>
                                        <a:ext cx="1027575" cy="133174"/>
                                      </a:xfrm>
                                      <a:prstGeom prst="rect">
                                        <a:avLst/>
                                      </a:prstGeom>
                                      <a:solidFill>
                                        <a:srgbClr val="00B050">
                                          <a:alpha val="10000"/>
                                        </a:srgbClr>
                                      </a:solidFill>
                                      <a:ln w="25400" cap="flat" cmpd="sng" algn="ctr">
                                        <a:solidFill>
                                          <a:srgbClr val="99CC00"/>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0" name="Rectangular Callout 60"/>
                                  <wps:cNvSpPr/>
                                  <wps:spPr>
                                    <a:xfrm>
                                      <a:off x="0" y="562233"/>
                                      <a:ext cx="1779270" cy="1115437"/>
                                    </a:xfrm>
                                    <a:prstGeom prst="wedgeRectCallout">
                                      <a:avLst>
                                        <a:gd name="adj1" fmla="val 67591"/>
                                        <a:gd name="adj2" fmla="val 28760"/>
                                      </a:avLst>
                                    </a:prstGeom>
                                    <a:solidFill>
                                      <a:srgbClr val="FFFFFF"/>
                                    </a:solidFill>
                                    <a:ln w="25400" cap="flat" cmpd="sng" algn="ctr">
                                      <a:solidFill>
                                        <a:srgbClr val="7DA329">
                                          <a:alpha val="50196"/>
                                        </a:srgbClr>
                                      </a:solidFill>
                                      <a:prstDash val="solid"/>
                                    </a:ln>
                                    <a:effectLst/>
                                  </wps:spPr>
                                  <wps:txbx>
                                    <w:txbxContent>
                                      <w:p w14:paraId="57A9EFFE" w14:textId="37FED5A3" w:rsidR="004B00ED" w:rsidRPr="00E44B6E" w:rsidRDefault="004B00ED" w:rsidP="00AB01F4">
                                        <w:pPr>
                                          <w:rPr>
                                            <w:sz w:val="18"/>
                                            <w:szCs w:val="18"/>
                                          </w:rPr>
                                        </w:pPr>
                                        <w:r w:rsidRPr="00CF4B0C">
                                          <w:rPr>
                                            <w:sz w:val="18"/>
                                            <w:szCs w:val="18"/>
                                          </w:rPr>
                                          <w:t xml:space="preserve">If </w:t>
                                        </w:r>
                                        <w:r>
                                          <w:rPr>
                                            <w:sz w:val="18"/>
                                            <w:szCs w:val="18"/>
                                          </w:rPr>
                                          <w:t xml:space="preserve">you enter a new certifier (rare) or edit an offline certifier’s information, and this </w:t>
                                        </w:r>
                                        <w:r w:rsidRPr="00CF4B0C">
                                          <w:rPr>
                                            <w:sz w:val="18"/>
                                            <w:szCs w:val="18"/>
                                          </w:rPr>
                                          <w:t xml:space="preserve">should be a permanent change to the pick list, mark the checkbox </w:t>
                                        </w:r>
                                        <w:r w:rsidRPr="00CF4B0C">
                                          <w:rPr>
                                            <w:b/>
                                            <w:sz w:val="18"/>
                                            <w:szCs w:val="18"/>
                                          </w:rPr>
                                          <w:t>Update certifier info and flag for database change.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1" name="Group 61"/>
                                <wpg:cNvGrpSpPr/>
                                <wpg:grpSpPr>
                                  <a:xfrm>
                                    <a:off x="362544" y="1597337"/>
                                    <a:ext cx="5313721" cy="1585028"/>
                                    <a:chOff x="-2504213" y="-63538"/>
                                    <a:chExt cx="5831657" cy="1747040"/>
                                  </a:xfrm>
                                </wpg:grpSpPr>
                                <pic:pic xmlns:pic="http://schemas.openxmlformats.org/drawingml/2006/picture">
                                  <pic:nvPicPr>
                                    <pic:cNvPr id="301" name="Picture 301" descr="Image displaying VIP activity described in text"/>
                                    <pic:cNvPicPr>
                                      <a:picLocks noChangeAspect="1"/>
                                    </pic:cNvPicPr>
                                  </pic:nvPicPr>
                                  <pic:blipFill rotWithShape="1">
                                    <a:blip r:embed="rId31" cstate="print">
                                      <a:extLst>
                                        <a:ext uri="{28A0092B-C50C-407E-A947-70E740481C1C}">
                                          <a14:useLocalDpi xmlns:a14="http://schemas.microsoft.com/office/drawing/2010/main" val="0"/>
                                        </a:ext>
                                      </a:extLst>
                                    </a:blip>
                                    <a:srcRect t="67290" r="71136" b="6838"/>
                                    <a:stretch/>
                                  </pic:blipFill>
                                  <pic:spPr bwMode="auto">
                                    <a:xfrm>
                                      <a:off x="-275193" y="-63538"/>
                                      <a:ext cx="2768795" cy="14523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02" name="Picture 302" descr="Image displaying VIP activity described in text"/>
                                    <pic:cNvPicPr>
                                      <a:picLocks noChangeAspect="1"/>
                                    </pic:cNvPicPr>
                                  </pic:nvPicPr>
                                  <pic:blipFill rotWithShape="1">
                                    <a:blip r:embed="rId32" cstate="print">
                                      <a:extLst>
                                        <a:ext uri="{28A0092B-C50C-407E-A947-70E740481C1C}">
                                          <a14:useLocalDpi xmlns:a14="http://schemas.microsoft.com/office/drawing/2010/main" val="0"/>
                                        </a:ext>
                                      </a:extLst>
                                    </a:blip>
                                    <a:srcRect l="-1" t="68012" r="74521" b="7119"/>
                                    <a:stretch/>
                                  </pic:blipFill>
                                  <pic:spPr bwMode="auto">
                                    <a:xfrm>
                                      <a:off x="869334" y="269688"/>
                                      <a:ext cx="2458110" cy="1413814"/>
                                    </a:xfrm>
                                    <a:prstGeom prst="rect">
                                      <a:avLst/>
                                    </a:prstGeom>
                                    <a:ln>
                                      <a:solidFill>
                                        <a:srgbClr val="FFFFFF"/>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04" name="Rectangular Callout 304"/>
                                  <wps:cNvSpPr/>
                                  <wps:spPr>
                                    <a:xfrm>
                                      <a:off x="-2504213" y="192662"/>
                                      <a:ext cx="2186360" cy="1057593"/>
                                    </a:xfrm>
                                    <a:prstGeom prst="wedgeRectCallout">
                                      <a:avLst>
                                        <a:gd name="adj1" fmla="val 110054"/>
                                        <a:gd name="adj2" fmla="val 8875"/>
                                      </a:avLst>
                                    </a:prstGeom>
                                    <a:solidFill>
                                      <a:srgbClr val="FFFFFF"/>
                                    </a:solidFill>
                                    <a:ln w="25400" cap="flat" cmpd="sng" algn="ctr">
                                      <a:solidFill>
                                        <a:srgbClr val="7DA329">
                                          <a:alpha val="50196"/>
                                        </a:srgbClr>
                                      </a:solidFill>
                                      <a:prstDash val="solid"/>
                                    </a:ln>
                                    <a:effectLst/>
                                  </wps:spPr>
                                  <wps:txbx>
                                    <w:txbxContent>
                                      <w:p w14:paraId="295F0E5A" w14:textId="303DB797" w:rsidR="004B00ED" w:rsidRPr="007C0A44" w:rsidRDefault="004B00ED" w:rsidP="00AB01F4">
                                        <w:pPr>
                                          <w:rPr>
                                            <w:sz w:val="18"/>
                                          </w:rPr>
                                        </w:pPr>
                                        <w:r>
                                          <w:rPr>
                                            <w:sz w:val="18"/>
                                          </w:rPr>
                                          <w:t xml:space="preserve">If the certifier </w:t>
                                        </w:r>
                                        <w:proofErr w:type="gramStart"/>
                                        <w:r>
                                          <w:rPr>
                                            <w:sz w:val="18"/>
                                          </w:rPr>
                                          <w:t>changes,</w:t>
                                        </w:r>
                                        <w:proofErr w:type="gramEnd"/>
                                        <w:r>
                                          <w:rPr>
                                            <w:sz w:val="18"/>
                                          </w:rPr>
                                          <w:t xml:space="preserve"> and the designation is “Certifier in Attendance at Time of Death” then you may need to obtain the information for this item as well, or select “No primary care physician provided.”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g:cNvPr id="313" name="Group 313"/>
                            <wpg:cNvGrpSpPr/>
                            <wpg:grpSpPr>
                              <a:xfrm>
                                <a:off x="742950" y="3430545"/>
                                <a:ext cx="4173529" cy="1352550"/>
                                <a:chOff x="-1600200" y="96795"/>
                                <a:chExt cx="4173529" cy="1352550"/>
                              </a:xfrm>
                            </wpg:grpSpPr>
                            <pic:pic xmlns:pic="http://schemas.openxmlformats.org/drawingml/2006/picture">
                              <pic:nvPicPr>
                                <pic:cNvPr id="316" name="Picture 316" descr="Image displaying VIP activity described in text"/>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17521" y="96795"/>
                                  <a:ext cx="2990850" cy="1352550"/>
                                </a:xfrm>
                                <a:prstGeom prst="rect">
                                  <a:avLst/>
                                </a:prstGeom>
                                <a:ln>
                                  <a:solidFill>
                                    <a:schemeClr val="bg1"/>
                                  </a:solidFill>
                                </a:ln>
                                <a:effectLst>
                                  <a:outerShdw blurRad="292100" dist="139700" dir="2700000" algn="tl" rotWithShape="0">
                                    <a:srgbClr val="333333">
                                      <a:alpha val="65000"/>
                                    </a:srgbClr>
                                  </a:outerShdw>
                                </a:effectLst>
                              </pic:spPr>
                            </pic:pic>
                            <pic:pic xmlns:pic="http://schemas.openxmlformats.org/drawingml/2006/picture">
                              <pic:nvPicPr>
                                <pic:cNvPr id="65" name="Picture 65" descr="Image displaying VIP activity described in text"/>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600200" y="754277"/>
                                  <a:ext cx="2990850" cy="628650"/>
                                </a:xfrm>
                                <a:prstGeom prst="rect">
                                  <a:avLst/>
                                </a:prstGeom>
                                <a:ln>
                                  <a:solidFill>
                                    <a:schemeClr val="bg1"/>
                                  </a:solidFill>
                                </a:ln>
                                <a:effectLst>
                                  <a:outerShdw blurRad="292100" dist="139700" dir="2700000" algn="tl" rotWithShape="0">
                                    <a:srgbClr val="333333">
                                      <a:alpha val="65000"/>
                                    </a:srgbClr>
                                  </a:outerShdw>
                                </a:effectLst>
                              </pic:spPr>
                            </pic:pic>
                          </wpg:grpSp>
                        </wpg:grpSp>
                        <wps:wsp>
                          <wps:cNvPr id="67" name="Rectangular Callout 67"/>
                          <wps:cNvSpPr/>
                          <wps:spPr>
                            <a:xfrm>
                              <a:off x="4800600" y="3852266"/>
                              <a:ext cx="1181100" cy="1033267"/>
                            </a:xfrm>
                            <a:prstGeom prst="wedgeRectCallout">
                              <a:avLst>
                                <a:gd name="adj1" fmla="val -155287"/>
                                <a:gd name="adj2" fmla="val 5908"/>
                              </a:avLst>
                            </a:prstGeom>
                            <a:solidFill>
                              <a:srgbClr val="FFFFFF"/>
                            </a:solidFill>
                            <a:ln w="25400" cap="flat" cmpd="sng" algn="ctr">
                              <a:solidFill>
                                <a:srgbClr val="7DA329">
                                  <a:alpha val="50196"/>
                                </a:srgbClr>
                              </a:solidFill>
                              <a:prstDash val="solid"/>
                            </a:ln>
                            <a:effectLst/>
                          </wps:spPr>
                          <wps:txbx>
                            <w:txbxContent>
                              <w:p w14:paraId="73D3DEF4" w14:textId="77777777" w:rsidR="004B00ED" w:rsidRPr="007C0A44" w:rsidRDefault="004B00ED" w:rsidP="00AB01F4">
                                <w:pPr>
                                  <w:rPr>
                                    <w:sz w:val="18"/>
                                  </w:rPr>
                                </w:pPr>
                                <w:r>
                                  <w:rPr>
                                    <w:sz w:val="18"/>
                                  </w:rPr>
                                  <w:t>Certifiers may use military (24-hour) time.  EDRS will convert this to AM/PM for printing on the death certificate.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wpg:grpSp>
                      <pic:pic xmlns:pic="http://schemas.openxmlformats.org/drawingml/2006/picture">
                        <pic:nvPicPr>
                          <pic:cNvPr id="470" name="Picture 47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038600" y="2806700"/>
                            <a:ext cx="1816100" cy="711200"/>
                          </a:xfrm>
                          <a:prstGeom prst="rect">
                            <a:avLst/>
                          </a:prstGeom>
                        </pic:spPr>
                      </pic:pic>
                      <wps:wsp>
                        <wps:cNvPr id="476" name="Rectangular Callout 476"/>
                        <wps:cNvSpPr/>
                        <wps:spPr>
                          <a:xfrm>
                            <a:off x="5168900" y="1828800"/>
                            <a:ext cx="1149350" cy="723900"/>
                          </a:xfrm>
                          <a:prstGeom prst="wedgeRectCallout">
                            <a:avLst>
                              <a:gd name="adj1" fmla="val -79044"/>
                              <a:gd name="adj2" fmla="val 129595"/>
                            </a:avLst>
                          </a:prstGeom>
                          <a:solidFill>
                            <a:srgbClr val="FFFFFF"/>
                          </a:solidFill>
                          <a:ln w="25400" cap="flat" cmpd="sng" algn="ctr">
                            <a:solidFill>
                              <a:srgbClr val="7DA329">
                                <a:alpha val="50196"/>
                              </a:srgbClr>
                            </a:solidFill>
                            <a:prstDash val="solid"/>
                          </a:ln>
                          <a:effectLst/>
                        </wps:spPr>
                        <wps:txbx>
                          <w:txbxContent>
                            <w:p w14:paraId="3D0A7C71" w14:textId="7B2C385E" w:rsidR="00EF6D0D" w:rsidRPr="007C0A44" w:rsidRDefault="00EF6D0D" w:rsidP="00EF6D0D">
                              <w:pPr>
                                <w:rPr>
                                  <w:sz w:val="18"/>
                                </w:rPr>
                              </w:pPr>
                              <w:r>
                                <w:rPr>
                                  <w:sz w:val="18"/>
                                </w:rPr>
                                <w:t>If entering fax number, enter in the format</w:t>
                              </w:r>
                              <w:r w:rsidR="00CC4C81">
                                <w:rPr>
                                  <w:sz w:val="18"/>
                                </w:rPr>
                                <w:t xml:space="preserve"> 1-NNN-NNN-NNNN. Be sure to include the “1-“</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wpg:wgp>
                  </a:graphicData>
                </a:graphic>
              </wp:anchor>
            </w:drawing>
          </mc:Choice>
          <mc:Fallback>
            <w:pict>
              <v:group id="Group 303" o:spid="_x0000_s1075" style="position:absolute;left:0;text-align:left;margin-left:11pt;margin-top:105.75pt;width:497.5pt;height:384.55pt;z-index:252148736" coordsize="63182,48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">
                <v:group id="Group 40" o:spid="_x0000_s1076" alt="Image displaying VIP activity described in text" style="position:absolute;width:58235;height:48837" coordsize="59817,48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41" o:spid="_x0000_s1077" style="position:absolute;width:58896;height:47828" coordsize="58915,47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2" o:spid="_x0000_s1078" style="position:absolute;width:58915;height:39624" coordsize="58915,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43" o:spid="_x0000_s1079" type="#_x0000_t75" alt="Image displaying VIP activity described in text" style="position:absolute;left:5888;top:30274;width:31449;height:9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Y93FAAAA2wAAAA8AAABkcnMvZG93bnJldi54bWxEj09rwkAUxO8Fv8PyBG91U1PEpq4iolSE&#10;HowVPD6yr0lo9m3Mbv7023eFgsdhZn7DLNeDqURHjSstK3iZRiCIM6tLzhV8nffPCxDOI2usLJOC&#10;X3KwXo2elpho2/OJutTnIkDYJaig8L5OpHRZQQbd1NbEwfu2jUEfZJNL3WAf4KaSsyiaS4Mlh4UC&#10;a9oWlP2krVHwefvYvaWX4zzOu0N8TdtF2++cUpPxsHkH4Wnwj/B/+6AVvMZw/xJ+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lmPdxQAAANsAAAAPAAAAAAAAAAAAAAAA&#10;AJ8CAABkcnMvZG93bnJldi54bWxQSwUGAAAAAAQABAD3AAAAkQMAAAAA&#10;">
                        <v:imagedata r:id="rId36" o:title="Image displaying VIP activity described in text"/>
                        <v:shadow on="t" color="#333" opacity="42598f" origin="-.5,-.5" offset="2.74397mm,2.74397mm"/>
                        <v:path arrowok="t"/>
                      </v:shape>
                      <v:group id="Group 44" o:spid="_x0000_s1080" style="position:absolute;width:58915;height:31819" coordsize="58915,31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5" o:spid="_x0000_s1081" style="position:absolute;width:58915;height:16827" coordsize="58917,16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6" o:spid="_x0000_s1082" style="position:absolute;left:20265;width:38652;height:16827" coordsize="37615,1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47" o:spid="_x0000_s1083" type="#_x0000_t75" alt="Image displaying VIP activity described in text" style="position:absolute;width:37615;height:1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BHBAAAA2wAAAA8AAABkcnMvZG93bnJldi54bWxEj82KwkAQhO+C7zC04E0nLrJqdBRZULx4&#10;8OcBmkybBDM9IdPGuE+/Iyx4LKrqK2q16VylWmpC6dnAZJyAIs68LTk3cL3sRnNQQZAtVp7JwIsC&#10;bNb93gpT6598ovYsuYoQDikaKETqVOuQFeQwjH1NHL2bbxxKlE2ubYPPCHeV/kqSb+2w5LhQYE0/&#10;BWX388MZoHq7v/7e7nJ4LbjFeXWc0UWMGQ667RKUUCef8H/7YA1MZ/D+En+AX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y/BHBAAAA2wAAAA8AAAAAAAAAAAAAAAAAnwIA&#10;AGRycy9kb3ducmV2LnhtbFBLBQYAAAAABAAEAPcAAACNAwAAAAA=&#10;">
                              <v:imagedata r:id="rId37" o:title="Image displaying VIP activity described in text" croptop="3361f" cropbottom="40830f" cropleft="-1f" cropright="36444f"/>
                              <v:shadow on="t" color="#333" opacity="42598f" origin="-.5,-.5" offset="2.74397mm,2.74397mm"/>
                              <v:path arrowok="t"/>
                            </v:shape>
                            <v:rect id="Rectangle 55" o:spid="_x0000_s1084" style="position:absolute;top:3513;width:10275;height:1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wqscA&#10;AADbAAAADwAAAGRycy9kb3ducmV2LnhtbESPzWrDMBCE74W+g9hCb43cgkNwo4S0UOjBOD8NlN4W&#10;a2M7tlbGUm0nTx8FAjkOM/MNM1+OphE9da6yrOB1EoEgzq2uuFCw//l6mYFwHlljY5kUnMjBcvH4&#10;MMdE24G31O98IQKEXYIKSu/bREqXl2TQTWxLHLyD7Qz6ILtC6g6HADeNfIuiqTRYcVgosaXPkvJ6&#10;928UVFnmTuv275weP37TId7Uh3y9V+r5aVy9g/A0+nv41v7WCuIYrl/CD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9sKrHAAAA2wAAAA8AAAAAAAAAAAAAAAAAmAIAAGRy&#10;cy9kb3ducmV2LnhtbFBLBQYAAAAABAAEAPUAAACMAwAAAAA=&#10;" fillcolor="#00b050" strokecolor="#9c0" strokeweight="2pt">
                              <v:fill opacity="6682f"/>
                              <v:textbox inset="0,0,0,0"/>
                            </v:rect>
                          </v:group>
                          <v:shape id="Rectangular Callout 60" o:spid="_x0000_s1085" type="#_x0000_t61" style="position:absolute;top:5622;width:17792;height:11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IUMIA&#10;AADbAAAADwAAAGRycy9kb3ducmV2LnhtbERP3WrCMBS+H/gO4QjeyEyVIqM2iigbGwNldg9wbM7a&#10;zuakNrHt3t5cCLv8+P7TzWBq0VHrKssK5rMIBHFudcWFgu/s9fkFhPPIGmvLpOCPHGzWo6cUE217&#10;/qLu5AsRQtglqKD0vkmkdHlJBt3MNsSB+7GtQR9gW0jdYh/CTS0XUbSUBisODSU2tCspv5xuRkH8&#10;MWSXxfTA+8/j9Ve/dfFZ7qxSk/GwXYHwNPh/8cP9rhUsw/rwJfw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hQwgAAANsAAAAPAAAAAAAAAAAAAAAAAJgCAABkcnMvZG93&#10;bnJldi54bWxQSwUGAAAAAAQABAD1AAAAhwMAAAAA&#10;" adj="25400,17012" strokecolor="#7da329" strokeweight="2pt">
                            <v:stroke opacity="32896f"/>
                            <v:textbox inset="0,0,0,0">
                              <w:txbxContent>
                                <w:p w14:paraId="57A9EFFE" w14:textId="37FED5A3" w:rsidR="004B00ED" w:rsidRPr="00E44B6E" w:rsidRDefault="004B00ED" w:rsidP="00AB01F4">
                                  <w:pPr>
                                    <w:rPr>
                                      <w:sz w:val="18"/>
                                      <w:szCs w:val="18"/>
                                    </w:rPr>
                                  </w:pPr>
                                  <w:r w:rsidRPr="00CF4B0C">
                                    <w:rPr>
                                      <w:sz w:val="18"/>
                                      <w:szCs w:val="18"/>
                                    </w:rPr>
                                    <w:t xml:space="preserve">If </w:t>
                                  </w:r>
                                  <w:r>
                                    <w:rPr>
                                      <w:sz w:val="18"/>
                                      <w:szCs w:val="18"/>
                                    </w:rPr>
                                    <w:t xml:space="preserve">you enter a new certifier (rare) or edit an offline certifier’s information, and this </w:t>
                                  </w:r>
                                  <w:r w:rsidRPr="00CF4B0C">
                                    <w:rPr>
                                      <w:sz w:val="18"/>
                                      <w:szCs w:val="18"/>
                                    </w:rPr>
                                    <w:t xml:space="preserve">should be a permanent change to the pick list, mark the checkbox </w:t>
                                  </w:r>
                                  <w:r w:rsidRPr="00CF4B0C">
                                    <w:rPr>
                                      <w:b/>
                                      <w:sz w:val="18"/>
                                      <w:szCs w:val="18"/>
                                    </w:rPr>
                                    <w:t>Update certifier info and flag for database change.</w:t>
                                  </w:r>
                                </w:p>
                              </w:txbxContent>
                            </v:textbox>
                          </v:shape>
                        </v:group>
                        <v:group id="Group 61" o:spid="_x0000_s1086" style="position:absolute;left:3625;top:15973;width:53137;height:15850" coordorigin="-25042,-635" coordsize="58316,17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301" o:spid="_x0000_s1087" type="#_x0000_t75" alt="Image displaying VIP activity described in text" style="position:absolute;left:-2751;top:-635;width:27687;height:14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QFLHAAAA3AAAAA8AAABkcnMvZG93bnJldi54bWxEj0FrwkAUhO8F/8PyhF6KbmxBSnQTRBBa&#10;2kO1OZjbI/tMFrNvY3arsb++WxA8DjPzDbPMB9uKM/XeOFYwmyYgiCunDdcKiu/N5BWED8gaW8ek&#10;4Eoe8mz0sMRUuwtv6bwLtYgQ9ikqaELoUil91ZBFP3UdcfQOrrcYouxrqXu8RLht5XOSzKVFw3Gh&#10;wY7WDVXH3Y9VsHZFaU+/5tMM7vr0vv8ov+S2VOpxPKwWIAIN4R6+td+0gpdkBv9n4hG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wQFLHAAAA3AAAAA8AAAAAAAAAAAAA&#10;AAAAnwIAAGRycy9kb3ducmV2LnhtbFBLBQYAAAAABAAEAPcAAACTAwAAAAA=&#10;">
                            <v:imagedata r:id="rId38" o:title="Image displaying VIP activity described in text" croptop="44099f" cropbottom="4481f" cropright="46620f"/>
                            <v:shadow on="t" color="#333" opacity="42598f" origin="-.5,-.5" offset="2.74397mm,2.74397mm"/>
                            <v:path arrowok="t"/>
                          </v:shape>
                          <v:shape id="Picture 302" o:spid="_x0000_s1088" type="#_x0000_t75" alt="Image displaying VIP activity described in text" style="position:absolute;left:8693;top:2696;width:24581;height:14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Ue2DDAAAA3AAAAA8AAABkcnMvZG93bnJldi54bWxEj1FrwjAUhd8F/0O4gm+aatmQzijboOIe&#10;dfsBd821CWtuapPW+u+XgbDHwznnO5ztfnSNGKgL1rOC1TIDQVx5bblW8PVZLjYgQkTW2HgmBXcK&#10;sN9NJ1sstL/xiYZzrEWCcChQgYmxLaQMlSGHYelb4uRdfOcwJtnVUnd4S3DXyHWWPUuHltOCwZbe&#10;DVU/594p+B5sbsvcHMpr/7aJfXj6uNhWqflsfH0BEWmM/+FH+6gV5Nka/s6kI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R7YMMAAADcAAAADwAAAAAAAAAAAAAAAACf&#10;AgAAZHJzL2Rvd25yZXYueG1sUEsFBgAAAAAEAAQA9wAAAI8DAAAAAA==&#10;" stroked="t" strokecolor="white">
                            <v:imagedata r:id="rId39" o:title="Image displaying VIP activity described in text" croptop="44572f" cropbottom="4666f" cropleft="-1f" cropright="48838f"/>
                            <v:shadow on="t" color="#333" opacity="42598f" origin="-.5,-.5" offset="2.74397mm,2.74397mm"/>
                            <v:path arrowok="t"/>
                          </v:shape>
                          <v:shape id="Rectangular Callout 304" o:spid="_x0000_s1089" type="#_x0000_t61" style="position:absolute;left:-25042;top:1926;width:21864;height:10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XHMUA&#10;AADcAAAADwAAAGRycy9kb3ducmV2LnhtbESPQWvCQBSE70L/w/IKvemmKlKiqxSlRRQU04I9PrKv&#10;Sdrs27C7jdFf7wpCj8PMfMPMFp2pRUvOV5YVPA8SEMS51RUXCj4/3vovIHxA1lhbJgVn8rCYP/Rm&#10;mGp74gO1WShEhLBPUUEZQpNK6fOSDPqBbYij922dwRClK6R2eIpwU8thkkykwYrjQokNLUvKf7M/&#10;o+CoA28Pw5F83/zo1dl97e3u0ir19Ni9TkEE6sJ/+N5eawWjZAy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ZccxQAAANwAAAAPAAAAAAAAAAAAAAAAAJgCAABkcnMv&#10;ZG93bnJldi54bWxQSwUGAAAAAAQABAD1AAAAigMAAAAA&#10;" adj="34572,12717" strokecolor="#7da329" strokeweight="2pt">
                            <v:stroke opacity="32896f"/>
                            <v:textbox inset="0,0,0,0">
                              <w:txbxContent>
                                <w:p w14:paraId="295F0E5A" w14:textId="303DB797" w:rsidR="004B00ED" w:rsidRPr="007C0A44" w:rsidRDefault="004B00ED" w:rsidP="00AB01F4">
                                  <w:pPr>
                                    <w:rPr>
                                      <w:sz w:val="18"/>
                                    </w:rPr>
                                  </w:pPr>
                                  <w:r>
                                    <w:rPr>
                                      <w:sz w:val="18"/>
                                    </w:rPr>
                                    <w:t xml:space="preserve">If the certifier </w:t>
                                  </w:r>
                                  <w:proofErr w:type="gramStart"/>
                                  <w:r>
                                    <w:rPr>
                                      <w:sz w:val="18"/>
                                    </w:rPr>
                                    <w:t>changes,</w:t>
                                  </w:r>
                                  <w:proofErr w:type="gramEnd"/>
                                  <w:r>
                                    <w:rPr>
                                      <w:sz w:val="18"/>
                                    </w:rPr>
                                    <w:t xml:space="preserve"> and the designation is “Certifier in Attendance at Time of Death” then you may need to obtain the information for this item as well, or select “No primary care physician provided.”</w:t>
                                  </w:r>
                                </w:p>
                              </w:txbxContent>
                            </v:textbox>
                          </v:shape>
                        </v:group>
                      </v:group>
                    </v:group>
                    <v:group id="Group 313" o:spid="_x0000_s1090" style="position:absolute;left:7429;top:34305;width:41735;height:13525" coordorigin="-16002,967" coordsize="41735,1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Picture 316" o:spid="_x0000_s1091" type="#_x0000_t75" alt="Image displaying VIP activity described in text" style="position:absolute;left:-4175;top:967;width:29908;height:1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1cpbCAAAA3AAAAA8AAABkcnMvZG93bnJldi54bWxEj9FqAjEURN8F/yFcoW+a1YotW6OU0oIg&#10;CK79gMvmuru4uQlJdFe/3giCj8PMnGGW69604kI+NJYVTCcZCOLS6oYrBf+Hv/EniBCRNbaWScGV&#10;AqxXw8ESc2073tOliJVIEA45KqhjdLmUoazJYJhYR5y8o/UGY5K+ktpjl+CmlbMsW0iDDaeFGh39&#10;1FSeirNR4LLudEQnP2673+Lg5wXK6xaVehv1318gIvXxFX62N1rB+3QBjzPpCM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9XKWwgAAANwAAAAPAAAAAAAAAAAAAAAAAJ8C&#10;AABkcnMvZG93bnJldi54bWxQSwUGAAAAAAQABAD3AAAAjgMAAAAA&#10;" stroked="t" strokecolor="white [3212]">
                        <v:imagedata r:id="rId40" o:title="Image displaying VIP activity described in text"/>
                        <v:shadow on="t" color="#333" opacity="42598f" origin="-.5,-.5" offset="2.74397mm,2.74397mm"/>
                        <v:path arrowok="t"/>
                      </v:shape>
                      <v:shape id="Picture 65" o:spid="_x0000_s1092" type="#_x0000_t75" alt="Image displaying VIP activity described in text" style="position:absolute;left:-16002;top:7542;width:29908;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QDbEAAAA2wAAAA8AAABkcnMvZG93bnJldi54bWxEj1FrwjAUhd8F/0O4g73ITB1MXGcUEYTB&#10;5sC6H3DXXNtuzU1IYlv/vREGPh7OOd/hLNeDaUVHPjSWFcymGQji0uqGKwXfx93TAkSIyBpby6Tg&#10;QgHWq/Foibm2PR+oK2IlEoRDjgrqGF0uZShrMhim1hEn72S9wZikr6T22Ce4aeVzls2lwYbTQo2O&#10;tjWVf8XZKIgLN/n62F52rvn5Na/dae8/+71Sjw/D5g1EpCHew//td61g/gK3L+k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CQDbEAAAA2wAAAA8AAAAAAAAAAAAAAAAA&#10;nwIAAGRycy9kb3ducmV2LnhtbFBLBQYAAAAABAAEAPcAAACQAwAAAAA=&#10;" stroked="t" strokecolor="white [3212]">
                        <v:imagedata r:id="rId41" o:title="Image displaying VIP activity described in text"/>
                        <v:shadow on="t" color="#333" opacity="42598f" origin="-.5,-.5" offset="2.74397mm,2.74397mm"/>
                        <v:path arrowok="t"/>
                      </v:shape>
                    </v:group>
                  </v:group>
                  <v:shape id="Rectangular Callout 67" o:spid="_x0000_s1093" type="#_x0000_t61" style="position:absolute;left:48006;top:38522;width:11811;height:10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AfcMA&#10;AADbAAAADwAAAGRycy9kb3ducmV2LnhtbESPT4vCMBTE74LfITzBm6Z6qFKNsgj+OQiuusLu7dE8&#10;27LNS0mi1m+/EYQ9DjPzG2a+bE0t7uR8ZVnBaJiAIM6trrhQ8HVeD6YgfEDWWFsmBU/ysFx0O3PM&#10;tH3wke6nUIgIYZ+hgjKEJpPS5yUZ9EPbEEfvap3BEKUrpHb4iHBTy3GSpNJgxXGhxIZWJeW/p5tR&#10;cEjtmFc/l2py/nZy+3nd7ENtlOr32o8ZiEBt+A+/2zutIJ3A6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AfcMAAADbAAAADwAAAAAAAAAAAAAAAACYAgAAZHJzL2Rv&#10;d25yZXYueG1sUEsFBgAAAAAEAAQA9QAAAIgDAAAAAA==&#10;" adj="-22742,12076" strokecolor="#7da329" strokeweight="2pt">
                    <v:stroke opacity="32896f"/>
                    <v:textbox inset=".72pt,.72pt,.72pt,.72pt">
                      <w:txbxContent>
                        <w:p w14:paraId="73D3DEF4" w14:textId="77777777" w:rsidR="004B00ED" w:rsidRPr="007C0A44" w:rsidRDefault="004B00ED" w:rsidP="00AB01F4">
                          <w:pPr>
                            <w:rPr>
                              <w:sz w:val="18"/>
                            </w:rPr>
                          </w:pPr>
                          <w:r>
                            <w:rPr>
                              <w:sz w:val="18"/>
                            </w:rPr>
                            <w:t>Certifiers may use military (24-hour) time.  EDRS will convert this to AM/PM for printing on the death certificate.</w:t>
                          </w:r>
                        </w:p>
                      </w:txbxContent>
                    </v:textbox>
                  </v:shape>
                </v:group>
                <v:shape id="Picture 470" o:spid="_x0000_s1094" type="#_x0000_t75" style="position:absolute;left:40386;top:28067;width:18161;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S2vfCAAAA3AAAAA8AAABkcnMvZG93bnJldi54bWxET01rg0AQvRfyH5YJ5FbXFknFZiMlUGrS&#10;XGJ76HFwJypxZ427jfrvs4dCj4/3vckn04kbDa61rOApikEQV1a3XCv4/np/TEE4j6yxs0wKZnKQ&#10;bxcPG8y0HflEt9LXIoSwy1BB432fSemqhgy6yPbEgTvbwaAPcKilHnAM4aaTz3G8lgZbDg0N9rRr&#10;qLqUv0YBf1Tp+pjwtTDxcf/p5PxzSGelVsvp7RWEp8n/i//chVaQvIT54Uw4An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Etr3wgAAANwAAAAPAAAAAAAAAAAAAAAAAJ8C&#10;AABkcnMvZG93bnJldi54bWxQSwUGAAAAAAQABAD3AAAAjgMAAAAA&#10;">
                  <v:imagedata r:id="rId42" o:title=""/>
                  <v:path arrowok="t"/>
                </v:shape>
                <v:shape id="Rectangular Callout 476" o:spid="_x0000_s1095" type="#_x0000_t61" style="position:absolute;left:51689;top:18288;width:1149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wHcMA&#10;AADcAAAADwAAAGRycy9kb3ducmV2LnhtbESPQYvCMBSE7wv+h/AEb2uqSFe6RhFF9CZWXdjb2+bZ&#10;FpuX0qRa/70RhD0OM/MNM1t0phI3alxpWcFoGIEgzqwuOVdwOm4+pyCcR9ZYWSYFD3KwmPc+Zpho&#10;e+cD3VKfiwBhl6CCwvs6kdJlBRl0Q1sTB+9iG4M+yCaXusF7gJtKjqMolgZLDgsF1rQqKLumrVHw&#10;E8Xt7s/s112Kq+m2PdMvlq1Sg363/AbhqfP/4Xd7pxVMvmJ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wHcMAAADcAAAADwAAAAAAAAAAAAAAAACYAgAAZHJzL2Rv&#10;d25yZXYueG1sUEsFBgAAAAAEAAQA9QAAAIgDAAAAAA==&#10;" adj="-6274,38793" strokecolor="#7da329" strokeweight="2pt">
                  <v:stroke opacity="32896f"/>
                  <v:textbox inset=".72pt,.72pt,.72pt,.72pt">
                    <w:txbxContent>
                      <w:p w14:paraId="3D0A7C71" w14:textId="7B2C385E" w:rsidR="00EF6D0D" w:rsidRPr="007C0A44" w:rsidRDefault="00EF6D0D" w:rsidP="00EF6D0D">
                        <w:pPr>
                          <w:rPr>
                            <w:sz w:val="18"/>
                          </w:rPr>
                        </w:pPr>
                        <w:r>
                          <w:rPr>
                            <w:sz w:val="18"/>
                          </w:rPr>
                          <w:t>If entering fax number, enter in the format</w:t>
                        </w:r>
                        <w:r w:rsidR="00CC4C81">
                          <w:rPr>
                            <w:sz w:val="18"/>
                          </w:rPr>
                          <w:t xml:space="preserve"> 1-NNN-NNN-NNNN. Be sure to include the “1-“</w:t>
                        </w:r>
                      </w:p>
                    </w:txbxContent>
                  </v:textbox>
                </v:shape>
                <w10:wrap type="topAndBottom"/>
              </v:group>
            </w:pict>
          </mc:Fallback>
        </mc:AlternateContent>
      </w:r>
      <w:r w:rsidR="00AB01F4" w:rsidRPr="00782133">
        <w:rPr>
          <w:rFonts w:ascii="Calibri" w:eastAsia="Calibri" w:hAnsi="Calibri" w:cs="Times New Roman"/>
        </w:rPr>
        <w:t>I</w:t>
      </w:r>
      <w:r w:rsidR="00AB01F4" w:rsidRPr="002E5F61">
        <w:rPr>
          <w:rFonts w:ascii="Calibri" w:eastAsia="Calibri" w:hAnsi="Calibri" w:cs="Times New Roman"/>
        </w:rPr>
        <w:t xml:space="preserve">f </w:t>
      </w:r>
      <w:r w:rsidR="00782133">
        <w:rPr>
          <w:rFonts w:ascii="Calibri" w:eastAsia="Calibri" w:hAnsi="Calibri" w:cs="Times New Roman"/>
        </w:rPr>
        <w:t>an</w:t>
      </w:r>
      <w:r w:rsidR="00AB01F4" w:rsidRPr="002E5F61">
        <w:rPr>
          <w:rFonts w:ascii="Calibri" w:eastAsia="Calibri" w:hAnsi="Calibri" w:cs="Times New Roman"/>
        </w:rPr>
        <w:t xml:space="preserve"> </w:t>
      </w:r>
      <w:r w:rsidR="00782133">
        <w:rPr>
          <w:rFonts w:ascii="Calibri" w:eastAsia="Calibri" w:hAnsi="Calibri" w:cs="Times New Roman"/>
        </w:rPr>
        <w:t>offline c</w:t>
      </w:r>
      <w:r w:rsidR="00AB01F4" w:rsidRPr="002E5F61">
        <w:rPr>
          <w:rFonts w:ascii="Calibri" w:eastAsia="Calibri" w:hAnsi="Calibri" w:cs="Times New Roman"/>
        </w:rPr>
        <w:t>ertifier is not on the list (or if the informati</w:t>
      </w:r>
      <w:r w:rsidR="00782133">
        <w:rPr>
          <w:rFonts w:ascii="Calibri" w:eastAsia="Calibri" w:hAnsi="Calibri" w:cs="Times New Roman"/>
        </w:rPr>
        <w:t>on is incorrect on the list), m</w:t>
      </w:r>
      <w:r w:rsidR="00AB01F4" w:rsidRPr="002E5F61">
        <w:rPr>
          <w:rFonts w:ascii="Calibri" w:eastAsia="Calibri" w:hAnsi="Calibri" w:cs="Times New Roman"/>
        </w:rPr>
        <w:t xml:space="preserve">ark the checkbox </w:t>
      </w:r>
      <w:r w:rsidR="00AB01F4" w:rsidRPr="002E5F61">
        <w:rPr>
          <w:rFonts w:ascii="Calibri" w:eastAsia="Calibri" w:hAnsi="Calibri" w:cs="Times New Roman"/>
          <w:b/>
        </w:rPr>
        <w:t xml:space="preserve">Certifier not in list </w:t>
      </w:r>
      <w:r w:rsidR="00AB01F4" w:rsidRPr="00D04DBE">
        <w:rPr>
          <w:rFonts w:ascii="Calibri" w:eastAsia="Calibri" w:hAnsi="Calibri" w:cs="Times New Roman"/>
        </w:rPr>
        <w:t>on</w:t>
      </w:r>
      <w:r w:rsidR="00AB01F4" w:rsidRPr="002E5F61">
        <w:rPr>
          <w:rFonts w:ascii="Calibri" w:eastAsia="Calibri" w:hAnsi="Calibri" w:cs="Times New Roman"/>
          <w:b/>
        </w:rPr>
        <w:t xml:space="preserve"> </w:t>
      </w:r>
      <w:r w:rsidR="00AB01F4" w:rsidRPr="002E5F61">
        <w:rPr>
          <w:rFonts w:ascii="Calibri" w:eastAsia="Calibri" w:hAnsi="Calibri" w:cs="Times New Roman"/>
          <w:b/>
          <w:u w:val="single"/>
        </w:rPr>
        <w:t>tab 12</w:t>
      </w:r>
      <w:r w:rsidR="00AB01F4" w:rsidRPr="002E5F61">
        <w:rPr>
          <w:rFonts w:ascii="Calibri" w:eastAsia="Calibri" w:hAnsi="Calibri" w:cs="Times New Roman"/>
        </w:rPr>
        <w:t xml:space="preserve">, which will enable the name and address fields for data entry.  </w:t>
      </w:r>
      <w:r w:rsidR="00AB01F4" w:rsidRPr="00CF4B0C">
        <w:rPr>
          <w:rStyle w:val="IntenseEmphasis"/>
        </w:rPr>
        <w:t>Note</w:t>
      </w:r>
      <w:r w:rsidR="00AB01F4" w:rsidRPr="002E5F61">
        <w:rPr>
          <w:rFonts w:ascii="Calibri" w:eastAsia="Calibri" w:hAnsi="Calibri" w:cs="Times New Roman"/>
          <w:bCs/>
          <w:iCs/>
        </w:rPr>
        <w:t xml:space="preserve">: If the updated information should be a permanent change to the pick list, also mark the checkbox </w:t>
      </w:r>
      <w:r w:rsidR="00AB01F4" w:rsidRPr="002E5F61">
        <w:rPr>
          <w:rFonts w:ascii="Calibri" w:eastAsia="Calibri" w:hAnsi="Calibri" w:cs="Times New Roman"/>
          <w:b/>
          <w:bCs/>
          <w:iCs/>
        </w:rPr>
        <w:t>Update certifier info and flag for database change</w:t>
      </w:r>
      <w:r w:rsidR="00AB01F4" w:rsidRPr="002E5F61">
        <w:rPr>
          <w:rFonts w:ascii="Calibri" w:eastAsia="Calibri" w:hAnsi="Calibri" w:cs="Times New Roman"/>
          <w:bCs/>
          <w:iCs/>
        </w:rPr>
        <w:t xml:space="preserve"> on </w:t>
      </w:r>
      <w:r w:rsidR="00AB01F4" w:rsidRPr="00D04DBE">
        <w:rPr>
          <w:rFonts w:ascii="Calibri" w:eastAsia="Calibri" w:hAnsi="Calibri" w:cs="Times New Roman"/>
          <w:b/>
          <w:bCs/>
          <w:iCs/>
          <w:u w:val="single"/>
        </w:rPr>
        <w:t>tab 9</w:t>
      </w:r>
      <w:r w:rsidR="00AB01F4" w:rsidRPr="002E5F61">
        <w:rPr>
          <w:rFonts w:ascii="Calibri" w:eastAsia="Calibri" w:hAnsi="Calibri" w:cs="Times New Roman"/>
          <w:b/>
          <w:bCs/>
          <w:iCs/>
        </w:rPr>
        <w:t xml:space="preserve"> (Certification Info).</w:t>
      </w:r>
      <w:r w:rsidR="00EF6D0D" w:rsidRPr="00EF6D0D">
        <w:rPr>
          <w:noProof/>
        </w:rPr>
        <w:t xml:space="preserve"> </w:t>
      </w:r>
    </w:p>
    <w:p w14:paraId="5C01E0C1" w14:textId="6796BC8B" w:rsidR="00AB01F4" w:rsidRPr="00782133" w:rsidRDefault="00AB01F4" w:rsidP="00782133">
      <w:pPr>
        <w:rPr>
          <w:rFonts w:ascii="Calibri" w:eastAsia="Calibri" w:hAnsi="Calibri" w:cs="Times New Roman"/>
        </w:rPr>
      </w:pPr>
      <w:r w:rsidRPr="009B13F3">
        <w:rPr>
          <w:rStyle w:val="IntenseEmphasis"/>
        </w:rPr>
        <w:t>Finish and Save.</w:t>
      </w:r>
      <w:r w:rsidRPr="00782133">
        <w:rPr>
          <w:rFonts w:ascii="Calibri" w:eastAsia="Calibri" w:hAnsi="Calibri" w:cs="Times New Roman"/>
        </w:rPr>
        <w:t xml:space="preserve"> After completing </w:t>
      </w:r>
      <w:r w:rsidRPr="00782133">
        <w:rPr>
          <w:rFonts w:ascii="Calibri" w:eastAsia="Calibri" w:hAnsi="Calibri" w:cs="Times New Roman"/>
          <w:b/>
        </w:rPr>
        <w:t>Tab 9</w:t>
      </w:r>
      <w:r w:rsidRPr="00782133">
        <w:rPr>
          <w:rFonts w:ascii="Calibri" w:eastAsia="Calibri" w:hAnsi="Calibri" w:cs="Times New Roman"/>
        </w:rPr>
        <w:t xml:space="preserve">, </w:t>
      </w:r>
      <w:r w:rsidRPr="00782133">
        <w:rPr>
          <w:rFonts w:ascii="Calibri" w:eastAsia="Calibri" w:hAnsi="Calibri" w:cs="Times New Roman"/>
          <w:b/>
        </w:rPr>
        <w:t>Finish</w:t>
      </w:r>
      <w:r w:rsidRPr="00782133">
        <w:rPr>
          <w:rFonts w:ascii="Calibri" w:eastAsia="Calibri" w:hAnsi="Calibri" w:cs="Times New Roman"/>
        </w:rPr>
        <w:t xml:space="preserve"> and </w:t>
      </w:r>
      <w:r w:rsidRPr="00782133">
        <w:rPr>
          <w:rFonts w:ascii="Calibri" w:eastAsia="Calibri" w:hAnsi="Calibri" w:cs="Times New Roman"/>
          <w:b/>
        </w:rPr>
        <w:t>Save</w:t>
      </w:r>
      <w:r w:rsidRPr="00782133">
        <w:rPr>
          <w:rFonts w:ascii="Calibri" w:eastAsia="Calibri" w:hAnsi="Calibri" w:cs="Times New Roman"/>
        </w:rPr>
        <w:t xml:space="preserve"> </w:t>
      </w:r>
      <w:r w:rsidRPr="00782133">
        <w:rPr>
          <w:rFonts w:ascii="Calibri" w:eastAsia="Calibri" w:hAnsi="Calibri" w:cs="Times New Roman"/>
          <w:b/>
        </w:rPr>
        <w:t>(as Pending)</w:t>
      </w:r>
      <w:r w:rsidRPr="00782133">
        <w:rPr>
          <w:rFonts w:ascii="Calibri" w:eastAsia="Calibri" w:hAnsi="Calibri" w:cs="Times New Roman"/>
        </w:rPr>
        <w:t xml:space="preserve">.  You must finish and save prior to </w:t>
      </w:r>
      <w:r w:rsidR="00782133">
        <w:rPr>
          <w:rFonts w:ascii="Calibri" w:eastAsia="Calibri" w:hAnsi="Calibri" w:cs="Times New Roman"/>
        </w:rPr>
        <w:t xml:space="preserve">marking “ready to certify,” </w:t>
      </w:r>
      <w:r w:rsidRPr="00782133">
        <w:rPr>
          <w:rFonts w:ascii="Calibri" w:eastAsia="Calibri" w:hAnsi="Calibri" w:cs="Times New Roman"/>
        </w:rPr>
        <w:t xml:space="preserve">printing/sending an attestation form, entering date signed, and certifying on the Records Actions tab.  Both steps </w:t>
      </w:r>
      <w:r w:rsidR="00782133">
        <w:rPr>
          <w:rFonts w:ascii="Calibri" w:eastAsia="Calibri" w:hAnsi="Calibri" w:cs="Times New Roman"/>
        </w:rPr>
        <w:t xml:space="preserve">(Finish and Save as Pending) </w:t>
      </w:r>
      <w:r w:rsidRPr="00782133">
        <w:rPr>
          <w:rFonts w:ascii="Calibri" w:eastAsia="Calibri" w:hAnsi="Calibri" w:cs="Times New Roman"/>
        </w:rPr>
        <w:t xml:space="preserve">are necessary before you may </w:t>
      </w:r>
      <w:r w:rsidR="00782133">
        <w:rPr>
          <w:rFonts w:ascii="Calibri" w:eastAsia="Calibri" w:hAnsi="Calibri" w:cs="Times New Roman"/>
        </w:rPr>
        <w:t>mark the record ready to certify</w:t>
      </w:r>
      <w:r w:rsidRPr="00782133">
        <w:rPr>
          <w:rFonts w:ascii="Calibri" w:eastAsia="Calibri" w:hAnsi="Calibri" w:cs="Times New Roman"/>
        </w:rPr>
        <w:t>.  (The VIP system needs to validate all screens before it determines that it is ready to certify.)</w:t>
      </w:r>
    </w:p>
    <w:p w14:paraId="4F184233" w14:textId="77777777" w:rsidR="00AB01F4" w:rsidRPr="004F535F" w:rsidRDefault="00AB01F4" w:rsidP="00AB01F4">
      <w:pPr>
        <w:numPr>
          <w:ilvl w:val="0"/>
          <w:numId w:val="4"/>
        </w:numPr>
        <w:ind w:left="360"/>
        <w:contextualSpacing/>
        <w:rPr>
          <w:rFonts w:ascii="Calibri" w:eastAsia="Calibri" w:hAnsi="Calibri" w:cs="Times New Roman"/>
        </w:rPr>
      </w:pPr>
      <w:r w:rsidRPr="004F535F">
        <w:rPr>
          <w:rFonts w:ascii="Calibri" w:eastAsia="Calibri" w:hAnsi="Calibri" w:cs="Times New Roman"/>
          <w:noProof/>
        </w:rPr>
        <w:drawing>
          <wp:anchor distT="0" distB="0" distL="114300" distR="114300" simplePos="0" relativeHeight="252106752" behindDoc="1" locked="0" layoutInCell="1" allowOverlap="1" wp14:anchorId="1D81E2AF" wp14:editId="1AE21331">
            <wp:simplePos x="0" y="0"/>
            <wp:positionH relativeFrom="column">
              <wp:posOffset>2449195</wp:posOffset>
            </wp:positionH>
            <wp:positionV relativeFrom="paragraph">
              <wp:posOffset>81280</wp:posOffset>
            </wp:positionV>
            <wp:extent cx="3124200" cy="234315"/>
            <wp:effectExtent l="171450" t="171450" r="342900" b="356235"/>
            <wp:wrapTight wrapText="bothSides">
              <wp:wrapPolygon edited="0">
                <wp:start x="1054" y="-15805"/>
                <wp:lineTo x="-1054" y="-12293"/>
                <wp:lineTo x="-1185" y="28098"/>
                <wp:lineTo x="-132" y="43902"/>
                <wp:lineTo x="1054" y="52683"/>
                <wp:lineTo x="21732" y="52683"/>
                <wp:lineTo x="23049" y="43902"/>
                <wp:lineTo x="23839" y="17561"/>
                <wp:lineTo x="23839" y="10537"/>
                <wp:lineTo x="22127" y="-12293"/>
                <wp:lineTo x="21732" y="-15805"/>
                <wp:lineTo x="1054" y="-15805"/>
              </wp:wrapPolygon>
            </wp:wrapTight>
            <wp:docPr id="347" name="Picture 347" descr="Buttons are displayed, including: Previous, Finish,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124200" cy="2343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F535F">
        <w:rPr>
          <w:rFonts w:ascii="Calibri" w:eastAsia="Calibri" w:hAnsi="Calibri" w:cs="Times New Roman"/>
        </w:rPr>
        <w:t xml:space="preserve">Click </w:t>
      </w:r>
      <w:r w:rsidRPr="004F535F">
        <w:rPr>
          <w:rFonts w:ascii="Calibri" w:eastAsia="Calibri" w:hAnsi="Calibri" w:cs="Times New Roman"/>
          <w:b/>
        </w:rPr>
        <w:t>Finish</w:t>
      </w:r>
      <w:r w:rsidRPr="004F535F">
        <w:rPr>
          <w:rFonts w:ascii="Calibri" w:eastAsia="Calibri" w:hAnsi="Calibri" w:cs="Times New Roman"/>
        </w:rPr>
        <w:t xml:space="preserve"> at the bottom of the tab you are working on.  </w:t>
      </w:r>
    </w:p>
    <w:p w14:paraId="70B0828E" w14:textId="77777777" w:rsidR="00AB01F4" w:rsidRPr="002E5F61" w:rsidRDefault="00AB01F4" w:rsidP="00AB01F4">
      <w:pPr>
        <w:numPr>
          <w:ilvl w:val="0"/>
          <w:numId w:val="4"/>
        </w:numPr>
        <w:ind w:left="360"/>
        <w:contextualSpacing/>
        <w:rPr>
          <w:rFonts w:ascii="Calibri" w:eastAsia="Calibri" w:hAnsi="Calibri" w:cs="Times New Roman"/>
        </w:rPr>
      </w:pPr>
      <w:r w:rsidRPr="002E5F61">
        <w:rPr>
          <w:rFonts w:ascii="Calibri" w:eastAsia="Calibri" w:hAnsi="Calibri" w:cs="Times New Roman"/>
        </w:rPr>
        <w:t xml:space="preserve">You will then review the </w:t>
      </w:r>
      <w:r w:rsidRPr="00EC1D52">
        <w:rPr>
          <w:rFonts w:ascii="Calibri" w:eastAsia="Calibri" w:hAnsi="Calibri" w:cs="Times New Roman"/>
          <w:b/>
        </w:rPr>
        <w:t>VIPS Warning page</w:t>
      </w:r>
      <w:r w:rsidRPr="002E5F61">
        <w:rPr>
          <w:rFonts w:ascii="Calibri" w:eastAsia="Calibri" w:hAnsi="Calibri" w:cs="Times New Roman"/>
        </w:rPr>
        <w:t xml:space="preserve">. Prior to printing/faxing an attestation form, or certifying the record for an offline certifier, only three fields </w:t>
      </w:r>
      <w:r>
        <w:rPr>
          <w:rFonts w:ascii="Calibri" w:eastAsia="Calibri" w:hAnsi="Calibri" w:cs="Times New Roman"/>
        </w:rPr>
        <w:t xml:space="preserve">in the Medical Info section </w:t>
      </w:r>
      <w:r w:rsidRPr="00EC1D52">
        <w:rPr>
          <w:rFonts w:ascii="Calibri" w:eastAsia="Calibri" w:hAnsi="Calibri" w:cs="Times New Roman"/>
        </w:rPr>
        <w:t>will</w:t>
      </w:r>
      <w:r w:rsidRPr="002E5F61">
        <w:rPr>
          <w:rFonts w:ascii="Calibri" w:eastAsia="Calibri" w:hAnsi="Calibri" w:cs="Times New Roman"/>
        </w:rPr>
        <w:t xml:space="preserve"> </w:t>
      </w:r>
      <w:r>
        <w:rPr>
          <w:rFonts w:ascii="Calibri" w:eastAsia="Calibri" w:hAnsi="Calibri" w:cs="Times New Roman"/>
        </w:rPr>
        <w:t xml:space="preserve">and </w:t>
      </w:r>
      <w:r w:rsidRPr="00EC1D52">
        <w:rPr>
          <w:rFonts w:ascii="Calibri" w:eastAsia="Calibri" w:hAnsi="Calibri" w:cs="Times New Roman"/>
          <w:u w:val="single"/>
        </w:rPr>
        <w:t>should</w:t>
      </w:r>
      <w:r>
        <w:rPr>
          <w:rFonts w:ascii="Calibri" w:eastAsia="Calibri" w:hAnsi="Calibri" w:cs="Times New Roman"/>
        </w:rPr>
        <w:t xml:space="preserve"> </w:t>
      </w:r>
      <w:r w:rsidRPr="002E5F61">
        <w:rPr>
          <w:rFonts w:ascii="Calibri" w:eastAsia="Calibri" w:hAnsi="Calibri" w:cs="Times New Roman"/>
        </w:rPr>
        <w:t>still be “incomplete;”</w:t>
      </w:r>
      <w:r w:rsidRPr="002E5F61">
        <w:t xml:space="preserve"> </w:t>
      </w:r>
      <w:r w:rsidRPr="00EC1D52">
        <w:rPr>
          <w:rFonts w:ascii="Calibri" w:eastAsia="Calibri" w:hAnsi="Calibri" w:cs="Times New Roman"/>
          <w:b/>
        </w:rPr>
        <w:t>Physician Certifying Info - date signed</w:t>
      </w:r>
      <w:r w:rsidRPr="002E5F61">
        <w:rPr>
          <w:rFonts w:ascii="Calibri" w:eastAsia="Calibri" w:hAnsi="Calibri" w:cs="Times New Roman"/>
        </w:rPr>
        <w:t xml:space="preserve">, </w:t>
      </w:r>
      <w:r w:rsidRPr="00EC1D52">
        <w:rPr>
          <w:rFonts w:ascii="Calibri" w:eastAsia="Calibri" w:hAnsi="Calibri" w:cs="Times New Roman"/>
          <w:b/>
        </w:rPr>
        <w:t>Medical Info - Ready to certify</w:t>
      </w:r>
      <w:r w:rsidRPr="002E5F61">
        <w:rPr>
          <w:rFonts w:ascii="Calibri" w:eastAsia="Calibri" w:hAnsi="Calibri" w:cs="Times New Roman"/>
        </w:rPr>
        <w:t xml:space="preserve">, and </w:t>
      </w:r>
      <w:r w:rsidRPr="00EC1D52">
        <w:rPr>
          <w:rFonts w:ascii="Calibri" w:eastAsia="Calibri" w:hAnsi="Calibri" w:cs="Times New Roman"/>
          <w:b/>
        </w:rPr>
        <w:t>Certify</w:t>
      </w:r>
      <w:r>
        <w:rPr>
          <w:rFonts w:ascii="Calibri" w:eastAsia="Calibri" w:hAnsi="Calibri" w:cs="Times New Roman"/>
        </w:rPr>
        <w:t>. If there are other fields listed in the medical portion, you may click on the hyperlink to return to the appropriate tab to complete.</w:t>
      </w:r>
    </w:p>
    <w:p w14:paraId="3E8D6E3B" w14:textId="1AB92045" w:rsidR="00AB01F4" w:rsidRDefault="00AB01F4" w:rsidP="00AB01F4">
      <w:pPr>
        <w:numPr>
          <w:ilvl w:val="0"/>
          <w:numId w:val="4"/>
        </w:numPr>
        <w:ind w:left="360"/>
        <w:contextualSpacing/>
        <w:rPr>
          <w:rFonts w:ascii="Calibri" w:eastAsia="Calibri" w:hAnsi="Calibri" w:cs="Times New Roman"/>
        </w:rPr>
      </w:pPr>
      <w:r w:rsidRPr="009B13F3">
        <w:rPr>
          <w:rFonts w:ascii="Calibri" w:eastAsia="Calibri" w:hAnsi="Calibri" w:cs="Times New Roman"/>
        </w:rPr>
        <w:t xml:space="preserve">Click on the </w:t>
      </w:r>
      <w:r w:rsidRPr="009B13F3">
        <w:rPr>
          <w:rFonts w:ascii="Calibri" w:eastAsia="Calibri" w:hAnsi="Calibri" w:cs="Times New Roman"/>
          <w:b/>
        </w:rPr>
        <w:t>Save (as Pending)</w:t>
      </w:r>
      <w:r w:rsidRPr="009B13F3">
        <w:rPr>
          <w:rFonts w:ascii="Calibri" w:eastAsia="Calibri" w:hAnsi="Calibri" w:cs="Times New Roman"/>
        </w:rPr>
        <w:t xml:space="preserve"> but</w:t>
      </w:r>
      <w:r>
        <w:rPr>
          <w:rFonts w:ascii="Calibri" w:eastAsia="Calibri" w:hAnsi="Calibri" w:cs="Times New Roman"/>
        </w:rPr>
        <w:t xml:space="preserve">ton.  Next, you will be on the </w:t>
      </w:r>
      <w:r w:rsidRPr="00EC1D52">
        <w:rPr>
          <w:rFonts w:ascii="Calibri" w:eastAsia="Calibri" w:hAnsi="Calibri" w:cs="Times New Roman"/>
          <w:b/>
        </w:rPr>
        <w:t>Successful Transaction</w:t>
      </w:r>
      <w:r w:rsidRPr="009B13F3">
        <w:rPr>
          <w:rFonts w:ascii="Calibri" w:eastAsia="Calibri" w:hAnsi="Calibri" w:cs="Times New Roman"/>
        </w:rPr>
        <w:t xml:space="preserve"> page</w:t>
      </w:r>
      <w:r w:rsidR="00A3711E">
        <w:rPr>
          <w:rFonts w:ascii="Calibri" w:eastAsia="Calibri" w:hAnsi="Calibri" w:cs="Times New Roman"/>
        </w:rPr>
        <w:t xml:space="preserve"> where you can click on </w:t>
      </w:r>
      <w:r w:rsidR="008D5DBD">
        <w:rPr>
          <w:rFonts w:ascii="Calibri" w:eastAsia="Calibri" w:hAnsi="Calibri" w:cs="Times New Roman"/>
        </w:rPr>
        <w:t xml:space="preserve">Main Menu or click directly on the </w:t>
      </w:r>
      <w:r w:rsidR="008D5DBD" w:rsidRPr="008D5DBD">
        <w:rPr>
          <w:rFonts w:ascii="Calibri" w:eastAsia="Calibri" w:hAnsi="Calibri" w:cs="Times New Roman"/>
          <w:b/>
        </w:rPr>
        <w:t>Continue Mod</w:t>
      </w:r>
      <w:r w:rsidR="008D5DBD">
        <w:rPr>
          <w:rFonts w:ascii="Calibri" w:eastAsia="Calibri" w:hAnsi="Calibri" w:cs="Times New Roman"/>
        </w:rPr>
        <w:t xml:space="preserve"> menu option</w:t>
      </w:r>
      <w:r w:rsidR="008403AF">
        <w:rPr>
          <w:rFonts w:ascii="Calibri" w:eastAsia="Calibri" w:hAnsi="Calibri" w:cs="Times New Roman"/>
        </w:rPr>
        <w:t xml:space="preserve">.  </w:t>
      </w:r>
      <w:r w:rsidRPr="009B13F3">
        <w:rPr>
          <w:rFonts w:ascii="Calibri" w:eastAsia="Calibri" w:hAnsi="Calibri" w:cs="Times New Roman"/>
        </w:rPr>
        <w:t xml:space="preserve"> </w:t>
      </w:r>
    </w:p>
    <w:p w14:paraId="52CAB5CF" w14:textId="77777777" w:rsidR="00AB01F4" w:rsidRDefault="00AB01F4" w:rsidP="00AB01F4">
      <w:pPr>
        <w:pStyle w:val="Heading4"/>
      </w:pPr>
      <w:r>
        <w:t>Selected Field Notes:</w:t>
      </w:r>
    </w:p>
    <w:tbl>
      <w:tblPr>
        <w:tblStyle w:val="TableGrid"/>
        <w:tblW w:w="9180" w:type="dxa"/>
        <w:tblCellSpacing w:w="7" w:type="dxa"/>
        <w:tblBorders>
          <w:top w:val="none" w:sz="0" w:space="0" w:color="auto"/>
          <w:left w:val="none" w:sz="0" w:space="0" w:color="auto"/>
          <w:bottom w:val="none" w:sz="0" w:space="0" w:color="auto"/>
          <w:right w:val="none" w:sz="0" w:space="0" w:color="auto"/>
          <w:insideH w:val="single" w:sz="4" w:space="0" w:color="DFDCB7" w:themeColor="background2"/>
          <w:insideV w:val="none" w:sz="0" w:space="0" w:color="auto"/>
        </w:tblBorders>
        <w:tblCellMar>
          <w:left w:w="115" w:type="dxa"/>
          <w:right w:w="115" w:type="dxa"/>
        </w:tblCellMar>
        <w:tblLook w:val="04A0" w:firstRow="1" w:lastRow="0" w:firstColumn="1" w:lastColumn="0" w:noHBand="0" w:noVBand="1"/>
        <w:tblDescription w:val="selected field notes"/>
      </w:tblPr>
      <w:tblGrid>
        <w:gridCol w:w="1826"/>
        <w:gridCol w:w="7354"/>
      </w:tblGrid>
      <w:tr w:rsidR="00AB01F4" w:rsidRPr="006354D4" w14:paraId="6D57F74D" w14:textId="77777777" w:rsidTr="00024EA5">
        <w:trPr>
          <w:tblCellSpacing w:w="7" w:type="dxa"/>
        </w:trPr>
        <w:tc>
          <w:tcPr>
            <w:tcW w:w="1805" w:type="dxa"/>
          </w:tcPr>
          <w:p w14:paraId="45ADA103" w14:textId="52A981D3" w:rsidR="00AB01F4" w:rsidRPr="006354D4" w:rsidRDefault="00AB01F4" w:rsidP="002C5073">
            <w:pPr>
              <w:rPr>
                <w:rFonts w:ascii="Calibri" w:eastAsia="Calibri" w:hAnsi="Calibri" w:cs="Times New Roman"/>
                <w:b/>
                <w:bCs/>
                <w:i/>
                <w:iCs/>
                <w:color w:val="FFFFFF" w:themeColor="background1"/>
                <w:sz w:val="4"/>
              </w:rPr>
            </w:pPr>
            <w:r w:rsidRPr="006354D4">
              <w:rPr>
                <w:rFonts w:ascii="Calibri" w:eastAsia="Calibri" w:hAnsi="Calibri" w:cs="Times New Roman"/>
                <w:b/>
                <w:bCs/>
                <w:i/>
                <w:iCs/>
                <w:color w:val="FFFFFF" w:themeColor="background1"/>
                <w:sz w:val="4"/>
              </w:rPr>
              <w:tab/>
            </w:r>
          </w:p>
        </w:tc>
        <w:tc>
          <w:tcPr>
            <w:tcW w:w="7333" w:type="dxa"/>
          </w:tcPr>
          <w:p w14:paraId="3106CFA0" w14:textId="77777777" w:rsidR="00AB01F4" w:rsidRPr="006354D4" w:rsidRDefault="00AB01F4" w:rsidP="002C5073">
            <w:pPr>
              <w:rPr>
                <w:rFonts w:ascii="Calibri" w:eastAsia="Calibri" w:hAnsi="Calibri" w:cs="Times New Roman"/>
                <w:color w:val="FFFFFF" w:themeColor="background1"/>
                <w:sz w:val="4"/>
              </w:rPr>
            </w:pPr>
            <w:r w:rsidRPr="006354D4">
              <w:rPr>
                <w:rFonts w:ascii="Calibri" w:eastAsia="Calibri" w:hAnsi="Calibri" w:cs="Times New Roman"/>
                <w:b/>
                <w:bCs/>
                <w:i/>
                <w:iCs/>
                <w:color w:val="FFFFFF" w:themeColor="background1"/>
                <w:sz w:val="4"/>
              </w:rPr>
              <w:t>Description</w:t>
            </w:r>
          </w:p>
        </w:tc>
      </w:tr>
      <w:tr w:rsidR="00AB01F4" w:rsidRPr="006354D4" w14:paraId="5EA0BBEA" w14:textId="77777777" w:rsidTr="00024EA5">
        <w:trPr>
          <w:tblCellSpacing w:w="7" w:type="dxa"/>
        </w:trPr>
        <w:tc>
          <w:tcPr>
            <w:tcW w:w="1805" w:type="dxa"/>
          </w:tcPr>
          <w:p w14:paraId="62B73E6E" w14:textId="77777777" w:rsidR="00AB01F4" w:rsidRPr="006354D4" w:rsidRDefault="00AB01F4" w:rsidP="002C5073">
            <w:pPr>
              <w:rPr>
                <w:rFonts w:ascii="Calibri" w:eastAsia="Calibri" w:hAnsi="Calibri" w:cs="Times New Roman"/>
                <w:b/>
                <w:bCs/>
                <w:i/>
                <w:iCs/>
                <w:color w:val="A9A57C"/>
                <w:sz w:val="20"/>
              </w:rPr>
            </w:pPr>
            <w:r>
              <w:rPr>
                <w:rFonts w:ascii="Calibri" w:eastAsia="Calibri" w:hAnsi="Calibri" w:cs="Times New Roman"/>
                <w:b/>
                <w:bCs/>
                <w:i/>
                <w:iCs/>
                <w:color w:val="A9A57C"/>
                <w:sz w:val="20"/>
              </w:rPr>
              <w:t>Certifier Designation</w:t>
            </w:r>
          </w:p>
        </w:tc>
        <w:tc>
          <w:tcPr>
            <w:tcW w:w="7333" w:type="dxa"/>
          </w:tcPr>
          <w:p w14:paraId="2AE2ECBC" w14:textId="67753CB6" w:rsidR="00AB01F4" w:rsidRPr="006354D4" w:rsidRDefault="00AB01F4" w:rsidP="008403AF">
            <w:pPr>
              <w:rPr>
                <w:rFonts w:ascii="Calibri" w:eastAsia="Calibri" w:hAnsi="Calibri" w:cs="Times New Roman"/>
                <w:sz w:val="20"/>
              </w:rPr>
            </w:pPr>
            <w:r w:rsidRPr="007C0A44">
              <w:rPr>
                <w:rFonts w:ascii="Calibri" w:eastAsia="Calibri" w:hAnsi="Calibri" w:cs="Times New Roman"/>
                <w:sz w:val="20"/>
              </w:rPr>
              <w:t xml:space="preserve">A provider that pronounced death or was in attendance at the time of death, but </w:t>
            </w:r>
            <w:r w:rsidR="008403AF">
              <w:rPr>
                <w:rFonts w:ascii="Calibri" w:eastAsia="Calibri" w:hAnsi="Calibri" w:cs="Times New Roman"/>
                <w:sz w:val="20"/>
              </w:rPr>
              <w:t>was</w:t>
            </w:r>
            <w:r w:rsidRPr="007C0A44">
              <w:rPr>
                <w:rFonts w:ascii="Calibri" w:eastAsia="Calibri" w:hAnsi="Calibri" w:cs="Times New Roman"/>
                <w:sz w:val="20"/>
              </w:rPr>
              <w:t xml:space="preserve"> not part of the decedent’s own health care team, should select “Certifier in Attendance at Time of Death” (Physicians) or “Nurse Practitioner in Attendance at the Time of Death.” Otherwise, the certifier should choose either Physician (or Nurse Practitioner) in Charge of Patient’s Care.</w:t>
            </w:r>
          </w:p>
        </w:tc>
      </w:tr>
      <w:tr w:rsidR="00AB01F4" w:rsidRPr="006354D4" w14:paraId="5C175D74" w14:textId="77777777" w:rsidTr="00024EA5">
        <w:trPr>
          <w:tblCellSpacing w:w="7" w:type="dxa"/>
        </w:trPr>
        <w:tc>
          <w:tcPr>
            <w:tcW w:w="1805" w:type="dxa"/>
          </w:tcPr>
          <w:p w14:paraId="5755F51F" w14:textId="77777777" w:rsidR="00AB01F4" w:rsidRPr="006354D4" w:rsidRDefault="00AB01F4" w:rsidP="002C5073">
            <w:pPr>
              <w:rPr>
                <w:rFonts w:ascii="Calibri" w:eastAsia="Calibri" w:hAnsi="Calibri" w:cs="Times New Roman"/>
                <w:b/>
                <w:bCs/>
                <w:i/>
                <w:iCs/>
                <w:color w:val="A9A57C"/>
                <w:sz w:val="20"/>
              </w:rPr>
            </w:pPr>
            <w:r>
              <w:rPr>
                <w:rFonts w:ascii="Calibri" w:eastAsia="Calibri" w:hAnsi="Calibri" w:cs="Times New Roman"/>
                <w:b/>
                <w:bCs/>
                <w:i/>
                <w:iCs/>
                <w:color w:val="A9A57C"/>
                <w:sz w:val="20"/>
              </w:rPr>
              <w:t>Physician in Charge of Patient’s Care</w:t>
            </w:r>
          </w:p>
        </w:tc>
        <w:tc>
          <w:tcPr>
            <w:tcW w:w="7333" w:type="dxa"/>
          </w:tcPr>
          <w:p w14:paraId="17A97C6F" w14:textId="39C08087" w:rsidR="00AB01F4" w:rsidRPr="006354D4" w:rsidRDefault="00AB01F4" w:rsidP="002C5073">
            <w:pPr>
              <w:rPr>
                <w:rFonts w:ascii="Calibri" w:eastAsia="Calibri" w:hAnsi="Calibri" w:cs="Times New Roman"/>
                <w:sz w:val="20"/>
              </w:rPr>
            </w:pPr>
            <w:r>
              <w:rPr>
                <w:rFonts w:ascii="Calibri" w:eastAsia="Calibri" w:hAnsi="Calibri" w:cs="Times New Roman"/>
                <w:sz w:val="20"/>
              </w:rPr>
              <w:t>This set of fields a</w:t>
            </w:r>
            <w:r w:rsidRPr="0085420B">
              <w:rPr>
                <w:rFonts w:ascii="Calibri" w:eastAsia="Calibri" w:hAnsi="Calibri" w:cs="Times New Roman"/>
                <w:sz w:val="20"/>
              </w:rPr>
              <w:t xml:space="preserve">re enabled only when the certifier is “Certifier [or Nurse Practitioner] in attendance at time of death.” The certifier should provide you with the decedent’s primary practitioner. If not on the pick list, mark the checkbox </w:t>
            </w:r>
            <w:r w:rsidRPr="0085420B">
              <w:rPr>
                <w:rFonts w:ascii="Calibri" w:eastAsia="Calibri" w:hAnsi="Calibri" w:cs="Times New Roman"/>
                <w:b/>
                <w:sz w:val="20"/>
              </w:rPr>
              <w:t>Physician not in list</w:t>
            </w:r>
            <w:r w:rsidRPr="0085420B">
              <w:rPr>
                <w:rFonts w:ascii="Calibri" w:eastAsia="Calibri" w:hAnsi="Calibri" w:cs="Times New Roman"/>
                <w:sz w:val="20"/>
              </w:rPr>
              <w:t xml:space="preserve">. You may enter the physician’s name and title (or Nurse Practitioner, if applicable). If the decedent had no primary practitioner preceding death, </w:t>
            </w:r>
            <w:r w:rsidR="008403AF">
              <w:rPr>
                <w:rFonts w:ascii="Calibri" w:eastAsia="Calibri" w:hAnsi="Calibri" w:cs="Times New Roman"/>
                <w:sz w:val="20"/>
              </w:rPr>
              <w:t xml:space="preserve">or is unknown, </w:t>
            </w:r>
            <w:r w:rsidRPr="0085420B">
              <w:rPr>
                <w:rFonts w:ascii="Calibri" w:eastAsia="Calibri" w:hAnsi="Calibri" w:cs="Times New Roman"/>
                <w:sz w:val="20"/>
              </w:rPr>
              <w:t xml:space="preserve">then mark the checkbox </w:t>
            </w:r>
            <w:r w:rsidRPr="0085420B">
              <w:rPr>
                <w:rFonts w:ascii="Calibri" w:eastAsia="Calibri" w:hAnsi="Calibri" w:cs="Times New Roman"/>
                <w:b/>
                <w:sz w:val="20"/>
              </w:rPr>
              <w:t>No primary care physician provided</w:t>
            </w:r>
            <w:r w:rsidRPr="0085420B">
              <w:rPr>
                <w:rFonts w:ascii="Calibri" w:eastAsia="Calibri" w:hAnsi="Calibri" w:cs="Times New Roman"/>
                <w:sz w:val="20"/>
              </w:rPr>
              <w:t xml:space="preserve">.  </w:t>
            </w:r>
          </w:p>
        </w:tc>
      </w:tr>
      <w:tr w:rsidR="00AB01F4" w:rsidRPr="006354D4" w14:paraId="5FB720D8" w14:textId="77777777" w:rsidTr="00024EA5">
        <w:trPr>
          <w:tblCellSpacing w:w="7" w:type="dxa"/>
        </w:trPr>
        <w:tc>
          <w:tcPr>
            <w:tcW w:w="1805" w:type="dxa"/>
          </w:tcPr>
          <w:p w14:paraId="07690EA6" w14:textId="77777777" w:rsidR="00AB01F4" w:rsidRDefault="00AB01F4" w:rsidP="002C5073">
            <w:pPr>
              <w:rPr>
                <w:rFonts w:ascii="Calibri" w:eastAsia="Calibri" w:hAnsi="Calibri" w:cs="Times New Roman"/>
                <w:b/>
                <w:bCs/>
                <w:i/>
                <w:iCs/>
                <w:color w:val="A9A57C"/>
                <w:sz w:val="20"/>
              </w:rPr>
            </w:pPr>
            <w:r>
              <w:rPr>
                <w:rFonts w:ascii="Calibri" w:eastAsia="Calibri" w:hAnsi="Calibri" w:cs="Times New Roman"/>
                <w:b/>
                <w:bCs/>
                <w:i/>
                <w:iCs/>
                <w:color w:val="A9A57C"/>
                <w:sz w:val="20"/>
              </w:rPr>
              <w:t>Nurse Practitioner - Associated Physician</w:t>
            </w:r>
          </w:p>
        </w:tc>
        <w:tc>
          <w:tcPr>
            <w:tcW w:w="7333" w:type="dxa"/>
          </w:tcPr>
          <w:p w14:paraId="6463B22C" w14:textId="77777777" w:rsidR="00AB01F4" w:rsidRDefault="00AB01F4" w:rsidP="002C5073">
            <w:pPr>
              <w:rPr>
                <w:rFonts w:ascii="Calibri" w:eastAsia="Calibri" w:hAnsi="Calibri" w:cs="Times New Roman"/>
                <w:sz w:val="20"/>
              </w:rPr>
            </w:pPr>
            <w:r w:rsidRPr="00800355">
              <w:rPr>
                <w:rFonts w:ascii="Calibri" w:eastAsia="Calibri" w:hAnsi="Calibri" w:cs="Times New Roman"/>
                <w:sz w:val="20"/>
              </w:rPr>
              <w:t>For nurse practitioners that are certifying death - their Associated Physician should be selected from the pick list when applicable, and the Type of association should be selected as either “Consulting” or “Supervisory.”  The physician may or may not be the same as the Physici</w:t>
            </w:r>
            <w:r>
              <w:rPr>
                <w:rFonts w:ascii="Calibri" w:eastAsia="Calibri" w:hAnsi="Calibri" w:cs="Times New Roman"/>
                <w:sz w:val="20"/>
              </w:rPr>
              <w:t xml:space="preserve">an in Charge of Patient’s Care. </w:t>
            </w:r>
          </w:p>
        </w:tc>
      </w:tr>
      <w:tr w:rsidR="00AB01F4" w:rsidRPr="006354D4" w14:paraId="725F9C4E" w14:textId="77777777" w:rsidTr="00024EA5">
        <w:trPr>
          <w:tblCellSpacing w:w="7" w:type="dxa"/>
        </w:trPr>
        <w:tc>
          <w:tcPr>
            <w:tcW w:w="1805" w:type="dxa"/>
          </w:tcPr>
          <w:p w14:paraId="0F73D6AA" w14:textId="77777777" w:rsidR="00AB01F4" w:rsidRDefault="00AB01F4" w:rsidP="002C5073">
            <w:pPr>
              <w:rPr>
                <w:rFonts w:ascii="Calibri" w:eastAsia="Calibri" w:hAnsi="Calibri" w:cs="Times New Roman"/>
                <w:b/>
                <w:bCs/>
                <w:i/>
                <w:iCs/>
                <w:color w:val="A9A57C"/>
                <w:sz w:val="20"/>
              </w:rPr>
            </w:pPr>
            <w:r>
              <w:rPr>
                <w:rFonts w:ascii="Calibri" w:eastAsia="Calibri" w:hAnsi="Calibri" w:cs="Times New Roman"/>
                <w:b/>
                <w:bCs/>
                <w:i/>
                <w:iCs/>
                <w:color w:val="A9A57C"/>
                <w:sz w:val="20"/>
              </w:rPr>
              <w:t>Hour of Death</w:t>
            </w:r>
          </w:p>
        </w:tc>
        <w:tc>
          <w:tcPr>
            <w:tcW w:w="7333" w:type="dxa"/>
          </w:tcPr>
          <w:p w14:paraId="69FEE337" w14:textId="77777777" w:rsidR="00AB01F4" w:rsidRPr="003559AF" w:rsidRDefault="00AB01F4" w:rsidP="002C5073">
            <w:pPr>
              <w:rPr>
                <w:rFonts w:ascii="Calibri" w:eastAsia="Calibri" w:hAnsi="Calibri" w:cs="Times New Roman"/>
                <w:sz w:val="20"/>
              </w:rPr>
            </w:pPr>
            <w:r w:rsidRPr="003559AF">
              <w:rPr>
                <w:rFonts w:ascii="Calibri" w:eastAsia="Calibri" w:hAnsi="Calibri" w:cs="Times New Roman"/>
                <w:b/>
                <w:sz w:val="20"/>
              </w:rPr>
              <w:t xml:space="preserve">Hour of death </w:t>
            </w:r>
            <w:r w:rsidRPr="003559AF">
              <w:rPr>
                <w:rFonts w:ascii="Calibri" w:eastAsia="Calibri" w:hAnsi="Calibri" w:cs="Times New Roman"/>
                <w:sz w:val="20"/>
              </w:rPr>
              <w:t xml:space="preserve">may be entered as AM or PM, or as military time.  Colons are not needed (e.g., 1412).  If the hour of death is </w:t>
            </w:r>
            <w:r w:rsidRPr="003559AF">
              <w:rPr>
                <w:rFonts w:ascii="Cambria" w:eastAsia="Calibri" w:hAnsi="Cambria" w:cs="Times New Roman"/>
                <w:noProof/>
                <w:sz w:val="20"/>
              </w:rPr>
              <mc:AlternateContent>
                <mc:Choice Requires="wps">
                  <w:drawing>
                    <wp:anchor distT="0" distB="0" distL="114300" distR="114300" simplePos="0" relativeHeight="252105728" behindDoc="0" locked="1" layoutInCell="1" allowOverlap="1" wp14:anchorId="6E06FA71" wp14:editId="48CA02C3">
                      <wp:simplePos x="0" y="0"/>
                      <wp:positionH relativeFrom="column">
                        <wp:posOffset>2517140</wp:posOffset>
                      </wp:positionH>
                      <wp:positionV relativeFrom="page">
                        <wp:posOffset>-3105785</wp:posOffset>
                      </wp:positionV>
                      <wp:extent cx="4812665" cy="434975"/>
                      <wp:effectExtent l="0" t="0" r="508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12665" cy="434975"/>
                              </a:xfrm>
                              <a:prstGeom prst="rect">
                                <a:avLst/>
                              </a:prstGeom>
                              <a:noFill/>
                              <a:ln w="9525">
                                <a:noFill/>
                                <a:miter lim="800000"/>
                                <a:headEnd/>
                                <a:tailEnd/>
                              </a:ln>
                            </wps:spPr>
                            <wps:txbx>
                              <w:txbxContent>
                                <w:sdt>
                                  <w:sdtPr>
                                    <w:rPr>
                                      <w:sz w:val="36"/>
                                      <w:szCs w:val="36"/>
                                    </w:rPr>
                                    <w:alias w:val="Subtitle Even"/>
                                    <w:tag w:val="Subtitle Even"/>
                                    <w:id w:val="-508982683"/>
                                  </w:sdtPr>
                                  <w:sdtEndPr/>
                                  <w:sdtContent>
                                    <w:p w14:paraId="52C2D130" w14:textId="77777777" w:rsidR="004B00ED" w:rsidRPr="00BD500D" w:rsidRDefault="004B00ED" w:rsidP="008D5DBD">
                                      <w:pPr>
                                        <w:rPr>
                                          <w:sz w:val="36"/>
                                          <w:szCs w:val="36"/>
                                        </w:rPr>
                                      </w:pPr>
                                      <w:r>
                                        <w:rPr>
                                          <w:sz w:val="36"/>
                                          <w:szCs w:val="36"/>
                                        </w:rPr>
                                        <w:t>Certification Info</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0" o:spid="_x0000_s1093" type="#_x0000_t202" style="position:absolute;margin-left:198.2pt;margin-top:-244.55pt;width:378.95pt;height:34.25pt;rotation:9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" filled="f" stroked="f">
                      <v:textbox>
                        <w:txbxContent>
                          <w:sdt>
                            <w:sdtPr>
                              <w:rPr>
                                <w:sz w:val="36"/>
                                <w:szCs w:val="36"/>
                              </w:rPr>
                              <w:alias w:val="Subtitle Even"/>
                              <w:tag w:val="Subtitle Even"/>
                              <w:id w:val="-508982683"/>
                            </w:sdtPr>
                            <w:sdtContent>
                              <w:p w14:paraId="52C2D130" w14:textId="77777777" w:rsidR="004B00ED" w:rsidRPr="00BD500D" w:rsidRDefault="004B00ED" w:rsidP="008D5DBD">
                                <w:pPr>
                                  <w:rPr>
                                    <w:sz w:val="36"/>
                                    <w:szCs w:val="36"/>
                                  </w:rPr>
                                </w:pPr>
                                <w:r>
                                  <w:rPr>
                                    <w:sz w:val="36"/>
                                    <w:szCs w:val="36"/>
                                  </w:rPr>
                                  <w:t>Certification Info</w:t>
                                </w:r>
                              </w:p>
                            </w:sdtContent>
                          </w:sdt>
                        </w:txbxContent>
                      </v:textbox>
                      <w10:wrap anchory="page"/>
                      <w10:anchorlock/>
                    </v:shape>
                  </w:pict>
                </mc:Fallback>
              </mc:AlternateContent>
            </w:r>
            <w:r w:rsidRPr="003559AF">
              <w:rPr>
                <w:rFonts w:ascii="Calibri" w:eastAsia="Calibri" w:hAnsi="Calibri" w:cs="Times New Roman"/>
                <w:sz w:val="20"/>
              </w:rPr>
              <w:t>from 1300-2400, or 0000, then the time designation is completed as military automatically and will be converted to AM/PM for printing on the death certificate.  When entering 1200, you may select “Noon” or “Midnight.” Note that “midnight” (12:00AM, 2400, 0000) is considered to be the start of a new day.</w:t>
            </w:r>
          </w:p>
        </w:tc>
      </w:tr>
      <w:tr w:rsidR="00AB01F4" w:rsidRPr="006354D4" w14:paraId="1A5D7A34" w14:textId="77777777" w:rsidTr="00024EA5">
        <w:trPr>
          <w:tblCellSpacing w:w="7" w:type="dxa"/>
        </w:trPr>
        <w:tc>
          <w:tcPr>
            <w:tcW w:w="1805" w:type="dxa"/>
          </w:tcPr>
          <w:p w14:paraId="58FC48AE" w14:textId="77777777" w:rsidR="00AB01F4" w:rsidRDefault="00AB01F4" w:rsidP="002C5073">
            <w:pPr>
              <w:rPr>
                <w:rFonts w:ascii="Calibri" w:eastAsia="Calibri" w:hAnsi="Calibri" w:cs="Times New Roman"/>
                <w:b/>
                <w:bCs/>
                <w:i/>
                <w:iCs/>
                <w:color w:val="A9A57C"/>
                <w:sz w:val="20"/>
              </w:rPr>
            </w:pPr>
            <w:r>
              <w:rPr>
                <w:rFonts w:ascii="Calibri" w:eastAsia="Calibri" w:hAnsi="Calibri" w:cs="Times New Roman"/>
                <w:b/>
                <w:bCs/>
                <w:i/>
                <w:iCs/>
                <w:color w:val="A9A57C"/>
                <w:sz w:val="20"/>
              </w:rPr>
              <w:t>Date Signed</w:t>
            </w:r>
          </w:p>
        </w:tc>
        <w:tc>
          <w:tcPr>
            <w:tcW w:w="7333" w:type="dxa"/>
          </w:tcPr>
          <w:p w14:paraId="617D2E13" w14:textId="2DA05A17" w:rsidR="00AB01F4" w:rsidRPr="003559AF" w:rsidRDefault="00AB01F4" w:rsidP="008403AF">
            <w:pPr>
              <w:rPr>
                <w:rFonts w:ascii="Calibri" w:eastAsia="Calibri" w:hAnsi="Calibri" w:cs="Times New Roman"/>
                <w:sz w:val="20"/>
              </w:rPr>
            </w:pPr>
            <w:r w:rsidRPr="003559AF">
              <w:rPr>
                <w:rFonts w:ascii="Calibri" w:eastAsia="Calibri" w:hAnsi="Calibri" w:cs="Times New Roman"/>
                <w:b/>
                <w:sz w:val="20"/>
              </w:rPr>
              <w:t>Date signed</w:t>
            </w:r>
            <w:r w:rsidRPr="003559AF">
              <w:rPr>
                <w:rFonts w:ascii="Calibri" w:eastAsia="Calibri" w:hAnsi="Calibri" w:cs="Times New Roman"/>
                <w:sz w:val="20"/>
              </w:rPr>
              <w:t xml:space="preserve"> is to be completed only after receiving the signed fax attestation </w:t>
            </w:r>
            <w:r w:rsidR="008403AF">
              <w:rPr>
                <w:rFonts w:ascii="Calibri" w:eastAsia="Calibri" w:hAnsi="Calibri" w:cs="Times New Roman"/>
                <w:sz w:val="20"/>
              </w:rPr>
              <w:t xml:space="preserve">(for an offline certifier) </w:t>
            </w:r>
            <w:r>
              <w:rPr>
                <w:rFonts w:ascii="Calibri" w:eastAsia="Calibri" w:hAnsi="Calibri" w:cs="Times New Roman"/>
                <w:sz w:val="20"/>
              </w:rPr>
              <w:t xml:space="preserve">and checking that the record is ready to certify </w:t>
            </w:r>
            <w:r w:rsidRPr="003559AF">
              <w:rPr>
                <w:rFonts w:ascii="Calibri" w:eastAsia="Calibri" w:hAnsi="Calibri" w:cs="Times New Roman"/>
                <w:sz w:val="20"/>
              </w:rPr>
              <w:t>(See Records Actions</w:t>
            </w:r>
            <w:r w:rsidR="008403AF">
              <w:rPr>
                <w:rFonts w:ascii="Calibri" w:eastAsia="Calibri" w:hAnsi="Calibri" w:cs="Times New Roman"/>
                <w:sz w:val="20"/>
              </w:rPr>
              <w:t xml:space="preserve"> section</w:t>
            </w:r>
            <w:r w:rsidRPr="003559AF">
              <w:rPr>
                <w:rFonts w:ascii="Calibri" w:eastAsia="Calibri" w:hAnsi="Calibri" w:cs="Times New Roman"/>
                <w:sz w:val="20"/>
              </w:rPr>
              <w:t xml:space="preserve">). All medical information tabs must be complete, and the record saved, before this field becomes enabled. Dates should be entered as numeric.  Dates will be converted to formal format when the record is registered and printed by the City/Town Clerk.  Enter as MMDDYYYY or MM/DD/YYYY. </w:t>
            </w:r>
          </w:p>
        </w:tc>
      </w:tr>
      <w:tr w:rsidR="00AB01F4" w:rsidRPr="006354D4" w14:paraId="10E3B68F" w14:textId="77777777" w:rsidTr="00024EA5">
        <w:trPr>
          <w:tblCellSpacing w:w="7" w:type="dxa"/>
        </w:trPr>
        <w:tc>
          <w:tcPr>
            <w:tcW w:w="1805" w:type="dxa"/>
          </w:tcPr>
          <w:p w14:paraId="0F25D491" w14:textId="77777777" w:rsidR="00AB01F4" w:rsidRDefault="00AB01F4" w:rsidP="002C5073">
            <w:pPr>
              <w:rPr>
                <w:rFonts w:ascii="Calibri" w:eastAsia="Calibri" w:hAnsi="Calibri" w:cs="Times New Roman"/>
                <w:b/>
                <w:bCs/>
                <w:i/>
                <w:iCs/>
                <w:color w:val="A9A57C"/>
                <w:sz w:val="20"/>
              </w:rPr>
            </w:pPr>
            <w:r>
              <w:rPr>
                <w:rFonts w:ascii="Calibri" w:eastAsia="Calibri" w:hAnsi="Calibri" w:cs="Times New Roman"/>
                <w:b/>
                <w:bCs/>
                <w:i/>
                <w:iCs/>
                <w:color w:val="A9A57C"/>
                <w:sz w:val="20"/>
              </w:rPr>
              <w:t>Date Verified</w:t>
            </w:r>
          </w:p>
        </w:tc>
        <w:tc>
          <w:tcPr>
            <w:tcW w:w="7333" w:type="dxa"/>
          </w:tcPr>
          <w:p w14:paraId="39587094" w14:textId="77777777" w:rsidR="00AB01F4" w:rsidRPr="003559AF" w:rsidRDefault="00AB01F4" w:rsidP="002C5073">
            <w:pPr>
              <w:rPr>
                <w:rFonts w:ascii="Calibri" w:eastAsia="Calibri" w:hAnsi="Calibri" w:cs="Times New Roman"/>
                <w:sz w:val="20"/>
              </w:rPr>
            </w:pPr>
            <w:r w:rsidRPr="003559AF">
              <w:rPr>
                <w:rFonts w:ascii="Calibri" w:eastAsia="Calibri" w:hAnsi="Calibri" w:cs="Times New Roman"/>
                <w:sz w:val="20"/>
              </w:rPr>
              <w:t>This field is disabled and is for use by RVRS only (for certificates that have been entered from paper during the grace period).</w:t>
            </w:r>
          </w:p>
        </w:tc>
      </w:tr>
    </w:tbl>
    <w:p w14:paraId="1FDA0D6B" w14:textId="77777777" w:rsidR="00024EA5" w:rsidRDefault="00024EA5" w:rsidP="00024EA5">
      <w:pPr>
        <w:pStyle w:val="Heading2"/>
      </w:pPr>
    </w:p>
    <w:p w14:paraId="693FA900" w14:textId="77777777" w:rsidR="00024EA5" w:rsidRDefault="00024EA5">
      <w:pPr>
        <w:rPr>
          <w:rFonts w:asciiTheme="majorHAnsi" w:eastAsiaTheme="majorEastAsia" w:hAnsiTheme="majorHAnsi" w:cstheme="majorBidi"/>
          <w:b/>
          <w:bCs/>
          <w:color w:val="A9A57C" w:themeColor="accent1"/>
          <w:sz w:val="26"/>
          <w:szCs w:val="26"/>
        </w:rPr>
      </w:pPr>
      <w:r>
        <w:br w:type="page"/>
      </w:r>
    </w:p>
    <w:p w14:paraId="437F98AD" w14:textId="0B41755A" w:rsidR="00024EA5" w:rsidRDefault="00024EA5" w:rsidP="00024EA5">
      <w:pPr>
        <w:pStyle w:val="Heading2"/>
      </w:pPr>
      <w:r>
        <w:rPr>
          <w:noProof/>
        </w:rPr>
        <w:drawing>
          <wp:anchor distT="0" distB="0" distL="114300" distR="114300" simplePos="0" relativeHeight="252120064" behindDoc="1" locked="0" layoutInCell="1" allowOverlap="1" wp14:anchorId="2EEE0BA6" wp14:editId="7D41989F">
            <wp:simplePos x="0" y="0"/>
            <wp:positionH relativeFrom="column">
              <wp:posOffset>-180340</wp:posOffset>
            </wp:positionH>
            <wp:positionV relativeFrom="paragraph">
              <wp:posOffset>256540</wp:posOffset>
            </wp:positionV>
            <wp:extent cx="2947035" cy="1114425"/>
            <wp:effectExtent l="171450" t="171450" r="386715" b="37147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947035" cy="1114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Duplicate record check</w:t>
      </w:r>
    </w:p>
    <w:p w14:paraId="1110F087" w14:textId="57981818" w:rsidR="00024EA5" w:rsidRDefault="00024EA5" w:rsidP="00024EA5">
      <w:r>
        <w:rPr>
          <w:noProof/>
        </w:rPr>
        <w:drawing>
          <wp:anchor distT="0" distB="0" distL="114300" distR="114300" simplePos="0" relativeHeight="252121088" behindDoc="1" locked="0" layoutInCell="1" allowOverlap="1" wp14:anchorId="58890A3D" wp14:editId="1C5AB761">
            <wp:simplePos x="0" y="0"/>
            <wp:positionH relativeFrom="column">
              <wp:posOffset>-551815</wp:posOffset>
            </wp:positionH>
            <wp:positionV relativeFrom="paragraph">
              <wp:posOffset>1577975</wp:posOffset>
            </wp:positionV>
            <wp:extent cx="2661920" cy="1833245"/>
            <wp:effectExtent l="171450" t="171450" r="367030" b="357505"/>
            <wp:wrapTight wrapText="bothSides">
              <wp:wrapPolygon edited="0">
                <wp:start x="1237" y="-2020"/>
                <wp:lineTo x="-1391" y="-1571"/>
                <wp:lineTo x="-1391" y="19976"/>
                <wp:lineTo x="-927" y="23568"/>
                <wp:lineTo x="1082" y="25139"/>
                <wp:lineTo x="1237" y="25588"/>
                <wp:lineTo x="21796" y="25588"/>
                <wp:lineTo x="21950" y="25139"/>
                <wp:lineTo x="23960" y="23568"/>
                <wp:lineTo x="24424" y="19976"/>
                <wp:lineTo x="24424" y="1347"/>
                <wp:lineTo x="22260" y="-1571"/>
                <wp:lineTo x="21796" y="-2020"/>
                <wp:lineTo x="1237" y="-202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661920" cy="1833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Occasionally, you will see a message from EDRS to verify that the record you are working on is not a duplicate. It happens most frequently when a record has been amended and/or adjusted mo</w:t>
      </w:r>
      <w:r w:rsidR="008D5DBD" w:rsidRPr="009A44E4">
        <w:rPr>
          <w:noProof/>
          <w:sz w:val="40"/>
          <w:szCs w:val="36"/>
        </w:rPr>
        <mc:AlternateContent>
          <mc:Choice Requires="wps">
            <w:drawing>
              <wp:anchor distT="0" distB="0" distL="114300" distR="114300" simplePos="0" relativeHeight="252139520" behindDoc="1" locked="1" layoutInCell="1" allowOverlap="1" wp14:anchorId="00E129AA" wp14:editId="488D85C9">
                <wp:simplePos x="0" y="0"/>
                <wp:positionH relativeFrom="column">
                  <wp:posOffset>-6050915</wp:posOffset>
                </wp:positionH>
                <wp:positionV relativeFrom="page">
                  <wp:posOffset>3062605</wp:posOffset>
                </wp:positionV>
                <wp:extent cx="4834255" cy="4349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775318496"/>
                            </w:sdtPr>
                            <w:sdtEndPr/>
                            <w:sdtContent>
                              <w:p w14:paraId="4305FBC2" w14:textId="44D6264C" w:rsidR="004B00ED" w:rsidRPr="00BD500D" w:rsidRDefault="004B00ED" w:rsidP="008D5DBD">
                                <w:pPr>
                                  <w:jc w:val="right"/>
                                  <w:rPr>
                                    <w:sz w:val="36"/>
                                    <w:szCs w:val="36"/>
                                  </w:rPr>
                                </w:pPr>
                                <w:r>
                                  <w:rPr>
                                    <w:sz w:val="36"/>
                                    <w:szCs w:val="36"/>
                                  </w:rPr>
                                  <w:t>Duplicate Record Check, Ready to Certify</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476.45pt;margin-top:241.15pt;width:380.65pt;height:34.25pt;rotation:-90;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" filled="f" stroked="f">
                <v:textbox>
                  <w:txbxContent>
                    <w:sdt>
                      <w:sdtPr>
                        <w:rPr>
                          <w:sz w:val="36"/>
                          <w:szCs w:val="36"/>
                        </w:rPr>
                        <w:alias w:val="Subtitle Odd"/>
                        <w:tag w:val="Subtitle Odd"/>
                        <w:id w:val="-1775318496"/>
                      </w:sdtPr>
                      <w:sdtContent>
                        <w:p w14:paraId="4305FBC2" w14:textId="44D6264C" w:rsidR="004B00ED" w:rsidRPr="00BD500D" w:rsidRDefault="004B00ED" w:rsidP="008D5DBD">
                          <w:pPr>
                            <w:jc w:val="right"/>
                            <w:rPr>
                              <w:sz w:val="36"/>
                              <w:szCs w:val="36"/>
                            </w:rPr>
                          </w:pPr>
                          <w:r>
                            <w:rPr>
                              <w:sz w:val="36"/>
                              <w:szCs w:val="36"/>
                            </w:rPr>
                            <w:t>Duplicate Record Check, Ready to Certify</w:t>
                          </w:r>
                        </w:p>
                      </w:sdtContent>
                    </w:sdt>
                  </w:txbxContent>
                </v:textbox>
                <w10:wrap anchory="page"/>
                <w10:anchorlock/>
              </v:shape>
            </w:pict>
          </mc:Fallback>
        </mc:AlternateContent>
      </w:r>
      <w:r>
        <w:t xml:space="preserve">re than once.  Simply </w:t>
      </w:r>
      <w:r w:rsidRPr="00544A86">
        <w:rPr>
          <w:b/>
        </w:rPr>
        <w:t>Ignore and Continue Entry</w:t>
      </w:r>
      <w:r>
        <w:t xml:space="preserve">, then click </w:t>
      </w:r>
      <w:proofErr w:type="gramStart"/>
      <w:r w:rsidRPr="00544A86">
        <w:rPr>
          <w:b/>
        </w:rPr>
        <w:t>Finish</w:t>
      </w:r>
      <w:proofErr w:type="gramEnd"/>
      <w:r>
        <w:t xml:space="preserve"> again.</w:t>
      </w:r>
    </w:p>
    <w:p w14:paraId="51E8300D" w14:textId="77777777" w:rsidR="00024EA5" w:rsidRDefault="00024EA5" w:rsidP="00024EA5">
      <w:r>
        <w:rPr>
          <w:noProof/>
        </w:rPr>
        <w:drawing>
          <wp:anchor distT="0" distB="0" distL="114300" distR="114300" simplePos="0" relativeHeight="252122112" behindDoc="1" locked="0" layoutInCell="1" allowOverlap="1" wp14:anchorId="5F39C952" wp14:editId="46ED3AC3">
            <wp:simplePos x="0" y="0"/>
            <wp:positionH relativeFrom="column">
              <wp:posOffset>-97790</wp:posOffset>
            </wp:positionH>
            <wp:positionV relativeFrom="paragraph">
              <wp:posOffset>1464945</wp:posOffset>
            </wp:positionV>
            <wp:extent cx="2862580" cy="2173605"/>
            <wp:effectExtent l="171450" t="171450" r="356870" b="36004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862580" cy="2173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38847BA" w14:textId="77777777" w:rsidR="00024EA5" w:rsidRDefault="00024EA5" w:rsidP="00024EA5">
      <w:r>
        <w:t xml:space="preserve">EDRS will then confirm the fields that were modified on the </w:t>
      </w:r>
      <w:r w:rsidRPr="0003735B">
        <w:rPr>
          <w:b/>
        </w:rPr>
        <w:t>Record Modify-Confirm screen</w:t>
      </w:r>
      <w:r>
        <w:t xml:space="preserve">. In most cases, you will </w:t>
      </w:r>
      <w:proofErr w:type="gramStart"/>
      <w:r w:rsidRPr="00AC5464">
        <w:rPr>
          <w:b/>
        </w:rPr>
        <w:t>Continue</w:t>
      </w:r>
      <w:proofErr w:type="gramEnd"/>
      <w:r>
        <w:t xml:space="preserve">; but, you do have the opportunity to make other changes or cancel the amendment at this point. </w:t>
      </w:r>
    </w:p>
    <w:p w14:paraId="2E347EB7" w14:textId="77777777" w:rsidR="00024EA5" w:rsidRDefault="00024EA5" w:rsidP="00024EA5">
      <w:r>
        <w:t xml:space="preserve">At this point, you will see the Successful Transaction page, which indicates that the record was successfully saved.  </w:t>
      </w:r>
    </w:p>
    <w:p w14:paraId="0ADF48CB" w14:textId="2F3965A8" w:rsidR="00AB01F4" w:rsidRPr="00E868AB" w:rsidRDefault="00A3711E" w:rsidP="00AB01F4">
      <w:pPr>
        <w:pStyle w:val="Heading1"/>
        <w:rPr>
          <w:rStyle w:val="Heading4Char"/>
        </w:rPr>
      </w:pPr>
      <w:r>
        <w:t xml:space="preserve">Continue Mod: </w:t>
      </w:r>
      <w:r w:rsidR="00AB01F4">
        <w:t>T</w:t>
      </w:r>
      <w:r w:rsidR="008403AF">
        <w:t>ab 12.  Records Actions</w:t>
      </w:r>
      <w:r w:rsidR="00AB01F4">
        <w:t xml:space="preserve"> </w:t>
      </w:r>
      <w:r w:rsidR="00024EA5">
        <w:t xml:space="preserve">- </w:t>
      </w:r>
      <w:r w:rsidR="00AB01F4" w:rsidRPr="00E868AB">
        <w:rPr>
          <w:rStyle w:val="Heading4Char"/>
        </w:rPr>
        <w:t>Ready to Certify, C</w:t>
      </w:r>
      <w:r w:rsidR="008403AF">
        <w:rPr>
          <w:rStyle w:val="Heading4Char"/>
        </w:rPr>
        <w:t>ertify</w:t>
      </w:r>
    </w:p>
    <w:p w14:paraId="2D06D1FB" w14:textId="74DA66FD" w:rsidR="002D171F" w:rsidRDefault="002D171F" w:rsidP="002D171F">
      <w:r>
        <w:rPr>
          <w:noProof/>
        </w:rPr>
        <mc:AlternateContent>
          <mc:Choice Requires="wpg">
            <w:drawing>
              <wp:anchor distT="0" distB="0" distL="114300" distR="114300" simplePos="0" relativeHeight="252128256" behindDoc="1" locked="0" layoutInCell="1" allowOverlap="1" wp14:anchorId="03C4A0F2" wp14:editId="21A9A470">
                <wp:simplePos x="0" y="0"/>
                <wp:positionH relativeFrom="column">
                  <wp:posOffset>27305</wp:posOffset>
                </wp:positionH>
                <wp:positionV relativeFrom="paragraph">
                  <wp:posOffset>547370</wp:posOffset>
                </wp:positionV>
                <wp:extent cx="4622165" cy="1456055"/>
                <wp:effectExtent l="171450" t="171450" r="102235" b="10795"/>
                <wp:wrapTight wrapText="bothSides">
                  <wp:wrapPolygon edited="0">
                    <wp:start x="2582" y="-2543"/>
                    <wp:lineTo x="-534" y="-1978"/>
                    <wp:lineTo x="-801" y="2543"/>
                    <wp:lineTo x="-712" y="11587"/>
                    <wp:lineTo x="89" y="11587"/>
                    <wp:lineTo x="89" y="21478"/>
                    <wp:lineTo x="10060" y="21478"/>
                    <wp:lineTo x="10149" y="21478"/>
                    <wp:lineTo x="21455" y="20630"/>
                    <wp:lineTo x="21544" y="16108"/>
                    <wp:lineTo x="21989" y="11587"/>
                    <wp:lineTo x="21989" y="1696"/>
                    <wp:lineTo x="20742" y="-1978"/>
                    <wp:lineTo x="20475" y="-2543"/>
                    <wp:lineTo x="2582" y="-2543"/>
                  </wp:wrapPolygon>
                </wp:wrapTight>
                <wp:docPr id="467" name="Group 467"/>
                <wp:cNvGraphicFramePr/>
                <a:graphic xmlns:a="http://schemas.openxmlformats.org/drawingml/2006/main">
                  <a:graphicData uri="http://schemas.microsoft.com/office/word/2010/wordprocessingGroup">
                    <wpg:wgp>
                      <wpg:cNvGrpSpPr/>
                      <wpg:grpSpPr>
                        <a:xfrm>
                          <a:off x="0" y="0"/>
                          <a:ext cx="4622165" cy="1456055"/>
                          <a:chOff x="0" y="0"/>
                          <a:chExt cx="4784725" cy="1456439"/>
                        </a:xfrm>
                      </wpg:grpSpPr>
                      <wpg:grpSp>
                        <wpg:cNvPr id="465" name="Group 465"/>
                        <wpg:cNvGrpSpPr/>
                        <wpg:grpSpPr>
                          <a:xfrm>
                            <a:off x="0" y="0"/>
                            <a:ext cx="4784725" cy="1456439"/>
                            <a:chOff x="0" y="0"/>
                            <a:chExt cx="4785074" cy="1456470"/>
                          </a:xfrm>
                        </wpg:grpSpPr>
                        <wpg:grpSp>
                          <wpg:cNvPr id="459" name="Group 459"/>
                          <wpg:cNvGrpSpPr/>
                          <wpg:grpSpPr>
                            <a:xfrm>
                              <a:off x="0" y="0"/>
                              <a:ext cx="4516755" cy="776605"/>
                              <a:chOff x="0" y="0"/>
                              <a:chExt cx="4938855" cy="892498"/>
                            </a:xfrm>
                          </wpg:grpSpPr>
                          <pic:pic xmlns:pic="http://schemas.openxmlformats.org/drawingml/2006/picture">
                            <pic:nvPicPr>
                              <pic:cNvPr id="458" name="Picture 458"/>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459938" y="0"/>
                                <a:ext cx="4478917" cy="892498"/>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 name="Picture 1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175214"/>
                                <a:ext cx="3400254" cy="334003"/>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463" name="Picture 2" descr="C:\Users\kbarrett\AppData\Local\Temp\SNAGHTML2997dc06.PNG"/>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2214724" y="733690"/>
                              <a:ext cx="2570350" cy="722780"/>
                            </a:xfrm>
                            <a:prstGeom prst="rect">
                              <a:avLst/>
                            </a:prstGeom>
                            <a:noFill/>
                            <a:ln>
                              <a:noFill/>
                            </a:ln>
                          </pic:spPr>
                        </pic:pic>
                      </wpg:grpSp>
                      <wps:wsp>
                        <wps:cNvPr id="466" name="Rectangular Callout 466"/>
                        <wps:cNvSpPr/>
                        <wps:spPr>
                          <a:xfrm>
                            <a:off x="65706" y="897910"/>
                            <a:ext cx="2119933" cy="558528"/>
                          </a:xfrm>
                          <a:prstGeom prst="wedgeRectCallout">
                            <a:avLst>
                              <a:gd name="adj1" fmla="val 55957"/>
                              <a:gd name="adj2" fmla="val 18529"/>
                            </a:avLst>
                          </a:prstGeom>
                          <a:solidFill>
                            <a:srgbClr val="FFFFFF"/>
                          </a:solidFill>
                          <a:ln w="25400" cap="flat" cmpd="sng" algn="ctr">
                            <a:solidFill>
                              <a:srgbClr val="7DA329">
                                <a:alpha val="50196"/>
                              </a:srgbClr>
                            </a:solidFill>
                            <a:prstDash val="solid"/>
                          </a:ln>
                          <a:effectLst/>
                        </wps:spPr>
                        <wps:txbx>
                          <w:txbxContent>
                            <w:p w14:paraId="646B2B48" w14:textId="77777777" w:rsidR="004B00ED" w:rsidRPr="002D171F" w:rsidRDefault="004B00ED" w:rsidP="002D171F">
                              <w:pPr>
                                <w:rPr>
                                  <w:sz w:val="16"/>
                                </w:rPr>
                              </w:pPr>
                              <w:r w:rsidRPr="002D171F">
                                <w:rPr>
                                  <w:sz w:val="16"/>
                                </w:rPr>
                                <w:t xml:space="preserve">Note that in version </w:t>
                              </w:r>
                              <w:proofErr w:type="gramStart"/>
                              <w:r w:rsidRPr="002D171F">
                                <w:rPr>
                                  <w:sz w:val="16"/>
                                </w:rPr>
                                <w:t>4.2x</w:t>
                              </w:r>
                              <w:proofErr w:type="gramEnd"/>
                              <w:r w:rsidRPr="002D171F">
                                <w:rPr>
                                  <w:sz w:val="16"/>
                                </w:rPr>
                                <w:t>, many evidence documents are labeled Fax Attestation. This will be corrected in a later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7" o:spid="_x0000_s1095" style="position:absolute;margin-left:2.15pt;margin-top:43.1pt;width:363.95pt;height:114.65pt;z-index:-251188224;mso-width-relative:margin;mso-height-relative:margin" coordsize="47847,14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&#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">
                <v:group id="Group 465" o:spid="_x0000_s1096" style="position:absolute;width:47847;height:14564" coordsize="47850,14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Group 459" o:spid="_x0000_s1097" style="position:absolute;width:45167;height:7766" coordsize="49388,8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Picture 458" o:spid="_x0000_s1098" type="#_x0000_t75" style="position:absolute;left:4599;width:44789;height:8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5cPjBAAAA3AAAAA8AAABkcnMvZG93bnJldi54bWxET02LwjAQvQv+hzCCN00UV7QaxRUUT4LW&#10;PextaMa2u82kNFnt+uvNQfD4eN/LdWsrcaPGl441jIYKBHHmTMm5hku6G8xA+IBssHJMGv7Jw3rV&#10;7SwxMe7OJ7qdQy5iCPsENRQh1ImUPivIoh+6mjhyV9dYDBE2uTQN3mO4reRYqam0WHJsKLCmbUHZ&#10;7/nPagiynB+2Y2WV/fo+/uw/Teofc637vXazABGoDW/xy30wGiYfcW08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5cPjBAAAA3AAAAA8AAAAAAAAAAAAAAAAAnwIA&#10;AGRycy9kb3ducmV2LnhtbFBLBQYAAAAABAAEAPcAAACNAwAAAAA=&#10;">
                      <v:imagedata r:id="rId50" o:title=""/>
                      <v:shadow on="t" color="#333" opacity="42598f" origin="-.5,-.5" offset="2.74397mm,2.74397mm"/>
                      <v:path arrowok="t"/>
                    </v:shape>
                    <v:shape id="Picture 11" o:spid="_x0000_s1099" type="#_x0000_t75" style="position:absolute;top:1752;width:34002;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tOi7EAAAA2wAAAA8AAABkcnMvZG93bnJldi54bWxEj0trwzAQhO+F/Aexgd4aOTEtxbFsQkgh&#10;0FPTkF4Xa/1IrJVjqX78+6pQ6G2XmZ1vNs0n04qBetdYVrBeRSCIC6sbrhScP9+eXkE4j6yxtUwK&#10;ZnKQZ4uHFBNtR/6g4eQrEULYJaig9r5LpHRFTQbdynbEQSttb9CHta+k7nEM4aaVmyh6kQYbDoQa&#10;O9rXVNxO3yZwN4cZr3E8HkuKn4v3r8v9cDZKPS6n3RaEp8n/m/+ujzrUX8PvL2EA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tOi7EAAAA2wAAAA8AAAAAAAAAAAAAAAAA&#10;nwIAAGRycy9kb3ducmV2LnhtbFBLBQYAAAAABAAEAPcAAACQAwAAAAA=&#10;">
                      <v:imagedata r:id="rId51" o:title=""/>
                      <v:shadow on="t" color="#333" opacity="42598f" origin="-.5,-.5" offset="2.74397mm,2.74397mm"/>
                      <v:path arrowok="t"/>
                    </v:shape>
                  </v:group>
                  <v:shape id="Picture 2" o:spid="_x0000_s1100" type="#_x0000_t75" style="position:absolute;left:22147;top:7336;width:25703;height:7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CjYTHAAAA3AAAAA8AAABkcnMvZG93bnJldi54bWxEj0FrwkAUhO+F/oflFbzVXWsRja5SKkqh&#10;Eqy2grdH9pmEZt/G7Dam/94tCD0OM/MNM1t0thItNb50rGHQVyCIM2dKzjV87lePYxA+IBusHJOG&#10;X/KwmN/fzTAx7sIf1O5CLiKEfYIaihDqREqfFWTR911NHL2TayyGKJtcmgYvEW4r+aTUSFosOS4U&#10;WNNrQdn37sdqWKbqmB48DSfL969ju02t2pzXWvceupcpiEBd+A/f2m9Gw/NoCH9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CjYTHAAAA3AAAAA8AAAAAAAAAAAAA&#10;AAAAnwIAAGRycy9kb3ducmV2LnhtbFBLBQYAAAAABAAEAPcAAACTAwAAAAA=&#10;">
                    <v:imagedata r:id="rId52" o:title="SNAGHTML2997dc06"/>
                    <v:path arrowok="t"/>
                  </v:shape>
                </v:group>
                <v:shape id="Rectangular Callout 466" o:spid="_x0000_s1101" type="#_x0000_t61" style="position:absolute;left:657;top:8979;width:21199;height:5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gcYA&#10;AADcAAAADwAAAGRycy9kb3ducmV2LnhtbESPW2vCQBSE3wX/w3IKfRHdWCRIdBUvCNUHab20r4fs&#10;aRLMng3ZbYz/3hUEH4eZ+YaZzltTioZqV1hWMBxEIIhTqwvOFJyOm/4YhPPIGkvLpOBGDuazbmeK&#10;ibZX/qbm4DMRIOwSVJB7XyVSujQng25gK+Lg/dnaoA+yzqSu8RrgppQfURRLgwWHhRwrWuWUXg7/&#10;RsG5Wdn1jv3ia/PbW/9s09bt90ul3t/axQSEp9a/ws/2p1Ywim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u+gcYAAADcAAAADwAAAAAAAAAAAAAAAACYAgAAZHJz&#10;L2Rvd25yZXYueG1sUEsFBgAAAAAEAAQA9QAAAIsDAAAAAA==&#10;" adj="22887,14802" strokecolor="#7da329" strokeweight="2pt">
                  <v:stroke opacity="32896f"/>
                  <v:textbox>
                    <w:txbxContent>
                      <w:p w14:paraId="646B2B48" w14:textId="77777777" w:rsidR="004B00ED" w:rsidRPr="002D171F" w:rsidRDefault="004B00ED" w:rsidP="002D171F">
                        <w:pPr>
                          <w:rPr>
                            <w:sz w:val="16"/>
                          </w:rPr>
                        </w:pPr>
                        <w:r w:rsidRPr="002D171F">
                          <w:rPr>
                            <w:sz w:val="16"/>
                          </w:rPr>
                          <w:t xml:space="preserve">Note that in version </w:t>
                        </w:r>
                        <w:proofErr w:type="gramStart"/>
                        <w:r w:rsidRPr="002D171F">
                          <w:rPr>
                            <w:sz w:val="16"/>
                          </w:rPr>
                          <w:t>4.2x</w:t>
                        </w:r>
                        <w:proofErr w:type="gramEnd"/>
                        <w:r w:rsidRPr="002D171F">
                          <w:rPr>
                            <w:sz w:val="16"/>
                          </w:rPr>
                          <w:t>, many evidence documents are labeled Fax Attestation. This will be corrected in a later release.</w:t>
                        </w:r>
                      </w:p>
                    </w:txbxContent>
                  </v:textbox>
                </v:shape>
                <w10:wrap type="tight"/>
              </v:group>
            </w:pict>
          </mc:Fallback>
        </mc:AlternateContent>
      </w:r>
      <w:r>
        <w:t xml:space="preserve">To retrieve the amendment in progress, navigate through the menu options </w:t>
      </w:r>
      <w:r w:rsidRPr="002D171F">
        <w:rPr>
          <w:b/>
        </w:rPr>
        <w:t>Death</w:t>
      </w:r>
      <w:r w:rsidRPr="002D171F">
        <w:rPr>
          <w:b/>
        </w:rPr>
        <w:sym w:font="Wingdings" w:char="F0E0"/>
      </w:r>
      <w:r w:rsidRPr="002D171F">
        <w:rPr>
          <w:b/>
        </w:rPr>
        <w:t>Modify</w:t>
      </w:r>
      <w:r w:rsidRPr="002D171F">
        <w:rPr>
          <w:b/>
        </w:rPr>
        <w:sym w:font="Wingdings" w:char="F0E0"/>
      </w:r>
      <w:r w:rsidRPr="002D171F">
        <w:rPr>
          <w:b/>
        </w:rPr>
        <w:t>Continue Mod</w:t>
      </w:r>
      <w:r>
        <w:t xml:space="preserve">.  You will notice on the Records List that your record is “Pending Amendment” and has a higher version number. </w:t>
      </w:r>
      <w:proofErr w:type="gramStart"/>
      <w:r>
        <w:t xml:space="preserve">Click on </w:t>
      </w:r>
      <w:r w:rsidRPr="000368AB">
        <w:rPr>
          <w:b/>
        </w:rPr>
        <w:t>Details</w:t>
      </w:r>
      <w:r>
        <w:t>.</w:t>
      </w:r>
      <w:proofErr w:type="gramEnd"/>
    </w:p>
    <w:p w14:paraId="62B83067" w14:textId="77777777" w:rsidR="002D171F" w:rsidRDefault="002D171F">
      <w:pPr>
        <w:rPr>
          <w:noProof/>
        </w:rPr>
      </w:pPr>
      <w:r>
        <w:rPr>
          <w:noProof/>
        </w:rPr>
        <w:br w:type="page"/>
      </w:r>
    </w:p>
    <w:p w14:paraId="79B25003" w14:textId="0416333C" w:rsidR="002D171F" w:rsidRDefault="002D171F" w:rsidP="002D171F">
      <w:r>
        <w:rPr>
          <w:noProof/>
        </w:rPr>
        <w:t xml:space="preserve">Click </w:t>
      </w:r>
      <w:r w:rsidRPr="002D171F">
        <w:rPr>
          <w:b/>
          <w:noProof/>
        </w:rPr>
        <w:t xml:space="preserve">Continue </w:t>
      </w:r>
      <w:r>
        <w:rPr>
          <w:noProof/>
        </w:rPr>
        <w:t>on Records Details.</w:t>
      </w:r>
    </w:p>
    <w:p w14:paraId="51C712DA" w14:textId="77777777" w:rsidR="002D171F" w:rsidRDefault="002D171F" w:rsidP="002D171F">
      <w:proofErr w:type="gramStart"/>
      <w:r>
        <w:t xml:space="preserve">Review the </w:t>
      </w:r>
      <w:r>
        <w:rPr>
          <w:b/>
        </w:rPr>
        <w:t>Evidence</w:t>
      </w:r>
      <w:r>
        <w:t xml:space="preserve"> listed and make</w:t>
      </w:r>
      <w:proofErr w:type="gramEnd"/>
      <w:r>
        <w:t xml:space="preserve"> any necessary changes; then click </w:t>
      </w:r>
      <w:r w:rsidRPr="000368AB">
        <w:rPr>
          <w:b/>
        </w:rPr>
        <w:t>Finish</w:t>
      </w:r>
      <w:r>
        <w:t>.</w:t>
      </w:r>
    </w:p>
    <w:p w14:paraId="7CA586C9" w14:textId="7232D436" w:rsidR="00AB01F4" w:rsidRDefault="00AB01F4" w:rsidP="00024EA5">
      <w:pPr>
        <w:pStyle w:val="Heading2"/>
      </w:pPr>
      <w:r>
        <w:t>Ready to Certify</w:t>
      </w:r>
    </w:p>
    <w:p w14:paraId="7530CA12" w14:textId="71E34367" w:rsidR="00AB01F4" w:rsidRDefault="00AB01F4" w:rsidP="00AB01F4">
      <w:pPr>
        <w:ind w:right="810"/>
      </w:pPr>
      <w:r>
        <w:t>If you are enter</w:t>
      </w:r>
      <w:r w:rsidR="008D4D0B">
        <w:t>ing information on behalf o</w:t>
      </w:r>
      <w:r w:rsidR="00C748FA" w:rsidRPr="009A44E4">
        <w:rPr>
          <w:noProof/>
          <w:sz w:val="40"/>
          <w:szCs w:val="36"/>
        </w:rPr>
        <mc:AlternateContent>
          <mc:Choice Requires="wps">
            <w:drawing>
              <wp:anchor distT="0" distB="0" distL="114300" distR="114300" simplePos="0" relativeHeight="252141568" behindDoc="1" locked="1" layoutInCell="1" allowOverlap="1" wp14:anchorId="72CDB795" wp14:editId="461DDADA">
                <wp:simplePos x="0" y="0"/>
                <wp:positionH relativeFrom="column">
                  <wp:posOffset>3612515</wp:posOffset>
                </wp:positionH>
                <wp:positionV relativeFrom="page">
                  <wp:posOffset>3096895</wp:posOffset>
                </wp:positionV>
                <wp:extent cx="4834255" cy="434975"/>
                <wp:effectExtent l="0" t="0" r="0" b="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sdt>
                            <w:sdtPr>
                              <w:rPr>
                                <w:sz w:val="36"/>
                                <w:szCs w:val="36"/>
                              </w:rPr>
                              <w:alias w:val="Subtitle Odd"/>
                              <w:tag w:val="Subtitle Odd"/>
                              <w:id w:val="-939297460"/>
                            </w:sdtPr>
                            <w:sdtEndPr/>
                            <w:sdtContent>
                              <w:p w14:paraId="7812F8EB" w14:textId="0261C3A0" w:rsidR="004B00ED" w:rsidRPr="00BD500D" w:rsidRDefault="004B00ED" w:rsidP="00C748FA">
                                <w:pPr>
                                  <w:rPr>
                                    <w:sz w:val="36"/>
                                    <w:szCs w:val="36"/>
                                  </w:rPr>
                                </w:pPr>
                                <w:r>
                                  <w:rPr>
                                    <w:sz w:val="36"/>
                                    <w:szCs w:val="36"/>
                                  </w:rPr>
                                  <w:t>Ready to Certify, Send Attestation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84.45pt;margin-top:243.85pt;width:380.65pt;height:34.25pt;rotation:90;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" filled="f" stroked="f">
                <v:textbox>
                  <w:txbxContent>
                    <w:sdt>
                      <w:sdtPr>
                        <w:rPr>
                          <w:sz w:val="36"/>
                          <w:szCs w:val="36"/>
                        </w:rPr>
                        <w:alias w:val="Subtitle Odd"/>
                        <w:tag w:val="Subtitle Odd"/>
                        <w:id w:val="-939297460"/>
                      </w:sdtPr>
                      <w:sdtContent>
                        <w:p w14:paraId="7812F8EB" w14:textId="0261C3A0" w:rsidR="004B00ED" w:rsidRPr="00BD500D" w:rsidRDefault="004B00ED" w:rsidP="00C748FA">
                          <w:pPr>
                            <w:rPr>
                              <w:sz w:val="36"/>
                              <w:szCs w:val="36"/>
                            </w:rPr>
                          </w:pPr>
                          <w:r>
                            <w:rPr>
                              <w:sz w:val="36"/>
                              <w:szCs w:val="36"/>
                            </w:rPr>
                            <w:t>Ready to Certify, Send Attestation</w:t>
                          </w:r>
                        </w:p>
                      </w:sdtContent>
                    </w:sdt>
                  </w:txbxContent>
                </v:textbox>
                <w10:wrap anchory="page"/>
                <w10:anchorlock/>
              </v:shape>
            </w:pict>
          </mc:Fallback>
        </mc:AlternateContent>
      </w:r>
      <w:r w:rsidR="008D4D0B">
        <w:t xml:space="preserve">f a </w:t>
      </w:r>
      <w:r>
        <w:t xml:space="preserve">certifier, you will mark </w:t>
      </w:r>
      <w:r w:rsidRPr="004B5A17">
        <w:rPr>
          <w:b/>
        </w:rPr>
        <w:t>Ready to Certify</w:t>
      </w:r>
      <w:r>
        <w:t xml:space="preserve"> prior to printing or faxing the Attestation Form. </w:t>
      </w:r>
      <w:r w:rsidR="008D4D0B">
        <w:t xml:space="preserve">If you are entering on behalf of an online certifier, you do not need to mark </w:t>
      </w:r>
      <w:proofErr w:type="gramStart"/>
      <w:r w:rsidR="008D4D0B" w:rsidRPr="008D4D0B">
        <w:rPr>
          <w:b/>
        </w:rPr>
        <w:t>Ready</w:t>
      </w:r>
      <w:proofErr w:type="gramEnd"/>
      <w:r w:rsidR="008D4D0B" w:rsidRPr="008D4D0B">
        <w:rPr>
          <w:b/>
        </w:rPr>
        <w:t xml:space="preserve"> to Certify</w:t>
      </w:r>
      <w:r w:rsidR="008D4D0B">
        <w:t xml:space="preserve">; but, if you have entered the medical information marking </w:t>
      </w:r>
      <w:r w:rsidR="008D4D0B" w:rsidRPr="008D4D0B">
        <w:rPr>
          <w:b/>
        </w:rPr>
        <w:t>Ready to Certify</w:t>
      </w:r>
      <w:r w:rsidR="008D4D0B">
        <w:t xml:space="preserve"> will save the certifier a step, and they will simply need to review the record, enter a </w:t>
      </w:r>
      <w:r w:rsidR="008D4D0B" w:rsidRPr="008D4D0B">
        <w:rPr>
          <w:b/>
        </w:rPr>
        <w:t>date signed</w:t>
      </w:r>
      <w:r w:rsidR="008D4D0B">
        <w:t xml:space="preserve">, and click the </w:t>
      </w:r>
      <w:r w:rsidR="008D4D0B" w:rsidRPr="008D4D0B">
        <w:rPr>
          <w:b/>
        </w:rPr>
        <w:t>Certify</w:t>
      </w:r>
      <w:r w:rsidR="008D4D0B">
        <w:t xml:space="preserve"> button. </w:t>
      </w:r>
      <w:r w:rsidR="00D7468B">
        <w:t>(Reminder: t</w:t>
      </w:r>
      <w:r>
        <w:t xml:space="preserve">his field is disabled </w:t>
      </w:r>
      <w:r w:rsidR="008D4D0B">
        <w:t>until</w:t>
      </w:r>
      <w:r>
        <w:t xml:space="preserve"> the record has been validated by clicking </w:t>
      </w:r>
      <w:r w:rsidRPr="001E4BC1">
        <w:rPr>
          <w:b/>
        </w:rPr>
        <w:t>Finish</w:t>
      </w:r>
      <w:r>
        <w:t xml:space="preserve"> and </w:t>
      </w:r>
      <w:proofErr w:type="gramStart"/>
      <w:r w:rsidRPr="001E4BC1">
        <w:rPr>
          <w:b/>
        </w:rPr>
        <w:t>Save</w:t>
      </w:r>
      <w:proofErr w:type="gramEnd"/>
      <w:r w:rsidRPr="001E4BC1">
        <w:rPr>
          <w:b/>
        </w:rPr>
        <w:t xml:space="preserve"> (as Pending)</w:t>
      </w:r>
      <w:r>
        <w:t>. While this may seem to be an extra step, EDRS needs to validate all fields prior to enabling a final Attestation form</w:t>
      </w:r>
      <w:r w:rsidR="008D4D0B">
        <w:t xml:space="preserve"> or the </w:t>
      </w:r>
      <w:r w:rsidR="008D4D0B" w:rsidRPr="008D4D0B">
        <w:rPr>
          <w:b/>
        </w:rPr>
        <w:t>Certify</w:t>
      </w:r>
      <w:r w:rsidR="008D4D0B">
        <w:t xml:space="preserve"> button.</w:t>
      </w:r>
      <w:r w:rsidR="00D7468B">
        <w:t>)</w:t>
      </w:r>
      <w:r>
        <w:t xml:space="preserve"> </w:t>
      </w:r>
    </w:p>
    <w:p w14:paraId="16E4202D" w14:textId="36E75FC2" w:rsidR="008D4D0B" w:rsidRDefault="002747FA" w:rsidP="00AB01F4">
      <w:pPr>
        <w:ind w:right="810"/>
      </w:pPr>
      <w:r w:rsidRPr="00D7468B">
        <w:rPr>
          <w:i/>
        </w:rPr>
        <w:t>To review:</w:t>
      </w:r>
      <w:r>
        <w:t xml:space="preserve"> t</w:t>
      </w:r>
      <w:r w:rsidR="008D4D0B">
        <w:t xml:space="preserve">o enable the </w:t>
      </w:r>
      <w:r w:rsidR="008D4D0B" w:rsidRPr="008D4D0B">
        <w:rPr>
          <w:b/>
        </w:rPr>
        <w:t>Ready to Certify</w:t>
      </w:r>
      <w:r w:rsidR="008D4D0B">
        <w:t xml:space="preserve"> checkbox, if you are entering all information on behalf of the certifier (except date signed and the Certify button):</w:t>
      </w:r>
    </w:p>
    <w:p w14:paraId="6BC51AE2" w14:textId="7CFC66E8" w:rsidR="00AB01F4" w:rsidRPr="000D3FF0" w:rsidRDefault="00AB01F4" w:rsidP="00AB01F4">
      <w:pPr>
        <w:pStyle w:val="ListParagraph"/>
        <w:numPr>
          <w:ilvl w:val="0"/>
          <w:numId w:val="34"/>
        </w:numPr>
        <w:ind w:right="810"/>
      </w:pPr>
      <w:r>
        <w:t>Complete tabs 6 through 9</w:t>
      </w:r>
      <w:r w:rsidR="00C65172">
        <w:t>,</w:t>
      </w:r>
      <w:r>
        <w:t xml:space="preserve"> </w:t>
      </w:r>
      <w:r w:rsidR="00C65172">
        <w:t xml:space="preserve">add any helpful comments to Tab 12; </w:t>
      </w:r>
      <w:r>
        <w:t xml:space="preserve">then </w:t>
      </w:r>
      <w:r w:rsidRPr="000D3FF0">
        <w:rPr>
          <w:b/>
        </w:rPr>
        <w:t>Finish</w:t>
      </w:r>
      <w:r>
        <w:rPr>
          <w:b/>
        </w:rPr>
        <w:t>;</w:t>
      </w:r>
    </w:p>
    <w:p w14:paraId="03A5442B" w14:textId="77777777" w:rsidR="00AB01F4" w:rsidRPr="00B944A3" w:rsidRDefault="00AB01F4" w:rsidP="00AB01F4">
      <w:pPr>
        <w:pStyle w:val="ListParagraph"/>
        <w:numPr>
          <w:ilvl w:val="0"/>
          <w:numId w:val="34"/>
        </w:numPr>
        <w:ind w:right="810"/>
      </w:pPr>
      <w:r>
        <w:t xml:space="preserve">On the </w:t>
      </w:r>
      <w:r w:rsidRPr="000D3FF0">
        <w:rPr>
          <w:b/>
        </w:rPr>
        <w:t>VIPS Warning Page</w:t>
      </w:r>
      <w:r>
        <w:t>, verify that only the following fields are still listed in the Medical Information section:</w:t>
      </w:r>
      <w:r w:rsidRPr="004653CC">
        <w:t xml:space="preserve"> </w:t>
      </w:r>
      <w:r w:rsidRPr="000D3FF0">
        <w:rPr>
          <w:b/>
        </w:rPr>
        <w:t>Physician Certifying Info - date signed</w:t>
      </w:r>
      <w:r w:rsidRPr="004653CC">
        <w:t xml:space="preserve">, </w:t>
      </w:r>
      <w:r w:rsidRPr="000D3FF0">
        <w:rPr>
          <w:b/>
        </w:rPr>
        <w:t>Medical Info - Ready to certify</w:t>
      </w:r>
      <w:r w:rsidRPr="004653CC">
        <w:t xml:space="preserve">, and </w:t>
      </w:r>
      <w:r w:rsidRPr="000D3FF0">
        <w:rPr>
          <w:b/>
        </w:rPr>
        <w:t>Certify</w:t>
      </w:r>
      <w:r>
        <w:t>. If there are other medical information fields to complete, you may click on the hyperlink to return to the appropriate tab in the record.</w:t>
      </w:r>
      <w:r w:rsidRPr="004653CC">
        <w:rPr>
          <w:noProof/>
        </w:rPr>
        <w:t xml:space="preserve"> </w:t>
      </w:r>
      <w:r>
        <w:rPr>
          <w:noProof/>
        </w:rPr>
        <w:t xml:space="preserve">Then, </w:t>
      </w:r>
      <w:r w:rsidRPr="000D3FF0">
        <w:rPr>
          <w:b/>
        </w:rPr>
        <w:t>Save (as Pending)</w:t>
      </w:r>
      <w:r>
        <w:rPr>
          <w:b/>
        </w:rPr>
        <w:t xml:space="preserve"> </w:t>
      </w:r>
      <w:r w:rsidRPr="00B944A3">
        <w:t xml:space="preserve">to fully validate the record; </w:t>
      </w:r>
    </w:p>
    <w:p w14:paraId="7634E708" w14:textId="097F517D" w:rsidR="00AB01F4" w:rsidRDefault="008D4D0B" w:rsidP="00AB01F4">
      <w:pPr>
        <w:pStyle w:val="ListParagraph"/>
        <w:numPr>
          <w:ilvl w:val="0"/>
          <w:numId w:val="34"/>
        </w:numPr>
        <w:ind w:right="810"/>
      </w:pPr>
      <w:r>
        <w:rPr>
          <w:b/>
        </w:rPr>
        <w:t>Return to Main</w:t>
      </w:r>
      <w:r w:rsidR="00AB01F4">
        <w:t xml:space="preserve"> on the </w:t>
      </w:r>
      <w:r w:rsidR="00AB01F4" w:rsidRPr="000D3FF0">
        <w:rPr>
          <w:b/>
        </w:rPr>
        <w:t>Successful Transaction</w:t>
      </w:r>
      <w:r w:rsidR="00AB01F4">
        <w:t xml:space="preserve"> page.</w:t>
      </w:r>
      <w:r w:rsidR="00AB01F4">
        <w:rPr>
          <w:noProof/>
        </w:rPr>
        <w:t xml:space="preserve"> </w:t>
      </w:r>
    </w:p>
    <w:p w14:paraId="7465EA6B" w14:textId="30C30604" w:rsidR="008D4D0B" w:rsidRDefault="008D4D0B" w:rsidP="00AB01F4">
      <w:pPr>
        <w:pStyle w:val="ListParagraph"/>
        <w:numPr>
          <w:ilvl w:val="0"/>
          <w:numId w:val="34"/>
        </w:numPr>
        <w:ind w:right="810"/>
      </w:pPr>
      <w:r>
        <w:rPr>
          <w:noProof/>
        </w:rPr>
        <w:t xml:space="preserve">Click the menu options </w:t>
      </w:r>
      <w:r w:rsidRPr="008D4D0B">
        <w:rPr>
          <w:b/>
          <w:noProof/>
        </w:rPr>
        <w:t>Death</w:t>
      </w:r>
      <w:r w:rsidRPr="008D4D0B">
        <w:rPr>
          <w:b/>
          <w:noProof/>
        </w:rPr>
        <w:sym w:font="Wingdings" w:char="F0E0"/>
      </w:r>
      <w:r w:rsidRPr="008D4D0B">
        <w:rPr>
          <w:b/>
          <w:noProof/>
        </w:rPr>
        <w:t>Modify</w:t>
      </w:r>
      <w:r w:rsidRPr="008D4D0B">
        <w:rPr>
          <w:b/>
          <w:noProof/>
        </w:rPr>
        <w:sym w:font="Wingdings" w:char="F0E0"/>
      </w:r>
      <w:r w:rsidRPr="008D4D0B">
        <w:rPr>
          <w:b/>
          <w:noProof/>
        </w:rPr>
        <w:t>Continue Mod</w:t>
      </w:r>
      <w:r>
        <w:rPr>
          <w:noProof/>
        </w:rPr>
        <w:t>.  Search for your pending amendment.</w:t>
      </w:r>
    </w:p>
    <w:p w14:paraId="66900DB2" w14:textId="44CA87E4" w:rsidR="00AB01F4" w:rsidRDefault="00AB01F4" w:rsidP="00AB01F4">
      <w:pPr>
        <w:pStyle w:val="ListParagraph"/>
        <w:numPr>
          <w:ilvl w:val="0"/>
          <w:numId w:val="34"/>
        </w:numPr>
        <w:ind w:right="810"/>
      </w:pPr>
      <w:r>
        <w:t xml:space="preserve">Click </w:t>
      </w:r>
      <w:r w:rsidRPr="000D3FF0">
        <w:rPr>
          <w:b/>
        </w:rPr>
        <w:t xml:space="preserve">Ready to </w:t>
      </w:r>
      <w:proofErr w:type="gramStart"/>
      <w:r w:rsidRPr="000D3FF0">
        <w:rPr>
          <w:b/>
        </w:rPr>
        <w:t>Certify</w:t>
      </w:r>
      <w:proofErr w:type="gramEnd"/>
      <w:r>
        <w:t xml:space="preserve"> on the </w:t>
      </w:r>
      <w:r w:rsidRPr="008D4D0B">
        <w:rPr>
          <w:b/>
        </w:rPr>
        <w:t>Records Actions</w:t>
      </w:r>
      <w:r>
        <w:t xml:space="preserve"> tab</w:t>
      </w:r>
      <w:r w:rsidR="008D4D0B">
        <w:t xml:space="preserve"> (Tab 12)</w:t>
      </w:r>
      <w:r>
        <w:t xml:space="preserve">, then </w:t>
      </w:r>
      <w:r w:rsidRPr="000D3FF0">
        <w:rPr>
          <w:b/>
        </w:rPr>
        <w:t>Finish</w:t>
      </w:r>
      <w:r>
        <w:t xml:space="preserve">, and </w:t>
      </w:r>
      <w:r w:rsidRPr="000D3FF0">
        <w:rPr>
          <w:b/>
        </w:rPr>
        <w:t>Save (as Pending)</w:t>
      </w:r>
      <w:r>
        <w:t xml:space="preserve"> again.</w:t>
      </w:r>
    </w:p>
    <w:p w14:paraId="323CD922" w14:textId="7B9A9036" w:rsidR="008D4D0B" w:rsidRDefault="00050347" w:rsidP="00AB01F4">
      <w:pPr>
        <w:ind w:right="810"/>
      </w:pPr>
      <w:r>
        <w:rPr>
          <w:noProof/>
        </w:rPr>
        <mc:AlternateContent>
          <mc:Choice Requires="wpg">
            <w:drawing>
              <wp:anchor distT="0" distB="0" distL="114300" distR="114300" simplePos="0" relativeHeight="252129280" behindDoc="0" locked="0" layoutInCell="1" allowOverlap="1" wp14:anchorId="573759C2" wp14:editId="46EAC8EC">
                <wp:simplePos x="0" y="0"/>
                <wp:positionH relativeFrom="column">
                  <wp:posOffset>3255010</wp:posOffset>
                </wp:positionH>
                <wp:positionV relativeFrom="paragraph">
                  <wp:posOffset>851535</wp:posOffset>
                </wp:positionV>
                <wp:extent cx="2785745" cy="1169670"/>
                <wp:effectExtent l="0" t="0" r="376555" b="354330"/>
                <wp:wrapTight wrapText="bothSides">
                  <wp:wrapPolygon edited="0">
                    <wp:start x="0" y="0"/>
                    <wp:lineTo x="0" y="9498"/>
                    <wp:lineTo x="2511" y="11257"/>
                    <wp:lineTo x="2511" y="12664"/>
                    <wp:lineTo x="3397" y="16886"/>
                    <wp:lineTo x="3840" y="23922"/>
                    <wp:lineTo x="5465" y="27088"/>
                    <wp:lineTo x="6204" y="27792"/>
                    <wp:lineTo x="21713" y="27792"/>
                    <wp:lineTo x="22452" y="27088"/>
                    <wp:lineTo x="24224" y="23922"/>
                    <wp:lineTo x="24372" y="15831"/>
                    <wp:lineTo x="23190" y="11961"/>
                    <wp:lineTo x="17873" y="5629"/>
                    <wp:lineTo x="18168" y="352"/>
                    <wp:lineTo x="16543" y="0"/>
                    <wp:lineTo x="739" y="0"/>
                    <wp:lineTo x="0" y="0"/>
                  </wp:wrapPolygon>
                </wp:wrapTight>
                <wp:docPr id="329" name="Group 329"/>
                <wp:cNvGraphicFramePr/>
                <a:graphic xmlns:a="http://schemas.openxmlformats.org/drawingml/2006/main">
                  <a:graphicData uri="http://schemas.microsoft.com/office/word/2010/wordprocessingGroup">
                    <wpg:wgp>
                      <wpg:cNvGrpSpPr/>
                      <wpg:grpSpPr>
                        <a:xfrm>
                          <a:off x="0" y="0"/>
                          <a:ext cx="2785745" cy="1169670"/>
                          <a:chOff x="0" y="0"/>
                          <a:chExt cx="2787352" cy="1170980"/>
                        </a:xfrm>
                      </wpg:grpSpPr>
                      <wpg:grpSp>
                        <wpg:cNvPr id="70" name="Group 70"/>
                        <wpg:cNvGrpSpPr/>
                        <wpg:grpSpPr>
                          <a:xfrm>
                            <a:off x="0" y="0"/>
                            <a:ext cx="2346325" cy="730507"/>
                            <a:chOff x="3361938" y="-159792"/>
                            <a:chExt cx="2347784" cy="730957"/>
                          </a:xfrm>
                        </wpg:grpSpPr>
                        <pic:pic xmlns:pic="http://schemas.openxmlformats.org/drawingml/2006/picture">
                          <pic:nvPicPr>
                            <pic:cNvPr id="73" name="Picture 73" descr="Image displaying VIP activity described in text"/>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3740746" y="311717"/>
                              <a:ext cx="1735706" cy="259448"/>
                            </a:xfrm>
                            <a:prstGeom prst="rect">
                              <a:avLst/>
                            </a:prstGeom>
                            <a:ln>
                              <a:solidFill>
                                <a:schemeClr val="bg1">
                                  <a:lumMod val="85000"/>
                                </a:schemeClr>
                              </a:solidFill>
                            </a:ln>
                          </pic:spPr>
                        </pic:pic>
                        <pic:pic xmlns:pic="http://schemas.openxmlformats.org/drawingml/2006/picture">
                          <pic:nvPicPr>
                            <pic:cNvPr id="74" name="Picture 2" descr="Image displaying VIP activity described in text"/>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3361938" y="-159792"/>
                              <a:ext cx="2347784" cy="586947"/>
                            </a:xfrm>
                            <a:prstGeom prst="rect">
                              <a:avLst/>
                            </a:prstGeom>
                            <a:noFill/>
                            <a:ln>
                              <a:noFill/>
                            </a:ln>
                          </pic:spPr>
                        </pic:pic>
                      </wpg:grpSp>
                      <pic:pic xmlns:pic="http://schemas.openxmlformats.org/drawingml/2006/picture">
                        <pic:nvPicPr>
                          <pic:cNvPr id="328" name="Picture 32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657469" y="730507"/>
                            <a:ext cx="2129883" cy="440473"/>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id="Group 329" o:spid="_x0000_s1026" style="position:absolute;margin-left:256.3pt;margin-top:67.05pt;width:219.35pt;height:92.1pt;z-index:252129280;mso-width-relative:margin;mso-height-relative:margin" coordsize="27873,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">
                <v:group id="Group 70" o:spid="_x0000_s1027" style="position:absolute;width:23463;height:7305" coordorigin="33619,-1597" coordsize="23477,7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73" o:spid="_x0000_s1028" type="#_x0000_t75" alt="Image displaying VIP activity described in text" style="position:absolute;left:37407;top:3117;width:17357;height: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NTDAAAA2wAAAA8AAABkcnMvZG93bnJldi54bWxEj09rwkAUxO9Cv8PyCr3pphZUoqu0YqA9&#10;iPjv/sg+k9js27C7TdJv7wqCx2FmfsMsVr2pRUvOV5YVvI8SEMS51RUXCk7HbDgD4QOyxtoyKfgn&#10;D6vly2CBqbYd76k9hEJECPsUFZQhNKmUPi/JoB/Zhjh6F+sMhihdIbXDLsJNLcdJMpEGK44LJTa0&#10;Lin/PfwZBbumKra7r3rjfiiYdXfOru0sU+rttf+cgwjUh2f40f7WCqYfcP8Sf4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X81MMAAADbAAAADwAAAAAAAAAAAAAAAACf&#10;AgAAZHJzL2Rvd25yZXYueG1sUEsFBgAAAAAEAAQA9wAAAI8DAAAAAA==&#10;" stroked="t" strokecolor="#d8d8d8 [2732]">
                    <v:imagedata r:id="rId56" o:title="Image displaying VIP activity described in text"/>
                    <v:path arrowok="t"/>
                  </v:shape>
                  <v:shape id="Picture 2" o:spid="_x0000_s1029" type="#_x0000_t75" alt="Image displaying VIP activity described in text" style="position:absolute;left:33619;top:-1597;width:23478;height:5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Xa/DAAAA2wAAAA8AAABkcnMvZG93bnJldi54bWxEj0FrwkAUhO8F/8PyBG91Y5EmRFcRQSqC&#10;SK3eH9lnEs2+DdlVV399Vyj0OMzMN8x0HkwjbtS52rKC0TABQVxYXXOp4PCzes9AOI+ssbFMCh7k&#10;YD7rvU0x1/bO33Tb+1JECLscFVTet7mUrqjIoBvaljh6J9sZ9FF2pdQd3iPcNPIjST6lwZrjQoUt&#10;LSsqLvurUXDR2bPZhs3X8dqmu8BnfcrSrVKDflhMQHgK/j/8115rBekYXl/iD5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9dr8MAAADbAAAADwAAAAAAAAAAAAAAAACf&#10;AgAAZHJzL2Rvd25yZXYueG1sUEsFBgAAAAAEAAQA9wAAAI8DAAAAAA==&#10;">
                    <v:imagedata r:id="rId57" o:title="Image displaying VIP activity described in text"/>
                    <v:path arrowok="t"/>
                  </v:shape>
                </v:group>
                <v:shape id="Picture 328" o:spid="_x0000_s1030" type="#_x0000_t75" style="position:absolute;left:6574;top:7305;width:21299;height:4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GGhbBAAAA3AAAAA8AAABkcnMvZG93bnJldi54bWxET0tqwzAQ3Qd6BzGF7hK5bgipG8WUgElp&#10;yCJODzBYU9vEGhlJ/rSnrxaFLB/vv8tn04mRnG8tK3heJSCIK6tbrhV8XYvlFoQPyBo7y6Tghzzk&#10;+4fFDjNtJ77QWIZaxBD2GSpoQugzKX3VkEG/sj1x5L6tMxgidLXUDqcYbjqZJslGGmw5NjTY06Gh&#10;6lYORkHyyWttZIG38/p3eE2P7lSNTqmnx/n9DUSgOdzF/+4PreAljWvjmXgE5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GGhbBAAAA3AAAAA8AAAAAAAAAAAAAAAAAnwIA&#10;AGRycy9kb3ducmV2LnhtbFBLBQYAAAAABAAEAPcAAACNAwAAAAA=&#10;">
                  <v:imagedata r:id="rId58" o:title=""/>
                  <v:shadow on="t" color="#333" opacity="42598f" origin="-.5,-.5" offset="2.74397mm,2.74397mm"/>
                  <v:path arrowok="t"/>
                </v:shape>
                <w10:wrap type="tight"/>
              </v:group>
            </w:pict>
          </mc:Fallback>
        </mc:AlternateContent>
      </w:r>
      <w:r w:rsidR="008D4D0B">
        <w:t>For online certifiers, the record will appear in a queue Certify Amended</w:t>
      </w:r>
      <w:r w:rsidR="00C748FA">
        <w:t xml:space="preserve"> MI</w:t>
      </w:r>
      <w:r w:rsidR="008D4D0B">
        <w:t xml:space="preserve">.  </w:t>
      </w:r>
      <w:r w:rsidR="00C65172">
        <w:t>The certifier</w:t>
      </w:r>
      <w:r w:rsidR="008D4D0B">
        <w:t xml:space="preserve"> will review the information (or edit information), enter a date signed, and Certify.</w:t>
      </w:r>
      <w:r w:rsidR="00C65172">
        <w:t xml:space="preserve">  If you are not completing the information on their behalf, it is recommended that you add a helpful comment to Tab 12 if you believe that clarification of what he or she is expected to edit is necessary.</w:t>
      </w:r>
    </w:p>
    <w:p w14:paraId="38B856D4" w14:textId="29422E35" w:rsidR="008D4D0B" w:rsidRDefault="008D4D0B" w:rsidP="00AB01F4">
      <w:pPr>
        <w:ind w:right="810"/>
        <w:rPr>
          <w:noProof/>
        </w:rPr>
      </w:pPr>
      <w:r>
        <w:t>For offline certifiers,</w:t>
      </w:r>
      <w:r w:rsidR="00AB01F4">
        <w:t xml:space="preserve"> you may </w:t>
      </w:r>
      <w:r>
        <w:t xml:space="preserve">now </w:t>
      </w:r>
      <w:r w:rsidR="00AB01F4">
        <w:t xml:space="preserve">print or fax the </w:t>
      </w:r>
      <w:r w:rsidR="00AB01F4" w:rsidRPr="000D3FF0">
        <w:rPr>
          <w:b/>
        </w:rPr>
        <w:t>Attestation form</w:t>
      </w:r>
      <w:r w:rsidR="00AB01F4">
        <w:t xml:space="preserve"> from the </w:t>
      </w:r>
      <w:r w:rsidR="00AB01F4" w:rsidRPr="00050347">
        <w:rPr>
          <w:b/>
        </w:rPr>
        <w:t xml:space="preserve">Death </w:t>
      </w:r>
      <w:r w:rsidR="00AB01F4" w:rsidRPr="00050347">
        <w:rPr>
          <w:b/>
        </w:rPr>
        <w:sym w:font="Wingdings" w:char="F0E0"/>
      </w:r>
      <w:r w:rsidR="00AB01F4" w:rsidRPr="00050347">
        <w:rPr>
          <w:b/>
        </w:rPr>
        <w:t xml:space="preserve"> Attest</w:t>
      </w:r>
      <w:r w:rsidR="00AB01F4">
        <w:t xml:space="preserve"> menu path.</w:t>
      </w:r>
      <w:r w:rsidR="00AB01F4" w:rsidRPr="00B944A3">
        <w:rPr>
          <w:noProof/>
        </w:rPr>
        <w:t xml:space="preserve"> </w:t>
      </w:r>
    </w:p>
    <w:p w14:paraId="192CD8E7" w14:textId="18328698" w:rsidR="00050347" w:rsidRDefault="00050347" w:rsidP="00050347">
      <w:pPr>
        <w:pStyle w:val="ListParagraph"/>
        <w:numPr>
          <w:ilvl w:val="0"/>
          <w:numId w:val="33"/>
        </w:numPr>
        <w:ind w:right="810"/>
        <w:rPr>
          <w:noProof/>
        </w:rPr>
      </w:pPr>
      <w:r w:rsidRPr="00C748FA">
        <w:rPr>
          <w:b/>
          <w:noProof/>
        </w:rPr>
        <w:t>Send Attestation</w:t>
      </w:r>
      <w:r>
        <w:rPr>
          <w:noProof/>
        </w:rPr>
        <w:t xml:space="preserve"> will fax the Attestation form to the certifier at the number listed on Tab 9.</w:t>
      </w:r>
    </w:p>
    <w:p w14:paraId="63E9B786" w14:textId="034414E2" w:rsidR="00050347" w:rsidRDefault="00050347" w:rsidP="00050347">
      <w:pPr>
        <w:pStyle w:val="ListParagraph"/>
        <w:numPr>
          <w:ilvl w:val="0"/>
          <w:numId w:val="33"/>
        </w:numPr>
        <w:ind w:right="810"/>
        <w:rPr>
          <w:noProof/>
        </w:rPr>
      </w:pPr>
      <w:r w:rsidRPr="00C748FA">
        <w:rPr>
          <w:b/>
          <w:noProof/>
        </w:rPr>
        <w:t>Print Attestation</w:t>
      </w:r>
      <w:r>
        <w:rPr>
          <w:noProof/>
        </w:rPr>
        <w:t xml:space="preserve"> will allow you to print the Attestation form if you or a funeral director, for example, want to hand-deliver or fax outside of the system to the certifier.</w:t>
      </w:r>
    </w:p>
    <w:p w14:paraId="3D4F15BE" w14:textId="7191BA0A" w:rsidR="00AB01F4" w:rsidRDefault="00AB01F4" w:rsidP="008D4D0B">
      <w:pPr>
        <w:pStyle w:val="Heading1"/>
      </w:pPr>
      <w:r>
        <w:t>Certify</w:t>
      </w:r>
    </w:p>
    <w:p w14:paraId="1E01E9D3" w14:textId="63EB9417" w:rsidR="00AB01F4" w:rsidRDefault="00AB01F4" w:rsidP="00AB01F4">
      <w:pPr>
        <w:ind w:right="810"/>
      </w:pPr>
      <w:r>
        <w:t>Once you have received a signed and dated Attestation Form from an offline certifier, you will then certify</w:t>
      </w:r>
      <w:r w:rsidR="00C65172">
        <w:t xml:space="preserve"> the record on his/her behalf.  </w:t>
      </w:r>
      <w:r>
        <w:t xml:space="preserve">If the certifier faxed the form into the VIP EDRS system, you will find the attachment on the </w:t>
      </w:r>
      <w:r w:rsidRPr="00050347">
        <w:rPr>
          <w:b/>
        </w:rPr>
        <w:t>Records Details</w:t>
      </w:r>
      <w:r>
        <w:t xml:space="preserve"> screen. If the paper form was returned to you in some other manner, you </w:t>
      </w:r>
      <w:r>
        <w:rPr>
          <w:noProof/>
        </w:rPr>
        <mc:AlternateContent>
          <mc:Choice Requires="wpg">
            <w:drawing>
              <wp:anchor distT="0" distB="0" distL="114300" distR="114300" simplePos="0" relativeHeight="252107776" behindDoc="0" locked="0" layoutInCell="1" allowOverlap="1" wp14:anchorId="2B26A332" wp14:editId="044F8617">
                <wp:simplePos x="0" y="0"/>
                <wp:positionH relativeFrom="column">
                  <wp:posOffset>2206872</wp:posOffset>
                </wp:positionH>
                <wp:positionV relativeFrom="paragraph">
                  <wp:posOffset>498722</wp:posOffset>
                </wp:positionV>
                <wp:extent cx="3906562" cy="1737543"/>
                <wp:effectExtent l="0" t="0" r="208280" b="72390"/>
                <wp:wrapTight wrapText="bothSides">
                  <wp:wrapPolygon edited="0">
                    <wp:start x="0" y="0"/>
                    <wp:lineTo x="0" y="7579"/>
                    <wp:lineTo x="2528" y="11605"/>
                    <wp:lineTo x="6425" y="15158"/>
                    <wp:lineTo x="6741" y="19895"/>
                    <wp:lineTo x="7900" y="21789"/>
                    <wp:lineTo x="8427" y="22263"/>
                    <wp:lineTo x="20856" y="22263"/>
                    <wp:lineTo x="21593" y="21789"/>
                    <wp:lineTo x="22646" y="20132"/>
                    <wp:lineTo x="22541" y="6632"/>
                    <wp:lineTo x="21488" y="5211"/>
                    <wp:lineTo x="19592" y="3789"/>
                    <wp:lineTo x="19802" y="2842"/>
                    <wp:lineTo x="18854" y="2368"/>
                    <wp:lineTo x="11481" y="0"/>
                    <wp:lineTo x="0" y="0"/>
                  </wp:wrapPolygon>
                </wp:wrapTight>
                <wp:docPr id="76" name="Group 76" descr="Image displaying VIP activity described in text"/>
                <wp:cNvGraphicFramePr/>
                <a:graphic xmlns:a="http://schemas.openxmlformats.org/drawingml/2006/main">
                  <a:graphicData uri="http://schemas.microsoft.com/office/word/2010/wordprocessingGroup">
                    <wpg:wgp>
                      <wpg:cNvGrpSpPr/>
                      <wpg:grpSpPr>
                        <a:xfrm>
                          <a:off x="0" y="0"/>
                          <a:ext cx="3906562" cy="1737543"/>
                          <a:chOff x="0" y="0"/>
                          <a:chExt cx="3906562" cy="1737543"/>
                        </a:xfrm>
                      </wpg:grpSpPr>
                      <pic:pic xmlns:pic="http://schemas.openxmlformats.org/drawingml/2006/picture">
                        <pic:nvPicPr>
                          <pic:cNvPr id="77" name="Picture 77" descr="Image displaying VIP activity described in text"/>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29950" cy="689907"/>
                          </a:xfrm>
                          <a:prstGeom prst="rect">
                            <a:avLst/>
                          </a:prstGeom>
                          <a:noFill/>
                          <a:ln>
                            <a:noFill/>
                          </a:ln>
                        </pic:spPr>
                      </pic:pic>
                      <wpg:grpSp>
                        <wpg:cNvPr id="78" name="Group 78" descr="Image displaying VIP activity described in text"/>
                        <wpg:cNvGrpSpPr/>
                        <wpg:grpSpPr>
                          <a:xfrm>
                            <a:off x="448987" y="213543"/>
                            <a:ext cx="3457575" cy="1524000"/>
                            <a:chOff x="1656004" y="-105113"/>
                            <a:chExt cx="3458646" cy="1525779"/>
                          </a:xfrm>
                        </wpg:grpSpPr>
                        <pic:pic xmlns:pic="http://schemas.openxmlformats.org/drawingml/2006/picture">
                          <pic:nvPicPr>
                            <pic:cNvPr id="79" name="Picture 79" descr="Image displaying VIP activity described in text"/>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656004" y="-105113"/>
                              <a:ext cx="3113903" cy="753762"/>
                            </a:xfrm>
                            <a:prstGeom prst="rect">
                              <a:avLst/>
                            </a:prstGeom>
                            <a:noFill/>
                            <a:ln>
                              <a:noFill/>
                            </a:ln>
                          </pic:spPr>
                        </pic:pic>
                        <wpg:grpSp>
                          <wpg:cNvPr id="80" name="Group 80"/>
                          <wpg:cNvGrpSpPr/>
                          <wpg:grpSpPr>
                            <a:xfrm>
                              <a:off x="2570205" y="222421"/>
                              <a:ext cx="2544445" cy="1198245"/>
                              <a:chOff x="0" y="0"/>
                              <a:chExt cx="2544943" cy="1198468"/>
                            </a:xfrm>
                          </wpg:grpSpPr>
                          <pic:pic xmlns:pic="http://schemas.openxmlformats.org/drawingml/2006/picture">
                            <pic:nvPicPr>
                              <pic:cNvPr id="81" name="Picture 81" descr="Image displaying VIP activity described in text"/>
                              <pic:cNvPicPr>
                                <a:picLocks noChangeAspect="1"/>
                              </pic:cNvPicPr>
                            </pic:nvPicPr>
                            <pic:blipFill rotWithShape="1">
                              <a:blip r:embed="rId61">
                                <a:extLst>
                                  <a:ext uri="{28A0092B-C50C-407E-A947-70E740481C1C}">
                                    <a14:useLocalDpi xmlns:a14="http://schemas.microsoft.com/office/drawing/2010/main" val="0"/>
                                  </a:ext>
                                </a:extLst>
                              </a:blip>
                              <a:srcRect l="3676" t="7568" r="3835"/>
                              <a:stretch/>
                            </pic:blipFill>
                            <pic:spPr bwMode="auto">
                              <a:xfrm>
                                <a:off x="0" y="0"/>
                                <a:ext cx="2397211" cy="9020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82" name="Rectangular Callout 82"/>
                            <wps:cNvSpPr/>
                            <wps:spPr>
                              <a:xfrm>
                                <a:off x="827903" y="426308"/>
                                <a:ext cx="1717040" cy="772160"/>
                              </a:xfrm>
                              <a:prstGeom prst="wedgeRectCallout">
                                <a:avLst>
                                  <a:gd name="adj1" fmla="val -78244"/>
                                  <a:gd name="adj2" fmla="val -10042"/>
                                </a:avLst>
                              </a:prstGeom>
                              <a:solidFill>
                                <a:srgbClr val="FFFFFF"/>
                              </a:solidFill>
                              <a:ln w="25400" cap="flat" cmpd="sng" algn="ctr">
                                <a:solidFill>
                                  <a:srgbClr val="7DA329">
                                    <a:alpha val="50196"/>
                                  </a:srgbClr>
                                </a:solidFill>
                                <a:prstDash val="solid"/>
                              </a:ln>
                              <a:effectLst/>
                            </wps:spPr>
                            <wps:txbx>
                              <w:txbxContent>
                                <w:p w14:paraId="613D8754" w14:textId="77777777" w:rsidR="004B00ED" w:rsidRPr="00E44B6E" w:rsidRDefault="004B00ED" w:rsidP="00AB01F4">
                                  <w:pPr>
                                    <w:rPr>
                                      <w:sz w:val="18"/>
                                      <w:szCs w:val="18"/>
                                    </w:rPr>
                                  </w:pPr>
                                  <w:r>
                                    <w:rPr>
                                      <w:rStyle w:val="IntenseEmphasis"/>
                                      <w:sz w:val="20"/>
                                    </w:rPr>
                                    <w:t>Check</w:t>
                                  </w:r>
                                  <w:r>
                                    <w:rPr>
                                      <w:rStyle w:val="Heading4Char"/>
                                      <w:sz w:val="18"/>
                                      <w:szCs w:val="18"/>
                                    </w:rPr>
                                    <w:t>!!</w:t>
                                  </w:r>
                                  <w:r w:rsidRPr="00E44B6E">
                                    <w:rPr>
                                      <w:sz w:val="18"/>
                                      <w:szCs w:val="18"/>
                                    </w:rPr>
                                    <w:t xml:space="preserve"> </w:t>
                                  </w:r>
                                  <w:r>
                                    <w:rPr>
                                      <w:sz w:val="18"/>
                                      <w:szCs w:val="18"/>
                                    </w:rPr>
                                    <w:t>This form indicates corrections need to be made and a new Attestation form obtained prior to certification.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76" o:spid="_x0000_s1103" alt="Image displaying VIP activity described in text" style="position:absolute;margin-left:173.75pt;margin-top:39.25pt;width:307.6pt;height:136.8pt;z-index:252107776" coordsize="39065,17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">
                <v:shape id="Picture 77" o:spid="_x0000_s1104" type="#_x0000_t75" alt="Image displaying VIP activity described in text" style="position:absolute;width:21299;height:6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aD/EAAAA2wAAAA8AAABkcnMvZG93bnJldi54bWxEj0FrAjEUhO9C/0N4Qm81q5RaVqNIQe2l&#10;qLtt8fjYvG6Wbl6WJNX13xuh4HGYmW+Y+bK3rTiRD41jBeNRBoK4crrhWsFnuX56BREissbWMSm4&#10;UIDl4mEwx1y7Mx/oVMRaJAiHHBWYGLtcylAZshhGriNO3o/zFmOSvpba4znBbSsnWfYiLTacFgx2&#10;9Gao+i3+rAI/Drtie9zsv/xzt/3g3bcp/Uapx2G/moGI1Md7+L/9rhVMp3D7kn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laD/EAAAA2wAAAA8AAAAAAAAAAAAAAAAA&#10;nwIAAGRycy9kb3ducmV2LnhtbFBLBQYAAAAABAAEAPcAAACQAwAAAAA=&#10;">
                  <v:imagedata r:id="rId62" o:title="Image displaying VIP activity described in text"/>
                  <v:path arrowok="t"/>
                </v:shape>
                <v:group id="Group 78" o:spid="_x0000_s1105" alt="Image displaying VIP activity described in text" style="position:absolute;left:4489;top:2135;width:34576;height:15240" coordorigin="16560,-1051" coordsize="34586,1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Picture 79" o:spid="_x0000_s1106" type="#_x0000_t75" alt="Image displaying VIP activity described in text" style="position:absolute;left:16560;top:-1051;width:31139;height:7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0nrEAAAA2wAAAA8AAABkcnMvZG93bnJldi54bWxEj9FqAjEURN8L/YdwC30pmrVIq6tRimAR&#10;+lDUfsB1c92Ebm6WJO6uf98UBB+HmTnDLNeDa0RHIVrPCibjAgRx5bXlWsHPcTuagYgJWWPjmRRc&#10;KcJ69fiwxFL7nvfUHVItMoRjiQpMSm0pZawMOYxj3xJn7+yDw5RlqKUO2Ge4a+RrUbxJh5bzgsGW&#10;Noaq38PFKfj6vp5cuDT9cTP9tNZ1uxcTp0o9Pw0fCxCJhnQP39o7reB9Dv9f8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Y0nrEAAAA2wAAAA8AAAAAAAAAAAAAAAAA&#10;nwIAAGRycy9kb3ducmV2LnhtbFBLBQYAAAAABAAEAPcAAACQAwAAAAA=&#10;">
                    <v:imagedata r:id="rId63" o:title="Image displaying VIP activity described in text"/>
                    <v:path arrowok="t"/>
                  </v:shape>
                  <v:group id="Group 80" o:spid="_x0000_s1107" style="position:absolute;left:25702;top:2224;width:25444;height:11982" coordsize="25449,1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Picture 81" o:spid="_x0000_s1108" type="#_x0000_t75" alt="Image displaying VIP activity described in text" style="position:absolute;width:23972;height:9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mPDAAAA2wAAAA8AAABkcnMvZG93bnJldi54bWxEj09rwkAUxO+C32F5BW+6UWkJqatURbCX&#10;QlcvvT2yL39I9m3IrjF+e7dQ6HGYmd8wm91oWzFQ72vHCpaLBARx7kzNpYLr5TRPQfiAbLB1TAoe&#10;5GG3nU42mBl3528adChFhLDPUEEVQpdJ6fOKLPqF64ijV7jeYoiyL6Xp8R7htpWrJHmTFmuOCxV2&#10;dKgob/TNKvhy7rAvitdBa4vH5tR8rnP9o9TsZfx4BxFoDP/hv/bZKEiX8Psl/gC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6Y8MAAADbAAAADwAAAAAAAAAAAAAAAACf&#10;AgAAZHJzL2Rvd25yZXYueG1sUEsFBgAAAAAEAAQA9wAAAI8DAAAAAA==&#10;">
                      <v:imagedata r:id="rId64" o:title="Image displaying VIP activity described in text" croptop="4960f" cropleft="2409f" cropright="2513f"/>
                      <v:shadow on="t" color="#333" opacity="42598f" origin="-.5,-.5" offset="2.74397mm,2.74397mm"/>
                      <v:path arrowok="t"/>
                    </v:shape>
                    <v:shape id="Rectangular Callout 82" o:spid="_x0000_s1109" type="#_x0000_t61" style="position:absolute;left:8279;top:4263;width:17170;height:7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BNsMA&#10;AADbAAAADwAAAGRycy9kb3ducmV2LnhtbESP0WoCMRRE3wX/IVzBN81W6yJbo4hQ2odCcesHXJLb&#10;zbabmyWJuvbrm0LBx2FmzjCb3eA6caEQW88KHuYFCGLtTcuNgtPH82wNIiZkg51nUnCjCLvteLTB&#10;yvgrH+lSp0ZkCMcKFdiU+krKqC05jHPfE2fv0weHKcvQSBPwmuGuk4uiKKXDlvOCxZ4OlvR3fXYK&#10;8N1+PfojroJ+eznpn7pdlsuDUtPJsH8CkWhI9/B/+9UoWC/g70v+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vBNsMAAADbAAAADwAAAAAAAAAAAAAAAACYAgAAZHJzL2Rv&#10;d25yZXYueG1sUEsFBgAAAAAEAAQA9QAAAIgDAAAAAA==&#10;" adj="-6101,8631" strokecolor="#7da329" strokeweight="2pt">
                      <v:stroke opacity="32896f"/>
                      <v:textbox>
                        <w:txbxContent>
                          <w:p w14:paraId="613D8754" w14:textId="77777777" w:rsidR="004B00ED" w:rsidRPr="00E44B6E" w:rsidRDefault="004B00ED" w:rsidP="00AB01F4">
                            <w:pPr>
                              <w:rPr>
                                <w:sz w:val="18"/>
                                <w:szCs w:val="18"/>
                              </w:rPr>
                            </w:pPr>
                            <w:r>
                              <w:rPr>
                                <w:rStyle w:val="IntenseEmphasis"/>
                                <w:sz w:val="20"/>
                              </w:rPr>
                              <w:t>Check</w:t>
                            </w:r>
                            <w:r>
                              <w:rPr>
                                <w:rStyle w:val="Heading4Char"/>
                                <w:sz w:val="18"/>
                                <w:szCs w:val="18"/>
                              </w:rPr>
                              <w:t>!!</w:t>
                            </w:r>
                            <w:r w:rsidRPr="00E44B6E">
                              <w:rPr>
                                <w:sz w:val="18"/>
                                <w:szCs w:val="18"/>
                              </w:rPr>
                              <w:t xml:space="preserve"> </w:t>
                            </w:r>
                            <w:r>
                              <w:rPr>
                                <w:sz w:val="18"/>
                                <w:szCs w:val="18"/>
                              </w:rPr>
                              <w:t>This form indicates corrections need to be made and a new Attestation form obtained prior to certification.</w:t>
                            </w:r>
                          </w:p>
                        </w:txbxContent>
                      </v:textbox>
                    </v:shape>
                  </v:group>
                </v:group>
                <w10:wrap type="tight"/>
              </v:group>
            </w:pict>
          </mc:Fallback>
        </mc:AlternateContent>
      </w:r>
      <w:r>
        <w:t>sho</w:t>
      </w:r>
      <w:r w:rsidRPr="00F073E9">
        <w:rPr>
          <w:rFonts w:ascii="Calibri" w:eastAsia="Calibri" w:hAnsi="Calibri" w:cs="Times New Roman"/>
          <w:noProof/>
          <w:sz w:val="40"/>
          <w:szCs w:val="36"/>
        </w:rPr>
        <mc:AlternateContent>
          <mc:Choice Requires="wps">
            <w:drawing>
              <wp:anchor distT="0" distB="0" distL="114300" distR="114300" simplePos="0" relativeHeight="252115968" behindDoc="1" locked="1" layoutInCell="1" allowOverlap="1" wp14:anchorId="79D7DA6C" wp14:editId="68E358AB">
                <wp:simplePos x="0" y="0"/>
                <wp:positionH relativeFrom="column">
                  <wp:posOffset>-3260725</wp:posOffset>
                </wp:positionH>
                <wp:positionV relativeFrom="page">
                  <wp:posOffset>3689985</wp:posOffset>
                </wp:positionV>
                <wp:extent cx="5948680" cy="434975"/>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48680" cy="434975"/>
                        </a:xfrm>
                        <a:prstGeom prst="rect">
                          <a:avLst/>
                        </a:prstGeom>
                        <a:noFill/>
                        <a:ln w="9525">
                          <a:noFill/>
                          <a:miter lim="800000"/>
                          <a:headEnd/>
                          <a:tailEnd/>
                        </a:ln>
                      </wps:spPr>
                      <wps:txbx>
                        <w:txbxContent>
                          <w:sdt>
                            <w:sdtPr>
                              <w:rPr>
                                <w:sz w:val="36"/>
                                <w:szCs w:val="36"/>
                              </w:rPr>
                              <w:alias w:val="Subtitle Odd"/>
                              <w:tag w:val="Subtitle Odd"/>
                              <w:id w:val="1663347355"/>
                            </w:sdtPr>
                            <w:sdtEndPr/>
                            <w:sdtContent>
                              <w:p w14:paraId="38AA46F7" w14:textId="629F9325" w:rsidR="004B00ED" w:rsidRPr="00BD500D" w:rsidRDefault="004B00ED" w:rsidP="00AB01F4">
                                <w:pPr>
                                  <w:jc w:val="right"/>
                                  <w:rPr>
                                    <w:sz w:val="36"/>
                                    <w:szCs w:val="36"/>
                                  </w:rPr>
                                </w:pPr>
                                <w:r>
                                  <w:rPr>
                                    <w:sz w:val="36"/>
                                    <w:szCs w:val="36"/>
                                  </w:rPr>
                                  <w:t>Certify, Verification Form</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256.75pt;margin-top:290.55pt;width:468.4pt;height:34.25pt;rotation:-90;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" filled="f" stroked="f">
                <v:textbox>
                  <w:txbxContent>
                    <w:sdt>
                      <w:sdtPr>
                        <w:rPr>
                          <w:sz w:val="36"/>
                          <w:szCs w:val="36"/>
                        </w:rPr>
                        <w:alias w:val="Subtitle Odd"/>
                        <w:tag w:val="Subtitle Odd"/>
                        <w:id w:val="1663347355"/>
                      </w:sdtPr>
                      <w:sdtContent>
                        <w:p w14:paraId="38AA46F7" w14:textId="629F9325" w:rsidR="004B00ED" w:rsidRPr="00BD500D" w:rsidRDefault="004B00ED" w:rsidP="00AB01F4">
                          <w:pPr>
                            <w:jc w:val="right"/>
                            <w:rPr>
                              <w:sz w:val="36"/>
                              <w:szCs w:val="36"/>
                            </w:rPr>
                          </w:pPr>
                          <w:r>
                            <w:rPr>
                              <w:sz w:val="36"/>
                              <w:szCs w:val="36"/>
                            </w:rPr>
                            <w:t>Certify, Verification Form</w:t>
                          </w:r>
                        </w:p>
                      </w:sdtContent>
                    </w:sdt>
                  </w:txbxContent>
                </v:textbox>
                <w10:wrap anchory="page"/>
                <w10:anchorlock/>
              </v:shape>
            </w:pict>
          </mc:Fallback>
        </mc:AlternateContent>
      </w:r>
      <w:r>
        <w:t>uld fax the Attestation Form into the VIP EDRS system first.</w:t>
      </w:r>
    </w:p>
    <w:p w14:paraId="5F9D26BF" w14:textId="2F6CB2C5" w:rsidR="00C65172" w:rsidRDefault="00C65172" w:rsidP="00AB01F4">
      <w:pPr>
        <w:ind w:right="810"/>
      </w:pPr>
      <w:r>
        <w:t>For an online certifier, the certification will take place online, and the record will indicate Certified MI on the history on the Records Actions tab.</w:t>
      </w:r>
      <w:r w:rsidR="00024EA5">
        <w:t xml:space="preserve">  The Certify button will be disabled. </w:t>
      </w:r>
      <w:r w:rsidR="00024EA5" w:rsidRPr="00024EA5">
        <w:rPr>
          <w:u w:val="single"/>
        </w:rPr>
        <w:t>Do not click</w:t>
      </w:r>
      <w:r w:rsidR="00024EA5">
        <w:t xml:space="preserve"> </w:t>
      </w:r>
      <w:proofErr w:type="spellStart"/>
      <w:r w:rsidR="00024EA5" w:rsidRPr="00024EA5">
        <w:rPr>
          <w:b/>
        </w:rPr>
        <w:t>Uncertify</w:t>
      </w:r>
      <w:proofErr w:type="spellEnd"/>
      <w:r w:rsidR="00024EA5">
        <w:t>, unless you really mean to send this record back to the certifier for additional corrections.</w:t>
      </w:r>
    </w:p>
    <w:p w14:paraId="4A740849" w14:textId="18F983C4" w:rsidR="00AB01F4" w:rsidRDefault="00AB01F4" w:rsidP="00AB01F4">
      <w:pPr>
        <w:ind w:right="810"/>
      </w:pPr>
      <w:r>
        <w:t xml:space="preserve">Retrieve the record through the </w:t>
      </w:r>
      <w:r w:rsidRPr="00290308">
        <w:rPr>
          <w:b/>
        </w:rPr>
        <w:t>Death</w:t>
      </w:r>
      <w:r w:rsidRPr="00290308">
        <w:rPr>
          <w:b/>
        </w:rPr>
        <w:sym w:font="Wingdings" w:char="F0E0"/>
      </w:r>
      <w:r w:rsidR="00C65172">
        <w:rPr>
          <w:b/>
        </w:rPr>
        <w:t>Modify</w:t>
      </w:r>
      <w:r w:rsidR="00C65172" w:rsidRPr="00C65172">
        <w:rPr>
          <w:b/>
        </w:rPr>
        <w:sym w:font="Wingdings" w:char="F0E0"/>
      </w:r>
      <w:r w:rsidR="00C65172">
        <w:rPr>
          <w:b/>
        </w:rPr>
        <w:t>Continue Mod</w:t>
      </w:r>
      <w:r>
        <w:t xml:space="preserve"> menu path; find the form at the bottom of the </w:t>
      </w:r>
      <w:r w:rsidRPr="00977B90">
        <w:rPr>
          <w:b/>
        </w:rPr>
        <w:t>Records Details</w:t>
      </w:r>
      <w:r>
        <w:t xml:space="preserve"> screen, under </w:t>
      </w:r>
      <w:r w:rsidRPr="001E4BC1">
        <w:rPr>
          <w:b/>
        </w:rPr>
        <w:t>Available Documents</w:t>
      </w:r>
      <w:r>
        <w:t xml:space="preserve">.  To ensure that the Attestation form was completed and attached successfully, view the form to verify that it was signed and dated, and that the form matches the decedent. Click </w:t>
      </w:r>
      <w:r w:rsidRPr="00977B90">
        <w:rPr>
          <w:b/>
        </w:rPr>
        <w:t>Continue</w:t>
      </w:r>
      <w:r>
        <w:t>. (If the certifier did not sign and date, but instead made corrections, make the necessary corrections and follow the Ready to Certify procedure again.)</w:t>
      </w:r>
    </w:p>
    <w:p w14:paraId="606EC10B" w14:textId="5C78307E" w:rsidR="00AB01F4" w:rsidRDefault="00AB01F4" w:rsidP="00AB01F4">
      <w:pPr>
        <w:pStyle w:val="ListParagraph"/>
        <w:numPr>
          <w:ilvl w:val="0"/>
          <w:numId w:val="35"/>
        </w:numPr>
        <w:ind w:right="810"/>
      </w:pPr>
      <w:r>
        <w:rPr>
          <w:noProof/>
        </w:rPr>
        <mc:AlternateContent>
          <mc:Choice Requires="wpg">
            <w:drawing>
              <wp:anchor distT="0" distB="0" distL="114300" distR="114300" simplePos="0" relativeHeight="252108800" behindDoc="1" locked="0" layoutInCell="1" allowOverlap="1" wp14:anchorId="74CD867D" wp14:editId="204B3E8B">
                <wp:simplePos x="0" y="0"/>
                <wp:positionH relativeFrom="column">
                  <wp:posOffset>2659380</wp:posOffset>
                </wp:positionH>
                <wp:positionV relativeFrom="paragraph">
                  <wp:posOffset>13970</wp:posOffset>
                </wp:positionV>
                <wp:extent cx="3469005" cy="2879090"/>
                <wp:effectExtent l="0" t="0" r="264795" b="16510"/>
                <wp:wrapSquare wrapText="bothSides"/>
                <wp:docPr id="84" name="Group 84" descr="Image displaying VIP activity described in text"/>
                <wp:cNvGraphicFramePr/>
                <a:graphic xmlns:a="http://schemas.openxmlformats.org/drawingml/2006/main">
                  <a:graphicData uri="http://schemas.microsoft.com/office/word/2010/wordprocessingGroup">
                    <wpg:wgp>
                      <wpg:cNvGrpSpPr/>
                      <wpg:grpSpPr>
                        <a:xfrm>
                          <a:off x="0" y="0"/>
                          <a:ext cx="3469005" cy="2879090"/>
                          <a:chOff x="111254" y="-24712"/>
                          <a:chExt cx="3472205" cy="2879124"/>
                        </a:xfrm>
                      </wpg:grpSpPr>
                      <pic:pic xmlns:pic="http://schemas.openxmlformats.org/drawingml/2006/picture">
                        <pic:nvPicPr>
                          <pic:cNvPr id="86" name="Picture 86" descr="Image displaying VIP activity described in text"/>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111254" y="-24712"/>
                            <a:ext cx="2483708" cy="2879124"/>
                          </a:xfrm>
                          <a:prstGeom prst="rect">
                            <a:avLst/>
                          </a:prstGeom>
                          <a:noFill/>
                          <a:ln>
                            <a:noFill/>
                          </a:ln>
                        </pic:spPr>
                      </pic:pic>
                      <wps:wsp>
                        <wps:cNvPr id="87" name="Oval 87"/>
                        <wps:cNvSpPr/>
                        <wps:spPr>
                          <a:xfrm>
                            <a:off x="493909" y="2472570"/>
                            <a:ext cx="680249" cy="381842"/>
                          </a:xfrm>
                          <a:prstGeom prst="ellipse">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679722" y="74142"/>
                            <a:ext cx="1027430" cy="144145"/>
                          </a:xfrm>
                          <a:prstGeom prst="rect">
                            <a:avLst/>
                          </a:prstGeom>
                          <a:solidFill>
                            <a:srgbClr val="00B050">
                              <a:alpha val="10000"/>
                            </a:srgbClr>
                          </a:solidFill>
                          <a:ln w="25400" cap="flat" cmpd="sng" algn="ctr">
                            <a:solidFill>
                              <a:srgbClr val="99CC00"/>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89" name="Picture 89" descr="Image displaying VIP activity described in text"/>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1000897" y="210065"/>
                            <a:ext cx="2582562" cy="2199503"/>
                          </a:xfrm>
                          <a:prstGeom prst="rect">
                            <a:avLst/>
                          </a:prstGeom>
                          <a:ln>
                            <a:noFill/>
                          </a:ln>
                          <a:effectLst>
                            <a:outerShdw blurRad="292100" dist="139700" dir="2700000" algn="tl" rotWithShape="0">
                              <a:srgbClr val="333333">
                                <a:alpha val="65000"/>
                              </a:srgbClr>
                            </a:outerShdw>
                          </a:effectLst>
                        </pic:spPr>
                      </pic:pic>
                      <wps:wsp>
                        <wps:cNvPr id="90" name="Oval 90"/>
                        <wps:cNvSpPr/>
                        <wps:spPr>
                          <a:xfrm>
                            <a:off x="1123983" y="2038865"/>
                            <a:ext cx="833755" cy="433705"/>
                          </a:xfrm>
                          <a:prstGeom prst="ellipse">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descr="Image displaying VIP activity described in text"/>
                        <wps:cNvSpPr/>
                        <wps:spPr>
                          <a:xfrm>
                            <a:off x="1692876" y="271849"/>
                            <a:ext cx="833755" cy="141605"/>
                          </a:xfrm>
                          <a:prstGeom prst="rect">
                            <a:avLst/>
                          </a:prstGeom>
                          <a:solidFill>
                            <a:srgbClr val="00B050">
                              <a:alpha val="10000"/>
                            </a:srgbClr>
                          </a:solidFill>
                          <a:ln w="25400" cap="flat" cmpd="sng" algn="ctr">
                            <a:solidFill>
                              <a:srgbClr val="99CC00"/>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4" o:spid="_x0000_s1026" alt="Image displaying VIP activity described in text" style="position:absolute;margin-left:209.4pt;margin-top:1.1pt;width:273.15pt;height:226.7pt;z-index:-251207680;mso-width-relative:margin;mso-height-relative:margin" coordorigin="1112,-247" coordsize="34722,28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">
                <v:shape id="Picture 86" o:spid="_x0000_s1027" type="#_x0000_t75" alt="Image displaying VIP activity described in text" style="position:absolute;left:1112;top:-247;width:24837;height:28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GpS2+AAAA2wAAAA8AAABkcnMvZG93bnJldi54bWxEj80KwjAQhO+C7xBW8KapCqLVtKggePHg&#10;331p1rbYbEoTtX17Iwgeh5n5hlmnranEixpXWlYwGUcgiDOrS84VXC/70QKE88gaK8ukoCMHadLv&#10;rTHW9s0nep19LgKEXYwKCu/rWEqXFWTQjW1NHLy7bQz6IJtc6gbfAW4qOY2iuTRYclgosKZdQdnj&#10;/DQKzLWe5d3ttnQTW/LUHHeR23ZKDQftZgXCU+v/4V/7oBUs5vD9En6ATD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eGpS2+AAAA2wAAAA8AAAAAAAAAAAAAAAAAnwIAAGRy&#10;cy9kb3ducmV2LnhtbFBLBQYAAAAABAAEAPcAAACKAwAAAAA=&#10;">
                  <v:imagedata r:id="rId67" o:title="Image displaying VIP activity described in text"/>
                  <v:path arrowok="t"/>
                </v:shape>
                <v:oval id="Oval 87" o:spid="_x0000_s1028" style="position:absolute;left:4939;top:24725;width:6802;height:3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QLcQA&#10;AADbAAAADwAAAGRycy9kb3ducmV2LnhtbESPT2sCMRTE7wW/Q3hCbzXbLeh2NYq0FHpR8A8Fb4/N&#10;62Zx87JNUl2/vREEj8PM/IaZLXrbihP50DhW8DrKQBBXTjdcK9jvvl4KECEia2wdk4ILBVjMB08z&#10;LLU784ZO21iLBOFQogITY1dKGSpDFsPIdcTJ+3XeYkzS11J7PCe4bWWeZWNpseG0YLCjD0PVcftv&#10;Ffys3pb41/n39aEwoVgd80/LuVLPw345BRGpj4/wvf2tFRQTuH1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l0C3EAAAA2wAAAA8AAAAAAAAAAAAAAAAAmAIAAGRycy9k&#10;b3ducmV2LnhtbFBLBQYAAAAABAAEAPUAAACJAwAAAAA=&#10;" filled="f" strokecolor="#ffc000" strokeweight="2pt"/>
                <v:rect id="Rectangle 88" o:spid="_x0000_s1029" style="position:absolute;left:6797;top:741;width:10274;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zc8MA&#10;AADbAAAADwAAAGRycy9kb3ducmV2LnhtbERPy2rCQBTdC/7DcIXudGKhIqmjtEKhCzFWheLukrkm&#10;MZk7ITPNw693FgWXh/NebXpTiZYaV1hWMJ9FIIhTqwvOFJxPX9MlCOeRNVaWScFADjbr8WiFsbYd&#10;/1B79JkIIexiVJB7X8dSujQng25ma+LAXW1j0AfYZFI32IVwU8nXKFpIgwWHhhxr2uaUlsc/o6DY&#10;792Q1Jf77vb5u+veDuU1Tc5KvUz6j3cQnnr/FP+7v7WCZRgbvo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wzc8MAAADbAAAADwAAAAAAAAAAAAAAAACYAgAAZHJzL2Rv&#10;d25yZXYueG1sUEsFBgAAAAAEAAQA9QAAAIgDAAAAAA==&#10;" fillcolor="#00b050" strokecolor="#9c0" strokeweight="2pt">
                  <v:fill opacity="6682f"/>
                  <v:textbox inset="0,0,0,0"/>
                </v:rect>
                <v:shape id="Picture 89" o:spid="_x0000_s1030" type="#_x0000_t75" alt="Image displaying VIP activity described in text" style="position:absolute;left:10008;top:2100;width:25826;height:2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4ylfCAAAA2wAAAA8AAABkcnMvZG93bnJldi54bWxEj0FrAjEUhO8F/0N4grea1YOuq1GqVSr0&#10;5NreH5tndunmZUlSXfvrTaHQ4zAz3zCrTW9bcSUfGscKJuMMBHHldMNGwcf58JyDCBFZY+uYFNwp&#10;wGY9eFphod2NT3QtoxEJwqFABXWMXSFlqGqyGMauI07exXmLMUlvpPZ4S3DbymmWzaTFhtNCjR3t&#10;aqq+ym+rgCujt/vy7f11S/vPHzLzfDr3So2G/csSRKQ+/of/2ketIF/A75f0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OMpXwgAAANsAAAAPAAAAAAAAAAAAAAAAAJ8C&#10;AABkcnMvZG93bnJldi54bWxQSwUGAAAAAAQABAD3AAAAjgMAAAAA&#10;">
                  <v:imagedata r:id="rId68" o:title="Image displaying VIP activity described in text"/>
                  <v:shadow on="t" color="#333" opacity="42598f" origin="-.5,-.5" offset="2.74397mm,2.74397mm"/>
                  <v:path arrowok="t"/>
                </v:shape>
                <v:oval id="Oval 90" o:spid="_x0000_s1031" style="position:absolute;left:11239;top:20388;width:8338;height:4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ehMAA&#10;AADbAAAADwAAAGRycy9kb3ducmV2LnhtbERPy4rCMBTdD8w/hCu4G1M7MNRqFBkRZqPgg4HZXZpr&#10;U2xuahK1/r1ZDLg8nPds0dtW3MiHxrGC8SgDQVw53XCt4HhYfxQgQkTW2DomBQ8KsJi/v82w1O7O&#10;O7rtYy1SCIcSFZgYu1LKUBmyGEauI07cyXmLMUFfS+3xnsJtK/Ms+5IWG04NBjv6NlSd91er4Hfz&#10;ucRL5yfbv8KEYnPOV5ZzpYaDfjkFEamPL/G/+0crmKT16Uv6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XehMAAAADbAAAADwAAAAAAAAAAAAAAAACYAgAAZHJzL2Rvd25y&#10;ZXYueG1sUEsFBgAAAAAEAAQA9QAAAIUDAAAAAA==&#10;" filled="f" strokecolor="#ffc000" strokeweight="2pt"/>
                <v:rect id="Rectangle 91" o:spid="_x0000_s1032" alt="Image displaying VIP activity described in text" style="position:absolute;left:16928;top:2718;width:8338;height:1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MM8YA&#10;AADbAAAADwAAAGRycy9kb3ducmV2LnhtbESPQWvCQBSE7wX/w/IKvTUbC5U2ukotCB5ErQ2It8fu&#10;M4lm34bsamJ/fVco9DjMzDfMZNbbWlyp9ZVjBcMkBUGsnam4UJB/L57fQPiAbLB2TApu5GE2HTxM&#10;MDOu4y+67kIhIoR9hgrKEJpMSq9LsugT1xBH7+haiyHKtpCmxS7CbS1f0nQkLVYcF0ps6LMkfd5d&#10;rIJqvfa3TXP4WZ3m+1X3uj0f9SZX6umx/xiDCNSH//Bfe2kUvA/h/iX+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8MM8YAAADbAAAADwAAAAAAAAAAAAAAAACYAgAAZHJz&#10;L2Rvd25yZXYueG1sUEsFBgAAAAAEAAQA9QAAAIsDAAAAAA==&#10;" fillcolor="#00b050" strokecolor="#9c0" strokeweight="2pt">
                  <v:fill opacity="6682f"/>
                  <v:textbox inset="0,0,0,0"/>
                </v:rect>
                <w10:wrap type="square"/>
              </v:group>
            </w:pict>
          </mc:Fallback>
        </mc:AlternateContent>
      </w:r>
      <w:r>
        <w:t xml:space="preserve">Click on </w:t>
      </w:r>
      <w:r w:rsidRPr="00290308">
        <w:rPr>
          <w:b/>
        </w:rPr>
        <w:t>Tab 9</w:t>
      </w:r>
      <w:r>
        <w:t xml:space="preserve"> (</w:t>
      </w:r>
      <w:r w:rsidRPr="00977B90">
        <w:rPr>
          <w:b/>
        </w:rPr>
        <w:t>Certification Info</w:t>
      </w:r>
      <w:r>
        <w:t xml:space="preserve">) and enter the </w:t>
      </w:r>
      <w:r w:rsidRPr="00977B90">
        <w:rPr>
          <w:b/>
        </w:rPr>
        <w:t>Date signed</w:t>
      </w:r>
      <w:r>
        <w:t>.</w:t>
      </w:r>
      <w:r w:rsidRPr="0056237D">
        <w:rPr>
          <w:noProof/>
        </w:rPr>
        <w:t xml:space="preserve"> </w:t>
      </w:r>
      <w:r w:rsidR="00CC4C81">
        <w:rPr>
          <w:noProof/>
        </w:rPr>
        <w:t>If the date field is disabled, go to Tab 12 and click Ready to Certify.</w:t>
      </w:r>
    </w:p>
    <w:p w14:paraId="13F0ABC0" w14:textId="77777777" w:rsidR="00AB01F4" w:rsidRDefault="00AB01F4" w:rsidP="00AB01F4">
      <w:pPr>
        <w:pStyle w:val="ListParagraph"/>
        <w:numPr>
          <w:ilvl w:val="0"/>
          <w:numId w:val="35"/>
        </w:numPr>
        <w:ind w:right="810"/>
      </w:pPr>
      <w:r>
        <w:t xml:space="preserve">Click </w:t>
      </w:r>
      <w:r w:rsidRPr="00977B90">
        <w:rPr>
          <w:b/>
        </w:rPr>
        <w:t>Next</w:t>
      </w:r>
      <w:r>
        <w:t xml:space="preserve"> or directly on </w:t>
      </w:r>
      <w:r w:rsidRPr="00290308">
        <w:rPr>
          <w:b/>
        </w:rPr>
        <w:t>Tab 12</w:t>
      </w:r>
      <w:r>
        <w:t xml:space="preserve"> (</w:t>
      </w:r>
      <w:r w:rsidRPr="00977B90">
        <w:rPr>
          <w:b/>
        </w:rPr>
        <w:t>Records Actions)</w:t>
      </w:r>
      <w:r>
        <w:t xml:space="preserve">.  Click on the </w:t>
      </w:r>
      <w:r w:rsidRPr="00977B90">
        <w:rPr>
          <w:b/>
        </w:rPr>
        <w:t>Certify</w:t>
      </w:r>
      <w:r>
        <w:t xml:space="preserve"> button, which should now be enabled.</w:t>
      </w:r>
      <w:r w:rsidRPr="00EC3D87">
        <w:rPr>
          <w:noProof/>
          <w:sz w:val="20"/>
        </w:rPr>
        <w:t xml:space="preserve"> </w:t>
      </w:r>
    </w:p>
    <w:p w14:paraId="12F995AE" w14:textId="369DC92B" w:rsidR="00AB01F4" w:rsidRDefault="00D7468B" w:rsidP="00AB01F4">
      <w:pPr>
        <w:pStyle w:val="ListParagraph"/>
        <w:numPr>
          <w:ilvl w:val="0"/>
          <w:numId w:val="35"/>
        </w:numPr>
        <w:ind w:right="810"/>
      </w:pPr>
      <w:r w:rsidRPr="00D7468B">
        <w:rPr>
          <w:u w:val="single"/>
        </w:rPr>
        <w:t xml:space="preserve">If you need a verification form: </w:t>
      </w:r>
      <w:r w:rsidR="00AB01F4" w:rsidRPr="00977B90">
        <w:rPr>
          <w:b/>
        </w:rPr>
        <w:t>Finish</w:t>
      </w:r>
      <w:r w:rsidR="00AB01F4">
        <w:t xml:space="preserve"> and </w:t>
      </w:r>
      <w:r w:rsidR="00AB01F4" w:rsidRPr="00977B90">
        <w:rPr>
          <w:b/>
        </w:rPr>
        <w:t>Save (as Pending)</w:t>
      </w:r>
      <w:r w:rsidR="00AB01F4">
        <w:t>.  Note that the Save button will always say “as Pending” even when all items are complete.</w:t>
      </w:r>
      <w:r w:rsidR="00AB01F4" w:rsidRPr="00EC3D87">
        <w:rPr>
          <w:noProof/>
        </w:rPr>
        <w:t xml:space="preserve"> </w:t>
      </w:r>
    </w:p>
    <w:p w14:paraId="6CB26A57" w14:textId="6D19E5FE" w:rsidR="005E2A81" w:rsidRDefault="00D7468B" w:rsidP="00D7468B">
      <w:pPr>
        <w:ind w:left="360"/>
      </w:pPr>
      <w:r>
        <w:t xml:space="preserve">It </w:t>
      </w:r>
      <w:r w:rsidR="005E2A81">
        <w:t xml:space="preserve">is advisable to print a verification form such that the deponent can review and verify the information that you changed on a record.  You will also want to print a Fax Cover Sheet to attach electronic images of additional evidence.  </w:t>
      </w:r>
    </w:p>
    <w:p w14:paraId="32BD7086" w14:textId="77777777" w:rsidR="00CC4C81" w:rsidRDefault="00CC4C81">
      <w:pPr>
        <w:rPr>
          <w:rFonts w:asciiTheme="majorHAnsi" w:eastAsiaTheme="majorEastAsia" w:hAnsiTheme="majorHAnsi" w:cstheme="majorBidi"/>
          <w:b/>
          <w:bCs/>
          <w:color w:val="A9A57C" w:themeColor="accent1"/>
          <w:sz w:val="26"/>
          <w:szCs w:val="26"/>
        </w:rPr>
      </w:pPr>
      <w:r>
        <w:br w:type="page"/>
      </w:r>
    </w:p>
    <w:p w14:paraId="13A68512" w14:textId="1F80FED8" w:rsidR="005E2A81" w:rsidRPr="009F366E" w:rsidRDefault="00CC4C81" w:rsidP="005E2A81">
      <w:pPr>
        <w:pStyle w:val="Heading2"/>
      </w:pPr>
      <w:r>
        <w:rPr>
          <w:noProof/>
        </w:rPr>
        <mc:AlternateContent>
          <mc:Choice Requires="wpg">
            <w:drawing>
              <wp:anchor distT="0" distB="0" distL="114300" distR="114300" simplePos="0" relativeHeight="252124160" behindDoc="1" locked="0" layoutInCell="1" allowOverlap="1" wp14:anchorId="16E532BD" wp14:editId="03224DA8">
                <wp:simplePos x="0" y="0"/>
                <wp:positionH relativeFrom="column">
                  <wp:posOffset>246380</wp:posOffset>
                </wp:positionH>
                <wp:positionV relativeFrom="paragraph">
                  <wp:posOffset>396240</wp:posOffset>
                </wp:positionV>
                <wp:extent cx="5710555" cy="416560"/>
                <wp:effectExtent l="171450" t="171450" r="366395" b="250190"/>
                <wp:wrapTight wrapText="bothSides">
                  <wp:wrapPolygon edited="0">
                    <wp:start x="576" y="-8890"/>
                    <wp:lineTo x="-649" y="-6915"/>
                    <wp:lineTo x="-649" y="19756"/>
                    <wp:lineTo x="-432" y="24695"/>
                    <wp:lineTo x="504" y="31610"/>
                    <wp:lineTo x="576" y="33585"/>
                    <wp:lineTo x="21689" y="33585"/>
                    <wp:lineTo x="21761" y="31610"/>
                    <wp:lineTo x="22698" y="24695"/>
                    <wp:lineTo x="22914" y="9878"/>
                    <wp:lineTo x="22914" y="5927"/>
                    <wp:lineTo x="21905" y="-6915"/>
                    <wp:lineTo x="21689" y="-8890"/>
                    <wp:lineTo x="576" y="-8890"/>
                  </wp:wrapPolygon>
                </wp:wrapTight>
                <wp:docPr id="320" name="Group 320"/>
                <wp:cNvGraphicFramePr/>
                <a:graphic xmlns:a="http://schemas.openxmlformats.org/drawingml/2006/main">
                  <a:graphicData uri="http://schemas.microsoft.com/office/word/2010/wordprocessingGroup">
                    <wpg:wgp>
                      <wpg:cNvGrpSpPr/>
                      <wpg:grpSpPr>
                        <a:xfrm>
                          <a:off x="0" y="0"/>
                          <a:ext cx="5710555" cy="416560"/>
                          <a:chOff x="0" y="0"/>
                          <a:chExt cx="5710989" cy="417195"/>
                        </a:xfrm>
                      </wpg:grpSpPr>
                      <pic:pic xmlns:pic="http://schemas.openxmlformats.org/drawingml/2006/picture">
                        <pic:nvPicPr>
                          <pic:cNvPr id="321" name="Picture 32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710989" cy="304800"/>
                          </a:xfrm>
                          <a:prstGeom prst="rect">
                            <a:avLst/>
                          </a:prstGeom>
                          <a:ln>
                            <a:noFill/>
                          </a:ln>
                          <a:effectLst>
                            <a:outerShdw blurRad="292100" dist="139700" dir="2700000" algn="tl" rotWithShape="0">
                              <a:srgbClr val="333333">
                                <a:alpha val="65000"/>
                              </a:srgbClr>
                            </a:outerShdw>
                          </a:effectLst>
                        </pic:spPr>
                      </pic:pic>
                      <wps:wsp>
                        <wps:cNvPr id="322" name="Oval 322"/>
                        <wps:cNvSpPr/>
                        <wps:spPr>
                          <a:xfrm>
                            <a:off x="1267327" y="0"/>
                            <a:ext cx="744220" cy="417195"/>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4260517" y="0"/>
                            <a:ext cx="744220" cy="417195"/>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20" o:spid="_x0000_s1026" style="position:absolute;margin-left:19.4pt;margin-top:31.2pt;width:449.65pt;height:32.8pt;z-index:-251192320;mso-height-relative:margin" coordsize="571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">
                <v:shape id="Picture 321" o:spid="_x0000_s1027" type="#_x0000_t75" style="position:absolute;width:57109;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ijHEAAAA3AAAAA8AAABkcnMvZG93bnJldi54bWxEj8FqwzAQRO+F/IPYQG+NnNgtwYkSQiGQ&#10;Qg+1mw9YrI3lxFq5lmK7f18VCj0OM/OG2e4n24qBet84VrBcJCCIK6cbrhWcP49PaxA+IGtsHZOC&#10;b/Kw380etphrN3JBQxlqESHsc1RgQuhyKX1lyKJfuI44ehfXWwxR9rXUPY4Rblu5SpIXabHhuGCw&#10;o1dD1a28WwXFV/h4uzxn5f2aNSY1Pn1Hw0o9zqfDBkSgKfyH/9onrSBdLeH3TDw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aijHEAAAA3AAAAA8AAAAAAAAAAAAAAAAA&#10;nwIAAGRycy9kb3ducmV2LnhtbFBLBQYAAAAABAAEAPcAAACQAwAAAAA=&#10;">
                  <v:imagedata r:id="rId70" o:title=""/>
                  <v:shadow on="t" color="#333" opacity="42598f" origin="-.5,-.5" offset="2.74397mm,2.74397mm"/>
                  <v:path arrowok="t"/>
                </v:shape>
                <v:oval id="Oval 322" o:spid="_x0000_s1028" style="position:absolute;left:12673;width:7442;height:4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rsYA&#10;AADcAAAADwAAAGRycy9kb3ducmV2LnhtbESPzWvCQBTE74L/w/IK3nTT+EFJXcWvQg/1oC30+pp9&#10;3YRm34bsqjF/fVcQPA4z8xtmvmxtJc7U+NKxgudRAoI4d7pko+Dr8234AsIHZI2VY1JwJQ/LRb83&#10;x0y7Cx/ofAxGRAj7DBUUIdSZlD4vyKIfuZo4er+usRiibIzUDV4i3FYyTZKZtFhyXCiwpk1B+d/x&#10;ZBWsJ/kHd/ttN0Uaf/9cd52ZmE6pwVO7egURqA2P8L39rhWM0x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rsYAAADcAAAADwAAAAAAAAAAAAAAAACYAgAAZHJz&#10;L2Rvd25yZXYueG1sUEsFBgAAAAAEAAQA9QAAAIsDAAAAAA==&#10;" filled="f" strokecolor="#ffc000" strokeweight="2pt">
                  <v:stroke opacity="32896f"/>
                </v:oval>
                <v:oval id="Oval 323" o:spid="_x0000_s1029" style="position:absolute;left:42605;width:7442;height:4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NcUA&#10;AADcAAAADwAAAGRycy9kb3ducmV2LnhtbESPT2vCQBTE74LfYXkFb7qpUSmpq/iv0EM9aAu9vmZf&#10;N6HZtyG7asyn7wqCx2FmfsPMl62txJkaXzpW8DxKQBDnTpdsFHx9vg1fQPiArLFyTAqu5GG56Pfm&#10;mGl34QOdj8GICGGfoYIihDqT0ucFWfQjVxNH79c1FkOUjZG6wUuE20qOk2QmLZYcFwqsaVNQ/nc8&#10;WQXrSf7B3X7bTZHS75/rrjMT0yk1eGpXryACteERvrfftYJ0nML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y81xQAAANwAAAAPAAAAAAAAAAAAAAAAAJgCAABkcnMv&#10;ZG93bnJldi54bWxQSwUGAAAAAAQABAD1AAAAigMAAAAA&#10;" filled="f" strokecolor="#ffc000" strokeweight="2pt">
                  <v:stroke opacity="32896f"/>
                </v:oval>
                <w10:wrap type="tight"/>
              </v:group>
            </w:pict>
          </mc:Fallback>
        </mc:AlternateContent>
      </w:r>
      <w:r w:rsidR="005E2A81" w:rsidRPr="009F366E">
        <w:t>Verification Form</w:t>
      </w:r>
    </w:p>
    <w:p w14:paraId="764BB883" w14:textId="342AF236" w:rsidR="005E2A81" w:rsidRDefault="005E2A81" w:rsidP="005E2A81">
      <w:r>
        <w:t xml:space="preserve">Print an informant verification form through the menu path: </w:t>
      </w:r>
      <w:r w:rsidRPr="002916BB">
        <w:rPr>
          <w:b/>
        </w:rPr>
        <w:t>Death</w:t>
      </w:r>
      <w:r w:rsidRPr="002916BB">
        <w:rPr>
          <w:b/>
        </w:rPr>
        <w:sym w:font="Wingdings" w:char="F0E0"/>
      </w:r>
      <w:r w:rsidRPr="002916BB">
        <w:rPr>
          <w:b/>
        </w:rPr>
        <w:t>Print</w:t>
      </w:r>
      <w:r w:rsidRPr="002916BB">
        <w:rPr>
          <w:b/>
        </w:rPr>
        <w:sym w:font="Wingdings" w:char="F0E0"/>
      </w:r>
      <w:r w:rsidRPr="002916BB">
        <w:rPr>
          <w:b/>
        </w:rPr>
        <w:t>Verification Form</w:t>
      </w:r>
      <w:r>
        <w:t xml:space="preserve">.  This form is useful for Clerk review and especially for review by the deponent, as it contains all information that will be printed on the amended </w:t>
      </w:r>
      <w:r w:rsidRPr="009A44E4">
        <w:rPr>
          <w:noProof/>
          <w:sz w:val="40"/>
          <w:szCs w:val="36"/>
        </w:rPr>
        <mc:AlternateContent>
          <mc:Choice Requires="wps">
            <w:drawing>
              <wp:anchor distT="0" distB="0" distL="114300" distR="114300" simplePos="0" relativeHeight="252126208" behindDoc="1" locked="1" layoutInCell="1" allowOverlap="1" wp14:anchorId="0C908DD7" wp14:editId="0931C110">
                <wp:simplePos x="0" y="0"/>
                <wp:positionH relativeFrom="column">
                  <wp:posOffset>3686175</wp:posOffset>
                </wp:positionH>
                <wp:positionV relativeFrom="page">
                  <wp:posOffset>3104515</wp:posOffset>
                </wp:positionV>
                <wp:extent cx="4834255" cy="43497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sdt>
                            <w:sdtPr>
                              <w:rPr>
                                <w:sz w:val="36"/>
                                <w:szCs w:val="36"/>
                              </w:rPr>
                              <w:alias w:val="Subtitle Odd"/>
                              <w:tag w:val="Subtitle Odd"/>
                              <w:id w:val="-1213424387"/>
                            </w:sdtPr>
                            <w:sdtEndPr/>
                            <w:sdtContent>
                              <w:p w14:paraId="01B08A33" w14:textId="77777777" w:rsidR="004B00ED" w:rsidRPr="00BD500D" w:rsidRDefault="004B00ED" w:rsidP="00D7468B">
                                <w:pPr>
                                  <w:rPr>
                                    <w:sz w:val="36"/>
                                    <w:szCs w:val="36"/>
                                  </w:rPr>
                                </w:pPr>
                                <w:r>
                                  <w:rPr>
                                    <w:sz w:val="36"/>
                                    <w:szCs w:val="36"/>
                                  </w:rPr>
                                  <w:t>Verification Form, Faxing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290.25pt;margin-top:244.45pt;width:380.65pt;height:34.25pt;rotation:90;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" filled="f" stroked="f">
                <v:textbox>
                  <w:txbxContent>
                    <w:sdt>
                      <w:sdtPr>
                        <w:rPr>
                          <w:sz w:val="36"/>
                          <w:szCs w:val="36"/>
                        </w:rPr>
                        <w:alias w:val="Subtitle Odd"/>
                        <w:tag w:val="Subtitle Odd"/>
                        <w:id w:val="-1213424387"/>
                      </w:sdtPr>
                      <w:sdtContent>
                        <w:p w14:paraId="01B08A33" w14:textId="77777777" w:rsidR="004B00ED" w:rsidRPr="00BD500D" w:rsidRDefault="004B00ED" w:rsidP="00D7468B">
                          <w:pPr>
                            <w:rPr>
                              <w:sz w:val="36"/>
                              <w:szCs w:val="36"/>
                            </w:rPr>
                          </w:pPr>
                          <w:r>
                            <w:rPr>
                              <w:sz w:val="36"/>
                              <w:szCs w:val="36"/>
                            </w:rPr>
                            <w:t>Verification Form, Faxing</w:t>
                          </w:r>
                        </w:p>
                      </w:sdtContent>
                    </w:sdt>
                  </w:txbxContent>
                </v:textbox>
                <w10:wrap anchory="page"/>
                <w10:anchorlock/>
              </v:shape>
            </w:pict>
          </mc:Fallback>
        </mc:AlternateContent>
      </w:r>
      <w:r>
        <w:t>death certificate.  By asking the informant for a signature, they are more likely to read it carefully, thereby avoiding further amendments. This form is bar-coded and specific to this version of the record.  Note that for amendments, the Verification Form can be printed only when a recor</w:t>
      </w:r>
      <w:r w:rsidR="00CC4C81">
        <w:t>d is in a Pending Amendment or R</w:t>
      </w:r>
      <w:r>
        <w:t>eleased fo</w:t>
      </w:r>
      <w:r w:rsidR="00CC4C81">
        <w:t>r R</w:t>
      </w:r>
      <w:r>
        <w:t>egistration state. Once registered, it is no longer possible to print a verification form.</w:t>
      </w:r>
    </w:p>
    <w:p w14:paraId="37190B37" w14:textId="27B1E892" w:rsidR="005E2A81" w:rsidRDefault="005E2A81" w:rsidP="005E2A81">
      <w:r>
        <w:t>For medical amendments, it is not absolutely necessary to obtain a verification form, as the medical certification is usually sufficient evidence.</w:t>
      </w:r>
    </w:p>
    <w:p w14:paraId="51F2638A" w14:textId="77777777" w:rsidR="005E2A81" w:rsidRPr="009F366E" w:rsidRDefault="005E2A81" w:rsidP="005E2A81">
      <w:pPr>
        <w:pStyle w:val="Heading2"/>
      </w:pPr>
      <w:r w:rsidRPr="009F366E">
        <w:rPr>
          <w:noProof/>
        </w:rPr>
        <w:drawing>
          <wp:anchor distT="0" distB="0" distL="114300" distR="114300" simplePos="0" relativeHeight="252125184" behindDoc="1" locked="0" layoutInCell="1" allowOverlap="1" wp14:anchorId="6ED9EF32" wp14:editId="39BA31E6">
            <wp:simplePos x="0" y="0"/>
            <wp:positionH relativeFrom="column">
              <wp:posOffset>3167380</wp:posOffset>
            </wp:positionH>
            <wp:positionV relativeFrom="paragraph">
              <wp:posOffset>254635</wp:posOffset>
            </wp:positionV>
            <wp:extent cx="2718435" cy="1657350"/>
            <wp:effectExtent l="0" t="0" r="5715" b="0"/>
            <wp:wrapTight wrapText="bothSides">
              <wp:wrapPolygon edited="0">
                <wp:start x="0" y="0"/>
                <wp:lineTo x="0" y="21352"/>
                <wp:lineTo x="21494" y="21352"/>
                <wp:lineTo x="21494"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718435" cy="1657350"/>
                    </a:xfrm>
                    <a:prstGeom prst="rect">
                      <a:avLst/>
                    </a:prstGeom>
                  </pic:spPr>
                </pic:pic>
              </a:graphicData>
            </a:graphic>
            <wp14:sizeRelH relativeFrom="page">
              <wp14:pctWidth>0</wp14:pctWidth>
            </wp14:sizeRelH>
            <wp14:sizeRelV relativeFrom="page">
              <wp14:pctHeight>0</wp14:pctHeight>
            </wp14:sizeRelV>
          </wp:anchor>
        </w:drawing>
      </w:r>
      <w:r w:rsidRPr="009F366E">
        <w:t xml:space="preserve">Fax Cover Sheet                                                                             </w:t>
      </w:r>
    </w:p>
    <w:p w14:paraId="5AE178D4" w14:textId="77777777" w:rsidR="005E2A81" w:rsidRDefault="005E2A81" w:rsidP="005E2A81">
      <w:pPr>
        <w:rPr>
          <w:noProof/>
        </w:rPr>
      </w:pPr>
      <w:r>
        <w:t xml:space="preserve">All evidence that is not generated from VIP with a record-specific bar code will need a cover sheet. The VIP cover sheet generates a unique bar code for each version of a record.  Access the Fax Cover Sheet through the menu path: </w:t>
      </w:r>
      <w:r w:rsidRPr="009520C9">
        <w:rPr>
          <w:b/>
        </w:rPr>
        <w:t>Death</w:t>
      </w:r>
      <w:r w:rsidRPr="009520C9">
        <w:rPr>
          <w:b/>
        </w:rPr>
        <w:sym w:font="Wingdings" w:char="F0E0"/>
      </w:r>
      <w:r w:rsidRPr="009520C9">
        <w:rPr>
          <w:b/>
        </w:rPr>
        <w:t>Print</w:t>
      </w:r>
      <w:r w:rsidRPr="009520C9">
        <w:rPr>
          <w:b/>
        </w:rPr>
        <w:sym w:font="Wingdings" w:char="F0E0"/>
      </w:r>
      <w:r w:rsidRPr="009520C9">
        <w:rPr>
          <w:b/>
        </w:rPr>
        <w:t>Fax Cover Sheet</w:t>
      </w:r>
      <w:r>
        <w:t>.  Select evidence from the pick list fields and add any additional comments.</w:t>
      </w:r>
      <w:r w:rsidRPr="009F366E">
        <w:rPr>
          <w:noProof/>
        </w:rPr>
        <w:t xml:space="preserve"> </w:t>
      </w:r>
      <w:r>
        <w:rPr>
          <w:noProof/>
        </w:rPr>
        <w:t xml:space="preserve">The comments field is required, so if there are no comments to be added, enter three dashes. Then, </w:t>
      </w:r>
      <w:r w:rsidRPr="009520C9">
        <w:rPr>
          <w:b/>
          <w:noProof/>
        </w:rPr>
        <w:t>Continue</w:t>
      </w:r>
      <w:r>
        <w:rPr>
          <w:noProof/>
        </w:rPr>
        <w:t>.</w:t>
      </w:r>
    </w:p>
    <w:p w14:paraId="66F839EA" w14:textId="77777777" w:rsidR="005E2A81" w:rsidRDefault="005E2A81" w:rsidP="005E2A81">
      <w:r>
        <w:t>After printing from the generated PDF, place non-bar-coded documents behind the cover sheet and fax into the VIP system.  All documents sent with a fax cover sheet will be imaged into one PDF file; individual pieces of evidence do not need to be faxed separately, but it is advisable to break them up if there are more than 10 pages.</w:t>
      </w:r>
      <w:r w:rsidRPr="00DA6223">
        <w:rPr>
          <w:noProof/>
        </w:rPr>
        <w:t xml:space="preserve"> </w:t>
      </w:r>
    </w:p>
    <w:p w14:paraId="5BD2A431" w14:textId="77777777" w:rsidR="005E2A81" w:rsidRDefault="005E2A81" w:rsidP="005E2A81">
      <w:pPr>
        <w:pStyle w:val="Heading1"/>
      </w:pPr>
      <w:r>
        <w:t>Faxing Evidence</w:t>
      </w:r>
    </w:p>
    <w:p w14:paraId="3AF1D201" w14:textId="77777777" w:rsidR="005E2A81" w:rsidRDefault="005E2A81" w:rsidP="005E2A81">
      <w:r>
        <w:t xml:space="preserve">Fax documents to </w:t>
      </w:r>
      <w:r w:rsidRPr="00D0293B">
        <w:rPr>
          <w:b/>
        </w:rPr>
        <w:t>1-617-887-8739</w:t>
      </w:r>
      <w:r>
        <w:t>, which is an automated imaging system that attaches a PDF to the electronic record. (This “fax” never arrives at an office fax machine, and the image can only be viewed by authorized EDRS users).</w:t>
      </w:r>
      <w:r w:rsidRPr="0057496E">
        <w:t xml:space="preserve"> </w:t>
      </w:r>
      <w:r>
        <w:t xml:space="preserve"> It generally takes 5-15 minutes for the attachment to appear.</w:t>
      </w:r>
    </w:p>
    <w:p w14:paraId="6A1240E9" w14:textId="77777777" w:rsidR="005E2A81" w:rsidRDefault="005E2A81" w:rsidP="005E2A81">
      <w:pPr>
        <w:pStyle w:val="ListParagraph"/>
        <w:numPr>
          <w:ilvl w:val="0"/>
          <w:numId w:val="30"/>
        </w:numPr>
      </w:pPr>
      <w:r>
        <w:t xml:space="preserve">Forms with bar codes do not need cover sheets. </w:t>
      </w:r>
    </w:p>
    <w:p w14:paraId="59510E99" w14:textId="77777777" w:rsidR="005E2A81" w:rsidRDefault="005E2A81" w:rsidP="005E2A81">
      <w:pPr>
        <w:pStyle w:val="ListParagraph"/>
        <w:numPr>
          <w:ilvl w:val="0"/>
          <w:numId w:val="30"/>
        </w:numPr>
      </w:pPr>
      <w:r>
        <w:t xml:space="preserve">A fax cover sheet must be printed for any non-bar-coded documents, such as copies of social security cards or birth certificates for evidence. </w:t>
      </w:r>
    </w:p>
    <w:p w14:paraId="15A9E943" w14:textId="77777777" w:rsidR="005E2A81" w:rsidRDefault="005E2A81" w:rsidP="005E2A81">
      <w:pPr>
        <w:pStyle w:val="ListParagraph"/>
        <w:numPr>
          <w:ilvl w:val="0"/>
          <w:numId w:val="30"/>
        </w:numPr>
      </w:pPr>
      <w:r>
        <w:t>It is recommended that you fax all evidence into the system prior to registration, so that you will be able to verify that the documents were attached correctly.</w:t>
      </w:r>
    </w:p>
    <w:p w14:paraId="279019F3" w14:textId="42DD742C" w:rsidR="00544A86" w:rsidRDefault="005E2A81" w:rsidP="005D0174">
      <w:pPr>
        <w:pStyle w:val="Heading1"/>
      </w:pPr>
      <w:r>
        <w:t xml:space="preserve">Continue Mod: </w:t>
      </w:r>
      <w:r w:rsidR="00D56B51">
        <w:t>Verification Form Date, Release for Registration</w:t>
      </w:r>
    </w:p>
    <w:p w14:paraId="207E27ED" w14:textId="77777777" w:rsidR="005E2A81" w:rsidRDefault="005E2A81" w:rsidP="005E2A81">
      <w:r>
        <w:t>When you have entered the necessary field correction(s), saved the record to allow for EDRS validation, and printed/faxed the necessary forms and evidence; you will be ready to complete the amendment and release it for registration.</w:t>
      </w:r>
    </w:p>
    <w:p w14:paraId="4FD2CA34" w14:textId="21F10E5F" w:rsidR="00024EA5" w:rsidRPr="00024EA5" w:rsidRDefault="00D7468B" w:rsidP="00D56B51">
      <w:pPr>
        <w:rPr>
          <w:b/>
        </w:rPr>
      </w:pPr>
      <w:r>
        <w:t>If you Finished, and Saved as Pending in the previous step, r</w:t>
      </w:r>
      <w:r w:rsidR="00024EA5">
        <w:t xml:space="preserve">eturn to the record again, through the menu options </w:t>
      </w:r>
      <w:r w:rsidR="00024EA5" w:rsidRPr="00024EA5">
        <w:rPr>
          <w:b/>
        </w:rPr>
        <w:t>Death</w:t>
      </w:r>
      <w:r w:rsidR="00024EA5" w:rsidRPr="00024EA5">
        <w:rPr>
          <w:b/>
        </w:rPr>
        <w:sym w:font="Wingdings" w:char="F0E0"/>
      </w:r>
      <w:r w:rsidR="00024EA5" w:rsidRPr="00024EA5">
        <w:rPr>
          <w:b/>
        </w:rPr>
        <w:t>Modify</w:t>
      </w:r>
      <w:r w:rsidR="00024EA5" w:rsidRPr="00024EA5">
        <w:rPr>
          <w:b/>
        </w:rPr>
        <w:sym w:font="Wingdings" w:char="F0E0"/>
      </w:r>
      <w:r w:rsidR="00024EA5" w:rsidRPr="00024EA5">
        <w:rPr>
          <w:b/>
        </w:rPr>
        <w:t>Continue Mod.</w:t>
      </w:r>
    </w:p>
    <w:p w14:paraId="0EAD3CFA" w14:textId="7A579A4C" w:rsidR="0003735B" w:rsidRDefault="0003735B" w:rsidP="0003735B">
      <w:r>
        <w:rPr>
          <w:noProof/>
        </w:rPr>
        <w:drawing>
          <wp:anchor distT="0" distB="0" distL="114300" distR="114300" simplePos="0" relativeHeight="252065792" behindDoc="1" locked="0" layoutInCell="1" allowOverlap="1" wp14:anchorId="62C7A0F2" wp14:editId="6D8107A6">
            <wp:simplePos x="0" y="0"/>
            <wp:positionH relativeFrom="column">
              <wp:posOffset>2865120</wp:posOffset>
            </wp:positionH>
            <wp:positionV relativeFrom="paragraph">
              <wp:posOffset>835660</wp:posOffset>
            </wp:positionV>
            <wp:extent cx="2861310" cy="1078230"/>
            <wp:effectExtent l="0" t="0" r="0" b="7620"/>
            <wp:wrapTight wrapText="bothSides">
              <wp:wrapPolygon edited="0">
                <wp:start x="0" y="0"/>
                <wp:lineTo x="0" y="19845"/>
                <wp:lineTo x="288" y="21371"/>
                <wp:lineTo x="21140" y="21371"/>
                <wp:lineTo x="21284" y="6106"/>
                <wp:lineTo x="20996" y="1908"/>
                <wp:lineTo x="20708" y="0"/>
                <wp:lineTo x="0" y="0"/>
              </wp:wrapPolygon>
            </wp:wrapTight>
            <wp:docPr id="468" name="Picture 468" descr="C:\Users\kbarrett\AppData\Local\Temp\SNAGHTML29bec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29bec49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131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t>To complete the amendment in progress, click on Tab 12 (</w:t>
      </w:r>
      <w:r w:rsidRPr="0003735B">
        <w:rPr>
          <w:b/>
        </w:rPr>
        <w:t>Records Actions</w:t>
      </w:r>
      <w:r>
        <w:t xml:space="preserve">).  If there was an </w:t>
      </w:r>
      <w:r w:rsidRPr="0003735B">
        <w:rPr>
          <w:b/>
        </w:rPr>
        <w:t>Informant Verification</w:t>
      </w:r>
      <w:r>
        <w:t xml:space="preserve"> form signed by the deponent, enter that date at the bottom left-hand corner of the screen (Informant date).  </w:t>
      </w:r>
      <w:r w:rsidR="00605D54">
        <w:t xml:space="preserve">If </w:t>
      </w:r>
      <w:r>
        <w:t xml:space="preserve">there is no verification form, then click on the </w:t>
      </w:r>
      <w:r w:rsidRPr="0003735B">
        <w:rPr>
          <w:b/>
        </w:rPr>
        <w:t>No verification form</w:t>
      </w:r>
      <w:r>
        <w:t xml:space="preserve"> checkbox.</w:t>
      </w:r>
    </w:p>
    <w:p w14:paraId="1B57828D" w14:textId="10DA29B0" w:rsidR="0003735B" w:rsidRDefault="0003735B" w:rsidP="0003735B">
      <w:r>
        <w:t xml:space="preserve">Use the </w:t>
      </w:r>
      <w:r w:rsidRPr="0003735B">
        <w:rPr>
          <w:b/>
        </w:rPr>
        <w:t>[Tab]</w:t>
      </w:r>
      <w:r>
        <w:t xml:space="preserve"> key to move off of the Informant date field, and the </w:t>
      </w:r>
      <w:r w:rsidRPr="0003735B">
        <w:rPr>
          <w:b/>
        </w:rPr>
        <w:t>Release</w:t>
      </w:r>
      <w:r>
        <w:t xml:space="preserve"> button will now be enabled.  If you are sure that you are ready to release this record for registration, click on the </w:t>
      </w:r>
      <w:r w:rsidRPr="0003735B">
        <w:rPr>
          <w:b/>
        </w:rPr>
        <w:t>Release</w:t>
      </w:r>
      <w:r>
        <w:t xml:space="preserve"> button.  Then click </w:t>
      </w:r>
      <w:r w:rsidRPr="0003735B">
        <w:rPr>
          <w:b/>
        </w:rPr>
        <w:t>Finish</w:t>
      </w:r>
      <w:r>
        <w:t>.</w:t>
      </w:r>
    </w:p>
    <w:p w14:paraId="0A0F5CAD" w14:textId="18E5FFF0" w:rsidR="0003735B" w:rsidRDefault="0003735B" w:rsidP="0003735B">
      <w:r>
        <w:t xml:space="preserve">You will again encounter the </w:t>
      </w:r>
      <w:r w:rsidRPr="0003735B">
        <w:rPr>
          <w:b/>
        </w:rPr>
        <w:t>Record Modify-Confirm</w:t>
      </w:r>
      <w:r>
        <w:t xml:space="preserve"> screen and occasionally the duplicate record check as described </w:t>
      </w:r>
      <w:r w:rsidR="00605D54">
        <w:t>earlier</w:t>
      </w:r>
      <w:r>
        <w:t>.  Click through these screens</w:t>
      </w:r>
      <w:r w:rsidR="00A637F3">
        <w:t>, as before,</w:t>
      </w:r>
      <w:r>
        <w:t xml:space="preserve"> to arrive at the </w:t>
      </w:r>
      <w:r w:rsidRPr="0003735B">
        <w:rPr>
          <w:b/>
        </w:rPr>
        <w:t>Successful Transaction</w:t>
      </w:r>
      <w:r>
        <w:t xml:space="preserve"> page.</w:t>
      </w:r>
    </w:p>
    <w:p w14:paraId="110F28BF" w14:textId="0B3A4D5C" w:rsidR="0003735B" w:rsidRPr="0003735B" w:rsidRDefault="0003735B" w:rsidP="0003735B">
      <w:r>
        <w:t xml:space="preserve">The amended record should now appear in the </w:t>
      </w:r>
      <w:r w:rsidR="00B07F3A" w:rsidRPr="00B07F3A">
        <w:rPr>
          <w:b/>
        </w:rPr>
        <w:t>Death:</w:t>
      </w:r>
      <w:r w:rsidR="00B07F3A">
        <w:t xml:space="preserve"> </w:t>
      </w:r>
      <w:r w:rsidRPr="0003735B">
        <w:rPr>
          <w:b/>
        </w:rPr>
        <w:t>Register-Amendment</w:t>
      </w:r>
      <w:r>
        <w:t xml:space="preserve"> queue.</w:t>
      </w:r>
    </w:p>
    <w:p w14:paraId="796F19A4" w14:textId="667F1ABC" w:rsidR="00DC6360" w:rsidRDefault="00B07F3A" w:rsidP="00B07F3A">
      <w:pPr>
        <w:pStyle w:val="Heading1"/>
      </w:pPr>
      <w:r>
        <w:t>Register Amendment</w:t>
      </w:r>
    </w:p>
    <w:p w14:paraId="1D1D63BC" w14:textId="56B6754C" w:rsidR="0090081B" w:rsidRDefault="00B07F3A" w:rsidP="00B07F3A">
      <w:r>
        <w:t xml:space="preserve">The completed and released amendment should appear in your </w:t>
      </w:r>
      <w:r w:rsidRPr="00B07F3A">
        <w:rPr>
          <w:b/>
        </w:rPr>
        <w:t>Death: Register Amendment</w:t>
      </w:r>
      <w:r>
        <w:t xml:space="preserve"> queue.</w:t>
      </w:r>
    </w:p>
    <w:p w14:paraId="0B01197A" w14:textId="00167ABB" w:rsidR="007C4035" w:rsidRDefault="007C4035" w:rsidP="0088579D">
      <w:pPr>
        <w:pStyle w:val="Heading2"/>
      </w:pPr>
      <w:r>
        <w:t xml:space="preserve">Review </w:t>
      </w:r>
      <w:r w:rsidR="00C64C47">
        <w:t>the Record</w:t>
      </w:r>
    </w:p>
    <w:p w14:paraId="26D66B2D" w14:textId="6629DB40" w:rsidR="00010D30" w:rsidRDefault="00B07F3A" w:rsidP="0088579D">
      <w:r>
        <w:rPr>
          <w:noProof/>
        </w:rPr>
        <mc:AlternateContent>
          <mc:Choice Requires="wpg">
            <w:drawing>
              <wp:anchor distT="0" distB="0" distL="114300" distR="114300" simplePos="0" relativeHeight="251984896" behindDoc="1" locked="0" layoutInCell="1" allowOverlap="1" wp14:anchorId="364E02BE" wp14:editId="42A95131">
                <wp:simplePos x="0" y="0"/>
                <wp:positionH relativeFrom="column">
                  <wp:posOffset>2518707</wp:posOffset>
                </wp:positionH>
                <wp:positionV relativeFrom="paragraph">
                  <wp:posOffset>353801</wp:posOffset>
                </wp:positionV>
                <wp:extent cx="3416680" cy="1023909"/>
                <wp:effectExtent l="171450" t="171450" r="355600" b="195580"/>
                <wp:wrapTight wrapText="bothSides">
                  <wp:wrapPolygon edited="0">
                    <wp:start x="964" y="-3618"/>
                    <wp:lineTo x="-1084" y="-2814"/>
                    <wp:lineTo x="-1084" y="19697"/>
                    <wp:lineTo x="-361" y="22913"/>
                    <wp:lineTo x="843" y="24521"/>
                    <wp:lineTo x="964" y="25325"/>
                    <wp:lineTo x="21680" y="25325"/>
                    <wp:lineTo x="21801" y="24521"/>
                    <wp:lineTo x="23005" y="22913"/>
                    <wp:lineTo x="23728" y="16883"/>
                    <wp:lineTo x="23728" y="2412"/>
                    <wp:lineTo x="22042" y="-2814"/>
                    <wp:lineTo x="21680" y="-3618"/>
                    <wp:lineTo x="964" y="-3618"/>
                  </wp:wrapPolygon>
                </wp:wrapTight>
                <wp:docPr id="472" name="Group 472"/>
                <wp:cNvGraphicFramePr/>
                <a:graphic xmlns:a="http://schemas.openxmlformats.org/drawingml/2006/main">
                  <a:graphicData uri="http://schemas.microsoft.com/office/word/2010/wordprocessingGroup">
                    <wpg:wgp>
                      <wpg:cNvGrpSpPr/>
                      <wpg:grpSpPr>
                        <a:xfrm>
                          <a:off x="0" y="0"/>
                          <a:ext cx="3416680" cy="1023909"/>
                          <a:chOff x="0" y="0"/>
                          <a:chExt cx="3416680" cy="1023909"/>
                        </a:xfrm>
                      </wpg:grpSpPr>
                      <pic:pic xmlns:pic="http://schemas.openxmlformats.org/drawingml/2006/picture">
                        <pic:nvPicPr>
                          <pic:cNvPr id="471" name="Picture 471"/>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416680" cy="865121"/>
                          </a:xfrm>
                          <a:prstGeom prst="rect">
                            <a:avLst/>
                          </a:prstGeom>
                          <a:ln>
                            <a:noFill/>
                          </a:ln>
                          <a:effectLst>
                            <a:outerShdw blurRad="292100" dist="139700" dir="2700000" algn="tl" rotWithShape="0">
                              <a:srgbClr val="333333">
                                <a:alpha val="65000"/>
                              </a:srgbClr>
                            </a:outerShdw>
                          </a:effectLst>
                        </pic:spPr>
                      </pic:pic>
                      <wps:wsp>
                        <wps:cNvPr id="85" name="Rectangular Callout 85"/>
                        <wps:cNvSpPr/>
                        <wps:spPr>
                          <a:xfrm>
                            <a:off x="1018320" y="448954"/>
                            <a:ext cx="1360468" cy="574955"/>
                          </a:xfrm>
                          <a:prstGeom prst="wedgeRectCallout">
                            <a:avLst>
                              <a:gd name="adj1" fmla="val 80420"/>
                              <a:gd name="adj2" fmla="val -30595"/>
                            </a:avLst>
                          </a:prstGeom>
                          <a:ln/>
                        </wps:spPr>
                        <wps:style>
                          <a:lnRef idx="2">
                            <a:schemeClr val="accent3"/>
                          </a:lnRef>
                          <a:fillRef idx="1">
                            <a:schemeClr val="lt1"/>
                          </a:fillRef>
                          <a:effectRef idx="0">
                            <a:schemeClr val="accent3"/>
                          </a:effectRef>
                          <a:fontRef idx="minor">
                            <a:schemeClr val="dk1"/>
                          </a:fontRef>
                        </wps:style>
                        <wps:txbx>
                          <w:txbxContent>
                            <w:p w14:paraId="6E278656" w14:textId="6F87EA4F" w:rsidR="004B00ED" w:rsidRPr="00B07F3A" w:rsidRDefault="004B00ED" w:rsidP="009276BF">
                              <w:pPr>
                                <w:rPr>
                                  <w:sz w:val="18"/>
                                  <w:szCs w:val="18"/>
                                </w:rPr>
                              </w:pPr>
                              <w:r w:rsidRPr="00B07F3A">
                                <w:rPr>
                                  <w:sz w:val="18"/>
                                  <w:szCs w:val="18"/>
                                </w:rPr>
                                <w:t xml:space="preserve">Click on the Process link to access the </w:t>
                              </w:r>
                              <w:r>
                                <w:rPr>
                                  <w:sz w:val="18"/>
                                  <w:szCs w:val="18"/>
                                </w:rPr>
                                <w:t>record for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72" o:spid="_x0000_s1112" style="position:absolute;margin-left:198.3pt;margin-top:27.85pt;width:269.05pt;height:80.6pt;z-index:-251331584;mso-height-relative:margin" coordsize="34166,1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">
                <v:shape id="Picture 471" o:spid="_x0000_s1113" type="#_x0000_t75" style="position:absolute;width:34166;height:8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SbjDAAAA3AAAAA8AAABkcnMvZG93bnJldi54bWxEj0FrwkAUhO+C/2F5BW+6iUgrqauIEmiP&#10;tSIeX7OvSTD7NmRfk/TfdwuCx2FmvmE2u9E1qqcu1J4NpIsEFHHhbc2lgfNnPl+DCoJssfFMBn4p&#10;wG47nWwws37gD+pPUqoI4ZChgUqkzbQORUUOw8K3xNH79p1DibIrte1wiHDX6GWSPGuHNceFCls6&#10;VFTcTj/OwDG93vr8IAG/moGL/ftSxvxizOxp3L+CEhrlEb6336yB1UsK/2fiEd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dJuMMAAADcAAAADwAAAAAAAAAAAAAAAACf&#10;AgAAZHJzL2Rvd25yZXYueG1sUEsFBgAAAAAEAAQA9wAAAI8DAAAAAA==&#10;">
                  <v:imagedata r:id="rId74" o:title=""/>
                  <v:shadow on="t" color="#333" opacity="42598f" origin="-.5,-.5" offset="2.74397mm,2.74397mm"/>
                  <v:path arrowok="t"/>
                </v:shape>
                <v:shape id="Rectangular Callout 85" o:spid="_x0000_s1114" type="#_x0000_t61" style="position:absolute;left:10183;top:4489;width:13604;height:5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UW8QA&#10;AADbAAAADwAAAGRycy9kb3ducmV2LnhtbESPzWrDMBCE74W+g9hCb42c0KTBsRxModBTIX+G3jbW&#10;xja2VkZSY+ftq0Ihx2FmvmGy7WR6cSXnW8sK5rMEBHFldcu1guPh42UNwgdkjb1lUnAjD9v88SHD&#10;VNuRd3Tdh1pECPsUFTQhDKmUvmrIoJ/ZgTh6F+sMhihdLbXDMcJNLxdJspIGW44LDQ703lDV7X+M&#10;Av4uu9Xrqftyt9GN7lwWcvFWKPX8NBUbEIGmcA//tz+1gvUS/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FFvEAAAA2wAAAA8AAAAAAAAAAAAAAAAAmAIAAGRycy9k&#10;b3ducmV2LnhtbFBLBQYAAAAABAAEAPUAAACJAwAAAAA=&#10;" adj="28171,4191" fillcolor="white [3201]" strokecolor="#d2cb6c [3206]" strokeweight="2pt">
                  <v:textbox>
                    <w:txbxContent>
                      <w:p w14:paraId="6E278656" w14:textId="6F87EA4F" w:rsidR="004B00ED" w:rsidRPr="00B07F3A" w:rsidRDefault="004B00ED" w:rsidP="009276BF">
                        <w:pPr>
                          <w:rPr>
                            <w:sz w:val="18"/>
                            <w:szCs w:val="18"/>
                          </w:rPr>
                        </w:pPr>
                        <w:r w:rsidRPr="00B07F3A">
                          <w:rPr>
                            <w:sz w:val="18"/>
                            <w:szCs w:val="18"/>
                          </w:rPr>
                          <w:t xml:space="preserve">Click on the Process link to access the </w:t>
                        </w:r>
                        <w:r>
                          <w:rPr>
                            <w:sz w:val="18"/>
                            <w:szCs w:val="18"/>
                          </w:rPr>
                          <w:t>record for registration.</w:t>
                        </w:r>
                      </w:p>
                    </w:txbxContent>
                  </v:textbox>
                </v:shape>
                <w10:wrap type="tight"/>
              </v:group>
            </w:pict>
          </mc:Fallback>
        </mc:AlternateContent>
      </w:r>
      <w:r w:rsidR="00C52943">
        <w:t>After clicking on the Process link, t</w:t>
      </w:r>
      <w:r w:rsidR="00CA7CD9">
        <w:t xml:space="preserve">he </w:t>
      </w:r>
      <w:r w:rsidR="00CA7CD9" w:rsidRPr="00B07F3A">
        <w:rPr>
          <w:b/>
        </w:rPr>
        <w:t>Record Details</w:t>
      </w:r>
      <w:r w:rsidR="00CA7CD9">
        <w:t xml:space="preserve"> will </w:t>
      </w:r>
      <w:r w:rsidR="00C52943">
        <w:t xml:space="preserve">be displayed. By default, you will be on </w:t>
      </w:r>
      <w:r w:rsidR="00C52943" w:rsidRPr="00CA7CD9">
        <w:rPr>
          <w:b/>
        </w:rPr>
        <w:t>Tab 1</w:t>
      </w:r>
      <w:r w:rsidRPr="00B07F3A">
        <w:t>, but you may review any tab</w:t>
      </w:r>
      <w:r w:rsidR="00C52943" w:rsidRPr="00B07F3A">
        <w:t>.</w:t>
      </w:r>
      <w:r w:rsidR="00CA7CD9">
        <w:t xml:space="preserve"> </w:t>
      </w:r>
      <w:r>
        <w:t xml:space="preserve">Check that the evidence is attached in the </w:t>
      </w:r>
      <w:r w:rsidRPr="00B07F3A">
        <w:rPr>
          <w:b/>
        </w:rPr>
        <w:t>Available Docume</w:t>
      </w:r>
      <w:r w:rsidR="009A44E4" w:rsidRPr="009A44E4">
        <w:rPr>
          <w:noProof/>
          <w:sz w:val="40"/>
          <w:szCs w:val="36"/>
        </w:rPr>
        <mc:AlternateContent>
          <mc:Choice Requires="wps">
            <w:drawing>
              <wp:anchor distT="0" distB="0" distL="114300" distR="114300" simplePos="0" relativeHeight="252095488" behindDoc="1" locked="1" layoutInCell="1" allowOverlap="1" wp14:anchorId="6ECD2088" wp14:editId="5C1B68FD">
                <wp:simplePos x="0" y="0"/>
                <wp:positionH relativeFrom="column">
                  <wp:posOffset>-2758440</wp:posOffset>
                </wp:positionH>
                <wp:positionV relativeFrom="page">
                  <wp:posOffset>3153410</wp:posOffset>
                </wp:positionV>
                <wp:extent cx="4834255" cy="43497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962269707"/>
                            </w:sdtPr>
                            <w:sdtEndPr/>
                            <w:sdtContent>
                              <w:p w14:paraId="280F1874" w14:textId="163FA982" w:rsidR="004B00ED" w:rsidRPr="00BD500D" w:rsidRDefault="004B00ED" w:rsidP="009A44E4">
                                <w:pPr>
                                  <w:jc w:val="right"/>
                                  <w:rPr>
                                    <w:sz w:val="36"/>
                                    <w:szCs w:val="36"/>
                                  </w:rPr>
                                </w:pPr>
                                <w:r>
                                  <w:rPr>
                                    <w:sz w:val="36"/>
                                    <w:szCs w:val="36"/>
                                  </w:rPr>
                                  <w:t>Register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217.2pt;margin-top:248.3pt;width:380.65pt;height:34.25pt;rotation:-90;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" filled="f" stroked="f">
                <v:textbox>
                  <w:txbxContent>
                    <w:sdt>
                      <w:sdtPr>
                        <w:rPr>
                          <w:sz w:val="36"/>
                          <w:szCs w:val="36"/>
                        </w:rPr>
                        <w:alias w:val="Subtitle Odd"/>
                        <w:tag w:val="Subtitle Odd"/>
                        <w:id w:val="-962269707"/>
                      </w:sdtPr>
                      <w:sdtContent>
                        <w:p w14:paraId="280F1874" w14:textId="163FA982" w:rsidR="004B00ED" w:rsidRPr="00BD500D" w:rsidRDefault="004B00ED" w:rsidP="009A44E4">
                          <w:pPr>
                            <w:jc w:val="right"/>
                            <w:rPr>
                              <w:sz w:val="36"/>
                              <w:szCs w:val="36"/>
                            </w:rPr>
                          </w:pPr>
                          <w:r>
                            <w:rPr>
                              <w:sz w:val="36"/>
                              <w:szCs w:val="36"/>
                            </w:rPr>
                            <w:t>Register</w:t>
                          </w:r>
                        </w:p>
                      </w:sdtContent>
                    </w:sdt>
                  </w:txbxContent>
                </v:textbox>
                <w10:wrap anchory="page"/>
                <w10:anchorlock/>
              </v:shape>
            </w:pict>
          </mc:Fallback>
        </mc:AlternateContent>
      </w:r>
      <w:r w:rsidRPr="00B07F3A">
        <w:rPr>
          <w:b/>
        </w:rPr>
        <w:t>nts</w:t>
      </w:r>
      <w:r>
        <w:t xml:space="preserve"> and if not, fax the evidence </w:t>
      </w:r>
      <w:r w:rsidR="008E0C7D">
        <w:t xml:space="preserve">into the VIP system </w:t>
      </w:r>
      <w:r>
        <w:t>as described on page 10.</w:t>
      </w:r>
    </w:p>
    <w:p w14:paraId="2711CA07" w14:textId="389F1541" w:rsidR="00CA7CD9" w:rsidRDefault="00EC6645" w:rsidP="0088579D">
      <w:r>
        <w:t>The</w:t>
      </w:r>
      <w:r w:rsidR="008E0C7D">
        <w:t xml:space="preserve"> attached documents will be in PDF</w:t>
      </w:r>
      <w:r>
        <w:t xml:space="preserve"> format for you to view.</w:t>
      </w:r>
      <w:r w:rsidR="00C52943">
        <w:t xml:space="preserve"> Click on the </w:t>
      </w:r>
      <w:r w:rsidR="00994E2C">
        <w:t>button</w:t>
      </w:r>
      <w:r w:rsidR="00C52943">
        <w:t xml:space="preserve"> on the right to view the </w:t>
      </w:r>
      <w:r w:rsidR="008E0C7D">
        <w:t>PDF.</w:t>
      </w:r>
    </w:p>
    <w:p w14:paraId="675F6155" w14:textId="1D9FEA71" w:rsidR="00D1097D" w:rsidRDefault="00D1097D" w:rsidP="008E0C7D">
      <w:pPr>
        <w:rPr>
          <w:noProof/>
        </w:rPr>
      </w:pPr>
      <w:r>
        <w:t xml:space="preserve">Press the </w:t>
      </w:r>
      <w:r w:rsidRPr="00D1097D">
        <w:rPr>
          <w:b/>
        </w:rPr>
        <w:t>Continue</w:t>
      </w:r>
      <w:r>
        <w:t xml:space="preserve"> button at the bottom of the Records </w:t>
      </w:r>
      <w:r w:rsidR="008E0C7D">
        <w:t>Details</w:t>
      </w:r>
      <w:r>
        <w:t xml:space="preserve"> page to continue to the Registration </w:t>
      </w:r>
      <w:r w:rsidR="0011081E">
        <w:t>t</w:t>
      </w:r>
      <w:r>
        <w:t>abs.</w:t>
      </w:r>
      <w:r w:rsidRPr="0002544E">
        <w:rPr>
          <w:noProof/>
        </w:rPr>
        <w:t xml:space="preserve"> </w:t>
      </w:r>
    </w:p>
    <w:p w14:paraId="1768F8A4" w14:textId="3ABAB8BD" w:rsidR="0082094F" w:rsidRDefault="00D33873" w:rsidP="0082094F">
      <w:pPr>
        <w:pStyle w:val="Heading2"/>
      </w:pPr>
      <w:r>
        <w:rPr>
          <w:noProof/>
        </w:rPr>
        <mc:AlternateContent>
          <mc:Choice Requires="wpg">
            <w:drawing>
              <wp:anchor distT="0" distB="0" distL="114300" distR="114300" simplePos="0" relativeHeight="252025855" behindDoc="1" locked="0" layoutInCell="1" allowOverlap="1" wp14:anchorId="284DECD3" wp14:editId="5F7D30CE">
                <wp:simplePos x="0" y="0"/>
                <wp:positionH relativeFrom="column">
                  <wp:posOffset>2381250</wp:posOffset>
                </wp:positionH>
                <wp:positionV relativeFrom="paragraph">
                  <wp:posOffset>137795</wp:posOffset>
                </wp:positionV>
                <wp:extent cx="3432810" cy="1308100"/>
                <wp:effectExtent l="171450" t="171450" r="320040" b="25400"/>
                <wp:wrapTight wrapText="bothSides">
                  <wp:wrapPolygon edited="0">
                    <wp:start x="959" y="-2831"/>
                    <wp:lineTo x="-1079" y="-2202"/>
                    <wp:lineTo x="-1079" y="14784"/>
                    <wp:lineTo x="0" y="17930"/>
                    <wp:lineTo x="9350" y="21705"/>
                    <wp:lineTo x="9469" y="21705"/>
                    <wp:lineTo x="21816" y="21705"/>
                    <wp:lineTo x="21936" y="21705"/>
                    <wp:lineTo x="22535" y="17930"/>
                    <wp:lineTo x="23494" y="13212"/>
                    <wp:lineTo x="23494" y="1887"/>
                    <wp:lineTo x="21816" y="-2202"/>
                    <wp:lineTo x="21456" y="-2831"/>
                    <wp:lineTo x="959" y="-2831"/>
                  </wp:wrapPolygon>
                </wp:wrapTight>
                <wp:docPr id="474" name="Group 474"/>
                <wp:cNvGraphicFramePr/>
                <a:graphic xmlns:a="http://schemas.openxmlformats.org/drawingml/2006/main">
                  <a:graphicData uri="http://schemas.microsoft.com/office/word/2010/wordprocessingGroup">
                    <wpg:wgp>
                      <wpg:cNvGrpSpPr/>
                      <wpg:grpSpPr>
                        <a:xfrm>
                          <a:off x="0" y="0"/>
                          <a:ext cx="3432810" cy="1308100"/>
                          <a:chOff x="0" y="0"/>
                          <a:chExt cx="3432810" cy="1308101"/>
                        </a:xfrm>
                      </wpg:grpSpPr>
                      <pic:pic xmlns:pic="http://schemas.openxmlformats.org/drawingml/2006/picture">
                        <pic:nvPicPr>
                          <pic:cNvPr id="54" name="Picture 54" descr="Image displaying VIP activity described in text"/>
                          <pic:cNvPicPr>
                            <a:picLocks noChangeAspect="1"/>
                          </pic:cNvPicPr>
                        </pic:nvPicPr>
                        <pic:blipFill rotWithShape="1">
                          <a:blip r:embed="rId75">
                            <a:extLst>
                              <a:ext uri="{28A0092B-C50C-407E-A947-70E740481C1C}">
                                <a14:useLocalDpi xmlns:a14="http://schemas.microsoft.com/office/drawing/2010/main" val="0"/>
                              </a:ext>
                            </a:extLst>
                          </a:blip>
                          <a:srcRect b="66321"/>
                          <a:stretch/>
                        </pic:blipFill>
                        <pic:spPr bwMode="auto">
                          <a:xfrm>
                            <a:off x="0" y="0"/>
                            <a:ext cx="3390900" cy="825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53" name="Rectangular Callout 53"/>
                        <wps:cNvSpPr/>
                        <wps:spPr>
                          <a:xfrm>
                            <a:off x="1536700" y="412751"/>
                            <a:ext cx="1896110" cy="895350"/>
                          </a:xfrm>
                          <a:prstGeom prst="wedgeRectCallout">
                            <a:avLst>
                              <a:gd name="adj1" fmla="val -57046"/>
                              <a:gd name="adj2" fmla="val -82871"/>
                            </a:avLst>
                          </a:prstGeom>
                          <a:ln/>
                        </wps:spPr>
                        <wps:style>
                          <a:lnRef idx="2">
                            <a:schemeClr val="accent3"/>
                          </a:lnRef>
                          <a:fillRef idx="1">
                            <a:schemeClr val="lt1"/>
                          </a:fillRef>
                          <a:effectRef idx="0">
                            <a:schemeClr val="accent3"/>
                          </a:effectRef>
                          <a:fontRef idx="minor">
                            <a:schemeClr val="dk1"/>
                          </a:fontRef>
                        </wps:style>
                        <wps:txbx>
                          <w:txbxContent>
                            <w:p w14:paraId="3D69FFCD" w14:textId="124ABF9C" w:rsidR="004B00ED" w:rsidRPr="0082094F" w:rsidRDefault="004B00ED" w:rsidP="00554D85">
                              <w:pPr>
                                <w:rPr>
                                  <w:sz w:val="18"/>
                                  <w:szCs w:val="20"/>
                                </w:rPr>
                              </w:pPr>
                              <w:r w:rsidRPr="0082094F">
                                <w:rPr>
                                  <w:sz w:val="18"/>
                                  <w:szCs w:val="20"/>
                                </w:rPr>
                                <w:t xml:space="preserve">Click on the link at the top of the page to review the attached </w:t>
                              </w:r>
                              <w:r w:rsidRPr="0082094F">
                                <w:rPr>
                                  <w:b/>
                                  <w:sz w:val="18"/>
                                  <w:szCs w:val="20"/>
                                </w:rPr>
                                <w:t>Documents</w:t>
                              </w:r>
                              <w:r w:rsidRPr="0082094F">
                                <w:rPr>
                                  <w:sz w:val="18"/>
                                  <w:szCs w:val="20"/>
                                </w:rPr>
                                <w:t xml:space="preserve">, the </w:t>
                              </w:r>
                              <w:r w:rsidRPr="0082094F">
                                <w:rPr>
                                  <w:b/>
                                  <w:sz w:val="18"/>
                                  <w:szCs w:val="20"/>
                                </w:rPr>
                                <w:t>Record Details</w:t>
                              </w:r>
                              <w:r w:rsidRPr="0082094F">
                                <w:rPr>
                                  <w:sz w:val="18"/>
                                  <w:szCs w:val="20"/>
                                </w:rPr>
                                <w:t xml:space="preserve"> Page, or to </w:t>
                              </w:r>
                              <w:r w:rsidRPr="0082094F">
                                <w:rPr>
                                  <w:b/>
                                  <w:sz w:val="18"/>
                                  <w:szCs w:val="20"/>
                                </w:rPr>
                                <w:t>View</w:t>
                              </w:r>
                              <w:r w:rsidRPr="0082094F">
                                <w:rPr>
                                  <w:sz w:val="18"/>
                                  <w:szCs w:val="20"/>
                                </w:rPr>
                                <w:t xml:space="preserve"> </w:t>
                              </w:r>
                              <w:r w:rsidRPr="0082094F">
                                <w:rPr>
                                  <w:b/>
                                  <w:sz w:val="18"/>
                                  <w:szCs w:val="20"/>
                                </w:rPr>
                                <w:t>Certificate</w:t>
                              </w:r>
                              <w:r w:rsidRPr="0082094F">
                                <w:rPr>
                                  <w:sz w:val="18"/>
                                  <w:szCs w:val="20"/>
                                </w:rPr>
                                <w:t xml:space="preserve"> to see a preview of the death certificate.</w:t>
                              </w:r>
                            </w:p>
                            <w:p w14:paraId="268728E0" w14:textId="77777777" w:rsidR="004B00ED" w:rsidRPr="0082094F" w:rsidRDefault="004B00ED" w:rsidP="00554D85">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74" o:spid="_x0000_s1116" style="position:absolute;margin-left:187.5pt;margin-top:10.85pt;width:270.3pt;height:103pt;z-index:-251290625;mso-height-relative:margin" coordsize="34328,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">
                <v:shape id="Picture 54" o:spid="_x0000_s1117" type="#_x0000_t75" alt="Image displaying VIP activity described in text" style="position:absolute;width:33909;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3WvDAAAA2wAAAA8AAABkcnMvZG93bnJldi54bWxEj0+LwjAUxO8L+x3CW/C2poqKVKNIYVnB&#10;g/jn4u3ZPNtq81KSWLvffiMIHoeZ+Q0zX3amFi05X1lWMOgnIIhzqysuFBwPP99TED4ga6wtk4I/&#10;8rBcfH7MMdX2wTtq96EQEcI+RQVlCE0qpc9LMuj7tiGO3sU6gyFKV0jt8BHhppbDJJlIgxXHhRIb&#10;ykrKb/u7UeCGh6y6nTf5NRv9UrC7Lbani1K9r241AxGoC+/wq73WCsYjeH6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3da8MAAADbAAAADwAAAAAAAAAAAAAAAACf&#10;AgAAZHJzL2Rvd25yZXYueG1sUEsFBgAAAAAEAAQA9wAAAI8DAAAAAA==&#10;">
                  <v:imagedata r:id="rId76" o:title="Image displaying VIP activity described in text" cropbottom="43464f"/>
                  <v:shadow on="t" color="#333" opacity="42598f" origin="-.5,-.5" offset="2.74397mm,2.74397mm"/>
                  <v:path arrowok="t"/>
                </v:shape>
                <v:shape id="Rectangular Callout 53" o:spid="_x0000_s1118" type="#_x0000_t61" style="position:absolute;left:15367;top:4127;width:18961;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1cMA&#10;AADbAAAADwAAAGRycy9kb3ducmV2LnhtbESPQYvCMBSE7wv+h/AEb5qqKNI1ioqCLILoynp92zzb&#10;YPNSmqjdf28EYY/DzHzDTOeNLcWdam8cK+j3EhDEmdOGcwWn7013AsIHZI2lY1LwRx7ms9bHFFPt&#10;Hnyg+zHkIkLYp6igCKFKpfRZQRZ9z1XE0bu42mKIss6lrvER4baUgyQZS4uG40KBFa0Kyq7Hm1Ww&#10;Oe/OmdmZL73E32a/HtnTYvWjVKfdLD5BBGrCf/jd3moFoyG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31cMAAADbAAAADwAAAAAAAAAAAAAAAACYAgAAZHJzL2Rv&#10;d25yZXYueG1sUEsFBgAAAAAEAAQA9QAAAIgDAAAAAA==&#10;" adj="-1522,-7100" fillcolor="white [3201]" strokecolor="#d2cb6c [3206]" strokeweight="2pt">
                  <v:textbox>
                    <w:txbxContent>
                      <w:p w14:paraId="3D69FFCD" w14:textId="124ABF9C" w:rsidR="004B00ED" w:rsidRPr="0082094F" w:rsidRDefault="004B00ED" w:rsidP="00554D85">
                        <w:pPr>
                          <w:rPr>
                            <w:sz w:val="18"/>
                            <w:szCs w:val="20"/>
                          </w:rPr>
                        </w:pPr>
                        <w:r w:rsidRPr="0082094F">
                          <w:rPr>
                            <w:sz w:val="18"/>
                            <w:szCs w:val="20"/>
                          </w:rPr>
                          <w:t xml:space="preserve">Click on the link at the top of the page to review the attached </w:t>
                        </w:r>
                        <w:r w:rsidRPr="0082094F">
                          <w:rPr>
                            <w:b/>
                            <w:sz w:val="18"/>
                            <w:szCs w:val="20"/>
                          </w:rPr>
                          <w:t>Documents</w:t>
                        </w:r>
                        <w:r w:rsidRPr="0082094F">
                          <w:rPr>
                            <w:sz w:val="18"/>
                            <w:szCs w:val="20"/>
                          </w:rPr>
                          <w:t xml:space="preserve">, the </w:t>
                        </w:r>
                        <w:r w:rsidRPr="0082094F">
                          <w:rPr>
                            <w:b/>
                            <w:sz w:val="18"/>
                            <w:szCs w:val="20"/>
                          </w:rPr>
                          <w:t>Record Details</w:t>
                        </w:r>
                        <w:r w:rsidRPr="0082094F">
                          <w:rPr>
                            <w:sz w:val="18"/>
                            <w:szCs w:val="20"/>
                          </w:rPr>
                          <w:t xml:space="preserve"> Page, or to </w:t>
                        </w:r>
                        <w:r w:rsidRPr="0082094F">
                          <w:rPr>
                            <w:b/>
                            <w:sz w:val="18"/>
                            <w:szCs w:val="20"/>
                          </w:rPr>
                          <w:t>View</w:t>
                        </w:r>
                        <w:r w:rsidRPr="0082094F">
                          <w:rPr>
                            <w:sz w:val="18"/>
                            <w:szCs w:val="20"/>
                          </w:rPr>
                          <w:t xml:space="preserve"> </w:t>
                        </w:r>
                        <w:r w:rsidRPr="0082094F">
                          <w:rPr>
                            <w:b/>
                            <w:sz w:val="18"/>
                            <w:szCs w:val="20"/>
                          </w:rPr>
                          <w:t>Certificate</w:t>
                        </w:r>
                        <w:r w:rsidRPr="0082094F">
                          <w:rPr>
                            <w:sz w:val="18"/>
                            <w:szCs w:val="20"/>
                          </w:rPr>
                          <w:t xml:space="preserve"> to see a preview of the death certificate.</w:t>
                        </w:r>
                      </w:p>
                      <w:p w14:paraId="268728E0" w14:textId="77777777" w:rsidR="004B00ED" w:rsidRPr="0082094F" w:rsidRDefault="004B00ED" w:rsidP="00554D85">
                        <w:pPr>
                          <w:jc w:val="center"/>
                          <w:rPr>
                            <w:sz w:val="18"/>
                            <w:szCs w:val="20"/>
                          </w:rPr>
                        </w:pPr>
                      </w:p>
                    </w:txbxContent>
                  </v:textbox>
                </v:shape>
                <w10:wrap type="tight"/>
              </v:group>
            </w:pict>
          </mc:Fallback>
        </mc:AlternateContent>
      </w:r>
      <w:r w:rsidR="008E0C7D">
        <w:t>Registration Tabs</w:t>
      </w:r>
    </w:p>
    <w:p w14:paraId="69D3F796" w14:textId="681D7C69" w:rsidR="00937E0E" w:rsidRDefault="0082094F" w:rsidP="0082094F">
      <w:r>
        <w:t>The registration tabs are limited to tabs 1 (Decedent Info), 11 (Registration Info) and 12 (Record Actions).</w:t>
      </w:r>
      <w:r w:rsidR="008E0C7D">
        <w:t xml:space="preserve">  The blue bar at the top of the screen also allows you to review the attached documents, Records Details tabs, and to preview the amended death certificate.</w:t>
      </w:r>
      <w:r w:rsidR="00D1097D">
        <w:t xml:space="preserve"> </w:t>
      </w:r>
    </w:p>
    <w:p w14:paraId="18CF20C3" w14:textId="6CEA4C6D" w:rsidR="00937E0E" w:rsidRDefault="0082094F" w:rsidP="0088579D">
      <w:r>
        <w:t>Proceed to tab 11, if you are ready to register the record; or to tab 12 add a comment.</w:t>
      </w:r>
      <w:r w:rsidR="008E0C7D">
        <w:t xml:space="preserve">  Amendments may not be returned to a funeral home.</w:t>
      </w:r>
    </w:p>
    <w:p w14:paraId="1D27F55F" w14:textId="5ED3A8A9" w:rsidR="008E0C7D" w:rsidRDefault="008E0C7D" w:rsidP="0088579D">
      <w:r>
        <w:t>If you notice a mistake at this point, you will still need to register the record.  A new amendment must be initiated to make further corrections.</w:t>
      </w:r>
    </w:p>
    <w:p w14:paraId="3DF4C0FE" w14:textId="4D1D6898" w:rsidR="000746DD" w:rsidRPr="000746DD" w:rsidRDefault="000746DD" w:rsidP="000B520E">
      <w:pPr>
        <w:rPr>
          <w:sz w:val="2"/>
        </w:rPr>
      </w:pPr>
    </w:p>
    <w:p w14:paraId="7C112393" w14:textId="066E4D15" w:rsidR="009F2DE6" w:rsidRDefault="00D7468B" w:rsidP="00185438">
      <w:pPr>
        <w:pStyle w:val="Heading2"/>
      </w:pPr>
      <w:r>
        <w:rPr>
          <w:noProof/>
        </w:rPr>
        <mc:AlternateContent>
          <mc:Choice Requires="wpg">
            <w:drawing>
              <wp:anchor distT="0" distB="0" distL="114300" distR="114300" simplePos="0" relativeHeight="252066816" behindDoc="0" locked="0" layoutInCell="1" allowOverlap="1" wp14:anchorId="5D4CB693" wp14:editId="508FD148">
                <wp:simplePos x="0" y="0"/>
                <wp:positionH relativeFrom="column">
                  <wp:posOffset>-228600</wp:posOffset>
                </wp:positionH>
                <wp:positionV relativeFrom="paragraph">
                  <wp:posOffset>396240</wp:posOffset>
                </wp:positionV>
                <wp:extent cx="3454400" cy="3251200"/>
                <wp:effectExtent l="0" t="171450" r="12700" b="368300"/>
                <wp:wrapSquare wrapText="bothSides"/>
                <wp:docPr id="475" name="Group 475"/>
                <wp:cNvGraphicFramePr/>
                <a:graphic xmlns:a="http://schemas.openxmlformats.org/drawingml/2006/main">
                  <a:graphicData uri="http://schemas.microsoft.com/office/word/2010/wordprocessingGroup">
                    <wpg:wgp>
                      <wpg:cNvGrpSpPr/>
                      <wpg:grpSpPr>
                        <a:xfrm>
                          <a:off x="0" y="0"/>
                          <a:ext cx="3454400" cy="3251200"/>
                          <a:chOff x="495300" y="0"/>
                          <a:chExt cx="3454400" cy="3251200"/>
                        </a:xfrm>
                      </wpg:grpSpPr>
                      <pic:pic xmlns:pic="http://schemas.openxmlformats.org/drawingml/2006/picture">
                        <pic:nvPicPr>
                          <pic:cNvPr id="473" name="Picture 473"/>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781050" y="0"/>
                            <a:ext cx="2381250" cy="3251200"/>
                          </a:xfrm>
                          <a:prstGeom prst="rect">
                            <a:avLst/>
                          </a:prstGeom>
                          <a:ln>
                            <a:noFill/>
                          </a:ln>
                          <a:effectLst>
                            <a:outerShdw blurRad="292100" dist="139700" dir="2700000" algn="tl" rotWithShape="0">
                              <a:srgbClr val="333333">
                                <a:alpha val="65000"/>
                              </a:srgbClr>
                            </a:outerShdw>
                          </a:effectLst>
                        </pic:spPr>
                      </pic:pic>
                      <wps:wsp>
                        <wps:cNvPr id="357" name="Rectangular Callout 357"/>
                        <wps:cNvSpPr/>
                        <wps:spPr>
                          <a:xfrm>
                            <a:off x="495300" y="698500"/>
                            <a:ext cx="1435735" cy="478790"/>
                          </a:xfrm>
                          <a:prstGeom prst="wedgeRectCallout">
                            <a:avLst>
                              <a:gd name="adj1" fmla="val 50448"/>
                              <a:gd name="adj2" fmla="val -90844"/>
                            </a:avLst>
                          </a:prstGeom>
                          <a:ln/>
                        </wps:spPr>
                        <wps:style>
                          <a:lnRef idx="2">
                            <a:schemeClr val="accent3"/>
                          </a:lnRef>
                          <a:fillRef idx="1">
                            <a:schemeClr val="lt1"/>
                          </a:fillRef>
                          <a:effectRef idx="0">
                            <a:schemeClr val="accent3"/>
                          </a:effectRef>
                          <a:fontRef idx="minor">
                            <a:schemeClr val="dk1"/>
                          </a:fontRef>
                        </wps:style>
                        <wps:txbx>
                          <w:txbxContent>
                            <w:p w14:paraId="74A830F1" w14:textId="290BC5AD" w:rsidR="004B00ED" w:rsidRPr="00D33873" w:rsidRDefault="004B00ED" w:rsidP="00B12307">
                              <w:pPr>
                                <w:rPr>
                                  <w:sz w:val="18"/>
                                  <w:szCs w:val="20"/>
                                </w:rPr>
                              </w:pPr>
                              <w:r w:rsidRPr="00D33873">
                                <w:rPr>
                                  <w:sz w:val="18"/>
                                  <w:szCs w:val="20"/>
                                </w:rPr>
                                <w:t>Selecting “Yes” will enable registration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ectangular Callout 358"/>
                        <wps:cNvSpPr/>
                        <wps:spPr>
                          <a:xfrm>
                            <a:off x="2076450" y="768350"/>
                            <a:ext cx="1339850" cy="565150"/>
                          </a:xfrm>
                          <a:prstGeom prst="wedgeRectCallout">
                            <a:avLst>
                              <a:gd name="adj1" fmla="val -29777"/>
                              <a:gd name="adj2" fmla="val 92397"/>
                            </a:avLst>
                          </a:prstGeom>
                          <a:ln/>
                        </wps:spPr>
                        <wps:style>
                          <a:lnRef idx="2">
                            <a:schemeClr val="accent1"/>
                          </a:lnRef>
                          <a:fillRef idx="1">
                            <a:schemeClr val="lt1"/>
                          </a:fillRef>
                          <a:effectRef idx="0">
                            <a:schemeClr val="accent1"/>
                          </a:effectRef>
                          <a:fontRef idx="minor">
                            <a:schemeClr val="dk1"/>
                          </a:fontRef>
                        </wps:style>
                        <wps:txbx>
                          <w:txbxContent>
                            <w:p w14:paraId="10CBB627" w14:textId="1619DA41" w:rsidR="004B00ED" w:rsidRPr="00D33873" w:rsidRDefault="004B00ED" w:rsidP="00B12307">
                              <w:pPr>
                                <w:rPr>
                                  <w:sz w:val="18"/>
                                  <w:szCs w:val="20"/>
                                </w:rPr>
                              </w:pPr>
                              <w:r w:rsidRPr="00D33873">
                                <w:rPr>
                                  <w:sz w:val="18"/>
                                  <w:szCs w:val="20"/>
                                </w:rPr>
                                <w:t xml:space="preserve">Select the current Clerk. Then [Tab] to move to </w:t>
                              </w:r>
                              <w:r>
                                <w:rPr>
                                  <w:sz w:val="18"/>
                                  <w:szCs w:val="20"/>
                                </w:rPr>
                                <w:t xml:space="preserve">the </w:t>
                              </w:r>
                              <w:r w:rsidRPr="00D33873">
                                <w:rPr>
                                  <w:sz w:val="18"/>
                                  <w:szCs w:val="20"/>
                                </w:rPr>
                                <w:t>next field</w:t>
                              </w:r>
                              <w:r>
                                <w:rPr>
                                  <w:sz w:val="18"/>
                                  <w:szCs w:val="20"/>
                                </w:rPr>
                                <w:t>s</w:t>
                              </w:r>
                              <w:r w:rsidRPr="00D33873">
                                <w:rPr>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ular Callout 364"/>
                        <wps:cNvSpPr/>
                        <wps:spPr>
                          <a:xfrm>
                            <a:off x="2749550" y="1568450"/>
                            <a:ext cx="1200150" cy="1536700"/>
                          </a:xfrm>
                          <a:prstGeom prst="wedgeRectCallout">
                            <a:avLst>
                              <a:gd name="adj1" fmla="val -64217"/>
                              <a:gd name="adj2" fmla="val 23297"/>
                            </a:avLst>
                          </a:prstGeom>
                          <a:ln/>
                        </wps:spPr>
                        <wps:style>
                          <a:lnRef idx="2">
                            <a:schemeClr val="accent1"/>
                          </a:lnRef>
                          <a:fillRef idx="1">
                            <a:schemeClr val="lt1"/>
                          </a:fillRef>
                          <a:effectRef idx="0">
                            <a:schemeClr val="accent1"/>
                          </a:effectRef>
                          <a:fontRef idx="minor">
                            <a:schemeClr val="dk1"/>
                          </a:fontRef>
                        </wps:style>
                        <wps:txbx>
                          <w:txbxContent>
                            <w:p w14:paraId="2C5D9B7C" w14:textId="0AC91030" w:rsidR="004B00ED" w:rsidRPr="00D33873" w:rsidRDefault="004B00ED" w:rsidP="00851139">
                              <w:pPr>
                                <w:rPr>
                                  <w:sz w:val="18"/>
                                  <w:szCs w:val="20"/>
                                </w:rPr>
                              </w:pPr>
                              <w:r w:rsidRPr="00D33873">
                                <w:rPr>
                                  <w:sz w:val="18"/>
                                  <w:szCs w:val="20"/>
                                </w:rPr>
                                <w:t xml:space="preserve">Leave the original Registration number and Date of Record.  [Tab] </w:t>
                              </w:r>
                              <w:r>
                                <w:rPr>
                                  <w:sz w:val="18"/>
                                  <w:szCs w:val="20"/>
                                </w:rPr>
                                <w:t>through</w:t>
                              </w:r>
                              <w:r w:rsidRPr="00D33873">
                                <w:rPr>
                                  <w:sz w:val="18"/>
                                  <w:szCs w:val="20"/>
                                </w:rPr>
                                <w:t xml:space="preserve"> and </w:t>
                              </w:r>
                              <w:r>
                                <w:rPr>
                                  <w:sz w:val="18"/>
                                  <w:szCs w:val="20"/>
                                </w:rPr>
                                <w:t xml:space="preserve">enter the Amendment date.  </w:t>
                              </w:r>
                              <w:r w:rsidRPr="00D33873">
                                <w:rPr>
                                  <w:sz w:val="18"/>
                                  <w:szCs w:val="20"/>
                                </w:rPr>
                                <w:t>Volume</w:t>
                              </w:r>
                              <w:r>
                                <w:rPr>
                                  <w:sz w:val="18"/>
                                  <w:szCs w:val="20"/>
                                </w:rPr>
                                <w:t xml:space="preserve">, </w:t>
                              </w:r>
                              <w:r w:rsidRPr="00D33873">
                                <w:rPr>
                                  <w:sz w:val="18"/>
                                  <w:szCs w:val="20"/>
                                </w:rPr>
                                <w:t xml:space="preserve">Page </w:t>
                              </w:r>
                              <w:r>
                                <w:rPr>
                                  <w:sz w:val="18"/>
                                  <w:szCs w:val="20"/>
                                </w:rPr>
                                <w:t xml:space="preserve">and Deposition number </w:t>
                              </w:r>
                              <w:r w:rsidRPr="00D33873">
                                <w:rPr>
                                  <w:sz w:val="18"/>
                                  <w:szCs w:val="20"/>
                                </w:rPr>
                                <w:t>are 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75" o:spid="_x0000_s1119" style="position:absolute;margin-left:-18pt;margin-top:31.2pt;width:272pt;height:256pt;z-index:252066816;mso-width-relative:margin" coordorigin="4953" coordsize="34544,3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">
                <v:shape id="Picture 473" o:spid="_x0000_s1120" type="#_x0000_t75" style="position:absolute;left:7810;width:23813;height:3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sDFAAAA3AAAAA8AAABkcnMvZG93bnJldi54bWxEj09rwkAUxO9Cv8PyCr3VTaNoSV1FRcHe&#10;/FMo3h7Z1ySYfZvsbpP023cLBY/DzPyGWawGU4uOnK8sK3gZJyCIc6srLhR8XPbPryB8QNZYWyYF&#10;P+RhtXwYLTDTtucTdedQiAhhn6GCMoQmk9LnJRn0Y9sQR+/LOoMhSldI7bCPcFPLNElm0mDFcaHE&#10;hrYl5bfzt1Gw7nybH3bp5qrTY2rfr2xu7adST4/D+g1EoCHcw//tg1YwnU/g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yf7AxQAAANwAAAAPAAAAAAAAAAAAAAAA&#10;AJ8CAABkcnMvZG93bnJldi54bWxQSwUGAAAAAAQABAD3AAAAkQMAAAAA&#10;">
                  <v:imagedata r:id="rId78" o:title=""/>
                  <v:shadow on="t" color="#333" opacity="42598f" origin="-.5,-.5" offset="2.74397mm,2.74397mm"/>
                  <v:path arrowok="t"/>
                </v:shape>
                <v:shape id="Rectangular Callout 357" o:spid="_x0000_s1121" type="#_x0000_t61" style="position:absolute;left:4953;top:6985;width:14357;height:4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Vj8UA&#10;AADcAAAADwAAAGRycy9kb3ducmV2LnhtbESPW2vCQBSE3wv+h+UIvtVN1V6MriKWgsVA0dr3Q/Y0&#10;iWbPhuzm4r93CwUfh5n5hlmue1OKlmpXWFbwNI5AEKdWF5wpOH1/PL6BcB5ZY2mZFFzJwXo1eFhi&#10;rG3HB2qPPhMBwi5GBbn3VSylS3My6Ma2Ig7er60N+iDrTOoauwA3pZxE0Ys0WHBYyLGibU7p5dgY&#10;BT+fqU6a88lRN00O83bWvpf7L6VGw36zAOGp9/fwf3unFUyfX+Hv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RWPxQAAANwAAAAPAAAAAAAAAAAAAAAAAJgCAABkcnMv&#10;ZG93bnJldi54bWxQSwUGAAAAAAQABAD1AAAAigMAAAAA&#10;" adj="21697,-8822" fillcolor="white [3201]" strokecolor="#d2cb6c [3206]" strokeweight="2pt">
                  <v:textbox>
                    <w:txbxContent>
                      <w:p w14:paraId="74A830F1" w14:textId="290BC5AD" w:rsidR="004B00ED" w:rsidRPr="00D33873" w:rsidRDefault="004B00ED" w:rsidP="00B12307">
                        <w:pPr>
                          <w:rPr>
                            <w:sz w:val="18"/>
                            <w:szCs w:val="20"/>
                          </w:rPr>
                        </w:pPr>
                        <w:r w:rsidRPr="00D33873">
                          <w:rPr>
                            <w:sz w:val="18"/>
                            <w:szCs w:val="20"/>
                          </w:rPr>
                          <w:t>Selecting “Yes” will enable registration fields.</w:t>
                        </w:r>
                      </w:p>
                    </w:txbxContent>
                  </v:textbox>
                </v:shape>
                <v:shape id="Rectangular Callout 358" o:spid="_x0000_s1122" type="#_x0000_t61" style="position:absolute;left:20764;top:7683;width:13399;height:5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dF8YA&#10;AADcAAAADwAAAGRycy9kb3ducmV2LnhtbESPwWrCQBCG74W+wzKF3nSjpSLRVYq2UOqhGvXgbchO&#10;k5DsbMiuMX1751Docfjn/2a+5XpwjeqpC5VnA5NxAoo497biwsDp+DGagwoR2WLjmQz8UoD16vFh&#10;ian1Nz5Qn8VCCYRDigbKGNtU65CX5DCMfUss2Y/vHEYZu0LbDm8Cd42eJslMO6xYLpTY0qakvM6u&#10;Tih+91U3Zz953x+2l+tG93WdfRvz/DS8LUBFGuL/8l/70xp4eZVvRUZE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qdF8YAAADcAAAADwAAAAAAAAAAAAAAAACYAgAAZHJz&#10;L2Rvd25yZXYueG1sUEsFBgAAAAAEAAQA9QAAAIsDAAAAAA==&#10;" adj="4368,30758" fillcolor="white [3201]" strokecolor="#a9a57c [3204]" strokeweight="2pt">
                  <v:textbox>
                    <w:txbxContent>
                      <w:p w14:paraId="10CBB627" w14:textId="1619DA41" w:rsidR="004B00ED" w:rsidRPr="00D33873" w:rsidRDefault="004B00ED" w:rsidP="00B12307">
                        <w:pPr>
                          <w:rPr>
                            <w:sz w:val="18"/>
                            <w:szCs w:val="20"/>
                          </w:rPr>
                        </w:pPr>
                        <w:r w:rsidRPr="00D33873">
                          <w:rPr>
                            <w:sz w:val="18"/>
                            <w:szCs w:val="20"/>
                          </w:rPr>
                          <w:t xml:space="preserve">Select the current Clerk. Then [Tab] to move to </w:t>
                        </w:r>
                        <w:r>
                          <w:rPr>
                            <w:sz w:val="18"/>
                            <w:szCs w:val="20"/>
                          </w:rPr>
                          <w:t xml:space="preserve">the </w:t>
                        </w:r>
                        <w:r w:rsidRPr="00D33873">
                          <w:rPr>
                            <w:sz w:val="18"/>
                            <w:szCs w:val="20"/>
                          </w:rPr>
                          <w:t>next field</w:t>
                        </w:r>
                        <w:r>
                          <w:rPr>
                            <w:sz w:val="18"/>
                            <w:szCs w:val="20"/>
                          </w:rPr>
                          <w:t>s</w:t>
                        </w:r>
                        <w:r w:rsidRPr="00D33873">
                          <w:rPr>
                            <w:sz w:val="18"/>
                            <w:szCs w:val="20"/>
                          </w:rPr>
                          <w:t>.</w:t>
                        </w:r>
                      </w:p>
                    </w:txbxContent>
                  </v:textbox>
                </v:shape>
                <v:shape id="Rectangular Callout 364" o:spid="_x0000_s1123" type="#_x0000_t61" style="position:absolute;left:27495;top:15684;width:12002;height:15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XbMgA&#10;AADcAAAADwAAAGRycy9kb3ducmV2LnhtbESPS2sCQRCE70L+w9BCLqKzbhINq6NITNDgwVf03Oz0&#10;PpKdnmVnopt/nwkEPBZV9RU1nbemEhdqXGlZwXAQgSBOrS45V/BxfOs/g3AeWWNlmRT8kIP57K4z&#10;xUTbK+/pcvC5CBB2CSoovK8TKV1akEE3sDVx8DLbGPRBNrnUDV4D3FQyjqKRNFhyWCiwppeC0q/D&#10;t1Fw0svN+fXzabxY7rL37bAXr7JVrNR9t11MQHhq/S38315rBQ+jR/g7E4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RdsyAAAANwAAAAPAAAAAAAAAAAAAAAAAJgCAABk&#10;cnMvZG93bnJldi54bWxQSwUGAAAAAAQABAD1AAAAjQMAAAAA&#10;" adj="-3071,15832" fillcolor="white [3201]" strokecolor="#a9a57c [3204]" strokeweight="2pt">
                  <v:textbox>
                    <w:txbxContent>
                      <w:p w14:paraId="2C5D9B7C" w14:textId="0AC91030" w:rsidR="004B00ED" w:rsidRPr="00D33873" w:rsidRDefault="004B00ED" w:rsidP="00851139">
                        <w:pPr>
                          <w:rPr>
                            <w:sz w:val="18"/>
                            <w:szCs w:val="20"/>
                          </w:rPr>
                        </w:pPr>
                        <w:r w:rsidRPr="00D33873">
                          <w:rPr>
                            <w:sz w:val="18"/>
                            <w:szCs w:val="20"/>
                          </w:rPr>
                          <w:t xml:space="preserve">Leave the original Registration number and Date of Record.  [Tab] </w:t>
                        </w:r>
                        <w:r>
                          <w:rPr>
                            <w:sz w:val="18"/>
                            <w:szCs w:val="20"/>
                          </w:rPr>
                          <w:t>through</w:t>
                        </w:r>
                        <w:r w:rsidRPr="00D33873">
                          <w:rPr>
                            <w:sz w:val="18"/>
                            <w:szCs w:val="20"/>
                          </w:rPr>
                          <w:t xml:space="preserve"> and </w:t>
                        </w:r>
                        <w:r>
                          <w:rPr>
                            <w:sz w:val="18"/>
                            <w:szCs w:val="20"/>
                          </w:rPr>
                          <w:t xml:space="preserve">enter the Amendment date.  </w:t>
                        </w:r>
                        <w:r w:rsidRPr="00D33873">
                          <w:rPr>
                            <w:sz w:val="18"/>
                            <w:szCs w:val="20"/>
                          </w:rPr>
                          <w:t>Volume</w:t>
                        </w:r>
                        <w:r>
                          <w:rPr>
                            <w:sz w:val="18"/>
                            <w:szCs w:val="20"/>
                          </w:rPr>
                          <w:t xml:space="preserve">, </w:t>
                        </w:r>
                        <w:r w:rsidRPr="00D33873">
                          <w:rPr>
                            <w:sz w:val="18"/>
                            <w:szCs w:val="20"/>
                          </w:rPr>
                          <w:t xml:space="preserve">Page </w:t>
                        </w:r>
                        <w:r>
                          <w:rPr>
                            <w:sz w:val="18"/>
                            <w:szCs w:val="20"/>
                          </w:rPr>
                          <w:t xml:space="preserve">and Deposition number </w:t>
                        </w:r>
                        <w:r w:rsidRPr="00D33873">
                          <w:rPr>
                            <w:sz w:val="18"/>
                            <w:szCs w:val="20"/>
                          </w:rPr>
                          <w:t>are optional.</w:t>
                        </w:r>
                      </w:p>
                    </w:txbxContent>
                  </v:textbox>
                </v:shape>
                <w10:wrap type="square"/>
              </v:group>
            </w:pict>
          </mc:Fallback>
        </mc:AlternateContent>
      </w:r>
      <w:r w:rsidR="00D67752">
        <w:t>Registration Info tab</w:t>
      </w:r>
    </w:p>
    <w:p w14:paraId="32CE085F" w14:textId="6A6A2DDC" w:rsidR="00665491" w:rsidRDefault="008E0C7D" w:rsidP="009F2DE6">
      <w:r>
        <w:t>Select</w:t>
      </w:r>
      <w:r w:rsidR="00964AA7">
        <w:t xml:space="preserve"> “</w:t>
      </w:r>
      <w:r w:rsidR="00964AA7" w:rsidRPr="00964AA7">
        <w:rPr>
          <w:b/>
        </w:rPr>
        <w:t>Yes</w:t>
      </w:r>
      <w:r w:rsidR="00964AA7">
        <w:rPr>
          <w:b/>
        </w:rPr>
        <w:t>”</w:t>
      </w:r>
      <w:r w:rsidR="00964AA7">
        <w:t xml:space="preserve"> </w:t>
      </w:r>
      <w:r>
        <w:t>in</w:t>
      </w:r>
      <w:r w:rsidR="00964AA7">
        <w:t xml:space="preserve"> </w:t>
      </w:r>
      <w:r w:rsidR="00964AA7" w:rsidRPr="00964AA7">
        <w:rPr>
          <w:b/>
        </w:rPr>
        <w:t>Ready to register record</w:t>
      </w:r>
      <w:r w:rsidR="00964AA7">
        <w:t xml:space="preserve">. Selecting “Yes” will enable the </w:t>
      </w:r>
      <w:r w:rsidR="00964AA7" w:rsidRPr="00964AA7">
        <w:rPr>
          <w:b/>
        </w:rPr>
        <w:t>City/Town of Occurrence</w:t>
      </w:r>
      <w:r w:rsidR="00964AA7">
        <w:t xml:space="preserve"> section and fields to become active. </w:t>
      </w:r>
      <w:r w:rsidR="00665491">
        <w:t xml:space="preserve">Select the </w:t>
      </w:r>
      <w:r w:rsidR="00665491" w:rsidRPr="00665491">
        <w:rPr>
          <w:b/>
        </w:rPr>
        <w:t>current</w:t>
      </w:r>
      <w:r w:rsidR="00C32B7D" w:rsidRPr="00665491">
        <w:rPr>
          <w:b/>
        </w:rPr>
        <w:t xml:space="preserve"> </w:t>
      </w:r>
      <w:r w:rsidR="00665491" w:rsidRPr="00665491">
        <w:rPr>
          <w:b/>
        </w:rPr>
        <w:t xml:space="preserve">City or Town </w:t>
      </w:r>
      <w:r w:rsidR="00C32B7D" w:rsidRPr="00665491">
        <w:rPr>
          <w:b/>
        </w:rPr>
        <w:t>Clerk</w:t>
      </w:r>
      <w:r w:rsidR="00665491">
        <w:t>.  Leave</w:t>
      </w:r>
      <w:r w:rsidR="00C32B7D">
        <w:t xml:space="preserve"> </w:t>
      </w:r>
      <w:r w:rsidR="00C32B7D" w:rsidRPr="00665491">
        <w:rPr>
          <w:b/>
        </w:rPr>
        <w:t>Registration number</w:t>
      </w:r>
      <w:r w:rsidR="00C32B7D">
        <w:t xml:space="preserve"> and </w:t>
      </w:r>
      <w:r w:rsidR="00C32B7D" w:rsidRPr="00665491">
        <w:rPr>
          <w:b/>
        </w:rPr>
        <w:t>Date of record</w:t>
      </w:r>
      <w:r w:rsidR="00C32B7D">
        <w:t xml:space="preserve"> </w:t>
      </w:r>
      <w:r w:rsidR="00665491">
        <w:t xml:space="preserve">with original information.  </w:t>
      </w:r>
      <w:r w:rsidR="00665491" w:rsidRPr="00665491">
        <w:rPr>
          <w:b/>
        </w:rPr>
        <w:t>[Tab]</w:t>
      </w:r>
      <w:r w:rsidR="00665491">
        <w:t xml:space="preserve"> through the fields, and at minimum enter the </w:t>
      </w:r>
      <w:r w:rsidR="00665491" w:rsidRPr="00665491">
        <w:rPr>
          <w:b/>
        </w:rPr>
        <w:t>Amendment date</w:t>
      </w:r>
      <w:r w:rsidR="00665491">
        <w:t xml:space="preserve">.  </w:t>
      </w:r>
      <w:r w:rsidR="00665491" w:rsidRPr="00665491">
        <w:rPr>
          <w:b/>
        </w:rPr>
        <w:t>Volume</w:t>
      </w:r>
      <w:r w:rsidR="00665491" w:rsidRPr="00665491">
        <w:t>,</w:t>
      </w:r>
      <w:r w:rsidR="00665491" w:rsidRPr="00665491">
        <w:rPr>
          <w:b/>
        </w:rPr>
        <w:t xml:space="preserve"> Page</w:t>
      </w:r>
      <w:r w:rsidR="00665491">
        <w:t xml:space="preserve"> and </w:t>
      </w:r>
      <w:r w:rsidR="00665491" w:rsidRPr="00665491">
        <w:rPr>
          <w:b/>
        </w:rPr>
        <w:t>Deposition number</w:t>
      </w:r>
      <w:r w:rsidR="00665491">
        <w:t xml:space="preserve"> are optional.  </w:t>
      </w:r>
    </w:p>
    <w:p w14:paraId="5CF67690" w14:textId="2E43519F" w:rsidR="008C2439" w:rsidRDefault="00AC6D53" w:rsidP="009F2DE6">
      <w:r>
        <w:t xml:space="preserve">Once you have entered in all the information, click the </w:t>
      </w:r>
      <w:r w:rsidRPr="00AC6D53">
        <w:rPr>
          <w:b/>
        </w:rPr>
        <w:t xml:space="preserve">Finish </w:t>
      </w:r>
      <w:r>
        <w:t xml:space="preserve">button. This will result in a </w:t>
      </w:r>
      <w:r w:rsidRPr="00AC6D53">
        <w:rPr>
          <w:b/>
        </w:rPr>
        <w:t>Successful Transaction</w:t>
      </w:r>
      <w:r>
        <w:t xml:space="preserve"> page, whe</w:t>
      </w:r>
      <w:r w:rsidR="00665491">
        <w:t xml:space="preserve">re you </w:t>
      </w:r>
      <w:proofErr w:type="gramStart"/>
      <w:r w:rsidR="00665491">
        <w:t>wi</w:t>
      </w:r>
      <w:proofErr w:type="gramEnd"/>
      <w:r w:rsidR="009A44E4" w:rsidRPr="009A44E4">
        <w:rPr>
          <w:noProof/>
          <w:sz w:val="36"/>
          <w:szCs w:val="36"/>
        </w:rPr>
        <mc:AlternateContent>
          <mc:Choice Requires="wps">
            <w:drawing>
              <wp:anchor distT="0" distB="0" distL="114300" distR="114300" simplePos="0" relativeHeight="252087296" behindDoc="0" locked="1" layoutInCell="1" allowOverlap="1" wp14:anchorId="1683F5AC" wp14:editId="1D6DF3B2">
                <wp:simplePos x="0" y="0"/>
                <wp:positionH relativeFrom="column">
                  <wp:posOffset>320675</wp:posOffset>
                </wp:positionH>
                <wp:positionV relativeFrom="page">
                  <wp:posOffset>3107055</wp:posOffset>
                </wp:positionV>
                <wp:extent cx="4834255" cy="43497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14:paraId="4692FAEC" w14:textId="1982D6AA" w:rsidR="004B00ED" w:rsidRPr="00BD500D" w:rsidRDefault="004B00ED" w:rsidP="009A44E4">
                            <w:pPr>
                              <w:rPr>
                                <w:sz w:val="36"/>
                                <w:szCs w:val="36"/>
                              </w:rPr>
                            </w:pPr>
                            <w:r>
                              <w:rPr>
                                <w:sz w:val="36"/>
                                <w:szCs w:val="36"/>
                              </w:rPr>
                              <w:t>Registration Info, Archival 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25.25pt;margin-top:244.65pt;width:380.65pt;height:34.25pt;rotation:90;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" filled="f" stroked="f">
                <v:textbox>
                  <w:txbxContent>
                    <w:p w14:paraId="4692FAEC" w14:textId="1982D6AA" w:rsidR="004B00ED" w:rsidRPr="00BD500D" w:rsidRDefault="004B00ED" w:rsidP="009A44E4">
                      <w:pPr>
                        <w:rPr>
                          <w:sz w:val="36"/>
                          <w:szCs w:val="36"/>
                        </w:rPr>
                      </w:pPr>
                      <w:r>
                        <w:rPr>
                          <w:sz w:val="36"/>
                          <w:szCs w:val="36"/>
                        </w:rPr>
                        <w:t>Registration Info, Archival Copy</w:t>
                      </w:r>
                    </w:p>
                  </w:txbxContent>
                </v:textbox>
                <w10:wrap anchory="page"/>
                <w10:anchorlock/>
              </v:shape>
            </w:pict>
          </mc:Fallback>
        </mc:AlternateContent>
      </w:r>
      <w:r w:rsidR="00665491">
        <w:t>ll have the option to p</w:t>
      </w:r>
      <w:r>
        <w:t>rint an archival copy of your record as you have processed it through registration.</w:t>
      </w:r>
      <w:r w:rsidR="00543CBF" w:rsidRPr="00543CBF">
        <w:rPr>
          <w:noProof/>
        </w:rPr>
        <w:t xml:space="preserve"> </w:t>
      </w:r>
      <w:r w:rsidR="00543CBF" w:rsidRPr="00283641">
        <w:rPr>
          <w:noProof/>
        </w:rPr>
        <mc:AlternateContent>
          <mc:Choice Requires="wps">
            <w:drawing>
              <wp:anchor distT="0" distB="0" distL="114300" distR="114300" simplePos="0" relativeHeight="252034048" behindDoc="0" locked="1" layoutInCell="1" allowOverlap="1" wp14:anchorId="0DB1F1D8" wp14:editId="3515FB7A">
                <wp:simplePos x="0" y="0"/>
                <wp:positionH relativeFrom="column">
                  <wp:posOffset>4098290</wp:posOffset>
                </wp:positionH>
                <wp:positionV relativeFrom="page">
                  <wp:posOffset>2739390</wp:posOffset>
                </wp:positionV>
                <wp:extent cx="4044315" cy="36068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44315" cy="360680"/>
                        </a:xfrm>
                        <a:prstGeom prst="rect">
                          <a:avLst/>
                        </a:prstGeom>
                        <a:noFill/>
                        <a:ln w="9525">
                          <a:noFill/>
                          <a:miter lim="800000"/>
                          <a:headEnd/>
                          <a:tailEnd/>
                        </a:ln>
                      </wps:spPr>
                      <wps:txbx>
                        <w:txbxContent>
                          <w:sdt>
                            <w:sdtPr>
                              <w:rPr>
                                <w:sz w:val="36"/>
                                <w:szCs w:val="36"/>
                              </w:rPr>
                              <w:alias w:val="Subtitle Even"/>
                              <w:tag w:val="Subtitle Even"/>
                              <w:id w:val="776300710"/>
                            </w:sdtPr>
                            <w:sdtEndPr/>
                            <w:sdtContent>
                              <w:p w14:paraId="79B50D83" w14:textId="0A852C7B" w:rsidR="004B00ED" w:rsidRDefault="004B00ED" w:rsidP="00543CBF">
                                <w:pPr>
                                  <w:rPr>
                                    <w:sz w:val="36"/>
                                    <w:szCs w:val="36"/>
                                  </w:rPr>
                                </w:pPr>
                                <w:r>
                                  <w:rPr>
                                    <w:sz w:val="36"/>
                                    <w:szCs w:val="36"/>
                                  </w:rPr>
                                  <w:t>Archival Copies</w:t>
                                </w:r>
                              </w:p>
                              <w:p w14:paraId="31D45207" w14:textId="77777777" w:rsidR="004B00ED" w:rsidRPr="00BD500D" w:rsidRDefault="008A005F" w:rsidP="00543CBF">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125" type="#_x0000_t202" style="position:absolute;margin-left:322.7pt;margin-top:215.7pt;width:318.45pt;height:28.4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" filled="f" stroked="f">
                <v:textbox>
                  <w:txbxContent>
                    <w:sdt>
                      <w:sdtPr>
                        <w:rPr>
                          <w:sz w:val="36"/>
                          <w:szCs w:val="36"/>
                        </w:rPr>
                        <w:alias w:val="Subtitle Even"/>
                        <w:tag w:val="Subtitle Even"/>
                        <w:id w:val="776300710"/>
                      </w:sdtPr>
                      <w:sdtContent>
                        <w:p w14:paraId="79B50D83" w14:textId="0A852C7B" w:rsidR="004B00ED" w:rsidRDefault="004B00ED" w:rsidP="00543CBF">
                          <w:pPr>
                            <w:rPr>
                              <w:sz w:val="36"/>
                              <w:szCs w:val="36"/>
                            </w:rPr>
                          </w:pPr>
                          <w:r>
                            <w:rPr>
                              <w:sz w:val="36"/>
                              <w:szCs w:val="36"/>
                            </w:rPr>
                            <w:t>Archival Copies</w:t>
                          </w:r>
                        </w:p>
                        <w:p w14:paraId="31D45207" w14:textId="77777777" w:rsidR="004B00ED" w:rsidRPr="00BD500D" w:rsidRDefault="004B00ED" w:rsidP="00543CBF">
                          <w:pPr>
                            <w:rPr>
                              <w:sz w:val="36"/>
                              <w:szCs w:val="36"/>
                            </w:rPr>
                          </w:pPr>
                        </w:p>
                      </w:sdtContent>
                    </w:sdt>
                  </w:txbxContent>
                </v:textbox>
                <w10:wrap anchory="page"/>
                <w10:anchorlock/>
              </v:shape>
            </w:pict>
          </mc:Fallback>
        </mc:AlternateContent>
      </w:r>
    </w:p>
    <w:p w14:paraId="197C9698" w14:textId="309BC14F" w:rsidR="00D67752" w:rsidRDefault="00D67752" w:rsidP="00A57420">
      <w:pPr>
        <w:pStyle w:val="NoSpacing"/>
        <w:rPr>
          <w:b/>
          <w:bCs/>
        </w:rPr>
      </w:pPr>
      <w:r w:rsidRPr="00D67752">
        <w:t>When you return to your work queues, you will notice that the record is no longer listed in your Register</w:t>
      </w:r>
      <w:r w:rsidR="00665491">
        <w:t xml:space="preserve"> Amendment </w:t>
      </w:r>
      <w:r w:rsidR="00665491" w:rsidRPr="00D67752">
        <w:t>queue</w:t>
      </w:r>
      <w:r w:rsidRPr="00D67752">
        <w:t>. The record is now available to the Clerk of Residence (if applicable) and the Registry.</w:t>
      </w:r>
    </w:p>
    <w:p w14:paraId="67F64B36" w14:textId="149639E7" w:rsidR="00AC6D53" w:rsidRDefault="00D67752" w:rsidP="00DF59DB">
      <w:pPr>
        <w:pStyle w:val="Heading2"/>
      </w:pPr>
      <w:r>
        <w:t>Print an Archival Copy</w:t>
      </w:r>
    </w:p>
    <w:p w14:paraId="133AFB4B" w14:textId="4294ACE8" w:rsidR="008C2439" w:rsidRDefault="00686EF5" w:rsidP="009F2DE6">
      <w:r>
        <w:t>Once you pressed</w:t>
      </w:r>
      <w:r w:rsidR="00DF59DB">
        <w:t xml:space="preserve"> </w:t>
      </w:r>
      <w:r w:rsidRPr="00686EF5">
        <w:rPr>
          <w:b/>
        </w:rPr>
        <w:t>Finish</w:t>
      </w:r>
      <w:r w:rsidR="00D67752">
        <w:t xml:space="preserve">, </w:t>
      </w:r>
      <w:r w:rsidR="00DF59DB">
        <w:t xml:space="preserve">you will have the option to print an Archival Copy of the record that you have registered. </w:t>
      </w:r>
    </w:p>
    <w:p w14:paraId="22774B73" w14:textId="7F3A99A4" w:rsidR="00AB03A2" w:rsidRDefault="00D7468B" w:rsidP="00AB03A2">
      <w:r>
        <w:rPr>
          <w:noProof/>
        </w:rPr>
        <mc:AlternateContent>
          <mc:Choice Requires="wpg">
            <w:drawing>
              <wp:anchor distT="0" distB="0" distL="114300" distR="114300" simplePos="0" relativeHeight="252024831" behindDoc="0" locked="0" layoutInCell="1" allowOverlap="1" wp14:anchorId="06252AF5" wp14:editId="1CFBDCAF">
                <wp:simplePos x="0" y="0"/>
                <wp:positionH relativeFrom="column">
                  <wp:posOffset>59690</wp:posOffset>
                </wp:positionH>
                <wp:positionV relativeFrom="paragraph">
                  <wp:posOffset>88900</wp:posOffset>
                </wp:positionV>
                <wp:extent cx="3407410" cy="2820670"/>
                <wp:effectExtent l="0" t="38100" r="2540" b="0"/>
                <wp:wrapSquare wrapText="bothSides"/>
                <wp:docPr id="57" name="Group 57" descr="Image displaying VIP activity described in text"/>
                <wp:cNvGraphicFramePr/>
                <a:graphic xmlns:a="http://schemas.openxmlformats.org/drawingml/2006/main">
                  <a:graphicData uri="http://schemas.microsoft.com/office/word/2010/wordprocessingGroup">
                    <wpg:wgp>
                      <wpg:cNvGrpSpPr/>
                      <wpg:grpSpPr>
                        <a:xfrm>
                          <a:off x="0" y="0"/>
                          <a:ext cx="3407410" cy="2820670"/>
                          <a:chOff x="1627841" y="0"/>
                          <a:chExt cx="3711942" cy="3107888"/>
                        </a:xfrm>
                      </wpg:grpSpPr>
                      <pic:pic xmlns:pic="http://schemas.openxmlformats.org/drawingml/2006/picture">
                        <pic:nvPicPr>
                          <pic:cNvPr id="363" name="Picture 363" descr="Image displaying VIP activity described in text"/>
                          <pic:cNvPicPr>
                            <a:picLocks noChangeAspect="1"/>
                          </pic:cNvPicPr>
                        </pic:nvPicPr>
                        <pic:blipFill rotWithShape="1">
                          <a:blip r:embed="rId79">
                            <a:extLst>
                              <a:ext uri="{28A0092B-C50C-407E-A947-70E740481C1C}">
                                <a14:useLocalDpi xmlns:a14="http://schemas.microsoft.com/office/drawing/2010/main" val="0"/>
                              </a:ext>
                            </a:extLst>
                          </a:blip>
                          <a:srcRect l="30952" r="27714"/>
                          <a:stretch/>
                        </pic:blipFill>
                        <pic:spPr bwMode="auto">
                          <a:xfrm>
                            <a:off x="1801586" y="0"/>
                            <a:ext cx="2362200" cy="2634342"/>
                          </a:xfrm>
                          <a:prstGeom prst="rect">
                            <a:avLst/>
                          </a:prstGeom>
                          <a:ln w="9525" cap="flat" cmpd="sng" algn="ctr">
                            <a:solidFill>
                              <a:srgbClr val="2F2B20"/>
                            </a:solidFill>
                            <a:prstDash val="solid"/>
                            <a:round/>
                            <a:headEnd type="none" w="med" len="med"/>
                            <a:tailEnd type="none" w="med" len="med"/>
                          </a:ln>
                          <a:effectLst>
                            <a:outerShdw blurRad="63500" dist="63500" dir="2700000" sx="102000" sy="102000" algn="tl" rotWithShape="0">
                              <a:prstClr val="black">
                                <a:alpha val="36000"/>
                              </a:prstClr>
                            </a:outerShdw>
                          </a:effectLst>
                          <a:extLst>
                            <a:ext uri="{53640926-AAD7-44D8-BBD7-CCE9431645EC}">
                              <a14:shadowObscured xmlns:a14="http://schemas.microsoft.com/office/drawing/2010/main"/>
                            </a:ext>
                          </a:extLst>
                        </pic:spPr>
                      </pic:pic>
                      <wpg:grpSp>
                        <wpg:cNvPr id="325" name="Group 325"/>
                        <wpg:cNvGrpSpPr/>
                        <wpg:grpSpPr>
                          <a:xfrm>
                            <a:off x="1627841" y="2336362"/>
                            <a:ext cx="3711942" cy="771526"/>
                            <a:chOff x="1595113" y="-151001"/>
                            <a:chExt cx="4073115" cy="751115"/>
                          </a:xfrm>
                        </wpg:grpSpPr>
                        <pic:pic xmlns:pic="http://schemas.openxmlformats.org/drawingml/2006/picture">
                          <pic:nvPicPr>
                            <pic:cNvPr id="62" name="Picture 62" descr="Image displaying VIP activity described in text"/>
                            <pic:cNvPicPr>
                              <a:picLocks noChangeAspect="1"/>
                            </pic:cNvPicPr>
                          </pic:nvPicPr>
                          <pic:blipFill rotWithShape="1">
                            <a:blip r:embed="rId80">
                              <a:extLst>
                                <a:ext uri="{28A0092B-C50C-407E-A947-70E740481C1C}">
                                  <a14:useLocalDpi xmlns:a14="http://schemas.microsoft.com/office/drawing/2010/main" val="0"/>
                                </a:ext>
                              </a:extLst>
                            </a:blip>
                            <a:srcRect r="11229"/>
                            <a:stretch/>
                          </pic:blipFill>
                          <pic:spPr>
                            <a:xfrm>
                              <a:off x="1595113" y="-151001"/>
                              <a:ext cx="4073115" cy="751115"/>
                            </a:xfrm>
                            <a:prstGeom prst="rect">
                              <a:avLst/>
                            </a:prstGeom>
                            <a:ln>
                              <a:noFill/>
                            </a:ln>
                            <a:effectLst>
                              <a:softEdge rad="112500"/>
                            </a:effectLst>
                          </pic:spPr>
                        </pic:pic>
                        <wps:wsp>
                          <wps:cNvPr id="292" name="Oval 292"/>
                          <wps:cNvSpPr/>
                          <wps:spPr>
                            <a:xfrm>
                              <a:off x="3066360" y="-4887"/>
                              <a:ext cx="504825" cy="447675"/>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6" name="Picture 56" descr="Image displaying VIP activity described in text"/>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2304546" y="891248"/>
                            <a:ext cx="2405743" cy="538842"/>
                          </a:xfrm>
                          <a:prstGeom prst="rect">
                            <a:avLst/>
                          </a:prstGeom>
                        </pic:spPr>
                      </pic:pic>
                    </wpg:wgp>
                  </a:graphicData>
                </a:graphic>
              </wp:anchor>
            </w:drawing>
          </mc:Choice>
          <mc:Fallback>
            <w:pict>
              <v:group id="Group 57" o:spid="_x0000_s1026" alt="Image displaying VIP activity described in text" style="position:absolute;margin-left:4.7pt;margin-top:7pt;width:268.3pt;height:222.1pt;z-index:252024831" coordorigin="16278" coordsize="37119,31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&#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">
                <v:shape id="Picture 363" o:spid="_x0000_s1027" type="#_x0000_t75" alt="Image displaying VIP activity described in text" style="position:absolute;left:18015;width:23622;height:26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aSfFAAAA3AAAAA8AAABkcnMvZG93bnJldi54bWxEj0uLwkAQhO8L/oehhb2tEx+oxIwiohCE&#10;VXxcvDWZNglmemJmVuO/3xEW9lhU1VdUsmhNJR7UuNKygn4vAkGcWV1yruB82nxNQTiPrLGyTApe&#10;5GAx73wkGGv75AM9jj4XAcIuRgWF93UspcsKMuh6tiYO3tU2Bn2QTS51g88AN5UcRNFYGiw5LBRY&#10;06qg7Hb8MQr2ldWvg6X0ko3y/qTcbb/X57tSn912OQPhqfX/4b92qhUMx0N4nw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7WknxQAAANwAAAAPAAAAAAAAAAAAAAAA&#10;AJ8CAABkcnMvZG93bnJldi54bWxQSwUGAAAAAAQABAD3AAAAkQMAAAAA&#10;" stroked="t" strokecolor="#2f2b20">
                  <v:stroke joinstyle="round"/>
                  <v:imagedata r:id="rId82" o:title="Image displaying VIP activity described in text" cropleft="20285f" cropright="18163f"/>
                  <v:shadow on="t" type="perspective" color="black" opacity="23592f" origin="-.5,-.5" offset="1.24725mm,1.24725mm" matrix="66847f,,,66847f"/>
                  <v:path arrowok="t"/>
                </v:shape>
                <v:group id="Group 325" o:spid="_x0000_s1028" style="position:absolute;left:16278;top:23363;width:37119;height:7715" coordorigin="15951,-1510" coordsize="40731,7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Picture 62" o:spid="_x0000_s1029" type="#_x0000_t75" alt="Image displaying VIP activity described in text" style="position:absolute;left:15951;top:-1510;width:40731;height:7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5e2q+AAAA2wAAAA8AAABkcnMvZG93bnJldi54bWxEj80KwjAQhO+C7xBW8GZTPYhUo0hBEPHi&#10;z8Hj0qxNtdmUJmp9eyMIHoeZ+YZZrDpbiye1vnKsYJykIIgLpysuFZxPm9EMhA/IGmvHpOBNHlbL&#10;fm+BmXYvPtDzGEoRIewzVGBCaDIpfWHIok9cQxy9q2sthijbUuoWXxFuazlJ06m0WHFcMNhQbqi4&#10;Hx9WwW6N70u5P7Hfjs3Z53V+Y1spNRx06zmIQF34h3/trVYwncD3S/wBcv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55e2q+AAAA2wAAAA8AAAAAAAAAAAAAAAAAnwIAAGRy&#10;cy9kb3ducmV2LnhtbFBLBQYAAAAABAAEAPcAAACKAwAAAAA=&#10;">
                    <v:imagedata r:id="rId83" o:title="Image displaying VIP activity described in text" cropright="7359f"/>
                    <v:path arrowok="t"/>
                  </v:shape>
                  <v:oval id="Oval 292" o:spid="_x0000_s1030" style="position:absolute;left:30663;top:-48;width:5048;height:4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1MYA&#10;AADcAAAADwAAAGRycy9kb3ducmV2LnhtbESPQWvCQBSE74X+h+UVetONqZYaXcXWFjzYQ23B6zP7&#10;3ASzb0N21Zhf7wpCj8PMfMNM562txIkaXzpWMOgnIIhzp0s2Cv5+v3pvIHxA1lg5JgUX8jCfPT5M&#10;MdPuzD902gQjIoR9hgqKEOpMSp8XZNH3XU0cvb1rLIYoGyN1g+cIt5VMk+RVWiw5LhRY00dB+WFz&#10;tAreh/mau+9lN0J62e4un50Zmk6p56d2MQERqA3/4Xt7pRWk4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FM1MYAAADcAAAADwAAAAAAAAAAAAAAAACYAgAAZHJz&#10;L2Rvd25yZXYueG1sUEsFBgAAAAAEAAQA9QAAAIsDAAAAAA==&#10;" filled="f" strokecolor="#ffc000" strokeweight="2pt">
                    <v:stroke opacity="32896f"/>
                  </v:oval>
                </v:group>
                <v:shape id="Picture 56" o:spid="_x0000_s1031" type="#_x0000_t75" alt="Image displaying VIP activity described in text" style="position:absolute;left:23045;top:8912;width:24057;height:5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YdLBAAAA2wAAAA8AAABkcnMvZG93bnJldi54bWxEj82KwjAUhfcDvkO4wuzGVMGOVqOIIM64&#10;GbTi+tpc29LmpjRRO29vBMHl4fx8nPmyM7W4UetKywqGgwgEcWZ1ybmCY7r5moBwHlljbZkU/JOD&#10;5aL3McdE2zvv6XbwuQgj7BJUUHjfJFK6rCCDbmAb4uBdbGvQB9nmUrd4D+OmlqMoiqXBkgOhwIbW&#10;BWXV4WoCV5/zvdHx9zbianea/qZ/WZUq9dnvVjMQnjr/Dr/aP1rBOIbnl/A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XYdLBAAAA2wAAAA8AAAAAAAAAAAAAAAAAnwIA&#10;AGRycy9kb3ducmV2LnhtbFBLBQYAAAAABAAEAPcAAACNAwAAAAA=&#10;">
                  <v:imagedata r:id="rId84" o:title="Image displaying VIP activity described in text"/>
                  <v:path arrowok="t"/>
                </v:shape>
                <w10:wrap type="square"/>
              </v:group>
            </w:pict>
          </mc:Fallback>
        </mc:AlternateContent>
      </w:r>
      <w:r w:rsidR="00AB03A2">
        <w:t xml:space="preserve">When printing from the </w:t>
      </w:r>
      <w:r w:rsidR="00AB03A2" w:rsidRPr="00ED2E0C">
        <w:rPr>
          <w:b/>
        </w:rPr>
        <w:t>Successful Transaction</w:t>
      </w:r>
      <w:r w:rsidR="00AB03A2">
        <w:t xml:space="preserve"> page, EDRS will display a </w:t>
      </w:r>
      <w:r w:rsidR="00AB03A2" w:rsidRPr="008D24AB">
        <w:rPr>
          <w:b/>
        </w:rPr>
        <w:t>Generate Document</w:t>
      </w:r>
      <w:r w:rsidR="00AB03A2">
        <w:t xml:space="preserve"> button. Clicking on </w:t>
      </w:r>
      <w:r w:rsidR="00AB03A2" w:rsidRPr="008D24AB">
        <w:rPr>
          <w:b/>
        </w:rPr>
        <w:t xml:space="preserve">Generate Document </w:t>
      </w:r>
      <w:r w:rsidR="00AB03A2">
        <w:t>will load a PDF document tha</w:t>
      </w:r>
      <w:r w:rsidRPr="009A44E4">
        <w:rPr>
          <w:noProof/>
          <w:sz w:val="36"/>
          <w:szCs w:val="36"/>
        </w:rPr>
        <mc:AlternateContent>
          <mc:Choice Requires="wps">
            <w:drawing>
              <wp:anchor distT="0" distB="0" distL="114300" distR="114300" simplePos="0" relativeHeight="252143616" behindDoc="0" locked="1" layoutInCell="1" allowOverlap="1" wp14:anchorId="742D2E82" wp14:editId="548109B6">
                <wp:simplePos x="0" y="0"/>
                <wp:positionH relativeFrom="column">
                  <wp:posOffset>-6364605</wp:posOffset>
                </wp:positionH>
                <wp:positionV relativeFrom="page">
                  <wp:posOffset>3081655</wp:posOffset>
                </wp:positionV>
                <wp:extent cx="4834255" cy="434975"/>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p w14:paraId="2C5923B6" w14:textId="77777777" w:rsidR="004B00ED" w:rsidRPr="00BD500D" w:rsidRDefault="004B00ED" w:rsidP="00D7468B">
                            <w:pPr>
                              <w:jc w:val="right"/>
                              <w:rPr>
                                <w:sz w:val="36"/>
                                <w:szCs w:val="36"/>
                              </w:rPr>
                            </w:pPr>
                            <w:r>
                              <w:rPr>
                                <w:sz w:val="36"/>
                                <w:szCs w:val="36"/>
                              </w:rPr>
                              <w:t>Archival Copy, Resident 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501.15pt;margin-top:242.65pt;width:380.65pt;height:34.25pt;rotation:-90;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" filled="f" stroked="f">
                <v:textbox>
                  <w:txbxContent>
                    <w:p w14:paraId="2C5923B6" w14:textId="77777777" w:rsidR="004B00ED" w:rsidRPr="00BD500D" w:rsidRDefault="004B00ED" w:rsidP="00D7468B">
                      <w:pPr>
                        <w:jc w:val="right"/>
                        <w:rPr>
                          <w:sz w:val="36"/>
                          <w:szCs w:val="36"/>
                        </w:rPr>
                      </w:pPr>
                      <w:r>
                        <w:rPr>
                          <w:sz w:val="36"/>
                          <w:szCs w:val="36"/>
                        </w:rPr>
                        <w:t>Archival Copy, Resident Copy</w:t>
                      </w:r>
                    </w:p>
                  </w:txbxContent>
                </v:textbox>
                <w10:wrap anchory="page"/>
                <w10:anchorlock/>
              </v:shape>
            </w:pict>
          </mc:Fallback>
        </mc:AlternateContent>
      </w:r>
      <w:r w:rsidR="00AB03A2">
        <w:t xml:space="preserve">t you will print from the Adobe Acrobat print function.  </w:t>
      </w:r>
    </w:p>
    <w:p w14:paraId="4AE2CE08" w14:textId="4F44C34C" w:rsidR="00AB03A2" w:rsidRDefault="00AB03A2" w:rsidP="00AB03A2">
      <w:r>
        <w:t>Most users will find th</w:t>
      </w:r>
      <w:r w:rsidR="00A81373">
        <w:t xml:space="preserve">e print </w:t>
      </w:r>
      <w:r>
        <w:t xml:space="preserve">function </w:t>
      </w:r>
      <w:r w:rsidR="00A81373">
        <w:t xml:space="preserve">within Adobe Acrobat </w:t>
      </w:r>
      <w:r>
        <w:t xml:space="preserve">on a navigation bar at the top of the page or by </w:t>
      </w:r>
      <w:proofErr w:type="gramStart"/>
      <w:r>
        <w:t>hover</w:t>
      </w:r>
      <w:r w:rsidR="00A81373">
        <w:t>ing</w:t>
      </w:r>
      <w:proofErr w:type="gramEnd"/>
      <w:r w:rsidR="00A81373">
        <w:t xml:space="preserve"> the cursor</w:t>
      </w:r>
      <w:r>
        <w:t xml:space="preserve"> near the bottom of the page.</w:t>
      </w:r>
      <w:r w:rsidR="00B07F3A" w:rsidRPr="00B07F3A">
        <w:rPr>
          <w:noProof/>
        </w:rPr>
        <w:t xml:space="preserve"> </w:t>
      </w:r>
    </w:p>
    <w:p w14:paraId="385C88E7" w14:textId="77777777" w:rsidR="00D7468B" w:rsidRDefault="00D7468B" w:rsidP="00AF7809">
      <w:pPr>
        <w:pStyle w:val="Heading2"/>
      </w:pPr>
    </w:p>
    <w:p w14:paraId="4BE173D6" w14:textId="6262D667" w:rsidR="002E3E8B" w:rsidRDefault="00A81373" w:rsidP="00AF7809">
      <w:pPr>
        <w:pStyle w:val="Heading2"/>
      </w:pPr>
      <w:r>
        <w:t>R</w:t>
      </w:r>
      <w:r w:rsidR="00AF7809">
        <w:t>esidence</w:t>
      </w:r>
      <w:r>
        <w:t xml:space="preserve"> Copy Registration</w:t>
      </w:r>
    </w:p>
    <w:p w14:paraId="08F70BDA" w14:textId="7FB2829D" w:rsidR="002E3E8B" w:rsidRDefault="005476ED" w:rsidP="002E3E8B">
      <w:r>
        <w:rPr>
          <w:noProof/>
        </w:rPr>
        <w:t>Amendments</w:t>
      </w:r>
      <w:r w:rsidR="002E3E8B">
        <w:t xml:space="preserve"> that have been registered by the Clerk of Occurrence </w:t>
      </w:r>
      <w:r w:rsidR="00AD58CD">
        <w:t>will appear in</w:t>
      </w:r>
      <w:r w:rsidR="002F2B0C">
        <w:t xml:space="preserve"> </w:t>
      </w:r>
      <w:r w:rsidR="002E3E8B">
        <w:t xml:space="preserve">the </w:t>
      </w:r>
      <w:r w:rsidR="00A81373">
        <w:t>Register queue</w:t>
      </w:r>
      <w:r w:rsidR="00AD58CD">
        <w:t xml:space="preserve"> for the </w:t>
      </w:r>
      <w:r w:rsidR="002E3E8B">
        <w:t>Clerk of Residence</w:t>
      </w:r>
      <w:r w:rsidR="00D3040E">
        <w:t xml:space="preserve"> (if the decedent </w:t>
      </w:r>
      <w:r w:rsidR="00E31B2C">
        <w:t>died in a city or town that was not his/her residence</w:t>
      </w:r>
      <w:r w:rsidR="00402439">
        <w:t>)</w:t>
      </w:r>
      <w:r w:rsidR="00146B47">
        <w:t xml:space="preserve">. </w:t>
      </w:r>
    </w:p>
    <w:p w14:paraId="5DEF795D" w14:textId="44A0ABC2" w:rsidR="00797CDB" w:rsidRDefault="00797CDB" w:rsidP="00797CDB">
      <w:r>
        <w:t>The process for regist</w:t>
      </w:r>
      <w:r w:rsidR="00A81373">
        <w:t>ering the record as the Clerk of</w:t>
      </w:r>
      <w:r>
        <w:t xml:space="preserve"> Residence is </w:t>
      </w:r>
      <w:r w:rsidR="002F37C4">
        <w:t xml:space="preserve">almost </w:t>
      </w:r>
      <w:r>
        <w:t xml:space="preserve">the same, </w:t>
      </w:r>
      <w:r w:rsidR="00A81373">
        <w:t xml:space="preserve">except that the fields that will be open for editing are </w:t>
      </w:r>
      <w:r w:rsidRPr="00797CDB">
        <w:rPr>
          <w:b/>
        </w:rPr>
        <w:t>City/Town of Residence Registration Info</w:t>
      </w:r>
      <w:r>
        <w:t>.</w:t>
      </w:r>
      <w:r w:rsidR="00A81373">
        <w:t xml:space="preserve"> </w:t>
      </w:r>
      <w:r w:rsidR="002F37C4">
        <w:t xml:space="preserve"> </w:t>
      </w:r>
    </w:p>
    <w:p w14:paraId="3F14EB18" w14:textId="3CB98E86" w:rsidR="005476ED" w:rsidRDefault="0051405B" w:rsidP="00797CDB">
      <w:r>
        <w:rPr>
          <w:noProof/>
        </w:rPr>
        <mc:AlternateContent>
          <mc:Choice Requires="wpg">
            <w:drawing>
              <wp:anchor distT="0" distB="0" distL="114300" distR="114300" simplePos="0" relativeHeight="252080128" behindDoc="1" locked="0" layoutInCell="1" allowOverlap="1" wp14:anchorId="0E9F54BE" wp14:editId="15297A40">
                <wp:simplePos x="0" y="0"/>
                <wp:positionH relativeFrom="column">
                  <wp:posOffset>520700</wp:posOffset>
                </wp:positionH>
                <wp:positionV relativeFrom="paragraph">
                  <wp:posOffset>360045</wp:posOffset>
                </wp:positionV>
                <wp:extent cx="5410200" cy="3416300"/>
                <wp:effectExtent l="0" t="0" r="19050" b="0"/>
                <wp:wrapTopAndBottom/>
                <wp:docPr id="456" name="Group 456"/>
                <wp:cNvGraphicFramePr/>
                <a:graphic xmlns:a="http://schemas.openxmlformats.org/drawingml/2006/main">
                  <a:graphicData uri="http://schemas.microsoft.com/office/word/2010/wordprocessingGroup">
                    <wpg:wgp>
                      <wpg:cNvGrpSpPr/>
                      <wpg:grpSpPr>
                        <a:xfrm>
                          <a:off x="0" y="0"/>
                          <a:ext cx="5410200" cy="3416300"/>
                          <a:chOff x="0" y="0"/>
                          <a:chExt cx="5410200" cy="3416300"/>
                        </a:xfrm>
                      </wpg:grpSpPr>
                      <wpg:grpSp>
                        <wpg:cNvPr id="455" name="Group 455"/>
                        <wpg:cNvGrpSpPr/>
                        <wpg:grpSpPr>
                          <a:xfrm>
                            <a:off x="0" y="0"/>
                            <a:ext cx="5410200" cy="3162300"/>
                            <a:chOff x="659287" y="0"/>
                            <a:chExt cx="5411128" cy="3162300"/>
                          </a:xfrm>
                        </wpg:grpSpPr>
                        <wpg:grpSp>
                          <wpg:cNvPr id="49" name="Group 49"/>
                          <wpg:cNvGrpSpPr/>
                          <wpg:grpSpPr>
                            <a:xfrm>
                              <a:off x="2628900" y="0"/>
                              <a:ext cx="3441515" cy="1797051"/>
                              <a:chOff x="0" y="0"/>
                              <a:chExt cx="3441515" cy="1797051"/>
                            </a:xfrm>
                          </wpg:grpSpPr>
                          <wpg:grpSp>
                            <wpg:cNvPr id="479" name="Group 479"/>
                            <wpg:cNvGrpSpPr/>
                            <wpg:grpSpPr>
                              <a:xfrm>
                                <a:off x="133350" y="703415"/>
                                <a:ext cx="3308165" cy="1093636"/>
                                <a:chOff x="0" y="786063"/>
                                <a:chExt cx="3308728" cy="1093772"/>
                              </a:xfrm>
                            </wpg:grpSpPr>
                            <pic:pic xmlns:pic="http://schemas.openxmlformats.org/drawingml/2006/picture">
                              <pic:nvPicPr>
                                <pic:cNvPr id="478" name="Picture 478"/>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786063"/>
                                  <a:ext cx="2887579" cy="818147"/>
                                </a:xfrm>
                                <a:prstGeom prst="rect">
                                  <a:avLst/>
                                </a:prstGeom>
                                <a:ln>
                                  <a:noFill/>
                                </a:ln>
                                <a:effectLst>
                                  <a:outerShdw blurRad="292100" dist="139700" dir="2700000" algn="tl" rotWithShape="0">
                                    <a:srgbClr val="333333">
                                      <a:alpha val="65000"/>
                                    </a:srgbClr>
                                  </a:outerShdw>
                                </a:effectLst>
                              </pic:spPr>
                            </pic:pic>
                            <wpg:grpSp>
                              <wpg:cNvPr id="59" name="Group 59"/>
                              <wpg:cNvGrpSpPr/>
                              <wpg:grpSpPr>
                                <a:xfrm>
                                  <a:off x="723900" y="838099"/>
                                  <a:ext cx="2584828" cy="1041736"/>
                                  <a:chOff x="3214921" y="261151"/>
                                  <a:chExt cx="2585236" cy="1041745"/>
                                </a:xfrm>
                              </wpg:grpSpPr>
                              <wps:wsp>
                                <wps:cNvPr id="376" name="Oval 376"/>
                                <wps:cNvSpPr/>
                                <wps:spPr>
                                  <a:xfrm>
                                    <a:off x="3214921" y="261151"/>
                                    <a:ext cx="1220887" cy="387456"/>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ular Callout 377"/>
                                <wps:cNvSpPr/>
                                <wps:spPr>
                                  <a:xfrm>
                                    <a:off x="3763391" y="820233"/>
                                    <a:ext cx="2036766" cy="482663"/>
                                  </a:xfrm>
                                  <a:prstGeom prst="wedgeRectCallout">
                                    <a:avLst>
                                      <a:gd name="adj1" fmla="val -31977"/>
                                      <a:gd name="adj2" fmla="val -92168"/>
                                    </a:avLst>
                                  </a:prstGeom>
                                  <a:ln/>
                                </wps:spPr>
                                <wps:style>
                                  <a:lnRef idx="2">
                                    <a:schemeClr val="accent3"/>
                                  </a:lnRef>
                                  <a:fillRef idx="1">
                                    <a:schemeClr val="lt1"/>
                                  </a:fillRef>
                                  <a:effectRef idx="0">
                                    <a:schemeClr val="accent3"/>
                                  </a:effectRef>
                                  <a:fontRef idx="minor">
                                    <a:schemeClr val="dk1"/>
                                  </a:fontRef>
                                </wps:style>
                                <wps:txbx>
                                  <w:txbxContent>
                                    <w:p w14:paraId="1E55661D" w14:textId="26DC8DE9" w:rsidR="004B00ED" w:rsidRPr="00797CDB" w:rsidRDefault="004B00ED" w:rsidP="00797CDB">
                                      <w:pPr>
                                        <w:rPr>
                                          <w:sz w:val="20"/>
                                          <w:szCs w:val="20"/>
                                        </w:rPr>
                                      </w:pPr>
                                      <w:r w:rsidRPr="00797CDB">
                                        <w:rPr>
                                          <w:sz w:val="20"/>
                                          <w:szCs w:val="20"/>
                                        </w:rPr>
                                        <w:t xml:space="preserve">These </w:t>
                                      </w:r>
                                      <w:r>
                                        <w:rPr>
                                          <w:sz w:val="20"/>
                                          <w:szCs w:val="20"/>
                                        </w:rPr>
                                        <w:t>amendments</w:t>
                                      </w:r>
                                      <w:r w:rsidRPr="00797CDB">
                                        <w:rPr>
                                          <w:sz w:val="20"/>
                                          <w:szCs w:val="20"/>
                                        </w:rPr>
                                        <w:t xml:space="preserve"> are </w:t>
                                      </w:r>
                                      <w:r>
                                        <w:rPr>
                                          <w:sz w:val="20"/>
                                          <w:szCs w:val="20"/>
                                        </w:rPr>
                                        <w:t xml:space="preserve">residence community copies.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8" name="Rectangular Callout 48"/>
                            <wps:cNvSpPr/>
                            <wps:spPr>
                              <a:xfrm>
                                <a:off x="0" y="0"/>
                                <a:ext cx="1824990" cy="799465"/>
                              </a:xfrm>
                              <a:prstGeom prst="wedgeRectCallout">
                                <a:avLst>
                                  <a:gd name="adj1" fmla="val -28394"/>
                                  <a:gd name="adj2" fmla="val 90940"/>
                                </a:avLst>
                              </a:prstGeom>
                              <a:solidFill>
                                <a:srgbClr val="FFFFFF"/>
                              </a:solidFill>
                              <a:ln w="25400" cap="flat" cmpd="sng" algn="ctr">
                                <a:solidFill>
                                  <a:srgbClr val="D2CB6C"/>
                                </a:solidFill>
                                <a:prstDash val="solid"/>
                              </a:ln>
                              <a:effectLst/>
                            </wps:spPr>
                            <wps:txbx>
                              <w:txbxContent>
                                <w:p w14:paraId="1D52D158" w14:textId="152D0F7F" w:rsidR="004B00ED" w:rsidRPr="00797CDB" w:rsidRDefault="004B00ED" w:rsidP="002F37C4">
                                  <w:pPr>
                                    <w:rPr>
                                      <w:sz w:val="20"/>
                                      <w:szCs w:val="20"/>
                                    </w:rPr>
                                  </w:pPr>
                                  <w:r>
                                    <w:rPr>
                                      <w:sz w:val="20"/>
                                      <w:szCs w:val="20"/>
                                    </w:rPr>
                                    <w:t xml:space="preserve">If multiple amendments were done before residence registration, you may find more than one in a queue.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8" name="Group 308"/>
                          <wpg:cNvGrpSpPr/>
                          <wpg:grpSpPr>
                            <a:xfrm>
                              <a:off x="659287" y="0"/>
                              <a:ext cx="2000250" cy="3162300"/>
                              <a:chOff x="659287" y="-546100"/>
                              <a:chExt cx="2000250" cy="3162300"/>
                            </a:xfrm>
                          </wpg:grpSpPr>
                          <pic:pic xmlns:pic="http://schemas.openxmlformats.org/drawingml/2006/picture">
                            <pic:nvPicPr>
                              <pic:cNvPr id="477" name="Picture 1" descr="C:\Users\kbarrett\AppData\Local\Temp\SNAGHTML2a484815.PNG"/>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659287" y="-546100"/>
                                <a:ext cx="2000250" cy="3162300"/>
                              </a:xfrm>
                              <a:prstGeom prst="rect">
                                <a:avLst/>
                              </a:prstGeom>
                              <a:noFill/>
                              <a:ln>
                                <a:noFill/>
                              </a:ln>
                            </pic:spPr>
                          </pic:pic>
                          <wps:wsp>
                            <wps:cNvPr id="50" name="Oval 50"/>
                            <wps:cNvSpPr/>
                            <wps:spPr>
                              <a:xfrm>
                                <a:off x="958850" y="628650"/>
                                <a:ext cx="615950" cy="346710"/>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1212850" y="1968500"/>
                                <a:ext cx="615950" cy="346710"/>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0" name="Group 310"/>
                        <wpg:cNvGrpSpPr/>
                        <wpg:grpSpPr>
                          <a:xfrm>
                            <a:off x="1969275" y="1608898"/>
                            <a:ext cx="2456332" cy="1807402"/>
                            <a:chOff x="292875" y="-918402"/>
                            <a:chExt cx="2456332" cy="1807402"/>
                          </a:xfrm>
                        </wpg:grpSpPr>
                        <pic:pic xmlns:pic="http://schemas.openxmlformats.org/drawingml/2006/picture">
                          <pic:nvPicPr>
                            <pic:cNvPr id="52" name="Picture 52" descr="C:\Users\kbarrett\AppData\Local\Temp\SNAGHTML2a58754c.PNG"/>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323507" y="-730250"/>
                              <a:ext cx="2425700" cy="1619250"/>
                            </a:xfrm>
                            <a:prstGeom prst="rect">
                              <a:avLst/>
                            </a:prstGeom>
                            <a:noFill/>
                            <a:ln>
                              <a:noFill/>
                            </a:ln>
                          </pic:spPr>
                        </pic:pic>
                        <wps:wsp>
                          <wps:cNvPr id="309" name="Oval 309"/>
                          <wps:cNvSpPr/>
                          <wps:spPr>
                            <a:xfrm>
                              <a:off x="292875" y="-918402"/>
                              <a:ext cx="698500" cy="378460"/>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56" o:spid="_x0000_s1127" style="position:absolute;margin-left:41pt;margin-top:28.35pt;width:426pt;height:269pt;z-index:-251236352;mso-width-relative:margin;mso-height-relative:margin" coordsize="54102,3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">
                <v:group id="Group 455" o:spid="_x0000_s1128" style="position:absolute;width:54102;height:31623" coordorigin="6592" coordsize="54111,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49" o:spid="_x0000_s1129" style="position:absolute;left:26289;width:34415;height:17970" coordsize="34415,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479" o:spid="_x0000_s1130" style="position:absolute;left:1333;top:7034;width:33082;height:10936" coordorigin=",7860" coordsize="33087,10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Picture 478" o:spid="_x0000_s1131" type="#_x0000_t75" style="position:absolute;top:7860;width:28875;height: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AedDAAAAA3AAAAA8AAABkcnMvZG93bnJldi54bWxET8uKwjAU3Q/4D+EK7sbUoYxSjVKEEXEz&#10;+MD1pbk2xeamJlHr35vFwCwP571Y9bYVD/KhcaxgMs5AEFdON1wrOB1/PmcgQkTW2DomBS8KsFoO&#10;PhZYaPfkPT0OsRYphEOBCkyMXSFlqAxZDGPXESfu4rzFmKCvpfb4TOG2lV9Z9i0tNpwaDHa0NlRd&#10;D3erYPord+X91puzp73l4yafnMpcqdGwL+cgIvXxX/zn3moF+TStTWfSEZD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IB50MAAAADcAAAADwAAAAAAAAAAAAAAAACfAgAA&#10;ZHJzL2Rvd25yZXYueG1sUEsFBgAAAAAEAAQA9wAAAIwDAAAAAA==&#10;">
                        <v:imagedata r:id="rId88" o:title=""/>
                        <v:shadow on="t" color="#333" opacity="42598f" origin="-.5,-.5" offset="2.74397mm,2.74397mm"/>
                        <v:path arrowok="t"/>
                      </v:shape>
                      <v:group id="Group 59" o:spid="_x0000_s1132" style="position:absolute;left:7239;top:8380;width:25848;height:10418" coordorigin="32149,2611" coordsize="25852,10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Oval 376" o:spid="_x0000_s1133" style="position:absolute;left:32149;top:2611;width:12209;height: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mMUA&#10;AADcAAAADwAAAGRycy9kb3ducmV2LnhtbESPQWvCQBSE74X+h+UVehHdqBAldRVtaSnUS6Len9nX&#10;JJh9G3a3mvz7bkHocZiZb5jVpjetuJLzjWUF00kCgri0uuFKwfHwPl6C8AFZY2uZFAzkYbN+fFhh&#10;pu2Nc7oWoRIRwj5DBXUIXSalL2sy6Ce2I47et3UGQ5SuktrhLcJNK2dJkkqDDceFGjt6ram8FD9G&#10;wYeevtFw2bsvP0tP8yI/70bDWannp377AiJQH/7D9/anVjBfpP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6aYxQAAANwAAAAPAAAAAAAAAAAAAAAAAJgCAABkcnMv&#10;ZG93bnJldi54bWxQSwUGAAAAAAQABAD1AAAAigMAAAAA&#10;" fillcolor="#9c0" strokecolor="#f60" strokeweight="2pt">
                          <v:fill opacity="6682f"/>
                        </v:oval>
                        <v:shape id="Rectangular Callout 377" o:spid="_x0000_s1134" type="#_x0000_t61" style="position:absolute;left:37633;top:8202;width:20368;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XPcYA&#10;AADcAAAADwAAAGRycy9kb3ducmV2LnhtbESPT2vCQBTE70K/w/IK3nRTrbWkWUUigl4E00Dp7TX7&#10;8qdm34bsqum37wqFHoeZ+Q2TrAfTiiv1rrGs4GkagSAurG64UpC/7yavIJxH1thaJgU/5GC9ehgl&#10;GGt74xNdM1+JAGEXo4La+y6W0hU1GXRT2xEHr7S9QR9kX0nd4y3ATStnUfQiDTYcFmrsKK2pOGcX&#10;o8CWh12++Nw+f3+kMksX+pj7r6NS48dh8wbC0+D/w3/tvVYwXy7hfi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bXPcYAAADcAAAADwAAAAAAAAAAAAAAAACYAgAAZHJz&#10;L2Rvd25yZXYueG1sUEsFBgAAAAAEAAQA9QAAAIsDAAAAAA==&#10;" adj="3893,-9108" fillcolor="white [3201]" strokecolor="#d2cb6c [3206]" strokeweight="2pt">
                          <v:textbox>
                            <w:txbxContent>
                              <w:p w14:paraId="1E55661D" w14:textId="26DC8DE9" w:rsidR="004B00ED" w:rsidRPr="00797CDB" w:rsidRDefault="004B00ED" w:rsidP="00797CDB">
                                <w:pPr>
                                  <w:rPr>
                                    <w:sz w:val="20"/>
                                    <w:szCs w:val="20"/>
                                  </w:rPr>
                                </w:pPr>
                                <w:r w:rsidRPr="00797CDB">
                                  <w:rPr>
                                    <w:sz w:val="20"/>
                                    <w:szCs w:val="20"/>
                                  </w:rPr>
                                  <w:t xml:space="preserve">These </w:t>
                                </w:r>
                                <w:r>
                                  <w:rPr>
                                    <w:sz w:val="20"/>
                                    <w:szCs w:val="20"/>
                                  </w:rPr>
                                  <w:t>amendments</w:t>
                                </w:r>
                                <w:r w:rsidRPr="00797CDB">
                                  <w:rPr>
                                    <w:sz w:val="20"/>
                                    <w:szCs w:val="20"/>
                                  </w:rPr>
                                  <w:t xml:space="preserve"> are </w:t>
                                </w:r>
                                <w:r>
                                  <w:rPr>
                                    <w:sz w:val="20"/>
                                    <w:szCs w:val="20"/>
                                  </w:rPr>
                                  <w:t xml:space="preserve">residence community copies. </w:t>
                                </w:r>
                              </w:p>
                            </w:txbxContent>
                          </v:textbox>
                        </v:shape>
                      </v:group>
                    </v:group>
                    <v:shape id="Rectangular Callout 48" o:spid="_x0000_s1135" type="#_x0000_t61" style="position:absolute;width:18249;height:7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zBsEA&#10;AADbAAAADwAAAGRycy9kb3ducmV2LnhtbERPTWvCQBC9F/oflin0VjdK0RBdxRZKlXqJWnodsmOS&#10;NjsbsmOM/949FDw+3vdiNbhG9dSF2rOB8SgBRVx4W3Np4Hj4eElBBUG22HgmA1cKsFo+Piwws/7C&#10;OfV7KVUM4ZChgUqkzbQORUUOw8i3xJE7+c6hRNiV2nZ4ieGu0ZMkmWqHNceGClt6r6j425+dga/v&#10;2XbTh0maf8rutzy/5T9S58Y8Pw3rOSihQe7if/fGGniNY+OX+AP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T8wbBAAAA2wAAAA8AAAAAAAAAAAAAAAAAmAIAAGRycy9kb3du&#10;cmV2LnhtbFBLBQYAAAAABAAEAPUAAACGAwAAAAA=&#10;" adj="4667,30443" strokecolor="#d2cb6c" strokeweight="2pt">
                      <v:textbox>
                        <w:txbxContent>
                          <w:p w14:paraId="1D52D158" w14:textId="152D0F7F" w:rsidR="004B00ED" w:rsidRPr="00797CDB" w:rsidRDefault="004B00ED" w:rsidP="002F37C4">
                            <w:pPr>
                              <w:rPr>
                                <w:sz w:val="20"/>
                                <w:szCs w:val="20"/>
                              </w:rPr>
                            </w:pPr>
                            <w:r>
                              <w:rPr>
                                <w:sz w:val="20"/>
                                <w:szCs w:val="20"/>
                              </w:rPr>
                              <w:t xml:space="preserve">If multiple amendments were done before residence registration, you may find more than one in a queue. </w:t>
                            </w:r>
                          </w:p>
                        </w:txbxContent>
                      </v:textbox>
                    </v:shape>
                  </v:group>
                  <v:group id="Group 308" o:spid="_x0000_s1136" style="position:absolute;left:6592;width:20003;height:31623" coordorigin="6592,-5461" coordsize="20002,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Picture 1" o:spid="_x0000_s1137" type="#_x0000_t75" style="position:absolute;left:6592;top:-5461;width:20003;height:3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WwTGAAAA3AAAAA8AAABkcnMvZG93bnJldi54bWxEj0FrAjEUhO9C/0N4Qi9Ss5WisjWKSBXF&#10;g6iF9vi6ee4u3bxsk+hu/70RBI/DzHzDTGatqcSFnC8tK3jtJyCIM6tLzhV8HpcvYxA+IGusLJOC&#10;f/Iwmz51Jphq2/CeLoeQiwhhn6KCIoQ6ldJnBRn0fVsTR+9kncEQpculdthEuKnkIEmG0mDJcaHA&#10;mhYFZb+Hs1Ggm2Gv/vpxg+XfdlXt2o9Ntv7eKPXcbefvIAK14RG+t9dawdtoBLcz8Qj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FbBMYAAADcAAAADwAAAAAAAAAAAAAA&#10;AACfAgAAZHJzL2Rvd25yZXYueG1sUEsFBgAAAAAEAAQA9wAAAJIDAAAAAA==&#10;">
                      <v:imagedata r:id="rId89" o:title="SNAGHTML2a484815"/>
                      <v:path arrowok="t"/>
                    </v:shape>
                    <v:oval id="Oval 50" o:spid="_x0000_s1138" style="position:absolute;left:9588;top:6286;width:6160;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bfMIA&#10;AADbAAAADwAAAGRycy9kb3ducmV2LnhtbERPyWrDMBC9F/IPYgK5JXK2UtzIJksDOTSHuoVep9ZU&#10;NrVGxlITx19fHQI9Pt6+yXvbiAt1vnasYD5LQBCXTtdsFHy8H6dPIHxA1tg4JgU38pBno4cNptpd&#10;+Y0uRTAihrBPUUEVQptK6cuKLPqZa4kj9+06iyHCzkjd4TWG20YukuRRWqw5NlTY0r6i8qf4tQp2&#10;q/KVh/NhWCMtP79uL4NZmUGpybjfPoMI1Id/8d190grWcX38En+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Ft8wgAAANsAAAAPAAAAAAAAAAAAAAAAAJgCAABkcnMvZG93&#10;bnJldi54bWxQSwUGAAAAAAQABAD1AAAAhwMAAAAA&#10;" filled="f" strokecolor="#ffc000" strokeweight="2pt">
                      <v:stroke opacity="32896f"/>
                    </v:oval>
                    <v:oval id="Oval 58" o:spid="_x0000_s1139" style="position:absolute;left:12128;top:19685;width:6160;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XesIA&#10;AADbAAAADwAAAGRycy9kb3ducmV2LnhtbERPyWrDMBC9F/IPYgK5JXK2UtzIJksDOTSHuoVep9ZU&#10;NrVGxlITx19fHQI9Pt6+yXvbiAt1vnasYD5LQBCXTtdsFHy8H6dPIHxA1tg4JgU38pBno4cNptpd&#10;+Y0uRTAihrBPUUEVQptK6cuKLPqZa4kj9+06iyHCzkjd4TWG20YukuRRWqw5NlTY0r6i8qf4tQp2&#10;q/KVh/NhWCMtP79uL4NZmUGpybjfPoMI1Id/8d190grWcWz8En+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ld6wgAAANsAAAAPAAAAAAAAAAAAAAAAAJgCAABkcnMvZG93&#10;bnJldi54bWxQSwUGAAAAAAQABAD1AAAAhwMAAAAA&#10;" filled="f" strokecolor="#ffc000" strokeweight="2pt">
                      <v:stroke opacity="32896f"/>
                    </v:oval>
                  </v:group>
                </v:group>
                <v:group id="Group 310" o:spid="_x0000_s1140" style="position:absolute;left:19692;top:16088;width:24564;height:18075" coordorigin="2928,-9184" coordsize="24563,18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Picture 52" o:spid="_x0000_s1141" type="#_x0000_t75" style="position:absolute;left:3235;top:-7302;width:24257;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eCdjFAAAA2wAAAA8AAABkcnMvZG93bnJldi54bWxEj0FrwkAUhO9C/8PyCt7MpoJiU1cpolJp&#10;0VY92Nsj+8yGZt+G7Dam/74rCB6HmfmGmc47W4mWGl86VvCUpCCIc6dLLhQcD6vBBIQPyBorx6Tg&#10;jzzMZw+9KWbaXfiL2n0oRISwz1CBCaHOpPS5IYs+cTVx9M6usRiibAqpG7xEuK3kME3H0mLJccFg&#10;TQtD+c/+1yrYrQ6n5+Ibz5/r8qNdbky91e8jpfqP3esLiEBduIdv7TetYDSE65f4A+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HgnYxQAAANsAAAAPAAAAAAAAAAAAAAAA&#10;AJ8CAABkcnMvZG93bnJldi54bWxQSwUGAAAAAAQABAD3AAAAkQMAAAAA&#10;">
                    <v:imagedata r:id="rId90" o:title="SNAGHTML2a58754c"/>
                    <v:path arrowok="t"/>
                  </v:shape>
                  <v:oval id="Oval 309" o:spid="_x0000_s1142" style="position:absolute;left:2928;top:-9184;width:6985;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Ev8YA&#10;AADcAAAADwAAAGRycy9kb3ducmV2LnhtbESPT2vCQBTE7wW/w/IEb2ZjtaWNrtL6B3qwh6rQ6zP7&#10;3IRm34bsqjGfvlsQehxm5jfMbNHaSlyo8aVjBaMkBUGcO12yUXDYb4YvIHxA1lg5JgU38rCY9x5m&#10;mGl35S+67IIREcI+QwVFCHUmpc8LsugTVxNH7+QaiyHKxkjd4DXCbSUf0/RZWiw5LhRY07Kg/Gd3&#10;tgreJ/mWu89V94Q0/j7e1p2ZmE6pQb99m4II1Ib/8L39oRWM01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5Ev8YAAADcAAAADwAAAAAAAAAAAAAAAACYAgAAZHJz&#10;L2Rvd25yZXYueG1sUEsFBgAAAAAEAAQA9QAAAIsDAAAAAA==&#10;" filled="f" strokecolor="#ffc000" strokeweight="2pt">
                    <v:stroke opacity="32896f"/>
                  </v:oval>
                </v:group>
                <w10:wrap type="topAndBottom"/>
              </v:group>
            </w:pict>
          </mc:Fallback>
        </mc:AlternateContent>
      </w:r>
      <w:r w:rsidR="002F37C4">
        <w:t xml:space="preserve">It is worthwhile to note that occasionally amendments may be done in rapid succession or there may be an amendment and then and adjustment for registration information before you register the record.  If this is the case, you may find more than one of the same record in the queue.  Check the </w:t>
      </w:r>
      <w:r w:rsidR="002F37C4" w:rsidRPr="00FF58D2">
        <w:rPr>
          <w:b/>
        </w:rPr>
        <w:t>Records Details</w:t>
      </w:r>
      <w:r w:rsidR="002F37C4">
        <w:t xml:space="preserve"> tab 11, </w:t>
      </w:r>
      <w:r w:rsidR="002F37C4" w:rsidRPr="00FF58D2">
        <w:rPr>
          <w:b/>
        </w:rPr>
        <w:t>Registration Info</w:t>
      </w:r>
      <w:r w:rsidR="001112A5">
        <w:t>,</w:t>
      </w:r>
      <w:r w:rsidR="001112A5" w:rsidRPr="001112A5">
        <w:rPr>
          <w:noProof/>
        </w:rPr>
        <w:t xml:space="preserve"> </w:t>
      </w:r>
      <w:r w:rsidR="001112A5">
        <w:t>to</w:t>
      </w:r>
      <w:r w:rsidR="002F37C4">
        <w:t xml:space="preserve"> see the Version number and Amendment date to determine the order in which you will register.</w:t>
      </w:r>
      <w:r w:rsidR="004B00ED" w:rsidRPr="004B00ED">
        <w:rPr>
          <w:noProof/>
          <w:sz w:val="36"/>
          <w:szCs w:val="36"/>
        </w:rPr>
        <w:t xml:space="preserve"> </w:t>
      </w:r>
      <w:r w:rsidR="004B00ED" w:rsidRPr="009A44E4">
        <w:rPr>
          <w:noProof/>
          <w:sz w:val="36"/>
          <w:szCs w:val="36"/>
        </w:rPr>
        <mc:AlternateContent>
          <mc:Choice Requires="wps">
            <w:drawing>
              <wp:anchor distT="0" distB="0" distL="114300" distR="114300" simplePos="0" relativeHeight="252145664" behindDoc="0" locked="1" layoutInCell="1" allowOverlap="1" wp14:anchorId="4501EF6E" wp14:editId="76D4F547">
                <wp:simplePos x="0" y="0"/>
                <wp:positionH relativeFrom="column">
                  <wp:posOffset>3673475</wp:posOffset>
                </wp:positionH>
                <wp:positionV relativeFrom="page">
                  <wp:posOffset>3096895</wp:posOffset>
                </wp:positionV>
                <wp:extent cx="4834255" cy="43497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14:paraId="33C20FCB" w14:textId="4F197876" w:rsidR="004B00ED" w:rsidRPr="00BD500D" w:rsidRDefault="004B00ED" w:rsidP="004B00ED">
                            <w:pPr>
                              <w:rPr>
                                <w:sz w:val="36"/>
                                <w:szCs w:val="36"/>
                              </w:rPr>
                            </w:pPr>
                            <w:r>
                              <w:rPr>
                                <w:sz w:val="36"/>
                                <w:szCs w:val="36"/>
                              </w:rPr>
                              <w:t>Certified Copies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289.25pt;margin-top:243.85pt;width:380.65pt;height:34.25pt;rotation:90;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" filled="f" stroked="f">
                <v:textbox>
                  <w:txbxContent>
                    <w:p w14:paraId="33C20FCB" w14:textId="4F197876" w:rsidR="004B00ED" w:rsidRPr="00BD500D" w:rsidRDefault="004B00ED" w:rsidP="004B00ED">
                      <w:pPr>
                        <w:rPr>
                          <w:sz w:val="36"/>
                          <w:szCs w:val="36"/>
                        </w:rPr>
                      </w:pPr>
                      <w:r>
                        <w:rPr>
                          <w:sz w:val="36"/>
                          <w:szCs w:val="36"/>
                        </w:rPr>
                        <w:t>Certified Copies</w:t>
                      </w:r>
                    </w:p>
                  </w:txbxContent>
                </v:textbox>
                <w10:wrap anchory="page"/>
                <w10:anchorlock/>
              </v:shape>
            </w:pict>
          </mc:Fallback>
        </mc:AlternateContent>
      </w:r>
    </w:p>
    <w:p w14:paraId="7CD0C8C8" w14:textId="3D403A95" w:rsidR="002F37C4" w:rsidRDefault="002F37C4" w:rsidP="00797CDB">
      <w:r>
        <w:t xml:space="preserve">The </w:t>
      </w:r>
      <w:r w:rsidRPr="00FF58D2">
        <w:rPr>
          <w:b/>
        </w:rPr>
        <w:t>Records Details</w:t>
      </w:r>
      <w:r>
        <w:t xml:space="preserve"> also contains a new tab for amended records that shows the history of changes</w:t>
      </w:r>
      <w:r w:rsidR="001112A5">
        <w:t>, which is useful to determine the purpose of the amendment or adjustment.</w:t>
      </w:r>
    </w:p>
    <w:p w14:paraId="2B380253" w14:textId="1BD1A9A3" w:rsidR="003830DE" w:rsidRDefault="004B00ED" w:rsidP="00797CDB">
      <w:r>
        <w:rPr>
          <w:noProof/>
        </w:rPr>
        <mc:AlternateContent>
          <mc:Choice Requires="wpg">
            <w:drawing>
              <wp:anchor distT="0" distB="0" distL="114300" distR="114300" simplePos="0" relativeHeight="252081152" behindDoc="0" locked="0" layoutInCell="1" allowOverlap="1" wp14:anchorId="5565882A" wp14:editId="5DFEABA0">
                <wp:simplePos x="0" y="0"/>
                <wp:positionH relativeFrom="column">
                  <wp:posOffset>2510790</wp:posOffset>
                </wp:positionH>
                <wp:positionV relativeFrom="paragraph">
                  <wp:posOffset>575945</wp:posOffset>
                </wp:positionV>
                <wp:extent cx="3460115" cy="4187190"/>
                <wp:effectExtent l="57150" t="171450" r="368935" b="346710"/>
                <wp:wrapTight wrapText="bothSides">
                  <wp:wrapPolygon edited="0">
                    <wp:start x="1665" y="-884"/>
                    <wp:lineTo x="-357" y="-688"/>
                    <wp:lineTo x="-119" y="17296"/>
                    <wp:lineTo x="238" y="18180"/>
                    <wp:lineTo x="2259" y="19753"/>
                    <wp:lineTo x="2854" y="21325"/>
                    <wp:lineTo x="7611" y="22897"/>
                    <wp:lineTo x="8443" y="23290"/>
                    <wp:lineTo x="21881" y="23290"/>
                    <wp:lineTo x="22714" y="22897"/>
                    <wp:lineTo x="23665" y="21423"/>
                    <wp:lineTo x="23784" y="2948"/>
                    <wp:lineTo x="22714" y="2457"/>
                    <wp:lineTo x="20454" y="2457"/>
                    <wp:lineTo x="20217" y="98"/>
                    <wp:lineTo x="19146" y="-688"/>
                    <wp:lineTo x="18076" y="-884"/>
                    <wp:lineTo x="1665" y="-884"/>
                  </wp:wrapPolygon>
                </wp:wrapTight>
                <wp:docPr id="314" name="Group 314"/>
                <wp:cNvGraphicFramePr/>
                <a:graphic xmlns:a="http://schemas.openxmlformats.org/drawingml/2006/main">
                  <a:graphicData uri="http://schemas.microsoft.com/office/word/2010/wordprocessingGroup">
                    <wpg:wgp>
                      <wpg:cNvGrpSpPr/>
                      <wpg:grpSpPr>
                        <a:xfrm>
                          <a:off x="0" y="0"/>
                          <a:ext cx="3460115" cy="4187190"/>
                          <a:chOff x="0" y="0"/>
                          <a:chExt cx="3460115" cy="4187190"/>
                        </a:xfrm>
                      </wpg:grpSpPr>
                      <wpg:grpSp>
                        <wpg:cNvPr id="300" name="Group 300" descr="Image displaying VIP activity described in text"/>
                        <wpg:cNvGrpSpPr/>
                        <wpg:grpSpPr>
                          <a:xfrm>
                            <a:off x="152400" y="622300"/>
                            <a:ext cx="3307715" cy="3564890"/>
                            <a:chOff x="448917" y="-51755"/>
                            <a:chExt cx="3091087" cy="3036570"/>
                          </a:xfrm>
                        </wpg:grpSpPr>
                        <wpg:grpSp>
                          <wpg:cNvPr id="296" name="Group 296"/>
                          <wpg:cNvGrpSpPr/>
                          <wpg:grpSpPr>
                            <a:xfrm>
                              <a:off x="448917" y="-51755"/>
                              <a:ext cx="3091087" cy="3036570"/>
                              <a:chOff x="511629" y="-55382"/>
                              <a:chExt cx="3522908" cy="3249385"/>
                            </a:xfrm>
                          </wpg:grpSpPr>
                          <wpg:grpSp>
                            <wpg:cNvPr id="295" name="Group 295"/>
                            <wpg:cNvGrpSpPr/>
                            <wpg:grpSpPr>
                              <a:xfrm>
                                <a:off x="511629" y="-55382"/>
                                <a:ext cx="3522908" cy="3249385"/>
                                <a:chOff x="511629" y="-55382"/>
                                <a:chExt cx="3522908" cy="3249385"/>
                              </a:xfrm>
                            </wpg:grpSpPr>
                            <pic:pic xmlns:pic="http://schemas.openxmlformats.org/drawingml/2006/picture">
                              <pic:nvPicPr>
                                <pic:cNvPr id="294" name="Picture 294" descr="Image displaying VIP activity described in text"/>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1666895" y="-55382"/>
                                  <a:ext cx="2367642" cy="324938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88" name="Picture 3" descr="Image displaying VIP activity described in text"/>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511629" y="332014"/>
                                  <a:ext cx="2351314" cy="185601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90" name="Picture 290" descr="Image displaying VIP activity described in text"/>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1449937" y="1926161"/>
                                  <a:ext cx="838200" cy="1905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93" name="Picture 293" descr="Image displaying VIP activity described in text"/>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970965" y="2468475"/>
                                  <a:ext cx="1317171" cy="576943"/>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91" name="Picture 291" descr="Image displaying VIP activity described in text"/>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511629" y="2133091"/>
                                  <a:ext cx="3194957" cy="315685"/>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63" name="Picture 2" descr="Image displaying VIP activity described in text"/>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511630" y="47796"/>
                                <a:ext cx="2857500" cy="435429"/>
                              </a:xfrm>
                              <a:prstGeom prst="rect">
                                <a:avLst/>
                              </a:prstGeom>
                              <a:ln>
                                <a:noFill/>
                              </a:ln>
                              <a:effectLst>
                                <a:outerShdw blurRad="292100" dist="139700" dir="2700000" algn="tl" rotWithShape="0">
                                  <a:srgbClr val="333333">
                                    <a:alpha val="65000"/>
                                  </a:srgbClr>
                                </a:outerShdw>
                              </a:effectLst>
                            </pic:spPr>
                          </pic:pic>
                        </wpg:grpSp>
                        <wps:wsp>
                          <wps:cNvPr id="297" name="Oval 297"/>
                          <wps:cNvSpPr/>
                          <wps:spPr>
                            <a:xfrm>
                              <a:off x="2812293" y="2109961"/>
                              <a:ext cx="457200" cy="178435"/>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851950" y="2548318"/>
                              <a:ext cx="457200" cy="178435"/>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988402" y="104025"/>
                              <a:ext cx="582295" cy="250190"/>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7" name="Group 457"/>
                        <wpg:cNvGrpSpPr/>
                        <wpg:grpSpPr>
                          <a:xfrm>
                            <a:off x="0" y="0"/>
                            <a:ext cx="2870200" cy="499110"/>
                            <a:chOff x="0" y="0"/>
                            <a:chExt cx="2870200" cy="499110"/>
                          </a:xfrm>
                        </wpg:grpSpPr>
                        <pic:pic xmlns:pic="http://schemas.openxmlformats.org/drawingml/2006/picture">
                          <pic:nvPicPr>
                            <pic:cNvPr id="311" name="Picture 311"/>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114300" y="0"/>
                              <a:ext cx="2755900" cy="431800"/>
                            </a:xfrm>
                            <a:prstGeom prst="rect">
                              <a:avLst/>
                            </a:prstGeom>
                            <a:ln>
                              <a:noFill/>
                            </a:ln>
                            <a:effectLst>
                              <a:outerShdw blurRad="292100" dist="139700" dir="2700000" algn="tl" rotWithShape="0">
                                <a:srgbClr val="333333">
                                  <a:alpha val="65000"/>
                                </a:srgbClr>
                              </a:outerShdw>
                            </a:effectLst>
                          </pic:spPr>
                        </pic:pic>
                        <wps:wsp>
                          <wps:cNvPr id="51" name="Oval 51"/>
                          <wps:cNvSpPr/>
                          <wps:spPr>
                            <a:xfrm>
                              <a:off x="0" y="152400"/>
                              <a:ext cx="615950" cy="346710"/>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14" o:spid="_x0000_s1026" style="position:absolute;margin-left:197.7pt;margin-top:45.35pt;width:272.45pt;height:329.7pt;z-index:252081152" coordsize="34601,4187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4P+xcy5K&#10;lus2tpz//+obmIm8vQyDFLUf9diVjLAXCCyAUkpVrdM+Y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">
                <v:group id="Group 300" o:spid="_x0000_s1027" alt="Image displaying VIP activity described in text" style="position:absolute;left:1524;top:6223;width:33077;height:35648" coordorigin="4489,-517" coordsize="30910,30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96" o:spid="_x0000_s1028" style="position:absolute;left:4489;top:-517;width:30911;height:30365" coordorigin="5116,-553" coordsize="35229,3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95" o:spid="_x0000_s1029" style="position:absolute;left:5116;top:-553;width:35229;height:32493" coordorigin="5116,-553" coordsize="35229,3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Picture 294" o:spid="_x0000_s1030" type="#_x0000_t75" alt="Image displaying VIP activity described in text" style="position:absolute;left:16668;top:-553;width:23677;height:32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4hubEAAAA3AAAAA8AAABkcnMvZG93bnJldi54bWxEj92KwjAUhO8F3yEcwTtNLSJuNcqiCLKL&#10;uv7A3h6as23Z5qQ00da3N4Lg5TAz3zDzZWtKcaPaFZYVjIYRCOLU6oIzBZfzZjAF4TyyxtIyKbiT&#10;g+Wi25ljom3DR7qdfCYChF2CCnLvq0RKl+Zk0A1tRRy8P1sb9EHWmdQ1NgFuShlH0UQaLDgs5FjR&#10;Kqf0/3Q1ClbrKzq7H32l3/Gv+ZlWu8Om8Ur1e+3nDISn1r/Dr/ZWK4g/xvA8E4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4hubEAAAA3AAAAA8AAAAAAAAAAAAAAAAA&#10;nwIAAGRycy9kb3ducmV2LnhtbFBLBQYAAAAABAAEAPcAAACQAwAAAAA=&#10;">
                        <v:imagedata r:id="rId98" o:title="Image displaying VIP activity described in text"/>
                        <v:shadow on="t" color="#333" opacity="42598f" origin="-.5,-.5" offset="2.74397mm,2.74397mm"/>
                        <v:path arrowok="t"/>
                      </v:shape>
                      <v:shape id="Picture 3" o:spid="_x0000_s1031" type="#_x0000_t75" alt="Image displaying VIP activity described in text" style="position:absolute;left:5116;top:3320;width:23513;height:18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UfrbCAAAA3AAAAA8AAABkcnMvZG93bnJldi54bWxET02LwjAQvQv+hzDCXmRNVRCpRlkFlz0o&#10;YuuCx6EZ267NpDRZW/+9OQgeH+97ue5MJe7UuNKygvEoAkGcWV1yruCc7j7nIJxH1lhZJgUPcrBe&#10;9XtLjLVt+UT3xOcihLCLUUHhfR1L6bKCDLqRrYkDd7WNQR9gk0vdYBvCTSUnUTSTBksODQXWtC0o&#10;uyX/RkHb7acby3y5/P4N08Qcz9+H8qbUx6D7WoDw1Pm3+OX+0Qom87A2nAlH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lH62wgAAANwAAAAPAAAAAAAAAAAAAAAAAJ8C&#10;AABkcnMvZG93bnJldi54bWxQSwUGAAAAAAQABAD3AAAAjgMAAAAA&#10;">
                        <v:imagedata r:id="rId99" o:title="Image displaying VIP activity described in text"/>
                        <v:shadow on="t" color="#333" opacity="42598f" origin="-.5,-.5" offset="2.74397mm,2.74397mm"/>
                        <v:path arrowok="t"/>
                      </v:shape>
                      <v:shape id="Picture 290" o:spid="_x0000_s1032" type="#_x0000_t75" alt="Image displaying VIP activity described in text" style="position:absolute;left:14499;top:19261;width:838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KjzAAAAA3AAAAA8AAABkcnMvZG93bnJldi54bWxETz1vgzAQ3SP1P1hXKVtiylC1NAZVCKIu&#10;HaBZsl3xFaPiM8JOAv8+Hip1fHrfh2Kxo7jS7AfHCp72CQjizumBewWnr3r3AsIHZI2jY1Kwkoci&#10;f9gcMNPuxg1d29CLGMI+QwUmhCmT0neGLPq9m4gj9+NmiyHCuZd6xlsMt6NMk+RZWhw4NhicqDTU&#10;/bYXq0CWw7HGtTL4WZ3b0jep9N+pUtvH5f0NRKAl/Iv/3B9aQfoa58cz8QjI/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QqPMAAAADcAAAADwAAAAAAAAAAAAAAAACfAgAA&#10;ZHJzL2Rvd25yZXYueG1sUEsFBgAAAAAEAAQA9wAAAIwDAAAAAA==&#10;">
                        <v:imagedata r:id="rId100" o:title="Image displaying VIP activity described in text"/>
                        <v:shadow on="t" color="#333" opacity="42598f" origin="-.5,-.5" offset="2.74397mm,2.74397mm"/>
                        <v:path arrowok="t"/>
                      </v:shape>
                      <v:shape id="Picture 293" o:spid="_x0000_s1033" type="#_x0000_t75" alt="Image displaying VIP activity described in text" style="position:absolute;left:9709;top:24684;width:13172;height:5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k3FAAAA3AAAAA8AAABkcnMvZG93bnJldi54bWxEj1trwkAUhN+F/oflFHyRuqkBL9FViiD4&#10;oqC1+HrIHpO02bMhu+by711B6OMwM98wq01nStFQ7QrLCj7HEQji1OqCMwWX793HHITzyBpLy6Sg&#10;Jweb9dtghYm2LZ+oOftMBAi7BBXk3leJlC7NyaAb24o4eDdbG/RB1pnUNbYBbko5iaKpNFhwWMix&#10;om1O6d/5bhS0l0P8O/s5Vk1M0bWcbUf9vB8pNXzvvpYgPHX+P/xq77WCySKG55lwBOT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vgpNxQAAANwAAAAPAAAAAAAAAAAAAAAA&#10;AJ8CAABkcnMvZG93bnJldi54bWxQSwUGAAAAAAQABAD3AAAAkQMAAAAA&#10;">
                        <v:imagedata r:id="rId101" o:title="Image displaying VIP activity described in text"/>
                        <v:shadow on="t" color="#333" opacity="42598f" origin="-.5,-.5" offset="2.74397mm,2.74397mm"/>
                        <v:path arrowok="t"/>
                      </v:shape>
                      <v:shape id="Picture 291" o:spid="_x0000_s1034" type="#_x0000_t75" alt="Image displaying VIP activity described in text" style="position:absolute;left:5116;top:21330;width:31949;height: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MAfEAAAA3AAAAA8AAABkcnMvZG93bnJldi54bWxEj0FrAjEUhO8F/0N4Qi9FswoWuzWKiIVC&#10;D1K1eH1sXneDm5eQpLvrvzeFQo/DzHzDrDaDbUVHIRrHCmbTAgRx5bThWsH59DZZgogJWWPrmBTc&#10;KMJmPXpYYaldz5/UHVMtMoRjiQqalHwpZawashinzhNn79sFiynLUEsdsM9w28p5UTxLi4bzQoOe&#10;dg1V1+OPVeAX3SX05rCPT4cPs3XefO0WRqnH8bB9BZFoSP/hv/a7VjB/mcHvmXwE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WMAfEAAAA3AAAAA8AAAAAAAAAAAAAAAAA&#10;nwIAAGRycy9kb3ducmV2LnhtbFBLBQYAAAAABAAEAPcAAACQAwAAAAA=&#10;">
                        <v:imagedata r:id="rId102" o:title="Image displaying VIP activity described in text"/>
                        <v:shadow on="t" color="#333" opacity="42598f" origin="-.5,-.5" offset="2.74397mm,2.74397mm"/>
                        <v:path arrowok="t"/>
                      </v:shape>
                    </v:group>
                    <v:shape id="Picture 2" o:spid="_x0000_s1035" type="#_x0000_t75" alt="Image displaying VIP activity described in text" style="position:absolute;left:5116;top:477;width:28575;height:4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6drFAAAA2wAAAA8AAABkcnMvZG93bnJldi54bWxEj09rwkAUxO+C32F5gjfdtUWR1FWkYCno&#10;wX8teHtkX5OQ7Ns0u5r023cFweMwM79hFqvOVuJGjS8ca5iMFQji1JmCMw3n02Y0B+EDssHKMWn4&#10;Iw+rZb+3wMS4lg90O4ZMRAj7BDXkIdSJlD7NyaIfu5o4ej+usRiibDJpGmwj3FbyRamZtFhwXMix&#10;pvec0vJ4tRpO8oOm+7K9bHZd+6WuF/X7vS21Hg669RuIQF14hh/tT6Nh9gr3L/EH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qOnaxQAAANsAAAAPAAAAAAAAAAAAAAAA&#10;AJ8CAABkcnMvZG93bnJldi54bWxQSwUGAAAAAAQABAD3AAAAkQMAAAAA&#10;">
                      <v:imagedata r:id="rId103" o:title="Image displaying VIP activity described in text"/>
                      <v:shadow on="t" color="#333" opacity="42598f" origin="-.5,-.5" offset="2.74397mm,2.74397mm"/>
                      <v:path arrowok="t"/>
                    </v:shape>
                  </v:group>
                  <v:oval id="Oval 297" o:spid="_x0000_s1036" style="position:absolute;left:28122;top:21099;width:4572;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qZMUA&#10;AADcAAAADwAAAGRycy9kb3ducmV2LnhtbESPQWvCQBSE70L/w/IKvZS6MQWtqatoS4ugF6Pen9nX&#10;JJh9G3a3mvz7rlDwOMzMN8xs0ZlGXMj52rKC0TABQVxYXXOp4LD/enkD4QOyxsYyKejJw2L+MJhh&#10;pu2Vd3TJQykihH2GCqoQ2kxKX1Rk0A9tSxy9H+sMhihdKbXDa4SbRqZJMpYGa44LFbb0UVFxzn+N&#10;gm89+qT+vHUbn46Pr/nutHruT0o9PXbLdxCBunAP/7fXWkE6ncD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upkxQAAANwAAAAPAAAAAAAAAAAAAAAAAJgCAABkcnMv&#10;ZG93bnJldi54bWxQSwUGAAAAAAQABAD1AAAAigMAAAAA&#10;" fillcolor="#9c0" strokecolor="#f60" strokeweight="2pt">
                    <v:fill opacity="6682f"/>
                  </v:oval>
                  <v:oval id="Oval 298" o:spid="_x0000_s1037" style="position:absolute;left:8519;top:25483;width:4572;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FsIA&#10;AADcAAAADwAAAGRycy9kb3ducmV2LnhtbERPy4rCMBTdC/MP4Q64kTG1gjgdo8yDGQTdWHV/be60&#10;xeamJFHbvzcLweXhvBerzjTiSs7XlhVMxgkI4sLqmksFh/3v2xyED8gaG8ukoCcPq+XLYIGZtjfe&#10;0TUPpYgh7DNUUIXQZlL6oiKDfmxb4sj9W2cwROhKqR3eYrhpZJokM2mw5thQYUvfFRXn/GIU/OnJ&#10;D/Xnrdv4dHac5rvT16g/KTV87T4/QATqwlP8cK+1gvQ9ro1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X4WwgAAANwAAAAPAAAAAAAAAAAAAAAAAJgCAABkcnMvZG93&#10;bnJldi54bWxQSwUGAAAAAAQABAD1AAAAhwMAAAAA&#10;" fillcolor="#9c0" strokecolor="#f60" strokeweight="2pt">
                    <v:fill opacity="6682f"/>
                  </v:oval>
                  <v:oval id="Oval 299" o:spid="_x0000_s1038" style="position:absolute;left:9884;top:1040;width:582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bjcUA&#10;AADcAAAADwAAAGRycy9kb3ducmV2LnhtbESPQWvCQBSE74L/YXmFXqRuTEE0dRW1WAr1Ymzvz+xr&#10;Esy+DburJv++WxA8DjPzDbNYdaYRV3K+tqxgMk5AEBdW11wq+D7uXmYgfEDW2FgmBT15WC2HgwVm&#10;2t74QNc8lCJC2GeooAqhzaT0RUUG/di2xNH7tc5giNKVUju8RbhpZJokU2mw5rhQYUvbiopzfjEK&#10;PvTknfrz3n35dPrzmh9Om1F/Uur5qVu/gQjUhUf43v7UCtL5H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duNxQAAANwAAAAPAAAAAAAAAAAAAAAAAJgCAABkcnMv&#10;ZG93bnJldi54bWxQSwUGAAAAAAQABAD1AAAAigMAAAAA&#10;" fillcolor="#9c0" strokecolor="#f60" strokeweight="2pt">
                    <v:fill opacity="6682f"/>
                  </v:oval>
                </v:group>
                <v:group id="Group 457" o:spid="_x0000_s1039" style="position:absolute;width:28702;height:4991" coordsize="28702,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Picture 311" o:spid="_x0000_s1040" type="#_x0000_t75" style="position:absolute;left:1143;width:27559;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C6n/EAAAA3AAAAA8AAABkcnMvZG93bnJldi54bWxEj91qwkAUhO8LvsNyhN7VTSqUEl1FBamF&#10;QmkieHvInvxg9mzcXWP69t2C4OUwM98wy/VoOjGQ861lBeksAUFcWt1yreBY7F/eQfiArLGzTAp+&#10;ycN6NXlaYqbtjX9oyEMtIoR9hgqaEPpMSl82ZNDPbE8cvco6gyFKV0vt8BbhppOvSfImDbYcFxrs&#10;addQec6vRkGoPnbfhSuubki2rb18yvz0VSn1PB03CxCBxvAI39sHrWCepvB/Jh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C6n/EAAAA3AAAAA8AAAAAAAAAAAAAAAAA&#10;nwIAAGRycy9kb3ducmV2LnhtbFBLBQYAAAAABAAEAPcAAACQAwAAAAA=&#10;">
                    <v:imagedata r:id="rId104" o:title=""/>
                    <v:shadow on="t" color="#333" opacity="42598f" origin="-.5,-.5" offset="2.74397mm,2.74397mm"/>
                    <v:path arrowok="t"/>
                  </v:shape>
                  <v:oval id="Oval 51" o:spid="_x0000_s1041" style="position:absolute;top:1524;width:6159;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58QA&#10;AADbAAAADwAAAGRycy9kb3ducmV2LnhtbESPT2sCMRTE74LfITyht5r1X5HVKK220IMeqoLX5+aZ&#10;Xdy8LJtU1/30jVDwOMzMb5j5srGluFLtC8cKBv0EBHHmdMFGwWH/9ToF4QOyxtIxKbiTh+Wi25lj&#10;qt2Nf+i6C0ZECPsUFeQhVKmUPsvJou+7ijh6Z1dbDFHWRuoabxFuSzlMkjdpseC4kGNFq5yyy+7X&#10;KvgYZxtut+t2gjQ6nu6frRmbVqmXXvM+AxGoCc/wf/tbK5gM4PE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ufEAAAA2wAAAA8AAAAAAAAAAAAAAAAAmAIAAGRycy9k&#10;b3ducmV2LnhtbFBLBQYAAAAABAAEAPUAAACJAwAAAAA=&#10;" filled="f" strokecolor="#ffc000" strokeweight="2pt">
                    <v:stroke opacity="32896f"/>
                  </v:oval>
                </v:group>
                <w10:wrap type="tight"/>
              </v:group>
            </w:pict>
          </mc:Fallback>
        </mc:AlternateContent>
      </w:r>
      <w:r w:rsidR="002F37C4">
        <w:t xml:space="preserve">On the </w:t>
      </w:r>
      <w:r w:rsidR="002F37C4" w:rsidRPr="003830DE">
        <w:rPr>
          <w:b/>
        </w:rPr>
        <w:t>Registration Info</w:t>
      </w:r>
      <w:r w:rsidR="002F37C4">
        <w:t xml:space="preserve"> tab, </w:t>
      </w:r>
      <w:r w:rsidR="008B44DF">
        <w:t>select</w:t>
      </w:r>
      <w:r w:rsidR="001112A5">
        <w:t xml:space="preserve"> that the record is </w:t>
      </w:r>
      <w:proofErr w:type="gramStart"/>
      <w:r w:rsidR="001112A5" w:rsidRPr="008B44DF">
        <w:rPr>
          <w:b/>
        </w:rPr>
        <w:t>Ready</w:t>
      </w:r>
      <w:proofErr w:type="gramEnd"/>
      <w:r w:rsidR="001112A5" w:rsidRPr="008B44DF">
        <w:rPr>
          <w:b/>
        </w:rPr>
        <w:t xml:space="preserve"> for registration</w:t>
      </w:r>
      <w:r w:rsidR="001112A5">
        <w:t xml:space="preserve">.  If </w:t>
      </w:r>
      <w:proofErr w:type="gramStart"/>
      <w:r w:rsidR="001112A5">
        <w:t>your</w:t>
      </w:r>
      <w:proofErr w:type="gramEnd"/>
      <w:r w:rsidR="001112A5">
        <w:t xml:space="preserve"> local registration info is missing because an amendment or adjustment was made prior to residence community registration of the original record, enter that as well.  </w:t>
      </w:r>
      <w:r w:rsidR="001112A5" w:rsidRPr="003830DE">
        <w:rPr>
          <w:b/>
        </w:rPr>
        <w:t>Volume, Page and Deposition</w:t>
      </w:r>
      <w:r w:rsidR="001112A5">
        <w:t xml:space="preserve"> number </w:t>
      </w:r>
      <w:r w:rsidR="008B44DF">
        <w:t>are optional</w:t>
      </w:r>
      <w:r w:rsidR="001112A5">
        <w:t xml:space="preserve">.  </w:t>
      </w:r>
      <w:r w:rsidR="008B44DF">
        <w:t>It is possible that there are no fields to enter for a residence registration, but you will always m</w:t>
      </w:r>
      <w:r w:rsidR="001112A5">
        <w:t xml:space="preserve">ark the checkbox </w:t>
      </w:r>
      <w:r w:rsidR="003830DE" w:rsidRPr="003830DE">
        <w:rPr>
          <w:b/>
        </w:rPr>
        <w:t>Check to acknowledge notification of this amendment</w:t>
      </w:r>
      <w:r w:rsidR="003830DE">
        <w:t>.</w:t>
      </w:r>
      <w:r w:rsidR="005A1BCE">
        <w:t xml:space="preserve">  </w:t>
      </w:r>
      <w:r w:rsidR="003830DE" w:rsidRPr="003830DE">
        <w:rPr>
          <w:b/>
        </w:rPr>
        <w:t>Finish</w:t>
      </w:r>
      <w:r w:rsidR="003830DE">
        <w:t>, and print an Archival Copy as described earlier.</w:t>
      </w:r>
    </w:p>
    <w:p w14:paraId="2A9ADBE1" w14:textId="4C643E5F" w:rsidR="001F48D5" w:rsidRDefault="000746DD" w:rsidP="005A1BCE">
      <w:pPr>
        <w:spacing w:after="0" w:line="240" w:lineRule="auto"/>
        <w:rPr>
          <w:rStyle w:val="IntenseEmphasis"/>
          <w:rFonts w:asciiTheme="majorHAnsi" w:hAnsiTheme="majorHAnsi"/>
          <w:i w:val="0"/>
          <w:sz w:val="26"/>
          <w:szCs w:val="26"/>
        </w:rPr>
      </w:pPr>
      <w:r>
        <w:rPr>
          <w:rStyle w:val="IntenseEmphasis"/>
          <w:rFonts w:asciiTheme="majorHAnsi" w:hAnsiTheme="majorHAnsi"/>
          <w:i w:val="0"/>
          <w:sz w:val="26"/>
          <w:szCs w:val="26"/>
        </w:rPr>
        <w:t>Print</w:t>
      </w:r>
      <w:r w:rsidR="00AD58CD" w:rsidRPr="001F48D5">
        <w:rPr>
          <w:rStyle w:val="IntenseEmphasis"/>
          <w:rFonts w:asciiTheme="majorHAnsi" w:hAnsiTheme="majorHAnsi"/>
          <w:i w:val="0"/>
          <w:sz w:val="26"/>
          <w:szCs w:val="26"/>
        </w:rPr>
        <w:t xml:space="preserve"> Certified Copies</w:t>
      </w:r>
    </w:p>
    <w:p w14:paraId="33879F42" w14:textId="46C580AA" w:rsidR="00AD58CD" w:rsidRDefault="00AD58CD" w:rsidP="001F48D5">
      <w:pPr>
        <w:spacing w:after="0" w:line="240" w:lineRule="auto"/>
        <w:rPr>
          <w:noProof/>
        </w:rPr>
      </w:pPr>
      <w:r>
        <w:rPr>
          <w:noProof/>
        </w:rPr>
        <w:t xml:space="preserve">To print, </w:t>
      </w:r>
      <w:r w:rsidR="003E448A">
        <w:rPr>
          <w:noProof/>
        </w:rPr>
        <w:t>use the menu path</w:t>
      </w:r>
      <w:r>
        <w:rPr>
          <w:noProof/>
        </w:rPr>
        <w:t xml:space="preserve"> </w:t>
      </w:r>
      <w:r w:rsidRPr="000746DD">
        <w:rPr>
          <w:b/>
          <w:noProof/>
        </w:rPr>
        <w:t xml:space="preserve">Death </w:t>
      </w:r>
      <w:r w:rsidRPr="000746DD">
        <w:rPr>
          <w:b/>
          <w:noProof/>
        </w:rPr>
        <w:sym w:font="Wingdings" w:char="F0E0"/>
      </w:r>
      <w:r w:rsidRPr="000746DD">
        <w:rPr>
          <w:b/>
          <w:noProof/>
        </w:rPr>
        <w:t xml:space="preserve"> Print </w:t>
      </w:r>
      <w:r w:rsidRPr="000746DD">
        <w:rPr>
          <w:b/>
          <w:noProof/>
        </w:rPr>
        <w:sym w:font="Wingdings" w:char="F0E0"/>
      </w:r>
      <w:r w:rsidRPr="000746DD">
        <w:rPr>
          <w:b/>
          <w:noProof/>
        </w:rPr>
        <w:t>Certified Copies</w:t>
      </w:r>
      <w:r>
        <w:rPr>
          <w:noProof/>
        </w:rPr>
        <w:t xml:space="preserve">. </w:t>
      </w:r>
      <w:r w:rsidR="000746DD">
        <w:rPr>
          <w:noProof/>
        </w:rPr>
        <w:t xml:space="preserve">Specify search criteria to find the record. Select the record by clicking on the </w:t>
      </w:r>
      <w:r w:rsidR="000746DD" w:rsidRPr="000746DD">
        <w:rPr>
          <w:b/>
          <w:noProof/>
        </w:rPr>
        <w:t>Details</w:t>
      </w:r>
      <w:r w:rsidR="000746DD">
        <w:rPr>
          <w:noProof/>
        </w:rPr>
        <w:t xml:space="preserve"> l</w:t>
      </w:r>
      <w:r w:rsidR="00543CBF" w:rsidRPr="00283641">
        <w:rPr>
          <w:noProof/>
        </w:rPr>
        <mc:AlternateContent>
          <mc:Choice Requires="wps">
            <w:drawing>
              <wp:anchor distT="0" distB="0" distL="114300" distR="114300" simplePos="0" relativeHeight="252036096" behindDoc="0" locked="1" layoutInCell="1" allowOverlap="1" wp14:anchorId="61AEC2BE" wp14:editId="5B7681C4">
                <wp:simplePos x="0" y="0"/>
                <wp:positionH relativeFrom="column">
                  <wp:posOffset>-4519930</wp:posOffset>
                </wp:positionH>
                <wp:positionV relativeFrom="page">
                  <wp:posOffset>2758440</wp:posOffset>
                </wp:positionV>
                <wp:extent cx="4044315" cy="36068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4315" cy="360680"/>
                        </a:xfrm>
                        <a:prstGeom prst="rect">
                          <a:avLst/>
                        </a:prstGeom>
                        <a:noFill/>
                        <a:ln w="9525">
                          <a:noFill/>
                          <a:miter lim="800000"/>
                          <a:headEnd/>
                          <a:tailEnd/>
                        </a:ln>
                      </wps:spPr>
                      <wps:txbx>
                        <w:txbxContent>
                          <w:sdt>
                            <w:sdtPr>
                              <w:rPr>
                                <w:sz w:val="36"/>
                                <w:szCs w:val="36"/>
                              </w:rPr>
                              <w:alias w:val="Subtitle Even"/>
                              <w:tag w:val="Subtitle Even"/>
                              <w:id w:val="-1603786565"/>
                            </w:sdtPr>
                            <w:sdtEndPr/>
                            <w:sdtContent>
                              <w:p w14:paraId="685669FF" w14:textId="4B7C34D2" w:rsidR="004B00ED" w:rsidRDefault="004B00ED" w:rsidP="00543CBF">
                                <w:pPr>
                                  <w:jc w:val="right"/>
                                  <w:rPr>
                                    <w:sz w:val="36"/>
                                    <w:szCs w:val="36"/>
                                  </w:rPr>
                                </w:pPr>
                                <w:r>
                                  <w:rPr>
                                    <w:sz w:val="36"/>
                                    <w:szCs w:val="36"/>
                                  </w:rPr>
                                  <w:t>Certified Copies</w:t>
                                </w:r>
                              </w:p>
                              <w:p w14:paraId="562D39D2" w14:textId="77777777" w:rsidR="004B00ED" w:rsidRPr="00BD500D" w:rsidRDefault="008A005F" w:rsidP="00543CBF">
                                <w:pPr>
                                  <w:jc w:val="right"/>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6" o:spid="_x0000_s1144" type="#_x0000_t202" style="position:absolute;margin-left:-355.9pt;margin-top:217.2pt;width:318.45pt;height:28.4pt;rotation:-9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" filled="f" stroked="f">
                <v:textbox>
                  <w:txbxContent>
                    <w:sdt>
                      <w:sdtPr>
                        <w:rPr>
                          <w:sz w:val="36"/>
                          <w:szCs w:val="36"/>
                        </w:rPr>
                        <w:alias w:val="Subtitle Even"/>
                        <w:tag w:val="Subtitle Even"/>
                        <w:id w:val="-1603786565"/>
                      </w:sdtPr>
                      <w:sdtContent>
                        <w:p w14:paraId="685669FF" w14:textId="4B7C34D2" w:rsidR="004B00ED" w:rsidRDefault="004B00ED" w:rsidP="00543CBF">
                          <w:pPr>
                            <w:jc w:val="right"/>
                            <w:rPr>
                              <w:sz w:val="36"/>
                              <w:szCs w:val="36"/>
                            </w:rPr>
                          </w:pPr>
                          <w:r>
                            <w:rPr>
                              <w:sz w:val="36"/>
                              <w:szCs w:val="36"/>
                            </w:rPr>
                            <w:t>Certified Copies</w:t>
                          </w:r>
                        </w:p>
                        <w:p w14:paraId="562D39D2" w14:textId="77777777" w:rsidR="004B00ED" w:rsidRPr="00BD500D" w:rsidRDefault="004B00ED" w:rsidP="00543CBF">
                          <w:pPr>
                            <w:jc w:val="right"/>
                            <w:rPr>
                              <w:sz w:val="36"/>
                              <w:szCs w:val="36"/>
                            </w:rPr>
                          </w:pPr>
                        </w:p>
                      </w:sdtContent>
                    </w:sdt>
                  </w:txbxContent>
                </v:textbox>
                <w10:wrap anchory="page"/>
                <w10:anchorlock/>
              </v:shape>
            </w:pict>
          </mc:Fallback>
        </mc:AlternateContent>
      </w:r>
      <w:r w:rsidR="000746DD">
        <w:rPr>
          <w:noProof/>
        </w:rPr>
        <w:t xml:space="preserve">ink. On the </w:t>
      </w:r>
      <w:r w:rsidR="000746DD" w:rsidRPr="000746DD">
        <w:rPr>
          <w:b/>
          <w:noProof/>
        </w:rPr>
        <w:t>Record Details Page</w:t>
      </w:r>
      <w:r w:rsidR="000746DD">
        <w:rPr>
          <w:noProof/>
        </w:rPr>
        <w:t xml:space="preserve"> scroll to the bottom of the page and click </w:t>
      </w:r>
      <w:r w:rsidR="000746DD" w:rsidRPr="000746DD">
        <w:rPr>
          <w:b/>
          <w:noProof/>
        </w:rPr>
        <w:t>Continue</w:t>
      </w:r>
      <w:r w:rsidR="000746DD">
        <w:rPr>
          <w:noProof/>
        </w:rPr>
        <w:t xml:space="preserve">. </w:t>
      </w:r>
    </w:p>
    <w:p w14:paraId="34DEDAD0" w14:textId="381A3A30" w:rsidR="001F48D5" w:rsidRPr="001F48D5" w:rsidRDefault="001F48D5" w:rsidP="001F48D5">
      <w:pPr>
        <w:spacing w:after="0" w:line="240" w:lineRule="auto"/>
        <w:rPr>
          <w:rFonts w:asciiTheme="majorHAnsi" w:hAnsiTheme="majorHAnsi"/>
          <w:b/>
          <w:bCs/>
          <w:iCs/>
          <w:color w:val="A9A57C" w:themeColor="accent1"/>
          <w:sz w:val="26"/>
          <w:szCs w:val="26"/>
        </w:rPr>
      </w:pPr>
    </w:p>
    <w:p w14:paraId="5A4FFDE7" w14:textId="65978A47" w:rsidR="00AD58CD" w:rsidRDefault="001F48D5" w:rsidP="00BB692B">
      <w:r>
        <w:t xml:space="preserve">Click on the </w:t>
      </w:r>
      <w:r w:rsidRPr="000746DD">
        <w:rPr>
          <w:b/>
        </w:rPr>
        <w:t>Signature</w:t>
      </w:r>
      <w:r>
        <w:t xml:space="preserve"> box to print the attestation and signature at the bottom of the Certified Copy.</w:t>
      </w:r>
      <w:r w:rsidR="000746DD">
        <w:t xml:space="preserve"> </w:t>
      </w:r>
      <w:r w:rsidR="006A5F24">
        <w:t xml:space="preserve"> If you do not want this printed, leave the checkbox blank. </w:t>
      </w:r>
      <w:r w:rsidR="000746DD">
        <w:t>EDRS will load a PDF document that you will print from the Adobe Acrobat print function</w:t>
      </w:r>
      <w:r w:rsidR="003E448A">
        <w:t xml:space="preserve"> (as described in the Archival Copy section)</w:t>
      </w:r>
      <w:r w:rsidR="005A1BCE">
        <w:t xml:space="preserve">. </w:t>
      </w:r>
    </w:p>
    <w:p w14:paraId="1F2F1CF6" w14:textId="7CE09ACA" w:rsidR="004B00ED" w:rsidRDefault="004B00ED" w:rsidP="004B00ED">
      <w:pPr>
        <w:pStyle w:val="Heading2"/>
      </w:pPr>
      <w:r>
        <w:t>Send to Registry</w:t>
      </w:r>
      <w:r w:rsidR="00CC4C81">
        <w:t xml:space="preserve"> – Mark Envelope “VIP Amendments”</w:t>
      </w:r>
      <w:bookmarkStart w:id="0" w:name="_GoBack"/>
      <w:bookmarkEnd w:id="0"/>
    </w:p>
    <w:p w14:paraId="12F99D86" w14:textId="0D4D4A99" w:rsidR="004B00ED" w:rsidRDefault="004B00ED" w:rsidP="004B00ED">
      <w:pPr>
        <w:pStyle w:val="ListParagraph"/>
        <w:numPr>
          <w:ilvl w:val="0"/>
          <w:numId w:val="39"/>
        </w:numPr>
      </w:pPr>
      <w:r>
        <w:t>Any original evidence, including signed verification forms.</w:t>
      </w:r>
    </w:p>
    <w:p w14:paraId="74E5136D" w14:textId="452FD59A" w:rsidR="004B00ED" w:rsidRDefault="004B00ED" w:rsidP="004B00ED">
      <w:pPr>
        <w:pStyle w:val="ListParagraph"/>
        <w:numPr>
          <w:ilvl w:val="0"/>
          <w:numId w:val="39"/>
        </w:numPr>
      </w:pPr>
      <w:r>
        <w:t>If there is no evidence due to a medical certification made by an online certifier, medical examiner, or by fax attestation, print and send in a copy of the Attestation Copy form or Fax cover sheet and mark “Amended.”</w:t>
      </w:r>
    </w:p>
    <w:p w14:paraId="6E9ACDE4" w14:textId="43D9A095" w:rsidR="00CC4C81" w:rsidRPr="004B00ED" w:rsidRDefault="004B00ED" w:rsidP="004B00ED">
      <w:r>
        <w:t>A hard copy of the death certificate should not be sent, in order to prevent loss. The Registry will print an archival copy when registered at the Registry.</w:t>
      </w:r>
    </w:p>
    <w:sectPr w:rsidR="00CC4C81" w:rsidRPr="004B00ED" w:rsidSect="008D5DBD">
      <w:headerReference w:type="even" r:id="rId105"/>
      <w:headerReference w:type="default" r:id="rId106"/>
      <w:footerReference w:type="even" r:id="rId107"/>
      <w:footerReference w:type="default" r:id="rId108"/>
      <w:pgSz w:w="12240" w:h="15840"/>
      <w:pgMar w:top="1440" w:right="1440" w:bottom="1170" w:left="1800" w:header="720" w:footer="37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D417C6" w14:textId="77777777" w:rsidR="004B00ED" w:rsidRDefault="004B00ED" w:rsidP="00557524">
      <w:pPr>
        <w:spacing w:after="0" w:line="240" w:lineRule="auto"/>
      </w:pPr>
      <w:r>
        <w:separator/>
      </w:r>
    </w:p>
  </w:endnote>
  <w:endnote w:type="continuationSeparator" w:id="0">
    <w:p w14:paraId="4BD34323" w14:textId="77777777" w:rsidR="004B00ED" w:rsidRDefault="004B00ED" w:rsidP="00557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20"/>
      </w:rPr>
      <w:id w:val="-1975284651"/>
      <w:docPartObj>
        <w:docPartGallery w:val="Page Numbers (Bottom of Page)"/>
        <w:docPartUnique/>
      </w:docPartObj>
    </w:sdtPr>
    <w:sdtEndPr/>
    <w:sdtContent>
      <w:sdt>
        <w:sdtPr>
          <w:rPr>
            <w:sz w:val="18"/>
            <w:szCs w:val="20"/>
          </w:rPr>
          <w:id w:val="-213424962"/>
          <w:docPartObj>
            <w:docPartGallery w:val="Page Numbers (Top of Page)"/>
            <w:docPartUnique/>
          </w:docPartObj>
        </w:sdtPr>
        <w:sdtEndPr/>
        <w:sdtContent>
          <w:p w14:paraId="6FC22485" w14:textId="03EC9979" w:rsidR="004B00ED" w:rsidRPr="00174265" w:rsidRDefault="004B00ED" w:rsidP="00D54E5F">
            <w:pPr>
              <w:pStyle w:val="Footer"/>
              <w:tabs>
                <w:tab w:val="clear" w:pos="4680"/>
                <w:tab w:val="center" w:pos="4111"/>
              </w:tabs>
              <w:rPr>
                <w:sz w:val="18"/>
                <w:szCs w:val="20"/>
              </w:rPr>
            </w:pPr>
            <w:r w:rsidRPr="00174265">
              <w:rPr>
                <w:sz w:val="18"/>
                <w:szCs w:val="20"/>
              </w:rPr>
              <w:t xml:space="preserve">Page </w:t>
            </w:r>
            <w:r w:rsidRPr="00174265">
              <w:rPr>
                <w:sz w:val="18"/>
                <w:szCs w:val="20"/>
              </w:rPr>
              <w:fldChar w:fldCharType="begin"/>
            </w:r>
            <w:r w:rsidRPr="00174265">
              <w:rPr>
                <w:sz w:val="18"/>
                <w:szCs w:val="20"/>
              </w:rPr>
              <w:instrText xml:space="preserve"> PAGE  \* Arabic  \* MERGEFORMAT </w:instrText>
            </w:r>
            <w:r w:rsidRPr="00174265">
              <w:rPr>
                <w:sz w:val="18"/>
                <w:szCs w:val="20"/>
              </w:rPr>
              <w:fldChar w:fldCharType="separate"/>
            </w:r>
            <w:r w:rsidR="008A005F">
              <w:rPr>
                <w:noProof/>
                <w:sz w:val="18"/>
                <w:szCs w:val="20"/>
              </w:rPr>
              <w:t>20</w:t>
            </w:r>
            <w:r w:rsidRPr="00174265">
              <w:rPr>
                <w:sz w:val="18"/>
                <w:szCs w:val="20"/>
              </w:rPr>
              <w:fldChar w:fldCharType="end"/>
            </w:r>
            <w:r w:rsidRPr="00174265">
              <w:rPr>
                <w:sz w:val="18"/>
                <w:szCs w:val="20"/>
              </w:rPr>
              <w:t xml:space="preserve"> of </w:t>
            </w:r>
            <w:r w:rsidRPr="00174265">
              <w:rPr>
                <w:sz w:val="18"/>
                <w:szCs w:val="20"/>
              </w:rPr>
              <w:fldChar w:fldCharType="begin"/>
            </w:r>
            <w:r w:rsidRPr="00174265">
              <w:rPr>
                <w:sz w:val="18"/>
                <w:szCs w:val="20"/>
              </w:rPr>
              <w:instrText xml:space="preserve"> NUMPAGES  \* Arabic  \* MERGEFORMAT </w:instrText>
            </w:r>
            <w:r w:rsidRPr="00174265">
              <w:rPr>
                <w:sz w:val="18"/>
                <w:szCs w:val="20"/>
              </w:rPr>
              <w:fldChar w:fldCharType="separate"/>
            </w:r>
            <w:r w:rsidR="008A005F">
              <w:rPr>
                <w:noProof/>
                <w:sz w:val="18"/>
                <w:szCs w:val="20"/>
              </w:rPr>
              <w:t>21</w:t>
            </w:r>
            <w:r w:rsidRPr="00174265">
              <w:rPr>
                <w:sz w:val="18"/>
                <w:szCs w:val="20"/>
              </w:rPr>
              <w:fldChar w:fldCharType="end"/>
            </w:r>
            <w:r w:rsidRPr="00174265">
              <w:rPr>
                <w:sz w:val="18"/>
                <w:szCs w:val="20"/>
              </w:rPr>
              <w:tab/>
            </w:r>
            <w:r w:rsidRPr="00174265">
              <w:rPr>
                <w:sz w:val="18"/>
                <w:szCs w:val="20"/>
              </w:rPr>
              <w:tab/>
              <w:t>Questions?  Contact the Registry at vip@state.ma.us or 617-740-2674</w:t>
            </w:r>
            <w:r w:rsidRPr="00174265">
              <w:rPr>
                <w:sz w:val="18"/>
                <w:szCs w:val="20"/>
              </w:rPr>
              <w:tab/>
            </w:r>
          </w:p>
        </w:sdtContent>
      </w:sdt>
    </w:sdtContent>
  </w:sdt>
  <w:p w14:paraId="060001A0" w14:textId="77777777" w:rsidR="004B00ED" w:rsidRDefault="004B00E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6D7A9" w14:textId="118C0836" w:rsidR="004B00ED" w:rsidRPr="008D5DBD" w:rsidRDefault="004B00ED" w:rsidP="008D5DBD">
    <w:pPr>
      <w:pStyle w:val="Footer"/>
      <w:tabs>
        <w:tab w:val="clear" w:pos="4680"/>
        <w:tab w:val="center" w:pos="4111"/>
      </w:tabs>
      <w:rPr>
        <w:sz w:val="18"/>
        <w:szCs w:val="20"/>
      </w:rPr>
    </w:pPr>
    <w:r w:rsidRPr="008D5DBD">
      <w:rPr>
        <w:sz w:val="18"/>
        <w:szCs w:val="20"/>
      </w:rPr>
      <w:t>Questions?  Contact the Registry at vip@state.ma.us or 617-740-2674</w:t>
    </w:r>
    <w:r w:rsidRPr="008D5DBD">
      <w:rPr>
        <w:sz w:val="18"/>
        <w:szCs w:val="20"/>
      </w:rPr>
      <w:tab/>
      <w:t xml:space="preserve">Page </w:t>
    </w:r>
    <w:r w:rsidRPr="008D5DBD">
      <w:rPr>
        <w:sz w:val="18"/>
        <w:szCs w:val="20"/>
      </w:rPr>
      <w:fldChar w:fldCharType="begin"/>
    </w:r>
    <w:r w:rsidRPr="008D5DBD">
      <w:rPr>
        <w:sz w:val="18"/>
        <w:szCs w:val="20"/>
      </w:rPr>
      <w:instrText xml:space="preserve"> PAGE  \* Arabic  \* MERGEFORMAT </w:instrText>
    </w:r>
    <w:r w:rsidRPr="008D5DBD">
      <w:rPr>
        <w:sz w:val="18"/>
        <w:szCs w:val="20"/>
      </w:rPr>
      <w:fldChar w:fldCharType="separate"/>
    </w:r>
    <w:r w:rsidR="008A005F">
      <w:rPr>
        <w:noProof/>
        <w:sz w:val="18"/>
        <w:szCs w:val="20"/>
      </w:rPr>
      <w:t>21</w:t>
    </w:r>
    <w:r w:rsidRPr="008D5DBD">
      <w:rPr>
        <w:sz w:val="18"/>
        <w:szCs w:val="20"/>
      </w:rPr>
      <w:fldChar w:fldCharType="end"/>
    </w:r>
    <w:r w:rsidRPr="008D5DBD">
      <w:rPr>
        <w:sz w:val="18"/>
        <w:szCs w:val="20"/>
      </w:rPr>
      <w:t xml:space="preserve"> of </w:t>
    </w:r>
    <w:r w:rsidRPr="008D5DBD">
      <w:rPr>
        <w:sz w:val="18"/>
        <w:szCs w:val="20"/>
      </w:rPr>
      <w:fldChar w:fldCharType="begin"/>
    </w:r>
    <w:r w:rsidRPr="008D5DBD">
      <w:rPr>
        <w:sz w:val="18"/>
        <w:szCs w:val="20"/>
      </w:rPr>
      <w:instrText xml:space="preserve"> NUMPAGES  \* Arabic  \* MERGEFORMAT </w:instrText>
    </w:r>
    <w:r w:rsidRPr="008D5DBD">
      <w:rPr>
        <w:sz w:val="18"/>
        <w:szCs w:val="20"/>
      </w:rPr>
      <w:fldChar w:fldCharType="separate"/>
    </w:r>
    <w:r w:rsidR="008A005F">
      <w:rPr>
        <w:noProof/>
        <w:sz w:val="18"/>
        <w:szCs w:val="20"/>
      </w:rPr>
      <w:t>21</w:t>
    </w:r>
    <w:r w:rsidRPr="008D5DBD">
      <w:rPr>
        <w:sz w:val="18"/>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90C6D" w14:textId="77777777" w:rsidR="004B00ED" w:rsidRDefault="004B00ED" w:rsidP="00557524">
      <w:pPr>
        <w:spacing w:after="0" w:line="240" w:lineRule="auto"/>
      </w:pPr>
      <w:r>
        <w:separator/>
      </w:r>
    </w:p>
  </w:footnote>
  <w:footnote w:type="continuationSeparator" w:id="0">
    <w:p w14:paraId="3BB07ECF" w14:textId="77777777" w:rsidR="004B00ED" w:rsidRDefault="004B00ED" w:rsidP="00557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E4F52" w14:textId="30D80F41" w:rsidR="004B00ED" w:rsidRPr="00973B98" w:rsidRDefault="004B00ED" w:rsidP="000E2F02">
    <w:pPr>
      <w:pStyle w:val="Header"/>
      <w:jc w:val="center"/>
      <w:rPr>
        <w:rFonts w:asciiTheme="majorHAnsi" w:hAnsiTheme="majorHAnsi"/>
        <w:b/>
      </w:rPr>
    </w:pPr>
    <w:r w:rsidRPr="00973B98">
      <w:rPr>
        <w:rFonts w:asciiTheme="majorHAnsi" w:hAnsiTheme="majorHAnsi"/>
        <w:b/>
        <w:noProof/>
        <w:sz w:val="32"/>
      </w:rPr>
      <w:drawing>
        <wp:anchor distT="0" distB="0" distL="114300" distR="114300" simplePos="0" relativeHeight="251659264" behindDoc="1" locked="0" layoutInCell="1" allowOverlap="1" wp14:anchorId="1265984A" wp14:editId="0A70DA0C">
          <wp:simplePos x="0" y="0"/>
          <wp:positionH relativeFrom="column">
            <wp:posOffset>-589547</wp:posOffset>
          </wp:positionH>
          <wp:positionV relativeFrom="paragraph">
            <wp:posOffset>-270711</wp:posOffset>
          </wp:positionV>
          <wp:extent cx="6574155" cy="9115425"/>
          <wp:effectExtent l="0" t="0" r="0" b="9525"/>
          <wp:wrapNone/>
          <wp:docPr id="318" name="Picture 318" descr="Certified Copies 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a:off x="0" y="0"/>
                    <a:ext cx="6574155" cy="9115425"/>
                  </a:xfrm>
                  <a:prstGeom prst="rect">
                    <a:avLst/>
                  </a:prstGeom>
                </pic:spPr>
              </pic:pic>
            </a:graphicData>
          </a:graphic>
          <wp14:sizeRelH relativeFrom="page">
            <wp14:pctWidth>0</wp14:pctWidth>
          </wp14:sizeRelH>
          <wp14:sizeRelV relativeFrom="page">
            <wp14:pctHeight>0</wp14:pctHeight>
          </wp14:sizeRelV>
        </wp:anchor>
      </w:drawing>
    </w:r>
    <w:r w:rsidRPr="00973B98">
      <w:rPr>
        <w:b/>
      </w:rPr>
      <w:t xml:space="preserve"> </w:t>
    </w:r>
    <w:r>
      <w:rPr>
        <w:rFonts w:asciiTheme="majorHAnsi" w:hAnsiTheme="majorHAnsi"/>
        <w:b/>
        <w:sz w:val="32"/>
      </w:rPr>
      <w:t>EDRS Medical Amendments for City and Town Clerks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BA81" w14:textId="34748194" w:rsidR="004B00ED" w:rsidRPr="00973B98" w:rsidRDefault="004B00ED" w:rsidP="00AE080E">
    <w:pPr>
      <w:pStyle w:val="Header"/>
      <w:jc w:val="center"/>
      <w:rPr>
        <w:b/>
      </w:rPr>
    </w:pPr>
    <w:r>
      <w:rPr>
        <w:rFonts w:asciiTheme="majorHAnsi" w:hAnsiTheme="majorHAnsi"/>
        <w:b/>
        <w:sz w:val="32"/>
      </w:rPr>
      <w:t>EDRS Medical Amendments for City and Town Clerks</w:t>
    </w:r>
    <w:r w:rsidRPr="00973B98">
      <w:rPr>
        <w:rFonts w:asciiTheme="majorHAnsi" w:hAnsiTheme="majorHAnsi"/>
        <w:b/>
        <w:sz w:val="32"/>
      </w:rPr>
      <w:t xml:space="preserve"> </w:t>
    </w:r>
    <w:r w:rsidRPr="00973B98">
      <w:rPr>
        <w:b/>
        <w:noProof/>
      </w:rPr>
      <w:drawing>
        <wp:anchor distT="0" distB="0" distL="114300" distR="114300" simplePos="0" relativeHeight="251661312" behindDoc="1" locked="0" layoutInCell="1" allowOverlap="1" wp14:anchorId="581E796B" wp14:editId="66D9681A">
          <wp:simplePos x="0" y="0"/>
          <wp:positionH relativeFrom="column">
            <wp:posOffset>-259080</wp:posOffset>
          </wp:positionH>
          <wp:positionV relativeFrom="paragraph">
            <wp:posOffset>-276860</wp:posOffset>
          </wp:positionV>
          <wp:extent cx="6558280" cy="9112250"/>
          <wp:effectExtent l="0" t="0" r="0" b="0"/>
          <wp:wrapNone/>
          <wp:docPr id="66" name="Picture 66" descr="Archival Copies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flipH="1">
                    <a:off x="0" y="0"/>
                    <a:ext cx="6558280" cy="9112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736F"/>
    <w:multiLevelType w:val="hybridMultilevel"/>
    <w:tmpl w:val="916E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1C2725"/>
    <w:multiLevelType w:val="hybridMultilevel"/>
    <w:tmpl w:val="F2FC6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D423F"/>
    <w:multiLevelType w:val="hybridMultilevel"/>
    <w:tmpl w:val="44E0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25CD2"/>
    <w:multiLevelType w:val="hybridMultilevel"/>
    <w:tmpl w:val="59E89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502684"/>
    <w:multiLevelType w:val="hybridMultilevel"/>
    <w:tmpl w:val="B1A20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926232"/>
    <w:multiLevelType w:val="hybridMultilevel"/>
    <w:tmpl w:val="A15E45AC"/>
    <w:lvl w:ilvl="0" w:tplc="E30E54F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803E7"/>
    <w:multiLevelType w:val="hybridMultilevel"/>
    <w:tmpl w:val="DAEA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26D64"/>
    <w:multiLevelType w:val="hybridMultilevel"/>
    <w:tmpl w:val="DB38B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B3A2504"/>
    <w:multiLevelType w:val="hybridMultilevel"/>
    <w:tmpl w:val="3D5669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697A1A"/>
    <w:multiLevelType w:val="hybridMultilevel"/>
    <w:tmpl w:val="2DE4D556"/>
    <w:lvl w:ilvl="0" w:tplc="B4F6E71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F16A67"/>
    <w:multiLevelType w:val="hybridMultilevel"/>
    <w:tmpl w:val="DE46B60A"/>
    <w:lvl w:ilvl="0" w:tplc="E30E54F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AD3442"/>
    <w:multiLevelType w:val="hybridMultilevel"/>
    <w:tmpl w:val="F3D01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67633C"/>
    <w:multiLevelType w:val="hybridMultilevel"/>
    <w:tmpl w:val="7EE4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5B5E01"/>
    <w:multiLevelType w:val="hybridMultilevel"/>
    <w:tmpl w:val="4442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152707"/>
    <w:multiLevelType w:val="hybridMultilevel"/>
    <w:tmpl w:val="CD70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F1D07"/>
    <w:multiLevelType w:val="hybridMultilevel"/>
    <w:tmpl w:val="93A0E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E1B07C1"/>
    <w:multiLevelType w:val="hybridMultilevel"/>
    <w:tmpl w:val="E5B2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666F72"/>
    <w:multiLevelType w:val="hybridMultilevel"/>
    <w:tmpl w:val="D11012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1943E46"/>
    <w:multiLevelType w:val="hybridMultilevel"/>
    <w:tmpl w:val="A7BC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354B64"/>
    <w:multiLevelType w:val="hybridMultilevel"/>
    <w:tmpl w:val="3EE41420"/>
    <w:lvl w:ilvl="0" w:tplc="BA0A8BAE">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2DB38B7"/>
    <w:multiLevelType w:val="hybridMultilevel"/>
    <w:tmpl w:val="ECEE1C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75E5A88"/>
    <w:multiLevelType w:val="hybridMultilevel"/>
    <w:tmpl w:val="CB98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194C9D"/>
    <w:multiLevelType w:val="hybridMultilevel"/>
    <w:tmpl w:val="4D484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D90F15"/>
    <w:multiLevelType w:val="hybridMultilevel"/>
    <w:tmpl w:val="945E7B9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4">
    <w:nsid w:val="459A5628"/>
    <w:multiLevelType w:val="hybridMultilevel"/>
    <w:tmpl w:val="08B2E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0A3542"/>
    <w:multiLevelType w:val="hybridMultilevel"/>
    <w:tmpl w:val="AD5C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DC254D"/>
    <w:multiLevelType w:val="hybridMultilevel"/>
    <w:tmpl w:val="85F8E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8E654CF"/>
    <w:multiLevelType w:val="hybridMultilevel"/>
    <w:tmpl w:val="31588B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B2C1F8D"/>
    <w:multiLevelType w:val="hybridMultilevel"/>
    <w:tmpl w:val="354632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0049BD"/>
    <w:multiLevelType w:val="hybridMultilevel"/>
    <w:tmpl w:val="26BA3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296C7E"/>
    <w:multiLevelType w:val="hybridMultilevel"/>
    <w:tmpl w:val="3AD8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8A184F"/>
    <w:multiLevelType w:val="hybridMultilevel"/>
    <w:tmpl w:val="D6E0EB00"/>
    <w:lvl w:ilvl="0" w:tplc="9CC25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9A3EE2"/>
    <w:multiLevelType w:val="hybridMultilevel"/>
    <w:tmpl w:val="26BA3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4F264F"/>
    <w:multiLevelType w:val="hybridMultilevel"/>
    <w:tmpl w:val="CE46D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E5D4060"/>
    <w:multiLevelType w:val="hybridMultilevel"/>
    <w:tmpl w:val="01B268B2"/>
    <w:lvl w:ilvl="0" w:tplc="7F3A79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4E4AC5"/>
    <w:multiLevelType w:val="hybridMultilevel"/>
    <w:tmpl w:val="58B0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5B2150"/>
    <w:multiLevelType w:val="hybridMultilevel"/>
    <w:tmpl w:val="44A8710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37">
    <w:nsid w:val="73B667AA"/>
    <w:multiLevelType w:val="hybridMultilevel"/>
    <w:tmpl w:val="4C48C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9"/>
  </w:num>
  <w:num w:numId="3">
    <w:abstractNumId w:val="37"/>
  </w:num>
  <w:num w:numId="4">
    <w:abstractNumId w:val="28"/>
  </w:num>
  <w:num w:numId="5">
    <w:abstractNumId w:val="2"/>
  </w:num>
  <w:num w:numId="6">
    <w:abstractNumId w:val="36"/>
  </w:num>
  <w:num w:numId="7">
    <w:abstractNumId w:val="31"/>
  </w:num>
  <w:num w:numId="8">
    <w:abstractNumId w:val="21"/>
  </w:num>
  <w:num w:numId="9">
    <w:abstractNumId w:val="0"/>
  </w:num>
  <w:num w:numId="10">
    <w:abstractNumId w:val="26"/>
  </w:num>
  <w:num w:numId="11">
    <w:abstractNumId w:val="33"/>
  </w:num>
  <w:num w:numId="12">
    <w:abstractNumId w:val="23"/>
  </w:num>
  <w:num w:numId="13">
    <w:abstractNumId w:val="15"/>
  </w:num>
  <w:num w:numId="14">
    <w:abstractNumId w:val="11"/>
  </w:num>
  <w:num w:numId="15">
    <w:abstractNumId w:val="32"/>
  </w:num>
  <w:num w:numId="16">
    <w:abstractNumId w:val="29"/>
  </w:num>
  <w:num w:numId="17">
    <w:abstractNumId w:val="20"/>
  </w:num>
  <w:num w:numId="18">
    <w:abstractNumId w:val="3"/>
  </w:num>
  <w:num w:numId="19">
    <w:abstractNumId w:val="37"/>
  </w:num>
  <w:num w:numId="20">
    <w:abstractNumId w:val="12"/>
  </w:num>
  <w:num w:numId="21">
    <w:abstractNumId w:val="22"/>
  </w:num>
  <w:num w:numId="22">
    <w:abstractNumId w:val="8"/>
  </w:num>
  <w:num w:numId="23">
    <w:abstractNumId w:val="19"/>
  </w:num>
  <w:num w:numId="24">
    <w:abstractNumId w:val="10"/>
  </w:num>
  <w:num w:numId="25">
    <w:abstractNumId w:val="5"/>
  </w:num>
  <w:num w:numId="26">
    <w:abstractNumId w:val="16"/>
  </w:num>
  <w:num w:numId="27">
    <w:abstractNumId w:val="30"/>
  </w:num>
  <w:num w:numId="28">
    <w:abstractNumId w:val="14"/>
  </w:num>
  <w:num w:numId="29">
    <w:abstractNumId w:val="35"/>
  </w:num>
  <w:num w:numId="30">
    <w:abstractNumId w:val="18"/>
  </w:num>
  <w:num w:numId="31">
    <w:abstractNumId w:val="6"/>
  </w:num>
  <w:num w:numId="32">
    <w:abstractNumId w:val="24"/>
  </w:num>
  <w:num w:numId="33">
    <w:abstractNumId w:val="17"/>
  </w:num>
  <w:num w:numId="34">
    <w:abstractNumId w:val="27"/>
  </w:num>
  <w:num w:numId="35">
    <w:abstractNumId w:val="7"/>
  </w:num>
  <w:num w:numId="36">
    <w:abstractNumId w:val="25"/>
  </w:num>
  <w:num w:numId="37">
    <w:abstractNumId w:val="4"/>
  </w:num>
  <w:num w:numId="38">
    <w:abstractNumId w:val="34"/>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mirrorMargins/>
  <w:proofState w:spelling="clean" w:grammar="clean"/>
  <w:attachedTemplate r:id="rId1"/>
  <w:doNotTrackMoves/>
  <w:doNotTrackFormatting/>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E0"/>
    <w:rsid w:val="00002D1F"/>
    <w:rsid w:val="00003522"/>
    <w:rsid w:val="000053D8"/>
    <w:rsid w:val="000064B2"/>
    <w:rsid w:val="00007BC8"/>
    <w:rsid w:val="00010D30"/>
    <w:rsid w:val="00012411"/>
    <w:rsid w:val="00022CE9"/>
    <w:rsid w:val="00024EA5"/>
    <w:rsid w:val="0002544E"/>
    <w:rsid w:val="000277DA"/>
    <w:rsid w:val="0003562C"/>
    <w:rsid w:val="000368AB"/>
    <w:rsid w:val="0003735B"/>
    <w:rsid w:val="000460AC"/>
    <w:rsid w:val="00050347"/>
    <w:rsid w:val="000519E7"/>
    <w:rsid w:val="00053964"/>
    <w:rsid w:val="00053ACA"/>
    <w:rsid w:val="000617F0"/>
    <w:rsid w:val="00067089"/>
    <w:rsid w:val="000671AD"/>
    <w:rsid w:val="00072FAC"/>
    <w:rsid w:val="000746DD"/>
    <w:rsid w:val="00076DBE"/>
    <w:rsid w:val="000774DE"/>
    <w:rsid w:val="00077CD3"/>
    <w:rsid w:val="00080E31"/>
    <w:rsid w:val="000815E2"/>
    <w:rsid w:val="000935FB"/>
    <w:rsid w:val="000A071F"/>
    <w:rsid w:val="000A4956"/>
    <w:rsid w:val="000A526E"/>
    <w:rsid w:val="000B01B3"/>
    <w:rsid w:val="000B46EF"/>
    <w:rsid w:val="000B520E"/>
    <w:rsid w:val="000C08AD"/>
    <w:rsid w:val="000C0DFD"/>
    <w:rsid w:val="000C2C5A"/>
    <w:rsid w:val="000C34BA"/>
    <w:rsid w:val="000C4D85"/>
    <w:rsid w:val="000D2548"/>
    <w:rsid w:val="000E2977"/>
    <w:rsid w:val="000E2D0A"/>
    <w:rsid w:val="000E2F02"/>
    <w:rsid w:val="000E57B9"/>
    <w:rsid w:val="000F3467"/>
    <w:rsid w:val="000F4865"/>
    <w:rsid w:val="000F4F1E"/>
    <w:rsid w:val="001010EB"/>
    <w:rsid w:val="00103644"/>
    <w:rsid w:val="00106C85"/>
    <w:rsid w:val="0011081E"/>
    <w:rsid w:val="001112A5"/>
    <w:rsid w:val="001156A1"/>
    <w:rsid w:val="0012686C"/>
    <w:rsid w:val="001270F8"/>
    <w:rsid w:val="00135BBD"/>
    <w:rsid w:val="0014007D"/>
    <w:rsid w:val="00146B47"/>
    <w:rsid w:val="0015177E"/>
    <w:rsid w:val="0015515B"/>
    <w:rsid w:val="00155AF3"/>
    <w:rsid w:val="00155EFA"/>
    <w:rsid w:val="001579E7"/>
    <w:rsid w:val="00166664"/>
    <w:rsid w:val="00166AF4"/>
    <w:rsid w:val="00170128"/>
    <w:rsid w:val="00171C63"/>
    <w:rsid w:val="001728E0"/>
    <w:rsid w:val="001734F6"/>
    <w:rsid w:val="00174265"/>
    <w:rsid w:val="00180C1D"/>
    <w:rsid w:val="00185438"/>
    <w:rsid w:val="00185F7D"/>
    <w:rsid w:val="00190AB2"/>
    <w:rsid w:val="0019596E"/>
    <w:rsid w:val="001A2014"/>
    <w:rsid w:val="001C7BC5"/>
    <w:rsid w:val="001E18A8"/>
    <w:rsid w:val="001E38F2"/>
    <w:rsid w:val="001E3E9B"/>
    <w:rsid w:val="001E4B64"/>
    <w:rsid w:val="001E6DF2"/>
    <w:rsid w:val="001F0FC2"/>
    <w:rsid w:val="001F2630"/>
    <w:rsid w:val="001F3187"/>
    <w:rsid w:val="001F35B0"/>
    <w:rsid w:val="001F48D5"/>
    <w:rsid w:val="00201A82"/>
    <w:rsid w:val="002066B6"/>
    <w:rsid w:val="002125C1"/>
    <w:rsid w:val="00216CFB"/>
    <w:rsid w:val="00230B43"/>
    <w:rsid w:val="00233E9A"/>
    <w:rsid w:val="0023401F"/>
    <w:rsid w:val="0023711E"/>
    <w:rsid w:val="002407E4"/>
    <w:rsid w:val="00241A69"/>
    <w:rsid w:val="00244D77"/>
    <w:rsid w:val="0025010D"/>
    <w:rsid w:val="00256EAC"/>
    <w:rsid w:val="0026022A"/>
    <w:rsid w:val="00264086"/>
    <w:rsid w:val="002734D5"/>
    <w:rsid w:val="002747FA"/>
    <w:rsid w:val="00276116"/>
    <w:rsid w:val="00283641"/>
    <w:rsid w:val="0028406E"/>
    <w:rsid w:val="00285008"/>
    <w:rsid w:val="002916BB"/>
    <w:rsid w:val="002A6891"/>
    <w:rsid w:val="002A78A7"/>
    <w:rsid w:val="002B1D5D"/>
    <w:rsid w:val="002B3A3E"/>
    <w:rsid w:val="002C5073"/>
    <w:rsid w:val="002D0987"/>
    <w:rsid w:val="002D0A8B"/>
    <w:rsid w:val="002D0FAB"/>
    <w:rsid w:val="002D171F"/>
    <w:rsid w:val="002D7DA5"/>
    <w:rsid w:val="002E3E8B"/>
    <w:rsid w:val="002F2B0C"/>
    <w:rsid w:val="002F37C4"/>
    <w:rsid w:val="0030196C"/>
    <w:rsid w:val="003028EF"/>
    <w:rsid w:val="00302FE0"/>
    <w:rsid w:val="0031123E"/>
    <w:rsid w:val="00327895"/>
    <w:rsid w:val="0033281F"/>
    <w:rsid w:val="00340E34"/>
    <w:rsid w:val="0034123F"/>
    <w:rsid w:val="00343DB4"/>
    <w:rsid w:val="00345341"/>
    <w:rsid w:val="0035084D"/>
    <w:rsid w:val="00353338"/>
    <w:rsid w:val="00354228"/>
    <w:rsid w:val="00355273"/>
    <w:rsid w:val="00355EF2"/>
    <w:rsid w:val="003647BB"/>
    <w:rsid w:val="003671E5"/>
    <w:rsid w:val="00370788"/>
    <w:rsid w:val="0037309D"/>
    <w:rsid w:val="00374218"/>
    <w:rsid w:val="00376B8B"/>
    <w:rsid w:val="003830DE"/>
    <w:rsid w:val="0038323B"/>
    <w:rsid w:val="00384928"/>
    <w:rsid w:val="00385936"/>
    <w:rsid w:val="00386639"/>
    <w:rsid w:val="00390492"/>
    <w:rsid w:val="00391A22"/>
    <w:rsid w:val="00396930"/>
    <w:rsid w:val="003A3A8E"/>
    <w:rsid w:val="003A5E55"/>
    <w:rsid w:val="003A7A23"/>
    <w:rsid w:val="003A7D69"/>
    <w:rsid w:val="003B50FA"/>
    <w:rsid w:val="003D3833"/>
    <w:rsid w:val="003D3A1D"/>
    <w:rsid w:val="003E0ED3"/>
    <w:rsid w:val="003E232F"/>
    <w:rsid w:val="003E235F"/>
    <w:rsid w:val="003E419B"/>
    <w:rsid w:val="003E448A"/>
    <w:rsid w:val="003E4B9A"/>
    <w:rsid w:val="003E4C13"/>
    <w:rsid w:val="003F09F0"/>
    <w:rsid w:val="003F3F70"/>
    <w:rsid w:val="003F7379"/>
    <w:rsid w:val="00402439"/>
    <w:rsid w:val="00403664"/>
    <w:rsid w:val="00414B37"/>
    <w:rsid w:val="004228BF"/>
    <w:rsid w:val="00423877"/>
    <w:rsid w:val="00424EA4"/>
    <w:rsid w:val="0043211E"/>
    <w:rsid w:val="00433633"/>
    <w:rsid w:val="00444421"/>
    <w:rsid w:val="00446A57"/>
    <w:rsid w:val="00467054"/>
    <w:rsid w:val="00473014"/>
    <w:rsid w:val="0047408F"/>
    <w:rsid w:val="00475EA4"/>
    <w:rsid w:val="004778AC"/>
    <w:rsid w:val="004843C6"/>
    <w:rsid w:val="00486DFD"/>
    <w:rsid w:val="00496AF3"/>
    <w:rsid w:val="004A4D3E"/>
    <w:rsid w:val="004A5550"/>
    <w:rsid w:val="004B00ED"/>
    <w:rsid w:val="004B2CC7"/>
    <w:rsid w:val="004B4D9D"/>
    <w:rsid w:val="004C3A2C"/>
    <w:rsid w:val="004C52A6"/>
    <w:rsid w:val="004C71EE"/>
    <w:rsid w:val="004C7877"/>
    <w:rsid w:val="004C7D84"/>
    <w:rsid w:val="004D6635"/>
    <w:rsid w:val="004E0DB9"/>
    <w:rsid w:val="004E7586"/>
    <w:rsid w:val="004F20FC"/>
    <w:rsid w:val="004F321D"/>
    <w:rsid w:val="004F4E3F"/>
    <w:rsid w:val="005024EC"/>
    <w:rsid w:val="0050471C"/>
    <w:rsid w:val="0050631A"/>
    <w:rsid w:val="0050790E"/>
    <w:rsid w:val="0051396E"/>
    <w:rsid w:val="0051405B"/>
    <w:rsid w:val="00521E93"/>
    <w:rsid w:val="00523CC7"/>
    <w:rsid w:val="0052613A"/>
    <w:rsid w:val="00526775"/>
    <w:rsid w:val="00540CB7"/>
    <w:rsid w:val="00543CBF"/>
    <w:rsid w:val="005441AD"/>
    <w:rsid w:val="00544A86"/>
    <w:rsid w:val="005476ED"/>
    <w:rsid w:val="00552E23"/>
    <w:rsid w:val="00553233"/>
    <w:rsid w:val="00554D85"/>
    <w:rsid w:val="005568DA"/>
    <w:rsid w:val="00557524"/>
    <w:rsid w:val="00572372"/>
    <w:rsid w:val="00574172"/>
    <w:rsid w:val="0057496E"/>
    <w:rsid w:val="00577502"/>
    <w:rsid w:val="00577F41"/>
    <w:rsid w:val="00584F1A"/>
    <w:rsid w:val="0058536D"/>
    <w:rsid w:val="00585778"/>
    <w:rsid w:val="005A1BCE"/>
    <w:rsid w:val="005A7365"/>
    <w:rsid w:val="005D0174"/>
    <w:rsid w:val="005D0C84"/>
    <w:rsid w:val="005D193C"/>
    <w:rsid w:val="005E2A81"/>
    <w:rsid w:val="005E3419"/>
    <w:rsid w:val="005F0B02"/>
    <w:rsid w:val="005F1187"/>
    <w:rsid w:val="006003D3"/>
    <w:rsid w:val="00605D54"/>
    <w:rsid w:val="0061181D"/>
    <w:rsid w:val="00613BA9"/>
    <w:rsid w:val="00623008"/>
    <w:rsid w:val="00645A56"/>
    <w:rsid w:val="006517EF"/>
    <w:rsid w:val="00657EBB"/>
    <w:rsid w:val="00660310"/>
    <w:rsid w:val="0066074D"/>
    <w:rsid w:val="00663872"/>
    <w:rsid w:val="00665491"/>
    <w:rsid w:val="00666386"/>
    <w:rsid w:val="0067573F"/>
    <w:rsid w:val="00682A7B"/>
    <w:rsid w:val="00684362"/>
    <w:rsid w:val="0068644F"/>
    <w:rsid w:val="00686EF5"/>
    <w:rsid w:val="00692794"/>
    <w:rsid w:val="00693745"/>
    <w:rsid w:val="006A0451"/>
    <w:rsid w:val="006A22BF"/>
    <w:rsid w:val="006A5F24"/>
    <w:rsid w:val="006B0D6E"/>
    <w:rsid w:val="006B15B7"/>
    <w:rsid w:val="006B30D3"/>
    <w:rsid w:val="006B4770"/>
    <w:rsid w:val="006B58BA"/>
    <w:rsid w:val="006C0F41"/>
    <w:rsid w:val="006C43D1"/>
    <w:rsid w:val="006D4F74"/>
    <w:rsid w:val="006D70F9"/>
    <w:rsid w:val="006E0D44"/>
    <w:rsid w:val="006E254D"/>
    <w:rsid w:val="006E2A87"/>
    <w:rsid w:val="006E54E1"/>
    <w:rsid w:val="006F1924"/>
    <w:rsid w:val="00715254"/>
    <w:rsid w:val="0071703B"/>
    <w:rsid w:val="00722529"/>
    <w:rsid w:val="007253FE"/>
    <w:rsid w:val="00727EAF"/>
    <w:rsid w:val="0073226F"/>
    <w:rsid w:val="007329BE"/>
    <w:rsid w:val="00746459"/>
    <w:rsid w:val="00752328"/>
    <w:rsid w:val="0075330D"/>
    <w:rsid w:val="0076369F"/>
    <w:rsid w:val="00763C90"/>
    <w:rsid w:val="0076686B"/>
    <w:rsid w:val="00767330"/>
    <w:rsid w:val="00770EFD"/>
    <w:rsid w:val="007806AF"/>
    <w:rsid w:val="007810B0"/>
    <w:rsid w:val="00782133"/>
    <w:rsid w:val="00787427"/>
    <w:rsid w:val="00794F89"/>
    <w:rsid w:val="00797CDB"/>
    <w:rsid w:val="007A5FFC"/>
    <w:rsid w:val="007B00BB"/>
    <w:rsid w:val="007B0602"/>
    <w:rsid w:val="007C33AF"/>
    <w:rsid w:val="007C3F33"/>
    <w:rsid w:val="007C4035"/>
    <w:rsid w:val="007C68B3"/>
    <w:rsid w:val="007D4A43"/>
    <w:rsid w:val="007E46FB"/>
    <w:rsid w:val="007E7623"/>
    <w:rsid w:val="007F0709"/>
    <w:rsid w:val="007F3921"/>
    <w:rsid w:val="007F616A"/>
    <w:rsid w:val="007F7989"/>
    <w:rsid w:val="008119B4"/>
    <w:rsid w:val="008125E6"/>
    <w:rsid w:val="008131CE"/>
    <w:rsid w:val="008177FF"/>
    <w:rsid w:val="0082094F"/>
    <w:rsid w:val="00827A3D"/>
    <w:rsid w:val="00830D3E"/>
    <w:rsid w:val="0083208F"/>
    <w:rsid w:val="00832A29"/>
    <w:rsid w:val="008403AF"/>
    <w:rsid w:val="00847BEB"/>
    <w:rsid w:val="00851139"/>
    <w:rsid w:val="008554A8"/>
    <w:rsid w:val="0086184D"/>
    <w:rsid w:val="0086260E"/>
    <w:rsid w:val="00863DE9"/>
    <w:rsid w:val="00865644"/>
    <w:rsid w:val="00874731"/>
    <w:rsid w:val="0088131F"/>
    <w:rsid w:val="0088579D"/>
    <w:rsid w:val="0088754A"/>
    <w:rsid w:val="00890A11"/>
    <w:rsid w:val="00891CBA"/>
    <w:rsid w:val="008A005F"/>
    <w:rsid w:val="008A125B"/>
    <w:rsid w:val="008A72EF"/>
    <w:rsid w:val="008B44DF"/>
    <w:rsid w:val="008B611A"/>
    <w:rsid w:val="008C1F39"/>
    <w:rsid w:val="008C2439"/>
    <w:rsid w:val="008C3122"/>
    <w:rsid w:val="008C3E87"/>
    <w:rsid w:val="008C55A2"/>
    <w:rsid w:val="008D4D0B"/>
    <w:rsid w:val="008D5DBD"/>
    <w:rsid w:val="008D65CF"/>
    <w:rsid w:val="008D70EC"/>
    <w:rsid w:val="008E0C7D"/>
    <w:rsid w:val="008E1BB0"/>
    <w:rsid w:val="008E2E49"/>
    <w:rsid w:val="008E79BF"/>
    <w:rsid w:val="008F70B8"/>
    <w:rsid w:val="0090081B"/>
    <w:rsid w:val="009015AC"/>
    <w:rsid w:val="009045F8"/>
    <w:rsid w:val="00914FEE"/>
    <w:rsid w:val="0092024B"/>
    <w:rsid w:val="00920500"/>
    <w:rsid w:val="0092432B"/>
    <w:rsid w:val="00924B69"/>
    <w:rsid w:val="00926E4F"/>
    <w:rsid w:val="00926FA7"/>
    <w:rsid w:val="009276BF"/>
    <w:rsid w:val="00933EFB"/>
    <w:rsid w:val="009347C4"/>
    <w:rsid w:val="0093551C"/>
    <w:rsid w:val="00937E0E"/>
    <w:rsid w:val="00950C65"/>
    <w:rsid w:val="009520C9"/>
    <w:rsid w:val="00952CF8"/>
    <w:rsid w:val="00962E55"/>
    <w:rsid w:val="00964AA7"/>
    <w:rsid w:val="00965A5E"/>
    <w:rsid w:val="00965E16"/>
    <w:rsid w:val="009704F9"/>
    <w:rsid w:val="00973B98"/>
    <w:rsid w:val="00975441"/>
    <w:rsid w:val="009825DB"/>
    <w:rsid w:val="00983E04"/>
    <w:rsid w:val="009863AE"/>
    <w:rsid w:val="0098674E"/>
    <w:rsid w:val="00990BAB"/>
    <w:rsid w:val="00991ED9"/>
    <w:rsid w:val="00994E2C"/>
    <w:rsid w:val="00995C1C"/>
    <w:rsid w:val="009970F2"/>
    <w:rsid w:val="009A44E4"/>
    <w:rsid w:val="009B696B"/>
    <w:rsid w:val="009C5601"/>
    <w:rsid w:val="009C7372"/>
    <w:rsid w:val="009D06C0"/>
    <w:rsid w:val="009D2E49"/>
    <w:rsid w:val="009D4EEB"/>
    <w:rsid w:val="009D670E"/>
    <w:rsid w:val="009E0309"/>
    <w:rsid w:val="009E79CF"/>
    <w:rsid w:val="009F2438"/>
    <w:rsid w:val="009F2DE6"/>
    <w:rsid w:val="009F366E"/>
    <w:rsid w:val="009F606C"/>
    <w:rsid w:val="00A01D2F"/>
    <w:rsid w:val="00A03C5E"/>
    <w:rsid w:val="00A040FE"/>
    <w:rsid w:val="00A046DA"/>
    <w:rsid w:val="00A04BA8"/>
    <w:rsid w:val="00A14365"/>
    <w:rsid w:val="00A20B30"/>
    <w:rsid w:val="00A255AF"/>
    <w:rsid w:val="00A36EB8"/>
    <w:rsid w:val="00A3711E"/>
    <w:rsid w:val="00A37A6F"/>
    <w:rsid w:val="00A42D9F"/>
    <w:rsid w:val="00A464C7"/>
    <w:rsid w:val="00A468C4"/>
    <w:rsid w:val="00A57420"/>
    <w:rsid w:val="00A62073"/>
    <w:rsid w:val="00A637F3"/>
    <w:rsid w:val="00A6467D"/>
    <w:rsid w:val="00A649D0"/>
    <w:rsid w:val="00A70249"/>
    <w:rsid w:val="00A7472A"/>
    <w:rsid w:val="00A81373"/>
    <w:rsid w:val="00A8411F"/>
    <w:rsid w:val="00A845C5"/>
    <w:rsid w:val="00A90129"/>
    <w:rsid w:val="00A90439"/>
    <w:rsid w:val="00A967DD"/>
    <w:rsid w:val="00AB01F4"/>
    <w:rsid w:val="00AB03A2"/>
    <w:rsid w:val="00AB1298"/>
    <w:rsid w:val="00AB1818"/>
    <w:rsid w:val="00AB248F"/>
    <w:rsid w:val="00AB7347"/>
    <w:rsid w:val="00AC0070"/>
    <w:rsid w:val="00AC5464"/>
    <w:rsid w:val="00AC6D53"/>
    <w:rsid w:val="00AC6F57"/>
    <w:rsid w:val="00AD05C2"/>
    <w:rsid w:val="00AD1CFC"/>
    <w:rsid w:val="00AD58CD"/>
    <w:rsid w:val="00AD7A40"/>
    <w:rsid w:val="00AE080E"/>
    <w:rsid w:val="00AF45A5"/>
    <w:rsid w:val="00AF718A"/>
    <w:rsid w:val="00AF7809"/>
    <w:rsid w:val="00B02161"/>
    <w:rsid w:val="00B026EC"/>
    <w:rsid w:val="00B02DF2"/>
    <w:rsid w:val="00B07F3A"/>
    <w:rsid w:val="00B11296"/>
    <w:rsid w:val="00B12307"/>
    <w:rsid w:val="00B13AD2"/>
    <w:rsid w:val="00B16FB7"/>
    <w:rsid w:val="00B2085F"/>
    <w:rsid w:val="00B21E89"/>
    <w:rsid w:val="00B331DE"/>
    <w:rsid w:val="00B37A49"/>
    <w:rsid w:val="00B40FC8"/>
    <w:rsid w:val="00B41AEB"/>
    <w:rsid w:val="00B52259"/>
    <w:rsid w:val="00B61425"/>
    <w:rsid w:val="00B66D66"/>
    <w:rsid w:val="00B74747"/>
    <w:rsid w:val="00B81E81"/>
    <w:rsid w:val="00B90186"/>
    <w:rsid w:val="00B90C93"/>
    <w:rsid w:val="00B917B7"/>
    <w:rsid w:val="00B91D2E"/>
    <w:rsid w:val="00B92006"/>
    <w:rsid w:val="00B920CD"/>
    <w:rsid w:val="00B9256D"/>
    <w:rsid w:val="00B95FE6"/>
    <w:rsid w:val="00BA0B19"/>
    <w:rsid w:val="00BA5671"/>
    <w:rsid w:val="00BA5AEF"/>
    <w:rsid w:val="00BA68D2"/>
    <w:rsid w:val="00BB0977"/>
    <w:rsid w:val="00BB692B"/>
    <w:rsid w:val="00BC3048"/>
    <w:rsid w:val="00BC5894"/>
    <w:rsid w:val="00BD2EE4"/>
    <w:rsid w:val="00BD38BF"/>
    <w:rsid w:val="00BD772E"/>
    <w:rsid w:val="00BE3B3C"/>
    <w:rsid w:val="00BE42E0"/>
    <w:rsid w:val="00BE4F4D"/>
    <w:rsid w:val="00BF37CB"/>
    <w:rsid w:val="00C01CC3"/>
    <w:rsid w:val="00C03637"/>
    <w:rsid w:val="00C10FE5"/>
    <w:rsid w:val="00C2075E"/>
    <w:rsid w:val="00C20B0B"/>
    <w:rsid w:val="00C32B7D"/>
    <w:rsid w:val="00C43D0E"/>
    <w:rsid w:val="00C52943"/>
    <w:rsid w:val="00C53C29"/>
    <w:rsid w:val="00C62237"/>
    <w:rsid w:val="00C64C47"/>
    <w:rsid w:val="00C65172"/>
    <w:rsid w:val="00C652D2"/>
    <w:rsid w:val="00C73AFB"/>
    <w:rsid w:val="00C748FA"/>
    <w:rsid w:val="00C75CAF"/>
    <w:rsid w:val="00C80B53"/>
    <w:rsid w:val="00C80EC4"/>
    <w:rsid w:val="00C82398"/>
    <w:rsid w:val="00C86AE7"/>
    <w:rsid w:val="00C909B2"/>
    <w:rsid w:val="00C96E29"/>
    <w:rsid w:val="00CA05D2"/>
    <w:rsid w:val="00CA7CD9"/>
    <w:rsid w:val="00CB6157"/>
    <w:rsid w:val="00CB7A82"/>
    <w:rsid w:val="00CC094E"/>
    <w:rsid w:val="00CC4C81"/>
    <w:rsid w:val="00CC6766"/>
    <w:rsid w:val="00CD1E17"/>
    <w:rsid w:val="00CE4BBC"/>
    <w:rsid w:val="00CF0442"/>
    <w:rsid w:val="00CF1038"/>
    <w:rsid w:val="00CF1FF3"/>
    <w:rsid w:val="00CF3F8A"/>
    <w:rsid w:val="00CF5F32"/>
    <w:rsid w:val="00CF7142"/>
    <w:rsid w:val="00D01BA5"/>
    <w:rsid w:val="00D0293B"/>
    <w:rsid w:val="00D037A8"/>
    <w:rsid w:val="00D0747E"/>
    <w:rsid w:val="00D1097D"/>
    <w:rsid w:val="00D10C73"/>
    <w:rsid w:val="00D15805"/>
    <w:rsid w:val="00D21FA1"/>
    <w:rsid w:val="00D24DBC"/>
    <w:rsid w:val="00D3040E"/>
    <w:rsid w:val="00D31C01"/>
    <w:rsid w:val="00D325C6"/>
    <w:rsid w:val="00D33873"/>
    <w:rsid w:val="00D354F5"/>
    <w:rsid w:val="00D3699E"/>
    <w:rsid w:val="00D416B9"/>
    <w:rsid w:val="00D51CBB"/>
    <w:rsid w:val="00D5391A"/>
    <w:rsid w:val="00D53C17"/>
    <w:rsid w:val="00D54E5F"/>
    <w:rsid w:val="00D5551E"/>
    <w:rsid w:val="00D56B51"/>
    <w:rsid w:val="00D570E8"/>
    <w:rsid w:val="00D61D7B"/>
    <w:rsid w:val="00D64206"/>
    <w:rsid w:val="00D6583B"/>
    <w:rsid w:val="00D67752"/>
    <w:rsid w:val="00D70AB2"/>
    <w:rsid w:val="00D71BA7"/>
    <w:rsid w:val="00D7468B"/>
    <w:rsid w:val="00D75DCF"/>
    <w:rsid w:val="00D81337"/>
    <w:rsid w:val="00D83E02"/>
    <w:rsid w:val="00D85E28"/>
    <w:rsid w:val="00D973D2"/>
    <w:rsid w:val="00DA0E1B"/>
    <w:rsid w:val="00DA1EF4"/>
    <w:rsid w:val="00DA4501"/>
    <w:rsid w:val="00DA6223"/>
    <w:rsid w:val="00DB21F4"/>
    <w:rsid w:val="00DB593E"/>
    <w:rsid w:val="00DB7910"/>
    <w:rsid w:val="00DC060F"/>
    <w:rsid w:val="00DC18E9"/>
    <w:rsid w:val="00DC6360"/>
    <w:rsid w:val="00DD0AD3"/>
    <w:rsid w:val="00DD46B8"/>
    <w:rsid w:val="00DE3B8A"/>
    <w:rsid w:val="00DE6F98"/>
    <w:rsid w:val="00DF006A"/>
    <w:rsid w:val="00DF2915"/>
    <w:rsid w:val="00DF59DB"/>
    <w:rsid w:val="00DF5C22"/>
    <w:rsid w:val="00E00AEA"/>
    <w:rsid w:val="00E00D84"/>
    <w:rsid w:val="00E014F0"/>
    <w:rsid w:val="00E059EB"/>
    <w:rsid w:val="00E14227"/>
    <w:rsid w:val="00E14ABD"/>
    <w:rsid w:val="00E23E72"/>
    <w:rsid w:val="00E258C9"/>
    <w:rsid w:val="00E31581"/>
    <w:rsid w:val="00E31B2C"/>
    <w:rsid w:val="00E3438F"/>
    <w:rsid w:val="00E36EE0"/>
    <w:rsid w:val="00E37230"/>
    <w:rsid w:val="00E40162"/>
    <w:rsid w:val="00E40597"/>
    <w:rsid w:val="00E43743"/>
    <w:rsid w:val="00E44C10"/>
    <w:rsid w:val="00E550C7"/>
    <w:rsid w:val="00E56E14"/>
    <w:rsid w:val="00E61159"/>
    <w:rsid w:val="00E64CB8"/>
    <w:rsid w:val="00E9054A"/>
    <w:rsid w:val="00E94A73"/>
    <w:rsid w:val="00EA2E54"/>
    <w:rsid w:val="00EA360B"/>
    <w:rsid w:val="00EA65C3"/>
    <w:rsid w:val="00EA6C04"/>
    <w:rsid w:val="00EB04B9"/>
    <w:rsid w:val="00EB242D"/>
    <w:rsid w:val="00EB448D"/>
    <w:rsid w:val="00EC3C22"/>
    <w:rsid w:val="00EC4000"/>
    <w:rsid w:val="00EC4EFB"/>
    <w:rsid w:val="00EC6645"/>
    <w:rsid w:val="00EC6D1A"/>
    <w:rsid w:val="00ED2E0C"/>
    <w:rsid w:val="00ED787E"/>
    <w:rsid w:val="00EE3FE0"/>
    <w:rsid w:val="00EE4333"/>
    <w:rsid w:val="00EF6D0D"/>
    <w:rsid w:val="00F00ED3"/>
    <w:rsid w:val="00F07787"/>
    <w:rsid w:val="00F077AB"/>
    <w:rsid w:val="00F11815"/>
    <w:rsid w:val="00F1270B"/>
    <w:rsid w:val="00F13D8F"/>
    <w:rsid w:val="00F165F3"/>
    <w:rsid w:val="00F26A90"/>
    <w:rsid w:val="00F27C6C"/>
    <w:rsid w:val="00F31671"/>
    <w:rsid w:val="00F31FBC"/>
    <w:rsid w:val="00F40F9A"/>
    <w:rsid w:val="00F54361"/>
    <w:rsid w:val="00F55FE5"/>
    <w:rsid w:val="00F57E59"/>
    <w:rsid w:val="00F7102A"/>
    <w:rsid w:val="00F91E23"/>
    <w:rsid w:val="00FA3F44"/>
    <w:rsid w:val="00FA45D1"/>
    <w:rsid w:val="00FA535E"/>
    <w:rsid w:val="00FB3F71"/>
    <w:rsid w:val="00FB4AD0"/>
    <w:rsid w:val="00FC1421"/>
    <w:rsid w:val="00FC7831"/>
    <w:rsid w:val="00FD0B78"/>
    <w:rsid w:val="00FD3578"/>
    <w:rsid w:val="00FD6F9E"/>
    <w:rsid w:val="00FE2183"/>
    <w:rsid w:val="00FE425D"/>
    <w:rsid w:val="00FE768F"/>
    <w:rsid w:val="00FE7D50"/>
    <w:rsid w:val="00FF0688"/>
    <w:rsid w:val="00FF0D60"/>
    <w:rsid w:val="00FF1E55"/>
    <w:rsid w:val="00FF58D2"/>
    <w:rsid w:val="00FF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780C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AB2"/>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663872"/>
    <w:pPr>
      <w:keepNext/>
      <w:keepLines/>
      <w:spacing w:before="200" w:after="0"/>
      <w:outlineLvl w:val="2"/>
    </w:pPr>
    <w:rPr>
      <w:rFonts w:asciiTheme="majorHAnsi" w:eastAsiaTheme="majorEastAsia" w:hAnsiTheme="majorHAnsi" w:cstheme="majorBidi"/>
      <w:b/>
      <w:bCs/>
      <w:color w:val="A9A57C" w:themeColor="accent1"/>
    </w:rPr>
  </w:style>
  <w:style w:type="paragraph" w:styleId="Heading4">
    <w:name w:val="heading 4"/>
    <w:basedOn w:val="Normal"/>
    <w:next w:val="Normal"/>
    <w:link w:val="Heading4Char"/>
    <w:uiPriority w:val="9"/>
    <w:unhideWhenUsed/>
    <w:qFormat/>
    <w:rsid w:val="0050471C"/>
    <w:pPr>
      <w:keepNext/>
      <w:keepLines/>
      <w:spacing w:before="200" w:after="0"/>
      <w:outlineLvl w:val="3"/>
    </w:pPr>
    <w:rPr>
      <w:rFonts w:asciiTheme="majorHAnsi" w:eastAsiaTheme="majorEastAsia" w:hAnsiTheme="majorHAnsi" w:cstheme="majorBidi"/>
      <w:b/>
      <w:bCs/>
      <w:i/>
      <w:iCs/>
      <w:color w:val="A9A57C" w:themeColor="accent1"/>
    </w:rPr>
  </w:style>
  <w:style w:type="paragraph" w:styleId="Heading5">
    <w:name w:val="heading 5"/>
    <w:basedOn w:val="Normal"/>
    <w:next w:val="Normal"/>
    <w:link w:val="Heading5Char"/>
    <w:uiPriority w:val="9"/>
    <w:unhideWhenUsed/>
    <w:qFormat/>
    <w:rsid w:val="0066074D"/>
    <w:pPr>
      <w:keepNext/>
      <w:keepLines/>
      <w:spacing w:before="200" w:after="0"/>
      <w:outlineLvl w:val="4"/>
    </w:pPr>
    <w:rPr>
      <w:rFonts w:asciiTheme="majorHAnsi" w:eastAsiaTheme="majorEastAsia" w:hAnsiTheme="majorHAnsi" w:cstheme="majorBidi"/>
      <w:color w:val="5755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character" w:styleId="CommentReference">
    <w:name w:val="annotation reference"/>
    <w:basedOn w:val="DefaultParagraphFont"/>
    <w:uiPriority w:val="99"/>
    <w:semiHidden/>
    <w:unhideWhenUsed/>
    <w:rsid w:val="008E2E49"/>
    <w:rPr>
      <w:sz w:val="16"/>
      <w:szCs w:val="16"/>
    </w:rPr>
  </w:style>
  <w:style w:type="paragraph" w:styleId="CommentText">
    <w:name w:val="annotation text"/>
    <w:basedOn w:val="Normal"/>
    <w:link w:val="CommentTextChar"/>
    <w:uiPriority w:val="99"/>
    <w:unhideWhenUsed/>
    <w:rsid w:val="008E2E49"/>
    <w:pPr>
      <w:spacing w:line="240" w:lineRule="auto"/>
    </w:pPr>
    <w:rPr>
      <w:sz w:val="20"/>
      <w:szCs w:val="20"/>
    </w:rPr>
  </w:style>
  <w:style w:type="character" w:customStyle="1" w:styleId="CommentTextChar">
    <w:name w:val="Comment Text Char"/>
    <w:basedOn w:val="DefaultParagraphFont"/>
    <w:link w:val="CommentText"/>
    <w:uiPriority w:val="99"/>
    <w:rsid w:val="008E2E49"/>
    <w:rPr>
      <w:sz w:val="20"/>
      <w:szCs w:val="20"/>
    </w:rPr>
  </w:style>
  <w:style w:type="paragraph" w:styleId="CommentSubject">
    <w:name w:val="annotation subject"/>
    <w:basedOn w:val="CommentText"/>
    <w:next w:val="CommentText"/>
    <w:link w:val="CommentSubjectChar"/>
    <w:uiPriority w:val="99"/>
    <w:semiHidden/>
    <w:unhideWhenUsed/>
    <w:rsid w:val="008E2E49"/>
    <w:rPr>
      <w:b/>
      <w:bCs/>
    </w:rPr>
  </w:style>
  <w:style w:type="character" w:customStyle="1" w:styleId="CommentSubjectChar">
    <w:name w:val="Comment Subject Char"/>
    <w:basedOn w:val="CommentTextChar"/>
    <w:link w:val="CommentSubject"/>
    <w:uiPriority w:val="99"/>
    <w:semiHidden/>
    <w:rsid w:val="008E2E49"/>
    <w:rPr>
      <w:b/>
      <w:bCs/>
      <w:sz w:val="20"/>
      <w:szCs w:val="20"/>
    </w:rPr>
  </w:style>
  <w:style w:type="character" w:customStyle="1" w:styleId="Heading3Char">
    <w:name w:val="Heading 3 Char"/>
    <w:basedOn w:val="DefaultParagraphFont"/>
    <w:link w:val="Heading3"/>
    <w:uiPriority w:val="9"/>
    <w:rsid w:val="00663872"/>
    <w:rPr>
      <w:rFonts w:asciiTheme="majorHAnsi" w:eastAsiaTheme="majorEastAsia" w:hAnsiTheme="majorHAnsi" w:cstheme="majorBidi"/>
      <w:b/>
      <w:bCs/>
      <w:color w:val="A9A57C" w:themeColor="accent1"/>
    </w:rPr>
  </w:style>
  <w:style w:type="character" w:customStyle="1" w:styleId="Heading4Char">
    <w:name w:val="Heading 4 Char"/>
    <w:basedOn w:val="DefaultParagraphFont"/>
    <w:link w:val="Heading4"/>
    <w:uiPriority w:val="9"/>
    <w:rsid w:val="0050471C"/>
    <w:rPr>
      <w:rFonts w:asciiTheme="majorHAnsi" w:eastAsiaTheme="majorEastAsia" w:hAnsiTheme="majorHAnsi" w:cstheme="majorBidi"/>
      <w:b/>
      <w:bCs/>
      <w:i/>
      <w:iCs/>
      <w:color w:val="A9A57C" w:themeColor="accent1"/>
    </w:rPr>
  </w:style>
  <w:style w:type="paragraph" w:customStyle="1" w:styleId="Style1">
    <w:name w:val="Style1"/>
    <w:basedOn w:val="Normal"/>
    <w:link w:val="Style1Char"/>
    <w:qFormat/>
    <w:rsid w:val="0025010D"/>
    <w:rPr>
      <w:sz w:val="20"/>
    </w:rPr>
  </w:style>
  <w:style w:type="paragraph" w:styleId="NoSpacing">
    <w:name w:val="No Spacing"/>
    <w:uiPriority w:val="1"/>
    <w:qFormat/>
    <w:rsid w:val="00475EA4"/>
    <w:pPr>
      <w:spacing w:after="0" w:line="240" w:lineRule="auto"/>
    </w:pPr>
  </w:style>
  <w:style w:type="character" w:customStyle="1" w:styleId="Style1Char">
    <w:name w:val="Style1 Char"/>
    <w:basedOn w:val="DefaultParagraphFont"/>
    <w:link w:val="Style1"/>
    <w:rsid w:val="0025010D"/>
    <w:rPr>
      <w:sz w:val="20"/>
    </w:rPr>
  </w:style>
  <w:style w:type="paragraph" w:customStyle="1" w:styleId="calloutstyle">
    <w:name w:val="calloutstyle"/>
    <w:basedOn w:val="Normal"/>
    <w:link w:val="calloutstyleChar"/>
    <w:qFormat/>
    <w:rsid w:val="003D3A1D"/>
    <w:rPr>
      <w:sz w:val="20"/>
    </w:rPr>
  </w:style>
  <w:style w:type="paragraph" w:customStyle="1" w:styleId="Default">
    <w:name w:val="Default"/>
    <w:rsid w:val="00523CC7"/>
    <w:pPr>
      <w:autoSpaceDE w:val="0"/>
      <w:autoSpaceDN w:val="0"/>
      <w:adjustRightInd w:val="0"/>
      <w:spacing w:after="0" w:line="240" w:lineRule="auto"/>
    </w:pPr>
    <w:rPr>
      <w:rFonts w:ascii="Calibri" w:hAnsi="Calibri" w:cs="Calibri"/>
      <w:color w:val="000000"/>
      <w:sz w:val="24"/>
      <w:szCs w:val="24"/>
    </w:rPr>
  </w:style>
  <w:style w:type="character" w:customStyle="1" w:styleId="calloutstyleChar">
    <w:name w:val="calloutstyle Char"/>
    <w:basedOn w:val="DefaultParagraphFont"/>
    <w:link w:val="calloutstyle"/>
    <w:rsid w:val="003D3A1D"/>
    <w:rPr>
      <w:sz w:val="20"/>
    </w:rPr>
  </w:style>
  <w:style w:type="character" w:customStyle="1" w:styleId="Heading5Char">
    <w:name w:val="Heading 5 Char"/>
    <w:basedOn w:val="DefaultParagraphFont"/>
    <w:link w:val="Heading5"/>
    <w:uiPriority w:val="9"/>
    <w:rsid w:val="0066074D"/>
    <w:rPr>
      <w:rFonts w:asciiTheme="majorHAnsi" w:eastAsiaTheme="majorEastAsia" w:hAnsiTheme="majorHAnsi" w:cstheme="majorBidi"/>
      <w:color w:val="575539"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AB2"/>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663872"/>
    <w:pPr>
      <w:keepNext/>
      <w:keepLines/>
      <w:spacing w:before="200" w:after="0"/>
      <w:outlineLvl w:val="2"/>
    </w:pPr>
    <w:rPr>
      <w:rFonts w:asciiTheme="majorHAnsi" w:eastAsiaTheme="majorEastAsia" w:hAnsiTheme="majorHAnsi" w:cstheme="majorBidi"/>
      <w:b/>
      <w:bCs/>
      <w:color w:val="A9A57C" w:themeColor="accent1"/>
    </w:rPr>
  </w:style>
  <w:style w:type="paragraph" w:styleId="Heading4">
    <w:name w:val="heading 4"/>
    <w:basedOn w:val="Normal"/>
    <w:next w:val="Normal"/>
    <w:link w:val="Heading4Char"/>
    <w:uiPriority w:val="9"/>
    <w:unhideWhenUsed/>
    <w:qFormat/>
    <w:rsid w:val="0050471C"/>
    <w:pPr>
      <w:keepNext/>
      <w:keepLines/>
      <w:spacing w:before="200" w:after="0"/>
      <w:outlineLvl w:val="3"/>
    </w:pPr>
    <w:rPr>
      <w:rFonts w:asciiTheme="majorHAnsi" w:eastAsiaTheme="majorEastAsia" w:hAnsiTheme="majorHAnsi" w:cstheme="majorBidi"/>
      <w:b/>
      <w:bCs/>
      <w:i/>
      <w:iCs/>
      <w:color w:val="A9A57C" w:themeColor="accent1"/>
    </w:rPr>
  </w:style>
  <w:style w:type="paragraph" w:styleId="Heading5">
    <w:name w:val="heading 5"/>
    <w:basedOn w:val="Normal"/>
    <w:next w:val="Normal"/>
    <w:link w:val="Heading5Char"/>
    <w:uiPriority w:val="9"/>
    <w:unhideWhenUsed/>
    <w:qFormat/>
    <w:rsid w:val="0066074D"/>
    <w:pPr>
      <w:keepNext/>
      <w:keepLines/>
      <w:spacing w:before="200" w:after="0"/>
      <w:outlineLvl w:val="4"/>
    </w:pPr>
    <w:rPr>
      <w:rFonts w:asciiTheme="majorHAnsi" w:eastAsiaTheme="majorEastAsia" w:hAnsiTheme="majorHAnsi" w:cstheme="majorBidi"/>
      <w:color w:val="5755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character" w:styleId="CommentReference">
    <w:name w:val="annotation reference"/>
    <w:basedOn w:val="DefaultParagraphFont"/>
    <w:uiPriority w:val="99"/>
    <w:semiHidden/>
    <w:unhideWhenUsed/>
    <w:rsid w:val="008E2E49"/>
    <w:rPr>
      <w:sz w:val="16"/>
      <w:szCs w:val="16"/>
    </w:rPr>
  </w:style>
  <w:style w:type="paragraph" w:styleId="CommentText">
    <w:name w:val="annotation text"/>
    <w:basedOn w:val="Normal"/>
    <w:link w:val="CommentTextChar"/>
    <w:uiPriority w:val="99"/>
    <w:unhideWhenUsed/>
    <w:rsid w:val="008E2E49"/>
    <w:pPr>
      <w:spacing w:line="240" w:lineRule="auto"/>
    </w:pPr>
    <w:rPr>
      <w:sz w:val="20"/>
      <w:szCs w:val="20"/>
    </w:rPr>
  </w:style>
  <w:style w:type="character" w:customStyle="1" w:styleId="CommentTextChar">
    <w:name w:val="Comment Text Char"/>
    <w:basedOn w:val="DefaultParagraphFont"/>
    <w:link w:val="CommentText"/>
    <w:uiPriority w:val="99"/>
    <w:rsid w:val="008E2E49"/>
    <w:rPr>
      <w:sz w:val="20"/>
      <w:szCs w:val="20"/>
    </w:rPr>
  </w:style>
  <w:style w:type="paragraph" w:styleId="CommentSubject">
    <w:name w:val="annotation subject"/>
    <w:basedOn w:val="CommentText"/>
    <w:next w:val="CommentText"/>
    <w:link w:val="CommentSubjectChar"/>
    <w:uiPriority w:val="99"/>
    <w:semiHidden/>
    <w:unhideWhenUsed/>
    <w:rsid w:val="008E2E49"/>
    <w:rPr>
      <w:b/>
      <w:bCs/>
    </w:rPr>
  </w:style>
  <w:style w:type="character" w:customStyle="1" w:styleId="CommentSubjectChar">
    <w:name w:val="Comment Subject Char"/>
    <w:basedOn w:val="CommentTextChar"/>
    <w:link w:val="CommentSubject"/>
    <w:uiPriority w:val="99"/>
    <w:semiHidden/>
    <w:rsid w:val="008E2E49"/>
    <w:rPr>
      <w:b/>
      <w:bCs/>
      <w:sz w:val="20"/>
      <w:szCs w:val="20"/>
    </w:rPr>
  </w:style>
  <w:style w:type="character" w:customStyle="1" w:styleId="Heading3Char">
    <w:name w:val="Heading 3 Char"/>
    <w:basedOn w:val="DefaultParagraphFont"/>
    <w:link w:val="Heading3"/>
    <w:uiPriority w:val="9"/>
    <w:rsid w:val="00663872"/>
    <w:rPr>
      <w:rFonts w:asciiTheme="majorHAnsi" w:eastAsiaTheme="majorEastAsia" w:hAnsiTheme="majorHAnsi" w:cstheme="majorBidi"/>
      <w:b/>
      <w:bCs/>
      <w:color w:val="A9A57C" w:themeColor="accent1"/>
    </w:rPr>
  </w:style>
  <w:style w:type="character" w:customStyle="1" w:styleId="Heading4Char">
    <w:name w:val="Heading 4 Char"/>
    <w:basedOn w:val="DefaultParagraphFont"/>
    <w:link w:val="Heading4"/>
    <w:uiPriority w:val="9"/>
    <w:rsid w:val="0050471C"/>
    <w:rPr>
      <w:rFonts w:asciiTheme="majorHAnsi" w:eastAsiaTheme="majorEastAsia" w:hAnsiTheme="majorHAnsi" w:cstheme="majorBidi"/>
      <w:b/>
      <w:bCs/>
      <w:i/>
      <w:iCs/>
      <w:color w:val="A9A57C" w:themeColor="accent1"/>
    </w:rPr>
  </w:style>
  <w:style w:type="paragraph" w:customStyle="1" w:styleId="Style1">
    <w:name w:val="Style1"/>
    <w:basedOn w:val="Normal"/>
    <w:link w:val="Style1Char"/>
    <w:qFormat/>
    <w:rsid w:val="0025010D"/>
    <w:rPr>
      <w:sz w:val="20"/>
    </w:rPr>
  </w:style>
  <w:style w:type="paragraph" w:styleId="NoSpacing">
    <w:name w:val="No Spacing"/>
    <w:uiPriority w:val="1"/>
    <w:qFormat/>
    <w:rsid w:val="00475EA4"/>
    <w:pPr>
      <w:spacing w:after="0" w:line="240" w:lineRule="auto"/>
    </w:pPr>
  </w:style>
  <w:style w:type="character" w:customStyle="1" w:styleId="Style1Char">
    <w:name w:val="Style1 Char"/>
    <w:basedOn w:val="DefaultParagraphFont"/>
    <w:link w:val="Style1"/>
    <w:rsid w:val="0025010D"/>
    <w:rPr>
      <w:sz w:val="20"/>
    </w:rPr>
  </w:style>
  <w:style w:type="paragraph" w:customStyle="1" w:styleId="calloutstyle">
    <w:name w:val="calloutstyle"/>
    <w:basedOn w:val="Normal"/>
    <w:link w:val="calloutstyleChar"/>
    <w:qFormat/>
    <w:rsid w:val="003D3A1D"/>
    <w:rPr>
      <w:sz w:val="20"/>
    </w:rPr>
  </w:style>
  <w:style w:type="paragraph" w:customStyle="1" w:styleId="Default">
    <w:name w:val="Default"/>
    <w:rsid w:val="00523CC7"/>
    <w:pPr>
      <w:autoSpaceDE w:val="0"/>
      <w:autoSpaceDN w:val="0"/>
      <w:adjustRightInd w:val="0"/>
      <w:spacing w:after="0" w:line="240" w:lineRule="auto"/>
    </w:pPr>
    <w:rPr>
      <w:rFonts w:ascii="Calibri" w:hAnsi="Calibri" w:cs="Calibri"/>
      <w:color w:val="000000"/>
      <w:sz w:val="24"/>
      <w:szCs w:val="24"/>
    </w:rPr>
  </w:style>
  <w:style w:type="character" w:customStyle="1" w:styleId="calloutstyleChar">
    <w:name w:val="calloutstyle Char"/>
    <w:basedOn w:val="DefaultParagraphFont"/>
    <w:link w:val="calloutstyle"/>
    <w:rsid w:val="003D3A1D"/>
    <w:rPr>
      <w:sz w:val="20"/>
    </w:rPr>
  </w:style>
  <w:style w:type="character" w:customStyle="1" w:styleId="Heading5Char">
    <w:name w:val="Heading 5 Char"/>
    <w:basedOn w:val="DefaultParagraphFont"/>
    <w:link w:val="Heading5"/>
    <w:uiPriority w:val="9"/>
    <w:rsid w:val="0066074D"/>
    <w:rPr>
      <w:rFonts w:asciiTheme="majorHAnsi" w:eastAsiaTheme="majorEastAsia" w:hAnsiTheme="majorHAnsi" w:cstheme="majorBidi"/>
      <w:color w:val="575539"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337729">
      <w:bodyDiv w:val="1"/>
      <w:marLeft w:val="0"/>
      <w:marRight w:val="0"/>
      <w:marTop w:val="0"/>
      <w:marBottom w:val="0"/>
      <w:divBdr>
        <w:top w:val="none" w:sz="0" w:space="0" w:color="auto"/>
        <w:left w:val="none" w:sz="0" w:space="0" w:color="auto"/>
        <w:bottom w:val="none" w:sz="0" w:space="0" w:color="auto"/>
        <w:right w:val="none" w:sz="0" w:space="0" w:color="auto"/>
      </w:divBdr>
    </w:div>
    <w:div w:id="1487358817">
      <w:bodyDiv w:val="1"/>
      <w:marLeft w:val="0"/>
      <w:marRight w:val="0"/>
      <w:marTop w:val="0"/>
      <w:marBottom w:val="0"/>
      <w:divBdr>
        <w:top w:val="none" w:sz="0" w:space="0" w:color="auto"/>
        <w:left w:val="none" w:sz="0" w:space="0" w:color="auto"/>
        <w:bottom w:val="none" w:sz="0" w:space="0" w:color="auto"/>
        <w:right w:val="none" w:sz="0" w:space="0" w:color="auto"/>
      </w:divBdr>
    </w:div>
    <w:div w:id="204212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mailto:vip@state.ma.us"/>
  <Relationship Id="rId100" Type="http://schemas.openxmlformats.org/officeDocument/2006/relationships/image" Target="media/image88.png"/>
  <Relationship Id="rId101" Type="http://schemas.openxmlformats.org/officeDocument/2006/relationships/image" Target="media/image89.png"/>
  <Relationship Id="rId102" Type="http://schemas.openxmlformats.org/officeDocument/2006/relationships/image" Target="media/image90.png"/>
  <Relationship Id="rId103" Type="http://schemas.openxmlformats.org/officeDocument/2006/relationships/image" Target="media/image91.png"/>
  <Relationship Id="rId104" Type="http://schemas.openxmlformats.org/officeDocument/2006/relationships/image" Target="media/image92.png"/>
  <Relationship Id="rId105" Type="http://schemas.openxmlformats.org/officeDocument/2006/relationships/header" Target="header1.xml"/>
  <Relationship Id="rId106" Type="http://schemas.openxmlformats.org/officeDocument/2006/relationships/header" Target="header2.xml"/>
  <Relationship Id="rId107" Type="http://schemas.openxmlformats.org/officeDocument/2006/relationships/footer" Target="footer1.xml"/>
  <Relationship Id="rId108" Type="http://schemas.openxmlformats.org/officeDocument/2006/relationships/footer" Target="footer2.xml"/>
  <Relationship Id="rId109" Type="http://schemas.openxmlformats.org/officeDocument/2006/relationships/fontTable" Target="fontTable.xml"/>
  <Relationship Id="rId11" Type="http://schemas.openxmlformats.org/officeDocument/2006/relationships/image" Target="media/image2.png"/>
  <Relationship Id="rId110" Type="http://schemas.openxmlformats.org/officeDocument/2006/relationships/theme" Target="theme/theme1.xml"/>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numbering" Target="numbering.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hyperlink" TargetMode="External" Target="http://www.massmed.org/cme/causeofdeath"/>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styles" Target="styles.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microsoft.com/office/2007/relationships/stylesWithEffects" Target="stylesWithEffects.xml"/>
  <Relationship Id="rId40" Type="http://schemas.openxmlformats.org/officeDocument/2006/relationships/image" Target="media/image30.png"/>
  <Relationship Id="rId41" Type="http://schemas.openxmlformats.org/officeDocument/2006/relationships/image" Target="media/image31.png"/>
  <Relationship Id="rId42" Type="http://schemas.openxmlformats.org/officeDocument/2006/relationships/image" Target="media/image32.png"/>
  <Relationship Id="rId43" Type="http://schemas.openxmlformats.org/officeDocument/2006/relationships/image" Target="media/image33.png"/>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png"/>
  <Relationship Id="rId47" Type="http://schemas.openxmlformats.org/officeDocument/2006/relationships/image" Target="media/image37.png"/>
  <Relationship Id="rId48" Type="http://schemas.openxmlformats.org/officeDocument/2006/relationships/image" Target="media/image38.png"/>
  <Relationship Id="rId49" Type="http://schemas.openxmlformats.org/officeDocument/2006/relationships/image" Target="media/image39.png"/>
  <Relationship Id="rId5" Type="http://schemas.openxmlformats.org/officeDocument/2006/relationships/settings" Target="settings.xml"/>
  <Relationship Id="rId50" Type="http://schemas.openxmlformats.org/officeDocument/2006/relationships/image" Target="media/image380.png"/>
  <Relationship Id="rId51" Type="http://schemas.openxmlformats.org/officeDocument/2006/relationships/image" Target="media/image390.png"/>
  <Relationship Id="rId52" Type="http://schemas.openxmlformats.org/officeDocument/2006/relationships/image" Target="media/image40.png"/>
  <Relationship Id="rId53" Type="http://schemas.openxmlformats.org/officeDocument/2006/relationships/image" Target="media/image41.png"/>
  <Relationship Id="rId54" Type="http://schemas.openxmlformats.org/officeDocument/2006/relationships/image" Target="media/image42.png"/>
  <Relationship Id="rId55" Type="http://schemas.openxmlformats.org/officeDocument/2006/relationships/image" Target="media/image43.png"/>
  <Relationship Id="rId56" Type="http://schemas.openxmlformats.org/officeDocument/2006/relationships/image" Target="media/image44.png"/>
  <Relationship Id="rId57" Type="http://schemas.openxmlformats.org/officeDocument/2006/relationships/image" Target="media/image45.png"/>
  <Relationship Id="rId58" Type="http://schemas.openxmlformats.org/officeDocument/2006/relationships/image" Target="media/image46.png"/>
  <Relationship Id="rId59" Type="http://schemas.openxmlformats.org/officeDocument/2006/relationships/image" Target="media/image47.png"/>
  <Relationship Id="rId6" Type="http://schemas.openxmlformats.org/officeDocument/2006/relationships/webSettings" Target="webSettings.xml"/>
  <Relationship Id="rId60" Type="http://schemas.openxmlformats.org/officeDocument/2006/relationships/image" Target="media/image48.png"/>
  <Relationship Id="rId61" Type="http://schemas.openxmlformats.org/officeDocument/2006/relationships/image" Target="media/image49.png"/>
  <Relationship Id="rId62" Type="http://schemas.openxmlformats.org/officeDocument/2006/relationships/image" Target="media/image50.png"/>
  <Relationship Id="rId63" Type="http://schemas.openxmlformats.org/officeDocument/2006/relationships/image" Target="media/image51.png"/>
  <Relationship Id="rId64" Type="http://schemas.openxmlformats.org/officeDocument/2006/relationships/image" Target="media/image52.png"/>
  <Relationship Id="rId65" Type="http://schemas.openxmlformats.org/officeDocument/2006/relationships/image" Target="media/image53.png"/>
  <Relationship Id="rId66" Type="http://schemas.openxmlformats.org/officeDocument/2006/relationships/image" Target="media/image54.png"/>
  <Relationship Id="rId67" Type="http://schemas.openxmlformats.org/officeDocument/2006/relationships/image" Target="media/image55.png"/>
  <Relationship Id="rId68" Type="http://schemas.openxmlformats.org/officeDocument/2006/relationships/image" Target="media/image56.png"/>
  <Relationship Id="rId69" Type="http://schemas.openxmlformats.org/officeDocument/2006/relationships/image" Target="media/image57.png"/>
  <Relationship Id="rId7" Type="http://schemas.openxmlformats.org/officeDocument/2006/relationships/footnotes" Target="footnotes.xml"/>
  <Relationship Id="rId70" Type="http://schemas.openxmlformats.org/officeDocument/2006/relationships/image" Target="media/image58.png"/>
  <Relationship Id="rId71" Type="http://schemas.openxmlformats.org/officeDocument/2006/relationships/image" Target="media/image59.png"/>
  <Relationship Id="rId72" Type="http://schemas.openxmlformats.org/officeDocument/2006/relationships/image" Target="media/image60.png"/>
  <Relationship Id="rId73" Type="http://schemas.openxmlformats.org/officeDocument/2006/relationships/image" Target="media/image61.png"/>
  <Relationship Id="rId74" Type="http://schemas.openxmlformats.org/officeDocument/2006/relationships/image" Target="media/image62.png"/>
  <Relationship Id="rId75" Type="http://schemas.openxmlformats.org/officeDocument/2006/relationships/image" Target="media/image63.png"/>
  <Relationship Id="rId76" Type="http://schemas.openxmlformats.org/officeDocument/2006/relationships/image" Target="media/image64.png"/>
  <Relationship Id="rId77" Type="http://schemas.openxmlformats.org/officeDocument/2006/relationships/image" Target="media/image65.png"/>
  <Relationship Id="rId78" Type="http://schemas.openxmlformats.org/officeDocument/2006/relationships/image" Target="media/image66.png"/>
  <Relationship Id="rId79" Type="http://schemas.openxmlformats.org/officeDocument/2006/relationships/image" Target="media/image66.jpeg"/>
  <Relationship Id="rId8" Type="http://schemas.openxmlformats.org/officeDocument/2006/relationships/endnotes" Target="endnotes.xml"/>
  <Relationship Id="rId80" Type="http://schemas.openxmlformats.org/officeDocument/2006/relationships/image" Target="media/image67.png"/>
  <Relationship Id="rId81" Type="http://schemas.openxmlformats.org/officeDocument/2006/relationships/image" Target="media/image68.png"/>
  <Relationship Id="rId82" Type="http://schemas.openxmlformats.org/officeDocument/2006/relationships/image" Target="media/image70.jpeg"/>
  <Relationship Id="rId83" Type="http://schemas.openxmlformats.org/officeDocument/2006/relationships/image" Target="media/image71.png"/>
  <Relationship Id="rId84" Type="http://schemas.openxmlformats.org/officeDocument/2006/relationships/image" Target="media/image72.png"/>
  <Relationship Id="rId85" Type="http://schemas.openxmlformats.org/officeDocument/2006/relationships/image" Target="media/image69.png"/>
  <Relationship Id="rId86" Type="http://schemas.openxmlformats.org/officeDocument/2006/relationships/image" Target="media/image70.png"/>
  <Relationship Id="rId87" Type="http://schemas.openxmlformats.org/officeDocument/2006/relationships/image" Target="media/image73.png"/>
  <Relationship Id="rId88" Type="http://schemas.openxmlformats.org/officeDocument/2006/relationships/image" Target="media/image76.png"/>
  <Relationship Id="rId89" Type="http://schemas.openxmlformats.org/officeDocument/2006/relationships/image" Target="media/image77.png"/>
  <Relationship Id="rId9" Type="http://schemas.openxmlformats.org/officeDocument/2006/relationships/image" Target="media/image1.png"/>
  <Relationship Id="rId90" Type="http://schemas.openxmlformats.org/officeDocument/2006/relationships/image" Target="media/image78.png"/>
  <Relationship Id="rId91" Type="http://schemas.openxmlformats.org/officeDocument/2006/relationships/image" Target="media/image74.emf"/>
  <Relationship Id="rId92" Type="http://schemas.openxmlformats.org/officeDocument/2006/relationships/image" Target="media/image75.png"/>
  <Relationship Id="rId93" Type="http://schemas.openxmlformats.org/officeDocument/2006/relationships/image" Target="media/image79.png"/>
  <Relationship Id="rId94" Type="http://schemas.openxmlformats.org/officeDocument/2006/relationships/image" Target="media/image80.png"/>
  <Relationship Id="rId95" Type="http://schemas.openxmlformats.org/officeDocument/2006/relationships/image" Target="media/image81.png"/>
  <Relationship Id="rId96" Type="http://schemas.openxmlformats.org/officeDocument/2006/relationships/image" Target="media/image82.png"/>
  <Relationship Id="rId97" Type="http://schemas.openxmlformats.org/officeDocument/2006/relationships/image" Target="media/image83.png"/>
  <Relationship Id="rId98" Type="http://schemas.openxmlformats.org/officeDocument/2006/relationships/image" Target="media/image86.emf"/>
  <Relationship Id="rId99" Type="http://schemas.openxmlformats.org/officeDocument/2006/relationships/image" Target="media/image87.png"/>
</Relationships>

</file>

<file path=word/_rels/header1.xml.rels><?xml version="1.0" encoding="UTF-8"?>

<Relationships xmlns="http://schemas.openxmlformats.org/package/2006/relationships">
  <Relationship Id="rId1" Type="http://schemas.openxmlformats.org/officeDocument/2006/relationships/image" Target="media/image84.png"/>
</Relationships>

</file>

<file path=word/_rels/header2.xml.rels><?xml version="1.0" encoding="UTF-8"?>

<Relationships xmlns="http://schemas.openxmlformats.org/package/2006/relationships">
  <Relationship Id="rId1" Type="http://schemas.openxmlformats.org/officeDocument/2006/relationships/image" Target="media/image84.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kbarrett/AppData/Roaming/Microsoft/Templates/Design%201%20Quick%20Start%20Template%2005092014.dotx"/>
</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99CC00">
            <a:alpha val="10000"/>
          </a:srgbClr>
        </a:solidFill>
        <a:ln w="25400" cap="flat" cmpd="sng" algn="ctr">
          <a:solidFill>
            <a:srgbClr val="99CC00"/>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272E9-3CB8-45C4-902E-971C713FD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1 Quick Start Template 05092014</Template>
  <TotalTime>18</TotalTime>
  <Pages>21</Pages>
  <Words>5781</Words>
  <Characters>32956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38660</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2014-10-01T16:55:00Z</dcterms:created>
  <dc:creator>Barrett, Karin (DPH)</dc:creator>
  <lastModifiedBy>K Barrett</lastModifiedBy>
  <lastPrinted>2014-10-01T20:36:00Z</lastPrinted>
  <dcterms:modified xsi:type="dcterms:W3CDTF">2014-10-01T20:36:00Z</dcterms:modified>
  <revision>5</revision>
</coreProperties>
</file>