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86C73" w:rsidRDefault="00907782" w:rsidP="00907782">
      <w:pPr>
        <w:pStyle w:val="Heading1"/>
        <w:tabs>
          <w:tab w:val="left" w:pos="8550"/>
        </w:tabs>
        <w:ind w:right="180"/>
      </w:pPr>
      <w:bookmarkStart w:id="0" w:name="_GoBack"/>
      <w:bookmarkEnd w:id="0"/>
      <w:r w:rsidRPr="00AB1298">
        <w:rPr>
          <w:noProof/>
        </w:rPr>
        <w:drawing>
          <wp:anchor distT="0" distB="0" distL="114300" distR="114300" simplePos="0" relativeHeight="251654142" behindDoc="1" locked="1" layoutInCell="1" allowOverlap="1" wp14:anchorId="086FD973" wp14:editId="45F5CAD9">
            <wp:simplePos x="0" y="0"/>
            <wp:positionH relativeFrom="column">
              <wp:posOffset>-263525</wp:posOffset>
            </wp:positionH>
            <wp:positionV relativeFrom="paragraph">
              <wp:posOffset>-404495</wp:posOffset>
            </wp:positionV>
            <wp:extent cx="6962775" cy="9283700"/>
            <wp:effectExtent l="0" t="0" r="9525" b="0"/>
            <wp:wrapNone/>
            <wp:docPr id="36" name="Picture 36" descr="Background image, including flowers on a casket and the &#10;DPH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ign 1 KB version cover.png"/>
                    <pic:cNvPicPr/>
                  </pic:nvPicPr>
                  <pic:blipFill>
                    <a:blip r:embed="rId9">
                      <a:extLst>
                        <a:ext uri="{28A0092B-C50C-407E-A947-70E740481C1C}">
                          <a14:useLocalDpi xmlns:a14="http://schemas.microsoft.com/office/drawing/2010/main" val="0"/>
                        </a:ext>
                      </a:extLst>
                    </a:blip>
                    <a:stretch>
                      <a:fillRect/>
                    </a:stretch>
                  </pic:blipFill>
                  <pic:spPr>
                    <a:xfrm>
                      <a:off x="0" y="0"/>
                      <a:ext cx="6962775" cy="9283700"/>
                    </a:xfrm>
                    <a:prstGeom prst="rect">
                      <a:avLst/>
                    </a:prstGeom>
                  </pic:spPr>
                </pic:pic>
              </a:graphicData>
            </a:graphic>
            <wp14:sizeRelH relativeFrom="page">
              <wp14:pctWidth>0</wp14:pctWidth>
            </wp14:sizeRelH>
            <wp14:sizeRelV relativeFrom="page">
              <wp14:pctHeight>0</wp14:pctHeight>
            </wp14:sizeRelV>
          </wp:anchor>
        </w:drawing>
      </w:r>
    </w:p>
    <w:p w:rsidR="003B0171" w:rsidRDefault="003B0171">
      <w:pPr>
        <w:rPr>
          <w:rFonts w:asciiTheme="majorHAnsi" w:eastAsiaTheme="majorEastAsia" w:hAnsiTheme="majorHAnsi" w:cstheme="majorBidi"/>
          <w:b/>
          <w:bCs/>
          <w:color w:val="848057" w:themeColor="accent1" w:themeShade="BF"/>
          <w:sz w:val="28"/>
          <w:szCs w:val="28"/>
        </w:rPr>
      </w:pPr>
      <w:r w:rsidRPr="00AB1298">
        <w:rPr>
          <w:noProof/>
        </w:rPr>
        <mc:AlternateContent>
          <mc:Choice Requires="wps">
            <w:drawing>
              <wp:anchor distT="0" distB="0" distL="114300" distR="114300" simplePos="0" relativeHeight="251996670" behindDoc="0" locked="0" layoutInCell="1" allowOverlap="1" wp14:anchorId="0A2E8421" wp14:editId="358FAA2D">
                <wp:simplePos x="0" y="0"/>
                <wp:positionH relativeFrom="column">
                  <wp:posOffset>298450</wp:posOffset>
                </wp:positionH>
                <wp:positionV relativeFrom="paragraph">
                  <wp:posOffset>4086860</wp:posOffset>
                </wp:positionV>
                <wp:extent cx="5720080" cy="306895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0080" cy="3068955"/>
                        </a:xfrm>
                        <a:prstGeom prst="rect">
                          <a:avLst/>
                        </a:prstGeom>
                        <a:noFill/>
                        <a:ln w="9525">
                          <a:noFill/>
                          <a:miter lim="800000"/>
                          <a:headEnd/>
                          <a:tailEnd/>
                        </a:ln>
                      </wps:spPr>
                      <wps:txbx>
                        <w:txbxContent>
                          <w:p w:rsidR="00FB3625" w:rsidRDefault="00FB3625" w:rsidP="00AE66E2">
                            <w:pPr>
                              <w:jc w:val="center"/>
                              <w:rPr>
                                <w:rFonts w:asciiTheme="majorHAnsi" w:hAnsiTheme="majorHAnsi"/>
                                <w:b/>
                                <w:sz w:val="44"/>
                                <w:szCs w:val="40"/>
                              </w:rPr>
                            </w:pPr>
                            <w:r w:rsidRPr="008131CE">
                              <w:rPr>
                                <w:rFonts w:asciiTheme="majorHAnsi" w:hAnsiTheme="majorHAnsi"/>
                                <w:b/>
                                <w:sz w:val="44"/>
                                <w:szCs w:val="40"/>
                              </w:rPr>
                              <w:t>Quick Start Guide</w:t>
                            </w:r>
                            <w:r>
                              <w:rPr>
                                <w:rFonts w:asciiTheme="majorHAnsi" w:hAnsiTheme="majorHAnsi"/>
                                <w:b/>
                                <w:sz w:val="44"/>
                                <w:szCs w:val="40"/>
                              </w:rPr>
                              <w:t xml:space="preserve"> for Funeral Homes</w:t>
                            </w:r>
                          </w:p>
                          <w:p w:rsidR="00FB3625" w:rsidRPr="002C0F84" w:rsidRDefault="00FB3625" w:rsidP="002C0F84">
                            <w:pPr>
                              <w:jc w:val="center"/>
                              <w:rPr>
                                <w:rFonts w:asciiTheme="majorHAnsi" w:hAnsiTheme="majorHAnsi"/>
                                <w:b/>
                                <w:sz w:val="44"/>
                                <w:szCs w:val="40"/>
                              </w:rPr>
                            </w:pPr>
                          </w:p>
                          <w:p w:rsidR="00FB3625" w:rsidRPr="00D64206" w:rsidRDefault="00FB3625" w:rsidP="003B0171">
                            <w:pPr>
                              <w:jc w:val="center"/>
                              <w:rPr>
                                <w:sz w:val="28"/>
                                <w:szCs w:val="40"/>
                              </w:rPr>
                            </w:pPr>
                            <w:r w:rsidRPr="00D64206">
                              <w:rPr>
                                <w:sz w:val="28"/>
                                <w:szCs w:val="40"/>
                              </w:rPr>
                              <w:t>Vitals Information Partnership (VIP)</w:t>
                            </w:r>
                          </w:p>
                          <w:p w:rsidR="00FB3625" w:rsidRPr="00FB6BFE" w:rsidRDefault="00FB3625" w:rsidP="003B0171">
                            <w:pPr>
                              <w:jc w:val="center"/>
                              <w:rPr>
                                <w:b/>
                                <w:sz w:val="32"/>
                                <w:szCs w:val="40"/>
                              </w:rPr>
                            </w:pPr>
                            <w:r w:rsidRPr="00FB6BFE">
                              <w:rPr>
                                <w:b/>
                                <w:sz w:val="32"/>
                                <w:szCs w:val="40"/>
                              </w:rPr>
                              <w:t>Electronic Death Registration System (EDRS)</w:t>
                            </w:r>
                          </w:p>
                          <w:p w:rsidR="00FB3625" w:rsidRPr="00D64206" w:rsidRDefault="00FB3625" w:rsidP="003B0171">
                            <w:pPr>
                              <w:jc w:val="center"/>
                              <w:rPr>
                                <w:sz w:val="18"/>
                                <w:szCs w:val="40"/>
                              </w:rPr>
                            </w:pPr>
                            <w:r>
                              <w:rPr>
                                <w:sz w:val="18"/>
                                <w:szCs w:val="40"/>
                              </w:rPr>
                              <w:t>Revision August 1</w:t>
                            </w:r>
                            <w:r w:rsidRPr="00D64206">
                              <w:rPr>
                                <w:sz w:val="18"/>
                                <w:szCs w:val="40"/>
                              </w:rPr>
                              <w:t>, 2014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23.5pt;margin-top:321.8pt;width:450.4pt;height:241.65pt;z-index:2519966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" filled="f" stroked="f">
                <v:textbox>
                  <w:txbxContent>
                    <w:p w:rsidR="00FB3625" w:rsidRDefault="00FB3625" w:rsidP="00AE66E2">
                      <w:pPr>
                        <w:jc w:val="center"/>
                        <w:rPr>
                          <w:rFonts w:asciiTheme="majorHAnsi" w:hAnsiTheme="majorHAnsi"/>
                          <w:b/>
                          <w:sz w:val="44"/>
                          <w:szCs w:val="40"/>
                        </w:rPr>
                      </w:pPr>
                      <w:r w:rsidRPr="008131CE">
                        <w:rPr>
                          <w:rFonts w:asciiTheme="majorHAnsi" w:hAnsiTheme="majorHAnsi"/>
                          <w:b/>
                          <w:sz w:val="44"/>
                          <w:szCs w:val="40"/>
                        </w:rPr>
                        <w:t>Quick Start Guide</w:t>
                      </w:r>
                      <w:r>
                        <w:rPr>
                          <w:rFonts w:asciiTheme="majorHAnsi" w:hAnsiTheme="majorHAnsi"/>
                          <w:b/>
                          <w:sz w:val="44"/>
                          <w:szCs w:val="40"/>
                        </w:rPr>
                        <w:t xml:space="preserve"> for Funeral Homes</w:t>
                      </w:r>
                    </w:p>
                    <w:p w:rsidR="00FB3625" w:rsidRPr="002C0F84" w:rsidRDefault="00FB3625" w:rsidP="002C0F84">
                      <w:pPr>
                        <w:jc w:val="center"/>
                        <w:rPr>
                          <w:rFonts w:asciiTheme="majorHAnsi" w:hAnsiTheme="majorHAnsi"/>
                          <w:b/>
                          <w:sz w:val="44"/>
                          <w:szCs w:val="40"/>
                        </w:rPr>
                      </w:pPr>
                    </w:p>
                    <w:p w:rsidR="00FB3625" w:rsidRPr="00D64206" w:rsidRDefault="00FB3625" w:rsidP="003B0171">
                      <w:pPr>
                        <w:jc w:val="center"/>
                        <w:rPr>
                          <w:sz w:val="28"/>
                          <w:szCs w:val="40"/>
                        </w:rPr>
                      </w:pPr>
                      <w:r w:rsidRPr="00D64206">
                        <w:rPr>
                          <w:sz w:val="28"/>
                          <w:szCs w:val="40"/>
                        </w:rPr>
                        <w:t>Vitals Information Partnership (VIP)</w:t>
                      </w:r>
                    </w:p>
                    <w:p w:rsidR="00FB3625" w:rsidRPr="00FB6BFE" w:rsidRDefault="00FB3625" w:rsidP="003B0171">
                      <w:pPr>
                        <w:jc w:val="center"/>
                        <w:rPr>
                          <w:b/>
                          <w:sz w:val="32"/>
                          <w:szCs w:val="40"/>
                        </w:rPr>
                      </w:pPr>
                      <w:r w:rsidRPr="00FB6BFE">
                        <w:rPr>
                          <w:b/>
                          <w:sz w:val="32"/>
                          <w:szCs w:val="40"/>
                        </w:rPr>
                        <w:t>Electronic Death Registration System (EDRS)</w:t>
                      </w:r>
                    </w:p>
                    <w:p w:rsidR="00FB3625" w:rsidRPr="00D64206" w:rsidRDefault="00FB3625" w:rsidP="003B0171">
                      <w:pPr>
                        <w:jc w:val="center"/>
                        <w:rPr>
                          <w:sz w:val="18"/>
                          <w:szCs w:val="40"/>
                        </w:rPr>
                      </w:pPr>
                      <w:r>
                        <w:rPr>
                          <w:sz w:val="18"/>
                          <w:szCs w:val="40"/>
                        </w:rPr>
                        <w:t>Revision August 1</w:t>
                      </w:r>
                      <w:r w:rsidRPr="00D64206">
                        <w:rPr>
                          <w:sz w:val="18"/>
                          <w:szCs w:val="40"/>
                        </w:rPr>
                        <w:t>, 2014</w:t>
                      </w:r>
                    </w:p>
                  </w:txbxContent>
                </v:textbox>
              </v:shape>
            </w:pict>
          </mc:Fallback>
        </mc:AlternateContent>
      </w:r>
      <w:r>
        <w:br w:type="page"/>
      </w:r>
    </w:p>
    <w:p w:rsidR="001728E0" w:rsidRDefault="00C86C73" w:rsidP="001728E0">
      <w:pPr>
        <w:pStyle w:val="Heading1"/>
      </w:pPr>
      <w:r>
        <w:lastRenderedPageBreak/>
        <w:t xml:space="preserve"> </w:t>
      </w:r>
      <w:r w:rsidR="001728E0">
        <w:t>Notes</w:t>
      </w:r>
      <w:r w:rsidR="001728E0" w:rsidRPr="00C937D0">
        <w:rPr>
          <w:noProof/>
          <w:sz w:val="36"/>
          <w:szCs w:val="36"/>
        </w:rPr>
        <mc:AlternateContent>
          <mc:Choice Requires="wps">
            <w:drawing>
              <wp:anchor distT="0" distB="0" distL="114300" distR="114300" simplePos="0" relativeHeight="251674624" behindDoc="1" locked="1" layoutInCell="1" allowOverlap="1" wp14:anchorId="0173B7E9" wp14:editId="4F630749">
                <wp:simplePos x="0" y="0"/>
                <wp:positionH relativeFrom="column">
                  <wp:posOffset>-2672080</wp:posOffset>
                </wp:positionH>
                <wp:positionV relativeFrom="page">
                  <wp:posOffset>3174365</wp:posOffset>
                </wp:positionV>
                <wp:extent cx="4834255" cy="434975"/>
                <wp:effectExtent l="0" t="0" r="0" b="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834255" cy="434975"/>
                        </a:xfrm>
                        <a:prstGeom prst="rect">
                          <a:avLst/>
                        </a:prstGeom>
                        <a:noFill/>
                        <a:ln w="9525">
                          <a:noFill/>
                          <a:miter lim="800000"/>
                          <a:headEnd/>
                          <a:tailEnd/>
                        </a:ln>
                      </wps:spPr>
                      <wps:txbx>
                        <w:txbxContent>
                          <w:sdt>
                            <w:sdtPr>
                              <w:rPr>
                                <w:sz w:val="36"/>
                                <w:szCs w:val="36"/>
                              </w:rPr>
                              <w:alias w:val="Subtitle Odd"/>
                              <w:tag w:val="Subtitle Odd"/>
                              <w:id w:val="-1662226504"/>
                            </w:sdtPr>
                            <w:sdtEndPr/>
                            <w:sdtContent>
                              <w:p w:rsidR="00FB3625" w:rsidRPr="00BD500D" w:rsidRDefault="00FB3625" w:rsidP="001728E0">
                                <w:pPr>
                                  <w:jc w:val="right"/>
                                  <w:rPr>
                                    <w:sz w:val="36"/>
                                    <w:szCs w:val="36"/>
                                  </w:rPr>
                                </w:pPr>
                                <w:r>
                                  <w:rPr>
                                    <w:sz w:val="36"/>
                                    <w:szCs w:val="36"/>
                                  </w:rPr>
                                  <w:t>Notes</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210.4pt;margin-top:249.95pt;width:380.65pt;height:34.25pt;rotation:-90;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" filled="f" stroked="f">
                <v:textbox>
                  <w:txbxContent>
                    <w:sdt>
                      <w:sdtPr>
                        <w:rPr>
                          <w:sz w:val="36"/>
                          <w:szCs w:val="36"/>
                        </w:rPr>
                        <w:alias w:val="Subtitle Odd"/>
                        <w:tag w:val="Subtitle Odd"/>
                        <w:id w:val="-1662226504"/>
                      </w:sdtPr>
                      <w:sdtContent>
                        <w:p w:rsidR="00FB3625" w:rsidRPr="00BD500D" w:rsidRDefault="00FB3625" w:rsidP="001728E0">
                          <w:pPr>
                            <w:jc w:val="right"/>
                            <w:rPr>
                              <w:sz w:val="36"/>
                              <w:szCs w:val="36"/>
                            </w:rPr>
                          </w:pPr>
                          <w:r>
                            <w:rPr>
                              <w:sz w:val="36"/>
                              <w:szCs w:val="36"/>
                            </w:rPr>
                            <w:t>Notes</w:t>
                          </w:r>
                        </w:p>
                      </w:sdtContent>
                    </w:sdt>
                  </w:txbxContent>
                </v:textbox>
                <w10:wrap anchory="page"/>
                <w10:anchorlock/>
              </v:shape>
            </w:pict>
          </mc:Fallback>
        </mc:AlternateContent>
      </w:r>
    </w:p>
    <w:tbl>
      <w:tblPr>
        <w:tblStyle w:val="TableGrid"/>
        <w:tblW w:w="0" w:type="auto"/>
        <w:tblInd w:w="108" w:type="dxa"/>
        <w:tblBorders>
          <w:top w:val="none" w:sz="0" w:space="0" w:color="auto"/>
          <w:left w:val="none" w:sz="0" w:space="0" w:color="auto"/>
          <w:bottom w:val="none" w:sz="0" w:space="0" w:color="auto"/>
          <w:right w:val="none" w:sz="0" w:space="0" w:color="auto"/>
          <w:insideH w:val="single" w:sz="4" w:space="0" w:color="DFDCB7" w:themeColor="background2"/>
        </w:tblBorders>
        <w:tblLook w:val="04A0" w:firstRow="1" w:lastRow="0" w:firstColumn="1" w:lastColumn="0" w:noHBand="0" w:noVBand="1"/>
        <w:tblDescription w:val="area provided for note taking"/>
      </w:tblPr>
      <w:tblGrid>
        <w:gridCol w:w="9140"/>
      </w:tblGrid>
      <w:tr w:rsidR="001728E0" w:rsidTr="00412CB5">
        <w:trPr>
          <w:trHeight w:val="454"/>
          <w:tblHeader/>
        </w:trPr>
        <w:tc>
          <w:tcPr>
            <w:tcW w:w="9140" w:type="dxa"/>
          </w:tcPr>
          <w:p w:rsidR="001728E0" w:rsidRPr="00EE56BB" w:rsidRDefault="001728E0" w:rsidP="003B0171">
            <w:r w:rsidRPr="00EE56BB">
              <w:t xml:space="preserve">Use this page to make notes </w:t>
            </w:r>
            <w:r>
              <w:t>about</w:t>
            </w:r>
            <w:r w:rsidRPr="00EE56BB">
              <w:t xml:space="preserve"> your own workflows and processes, which </w:t>
            </w:r>
            <w:r w:rsidR="009C27F2">
              <w:t xml:space="preserve">often </w:t>
            </w:r>
            <w:r w:rsidRPr="00EE56BB">
              <w:t xml:space="preserve">differ by </w:t>
            </w:r>
            <w:r w:rsidR="003B0171">
              <w:t>organization</w:t>
            </w:r>
            <w:r w:rsidRPr="00EE56BB">
              <w:t xml:space="preserve"> and </w:t>
            </w:r>
            <w:r w:rsidR="009C27F2">
              <w:t>location(s)</w:t>
            </w:r>
            <w:r w:rsidRPr="00EE56BB">
              <w:t>.</w:t>
            </w:r>
          </w:p>
        </w:tc>
      </w:tr>
      <w:tr w:rsidR="001728E0" w:rsidTr="00BE55CD">
        <w:trPr>
          <w:trHeight w:val="454"/>
        </w:trPr>
        <w:tc>
          <w:tcPr>
            <w:tcW w:w="9140" w:type="dxa"/>
          </w:tcPr>
          <w:p w:rsidR="001728E0" w:rsidRDefault="001728E0" w:rsidP="00BE55CD"/>
        </w:tc>
      </w:tr>
      <w:tr w:rsidR="001728E0" w:rsidTr="00BE55CD">
        <w:trPr>
          <w:trHeight w:val="454"/>
        </w:trPr>
        <w:tc>
          <w:tcPr>
            <w:tcW w:w="9140" w:type="dxa"/>
          </w:tcPr>
          <w:p w:rsidR="001728E0" w:rsidRDefault="001728E0" w:rsidP="00BE55CD"/>
        </w:tc>
      </w:tr>
      <w:tr w:rsidR="001728E0" w:rsidTr="00BE55CD">
        <w:trPr>
          <w:trHeight w:val="454"/>
        </w:trPr>
        <w:tc>
          <w:tcPr>
            <w:tcW w:w="9140" w:type="dxa"/>
          </w:tcPr>
          <w:p w:rsidR="001728E0" w:rsidRDefault="001728E0" w:rsidP="00BE55CD"/>
        </w:tc>
      </w:tr>
      <w:tr w:rsidR="001728E0" w:rsidTr="00BE55CD">
        <w:trPr>
          <w:trHeight w:val="454"/>
        </w:trPr>
        <w:tc>
          <w:tcPr>
            <w:tcW w:w="9140" w:type="dxa"/>
          </w:tcPr>
          <w:p w:rsidR="001728E0" w:rsidRDefault="001728E0" w:rsidP="00BE55CD"/>
        </w:tc>
      </w:tr>
      <w:tr w:rsidR="001728E0" w:rsidTr="00BE55CD">
        <w:trPr>
          <w:trHeight w:val="454"/>
        </w:trPr>
        <w:tc>
          <w:tcPr>
            <w:tcW w:w="9140" w:type="dxa"/>
          </w:tcPr>
          <w:p w:rsidR="001728E0" w:rsidRDefault="001728E0" w:rsidP="00BE55CD"/>
        </w:tc>
      </w:tr>
      <w:tr w:rsidR="001728E0" w:rsidTr="00BE55CD">
        <w:trPr>
          <w:trHeight w:val="454"/>
        </w:trPr>
        <w:tc>
          <w:tcPr>
            <w:tcW w:w="9140" w:type="dxa"/>
          </w:tcPr>
          <w:p w:rsidR="001728E0" w:rsidRDefault="001728E0" w:rsidP="00BE55CD"/>
        </w:tc>
      </w:tr>
      <w:tr w:rsidR="001728E0" w:rsidTr="00BE55CD">
        <w:trPr>
          <w:trHeight w:val="454"/>
        </w:trPr>
        <w:tc>
          <w:tcPr>
            <w:tcW w:w="9140" w:type="dxa"/>
          </w:tcPr>
          <w:p w:rsidR="001728E0" w:rsidRDefault="001728E0" w:rsidP="00BE55CD"/>
        </w:tc>
      </w:tr>
      <w:tr w:rsidR="001728E0" w:rsidTr="00BE55CD">
        <w:trPr>
          <w:trHeight w:val="454"/>
        </w:trPr>
        <w:tc>
          <w:tcPr>
            <w:tcW w:w="9140" w:type="dxa"/>
          </w:tcPr>
          <w:p w:rsidR="001728E0" w:rsidRDefault="001728E0" w:rsidP="00BE55CD"/>
        </w:tc>
      </w:tr>
      <w:tr w:rsidR="001728E0" w:rsidTr="00BE55CD">
        <w:trPr>
          <w:trHeight w:val="454"/>
        </w:trPr>
        <w:tc>
          <w:tcPr>
            <w:tcW w:w="9140" w:type="dxa"/>
          </w:tcPr>
          <w:p w:rsidR="001728E0" w:rsidRDefault="001728E0" w:rsidP="00BE55CD"/>
        </w:tc>
      </w:tr>
      <w:tr w:rsidR="001728E0" w:rsidTr="00BE55CD">
        <w:trPr>
          <w:trHeight w:val="454"/>
        </w:trPr>
        <w:tc>
          <w:tcPr>
            <w:tcW w:w="9140" w:type="dxa"/>
          </w:tcPr>
          <w:p w:rsidR="001728E0" w:rsidRDefault="001728E0" w:rsidP="00BE55CD"/>
        </w:tc>
      </w:tr>
      <w:tr w:rsidR="001728E0" w:rsidTr="00BE55CD">
        <w:trPr>
          <w:trHeight w:val="454"/>
        </w:trPr>
        <w:tc>
          <w:tcPr>
            <w:tcW w:w="9140" w:type="dxa"/>
          </w:tcPr>
          <w:p w:rsidR="001728E0" w:rsidRDefault="001728E0" w:rsidP="00BE55CD"/>
        </w:tc>
      </w:tr>
      <w:tr w:rsidR="001728E0" w:rsidTr="00BE55CD">
        <w:trPr>
          <w:trHeight w:val="454"/>
        </w:trPr>
        <w:tc>
          <w:tcPr>
            <w:tcW w:w="9140" w:type="dxa"/>
          </w:tcPr>
          <w:p w:rsidR="001728E0" w:rsidRDefault="001728E0" w:rsidP="00BE55CD"/>
        </w:tc>
      </w:tr>
      <w:tr w:rsidR="001728E0" w:rsidTr="00BE55CD">
        <w:trPr>
          <w:trHeight w:val="454"/>
        </w:trPr>
        <w:tc>
          <w:tcPr>
            <w:tcW w:w="9140" w:type="dxa"/>
          </w:tcPr>
          <w:p w:rsidR="001728E0" w:rsidRDefault="001728E0" w:rsidP="00BE55CD"/>
        </w:tc>
      </w:tr>
      <w:tr w:rsidR="001728E0" w:rsidTr="00BE55CD">
        <w:trPr>
          <w:trHeight w:val="454"/>
        </w:trPr>
        <w:tc>
          <w:tcPr>
            <w:tcW w:w="9140" w:type="dxa"/>
          </w:tcPr>
          <w:p w:rsidR="001728E0" w:rsidRDefault="001728E0" w:rsidP="00BE55CD"/>
        </w:tc>
      </w:tr>
      <w:tr w:rsidR="001728E0" w:rsidTr="00BE55CD">
        <w:trPr>
          <w:trHeight w:val="454"/>
        </w:trPr>
        <w:tc>
          <w:tcPr>
            <w:tcW w:w="9140" w:type="dxa"/>
          </w:tcPr>
          <w:p w:rsidR="001728E0" w:rsidRDefault="001728E0" w:rsidP="00BE55CD"/>
        </w:tc>
      </w:tr>
      <w:tr w:rsidR="001728E0" w:rsidTr="00BE55CD">
        <w:trPr>
          <w:trHeight w:val="454"/>
        </w:trPr>
        <w:tc>
          <w:tcPr>
            <w:tcW w:w="9140" w:type="dxa"/>
          </w:tcPr>
          <w:p w:rsidR="001728E0" w:rsidRDefault="001728E0" w:rsidP="00BE55CD"/>
        </w:tc>
      </w:tr>
      <w:tr w:rsidR="001728E0" w:rsidTr="00BE55CD">
        <w:trPr>
          <w:trHeight w:val="454"/>
        </w:trPr>
        <w:tc>
          <w:tcPr>
            <w:tcW w:w="9140" w:type="dxa"/>
          </w:tcPr>
          <w:p w:rsidR="001728E0" w:rsidRDefault="001728E0" w:rsidP="00BE55CD"/>
        </w:tc>
      </w:tr>
      <w:tr w:rsidR="001728E0" w:rsidTr="00BE55CD">
        <w:trPr>
          <w:trHeight w:val="454"/>
        </w:trPr>
        <w:tc>
          <w:tcPr>
            <w:tcW w:w="9140" w:type="dxa"/>
          </w:tcPr>
          <w:p w:rsidR="001728E0" w:rsidRDefault="001728E0" w:rsidP="00BE55CD"/>
        </w:tc>
      </w:tr>
      <w:tr w:rsidR="001728E0" w:rsidTr="00BE55CD">
        <w:trPr>
          <w:trHeight w:val="454"/>
        </w:trPr>
        <w:tc>
          <w:tcPr>
            <w:tcW w:w="9140" w:type="dxa"/>
          </w:tcPr>
          <w:p w:rsidR="001728E0" w:rsidRDefault="001728E0" w:rsidP="00BE55CD"/>
        </w:tc>
      </w:tr>
      <w:tr w:rsidR="001728E0" w:rsidTr="00BE55CD">
        <w:trPr>
          <w:trHeight w:val="454"/>
        </w:trPr>
        <w:tc>
          <w:tcPr>
            <w:tcW w:w="9140" w:type="dxa"/>
          </w:tcPr>
          <w:p w:rsidR="001728E0" w:rsidRDefault="001728E0" w:rsidP="00BE55CD"/>
        </w:tc>
      </w:tr>
      <w:tr w:rsidR="001728E0" w:rsidTr="00BE55CD">
        <w:trPr>
          <w:trHeight w:val="454"/>
        </w:trPr>
        <w:tc>
          <w:tcPr>
            <w:tcW w:w="9140" w:type="dxa"/>
          </w:tcPr>
          <w:p w:rsidR="001728E0" w:rsidRDefault="001728E0" w:rsidP="00BE55CD"/>
        </w:tc>
      </w:tr>
      <w:tr w:rsidR="001728E0" w:rsidTr="00BE55CD">
        <w:trPr>
          <w:trHeight w:val="454"/>
        </w:trPr>
        <w:tc>
          <w:tcPr>
            <w:tcW w:w="9140" w:type="dxa"/>
          </w:tcPr>
          <w:p w:rsidR="001728E0" w:rsidRDefault="001728E0" w:rsidP="00BE55CD"/>
        </w:tc>
      </w:tr>
      <w:tr w:rsidR="001728E0" w:rsidTr="00BE55CD">
        <w:trPr>
          <w:trHeight w:val="454"/>
        </w:trPr>
        <w:tc>
          <w:tcPr>
            <w:tcW w:w="9140" w:type="dxa"/>
          </w:tcPr>
          <w:p w:rsidR="001728E0" w:rsidRDefault="001728E0" w:rsidP="00BE55CD"/>
        </w:tc>
      </w:tr>
      <w:tr w:rsidR="001728E0" w:rsidTr="00BE55CD">
        <w:trPr>
          <w:trHeight w:val="454"/>
        </w:trPr>
        <w:tc>
          <w:tcPr>
            <w:tcW w:w="9140" w:type="dxa"/>
          </w:tcPr>
          <w:p w:rsidR="001728E0" w:rsidRDefault="001728E0" w:rsidP="00BE55CD"/>
        </w:tc>
      </w:tr>
    </w:tbl>
    <w:p w:rsidR="001728E0" w:rsidRPr="00EE56BB" w:rsidRDefault="001728E0" w:rsidP="001728E0"/>
    <w:p w:rsidR="001728E0" w:rsidRDefault="00F267FF" w:rsidP="00CE4554">
      <w:pPr>
        <w:pStyle w:val="Heading1"/>
        <w:spacing w:before="120"/>
      </w:pPr>
      <w:r w:rsidRPr="00BD500D">
        <w:rPr>
          <w:rFonts w:ascii="Cambria" w:hAnsi="Cambria"/>
          <w:noProof/>
          <w:sz w:val="32"/>
        </w:rPr>
        <w:lastRenderedPageBreak/>
        <mc:AlternateContent>
          <mc:Choice Requires="wps">
            <w:drawing>
              <wp:anchor distT="0" distB="0" distL="114300" distR="114300" simplePos="0" relativeHeight="251724799" behindDoc="0" locked="1" layoutInCell="1" allowOverlap="1" wp14:anchorId="486C3853" wp14:editId="7AB99B65">
                <wp:simplePos x="0" y="0"/>
                <wp:positionH relativeFrom="column">
                  <wp:posOffset>3680460</wp:posOffset>
                </wp:positionH>
                <wp:positionV relativeFrom="page">
                  <wp:posOffset>3089910</wp:posOffset>
                </wp:positionV>
                <wp:extent cx="4812665" cy="434975"/>
                <wp:effectExtent l="0" t="0" r="5080" b="0"/>
                <wp:wrapNone/>
                <wp:docPr id="67"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812665" cy="434975"/>
                        </a:xfrm>
                        <a:prstGeom prst="rect">
                          <a:avLst/>
                        </a:prstGeom>
                        <a:noFill/>
                        <a:ln w="9525">
                          <a:noFill/>
                          <a:miter lim="800000"/>
                          <a:headEnd/>
                          <a:tailEnd/>
                        </a:ln>
                      </wps:spPr>
                      <wps:txbx>
                        <w:txbxContent>
                          <w:sdt>
                            <w:sdtPr>
                              <w:rPr>
                                <w:sz w:val="36"/>
                                <w:szCs w:val="36"/>
                              </w:rPr>
                              <w:alias w:val="Subtitle Even"/>
                              <w:tag w:val="Subtitle Even"/>
                              <w:id w:val="-1550919479"/>
                            </w:sdtPr>
                            <w:sdtEndPr/>
                            <w:sdtContent>
                              <w:p w:rsidR="00FB3625" w:rsidRDefault="00FB3625" w:rsidP="00F267FF">
                                <w:pPr>
                                  <w:rPr>
                                    <w:sz w:val="36"/>
                                    <w:szCs w:val="36"/>
                                  </w:rPr>
                                </w:pPr>
                                <w:r>
                                  <w:rPr>
                                    <w:sz w:val="36"/>
                                    <w:szCs w:val="36"/>
                                  </w:rPr>
                                  <w:t>Summary of Steps</w:t>
                                </w:r>
                              </w:p>
                              <w:p w:rsidR="00FB3625" w:rsidRPr="00BD500D" w:rsidRDefault="006E72C4" w:rsidP="00F267FF">
                                <w:pPr>
                                  <w:rPr>
                                    <w:sz w:val="36"/>
                                    <w:szCs w:val="36"/>
                                  </w:rPr>
                                </w:pP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67" o:spid="_x0000_s1028" type="#_x0000_t202" style="position:absolute;margin-left:289.8pt;margin-top:243.3pt;width:378.95pt;height:34.25pt;rotation:90;z-index:251724799;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" filled="f" stroked="f">
                <v:textbox>
                  <w:txbxContent>
                    <w:sdt>
                      <w:sdtPr>
                        <w:rPr>
                          <w:sz w:val="36"/>
                          <w:szCs w:val="36"/>
                        </w:rPr>
                        <w:alias w:val="Subtitle Even"/>
                        <w:tag w:val="Subtitle Even"/>
                        <w:id w:val="-1550919479"/>
                      </w:sdtPr>
                      <w:sdtContent>
                        <w:p w:rsidR="00FB3625" w:rsidRDefault="00FB3625" w:rsidP="00F267FF">
                          <w:pPr>
                            <w:rPr>
                              <w:sz w:val="36"/>
                              <w:szCs w:val="36"/>
                            </w:rPr>
                          </w:pPr>
                          <w:r>
                            <w:rPr>
                              <w:sz w:val="36"/>
                              <w:szCs w:val="36"/>
                            </w:rPr>
                            <w:t>Summary of Steps</w:t>
                          </w:r>
                        </w:p>
                        <w:p w:rsidR="00FB3625" w:rsidRPr="00BD500D" w:rsidRDefault="00FB3625" w:rsidP="00F267FF">
                          <w:pPr>
                            <w:rPr>
                              <w:sz w:val="36"/>
                              <w:szCs w:val="36"/>
                            </w:rPr>
                          </w:pPr>
                        </w:p>
                      </w:sdtContent>
                    </w:sdt>
                  </w:txbxContent>
                </v:textbox>
                <w10:wrap anchory="page"/>
                <w10:anchorlock/>
              </v:shape>
            </w:pict>
          </mc:Fallback>
        </mc:AlternateContent>
      </w:r>
      <w:r w:rsidR="001728E0">
        <w:t>Summary of Steps</w:t>
      </w:r>
    </w:p>
    <w:p w:rsidR="00EE2738" w:rsidRPr="00083EB7" w:rsidRDefault="001728E0" w:rsidP="001728E0">
      <w:r>
        <w:t xml:space="preserve">You may want to print this page </w:t>
      </w:r>
      <w:r w:rsidR="00083EB7">
        <w:t>as a</w:t>
      </w:r>
      <w:r>
        <w:t xml:space="preserve"> quick reference sheet.</w:t>
      </w:r>
      <w:r w:rsidR="00083EB7">
        <w:t xml:space="preserve">  Note that this summary includes steps in typical scenarios and your own process may vary somewhat depending on the certifier/facility workflow or </w:t>
      </w:r>
      <w:r w:rsidR="00083EB7" w:rsidRPr="00083EB7">
        <w:t>the order and manner in which you receive information about a decedent</w:t>
      </w:r>
      <w:r w:rsidR="00083EB7">
        <w:t>.</w:t>
      </w:r>
    </w:p>
    <w:tbl>
      <w:tblPr>
        <w:tblStyle w:val="TableGrid"/>
        <w:tblW w:w="0" w:type="auto"/>
        <w:tblInd w:w="-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Look w:val="04A0" w:firstRow="1" w:lastRow="0" w:firstColumn="1" w:lastColumn="0" w:noHBand="0" w:noVBand="1"/>
        <w:tblDescription w:val="Summary of steps for Funeral Directors and Staff"/>
      </w:tblPr>
      <w:tblGrid>
        <w:gridCol w:w="709"/>
        <w:gridCol w:w="7681"/>
      </w:tblGrid>
      <w:tr w:rsidR="009C27F2" w:rsidTr="009C27F2">
        <w:trPr>
          <w:trHeight w:val="782"/>
        </w:trPr>
        <w:tc>
          <w:tcPr>
            <w:tcW w:w="709" w:type="dxa"/>
            <w:vAlign w:val="center"/>
          </w:tcPr>
          <w:p w:rsidR="009C27F2" w:rsidRDefault="009C27F2" w:rsidP="009C27F2">
            <w:pPr>
              <w:jc w:val="center"/>
              <w:rPr>
                <w:noProof/>
              </w:rPr>
            </w:pPr>
            <w:r>
              <w:rPr>
                <w:noProof/>
              </w:rPr>
              <mc:AlternateContent>
                <mc:Choice Requires="wps">
                  <w:drawing>
                    <wp:anchor distT="0" distB="0" distL="114300" distR="114300" simplePos="0" relativeHeight="251941887" behindDoc="0" locked="0" layoutInCell="1" allowOverlap="1" wp14:anchorId="412C5875" wp14:editId="5D4A4FB4">
                      <wp:simplePos x="0" y="0"/>
                      <wp:positionH relativeFrom="column">
                        <wp:posOffset>-67945</wp:posOffset>
                      </wp:positionH>
                      <wp:positionV relativeFrom="paragraph">
                        <wp:posOffset>22225</wp:posOffset>
                      </wp:positionV>
                      <wp:extent cx="429260" cy="443230"/>
                      <wp:effectExtent l="19050" t="19050" r="27940" b="13970"/>
                      <wp:wrapNone/>
                      <wp:docPr id="6" name="Oval 6"/>
                      <wp:cNvGraphicFramePr/>
                      <a:graphic xmlns:a="http://schemas.openxmlformats.org/drawingml/2006/main">
                        <a:graphicData uri="http://schemas.microsoft.com/office/word/2010/wordprocessingShape">
                          <wps:wsp>
                            <wps:cNvSpPr/>
                            <wps:spPr>
                              <a:xfrm>
                                <a:off x="0" y="0"/>
                                <a:ext cx="429260" cy="443230"/>
                              </a:xfrm>
                              <a:prstGeom prst="ellipse">
                                <a:avLst/>
                              </a:prstGeom>
                              <a:solidFill>
                                <a:schemeClr val="bg1"/>
                              </a:solidFill>
                              <a:ln w="38100" cap="flat" cmpd="sng" algn="ctr">
                                <a:solidFill>
                                  <a:schemeClr val="tx2">
                                    <a:alpha val="49000"/>
                                  </a:schemeClr>
                                </a:solidFill>
                                <a:prstDash val="solid"/>
                              </a:ln>
                              <a:effectLst/>
                            </wps:spPr>
                            <wps:txbx>
                              <w:txbxContent>
                                <w:p w:rsidR="00FB3625" w:rsidRDefault="00FB3625" w:rsidP="009C27F2">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 o:spid="_x0000_s1029" style="position:absolute;left:0;text-align:left;margin-left:-5.35pt;margin-top:1.75pt;width:33.8pt;height:34.9pt;z-index:2519418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" fillcolor="white [3212]" strokecolor="#675e47 [3215]" strokeweight="3pt">
                      <v:stroke opacity="32125f"/>
                      <v:textbox>
                        <w:txbxContent>
                          <w:p w:rsidR="00FB3625" w:rsidRDefault="00FB3625" w:rsidP="009C27F2">
                            <w:r>
                              <w:t>1</w:t>
                            </w:r>
                          </w:p>
                        </w:txbxContent>
                      </v:textbox>
                    </v:oval>
                  </w:pict>
                </mc:Fallback>
              </mc:AlternateContent>
            </w:r>
          </w:p>
          <w:p w:rsidR="009C27F2" w:rsidRDefault="009C27F2" w:rsidP="009C27F2">
            <w:pPr>
              <w:jc w:val="center"/>
              <w:rPr>
                <w:noProof/>
              </w:rPr>
            </w:pPr>
          </w:p>
          <w:p w:rsidR="009C27F2" w:rsidRDefault="009C27F2" w:rsidP="009C27F2">
            <w:pPr>
              <w:jc w:val="center"/>
              <w:rPr>
                <w:noProof/>
              </w:rPr>
            </w:pPr>
          </w:p>
        </w:tc>
        <w:tc>
          <w:tcPr>
            <w:tcW w:w="7681" w:type="dxa"/>
            <w:vAlign w:val="center"/>
          </w:tcPr>
          <w:p w:rsidR="009C27F2" w:rsidRPr="00731E2D" w:rsidRDefault="00BF0AFA" w:rsidP="009C27F2">
            <w:r>
              <w:t xml:space="preserve">Obtain </w:t>
            </w:r>
            <w:r w:rsidR="009A6CA1" w:rsidRPr="00731E2D">
              <w:t>Certifier Worksheet</w:t>
            </w:r>
            <w:r>
              <w:t>, if entering for an offline certifier,</w:t>
            </w:r>
            <w:r w:rsidR="009A6CA1" w:rsidRPr="00731E2D">
              <w:t xml:space="preserve"> or Pronouncement form, if applicable.</w:t>
            </w:r>
          </w:p>
        </w:tc>
      </w:tr>
      <w:tr w:rsidR="009C27F2" w:rsidTr="009C27F2">
        <w:trPr>
          <w:trHeight w:val="782"/>
        </w:trPr>
        <w:tc>
          <w:tcPr>
            <w:tcW w:w="709" w:type="dxa"/>
            <w:vAlign w:val="center"/>
          </w:tcPr>
          <w:p w:rsidR="009C27F2" w:rsidRDefault="009C27F2" w:rsidP="009C27F2">
            <w:pPr>
              <w:jc w:val="center"/>
              <w:rPr>
                <w:noProof/>
              </w:rPr>
            </w:pPr>
            <w:r>
              <w:rPr>
                <w:noProof/>
              </w:rPr>
              <mc:AlternateContent>
                <mc:Choice Requires="wps">
                  <w:drawing>
                    <wp:anchor distT="0" distB="0" distL="114300" distR="114300" simplePos="0" relativeHeight="251943935" behindDoc="0" locked="0" layoutInCell="1" allowOverlap="1" wp14:anchorId="77D04065" wp14:editId="0B43642C">
                      <wp:simplePos x="0" y="0"/>
                      <wp:positionH relativeFrom="column">
                        <wp:posOffset>-67945</wp:posOffset>
                      </wp:positionH>
                      <wp:positionV relativeFrom="paragraph">
                        <wp:posOffset>9525</wp:posOffset>
                      </wp:positionV>
                      <wp:extent cx="429260" cy="443230"/>
                      <wp:effectExtent l="19050" t="19050" r="27940" b="13970"/>
                      <wp:wrapNone/>
                      <wp:docPr id="311" name="Oval 311"/>
                      <wp:cNvGraphicFramePr/>
                      <a:graphic xmlns:a="http://schemas.openxmlformats.org/drawingml/2006/main">
                        <a:graphicData uri="http://schemas.microsoft.com/office/word/2010/wordprocessingShape">
                          <wps:wsp>
                            <wps:cNvSpPr/>
                            <wps:spPr>
                              <a:xfrm>
                                <a:off x="0" y="0"/>
                                <a:ext cx="429260" cy="443230"/>
                              </a:xfrm>
                              <a:prstGeom prst="ellipse">
                                <a:avLst/>
                              </a:prstGeom>
                              <a:solidFill>
                                <a:srgbClr val="BFD3ED"/>
                              </a:solidFill>
                              <a:ln w="38100" cap="flat" cmpd="sng" algn="ctr">
                                <a:solidFill>
                                  <a:schemeClr val="tx2">
                                    <a:alpha val="49000"/>
                                  </a:schemeClr>
                                </a:solidFill>
                                <a:prstDash val="solid"/>
                              </a:ln>
                              <a:effectLst/>
                            </wps:spPr>
                            <wps:txbx>
                              <w:txbxContent>
                                <w:p w:rsidR="00FB3625" w:rsidRDefault="00FB3625" w:rsidP="00E22F90">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11" o:spid="_x0000_s1030" style="position:absolute;left:0;text-align:left;margin-left:-5.35pt;margin-top:.75pt;width:33.8pt;height:34.9pt;z-index:2519439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" fillcolor="#bfd3ed" strokecolor="#675e47 [3215]" strokeweight="3pt">
                      <v:stroke opacity="32125f"/>
                      <v:textbox>
                        <w:txbxContent>
                          <w:p w:rsidR="00FB3625" w:rsidRDefault="00FB3625" w:rsidP="00E22F90">
                            <w:pPr>
                              <w:jc w:val="center"/>
                            </w:pPr>
                            <w:r>
                              <w:t>2</w:t>
                            </w:r>
                          </w:p>
                        </w:txbxContent>
                      </v:textbox>
                    </v:oval>
                  </w:pict>
                </mc:Fallback>
              </mc:AlternateContent>
            </w:r>
          </w:p>
        </w:tc>
        <w:tc>
          <w:tcPr>
            <w:tcW w:w="7681" w:type="dxa"/>
            <w:vAlign w:val="center"/>
          </w:tcPr>
          <w:p w:rsidR="009C27F2" w:rsidRPr="00731E2D" w:rsidRDefault="009C27F2" w:rsidP="00731E2D">
            <w:r w:rsidRPr="00731E2D">
              <w:t xml:space="preserve">Create a New Case </w:t>
            </w:r>
            <w:r w:rsidR="00731E2D">
              <w:t>(Death</w:t>
            </w:r>
            <w:r w:rsidR="00731E2D">
              <w:sym w:font="Wingdings" w:char="F0E0"/>
            </w:r>
            <w:r w:rsidR="00731E2D">
              <w:t>New Death</w:t>
            </w:r>
            <w:r w:rsidR="00731E2D">
              <w:sym w:font="Wingdings" w:char="F0E0"/>
            </w:r>
            <w:r w:rsidR="00731E2D">
              <w:t xml:space="preserve">Create Case).  This process will also find existing records that an online certifier </w:t>
            </w:r>
            <w:r w:rsidR="00BC4C48">
              <w:t xml:space="preserve">or hospital </w:t>
            </w:r>
            <w:r w:rsidR="00731E2D">
              <w:t>may have started.</w:t>
            </w:r>
          </w:p>
        </w:tc>
      </w:tr>
      <w:tr w:rsidR="009C27F2" w:rsidTr="009C27F2">
        <w:trPr>
          <w:trHeight w:val="782"/>
        </w:trPr>
        <w:tc>
          <w:tcPr>
            <w:tcW w:w="709" w:type="dxa"/>
            <w:vAlign w:val="center"/>
          </w:tcPr>
          <w:p w:rsidR="009C27F2" w:rsidRDefault="009C27F2" w:rsidP="009C27F2">
            <w:pPr>
              <w:jc w:val="center"/>
              <w:rPr>
                <w:noProof/>
              </w:rPr>
            </w:pPr>
            <w:r>
              <w:rPr>
                <w:noProof/>
              </w:rPr>
              <mc:AlternateContent>
                <mc:Choice Requires="wps">
                  <w:drawing>
                    <wp:anchor distT="0" distB="0" distL="114300" distR="114300" simplePos="0" relativeHeight="251944959" behindDoc="0" locked="0" layoutInCell="1" allowOverlap="1" wp14:anchorId="128DFB89" wp14:editId="6BF76D64">
                      <wp:simplePos x="0" y="0"/>
                      <wp:positionH relativeFrom="column">
                        <wp:posOffset>-67945</wp:posOffset>
                      </wp:positionH>
                      <wp:positionV relativeFrom="paragraph">
                        <wp:posOffset>12065</wp:posOffset>
                      </wp:positionV>
                      <wp:extent cx="429260" cy="443230"/>
                      <wp:effectExtent l="19050" t="19050" r="27940" b="13970"/>
                      <wp:wrapNone/>
                      <wp:docPr id="312" name="Oval 312"/>
                      <wp:cNvGraphicFramePr/>
                      <a:graphic xmlns:a="http://schemas.openxmlformats.org/drawingml/2006/main">
                        <a:graphicData uri="http://schemas.microsoft.com/office/word/2010/wordprocessingShape">
                          <wps:wsp>
                            <wps:cNvSpPr/>
                            <wps:spPr>
                              <a:xfrm>
                                <a:off x="0" y="0"/>
                                <a:ext cx="429260" cy="443230"/>
                              </a:xfrm>
                              <a:prstGeom prst="ellipse">
                                <a:avLst/>
                              </a:prstGeom>
                              <a:solidFill>
                                <a:srgbClr val="BFD3ED"/>
                              </a:solidFill>
                              <a:ln w="38100" cap="flat" cmpd="sng" algn="ctr">
                                <a:solidFill>
                                  <a:schemeClr val="tx2">
                                    <a:alpha val="49000"/>
                                  </a:schemeClr>
                                </a:solidFill>
                                <a:prstDash val="solid"/>
                              </a:ln>
                              <a:effectLst/>
                            </wps:spPr>
                            <wps:txbx>
                              <w:txbxContent>
                                <w:p w:rsidR="00FB3625" w:rsidRDefault="00FB3625" w:rsidP="00E22F90">
                                  <w:pPr>
                                    <w:jc w:val="center"/>
                                  </w:pPr>
                                  <w: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12" o:spid="_x0000_s1031" style="position:absolute;left:0;text-align:left;margin-left:-5.35pt;margin-top:.95pt;width:33.8pt;height:34.9pt;z-index:2519449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" fillcolor="#bfd3ed" strokecolor="#675e47 [3215]" strokeweight="3pt">
                      <v:stroke opacity="32125f"/>
                      <v:textbox>
                        <w:txbxContent>
                          <w:p w:rsidR="00FB3625" w:rsidRDefault="00FB3625" w:rsidP="00E22F90">
                            <w:pPr>
                              <w:jc w:val="center"/>
                            </w:pPr>
                            <w:r>
                              <w:t>3</w:t>
                            </w:r>
                          </w:p>
                        </w:txbxContent>
                      </v:textbox>
                    </v:oval>
                  </w:pict>
                </mc:Fallback>
              </mc:AlternateContent>
            </w:r>
          </w:p>
        </w:tc>
        <w:tc>
          <w:tcPr>
            <w:tcW w:w="7681" w:type="dxa"/>
            <w:vAlign w:val="center"/>
          </w:tcPr>
          <w:p w:rsidR="009C27F2" w:rsidRDefault="009C27F2" w:rsidP="009A6CA1">
            <w:r>
              <w:t xml:space="preserve">Enter </w:t>
            </w:r>
            <w:r w:rsidR="009A6CA1">
              <w:t>Decedent Info (Tab 1)</w:t>
            </w:r>
          </w:p>
        </w:tc>
      </w:tr>
      <w:tr w:rsidR="009C27F2" w:rsidTr="009C27F2">
        <w:trPr>
          <w:trHeight w:val="782"/>
        </w:trPr>
        <w:tc>
          <w:tcPr>
            <w:tcW w:w="709" w:type="dxa"/>
            <w:vAlign w:val="center"/>
          </w:tcPr>
          <w:p w:rsidR="009C27F2" w:rsidRDefault="009C27F2" w:rsidP="009C27F2">
            <w:pPr>
              <w:jc w:val="center"/>
              <w:rPr>
                <w:noProof/>
              </w:rPr>
            </w:pPr>
            <w:r>
              <w:rPr>
                <w:noProof/>
              </w:rPr>
              <mc:AlternateContent>
                <mc:Choice Requires="wps">
                  <w:drawing>
                    <wp:anchor distT="0" distB="0" distL="114300" distR="114300" simplePos="0" relativeHeight="251945983" behindDoc="0" locked="0" layoutInCell="1" allowOverlap="1" wp14:anchorId="1617B459" wp14:editId="266E718E">
                      <wp:simplePos x="0" y="0"/>
                      <wp:positionH relativeFrom="column">
                        <wp:posOffset>-68580</wp:posOffset>
                      </wp:positionH>
                      <wp:positionV relativeFrom="paragraph">
                        <wp:posOffset>14605</wp:posOffset>
                      </wp:positionV>
                      <wp:extent cx="429260" cy="443230"/>
                      <wp:effectExtent l="19050" t="19050" r="27940" b="13970"/>
                      <wp:wrapNone/>
                      <wp:docPr id="313" name="Oval 313"/>
                      <wp:cNvGraphicFramePr/>
                      <a:graphic xmlns:a="http://schemas.openxmlformats.org/drawingml/2006/main">
                        <a:graphicData uri="http://schemas.microsoft.com/office/word/2010/wordprocessingShape">
                          <wps:wsp>
                            <wps:cNvSpPr/>
                            <wps:spPr>
                              <a:xfrm>
                                <a:off x="0" y="0"/>
                                <a:ext cx="429260" cy="443230"/>
                              </a:xfrm>
                              <a:prstGeom prst="ellipse">
                                <a:avLst/>
                              </a:prstGeom>
                              <a:solidFill>
                                <a:srgbClr val="BFD3ED"/>
                              </a:solidFill>
                              <a:ln w="38100" cap="flat" cmpd="sng" algn="ctr">
                                <a:solidFill>
                                  <a:schemeClr val="tx2">
                                    <a:alpha val="49000"/>
                                  </a:schemeClr>
                                </a:solidFill>
                                <a:prstDash val="solid"/>
                              </a:ln>
                              <a:effectLst/>
                            </wps:spPr>
                            <wps:txbx>
                              <w:txbxContent>
                                <w:p w:rsidR="00FB3625" w:rsidRDefault="00FB3625" w:rsidP="00E22F90">
                                  <w:pPr>
                                    <w:jc w:val="center"/>
                                  </w:pPr>
                                  <w: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13" o:spid="_x0000_s1032" style="position:absolute;left:0;text-align:left;margin-left:-5.4pt;margin-top:1.15pt;width:33.8pt;height:34.9pt;z-index:2519459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" fillcolor="#bfd3ed" strokecolor="#675e47 [3215]" strokeweight="3pt">
                      <v:stroke opacity="32125f"/>
                      <v:textbox>
                        <w:txbxContent>
                          <w:p w:rsidR="00FB3625" w:rsidRDefault="00FB3625" w:rsidP="00E22F90">
                            <w:pPr>
                              <w:jc w:val="center"/>
                            </w:pPr>
                            <w:r>
                              <w:t>4</w:t>
                            </w:r>
                          </w:p>
                        </w:txbxContent>
                      </v:textbox>
                    </v:oval>
                  </w:pict>
                </mc:Fallback>
              </mc:AlternateContent>
            </w:r>
          </w:p>
        </w:tc>
        <w:tc>
          <w:tcPr>
            <w:tcW w:w="7681" w:type="dxa"/>
            <w:vAlign w:val="center"/>
          </w:tcPr>
          <w:p w:rsidR="007F54E2" w:rsidRDefault="009A6CA1" w:rsidP="009C27F2">
            <w:r>
              <w:t>Assign Certifier (Tab 12 – Records Actions) if known and not already assigned</w:t>
            </w:r>
            <w:r w:rsidR="007F54E2">
              <w:t xml:space="preserve">. </w:t>
            </w:r>
          </w:p>
          <w:p w:rsidR="009C27F2" w:rsidRDefault="007F54E2" w:rsidP="00CA4FC3">
            <w:pPr>
              <w:pStyle w:val="ListParagraph"/>
              <w:numPr>
                <w:ilvl w:val="0"/>
                <w:numId w:val="33"/>
              </w:numPr>
            </w:pPr>
            <w:r>
              <w:t>Do this ONLY ONCE unless changing certifiers.  The certifier pick lists will revert back to “Select” once chosen, and will delete the medical information if a new certifier is selected or same certifier is re-selected.</w:t>
            </w:r>
          </w:p>
        </w:tc>
      </w:tr>
      <w:tr w:rsidR="009C27F2" w:rsidTr="009C27F2">
        <w:trPr>
          <w:trHeight w:val="782"/>
        </w:trPr>
        <w:tc>
          <w:tcPr>
            <w:tcW w:w="709" w:type="dxa"/>
            <w:vAlign w:val="center"/>
          </w:tcPr>
          <w:p w:rsidR="009C27F2" w:rsidRDefault="009C27F2" w:rsidP="009C27F2">
            <w:pPr>
              <w:jc w:val="center"/>
              <w:rPr>
                <w:noProof/>
              </w:rPr>
            </w:pPr>
            <w:r>
              <w:rPr>
                <w:noProof/>
              </w:rPr>
              <mc:AlternateContent>
                <mc:Choice Requires="wps">
                  <w:drawing>
                    <wp:anchor distT="0" distB="0" distL="114300" distR="114300" simplePos="0" relativeHeight="251947007" behindDoc="0" locked="0" layoutInCell="1" allowOverlap="1" wp14:anchorId="0EA6A069" wp14:editId="29648AAD">
                      <wp:simplePos x="0" y="0"/>
                      <wp:positionH relativeFrom="column">
                        <wp:posOffset>-67945</wp:posOffset>
                      </wp:positionH>
                      <wp:positionV relativeFrom="paragraph">
                        <wp:posOffset>17145</wp:posOffset>
                      </wp:positionV>
                      <wp:extent cx="429260" cy="443230"/>
                      <wp:effectExtent l="19050" t="19050" r="27940" b="13970"/>
                      <wp:wrapNone/>
                      <wp:docPr id="314" name="Oval 314"/>
                      <wp:cNvGraphicFramePr/>
                      <a:graphic xmlns:a="http://schemas.openxmlformats.org/drawingml/2006/main">
                        <a:graphicData uri="http://schemas.microsoft.com/office/word/2010/wordprocessingShape">
                          <wps:wsp>
                            <wps:cNvSpPr/>
                            <wps:spPr>
                              <a:xfrm>
                                <a:off x="0" y="0"/>
                                <a:ext cx="429260" cy="443230"/>
                              </a:xfrm>
                              <a:prstGeom prst="ellipse">
                                <a:avLst/>
                              </a:prstGeom>
                              <a:solidFill>
                                <a:schemeClr val="bg1"/>
                              </a:solidFill>
                              <a:ln w="38100" cap="flat" cmpd="sng" algn="ctr">
                                <a:solidFill>
                                  <a:schemeClr val="tx2">
                                    <a:alpha val="49000"/>
                                  </a:schemeClr>
                                </a:solidFill>
                                <a:prstDash val="solid"/>
                              </a:ln>
                              <a:effectLst/>
                            </wps:spPr>
                            <wps:txbx>
                              <w:txbxContent>
                                <w:p w:rsidR="00FB3625" w:rsidRDefault="00FB3625" w:rsidP="00E22F90">
                                  <w: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14" o:spid="_x0000_s1033" style="position:absolute;left:0;text-align:left;margin-left:-5.35pt;margin-top:1.35pt;width:33.8pt;height:34.9pt;z-index:2519470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" fillcolor="white [3212]" strokecolor="#675e47 [3215]" strokeweight="3pt">
                      <v:stroke opacity="32125f"/>
                      <v:textbox>
                        <w:txbxContent>
                          <w:p w:rsidR="00FB3625" w:rsidRDefault="00FB3625" w:rsidP="00E22F90">
                            <w:r>
                              <w:t>5</w:t>
                            </w:r>
                          </w:p>
                        </w:txbxContent>
                      </v:textbox>
                    </v:oval>
                  </w:pict>
                </mc:Fallback>
              </mc:AlternateContent>
            </w:r>
          </w:p>
        </w:tc>
        <w:tc>
          <w:tcPr>
            <w:tcW w:w="7681" w:type="dxa"/>
            <w:vAlign w:val="center"/>
          </w:tcPr>
          <w:p w:rsidR="00927E98" w:rsidRDefault="009A6CA1" w:rsidP="009A6CA1">
            <w:r>
              <w:t xml:space="preserve">If entering on behalf of an offline certifier, enter tabs 6-9 (Medical Information) and tab 5A (Pronouncement info) if applicable, </w:t>
            </w:r>
            <w:r w:rsidR="00927E98">
              <w:t xml:space="preserve">then </w:t>
            </w:r>
            <w:r w:rsidR="00927E98" w:rsidRPr="00927E98">
              <w:rPr>
                <w:b/>
              </w:rPr>
              <w:t>Finish</w:t>
            </w:r>
            <w:r w:rsidR="00731E2D">
              <w:rPr>
                <w:b/>
              </w:rPr>
              <w:t>,</w:t>
            </w:r>
            <w:r w:rsidR="00927E98">
              <w:t xml:space="preserve"> and </w:t>
            </w:r>
            <w:r w:rsidR="00927E98" w:rsidRPr="00927E98">
              <w:rPr>
                <w:b/>
              </w:rPr>
              <w:t>Save (as Pending)</w:t>
            </w:r>
            <w:r w:rsidR="00731E2D">
              <w:t xml:space="preserve"> at the bottom of the VIPS Warning Page</w:t>
            </w:r>
            <w:r w:rsidR="00927E98" w:rsidRPr="00927E98">
              <w:rPr>
                <w:b/>
              </w:rPr>
              <w:t>.</w:t>
            </w:r>
            <w:r w:rsidR="00927E98">
              <w:t xml:space="preserve"> </w:t>
            </w:r>
          </w:p>
          <w:p w:rsidR="00927E98" w:rsidRDefault="00927E98" w:rsidP="00927E98">
            <w:pPr>
              <w:pStyle w:val="ListParagraph"/>
              <w:numPr>
                <w:ilvl w:val="0"/>
                <w:numId w:val="32"/>
              </w:numPr>
            </w:pPr>
            <w:r>
              <w:t xml:space="preserve">If medical information is complete, </w:t>
            </w:r>
            <w:proofErr w:type="gramStart"/>
            <w:r w:rsidRPr="00927E98">
              <w:rPr>
                <w:b/>
              </w:rPr>
              <w:t>Return</w:t>
            </w:r>
            <w:proofErr w:type="gramEnd"/>
            <w:r w:rsidRPr="00927E98">
              <w:rPr>
                <w:b/>
              </w:rPr>
              <w:t xml:space="preserve"> to Record</w:t>
            </w:r>
            <w:r>
              <w:t xml:space="preserve">, on tab 12 check </w:t>
            </w:r>
            <w:r w:rsidRPr="00731E2D">
              <w:rPr>
                <w:b/>
              </w:rPr>
              <w:t>Ready to Certify</w:t>
            </w:r>
            <w:r w:rsidR="00731E2D">
              <w:t>,</w:t>
            </w:r>
            <w:r>
              <w:t xml:space="preserve"> Finish, Save, and </w:t>
            </w:r>
            <w:r w:rsidRPr="00731E2D">
              <w:rPr>
                <w:b/>
              </w:rPr>
              <w:t>fax</w:t>
            </w:r>
            <w:r w:rsidR="00731E2D">
              <w:rPr>
                <w:b/>
              </w:rPr>
              <w:t>/print</w:t>
            </w:r>
            <w:r w:rsidR="009A6CA1" w:rsidRPr="00731E2D">
              <w:rPr>
                <w:b/>
              </w:rPr>
              <w:t xml:space="preserve"> the Attestation Form</w:t>
            </w:r>
            <w:r w:rsidR="009A6CA1">
              <w:t xml:space="preserve">.  </w:t>
            </w:r>
          </w:p>
          <w:p w:rsidR="009C27F2" w:rsidRDefault="009A6CA1" w:rsidP="00927E98">
            <w:pPr>
              <w:pStyle w:val="ListParagraph"/>
              <w:numPr>
                <w:ilvl w:val="0"/>
                <w:numId w:val="32"/>
              </w:numPr>
            </w:pPr>
            <w:r>
              <w:t xml:space="preserve">If you only have a pronouncement form, </w:t>
            </w:r>
            <w:r w:rsidR="00927E98">
              <w:t>Finish, Save,</w:t>
            </w:r>
            <w:r>
              <w:t xml:space="preserve"> and send a Preliminary </w:t>
            </w:r>
            <w:r w:rsidR="00927E98">
              <w:t>Certifier Worksheet to obtain the medical information.</w:t>
            </w:r>
          </w:p>
        </w:tc>
      </w:tr>
      <w:tr w:rsidR="009C27F2" w:rsidTr="009C27F2">
        <w:trPr>
          <w:trHeight w:val="782"/>
        </w:trPr>
        <w:tc>
          <w:tcPr>
            <w:tcW w:w="709" w:type="dxa"/>
            <w:vAlign w:val="center"/>
          </w:tcPr>
          <w:p w:rsidR="009C27F2" w:rsidRDefault="009C27F2" w:rsidP="009C27F2">
            <w:pPr>
              <w:jc w:val="center"/>
              <w:rPr>
                <w:noProof/>
              </w:rPr>
            </w:pPr>
            <w:r>
              <w:rPr>
                <w:noProof/>
              </w:rPr>
              <mc:AlternateContent>
                <mc:Choice Requires="wps">
                  <w:drawing>
                    <wp:anchor distT="0" distB="0" distL="114300" distR="114300" simplePos="0" relativeHeight="251948031" behindDoc="0" locked="0" layoutInCell="1" allowOverlap="1" wp14:anchorId="0197B495" wp14:editId="33F77186">
                      <wp:simplePos x="0" y="0"/>
                      <wp:positionH relativeFrom="column">
                        <wp:posOffset>-68580</wp:posOffset>
                      </wp:positionH>
                      <wp:positionV relativeFrom="paragraph">
                        <wp:posOffset>19685</wp:posOffset>
                      </wp:positionV>
                      <wp:extent cx="429260" cy="443230"/>
                      <wp:effectExtent l="19050" t="19050" r="27940" b="13970"/>
                      <wp:wrapNone/>
                      <wp:docPr id="315" name="Oval 315"/>
                      <wp:cNvGraphicFramePr/>
                      <a:graphic xmlns:a="http://schemas.openxmlformats.org/drawingml/2006/main">
                        <a:graphicData uri="http://schemas.microsoft.com/office/word/2010/wordprocessingShape">
                          <wps:wsp>
                            <wps:cNvSpPr/>
                            <wps:spPr>
                              <a:xfrm>
                                <a:off x="0" y="0"/>
                                <a:ext cx="429260" cy="443230"/>
                              </a:xfrm>
                              <a:prstGeom prst="ellipse">
                                <a:avLst/>
                              </a:prstGeom>
                              <a:solidFill>
                                <a:srgbClr val="BFD3ED"/>
                              </a:solidFill>
                              <a:ln w="38100" cap="flat" cmpd="sng" algn="ctr">
                                <a:solidFill>
                                  <a:schemeClr val="tx2">
                                    <a:alpha val="49000"/>
                                  </a:schemeClr>
                                </a:solidFill>
                                <a:prstDash val="solid"/>
                              </a:ln>
                              <a:effectLst/>
                            </wps:spPr>
                            <wps:txbx>
                              <w:txbxContent>
                                <w:p w:rsidR="00FB3625" w:rsidRDefault="00FB3625" w:rsidP="00E22F90">
                                  <w:pPr>
                                    <w:jc w:val="center"/>
                                  </w:pPr>
                                  <w: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15" o:spid="_x0000_s1034" style="position:absolute;left:0;text-align:left;margin-left:-5.4pt;margin-top:1.55pt;width:33.8pt;height:34.9pt;z-index:2519480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" fillcolor="#bfd3ed" strokecolor="#675e47 [3215]" strokeweight="3pt">
                      <v:stroke opacity="32125f"/>
                      <v:textbox>
                        <w:txbxContent>
                          <w:p w:rsidR="00FB3625" w:rsidRDefault="00FB3625" w:rsidP="00E22F90">
                            <w:pPr>
                              <w:jc w:val="center"/>
                            </w:pPr>
                            <w:r>
                              <w:t>6</w:t>
                            </w:r>
                          </w:p>
                        </w:txbxContent>
                      </v:textbox>
                    </v:oval>
                  </w:pict>
                </mc:Fallback>
              </mc:AlternateContent>
            </w:r>
          </w:p>
        </w:tc>
        <w:tc>
          <w:tcPr>
            <w:tcW w:w="7681" w:type="dxa"/>
            <w:vAlign w:val="center"/>
          </w:tcPr>
          <w:p w:rsidR="009C27F2" w:rsidRDefault="009A6CA1" w:rsidP="009A6CA1">
            <w:r>
              <w:t>Enter tabs 1-5 (</w:t>
            </w:r>
            <w:r w:rsidRPr="00731E2D">
              <w:rPr>
                <w:b/>
              </w:rPr>
              <w:t>Decedent’s legal and personal information</w:t>
            </w:r>
            <w:r>
              <w:t>)</w:t>
            </w:r>
            <w:r w:rsidR="00927E98">
              <w:t>.</w:t>
            </w:r>
            <w:r w:rsidR="00731E2D">
              <w:t xml:space="preserve">  </w:t>
            </w:r>
            <w:r w:rsidR="00731E2D" w:rsidRPr="0029270B">
              <w:rPr>
                <w:b/>
              </w:rPr>
              <w:t>Finish, Save</w:t>
            </w:r>
            <w:r w:rsidR="00731E2D">
              <w:t xml:space="preserve">.  This is a good time to print a </w:t>
            </w:r>
            <w:r w:rsidR="00731E2D" w:rsidRPr="0029270B">
              <w:rPr>
                <w:b/>
              </w:rPr>
              <w:t>Fax Coversheet</w:t>
            </w:r>
            <w:r w:rsidR="00731E2D">
              <w:t>, and fax in the nurse pronouncement form, if any (but you may do this earlier, or at any point in the process, once a record is saved).</w:t>
            </w:r>
          </w:p>
        </w:tc>
      </w:tr>
      <w:tr w:rsidR="009C27F2" w:rsidTr="009C27F2">
        <w:trPr>
          <w:trHeight w:val="782"/>
        </w:trPr>
        <w:tc>
          <w:tcPr>
            <w:tcW w:w="709" w:type="dxa"/>
            <w:vAlign w:val="center"/>
          </w:tcPr>
          <w:p w:rsidR="009C27F2" w:rsidRDefault="009C27F2" w:rsidP="009C27F2">
            <w:pPr>
              <w:jc w:val="center"/>
              <w:rPr>
                <w:noProof/>
              </w:rPr>
            </w:pPr>
            <w:r>
              <w:rPr>
                <w:noProof/>
              </w:rPr>
              <mc:AlternateContent>
                <mc:Choice Requires="wps">
                  <w:drawing>
                    <wp:anchor distT="0" distB="0" distL="114300" distR="114300" simplePos="0" relativeHeight="251949055" behindDoc="0" locked="0" layoutInCell="1" allowOverlap="1" wp14:anchorId="687011D3" wp14:editId="2E68BCDF">
                      <wp:simplePos x="0" y="0"/>
                      <wp:positionH relativeFrom="column">
                        <wp:posOffset>-68580</wp:posOffset>
                      </wp:positionH>
                      <wp:positionV relativeFrom="paragraph">
                        <wp:posOffset>22225</wp:posOffset>
                      </wp:positionV>
                      <wp:extent cx="429260" cy="443230"/>
                      <wp:effectExtent l="19050" t="19050" r="27940" b="13970"/>
                      <wp:wrapNone/>
                      <wp:docPr id="316" name="Oval 316"/>
                      <wp:cNvGraphicFramePr/>
                      <a:graphic xmlns:a="http://schemas.openxmlformats.org/drawingml/2006/main">
                        <a:graphicData uri="http://schemas.microsoft.com/office/word/2010/wordprocessingShape">
                          <wps:wsp>
                            <wps:cNvSpPr/>
                            <wps:spPr>
                              <a:xfrm>
                                <a:off x="0" y="0"/>
                                <a:ext cx="429260" cy="443230"/>
                              </a:xfrm>
                              <a:prstGeom prst="ellipse">
                                <a:avLst/>
                              </a:prstGeom>
                              <a:solidFill>
                                <a:schemeClr val="bg1"/>
                              </a:solidFill>
                              <a:ln w="38100" cap="flat" cmpd="sng" algn="ctr">
                                <a:solidFill>
                                  <a:schemeClr val="tx2">
                                    <a:alpha val="49000"/>
                                  </a:schemeClr>
                                </a:solidFill>
                                <a:prstDash val="solid"/>
                              </a:ln>
                              <a:effectLst/>
                            </wps:spPr>
                            <wps:txbx>
                              <w:txbxContent>
                                <w:p w:rsidR="00FB3625" w:rsidRDefault="00FB3625" w:rsidP="00E22F90">
                                  <w:pPr>
                                    <w:jc w:val="center"/>
                                  </w:pPr>
                                  <w: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16" o:spid="_x0000_s1035" style="position:absolute;left:0;text-align:left;margin-left:-5.4pt;margin-top:1.75pt;width:33.8pt;height:34.9pt;z-index:2519490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" fillcolor="white [3212]" strokecolor="#675e47 [3215]" strokeweight="3pt">
                      <v:stroke opacity="32125f"/>
                      <v:textbox>
                        <w:txbxContent>
                          <w:p w:rsidR="00FB3625" w:rsidRDefault="00FB3625" w:rsidP="00E22F90">
                            <w:pPr>
                              <w:jc w:val="center"/>
                            </w:pPr>
                            <w:r>
                              <w:t>7</w:t>
                            </w:r>
                          </w:p>
                        </w:txbxContent>
                      </v:textbox>
                    </v:oval>
                  </w:pict>
                </mc:Fallback>
              </mc:AlternateContent>
            </w:r>
          </w:p>
        </w:tc>
        <w:tc>
          <w:tcPr>
            <w:tcW w:w="7681" w:type="dxa"/>
            <w:vAlign w:val="center"/>
          </w:tcPr>
          <w:p w:rsidR="009C27F2" w:rsidRDefault="00927E98" w:rsidP="00927E98">
            <w:r>
              <w:t xml:space="preserve">If entering on behalf of an offline certifier, upon receipt of the </w:t>
            </w:r>
            <w:r w:rsidRPr="007F54E2">
              <w:rPr>
                <w:b/>
              </w:rPr>
              <w:t xml:space="preserve">Attestation </w:t>
            </w:r>
            <w:r w:rsidR="007F54E2" w:rsidRPr="007F54E2">
              <w:rPr>
                <w:b/>
              </w:rPr>
              <w:t>form</w:t>
            </w:r>
            <w:r w:rsidR="007F54E2">
              <w:t xml:space="preserve"> (</w:t>
            </w:r>
            <w:r>
              <w:t xml:space="preserve">record should be in the Fax Received queue), </w:t>
            </w:r>
            <w:r w:rsidR="00BC4C48">
              <w:t xml:space="preserve">on tab 12 </w:t>
            </w:r>
            <w:proofErr w:type="gramStart"/>
            <w:r w:rsidR="00BC4C48">
              <w:t>check</w:t>
            </w:r>
            <w:proofErr w:type="gramEnd"/>
            <w:r w:rsidR="00BC4C48">
              <w:t xml:space="preserve"> </w:t>
            </w:r>
            <w:r w:rsidR="00BC4C48" w:rsidRPr="00731E2D">
              <w:rPr>
                <w:b/>
              </w:rPr>
              <w:t>Ready to Certify</w:t>
            </w:r>
            <w:r w:rsidR="00BC4C48">
              <w:t xml:space="preserve">, then </w:t>
            </w:r>
            <w:r>
              <w:t>enter</w:t>
            </w:r>
            <w:r w:rsidR="007F54E2">
              <w:t xml:space="preserve"> certifier</w:t>
            </w:r>
            <w:r>
              <w:t xml:space="preserve"> </w:t>
            </w:r>
            <w:r w:rsidRPr="00927E98">
              <w:rPr>
                <w:b/>
              </w:rPr>
              <w:t>date signed</w:t>
            </w:r>
            <w:r>
              <w:t xml:space="preserve"> in tab 9, and click the </w:t>
            </w:r>
            <w:r w:rsidRPr="00927E98">
              <w:rPr>
                <w:b/>
              </w:rPr>
              <w:t>Certify</w:t>
            </w:r>
            <w:r>
              <w:t xml:space="preserve"> button on tab 12.  </w:t>
            </w:r>
            <w:r w:rsidRPr="00927E98">
              <w:rPr>
                <w:b/>
              </w:rPr>
              <w:t>Finish, Save.</w:t>
            </w:r>
          </w:p>
        </w:tc>
      </w:tr>
      <w:tr w:rsidR="009C27F2" w:rsidTr="009C27F2">
        <w:trPr>
          <w:trHeight w:val="782"/>
        </w:trPr>
        <w:tc>
          <w:tcPr>
            <w:tcW w:w="709" w:type="dxa"/>
            <w:vAlign w:val="center"/>
          </w:tcPr>
          <w:p w:rsidR="009C27F2" w:rsidRDefault="009C27F2" w:rsidP="009C27F2">
            <w:pPr>
              <w:jc w:val="center"/>
              <w:rPr>
                <w:noProof/>
              </w:rPr>
            </w:pPr>
            <w:r>
              <w:rPr>
                <w:noProof/>
              </w:rPr>
              <mc:AlternateContent>
                <mc:Choice Requires="wps">
                  <w:drawing>
                    <wp:anchor distT="0" distB="0" distL="114300" distR="114300" simplePos="0" relativeHeight="251950079" behindDoc="0" locked="0" layoutInCell="1" allowOverlap="1" wp14:anchorId="5CB2BE3F" wp14:editId="503970DF">
                      <wp:simplePos x="0" y="0"/>
                      <wp:positionH relativeFrom="column">
                        <wp:posOffset>-68580</wp:posOffset>
                      </wp:positionH>
                      <wp:positionV relativeFrom="paragraph">
                        <wp:posOffset>24765</wp:posOffset>
                      </wp:positionV>
                      <wp:extent cx="429260" cy="443230"/>
                      <wp:effectExtent l="19050" t="19050" r="27940" b="13970"/>
                      <wp:wrapNone/>
                      <wp:docPr id="317" name="Oval 317"/>
                      <wp:cNvGraphicFramePr/>
                      <a:graphic xmlns:a="http://schemas.openxmlformats.org/drawingml/2006/main">
                        <a:graphicData uri="http://schemas.microsoft.com/office/word/2010/wordprocessingShape">
                          <wps:wsp>
                            <wps:cNvSpPr/>
                            <wps:spPr>
                              <a:xfrm>
                                <a:off x="0" y="0"/>
                                <a:ext cx="429260" cy="443230"/>
                              </a:xfrm>
                              <a:prstGeom prst="ellipse">
                                <a:avLst/>
                              </a:prstGeom>
                              <a:solidFill>
                                <a:srgbClr val="BFD3ED"/>
                              </a:solidFill>
                              <a:ln w="38100" cap="flat" cmpd="sng" algn="ctr">
                                <a:solidFill>
                                  <a:schemeClr val="tx2">
                                    <a:alpha val="49000"/>
                                  </a:schemeClr>
                                </a:solidFill>
                                <a:prstDash val="solid"/>
                              </a:ln>
                              <a:effectLst/>
                            </wps:spPr>
                            <wps:txbx>
                              <w:txbxContent>
                                <w:p w:rsidR="00FB3625" w:rsidRDefault="00FB3625" w:rsidP="00E22F90">
                                  <w:pPr>
                                    <w:jc w:val="center"/>
                                  </w:pPr>
                                  <w: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17" o:spid="_x0000_s1036" style="position:absolute;left:0;text-align:left;margin-left:-5.4pt;margin-top:1.95pt;width:33.8pt;height:34.9pt;z-index:2519500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" fillcolor="#bfd3ed" strokecolor="#675e47 [3215]" strokeweight="3pt">
                      <v:stroke opacity="32125f"/>
                      <v:textbox>
                        <w:txbxContent>
                          <w:p w:rsidR="00FB3625" w:rsidRDefault="00FB3625" w:rsidP="00E22F90">
                            <w:pPr>
                              <w:jc w:val="center"/>
                            </w:pPr>
                            <w:r>
                              <w:t>8</w:t>
                            </w:r>
                          </w:p>
                        </w:txbxContent>
                      </v:textbox>
                    </v:oval>
                  </w:pict>
                </mc:Fallback>
              </mc:AlternateContent>
            </w:r>
          </w:p>
        </w:tc>
        <w:tc>
          <w:tcPr>
            <w:tcW w:w="7681" w:type="dxa"/>
            <w:vAlign w:val="center"/>
          </w:tcPr>
          <w:p w:rsidR="009C27F2" w:rsidRDefault="00927E98" w:rsidP="009C27F2">
            <w:r>
              <w:t xml:space="preserve">If all information is complete, </w:t>
            </w:r>
            <w:r w:rsidR="007F54E2">
              <w:t xml:space="preserve">on the </w:t>
            </w:r>
            <w:r w:rsidR="007F54E2" w:rsidRPr="007F54E2">
              <w:rPr>
                <w:b/>
              </w:rPr>
              <w:t>Successful Transaction</w:t>
            </w:r>
            <w:r w:rsidR="007F54E2">
              <w:t xml:space="preserve"> page, </w:t>
            </w:r>
            <w:r>
              <w:t xml:space="preserve">print an </w:t>
            </w:r>
            <w:r w:rsidRPr="007F54E2">
              <w:rPr>
                <w:b/>
              </w:rPr>
              <w:t>Informant Verification</w:t>
            </w:r>
            <w:r>
              <w:t xml:space="preserve"> form so that the information entered can be reviewed by the funeral director and informant.</w:t>
            </w:r>
          </w:p>
        </w:tc>
      </w:tr>
      <w:tr w:rsidR="009C27F2" w:rsidTr="009C27F2">
        <w:trPr>
          <w:trHeight w:val="782"/>
        </w:trPr>
        <w:tc>
          <w:tcPr>
            <w:tcW w:w="709" w:type="dxa"/>
            <w:vAlign w:val="center"/>
          </w:tcPr>
          <w:p w:rsidR="009C27F2" w:rsidRDefault="009C27F2" w:rsidP="009C27F2">
            <w:pPr>
              <w:jc w:val="center"/>
              <w:rPr>
                <w:noProof/>
              </w:rPr>
            </w:pPr>
            <w:r>
              <w:rPr>
                <w:noProof/>
              </w:rPr>
              <mc:AlternateContent>
                <mc:Choice Requires="wps">
                  <w:drawing>
                    <wp:anchor distT="0" distB="0" distL="114300" distR="114300" simplePos="0" relativeHeight="251942911" behindDoc="0" locked="0" layoutInCell="1" allowOverlap="1" wp14:anchorId="7D6B0CAB" wp14:editId="0ED1FAAE">
                      <wp:simplePos x="0" y="0"/>
                      <wp:positionH relativeFrom="column">
                        <wp:posOffset>-67945</wp:posOffset>
                      </wp:positionH>
                      <wp:positionV relativeFrom="paragraph">
                        <wp:posOffset>27305</wp:posOffset>
                      </wp:positionV>
                      <wp:extent cx="429260" cy="443230"/>
                      <wp:effectExtent l="19050" t="19050" r="27940" b="13970"/>
                      <wp:wrapNone/>
                      <wp:docPr id="310" name="Oval 310"/>
                      <wp:cNvGraphicFramePr/>
                      <a:graphic xmlns:a="http://schemas.openxmlformats.org/drawingml/2006/main">
                        <a:graphicData uri="http://schemas.microsoft.com/office/word/2010/wordprocessingShape">
                          <wps:wsp>
                            <wps:cNvSpPr/>
                            <wps:spPr>
                              <a:xfrm>
                                <a:off x="0" y="0"/>
                                <a:ext cx="429260" cy="443230"/>
                              </a:xfrm>
                              <a:prstGeom prst="ellipse">
                                <a:avLst/>
                              </a:prstGeom>
                              <a:solidFill>
                                <a:srgbClr val="BFD3ED"/>
                              </a:solidFill>
                              <a:ln w="38100" cap="flat" cmpd="sng" algn="ctr">
                                <a:solidFill>
                                  <a:schemeClr val="tx2">
                                    <a:alpha val="49000"/>
                                  </a:schemeClr>
                                </a:solidFill>
                                <a:prstDash val="solid"/>
                              </a:ln>
                              <a:effectLst/>
                            </wps:spPr>
                            <wps:txbx>
                              <w:txbxContent>
                                <w:p w:rsidR="00FB3625" w:rsidRDefault="00FB3625" w:rsidP="005419CD">
                                  <w:pPr>
                                    <w:jc w:val="center"/>
                                  </w:pPr>
                                  <w: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10" o:spid="_x0000_s1037" style="position:absolute;left:0;text-align:left;margin-left:-5.35pt;margin-top:2.15pt;width:33.8pt;height:34.9pt;z-index:2519429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" fillcolor="#bfd3ed" strokecolor="#675e47 [3215]" strokeweight="3pt">
                      <v:stroke opacity="32125f"/>
                      <v:textbox>
                        <w:txbxContent>
                          <w:p w:rsidR="00FB3625" w:rsidRDefault="00FB3625" w:rsidP="005419CD">
                            <w:pPr>
                              <w:jc w:val="center"/>
                            </w:pPr>
                            <w:r>
                              <w:t>9</w:t>
                            </w:r>
                          </w:p>
                        </w:txbxContent>
                      </v:textbox>
                    </v:oval>
                  </w:pict>
                </mc:Fallback>
              </mc:AlternateContent>
            </w:r>
          </w:p>
        </w:tc>
        <w:tc>
          <w:tcPr>
            <w:tcW w:w="7681" w:type="dxa"/>
            <w:vAlign w:val="center"/>
          </w:tcPr>
          <w:p w:rsidR="009C27F2" w:rsidRDefault="007F54E2" w:rsidP="007F54E2">
            <w:r>
              <w:t xml:space="preserve">Retrieve record, enter </w:t>
            </w:r>
            <w:r>
              <w:rPr>
                <w:b/>
              </w:rPr>
              <w:t>Ve</w:t>
            </w:r>
            <w:r w:rsidRPr="007F54E2">
              <w:rPr>
                <w:b/>
              </w:rPr>
              <w:t>rification form date signed</w:t>
            </w:r>
            <w:r w:rsidR="004D6442">
              <w:rPr>
                <w:b/>
              </w:rPr>
              <w:t xml:space="preserve"> </w:t>
            </w:r>
            <w:r w:rsidR="004D6442" w:rsidRPr="00CA4FC3">
              <w:t>or check the box if you are not using the Verification form</w:t>
            </w:r>
            <w:r w:rsidRPr="00CA4FC3">
              <w:t>,</w:t>
            </w:r>
            <w:r>
              <w:t xml:space="preserve"> and </w:t>
            </w:r>
            <w:r w:rsidRPr="007F54E2">
              <w:rPr>
                <w:b/>
              </w:rPr>
              <w:t>Check when ready to review</w:t>
            </w:r>
            <w:r>
              <w:t>.</w:t>
            </w:r>
          </w:p>
        </w:tc>
      </w:tr>
      <w:tr w:rsidR="009C27F2" w:rsidTr="009C27F2">
        <w:trPr>
          <w:trHeight w:val="782"/>
        </w:trPr>
        <w:tc>
          <w:tcPr>
            <w:tcW w:w="709" w:type="dxa"/>
            <w:vAlign w:val="center"/>
          </w:tcPr>
          <w:p w:rsidR="009C27F2" w:rsidRDefault="009C27F2" w:rsidP="009C27F2">
            <w:pPr>
              <w:jc w:val="center"/>
              <w:rPr>
                <w:noProof/>
              </w:rPr>
            </w:pPr>
            <w:r>
              <w:rPr>
                <w:noProof/>
              </w:rPr>
              <mc:AlternateContent>
                <mc:Choice Requires="wpg">
                  <w:drawing>
                    <wp:anchor distT="0" distB="0" distL="114300" distR="114300" simplePos="0" relativeHeight="251952127" behindDoc="0" locked="0" layoutInCell="1" allowOverlap="1" wp14:anchorId="65EF69FE" wp14:editId="2CC2248B">
                      <wp:simplePos x="0" y="0"/>
                      <wp:positionH relativeFrom="column">
                        <wp:posOffset>-71120</wp:posOffset>
                      </wp:positionH>
                      <wp:positionV relativeFrom="paragraph">
                        <wp:posOffset>29845</wp:posOffset>
                      </wp:positionV>
                      <wp:extent cx="435610" cy="447675"/>
                      <wp:effectExtent l="19050" t="19050" r="21590" b="28575"/>
                      <wp:wrapNone/>
                      <wp:docPr id="46" name="Group 46" descr="10"/>
                      <wp:cNvGraphicFramePr/>
                      <a:graphic xmlns:a="http://schemas.openxmlformats.org/drawingml/2006/main">
                        <a:graphicData uri="http://schemas.microsoft.com/office/word/2010/wordprocessingGroup">
                          <wpg:wgp>
                            <wpg:cNvGrpSpPr/>
                            <wpg:grpSpPr>
                              <a:xfrm>
                                <a:off x="0" y="0"/>
                                <a:ext cx="435610" cy="447675"/>
                                <a:chOff x="6823" y="16348"/>
                                <a:chExt cx="436566" cy="447675"/>
                              </a:xfrm>
                            </wpg:grpSpPr>
                            <wps:wsp>
                              <wps:cNvPr id="318" name="Oval 318"/>
                              <wps:cNvSpPr/>
                              <wps:spPr>
                                <a:xfrm>
                                  <a:off x="14129" y="16348"/>
                                  <a:ext cx="429260" cy="447675"/>
                                </a:xfrm>
                                <a:prstGeom prst="ellipse">
                                  <a:avLst/>
                                </a:prstGeom>
                                <a:solidFill>
                                  <a:srgbClr val="BFD3ED"/>
                                </a:solidFill>
                                <a:ln w="38100" cap="flat" cmpd="sng" algn="ctr">
                                  <a:solidFill>
                                    <a:schemeClr val="tx2">
                                      <a:alpha val="49000"/>
                                    </a:schemeClr>
                                  </a:solidFill>
                                  <a:prstDash val="solid"/>
                                </a:ln>
                                <a:effectLst/>
                              </wps:spPr>
                              <wps:txbx>
                                <w:txbxContent>
                                  <w:p w:rsidR="00FB3625" w:rsidRDefault="00FB3625" w:rsidP="005419CD">
                                    <w:pPr>
                                      <w:pStyle w:val="Buttons"/>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Text Box 65"/>
                              <wps:cNvSpPr txBox="1"/>
                              <wps:spPr>
                                <a:xfrm>
                                  <a:off x="6823" y="95534"/>
                                  <a:ext cx="427990" cy="269240"/>
                                </a:xfrm>
                                <a:prstGeom prst="rect">
                                  <a:avLst/>
                                </a:prstGeom>
                                <a:noFill/>
                                <a:ln w="6350">
                                  <a:noFill/>
                                </a:ln>
                                <a:effectLst/>
                              </wps:spPr>
                              <wps:txbx>
                                <w:txbxContent>
                                  <w:p w:rsidR="00FB3625" w:rsidRDefault="00FB3625" w:rsidP="005419CD">
                                    <w:pPr>
                                      <w:pStyle w:val="Buttons"/>
                                    </w:pPr>
                                    <w: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6" o:spid="_x0000_s1038" alt="10" style="position:absolute;left:0;text-align:left;margin-left:-5.6pt;margin-top:2.35pt;width:34.3pt;height:35.25pt;z-index:251952127;mso-width-relative:margin;mso-height-relative:margin" coordorigin="6823,16348" coordsize="436566,447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">
                      <v:oval id="Oval 318" o:spid="_x0000_s1039" style="position:absolute;left:14129;top:16348;width:429260;height:4476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u4z8EA&#10;AADcAAAADwAAAGRycy9kb3ducmV2LnhtbERPy4rCMBTdC/MP4QruNNUB6VSjyIgw6KCMD3B5aa5t&#10;sbkpTdT492Yx4PJw3tN5MLW4U+sqywqGgwQEcW51xYWC42HVT0E4j6yxtkwKnuRgPvvoTDHT9sF/&#10;dN/7QsQQdhkqKL1vMildXpJBN7ANceQutjXoI2wLqVt8xHBTy1GSjKXBimNDiQ19l5Rf9zejwH6t&#10;N1XQJ7NYbs/rNCzTfOd+lep1w2ICwlPwb/G/+0cr+BzGtfFMPAJy9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97uM/BAAAA3AAAAA8AAAAAAAAAAAAAAAAAmAIAAGRycy9kb3du&#10;cmV2LnhtbFBLBQYAAAAABAAEAPUAAACGAwAAAAA=&#10;" fillcolor="#bfd3ed" strokecolor="#675e47 [3215]" strokeweight="3pt">
                        <v:stroke opacity="32125f"/>
                        <v:textbox>
                          <w:txbxContent>
                            <w:p w:rsidR="00FB3625" w:rsidRDefault="00FB3625" w:rsidP="005419CD">
                              <w:pPr>
                                <w:pStyle w:val="Buttons"/>
                              </w:pPr>
                            </w:p>
                          </w:txbxContent>
                        </v:textbox>
                      </v:oval>
                      <v:shape id="Text Box 65" o:spid="_x0000_s1040" type="#_x0000_t202" style="position:absolute;left:6823;top:95534;width:427990;height:269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bKasYA&#10;AADbAAAADwAAAGRycy9kb3ducmV2LnhtbESPQWvCQBSE74L/YXlCb7oxEJHUTZCAtJT2oPXS2zP7&#10;TIK7b2N2q2l/fbdQ6HGYmW+YTTlaI240+M6xguUiAUFcO91xo+D4vpuvQfiArNE4JgVf5KEsppMN&#10;5trdeU+3Q2hEhLDPUUEbQp9L6euWLPqF64mjd3aDxRDl0Eg94D3CrZFpkqykxY7jQos9VS3Vl8On&#10;VfBS7d5wf0rt+ttUT6/nbX89fmRKPczG7SOIQGP4D/+1n7WCVQa/X+IPk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GbKasYAAADbAAAADwAAAAAAAAAAAAAAAACYAgAAZHJz&#10;L2Rvd25yZXYueG1sUEsFBgAAAAAEAAQA9QAAAIsDAAAAAA==&#10;" filled="f" stroked="f" strokeweight=".5pt">
                        <v:textbox>
                          <w:txbxContent>
                            <w:p w:rsidR="00FB3625" w:rsidRDefault="00FB3625" w:rsidP="005419CD">
                              <w:pPr>
                                <w:pStyle w:val="Buttons"/>
                              </w:pPr>
                              <w:r>
                                <w:t>10</w:t>
                              </w:r>
                            </w:p>
                          </w:txbxContent>
                        </v:textbox>
                      </v:shape>
                    </v:group>
                  </w:pict>
                </mc:Fallback>
              </mc:AlternateContent>
            </w:r>
          </w:p>
        </w:tc>
        <w:tc>
          <w:tcPr>
            <w:tcW w:w="7681" w:type="dxa"/>
            <w:vAlign w:val="center"/>
          </w:tcPr>
          <w:p w:rsidR="009C27F2" w:rsidRPr="007F54E2" w:rsidRDefault="007F54E2" w:rsidP="009C27F2">
            <w:r w:rsidRPr="007F54E2">
              <w:t xml:space="preserve">If ready to submit to Burial Agent (all fields must be complete), click the </w:t>
            </w:r>
            <w:r w:rsidRPr="007F54E2">
              <w:rPr>
                <w:b/>
              </w:rPr>
              <w:t>Release</w:t>
            </w:r>
            <w:r w:rsidR="00731E2D">
              <w:t xml:space="preserve"> button, then </w:t>
            </w:r>
            <w:r w:rsidR="00731E2D" w:rsidRPr="00731E2D">
              <w:rPr>
                <w:b/>
              </w:rPr>
              <w:t>Finish</w:t>
            </w:r>
            <w:r w:rsidR="00731E2D">
              <w:t xml:space="preserve">.  </w:t>
            </w:r>
          </w:p>
        </w:tc>
      </w:tr>
      <w:tr w:rsidR="009C27F2" w:rsidTr="009C27F2">
        <w:trPr>
          <w:trHeight w:val="782"/>
        </w:trPr>
        <w:tc>
          <w:tcPr>
            <w:tcW w:w="709" w:type="dxa"/>
            <w:vAlign w:val="center"/>
          </w:tcPr>
          <w:p w:rsidR="009C27F2" w:rsidRDefault="009C27F2" w:rsidP="009C27F2">
            <w:pPr>
              <w:jc w:val="center"/>
              <w:rPr>
                <w:noProof/>
              </w:rPr>
            </w:pPr>
            <w:r>
              <w:rPr>
                <w:noProof/>
              </w:rPr>
              <mc:AlternateContent>
                <mc:Choice Requires="wpg">
                  <w:drawing>
                    <wp:anchor distT="0" distB="0" distL="114300" distR="114300" simplePos="0" relativeHeight="251954175" behindDoc="0" locked="0" layoutInCell="1" allowOverlap="1" wp14:anchorId="7BAD1C2B" wp14:editId="3B1E9A3A">
                      <wp:simplePos x="0" y="0"/>
                      <wp:positionH relativeFrom="column">
                        <wp:posOffset>-65405</wp:posOffset>
                      </wp:positionH>
                      <wp:positionV relativeFrom="paragraph">
                        <wp:posOffset>41910</wp:posOffset>
                      </wp:positionV>
                      <wp:extent cx="429260" cy="443230"/>
                      <wp:effectExtent l="19050" t="19050" r="27940" b="13970"/>
                      <wp:wrapNone/>
                      <wp:docPr id="70" name="Group 70" descr="11"/>
                      <wp:cNvGraphicFramePr/>
                      <a:graphic xmlns:a="http://schemas.openxmlformats.org/drawingml/2006/main">
                        <a:graphicData uri="http://schemas.microsoft.com/office/word/2010/wordprocessingGroup">
                          <wpg:wgp>
                            <wpg:cNvGrpSpPr/>
                            <wpg:grpSpPr>
                              <a:xfrm>
                                <a:off x="0" y="0"/>
                                <a:ext cx="429260" cy="443230"/>
                                <a:chOff x="0" y="0"/>
                                <a:chExt cx="429260" cy="443230"/>
                              </a:xfrm>
                            </wpg:grpSpPr>
                            <wps:wsp>
                              <wps:cNvPr id="74" name="Oval 74"/>
                              <wps:cNvSpPr/>
                              <wps:spPr>
                                <a:xfrm>
                                  <a:off x="0" y="0"/>
                                  <a:ext cx="429260" cy="443230"/>
                                </a:xfrm>
                                <a:prstGeom prst="ellipse">
                                  <a:avLst/>
                                </a:prstGeom>
                                <a:solidFill>
                                  <a:srgbClr val="BFD3ED"/>
                                </a:solidFill>
                                <a:ln w="38100" cap="flat" cmpd="sng" algn="ctr">
                                  <a:solidFill>
                                    <a:schemeClr val="tx2">
                                      <a:alpha val="49000"/>
                                    </a:schemeClr>
                                  </a:solidFill>
                                  <a:prstDash val="solid"/>
                                </a:ln>
                                <a:effectLst/>
                              </wps:spPr>
                              <wps:txbx>
                                <w:txbxContent>
                                  <w:p w:rsidR="00FB3625" w:rsidRDefault="00FB3625" w:rsidP="005419C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 name="Text Box 75"/>
                              <wps:cNvSpPr txBox="1"/>
                              <wps:spPr>
                                <a:xfrm>
                                  <a:off x="6823" y="81887"/>
                                  <a:ext cx="394970" cy="269240"/>
                                </a:xfrm>
                                <a:prstGeom prst="rect">
                                  <a:avLst/>
                                </a:prstGeom>
                                <a:noFill/>
                                <a:ln w="6350">
                                  <a:noFill/>
                                </a:ln>
                                <a:effectLst/>
                              </wps:spPr>
                              <wps:txbx>
                                <w:txbxContent>
                                  <w:p w:rsidR="00FB3625" w:rsidRDefault="00FB3625" w:rsidP="00923D93">
                                    <w:pPr>
                                      <w:pStyle w:val="Buttons"/>
                                    </w:pPr>
                                    <w: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70" o:spid="_x0000_s1041" alt="11" style="position:absolute;left:0;text-align:left;margin-left:-5.15pt;margin-top:3.3pt;width:33.8pt;height:34.9pt;z-index:251954175;mso-width-relative:margin;mso-height-relative:margin" coordsize="429260,443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">
                      <v:oval id="Oval 74" o:spid="_x0000_s1042" style="position:absolute;width:429260;height:4432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hb08QA&#10;AADbAAAADwAAAGRycy9kb3ducmV2LnhtbESPQWsCMRSE7wX/Q3iCt5pVpG5Xo4giFJWKtgWPj81z&#10;d3HzsmxSTf+9EYQeh5n5hpnOg6nFlVpXWVYw6CcgiHOrKy4UfH+tX1MQziNrrC2Tgj9yMJ91XqaY&#10;aXvjA12PvhARwi5DBaX3TSaly0sy6Pq2IY7e2bYGfZRtIXWLtwg3tRwmyZs0WHFcKLGhZUn55fhr&#10;FNj3zbYK+scsVp+nTRpWab53O6V63bCYgPAU/H/42f7QCsYjeHyJP0D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4W9PEAAAA2wAAAA8AAAAAAAAAAAAAAAAAmAIAAGRycy9k&#10;b3ducmV2LnhtbFBLBQYAAAAABAAEAPUAAACJAwAAAAA=&#10;" fillcolor="#bfd3ed" strokecolor="#675e47 [3215]" strokeweight="3pt">
                        <v:stroke opacity="32125f"/>
                        <v:textbox>
                          <w:txbxContent>
                            <w:p w:rsidR="00FB3625" w:rsidRDefault="00FB3625" w:rsidP="005419CD">
                              <w:pPr>
                                <w:jc w:val="center"/>
                              </w:pPr>
                            </w:p>
                          </w:txbxContent>
                        </v:textbox>
                      </v:oval>
                      <v:shape id="Text Box 75" o:spid="_x0000_s1043" type="#_x0000_t202" style="position:absolute;left:6823;top:81887;width:394970;height:269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9ct8UA&#10;AADbAAAADwAAAGRycy9kb3ducmV2LnhtbESPT4vCMBTE74LfITxhb5oqqKUaRQrisujBP5e9vW2e&#10;bbF5qU3U7n76jSB4HGbmN8x82ZpK3KlxpWUFw0EEgjizuuRcwem47scgnEfWWFkmBb/kYLnoduaY&#10;aPvgPd0PPhcBwi5BBYX3dSKlywoy6Aa2Jg7e2TYGfZBNLnWDjwA3lRxF0UQaLDksFFhTWlB2OdyM&#10;gq90vcP9z8jEf1W62Z5X9fX0PVbqo9euZiA8tf4dfrU/tYLpGJ5fwg+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v1y3xQAAANsAAAAPAAAAAAAAAAAAAAAAAJgCAABkcnMv&#10;ZG93bnJldi54bWxQSwUGAAAAAAQABAD1AAAAigMAAAAA&#10;" filled="f" stroked="f" strokeweight=".5pt">
                        <v:textbox>
                          <w:txbxContent>
                            <w:p w:rsidR="00FB3625" w:rsidRDefault="00FB3625" w:rsidP="00923D93">
                              <w:pPr>
                                <w:pStyle w:val="Buttons"/>
                              </w:pPr>
                              <w:r>
                                <w:t>11</w:t>
                              </w:r>
                            </w:p>
                          </w:txbxContent>
                        </v:textbox>
                      </v:shape>
                    </v:group>
                  </w:pict>
                </mc:Fallback>
              </mc:AlternateContent>
            </w:r>
          </w:p>
        </w:tc>
        <w:tc>
          <w:tcPr>
            <w:tcW w:w="7681" w:type="dxa"/>
            <w:vAlign w:val="center"/>
          </w:tcPr>
          <w:p w:rsidR="009C27F2" w:rsidRDefault="007F54E2" w:rsidP="009C27F2">
            <w:r>
              <w:t>Print a permit from the menu (Death</w:t>
            </w:r>
            <w:r>
              <w:sym w:font="Wingdings" w:char="F0E0"/>
            </w:r>
            <w:r>
              <w:t>Print</w:t>
            </w:r>
            <w:r>
              <w:sym w:font="Wingdings" w:char="F0E0"/>
            </w:r>
            <w:r>
              <w:t>Permits)</w:t>
            </w:r>
            <w:r w:rsidR="00731E2D">
              <w:t>.</w:t>
            </w:r>
          </w:p>
          <w:p w:rsidR="00731E2D" w:rsidRDefault="00731E2D" w:rsidP="00731E2D">
            <w:pPr>
              <w:pStyle w:val="ListParagraph"/>
              <w:numPr>
                <w:ilvl w:val="0"/>
                <w:numId w:val="34"/>
              </w:numPr>
            </w:pPr>
            <w:r>
              <w:t>If a community is “opt-in,” you may print immediately after releasing.</w:t>
            </w:r>
          </w:p>
          <w:p w:rsidR="00731E2D" w:rsidRDefault="00731E2D" w:rsidP="00731E2D">
            <w:pPr>
              <w:pStyle w:val="ListParagraph"/>
              <w:numPr>
                <w:ilvl w:val="0"/>
                <w:numId w:val="34"/>
              </w:numPr>
            </w:pPr>
            <w:r>
              <w:t>If a community is “opt-out,” you may print after the burial agent enters local permit information.</w:t>
            </w:r>
          </w:p>
          <w:p w:rsidR="009C27F2" w:rsidRDefault="009C27F2" w:rsidP="007F54E2"/>
        </w:tc>
      </w:tr>
    </w:tbl>
    <w:p w:rsidR="00EE2738" w:rsidRDefault="00EE2738" w:rsidP="00907782">
      <w:pPr>
        <w:pStyle w:val="Heading1"/>
        <w:ind w:right="630"/>
      </w:pPr>
      <w:r>
        <w:lastRenderedPageBreak/>
        <w:t xml:space="preserve">Overview </w:t>
      </w:r>
    </w:p>
    <w:p w:rsidR="002C0F84" w:rsidRDefault="002C0F84" w:rsidP="00907782">
      <w:pPr>
        <w:pStyle w:val="Heading3"/>
        <w:ind w:right="630"/>
      </w:pPr>
      <w:r>
        <w:t>This Guide</w:t>
      </w:r>
    </w:p>
    <w:p w:rsidR="002C0F84" w:rsidRPr="002C0F84" w:rsidRDefault="002C0F84" w:rsidP="002C0F84">
      <w:r>
        <w:t>This quick start guide is intended to orient funeral directors and funeral home staff with the basic steps to us</w:t>
      </w:r>
      <w:r w:rsidR="00130E9C" w:rsidRPr="00F073E9">
        <w:rPr>
          <w:rFonts w:ascii="Calibri" w:eastAsia="Calibri" w:hAnsi="Calibri" w:cs="Times New Roman"/>
          <w:noProof/>
          <w:sz w:val="40"/>
          <w:szCs w:val="36"/>
        </w:rPr>
        <mc:AlternateContent>
          <mc:Choice Requires="wps">
            <w:drawing>
              <wp:anchor distT="0" distB="0" distL="114300" distR="114300" simplePos="0" relativeHeight="252077566" behindDoc="1" locked="1" layoutInCell="1" allowOverlap="1" wp14:anchorId="162EC8B8" wp14:editId="1BD6FA3C">
                <wp:simplePos x="0" y="0"/>
                <wp:positionH relativeFrom="column">
                  <wp:posOffset>-2701925</wp:posOffset>
                </wp:positionH>
                <wp:positionV relativeFrom="page">
                  <wp:posOffset>3105150</wp:posOffset>
                </wp:positionV>
                <wp:extent cx="4834255" cy="434975"/>
                <wp:effectExtent l="0" t="0" r="0" b="0"/>
                <wp:wrapNone/>
                <wp:docPr id="3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834255" cy="434975"/>
                        </a:xfrm>
                        <a:prstGeom prst="rect">
                          <a:avLst/>
                        </a:prstGeom>
                        <a:noFill/>
                        <a:ln w="9525">
                          <a:noFill/>
                          <a:miter lim="800000"/>
                          <a:headEnd/>
                          <a:tailEnd/>
                        </a:ln>
                      </wps:spPr>
                      <wps:txbx>
                        <w:txbxContent>
                          <w:sdt>
                            <w:sdtPr>
                              <w:rPr>
                                <w:sz w:val="36"/>
                                <w:szCs w:val="36"/>
                              </w:rPr>
                              <w:alias w:val="Subtitle Odd"/>
                              <w:tag w:val="Subtitle Odd"/>
                              <w:id w:val="404344288"/>
                            </w:sdtPr>
                            <w:sdtEndPr/>
                            <w:sdtContent>
                              <w:p w:rsidR="00FB3625" w:rsidRDefault="00FB3625" w:rsidP="00130E9C">
                                <w:pPr>
                                  <w:jc w:val="right"/>
                                  <w:rPr>
                                    <w:sz w:val="36"/>
                                    <w:szCs w:val="36"/>
                                  </w:rPr>
                                </w:pPr>
                                <w:r>
                                  <w:rPr>
                                    <w:sz w:val="36"/>
                                    <w:szCs w:val="36"/>
                                  </w:rPr>
                                  <w:t>Overview</w:t>
                                </w:r>
                              </w:p>
                              <w:p w:rsidR="00FB3625" w:rsidRPr="00BD500D" w:rsidRDefault="006E72C4" w:rsidP="00130E9C">
                                <w:pPr>
                                  <w:jc w:val="right"/>
                                  <w:rPr>
                                    <w:sz w:val="36"/>
                                    <w:szCs w:val="36"/>
                                  </w:rPr>
                                </w:pP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margin-left:-212.75pt;margin-top:244.5pt;width:380.65pt;height:34.25pt;rotation:-90;z-index:-25123891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" filled="f" stroked="f">
                <v:textbox>
                  <w:txbxContent>
                    <w:sdt>
                      <w:sdtPr>
                        <w:rPr>
                          <w:sz w:val="36"/>
                          <w:szCs w:val="36"/>
                        </w:rPr>
                        <w:alias w:val="Subtitle Odd"/>
                        <w:tag w:val="Subtitle Odd"/>
                        <w:id w:val="404344288"/>
                      </w:sdtPr>
                      <w:sdtContent>
                        <w:p w:rsidR="00FB3625" w:rsidRDefault="00FB3625" w:rsidP="00130E9C">
                          <w:pPr>
                            <w:jc w:val="right"/>
                            <w:rPr>
                              <w:sz w:val="36"/>
                              <w:szCs w:val="36"/>
                            </w:rPr>
                          </w:pPr>
                          <w:r>
                            <w:rPr>
                              <w:sz w:val="36"/>
                              <w:szCs w:val="36"/>
                            </w:rPr>
                            <w:t>Overview</w:t>
                          </w:r>
                        </w:p>
                        <w:p w:rsidR="00FB3625" w:rsidRPr="00BD500D" w:rsidRDefault="00FB3625" w:rsidP="00130E9C">
                          <w:pPr>
                            <w:jc w:val="right"/>
                            <w:rPr>
                              <w:sz w:val="36"/>
                              <w:szCs w:val="36"/>
                            </w:rPr>
                          </w:pPr>
                        </w:p>
                      </w:sdtContent>
                    </w:sdt>
                  </w:txbxContent>
                </v:textbox>
                <w10:wrap anchory="page"/>
                <w10:anchorlock/>
              </v:shape>
            </w:pict>
          </mc:Fallback>
        </mc:AlternateContent>
      </w:r>
      <w:r>
        <w:t>ing the Vitals Information Partnership (VIP) electronic death registration system (EDRS</w:t>
      </w:r>
      <w:r w:rsidR="00AE66E2">
        <w:t xml:space="preserve">).  </w:t>
      </w:r>
      <w:r w:rsidR="00D90C40">
        <w:t>Other</w:t>
      </w:r>
      <w:r>
        <w:t xml:space="preserve"> training material </w:t>
      </w:r>
      <w:r w:rsidR="00D90C40">
        <w:t>is</w:t>
      </w:r>
      <w:r>
        <w:t xml:space="preserve"> also available to provide more detail where necessary.</w:t>
      </w:r>
    </w:p>
    <w:p w:rsidR="00C07643" w:rsidRDefault="00EE2738" w:rsidP="00907782">
      <w:pPr>
        <w:pStyle w:val="Heading3"/>
        <w:ind w:right="630"/>
      </w:pPr>
      <w:r>
        <w:t xml:space="preserve">Changes with </w:t>
      </w:r>
      <w:r w:rsidR="00FD345A">
        <w:t>Electronic Death Record System (</w:t>
      </w:r>
      <w:r>
        <w:t>EDRS</w:t>
      </w:r>
      <w:r w:rsidR="00FD345A">
        <w:t>)</w:t>
      </w:r>
      <w:r w:rsidR="00E4298A">
        <w:t xml:space="preserve"> </w:t>
      </w:r>
    </w:p>
    <w:p w:rsidR="00893A46" w:rsidRDefault="0025321D" w:rsidP="00893A46">
      <w:pPr>
        <w:pStyle w:val="ListParagraph"/>
        <w:numPr>
          <w:ilvl w:val="0"/>
          <w:numId w:val="11"/>
        </w:numPr>
        <w:ind w:right="630"/>
      </w:pPr>
      <w:r>
        <w:t>EDRS enables multiple stakeholders</w:t>
      </w:r>
      <w:r w:rsidR="00893A46">
        <w:t xml:space="preserve"> (physicians, </w:t>
      </w:r>
      <w:r w:rsidR="00330F6E">
        <w:t xml:space="preserve">nurse practitioners, </w:t>
      </w:r>
      <w:r w:rsidR="00893A46">
        <w:t xml:space="preserve">medical data entry staff, </w:t>
      </w:r>
      <w:r w:rsidR="00743316">
        <w:t xml:space="preserve">burial agents, </w:t>
      </w:r>
      <w:r w:rsidR="00CA4FC3">
        <w:t>and others</w:t>
      </w:r>
      <w:r w:rsidR="00893A46">
        <w:t>)</w:t>
      </w:r>
      <w:r>
        <w:t xml:space="preserve"> to </w:t>
      </w:r>
      <w:r w:rsidR="00725706">
        <w:t xml:space="preserve">enter </w:t>
      </w:r>
      <w:r>
        <w:t>information</w:t>
      </w:r>
      <w:r w:rsidR="00FD345A">
        <w:t xml:space="preserve"> online</w:t>
      </w:r>
      <w:r>
        <w:t xml:space="preserve"> about a decedent’s case. </w:t>
      </w:r>
      <w:r w:rsidR="00893A46">
        <w:t xml:space="preserve"> </w:t>
      </w:r>
      <w:r w:rsidR="00932511">
        <w:t xml:space="preserve">The only users that may start (Create) a new death record are: the </w:t>
      </w:r>
      <w:proofErr w:type="gramStart"/>
      <w:r w:rsidR="00932511">
        <w:t>certifier,</w:t>
      </w:r>
      <w:proofErr w:type="gramEnd"/>
      <w:r w:rsidR="00932511">
        <w:t xml:space="preserve"> authorized medical staff, funeral homes and, in rare circumstances, the City or Town Clerk and the Registry of Vital Records and Statistics (RVRS).</w:t>
      </w:r>
    </w:p>
    <w:p w:rsidR="00F81E5B" w:rsidRDefault="0025321D" w:rsidP="002B2D29">
      <w:pPr>
        <w:pStyle w:val="ListParagraph"/>
        <w:numPr>
          <w:ilvl w:val="0"/>
          <w:numId w:val="11"/>
        </w:numPr>
        <w:ind w:right="630"/>
      </w:pPr>
      <w:r>
        <w:t>While most stakeholders will access EDRS, some medical certifiers</w:t>
      </w:r>
      <w:r w:rsidR="00725706">
        <w:t xml:space="preserve"> (physi</w:t>
      </w:r>
      <w:r w:rsidR="003B0171">
        <w:t>cians and nurse practitioners</w:t>
      </w:r>
      <w:r w:rsidR="00725706">
        <w:t>)</w:t>
      </w:r>
      <w:r>
        <w:t xml:space="preserve"> will</w:t>
      </w:r>
      <w:r w:rsidR="003B0171">
        <w:t xml:space="preserve"> not use EDRS </w:t>
      </w:r>
      <w:r w:rsidR="00FC4740">
        <w:t>but instead</w:t>
      </w:r>
      <w:r w:rsidR="003B0171">
        <w:t xml:space="preserve"> use a </w:t>
      </w:r>
      <w:r w:rsidR="00FC4740">
        <w:t xml:space="preserve">more </w:t>
      </w:r>
      <w:r w:rsidR="003B0171">
        <w:t>process commonly known as “fax attestation</w:t>
      </w:r>
      <w:r w:rsidR="002B2D29">
        <w:t>.</w:t>
      </w:r>
      <w:r w:rsidR="003B0171">
        <w:t xml:space="preserve">” </w:t>
      </w:r>
      <w:r w:rsidR="002B2D29">
        <w:t xml:space="preserve"> </w:t>
      </w:r>
      <w:r w:rsidR="00CA4FC3">
        <w:t>Therefore</w:t>
      </w:r>
      <w:r w:rsidR="00E4298A">
        <w:t>, you will work</w:t>
      </w:r>
      <w:r w:rsidR="002B2D29">
        <w:t xml:space="preserve"> </w:t>
      </w:r>
      <w:r w:rsidR="00CA4FC3">
        <w:t xml:space="preserve">both </w:t>
      </w:r>
      <w:r w:rsidR="002B2D29">
        <w:t xml:space="preserve">with </w:t>
      </w:r>
      <w:r w:rsidR="00F3246B">
        <w:t xml:space="preserve">medical </w:t>
      </w:r>
      <w:r w:rsidR="002B2D29">
        <w:t>certifiers who ar</w:t>
      </w:r>
      <w:r w:rsidR="003B0171">
        <w:t>e “offline” and those who are “on</w:t>
      </w:r>
      <w:r w:rsidR="002B2D29">
        <w:t xml:space="preserve">line” using EDRS. </w:t>
      </w:r>
      <w:r w:rsidR="00FC4740">
        <w:t>Offline certifiers will rely on medical data entry staff or funeral homes to enter data from a worksheet into EDRS.  Workflows will differ by facility and practice, and will change over time as more certifiers and facilities move to electronic certification.</w:t>
      </w:r>
    </w:p>
    <w:p w:rsidR="008749EE" w:rsidRDefault="00B76BE4" w:rsidP="002B2D29">
      <w:pPr>
        <w:pStyle w:val="ListParagraph"/>
        <w:numPr>
          <w:ilvl w:val="0"/>
          <w:numId w:val="11"/>
        </w:numPr>
        <w:ind w:right="630"/>
      </w:pPr>
      <w:r>
        <w:t>EDRS will</w:t>
      </w:r>
      <w:r w:rsidR="00C815EA">
        <w:t xml:space="preserve"> eventually</w:t>
      </w:r>
      <w:r>
        <w:t xml:space="preserve"> include verification of </w:t>
      </w:r>
      <w:r w:rsidR="0025321D">
        <w:t>a decedent’s</w:t>
      </w:r>
      <w:r>
        <w:t xml:space="preserve"> </w:t>
      </w:r>
      <w:r w:rsidR="00743316">
        <w:t>Social Security Number (</w:t>
      </w:r>
      <w:r w:rsidR="00C815EA">
        <w:t>SSN</w:t>
      </w:r>
      <w:r w:rsidR="00743316">
        <w:t>)</w:t>
      </w:r>
      <w:r w:rsidR="00C815EA">
        <w:t xml:space="preserve"> to</w:t>
      </w:r>
      <w:r w:rsidR="00743316">
        <w:t xml:space="preserve"> The Social Security Administration</w:t>
      </w:r>
      <w:r w:rsidR="00C815EA">
        <w:t xml:space="preserve"> </w:t>
      </w:r>
      <w:r w:rsidR="00743316">
        <w:t>(</w:t>
      </w:r>
      <w:r w:rsidR="00C815EA">
        <w:t>SSA</w:t>
      </w:r>
      <w:r w:rsidR="00743316">
        <w:t>)</w:t>
      </w:r>
      <w:r w:rsidR="0025321D">
        <w:t xml:space="preserve">. </w:t>
      </w:r>
      <w:r w:rsidR="009D6BDE">
        <w:t xml:space="preserve"> </w:t>
      </w:r>
      <w:r w:rsidR="0036039F">
        <w:rPr>
          <w:rFonts w:ascii="Calibri" w:hAnsi="Calibri"/>
        </w:rPr>
        <w:t>You should</w:t>
      </w:r>
      <w:r w:rsidR="0025321D" w:rsidRPr="00B76BE4">
        <w:rPr>
          <w:rFonts w:ascii="Calibri" w:hAnsi="Calibri"/>
        </w:rPr>
        <w:t xml:space="preserve"> </w:t>
      </w:r>
      <w:r w:rsidR="00D90C40">
        <w:rPr>
          <w:rFonts w:ascii="Calibri" w:hAnsi="Calibri"/>
        </w:rPr>
        <w:t xml:space="preserve">temporarily </w:t>
      </w:r>
      <w:r w:rsidR="0025321D" w:rsidRPr="00B76BE4">
        <w:rPr>
          <w:rFonts w:ascii="Calibri" w:hAnsi="Calibri"/>
        </w:rPr>
        <w:t xml:space="preserve">continue </w:t>
      </w:r>
      <w:r w:rsidR="00D90C40">
        <w:rPr>
          <w:rFonts w:ascii="Calibri" w:hAnsi="Calibri"/>
        </w:rPr>
        <w:t>to use the SSA form 721</w:t>
      </w:r>
      <w:r w:rsidR="0025321D" w:rsidRPr="00B76BE4">
        <w:rPr>
          <w:rFonts w:ascii="Calibri" w:hAnsi="Calibri"/>
        </w:rPr>
        <w:t xml:space="preserve">, even after the EDRS is implemented. </w:t>
      </w:r>
      <w:r w:rsidR="002B2D29">
        <w:rPr>
          <w:rFonts w:ascii="Calibri" w:hAnsi="Calibri"/>
        </w:rPr>
        <w:t>The Registry of Vital Records and Statistic</w:t>
      </w:r>
      <w:r w:rsidR="00932511">
        <w:rPr>
          <w:rFonts w:ascii="Calibri" w:hAnsi="Calibri"/>
        </w:rPr>
        <w:t>s</w:t>
      </w:r>
      <w:r w:rsidR="002B2D29">
        <w:rPr>
          <w:rFonts w:ascii="Calibri" w:hAnsi="Calibri"/>
        </w:rPr>
        <w:t xml:space="preserve"> (RVRS)</w:t>
      </w:r>
      <w:r w:rsidR="0025321D" w:rsidRPr="00B76BE4">
        <w:rPr>
          <w:rFonts w:ascii="Calibri" w:hAnsi="Calibri"/>
        </w:rPr>
        <w:t xml:space="preserve"> will notify all users when </w:t>
      </w:r>
      <w:r w:rsidR="00C815EA">
        <w:rPr>
          <w:rFonts w:ascii="Calibri" w:hAnsi="Calibri"/>
        </w:rPr>
        <w:t xml:space="preserve">SSN </w:t>
      </w:r>
      <w:r w:rsidR="0025321D" w:rsidRPr="00B76BE4">
        <w:rPr>
          <w:rFonts w:ascii="Calibri" w:hAnsi="Calibri"/>
        </w:rPr>
        <w:t xml:space="preserve">certification is </w:t>
      </w:r>
      <w:r w:rsidR="00C815EA">
        <w:rPr>
          <w:rFonts w:ascii="Calibri" w:hAnsi="Calibri"/>
        </w:rPr>
        <w:t>fully functional in EDRS</w:t>
      </w:r>
      <w:r w:rsidR="00D90C40">
        <w:rPr>
          <w:rFonts w:ascii="Calibri" w:hAnsi="Calibri"/>
        </w:rPr>
        <w:t>, at which time the form 721 will no longer be necessary</w:t>
      </w:r>
      <w:r w:rsidR="00C815EA">
        <w:rPr>
          <w:rFonts w:ascii="Calibri" w:hAnsi="Calibri"/>
        </w:rPr>
        <w:t>.</w:t>
      </w:r>
    </w:p>
    <w:p w:rsidR="00C86C73" w:rsidRDefault="00725706" w:rsidP="009D6BDE">
      <w:pPr>
        <w:pStyle w:val="ListParagraph"/>
        <w:numPr>
          <w:ilvl w:val="0"/>
          <w:numId w:val="6"/>
        </w:numPr>
        <w:ind w:right="630"/>
      </w:pPr>
      <w:r>
        <w:t xml:space="preserve">Funeral homes will </w:t>
      </w:r>
      <w:r w:rsidR="003B0171">
        <w:t>submit EDRS records</w:t>
      </w:r>
      <w:r>
        <w:t xml:space="preserve"> to burial agents; however, the permits may </w:t>
      </w:r>
      <w:r w:rsidR="003B0171">
        <w:t>be printed at your office</w:t>
      </w:r>
      <w:r>
        <w:t>.</w:t>
      </w:r>
      <w:r w:rsidR="003B0171">
        <w:t xml:space="preserve"> Some towns will also allow “e-permits” that will allow printing of a permit as soon as a record is complete and released to the burial agent</w:t>
      </w:r>
      <w:r w:rsidR="00D90C40">
        <w:t xml:space="preserve"> (“opt-in”)</w:t>
      </w:r>
      <w:r w:rsidR="003B0171">
        <w:t>.</w:t>
      </w:r>
      <w:r w:rsidR="002B2D29">
        <w:t xml:space="preserve"> </w:t>
      </w:r>
    </w:p>
    <w:p w:rsidR="002C0F84" w:rsidRDefault="002C0F84" w:rsidP="009D6BDE">
      <w:pPr>
        <w:pStyle w:val="ListParagraph"/>
        <w:numPr>
          <w:ilvl w:val="0"/>
          <w:numId w:val="6"/>
        </w:numPr>
        <w:ind w:right="630"/>
      </w:pPr>
      <w:r>
        <w:t xml:space="preserve">Out-of-state funeral homes (and a </w:t>
      </w:r>
      <w:r w:rsidR="00357578">
        <w:t>few Massachusetts funeral homes that do not have VIP EDRS accounts) will need to work with online funeral homes via a “trade service call.” In these scenarios, other funeral homes may make arrangements with you to enter information into EDRS on their behalf.</w:t>
      </w:r>
    </w:p>
    <w:p w:rsidR="0045779A" w:rsidRDefault="008A7E01" w:rsidP="00A759C8">
      <w:pPr>
        <w:pStyle w:val="Heading1"/>
      </w:pPr>
      <w:r>
        <w:t>Support</w:t>
      </w:r>
    </w:p>
    <w:p w:rsidR="0045779A" w:rsidRDefault="003953EA" w:rsidP="008A7E01">
      <w:pPr>
        <w:spacing w:after="0"/>
        <w:ind w:right="629"/>
        <w:jc w:val="center"/>
      </w:pPr>
      <w:r w:rsidRPr="003953EA">
        <w:rPr>
          <w:u w:val="single"/>
        </w:rPr>
        <w:t>By email</w:t>
      </w:r>
      <w:r w:rsidR="0045779A">
        <w:t xml:space="preserve">: </w:t>
      </w:r>
      <w:hyperlink r:id="rId10" w:history="1">
        <w:r w:rsidR="0045779A" w:rsidRPr="0028263C">
          <w:rPr>
            <w:rStyle w:val="Hyperlink"/>
          </w:rPr>
          <w:t>vip@state.ma.us</w:t>
        </w:r>
      </w:hyperlink>
    </w:p>
    <w:p w:rsidR="003953EA" w:rsidRDefault="003953EA" w:rsidP="003953EA">
      <w:pPr>
        <w:spacing w:after="0"/>
        <w:ind w:right="629"/>
        <w:jc w:val="center"/>
        <w:rPr>
          <w:u w:val="single"/>
        </w:rPr>
      </w:pPr>
    </w:p>
    <w:p w:rsidR="003953EA" w:rsidRDefault="003953EA" w:rsidP="003953EA">
      <w:pPr>
        <w:spacing w:after="0"/>
        <w:ind w:right="629"/>
        <w:jc w:val="center"/>
      </w:pPr>
      <w:r w:rsidRPr="003953EA">
        <w:rPr>
          <w:u w:val="single"/>
        </w:rPr>
        <w:t>By phone</w:t>
      </w:r>
      <w:r>
        <w:t>:</w:t>
      </w:r>
    </w:p>
    <w:p w:rsidR="003953EA" w:rsidRDefault="003953EA" w:rsidP="003953EA">
      <w:pPr>
        <w:spacing w:after="0"/>
        <w:ind w:right="629"/>
        <w:jc w:val="center"/>
      </w:pPr>
      <w:r>
        <w:t>For technical problems using VIP or for enrollment help, call 617-740-2675.</w:t>
      </w:r>
    </w:p>
    <w:p w:rsidR="003953EA" w:rsidRDefault="003953EA" w:rsidP="003953EA">
      <w:pPr>
        <w:spacing w:after="0"/>
        <w:ind w:right="629"/>
        <w:jc w:val="center"/>
      </w:pPr>
      <w:r>
        <w:t>F</w:t>
      </w:r>
      <w:r w:rsidR="008A7E01">
        <w:t xml:space="preserve">or forms, data entry, or policy and </w:t>
      </w:r>
      <w:r>
        <w:t>procedure help, call 617-740-2674.</w:t>
      </w:r>
    </w:p>
    <w:p w:rsidR="003953EA" w:rsidRDefault="003953EA" w:rsidP="003953EA">
      <w:pPr>
        <w:spacing w:after="0"/>
        <w:ind w:right="629"/>
        <w:jc w:val="center"/>
      </w:pPr>
      <w:r>
        <w:t xml:space="preserve">For forgotten usernames and passwords, call </w:t>
      </w:r>
      <w:r w:rsidR="008A7E01">
        <w:t>Virtual Gateway at 1-</w:t>
      </w:r>
      <w:r w:rsidRPr="003953EA">
        <w:t>800-421-0938</w:t>
      </w:r>
      <w:r>
        <w:t>.</w:t>
      </w:r>
    </w:p>
    <w:p w:rsidR="00357578" w:rsidRPr="0045779A" w:rsidRDefault="00357578" w:rsidP="0045779A">
      <w:pPr>
        <w:ind w:right="630"/>
        <w:jc w:val="center"/>
        <w:rPr>
          <w:rFonts w:asciiTheme="majorHAnsi" w:eastAsiaTheme="majorEastAsia" w:hAnsiTheme="majorHAnsi" w:cstheme="majorBidi"/>
          <w:b/>
          <w:bCs/>
          <w:color w:val="848057" w:themeColor="accent1" w:themeShade="BF"/>
          <w:sz w:val="28"/>
          <w:szCs w:val="28"/>
        </w:rPr>
      </w:pPr>
      <w:r>
        <w:br w:type="page"/>
      </w:r>
    </w:p>
    <w:p w:rsidR="001728E0" w:rsidRDefault="001728E0" w:rsidP="00907782">
      <w:pPr>
        <w:pStyle w:val="Heading1"/>
        <w:ind w:right="720"/>
      </w:pPr>
      <w:r w:rsidRPr="00C937D0">
        <w:rPr>
          <w:noProof/>
          <w:sz w:val="36"/>
          <w:szCs w:val="36"/>
        </w:rPr>
        <w:lastRenderedPageBreak/>
        <mc:AlternateContent>
          <mc:Choice Requires="wps">
            <w:drawing>
              <wp:anchor distT="0" distB="0" distL="114300" distR="114300" simplePos="0" relativeHeight="251665408" behindDoc="1" locked="1" layoutInCell="1" allowOverlap="1" wp14:anchorId="23D451E7" wp14:editId="2356E296">
                <wp:simplePos x="0" y="0"/>
                <wp:positionH relativeFrom="column">
                  <wp:posOffset>3775710</wp:posOffset>
                </wp:positionH>
                <wp:positionV relativeFrom="page">
                  <wp:posOffset>3103245</wp:posOffset>
                </wp:positionV>
                <wp:extent cx="4834255" cy="434975"/>
                <wp:effectExtent l="0" t="0" r="0"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834255" cy="434975"/>
                        </a:xfrm>
                        <a:prstGeom prst="rect">
                          <a:avLst/>
                        </a:prstGeom>
                        <a:noFill/>
                        <a:ln w="9525">
                          <a:noFill/>
                          <a:miter lim="800000"/>
                          <a:headEnd/>
                          <a:tailEnd/>
                        </a:ln>
                      </wps:spPr>
                      <wps:txbx>
                        <w:txbxContent>
                          <w:sdt>
                            <w:sdtPr>
                              <w:rPr>
                                <w:sz w:val="36"/>
                                <w:szCs w:val="36"/>
                              </w:rPr>
                              <w:alias w:val="Subtitle Odd"/>
                              <w:tag w:val="Subtitle Odd"/>
                              <w:id w:val="217171063"/>
                            </w:sdtPr>
                            <w:sdtEndPr/>
                            <w:sdtContent>
                              <w:p w:rsidR="00FB3625" w:rsidRPr="00BD500D" w:rsidRDefault="00FB3625" w:rsidP="0020320F">
                                <w:pPr>
                                  <w:rPr>
                                    <w:sz w:val="36"/>
                                    <w:szCs w:val="36"/>
                                  </w:rPr>
                                </w:pPr>
                                <w:r>
                                  <w:rPr>
                                    <w:sz w:val="36"/>
                                    <w:szCs w:val="36"/>
                                  </w:rPr>
                                  <w:t>Accessing &amp; Using EDRS</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margin-left:297.3pt;margin-top:244.35pt;width:380.65pt;height:34.25pt;rotation:90;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" filled="f" stroked="f">
                <v:textbox>
                  <w:txbxContent>
                    <w:sdt>
                      <w:sdtPr>
                        <w:rPr>
                          <w:sz w:val="36"/>
                          <w:szCs w:val="36"/>
                        </w:rPr>
                        <w:alias w:val="Subtitle Odd"/>
                        <w:tag w:val="Subtitle Odd"/>
                        <w:id w:val="217171063"/>
                      </w:sdtPr>
                      <w:sdtContent>
                        <w:p w:rsidR="00FB3625" w:rsidRPr="00BD500D" w:rsidRDefault="00FB3625" w:rsidP="0020320F">
                          <w:pPr>
                            <w:rPr>
                              <w:sz w:val="36"/>
                              <w:szCs w:val="36"/>
                            </w:rPr>
                          </w:pPr>
                          <w:r>
                            <w:rPr>
                              <w:sz w:val="36"/>
                              <w:szCs w:val="36"/>
                            </w:rPr>
                            <w:t>Accessing &amp; Using EDRS</w:t>
                          </w:r>
                        </w:p>
                      </w:sdtContent>
                    </w:sdt>
                  </w:txbxContent>
                </v:textbox>
                <w10:wrap anchory="page"/>
                <w10:anchorlock/>
              </v:shape>
            </w:pict>
          </mc:Fallback>
        </mc:AlternateContent>
      </w:r>
      <w:r w:rsidR="003872C0">
        <w:t>A</w:t>
      </w:r>
      <w:r>
        <w:t>ccessing and Using EDRS</w:t>
      </w:r>
    </w:p>
    <w:p w:rsidR="00F073E9" w:rsidRPr="00F073E9" w:rsidRDefault="00F073E9" w:rsidP="00F073E9">
      <w:pPr>
        <w:rPr>
          <w:rFonts w:ascii="Calibri" w:eastAsia="Calibri" w:hAnsi="Calibri" w:cs="Times New Roman"/>
        </w:rPr>
      </w:pPr>
      <w:r w:rsidRPr="00F073E9">
        <w:rPr>
          <w:rFonts w:ascii="Calibri" w:eastAsia="Calibri" w:hAnsi="Calibri" w:cs="Times New Roman"/>
        </w:rPr>
        <w:t xml:space="preserve">The Electronic Death Registration System (EDRS) is a module of the larger Vitals Information Partnership (VIP) system that is hosted in the Commonwealth’s secure Virtual Gateway environment.  </w:t>
      </w:r>
    </w:p>
    <w:p w:rsidR="00F073E9" w:rsidRPr="00F073E9" w:rsidRDefault="00F073E9" w:rsidP="00F073E9">
      <w:pPr>
        <w:rPr>
          <w:rFonts w:ascii="Calibri" w:eastAsia="Calibri" w:hAnsi="Calibri" w:cs="Times New Roman"/>
        </w:rPr>
      </w:pPr>
      <w:r w:rsidRPr="00F073E9">
        <w:rPr>
          <w:rFonts w:ascii="Calibri" w:eastAsia="Calibri" w:hAnsi="Calibri" w:cs="Times New Roman"/>
          <w:b/>
          <w:bCs/>
          <w:i/>
          <w:iCs/>
          <w:noProof/>
          <w:color w:val="A9A57C"/>
        </w:rPr>
        <w:drawing>
          <wp:anchor distT="0" distB="0" distL="114300" distR="114300" simplePos="0" relativeHeight="251965439" behindDoc="0" locked="0" layoutInCell="1" allowOverlap="1" wp14:anchorId="1800A6DE" wp14:editId="6C0E6092">
            <wp:simplePos x="0" y="0"/>
            <wp:positionH relativeFrom="column">
              <wp:posOffset>2706370</wp:posOffset>
            </wp:positionH>
            <wp:positionV relativeFrom="paragraph">
              <wp:posOffset>74930</wp:posOffset>
            </wp:positionV>
            <wp:extent cx="2895600" cy="1677035"/>
            <wp:effectExtent l="171450" t="171450" r="361950" b="361315"/>
            <wp:wrapSquare wrapText="bothSides"/>
            <wp:docPr id="389" name="Picture 389" descr="Image of Virtual Gateway Log i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Picture 334"/>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95600" cy="167703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F073E9">
        <w:rPr>
          <w:rFonts w:ascii="Calibri" w:eastAsia="Calibri" w:hAnsi="Calibri" w:cs="Times New Roman"/>
          <w:b/>
          <w:bCs/>
          <w:i/>
          <w:iCs/>
          <w:color w:val="A9A57C"/>
        </w:rPr>
        <w:t>Access</w:t>
      </w:r>
      <w:r w:rsidRPr="00F073E9">
        <w:rPr>
          <w:rFonts w:ascii="Calibri" w:eastAsia="Calibri" w:hAnsi="Calibri" w:cs="Times New Roman"/>
        </w:rPr>
        <w:t xml:space="preserve"> EDRS on the web.  EDRS can be accessed anywhere you have a computer and internet access.  The system works best with the Microsoft Internet Explorer (IE) browser. If you are a Mac user, it is recommended that you download the IE or Firefox browser on your computer. </w:t>
      </w:r>
    </w:p>
    <w:p w:rsidR="00F073E9" w:rsidRPr="00F073E9" w:rsidRDefault="00F073E9" w:rsidP="00F073E9">
      <w:pPr>
        <w:rPr>
          <w:rFonts w:ascii="Calibri" w:eastAsia="Calibri" w:hAnsi="Calibri" w:cs="Times New Roman"/>
        </w:rPr>
      </w:pPr>
      <w:r w:rsidRPr="00F073E9">
        <w:rPr>
          <w:rFonts w:ascii="Calibri" w:eastAsia="Calibri" w:hAnsi="Calibri" w:cs="Times New Roman"/>
          <w:b/>
          <w:bCs/>
          <w:i/>
          <w:iCs/>
          <w:color w:val="A9A57C"/>
        </w:rPr>
        <w:t>Log in</w:t>
      </w:r>
      <w:r w:rsidRPr="00F073E9">
        <w:rPr>
          <w:rFonts w:ascii="Calibri" w:eastAsia="Calibri" w:hAnsi="Calibri" w:cs="Times New Roman"/>
        </w:rPr>
        <w:t xml:space="preserve"> at </w:t>
      </w:r>
      <w:hyperlink r:id="rId12" w:history="1">
        <w:r w:rsidRPr="00F073E9">
          <w:rPr>
            <w:rFonts w:ascii="Calibri" w:eastAsia="Calibri" w:hAnsi="Calibri" w:cs="Times New Roman"/>
            <w:color w:val="D25814"/>
            <w:u w:val="single"/>
          </w:rPr>
          <w:t>http://mass.gov/vg</w:t>
        </w:r>
      </w:hyperlink>
      <w:r w:rsidRPr="00F073E9">
        <w:rPr>
          <w:rFonts w:ascii="Calibri" w:eastAsia="Calibri" w:hAnsi="Calibri" w:cs="Times New Roman"/>
        </w:rPr>
        <w:t>.  You must have a valid Commonwealth Virtual Gateway account</w:t>
      </w:r>
      <w:r w:rsidR="00FC4740">
        <w:rPr>
          <w:rFonts w:ascii="Calibri" w:eastAsia="Calibri" w:hAnsi="Calibri" w:cs="Times New Roman"/>
        </w:rPr>
        <w:t xml:space="preserve"> and have completed the forms for access to the VIP EDRS. </w:t>
      </w:r>
      <w:r w:rsidRPr="00F073E9">
        <w:rPr>
          <w:rFonts w:ascii="Calibri" w:eastAsia="Calibri" w:hAnsi="Calibri" w:cs="Times New Roman"/>
        </w:rPr>
        <w:t xml:space="preserve">If you use a single sign-on for more than one VG application, you will then have a choice of applications when you log in.  If you are a </w:t>
      </w:r>
      <w:r>
        <w:rPr>
          <w:rFonts w:ascii="Calibri" w:eastAsia="Calibri" w:hAnsi="Calibri" w:cs="Times New Roman"/>
        </w:rPr>
        <w:t>funeral director</w:t>
      </w:r>
      <w:r w:rsidRPr="00F073E9">
        <w:rPr>
          <w:rFonts w:ascii="Calibri" w:eastAsia="Calibri" w:hAnsi="Calibri" w:cs="Times New Roman"/>
        </w:rPr>
        <w:t xml:space="preserve"> that is also a burial agent, then you will get a choice of role.  </w:t>
      </w:r>
      <w:r w:rsidR="003872C0">
        <w:rPr>
          <w:rFonts w:ascii="Calibri" w:eastAsia="Calibri" w:hAnsi="Calibri" w:cs="Times New Roman"/>
        </w:rPr>
        <w:t>(Funeral homes that do not have accounts must use a “trade service call” with an online funeral home).</w:t>
      </w:r>
    </w:p>
    <w:p w:rsidR="00F073E9" w:rsidRPr="00F073E9" w:rsidRDefault="00FC4740" w:rsidP="00F073E9">
      <w:pPr>
        <w:rPr>
          <w:rFonts w:ascii="Calibri" w:eastAsia="Calibri" w:hAnsi="Calibri" w:cs="Times New Roman"/>
        </w:rPr>
      </w:pPr>
      <w:r>
        <w:rPr>
          <w:rFonts w:ascii="Calibri" w:eastAsia="Calibri" w:hAnsi="Calibri" w:cs="Times New Roman"/>
          <w:b/>
          <w:bCs/>
          <w:i/>
          <w:iCs/>
          <w:noProof/>
          <w:color w:val="A9A57C"/>
        </w:rPr>
        <mc:AlternateContent>
          <mc:Choice Requires="wpg">
            <w:drawing>
              <wp:anchor distT="0" distB="0" distL="114300" distR="114300" simplePos="0" relativeHeight="251967487" behindDoc="1" locked="0" layoutInCell="1" allowOverlap="1" wp14:anchorId="7F3057C9" wp14:editId="7CA4AC22">
                <wp:simplePos x="0" y="0"/>
                <wp:positionH relativeFrom="column">
                  <wp:posOffset>3297555</wp:posOffset>
                </wp:positionH>
                <wp:positionV relativeFrom="paragraph">
                  <wp:posOffset>50800</wp:posOffset>
                </wp:positionV>
                <wp:extent cx="2737485" cy="570865"/>
                <wp:effectExtent l="0" t="0" r="329565" b="324485"/>
                <wp:wrapTight wrapText="bothSides">
                  <wp:wrapPolygon edited="0">
                    <wp:start x="0" y="0"/>
                    <wp:lineTo x="0" y="20182"/>
                    <wp:lineTo x="4359" y="23066"/>
                    <wp:lineTo x="4359" y="25228"/>
                    <wp:lineTo x="6013" y="31715"/>
                    <wp:lineTo x="6463" y="33157"/>
                    <wp:lineTo x="21946" y="33157"/>
                    <wp:lineTo x="22547" y="31715"/>
                    <wp:lineTo x="24050" y="25228"/>
                    <wp:lineTo x="24050" y="7208"/>
                    <wp:lineTo x="20292" y="4325"/>
                    <wp:lineTo x="8568" y="0"/>
                    <wp:lineTo x="0" y="0"/>
                  </wp:wrapPolygon>
                </wp:wrapTight>
                <wp:docPr id="391" name="Group 391" descr="Image displaying VIP activity described in text"/>
                <wp:cNvGraphicFramePr/>
                <a:graphic xmlns:a="http://schemas.openxmlformats.org/drawingml/2006/main">
                  <a:graphicData uri="http://schemas.microsoft.com/office/word/2010/wordprocessingGroup">
                    <wpg:wgp>
                      <wpg:cNvGrpSpPr/>
                      <wpg:grpSpPr>
                        <a:xfrm>
                          <a:off x="0" y="0"/>
                          <a:ext cx="2737485" cy="570865"/>
                          <a:chOff x="0" y="0"/>
                          <a:chExt cx="2737757" cy="570865"/>
                        </a:xfrm>
                      </wpg:grpSpPr>
                      <wpg:grpSp>
                        <wpg:cNvPr id="379" name="Group 379"/>
                        <wpg:cNvGrpSpPr/>
                        <wpg:grpSpPr>
                          <a:xfrm>
                            <a:off x="0" y="0"/>
                            <a:ext cx="1115060" cy="570865"/>
                            <a:chOff x="0" y="0"/>
                            <a:chExt cx="1115785" cy="571500"/>
                          </a:xfrm>
                        </wpg:grpSpPr>
                        <pic:pic xmlns:pic="http://schemas.openxmlformats.org/drawingml/2006/picture">
                          <pic:nvPicPr>
                            <pic:cNvPr id="380" name="Picture 380" descr="Image displaying VIP activity described in text"/>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15785" cy="571500"/>
                            </a:xfrm>
                            <a:prstGeom prst="rect">
                              <a:avLst/>
                            </a:prstGeom>
                            <a:noFill/>
                            <a:ln>
                              <a:noFill/>
                            </a:ln>
                          </pic:spPr>
                        </pic:pic>
                        <wps:wsp>
                          <wps:cNvPr id="382" name="Oval 382"/>
                          <wps:cNvSpPr/>
                          <wps:spPr>
                            <a:xfrm>
                              <a:off x="511628" y="54428"/>
                              <a:ext cx="408215" cy="214358"/>
                            </a:xfrm>
                            <a:prstGeom prst="ellipse">
                              <a:avLst/>
                            </a:prstGeom>
                            <a:noFill/>
                            <a:ln w="25400" cap="flat" cmpd="sng" algn="ctr">
                              <a:solidFill>
                                <a:srgbClr val="7DA329">
                                  <a:alpha val="50196"/>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390" name="Picture 390" descr="Image displaying VIP activity described in text"/>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696685" y="266700"/>
                            <a:ext cx="2041072" cy="293915"/>
                          </a:xfrm>
                          <a:prstGeom prst="rect">
                            <a:avLst/>
                          </a:prstGeom>
                          <a:ln>
                            <a:noFill/>
                          </a:ln>
                          <a:effectLst>
                            <a:outerShdw blurRad="292100" dist="139700" dir="2700000" algn="tl" rotWithShape="0">
                              <a:srgbClr val="333333">
                                <a:alpha val="65000"/>
                              </a:srgbClr>
                            </a:outerShdw>
                          </a:effectLst>
                        </pic:spPr>
                      </pic:pic>
                    </wpg:wgp>
                  </a:graphicData>
                </a:graphic>
              </wp:anchor>
            </w:drawing>
          </mc:Choice>
          <mc:Fallback>
            <w:pict>
              <v:group id="Group 391" o:spid="_x0000_s1026" alt="Image displaying VIP activity described in text" style="position:absolute;margin-left:259.65pt;margin-top:4pt;width:215.55pt;height:44.95pt;z-index:-251348993" coordsize="27377,57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">
                <v:group id="Group 379" o:spid="_x0000_s1027" style="position:absolute;width:11150;height:5708" coordsize="11157,5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zwuXcUAAADcAAAADwAAAGRycy9kb3ducmV2LnhtbESPQWvCQBSE7wX/w/IE&#10;b7qJYrXRVURUPEihWii9PbLPJJh9G7JrEv+9WxB6HGbmG2a57kwpGqpdYVlBPIpAEKdWF5wp+L7s&#10;h3MQziNrLC2Tggc5WK96b0tMtG35i5qzz0SAsEtQQe59lUjp0pwMupGtiIN3tbVBH2SdSV1jG+Cm&#10;lOMoepcGCw4LOVa0zSm9ne9GwaHFdjOJd83pdt0+fi/Tz59TTEoN+t1mAcJT5//Dr/ZRK5jMPu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88Ll3FAAAA3AAA&#10;AA8AAAAAAAAAAAAAAAAAqgIAAGRycy9kb3ducmV2LnhtbFBLBQYAAAAABAAEAPoAAACcAwAAAAA=&#10;">
                  <v:shape id="Picture 380" o:spid="_x0000_s1028" type="#_x0000_t75" alt="Image displaying VIP activity described in text" style="position:absolute;width:11157;height:5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">
                    <v:imagedata r:id="rId15" o:title="Image displaying VIP activity described in text"/>
                    <v:path arrowok="t"/>
                  </v:shape>
                  <v:oval id="Oval 382" o:spid="_x0000_s1029" style="position:absolute;left:5116;top:544;width:4082;height:2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2KGcUA&#10;AADcAAAADwAAAGRycy9kb3ducmV2LnhtbESPQWuDQBSE74X8h+UFemtWLZRgsgmlrVBaCERDoLeH&#10;+6qi+1bc1Zh/3y0Echxm5htmu59NJyYaXGNZQbyKQBCXVjdcKTgV2dMahPPIGjvLpOBKDva7xcMW&#10;U20vfKQp95UIEHYpKqi971MpXVmTQbeyPXHwfu1g0Ac5VFIPeAlw08kkil6kwYbDQo09vdVUtvlo&#10;FMzFT5TF3+ev89VJOozvp9x8tEo9LufXDQhPs7+Hb+1PreB5ncD/mXAE5O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3YoZxQAAANwAAAAPAAAAAAAAAAAAAAAAAJgCAABkcnMv&#10;ZG93bnJldi54bWxQSwUGAAAAAAQABAD1AAAAigMAAAAA&#10;" filled="f" strokecolor="#7da329" strokeweight="2pt">
                    <v:stroke opacity="32896f"/>
                  </v:oval>
                </v:group>
                <v:shape id="Picture 390" o:spid="_x0000_s1030" type="#_x0000_t75" alt="Image displaying VIP activity described in text" style="position:absolute;left:6966;top:2667;width:20411;height:29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CcoPAAAAA3AAAAA8AAABkcnMvZG93bnJldi54bWxET82KwjAQvi/4DmEEb2tiXRatRhFBcQ8e&#10;Vn2AoRnbajMpTWzr25uD4PHj+1+ue1uJlhpfOtYwGSsQxJkzJecaLufd9wyED8gGK8ek4Uke1qvB&#10;1xJT4zr+p/YUchFD2KeooQihTqX0WUEW/djVxJG7usZiiLDJpWmwi+G2kolSv9JiybGhwJq2BWX3&#10;08Nq+FM/z9u2U21+PibtpPSJOdZ7rUfDfrMAEagPH/HbfTAapvM4P56JR0CuX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oJyg8AAAADcAAAADwAAAAAAAAAAAAAAAACfAgAA&#10;ZHJzL2Rvd25yZXYueG1sUEsFBgAAAAAEAAQA9wAAAIwDAAAAAA==&#10;">
                  <v:imagedata r:id="rId16" o:title="Image displaying VIP activity described in text"/>
                  <v:shadow on="t" color="#333" opacity="42598f" origin="-.5,-.5" offset="2.74397mm,2.74397mm"/>
                  <v:path arrowok="t"/>
                </v:shape>
                <w10:wrap type="tight"/>
              </v:group>
            </w:pict>
          </mc:Fallback>
        </mc:AlternateContent>
      </w:r>
      <w:r w:rsidR="00F073E9" w:rsidRPr="00F073E9">
        <w:rPr>
          <w:rFonts w:ascii="Calibri" w:eastAsia="Calibri" w:hAnsi="Calibri" w:cs="Times New Roman"/>
        </w:rPr>
        <w:t xml:space="preserve">Additionally, </w:t>
      </w:r>
      <w:r w:rsidR="00F073E9">
        <w:rPr>
          <w:rFonts w:ascii="Calibri" w:eastAsia="Calibri" w:hAnsi="Calibri" w:cs="Times New Roman"/>
        </w:rPr>
        <w:t>funeral directors</w:t>
      </w:r>
      <w:r>
        <w:rPr>
          <w:rFonts w:ascii="Calibri" w:eastAsia="Calibri" w:hAnsi="Calibri" w:cs="Times New Roman"/>
        </w:rPr>
        <w:t xml:space="preserve"> or staff</w:t>
      </w:r>
      <w:r w:rsidR="00F073E9" w:rsidRPr="00F073E9">
        <w:rPr>
          <w:rFonts w:ascii="Calibri" w:eastAsia="Calibri" w:hAnsi="Calibri" w:cs="Times New Roman"/>
        </w:rPr>
        <w:t xml:space="preserve"> that are burial agents </w:t>
      </w:r>
      <w:r>
        <w:rPr>
          <w:rFonts w:ascii="Calibri" w:eastAsia="Calibri" w:hAnsi="Calibri" w:cs="Times New Roman"/>
        </w:rPr>
        <w:t xml:space="preserve">or work in more than one funeral home </w:t>
      </w:r>
      <w:r w:rsidR="00F073E9" w:rsidRPr="00F073E9">
        <w:rPr>
          <w:rFonts w:ascii="Calibri" w:eastAsia="Calibri" w:hAnsi="Calibri" w:cs="Times New Roman"/>
        </w:rPr>
        <w:t>may “Change” role within VIP (at the top left hand corner of the main screen).</w:t>
      </w:r>
      <w:r w:rsidR="00F073E9" w:rsidRPr="00F073E9">
        <w:rPr>
          <w:rFonts w:ascii="Calibri" w:eastAsia="Calibri" w:hAnsi="Calibri" w:cs="Times New Roman"/>
          <w:noProof/>
        </w:rPr>
        <w:t xml:space="preserve"> </w:t>
      </w:r>
    </w:p>
    <w:p w:rsidR="00F073E9" w:rsidRPr="00F073E9" w:rsidRDefault="00F073E9" w:rsidP="00F073E9">
      <w:pPr>
        <w:rPr>
          <w:rFonts w:ascii="Calibri" w:eastAsia="Calibri" w:hAnsi="Calibri" w:cs="Times New Roman"/>
          <w:b/>
          <w:bCs/>
        </w:rPr>
      </w:pPr>
      <w:r w:rsidRPr="00F073E9">
        <w:rPr>
          <w:rFonts w:ascii="Calibri" w:eastAsia="Calibri" w:hAnsi="Calibri" w:cs="Times New Roman"/>
          <w:b/>
          <w:bCs/>
          <w:i/>
          <w:iCs/>
          <w:noProof/>
          <w:color w:val="A9A57C"/>
        </w:rPr>
        <mc:AlternateContent>
          <mc:Choice Requires="wpg">
            <w:drawing>
              <wp:anchor distT="0" distB="0" distL="114300" distR="114300" simplePos="0" relativeHeight="251964415" behindDoc="0" locked="0" layoutInCell="1" allowOverlap="1" wp14:anchorId="7C5F4F36" wp14:editId="6F6ECC3E">
                <wp:simplePos x="0" y="0"/>
                <wp:positionH relativeFrom="column">
                  <wp:posOffset>3345815</wp:posOffset>
                </wp:positionH>
                <wp:positionV relativeFrom="paragraph">
                  <wp:posOffset>-50800</wp:posOffset>
                </wp:positionV>
                <wp:extent cx="1986915" cy="1182370"/>
                <wp:effectExtent l="95250" t="171450" r="356235" b="360680"/>
                <wp:wrapSquare wrapText="bothSides"/>
                <wp:docPr id="383" name="Group 383" descr="Image displaying VIP activity described in text"/>
                <wp:cNvGraphicFramePr/>
                <a:graphic xmlns:a="http://schemas.openxmlformats.org/drawingml/2006/main">
                  <a:graphicData uri="http://schemas.microsoft.com/office/word/2010/wordprocessingGroup">
                    <wpg:wgp>
                      <wpg:cNvGrpSpPr/>
                      <wpg:grpSpPr>
                        <a:xfrm>
                          <a:off x="0" y="0"/>
                          <a:ext cx="1986915" cy="1182370"/>
                          <a:chOff x="0" y="0"/>
                          <a:chExt cx="3056021" cy="1852863"/>
                        </a:xfrm>
                      </wpg:grpSpPr>
                      <pic:pic xmlns:pic="http://schemas.openxmlformats.org/drawingml/2006/picture">
                        <pic:nvPicPr>
                          <pic:cNvPr id="384" name="Picture 384" descr="Image displaying VIP activity described in text"/>
                          <pic:cNvPicPr>
                            <a:picLocks noChangeAspect="1"/>
                          </pic:cNvPicPr>
                        </pic:nvPicPr>
                        <pic:blipFill rotWithShape="1">
                          <a:blip r:embed="rId17" cstate="print">
                            <a:extLst>
                              <a:ext uri="{28A0092B-C50C-407E-A947-70E740481C1C}">
                                <a14:useLocalDpi xmlns:a14="http://schemas.microsoft.com/office/drawing/2010/main" val="0"/>
                              </a:ext>
                            </a:extLst>
                          </a:blip>
                          <a:srcRect l="71040" t="22955" b="18577"/>
                          <a:stretch/>
                        </pic:blipFill>
                        <pic:spPr bwMode="auto">
                          <a:xfrm>
                            <a:off x="1876926" y="0"/>
                            <a:ext cx="1179095" cy="185286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pic:pic xmlns:pic="http://schemas.openxmlformats.org/drawingml/2006/picture">
                        <pic:nvPicPr>
                          <pic:cNvPr id="385" name="Picture 385" descr="Image displaying VIP activity described in text"/>
                          <pic:cNvPicPr>
                            <a:picLocks noChangeAspect="1"/>
                          </pic:cNvPicPr>
                        </pic:nvPicPr>
                        <pic:blipFill rotWithShape="1">
                          <a:blip r:embed="rId18">
                            <a:extLst>
                              <a:ext uri="{28A0092B-C50C-407E-A947-70E740481C1C}">
                                <a14:useLocalDpi xmlns:a14="http://schemas.microsoft.com/office/drawing/2010/main" val="0"/>
                              </a:ext>
                            </a:extLst>
                          </a:blip>
                          <a:srcRect t="11010"/>
                          <a:stretch/>
                        </pic:blipFill>
                        <pic:spPr bwMode="auto">
                          <a:xfrm>
                            <a:off x="0" y="264695"/>
                            <a:ext cx="1720516" cy="116706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wps:wsp>
                        <wps:cNvPr id="386" name="Oval 386"/>
                        <wps:cNvSpPr/>
                        <wps:spPr>
                          <a:xfrm>
                            <a:off x="2093495" y="565484"/>
                            <a:ext cx="763905" cy="447040"/>
                          </a:xfrm>
                          <a:prstGeom prst="ellipse">
                            <a:avLst/>
                          </a:prstGeom>
                          <a:noFill/>
                          <a:ln w="25400" cap="flat" cmpd="sng" algn="ctr">
                            <a:solidFill>
                              <a:srgbClr val="7DA329">
                                <a:alpha val="50196"/>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7" name="Oval 387"/>
                        <wps:cNvSpPr/>
                        <wps:spPr>
                          <a:xfrm>
                            <a:off x="690259" y="300789"/>
                            <a:ext cx="763905" cy="447040"/>
                          </a:xfrm>
                          <a:prstGeom prst="ellipse">
                            <a:avLst/>
                          </a:prstGeom>
                          <a:noFill/>
                          <a:ln w="25400" cap="flat" cmpd="sng" algn="ctr">
                            <a:solidFill>
                              <a:srgbClr val="7DA329">
                                <a:alpha val="50196"/>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83" o:spid="_x0000_s1026" alt="Image displaying VIP activity described in text" style="position:absolute;margin-left:263.45pt;margin-top:-4pt;width:156.45pt;height:93.1pt;z-index:251964415;mso-width-relative:margin;mso-height-relative:margin" coordsize="30560,185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">
                <v:shape id="Picture 384" o:spid="_x0000_s1027" type="#_x0000_t75" alt="Image displaying VIP activity described in text" style="position:absolute;left:18769;width:11791;height:185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C9FfEAAAA3AAAAA8AAABkcnMvZG93bnJldi54bWxEj0FrwkAUhO8F/8PyhF6K2bTRkkZXESHg&#10;tWmFHp/Z1ySYfRt2tyb+e7dQ6HGYb2aYzW4yvbiS851lBc9JCoK4trrjRsHnR7nIQfiArLG3TApu&#10;5GG3nT1ssNB25He6VqERsYR9gQraEIZCSl+3ZNAndiCO3rd1BkOUrpHa4RjLTS9f0vRVGuw4LrQ4&#10;0KGl+lL9GAUufJWnTL/tV9PBH8/VMsuXT5lSj/NpvwYRaAr/8F/6qBVEDH7PxCMgt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1C9FfEAAAA3AAAAA8AAAAAAAAAAAAAAAAA&#10;nwIAAGRycy9kb3ducmV2LnhtbFBLBQYAAAAABAAEAPcAAACQAwAAAAA=&#10;">
                  <v:imagedata r:id="rId19" o:title="Image displaying VIP activity described in text" croptop="15044f" cropbottom="12175f" cropleft="46557f"/>
                  <v:shadow on="t" color="#333" opacity="42598f" origin="-.5,-.5" offset="2.74397mm,2.74397mm"/>
                  <v:path arrowok="t"/>
                </v:shape>
                <v:shape id="Picture 385" o:spid="_x0000_s1028" type="#_x0000_t75" alt="Image displaying VIP activity described in text" style="position:absolute;top:2646;width:17205;height:116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W0rjFAAAA3AAAAA8AAABkcnMvZG93bnJldi54bWxEj0+LwjAUxO+C3yG8BW+arn92pRpFBUG8&#10;iHUXPD6at23Z5qU00VY/vREEj8PM/IaZL1tTiivVrrCs4HMQgSBOrS44U/Bz2vanIJxH1lhaJgU3&#10;crBcdDtzjLVt+EjXxGciQNjFqCD3voqldGlOBt3AVsTB+7O1QR9knUldYxPgppTDKPqSBgsOCzlW&#10;tMkp/U8uRsGvPQ/NeK/X98P2frnt7er7NGmU6n20qxkIT61/h1/tnVYwmk7geSYcAbl4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FtK4xQAAANwAAAAPAAAAAAAAAAAAAAAA&#10;AJ8CAABkcnMvZG93bnJldi54bWxQSwUGAAAAAAQABAD3AAAAkQMAAAAA&#10;">
                  <v:imagedata r:id="rId20" o:title="Image displaying VIP activity described in text" croptop="7216f"/>
                  <v:shadow on="t" color="#333" opacity="42598f" origin="-.5,-.5" offset="2.74397mm,2.74397mm"/>
                  <v:path arrowok="t"/>
                </v:shape>
                <v:oval id="Oval 386" o:spid="_x0000_s1029" style="position:absolute;left:20934;top:5654;width:7640;height:44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aMGsQA&#10;AADcAAAADwAAAGRycy9kb3ducmV2LnhtbESP3YrCMBSE7wXfIRzBO027gkg1ivgDiwsLVhG8OzTH&#10;trQ5KU3U+vZmYcHLYWa+YRarztTiQa0rLSuIxxEI4szqknMF59N+NAPhPLLG2jIpeJGD1bLfW2Ci&#10;7ZOP9Eh9LgKEXYIKCu+bREqXFWTQjW1DHLybbQ36INtc6hafAW5q+RVFU2mw5LBQYEObgrIqvRsF&#10;3eka7eOfy+HycpJ+79tzanaVUsNBt56D8NT5T/i//a0VTGZT+DsTjoBc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mjBrEAAAA3AAAAA8AAAAAAAAAAAAAAAAAmAIAAGRycy9k&#10;b3ducmV2LnhtbFBLBQYAAAAABAAEAPUAAACJAwAAAAA=&#10;" filled="f" strokecolor="#7da329" strokeweight="2pt">
                  <v:stroke opacity="32896f"/>
                </v:oval>
                <v:oval id="Oval 387" o:spid="_x0000_s1030" style="position:absolute;left:6902;top:3007;width:7639;height:44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opgcUA&#10;AADcAAAADwAAAGRycy9kb3ducmV2LnhtbESPQWvCQBSE70L/w/IK3nQTBZXUVUpVEAtCowi9PbKv&#10;STD7NmQ3Jvn33ULB4zAz3zDrbW8q8aDGlZYVxNMIBHFmdcm5guvlMFmBcB5ZY2WZFAzkYLt5Ga0x&#10;0bbjL3qkPhcBwi5BBYX3dSKlywoy6Ka2Jg7ej20M+iCbXOoGuwA3lZxF0UIaLDksFFjTR0HZPW2N&#10;gv7yHR3iz9vpNjhJ53Z3Tc3+rtT4tX9/A+Gp98/wf/uoFcxXS/g7E46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imBxQAAANwAAAAPAAAAAAAAAAAAAAAAAJgCAABkcnMv&#10;ZG93bnJldi54bWxQSwUGAAAAAAQABAD1AAAAigMAAAAA&#10;" filled="f" strokecolor="#7da329" strokeweight="2pt">
                  <v:stroke opacity="32896f"/>
                </v:oval>
                <w10:wrap type="square"/>
              </v:group>
            </w:pict>
          </mc:Fallback>
        </mc:AlternateContent>
      </w:r>
      <w:proofErr w:type="gramStart"/>
      <w:r w:rsidRPr="00F073E9">
        <w:rPr>
          <w:rFonts w:ascii="Calibri" w:eastAsia="Calibri" w:hAnsi="Calibri" w:cs="Times New Roman"/>
          <w:b/>
          <w:bCs/>
          <w:i/>
          <w:iCs/>
          <w:color w:val="A9A57C"/>
          <w:sz w:val="24"/>
        </w:rPr>
        <w:t xml:space="preserve">Logout </w:t>
      </w:r>
      <w:r w:rsidRPr="00F073E9">
        <w:rPr>
          <w:rFonts w:ascii="Calibri" w:eastAsia="Calibri" w:hAnsi="Calibri" w:cs="Times New Roman"/>
        </w:rPr>
        <w:t>at the top right-hand corner of the VIP screen.</w:t>
      </w:r>
      <w:proofErr w:type="gramEnd"/>
      <w:r w:rsidRPr="00F073E9">
        <w:rPr>
          <w:rFonts w:ascii="Calibri" w:eastAsia="Calibri" w:hAnsi="Calibri" w:cs="Times New Roman"/>
        </w:rPr>
        <w:t xml:space="preserve">  To completely exit the system, also logout on the right-hand panel of the VG screen.</w:t>
      </w:r>
    </w:p>
    <w:p w:rsidR="00F073E9" w:rsidRDefault="00F073E9" w:rsidP="00E0542B">
      <w:pPr>
        <w:ind w:right="810"/>
      </w:pPr>
    </w:p>
    <w:p w:rsidR="00F073E9" w:rsidRDefault="00F073E9" w:rsidP="00E0542B">
      <w:pPr>
        <w:ind w:right="810"/>
      </w:pPr>
    </w:p>
    <w:p w:rsidR="001728E0" w:rsidRDefault="001728E0" w:rsidP="0025321D">
      <w:pPr>
        <w:pStyle w:val="Heading3"/>
      </w:pPr>
      <w:r>
        <w:t>Tips &amp; Tricks</w:t>
      </w:r>
    </w:p>
    <w:p w:rsidR="001728E0" w:rsidRDefault="001728E0" w:rsidP="00E0542B">
      <w:pPr>
        <w:ind w:right="810"/>
      </w:pPr>
      <w:r>
        <w:rPr>
          <w:noProof/>
        </w:rPr>
        <w:drawing>
          <wp:anchor distT="0" distB="0" distL="114300" distR="114300" simplePos="0" relativeHeight="251676672" behindDoc="0" locked="0" layoutInCell="1" allowOverlap="1" wp14:anchorId="363ED71F" wp14:editId="23CF7E28">
            <wp:simplePos x="0" y="0"/>
            <wp:positionH relativeFrom="column">
              <wp:posOffset>0</wp:posOffset>
            </wp:positionH>
            <wp:positionV relativeFrom="paragraph">
              <wp:posOffset>635</wp:posOffset>
            </wp:positionV>
            <wp:extent cx="281305" cy="471170"/>
            <wp:effectExtent l="0" t="0" r="4445" b="5080"/>
            <wp:wrapSquare wrapText="bothSides"/>
            <wp:docPr id="289" name="Picture 289" descr="Tab soda 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1305" cy="471170"/>
                    </a:xfrm>
                    <a:prstGeom prst="rect">
                      <a:avLst/>
                    </a:prstGeom>
                    <a:noFill/>
                  </pic:spPr>
                </pic:pic>
              </a:graphicData>
            </a:graphic>
            <wp14:sizeRelH relativeFrom="page">
              <wp14:pctWidth>0</wp14:pctWidth>
            </wp14:sizeRelH>
            <wp14:sizeRelV relativeFrom="page">
              <wp14:pctHeight>0</wp14:pctHeight>
            </wp14:sizeRelV>
          </wp:anchor>
        </w:drawing>
      </w:r>
      <w:r w:rsidRPr="00C8330B">
        <w:rPr>
          <w:rStyle w:val="Strong"/>
        </w:rPr>
        <w:t>Tab &amp; Mouse</w:t>
      </w:r>
      <w:r>
        <w:t xml:space="preserve"> -- Use the </w:t>
      </w:r>
      <w:r w:rsidRPr="0079653F">
        <w:rPr>
          <w:b/>
        </w:rPr>
        <w:t>Tab key</w:t>
      </w:r>
      <w:r>
        <w:t xml:space="preserve"> on your computer keyboard to advance through each field in EDRS. You may also use your mouse to navigate tabs or to temporarily skip sections. Do not use Backspace or Enter, except </w:t>
      </w:r>
      <w:r w:rsidRPr="00C035D8">
        <w:rPr>
          <w:u w:val="single"/>
        </w:rPr>
        <w:t>within</w:t>
      </w:r>
      <w:r>
        <w:t xml:space="preserve"> fields as necessary.</w:t>
      </w:r>
    </w:p>
    <w:p w:rsidR="001728E0" w:rsidRDefault="001728E0" w:rsidP="00E0542B">
      <w:pPr>
        <w:ind w:right="810"/>
      </w:pPr>
      <w:r w:rsidRPr="00C8330B">
        <w:rPr>
          <w:rStyle w:val="Strong"/>
        </w:rPr>
        <w:t>Save</w:t>
      </w:r>
      <w:r>
        <w:rPr>
          <w:rStyle w:val="Strong"/>
        </w:rPr>
        <w:t>!</w:t>
      </w:r>
      <w:r>
        <w:t xml:space="preserve"> – EDRS will time out after 15 minutes.  While your portion of the death record should take less than </w:t>
      </w:r>
      <w:r w:rsidR="003872C0">
        <w:t>10</w:t>
      </w:r>
      <w:r>
        <w:t xml:space="preserve"> minutes to enter, if you expect to be interrupted or if you are just lear</w:t>
      </w:r>
      <w:r w:rsidR="0079653F">
        <w:t xml:space="preserve">ning the system, click </w:t>
      </w:r>
      <w:r w:rsidR="0079653F" w:rsidRPr="0079653F">
        <w:rPr>
          <w:b/>
        </w:rPr>
        <w:t>Finish</w:t>
      </w:r>
      <w:r w:rsidR="0079653F">
        <w:t xml:space="preserve">, then </w:t>
      </w:r>
      <w:r w:rsidR="0079653F" w:rsidRPr="0079653F">
        <w:rPr>
          <w:b/>
        </w:rPr>
        <w:t xml:space="preserve">Save </w:t>
      </w:r>
      <w:r w:rsidR="0036039F">
        <w:rPr>
          <w:b/>
        </w:rPr>
        <w:t>(</w:t>
      </w:r>
      <w:r w:rsidR="0079653F" w:rsidRPr="0079653F">
        <w:rPr>
          <w:b/>
        </w:rPr>
        <w:t>as Pending</w:t>
      </w:r>
      <w:r w:rsidR="0036039F">
        <w:rPr>
          <w:b/>
        </w:rPr>
        <w:t>)</w:t>
      </w:r>
      <w:r>
        <w:t xml:space="preserve"> </w:t>
      </w:r>
      <w:r w:rsidR="0079653F">
        <w:t xml:space="preserve">frequently. You may then click </w:t>
      </w:r>
      <w:r w:rsidR="0079653F" w:rsidRPr="0079653F">
        <w:rPr>
          <w:b/>
        </w:rPr>
        <w:t>Return to Record</w:t>
      </w:r>
      <w:r>
        <w:t xml:space="preserve"> without risk of losing any information. EDRS does not save information automatically.</w:t>
      </w:r>
    </w:p>
    <w:p w:rsidR="001728E0" w:rsidRDefault="009C2827" w:rsidP="00E0542B">
      <w:pPr>
        <w:ind w:right="810"/>
      </w:pPr>
      <w:r>
        <w:rPr>
          <w:noProof/>
        </w:rPr>
        <w:lastRenderedPageBreak/>
        <w:drawing>
          <wp:anchor distT="0" distB="0" distL="114300" distR="114300" simplePos="0" relativeHeight="251961343" behindDoc="1" locked="0" layoutInCell="1" allowOverlap="1" wp14:anchorId="7E9FDFE1" wp14:editId="565CC894">
            <wp:simplePos x="0" y="0"/>
            <wp:positionH relativeFrom="column">
              <wp:posOffset>3878580</wp:posOffset>
            </wp:positionH>
            <wp:positionV relativeFrom="paragraph">
              <wp:posOffset>62230</wp:posOffset>
            </wp:positionV>
            <wp:extent cx="1600835" cy="782955"/>
            <wp:effectExtent l="171450" t="171450" r="361315" b="360045"/>
            <wp:wrapTight wrapText="bothSides">
              <wp:wrapPolygon edited="0">
                <wp:start x="2056" y="-4730"/>
                <wp:lineTo x="-2313" y="-3679"/>
                <wp:lineTo x="-2313" y="23650"/>
                <wp:lineTo x="2056" y="29956"/>
                <wp:lineTo x="2056" y="31007"/>
                <wp:lineTo x="21848" y="31007"/>
                <wp:lineTo x="22106" y="29956"/>
                <wp:lineTo x="26218" y="22073"/>
                <wp:lineTo x="26218" y="3153"/>
                <wp:lineTo x="22620" y="-3679"/>
                <wp:lineTo x="21848" y="-4730"/>
                <wp:lineTo x="2056" y="-4730"/>
              </wp:wrapPolygon>
            </wp:wrapTight>
            <wp:docPr id="353" name="Picture 353" descr="Alert Window with &quot;Date cannot be before date of death&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1600835" cy="78295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1728E0" w:rsidRPr="00C8330B">
        <w:rPr>
          <w:rStyle w:val="Strong"/>
        </w:rPr>
        <w:t>Alerts</w:t>
      </w:r>
      <w:r w:rsidR="001728E0">
        <w:t xml:space="preserve"> – Take advantage of system validation messages and warnings.  EDRS will help users get information in accurately and completely right from the start; this will save you from time-consuming corrections later. </w:t>
      </w:r>
    </w:p>
    <w:p w:rsidR="001728E0" w:rsidRDefault="001728E0" w:rsidP="00E0542B">
      <w:pPr>
        <w:ind w:right="810"/>
      </w:pPr>
      <w:r w:rsidRPr="00C44E93">
        <w:rPr>
          <w:rStyle w:val="Strong"/>
        </w:rPr>
        <w:t>Color Coding</w:t>
      </w:r>
      <w:r>
        <w:t xml:space="preserve"> – White fields on e</w:t>
      </w:r>
      <w:r w:rsidR="00130E9C" w:rsidRPr="00F073E9">
        <w:rPr>
          <w:rFonts w:ascii="Calibri" w:eastAsia="Calibri" w:hAnsi="Calibri" w:cs="Times New Roman"/>
          <w:noProof/>
          <w:sz w:val="40"/>
          <w:szCs w:val="36"/>
        </w:rPr>
        <mc:AlternateContent>
          <mc:Choice Requires="wps">
            <w:drawing>
              <wp:anchor distT="0" distB="0" distL="114300" distR="114300" simplePos="0" relativeHeight="252079614" behindDoc="1" locked="1" layoutInCell="1" allowOverlap="1" wp14:anchorId="162EC8B8" wp14:editId="1BD6FA3C">
                <wp:simplePos x="0" y="0"/>
                <wp:positionH relativeFrom="column">
                  <wp:posOffset>-2686685</wp:posOffset>
                </wp:positionH>
                <wp:positionV relativeFrom="page">
                  <wp:posOffset>3098800</wp:posOffset>
                </wp:positionV>
                <wp:extent cx="4834255" cy="434975"/>
                <wp:effectExtent l="0" t="0" r="0" b="0"/>
                <wp:wrapNone/>
                <wp:docPr id="3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834255" cy="434975"/>
                        </a:xfrm>
                        <a:prstGeom prst="rect">
                          <a:avLst/>
                        </a:prstGeom>
                        <a:noFill/>
                        <a:ln w="9525">
                          <a:noFill/>
                          <a:miter lim="800000"/>
                          <a:headEnd/>
                          <a:tailEnd/>
                        </a:ln>
                      </wps:spPr>
                      <wps:txbx>
                        <w:txbxContent>
                          <w:sdt>
                            <w:sdtPr>
                              <w:rPr>
                                <w:sz w:val="36"/>
                                <w:szCs w:val="36"/>
                              </w:rPr>
                              <w:alias w:val="Subtitle Odd"/>
                              <w:tag w:val="Subtitle Odd"/>
                              <w:id w:val="-1929805128"/>
                            </w:sdtPr>
                            <w:sdtEndPr/>
                            <w:sdtContent>
                              <w:p w:rsidR="00FB3625" w:rsidRPr="00BD500D" w:rsidRDefault="00FB3625" w:rsidP="00130E9C">
                                <w:pPr>
                                  <w:jc w:val="right"/>
                                  <w:rPr>
                                    <w:sz w:val="36"/>
                                    <w:szCs w:val="36"/>
                                  </w:rPr>
                                </w:pPr>
                                <w:r>
                                  <w:rPr>
                                    <w:sz w:val="36"/>
                                    <w:szCs w:val="36"/>
                                  </w:rPr>
                                  <w:t>Accessing &amp; Using EDRS, Navigation</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margin-left:-211.55pt;margin-top:244pt;width:380.65pt;height:34.25pt;rotation:-90;z-index:-25123686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" filled="f" stroked="f">
                <v:textbox>
                  <w:txbxContent>
                    <w:sdt>
                      <w:sdtPr>
                        <w:rPr>
                          <w:sz w:val="36"/>
                          <w:szCs w:val="36"/>
                        </w:rPr>
                        <w:alias w:val="Subtitle Odd"/>
                        <w:tag w:val="Subtitle Odd"/>
                        <w:id w:val="-1929805128"/>
                      </w:sdtPr>
                      <w:sdtContent>
                        <w:p w:rsidR="00FB3625" w:rsidRPr="00BD500D" w:rsidRDefault="00FB3625" w:rsidP="00130E9C">
                          <w:pPr>
                            <w:jc w:val="right"/>
                            <w:rPr>
                              <w:sz w:val="36"/>
                              <w:szCs w:val="36"/>
                            </w:rPr>
                          </w:pPr>
                          <w:r>
                            <w:rPr>
                              <w:sz w:val="36"/>
                              <w:szCs w:val="36"/>
                            </w:rPr>
                            <w:t>Accessing &amp; Using EDRS, Navigation</w:t>
                          </w:r>
                        </w:p>
                      </w:sdtContent>
                    </w:sdt>
                  </w:txbxContent>
                </v:textbox>
                <w10:wrap anchory="page"/>
                <w10:anchorlock/>
              </v:shape>
            </w:pict>
          </mc:Fallback>
        </mc:AlternateContent>
      </w:r>
      <w:r>
        <w:t>ach screen in EDRS will accept information; the yellow fields are disabled based on selections made in the system.</w:t>
      </w:r>
    </w:p>
    <w:p w:rsidR="001728E0" w:rsidRPr="007B16FA" w:rsidRDefault="001728E0" w:rsidP="00E0542B">
      <w:pPr>
        <w:ind w:right="810"/>
      </w:pPr>
      <w:r w:rsidRPr="00C44E93">
        <w:rPr>
          <w:b/>
        </w:rPr>
        <w:t>Shortcuts</w:t>
      </w:r>
      <w:r>
        <w:t xml:space="preserve"> –</w:t>
      </w:r>
      <w:r w:rsidR="009C2827">
        <w:t xml:space="preserve"> </w:t>
      </w:r>
      <w:r w:rsidRPr="00A540A4">
        <w:rPr>
          <w:b/>
        </w:rPr>
        <w:t>Alt-T</w:t>
      </w:r>
      <w:r>
        <w:t xml:space="preserve"> enters today’s date.  </w:t>
      </w:r>
      <w:r w:rsidR="009C2827">
        <w:t xml:space="preserve">EDRS accepts </w:t>
      </w:r>
      <w:r w:rsidR="009C2827" w:rsidRPr="009C2827">
        <w:rPr>
          <w:b/>
        </w:rPr>
        <w:t>military time</w:t>
      </w:r>
      <w:r w:rsidR="009C2827">
        <w:t xml:space="preserve">.  </w:t>
      </w:r>
      <w:r w:rsidRPr="009C2827">
        <w:rPr>
          <w:b/>
        </w:rPr>
        <w:t>Colons are not necessary</w:t>
      </w:r>
      <w:r w:rsidR="00743316">
        <w:t xml:space="preserve"> in t</w:t>
      </w:r>
      <w:r>
        <w:t xml:space="preserve">ime fields and </w:t>
      </w:r>
      <w:r w:rsidRPr="009C2827">
        <w:rPr>
          <w:b/>
        </w:rPr>
        <w:t>slashes are not necessary</w:t>
      </w:r>
      <w:r>
        <w:t xml:space="preserve"> in date fields. Enter the first few letters of a selection on a </w:t>
      </w:r>
      <w:r w:rsidR="0079653F">
        <w:t xml:space="preserve">drop- down list to narrow the list quickly.  </w:t>
      </w:r>
      <w:r w:rsidR="0079653F" w:rsidRPr="0079653F">
        <w:rPr>
          <w:b/>
        </w:rPr>
        <w:t>Next</w:t>
      </w:r>
      <w:r>
        <w:t xml:space="preserve"> will move you from tab to tab, but you can click on the </w:t>
      </w:r>
      <w:r w:rsidRPr="009C2827">
        <w:rPr>
          <w:b/>
        </w:rPr>
        <w:t>tab labels</w:t>
      </w:r>
      <w:r>
        <w:t xml:space="preserve"> as well</w:t>
      </w:r>
      <w:r w:rsidRPr="007B16FA">
        <w:t xml:space="preserve">. </w:t>
      </w:r>
      <w:r w:rsidR="0073537A" w:rsidRPr="007B16FA">
        <w:t xml:space="preserve"> </w:t>
      </w:r>
      <w:r w:rsidRPr="007B16FA">
        <w:tab/>
      </w:r>
      <w:r w:rsidR="007B16FA" w:rsidRPr="008A7E01">
        <w:t>The</w:t>
      </w:r>
      <w:r w:rsidR="007B16FA" w:rsidRPr="007B16FA">
        <w:rPr>
          <w:b/>
        </w:rPr>
        <w:t xml:space="preserve"> [Spacebar] </w:t>
      </w:r>
      <w:r w:rsidR="007B16FA" w:rsidRPr="008A7E01">
        <w:t>will complete a checkbox</w:t>
      </w:r>
      <w:r w:rsidR="007B16FA" w:rsidRPr="007B16FA">
        <w:t xml:space="preserve"> if you are tabbing through fields.</w:t>
      </w:r>
      <w:r w:rsidR="007B16FA" w:rsidRPr="007B16FA">
        <w:tab/>
      </w:r>
    </w:p>
    <w:p w:rsidR="00FC4740" w:rsidRDefault="00FC4740" w:rsidP="002265EE">
      <w:pPr>
        <w:rPr>
          <w:rStyle w:val="Heading1Char"/>
        </w:rPr>
      </w:pPr>
    </w:p>
    <w:p w:rsidR="002265EE" w:rsidRDefault="002265EE" w:rsidP="002265EE">
      <w:pPr>
        <w:rPr>
          <w:rStyle w:val="Heading1Char"/>
        </w:rPr>
      </w:pPr>
      <w:r>
        <w:rPr>
          <w:rStyle w:val="Heading1Char"/>
        </w:rPr>
        <w:t>Navigation</w:t>
      </w:r>
    </w:p>
    <w:p w:rsidR="002265EE" w:rsidRPr="002265EE" w:rsidRDefault="002265EE" w:rsidP="002265EE">
      <w:pPr>
        <w:rPr>
          <w:rFonts w:asciiTheme="majorHAnsi" w:eastAsiaTheme="majorEastAsia" w:hAnsiTheme="majorHAnsi" w:cstheme="majorBidi"/>
          <w:b/>
          <w:bCs/>
          <w:color w:val="848057" w:themeColor="accent1" w:themeShade="BF"/>
          <w:sz w:val="28"/>
          <w:szCs w:val="28"/>
        </w:rPr>
      </w:pPr>
      <w:r w:rsidRPr="002265EE">
        <w:rPr>
          <w:color w:val="2F2B20" w:themeColor="text1"/>
        </w:rPr>
        <w:t>EDRS has two general methods of navigation: work queues and a menu bar.</w:t>
      </w:r>
    </w:p>
    <w:p w:rsidR="002265EE" w:rsidRPr="002265EE" w:rsidRDefault="002265EE" w:rsidP="002265EE">
      <w:pPr>
        <w:ind w:right="810"/>
        <w:rPr>
          <w:color w:val="2F2B20" w:themeColor="text1"/>
        </w:rPr>
      </w:pPr>
      <w:r w:rsidRPr="005E2F64">
        <w:rPr>
          <w:rStyle w:val="IntenseEmphasis"/>
        </w:rPr>
        <w:t>Work queues</w:t>
      </w:r>
      <w:r w:rsidRPr="002265EE">
        <w:rPr>
          <w:color w:val="2F2B20" w:themeColor="text1"/>
        </w:rPr>
        <w:t xml:space="preserve"> display records that are waiting for completion</w:t>
      </w:r>
      <w:r>
        <w:rPr>
          <w:color w:val="2F2B20" w:themeColor="text1"/>
        </w:rPr>
        <w:t xml:space="preserve"> or release</w:t>
      </w:r>
      <w:r w:rsidRPr="002265EE">
        <w:rPr>
          <w:color w:val="2F2B20" w:themeColor="text1"/>
        </w:rPr>
        <w:t xml:space="preserve">.  For </w:t>
      </w:r>
      <w:r>
        <w:rPr>
          <w:color w:val="2F2B20" w:themeColor="text1"/>
        </w:rPr>
        <w:t>funeral directors</w:t>
      </w:r>
      <w:r w:rsidRPr="002265EE">
        <w:rPr>
          <w:color w:val="2F2B20" w:themeColor="text1"/>
        </w:rPr>
        <w:t xml:space="preserve">, there are only </w:t>
      </w:r>
      <w:r w:rsidR="00913A3E">
        <w:rPr>
          <w:color w:val="2F2B20" w:themeColor="text1"/>
        </w:rPr>
        <w:t>four</w:t>
      </w:r>
      <w:r w:rsidRPr="002265EE">
        <w:rPr>
          <w:color w:val="2F2B20" w:themeColor="text1"/>
        </w:rPr>
        <w:t xml:space="preserve"> possible queues: </w:t>
      </w:r>
    </w:p>
    <w:p w:rsidR="002265EE" w:rsidRPr="002265EE" w:rsidRDefault="00A01185" w:rsidP="002265EE">
      <w:pPr>
        <w:numPr>
          <w:ilvl w:val="0"/>
          <w:numId w:val="22"/>
        </w:numPr>
        <w:ind w:right="810"/>
        <w:rPr>
          <w:color w:val="2F2B20" w:themeColor="text1"/>
        </w:rPr>
      </w:pPr>
      <w:r w:rsidRPr="002265EE">
        <w:rPr>
          <w:b/>
          <w:color w:val="2F2B20" w:themeColor="text1"/>
        </w:rPr>
        <w:t xml:space="preserve">Pending </w:t>
      </w:r>
      <w:r>
        <w:rPr>
          <w:b/>
          <w:color w:val="2F2B20" w:themeColor="text1"/>
        </w:rPr>
        <w:t>PI</w:t>
      </w:r>
      <w:r>
        <w:rPr>
          <w:color w:val="2F2B20" w:themeColor="text1"/>
        </w:rPr>
        <w:t xml:space="preserve"> -- </w:t>
      </w:r>
      <w:r w:rsidR="002265EE" w:rsidRPr="002265EE">
        <w:rPr>
          <w:color w:val="2F2B20" w:themeColor="text1"/>
        </w:rPr>
        <w:t xml:space="preserve">Records for which </w:t>
      </w:r>
      <w:r w:rsidR="002265EE">
        <w:rPr>
          <w:color w:val="2F2B20" w:themeColor="text1"/>
        </w:rPr>
        <w:t>the personal and demographic information is waiting to be completed</w:t>
      </w:r>
      <w:r w:rsidR="001D721D">
        <w:rPr>
          <w:color w:val="2F2B20" w:themeColor="text1"/>
        </w:rPr>
        <w:t>.</w:t>
      </w:r>
      <w:r w:rsidR="002265EE" w:rsidRPr="002265EE">
        <w:rPr>
          <w:color w:val="2F2B20" w:themeColor="text1"/>
        </w:rPr>
        <w:t xml:space="preserve"> </w:t>
      </w:r>
      <w:r>
        <w:rPr>
          <w:color w:val="2F2B20" w:themeColor="text1"/>
        </w:rPr>
        <w:t>This will include records that the funeral home started and records that an online certifier initiated</w:t>
      </w:r>
      <w:r w:rsidR="001D721D">
        <w:rPr>
          <w:color w:val="2F2B20" w:themeColor="text1"/>
        </w:rPr>
        <w:t xml:space="preserve"> and assigned to the funeral home</w:t>
      </w:r>
      <w:r w:rsidR="00913A3E">
        <w:rPr>
          <w:color w:val="2F2B20" w:themeColor="text1"/>
        </w:rPr>
        <w:t xml:space="preserve">; </w:t>
      </w:r>
    </w:p>
    <w:p w:rsidR="002265EE" w:rsidRDefault="00A01185" w:rsidP="002265EE">
      <w:pPr>
        <w:numPr>
          <w:ilvl w:val="0"/>
          <w:numId w:val="22"/>
        </w:numPr>
        <w:ind w:right="810"/>
        <w:rPr>
          <w:color w:val="2F2B20" w:themeColor="text1"/>
        </w:rPr>
      </w:pPr>
      <w:r w:rsidRPr="002265EE">
        <w:rPr>
          <w:b/>
          <w:color w:val="2F2B20" w:themeColor="text1"/>
        </w:rPr>
        <w:t xml:space="preserve">Pending </w:t>
      </w:r>
      <w:r>
        <w:rPr>
          <w:b/>
          <w:color w:val="2F2B20" w:themeColor="text1"/>
        </w:rPr>
        <w:t>MI</w:t>
      </w:r>
      <w:r>
        <w:rPr>
          <w:color w:val="2F2B20" w:themeColor="text1"/>
        </w:rPr>
        <w:t xml:space="preserve"> -- </w:t>
      </w:r>
      <w:r w:rsidR="002265EE" w:rsidRPr="002265EE">
        <w:rPr>
          <w:color w:val="2F2B20" w:themeColor="text1"/>
        </w:rPr>
        <w:t xml:space="preserve">Records for which the </w:t>
      </w:r>
      <w:r w:rsidR="002265EE">
        <w:rPr>
          <w:color w:val="2F2B20" w:themeColor="text1"/>
        </w:rPr>
        <w:t>medical information is waiting to be completed</w:t>
      </w:r>
      <w:r>
        <w:rPr>
          <w:color w:val="2F2B20" w:themeColor="text1"/>
        </w:rPr>
        <w:t>.  This will include records that are waiting on data entry, fax attestation, or online medical certification</w:t>
      </w:r>
      <w:r w:rsidR="00913A3E">
        <w:rPr>
          <w:color w:val="2F2B20" w:themeColor="text1"/>
        </w:rPr>
        <w:t>;</w:t>
      </w:r>
    </w:p>
    <w:p w:rsidR="00913A3E" w:rsidRDefault="00A01185" w:rsidP="002265EE">
      <w:pPr>
        <w:numPr>
          <w:ilvl w:val="0"/>
          <w:numId w:val="22"/>
        </w:numPr>
        <w:ind w:right="810"/>
        <w:rPr>
          <w:color w:val="2F2B20" w:themeColor="text1"/>
        </w:rPr>
      </w:pPr>
      <w:r w:rsidRPr="00A01185">
        <w:rPr>
          <w:b/>
          <w:color w:val="2F2B20" w:themeColor="text1"/>
        </w:rPr>
        <w:t>Release</w:t>
      </w:r>
      <w:r>
        <w:rPr>
          <w:color w:val="2F2B20" w:themeColor="text1"/>
        </w:rPr>
        <w:t xml:space="preserve"> -- </w:t>
      </w:r>
      <w:r w:rsidR="00913A3E">
        <w:rPr>
          <w:color w:val="2F2B20" w:themeColor="text1"/>
        </w:rPr>
        <w:t>Records that have both personal and medical information fully complete, but are waiting on a release to the burial agent (usually for funeral home workflows where  staff complete information on a record, but require a final review and release from a funeral director)</w:t>
      </w:r>
      <w:r>
        <w:rPr>
          <w:color w:val="2F2B20" w:themeColor="text1"/>
        </w:rPr>
        <w:t>; and</w:t>
      </w:r>
      <w:r w:rsidR="00913A3E">
        <w:rPr>
          <w:color w:val="2F2B20" w:themeColor="text1"/>
        </w:rPr>
        <w:t xml:space="preserve"> </w:t>
      </w:r>
    </w:p>
    <w:p w:rsidR="005E2F64" w:rsidRDefault="005E2F64" w:rsidP="005E2F64">
      <w:pPr>
        <w:pStyle w:val="ListParagraph"/>
        <w:numPr>
          <w:ilvl w:val="0"/>
          <w:numId w:val="22"/>
        </w:numPr>
        <w:ind w:right="810"/>
        <w:rPr>
          <w:color w:val="2F2B20" w:themeColor="text1"/>
        </w:rPr>
      </w:pPr>
      <w:r>
        <w:rPr>
          <w:b/>
          <w:color w:val="2F2B20" w:themeColor="text1"/>
        </w:rPr>
        <w:t>Fax Received</w:t>
      </w:r>
      <w:r w:rsidRPr="005E2F64">
        <w:rPr>
          <w:color w:val="2F2B20" w:themeColor="text1"/>
        </w:rPr>
        <w:t xml:space="preserve"> </w:t>
      </w:r>
      <w:r>
        <w:rPr>
          <w:color w:val="2F2B20" w:themeColor="text1"/>
        </w:rPr>
        <w:t>–</w:t>
      </w:r>
      <w:r w:rsidRPr="005E2F64">
        <w:rPr>
          <w:color w:val="2F2B20" w:themeColor="text1"/>
        </w:rPr>
        <w:t xml:space="preserve"> </w:t>
      </w:r>
      <w:r>
        <w:rPr>
          <w:color w:val="2F2B20" w:themeColor="text1"/>
        </w:rPr>
        <w:t>Records for which a document image has been attached.  This is where funeral homes will look to finish records that required a fax attestation form.</w:t>
      </w:r>
    </w:p>
    <w:p w:rsidR="00C412E1" w:rsidRDefault="00C412E1">
      <w:pPr>
        <w:rPr>
          <w:rStyle w:val="IntenseEmphasis"/>
        </w:rPr>
      </w:pPr>
      <w:r>
        <w:rPr>
          <w:rStyle w:val="IntenseEmphasis"/>
        </w:rPr>
        <w:br w:type="page"/>
      </w:r>
    </w:p>
    <w:p w:rsidR="0096735F" w:rsidRDefault="00F57A5A" w:rsidP="005E2F64">
      <w:r>
        <w:rPr>
          <w:b/>
          <w:bCs/>
          <w:i/>
          <w:iCs/>
          <w:noProof/>
          <w:color w:val="A9A57C" w:themeColor="accent1"/>
        </w:rPr>
        <w:lastRenderedPageBreak/>
        <mc:AlternateContent>
          <mc:Choice Requires="wpg">
            <w:drawing>
              <wp:anchor distT="0" distB="0" distL="114300" distR="114300" simplePos="0" relativeHeight="252041726" behindDoc="1" locked="0" layoutInCell="1" allowOverlap="1" wp14:anchorId="26A8CA1B" wp14:editId="345E319F">
                <wp:simplePos x="0" y="0"/>
                <wp:positionH relativeFrom="column">
                  <wp:posOffset>2270125</wp:posOffset>
                </wp:positionH>
                <wp:positionV relativeFrom="paragraph">
                  <wp:posOffset>102870</wp:posOffset>
                </wp:positionV>
                <wp:extent cx="3688080" cy="1573530"/>
                <wp:effectExtent l="0" t="0" r="0" b="7620"/>
                <wp:wrapTight wrapText="bothSides">
                  <wp:wrapPolygon edited="0">
                    <wp:start x="1339" y="0"/>
                    <wp:lineTo x="0" y="3400"/>
                    <wp:lineTo x="0" y="16475"/>
                    <wp:lineTo x="1339" y="16736"/>
                    <wp:lineTo x="1450" y="20920"/>
                    <wp:lineTo x="1562" y="21443"/>
                    <wp:lineTo x="21198" y="21443"/>
                    <wp:lineTo x="21310" y="20920"/>
                    <wp:lineTo x="21421" y="17521"/>
                    <wp:lineTo x="21421" y="8368"/>
                    <wp:lineTo x="20864" y="4184"/>
                    <wp:lineTo x="20864" y="523"/>
                    <wp:lineTo x="20752" y="0"/>
                    <wp:lineTo x="1339" y="0"/>
                  </wp:wrapPolygon>
                </wp:wrapTight>
                <wp:docPr id="62" name="Group 62" descr="Image displaying VIP activity described in text"/>
                <wp:cNvGraphicFramePr/>
                <a:graphic xmlns:a="http://schemas.openxmlformats.org/drawingml/2006/main">
                  <a:graphicData uri="http://schemas.microsoft.com/office/word/2010/wordprocessingGroup">
                    <wpg:wgp>
                      <wpg:cNvGrpSpPr/>
                      <wpg:grpSpPr>
                        <a:xfrm>
                          <a:off x="0" y="0"/>
                          <a:ext cx="3688080" cy="1573530"/>
                          <a:chOff x="0" y="0"/>
                          <a:chExt cx="3688492" cy="1575497"/>
                        </a:xfrm>
                      </wpg:grpSpPr>
                      <wpg:grpSp>
                        <wpg:cNvPr id="369" name="Group 369"/>
                        <wpg:cNvGrpSpPr/>
                        <wpg:grpSpPr>
                          <a:xfrm>
                            <a:off x="0" y="0"/>
                            <a:ext cx="3599815" cy="1245870"/>
                            <a:chOff x="-67972" y="0"/>
                            <a:chExt cx="3600386" cy="1246414"/>
                          </a:xfrm>
                        </wpg:grpSpPr>
                        <pic:pic xmlns:pic="http://schemas.openxmlformats.org/drawingml/2006/picture">
                          <pic:nvPicPr>
                            <pic:cNvPr id="4" name="Picture 4" descr="Image displaying VIP activity described in text"/>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190500" y="0"/>
                              <a:ext cx="3341914" cy="1246414"/>
                            </a:xfrm>
                            <a:prstGeom prst="rect">
                              <a:avLst/>
                            </a:prstGeom>
                            <a:noFill/>
                            <a:ln>
                              <a:noFill/>
                            </a:ln>
                          </pic:spPr>
                        </pic:pic>
                        <pic:pic xmlns:pic="http://schemas.openxmlformats.org/drawingml/2006/picture">
                          <pic:nvPicPr>
                            <pic:cNvPr id="367" name="Picture 367" descr="Image displaying VIP activity described in text"/>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67972" y="239485"/>
                              <a:ext cx="3407229" cy="1006929"/>
                            </a:xfrm>
                            <a:prstGeom prst="rect">
                              <a:avLst/>
                            </a:prstGeom>
                            <a:noFill/>
                            <a:ln>
                              <a:noFill/>
                            </a:ln>
                          </pic:spPr>
                        </pic:pic>
                      </wpg:grpSp>
                      <pic:pic xmlns:pic="http://schemas.openxmlformats.org/drawingml/2006/picture">
                        <pic:nvPicPr>
                          <pic:cNvPr id="58" name="Picture 58" descr="Image displaying VIP activity described in text"/>
                          <pic:cNvPicPr>
                            <a:picLocks noChangeAspect="1"/>
                          </pic:cNvPicPr>
                        </pic:nvPicPr>
                        <pic:blipFill>
                          <a:blip r:embed="rId25">
                            <a:extLst>
                              <a:ext uri="{BEBA8EAE-BF5A-486C-A8C5-ECC9F3942E4B}">
                                <a14:imgProps xmlns:a14="http://schemas.microsoft.com/office/drawing/2010/main">
                                  <a14:imgLayer r:embed="rId26">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259492" y="500459"/>
                            <a:ext cx="3429000" cy="1075038"/>
                          </a:xfrm>
                          <a:prstGeom prst="rect">
                            <a:avLst/>
                          </a:prstGeom>
                          <a:noFill/>
                          <a:ln>
                            <a:noFill/>
                          </a:ln>
                        </pic:spPr>
                      </pic:pic>
                    </wpg:wgp>
                  </a:graphicData>
                </a:graphic>
                <wp14:sizeRelV relativeFrom="margin">
                  <wp14:pctHeight>0</wp14:pctHeight>
                </wp14:sizeRelV>
              </wp:anchor>
            </w:drawing>
          </mc:Choice>
          <mc:Fallback>
            <w:pict>
              <v:group id="Group 62" o:spid="_x0000_s1026" alt="Image displaying VIP activity described in text" style="position:absolute;margin-left:178.75pt;margin-top:8.1pt;width:290.4pt;height:123.9pt;z-index:-251274754;mso-height-relative:margin" coordsize="36884,157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">
                <v:group id="Group 369" o:spid="_x0000_s1027" style="position:absolute;width:35998;height:12458" coordorigin="-679" coordsize="36003,124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W4gMUAAADcAAAADwAAAGRycy9kb3ducmV2LnhtbESPQYvCMBSE78L+h/CE&#10;vWnaFcWtRhFxlz2IoC6It0fzbIvNS2liW/+9EQSPw8x8w8yXnSlFQ7UrLCuIhxEI4tTqgjMF/8ef&#10;wRSE88gaS8uk4E4OlouP3hwTbVveU3PwmQgQdgkqyL2vEildmpNBN7QVcfAutjbog6wzqWtsA9yU&#10;8iuKJtJgwWEhx4rWOaXXw80o+G2xXY3iTbO9Xtb383G8O21jUuqz361mIDx1/h1+tf+0gtHk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rluIDFAAAA3AAA&#10;AA8AAAAAAAAAAAAAAAAAqgIAAGRycy9kb3ducmV2LnhtbFBLBQYAAAAABAAEAPoAAACcAwAAAAA=&#10;">
                  <v:shape id="Picture 4" o:spid="_x0000_s1028" type="#_x0000_t75" alt="Image displaying VIP activity described in text" style="position:absolute;left:1905;width:33419;height:124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cKuHDAAAA2gAAAA8AAABkcnMvZG93bnJldi54bWxEj0+LwjAUxO/CfofwhL1pqqwi1SjFRdyL&#10;it29eHs0r3+weSlN1K6f3giCx2FmfsMsVp2pxZVaV1lWMBpGIIgzqysuFPz9bgYzEM4ja6wtk4J/&#10;crBafvQWGGt74yNdU1+IAGEXo4LS+yaW0mUlGXRD2xAHL7etQR9kW0jd4i3ATS3HUTSVBisOCyU2&#10;tC4pO6cXo4Am+XR8SUanQ57c11u87793u71Sn/0umYPw1Pl3+NX+0Qq+4Hkl3AC5f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pwq4cMAAADaAAAADwAAAAAAAAAAAAAAAACf&#10;AgAAZHJzL2Rvd25yZXYueG1sUEsFBgAAAAAEAAQA9wAAAI8DAAAAAA==&#10;">
                    <v:imagedata r:id="rId27" o:title="Image displaying VIP activity described in text"/>
                    <v:path arrowok="t"/>
                  </v:shape>
                  <v:shape id="Picture 367" o:spid="_x0000_s1029" type="#_x0000_t75" alt="Image displaying VIP activity described in text" style="position:absolute;left:-679;top:2394;width:34071;height:100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8rvFAAAA3AAAAA8AAABkcnMvZG93bnJldi54bWxEj1trAjEUhN8L/odwhL7VrEpVVqOI4IVW&#10;BC/4fNgcdxeTk7BJdfvvm0Khj8PMfMPMFq014kFNqB0r6PcyEMSF0zWXCi7n9dsERIjIGo1jUvBN&#10;ARbzzssMc+2efKTHKZYiQTjkqKCK0edShqIii6HnPHHybq6xGJNsSqkbfCa4NXKQZSNpsea0UKGn&#10;VUXF/fRlFfjNdfx+OJo+m8HH3W/P9d59rpR67bbLKYhIbfwP/7V3WsFwNIbfM+kIyPk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PvK7xQAAANwAAAAPAAAAAAAAAAAAAAAA&#10;AJ8CAABkcnMvZG93bnJldi54bWxQSwUGAAAAAAQABAD3AAAAkQMAAAAA&#10;">
                    <v:imagedata r:id="rId28" o:title="Image displaying VIP activity described in text"/>
                    <v:path arrowok="t"/>
                  </v:shape>
                </v:group>
                <v:shape id="Picture 58" o:spid="_x0000_s1030" type="#_x0000_t75" alt="Image displaying VIP activity described in text" style="position:absolute;left:2594;top:5004;width:34290;height:107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c4Jq+AAAA2wAAAA8AAABkcnMvZG93bnJldi54bWxET8uKwjAU3Q/4D+EK7sbUJ1KNooIyuLN2&#10;4fLSXNtic1OaaKtfP1kILg/nvdp0phJPalxpWcFoGIEgzqwuOVeQXg6/CxDOI2usLJOCFznYrHs/&#10;K4y1bflMz8TnIoSwi1FB4X0dS+myggy6oa2JA3ezjUEfYJNL3WAbwk0lx1E0lwZLDg0F1rQvKLsn&#10;D6Ng/t4dd+d0dp2M/FSmzmHd0kmpQb/bLkF46vxX/HH/aQWzMDZ8CT9Arv8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Pfc4Jq+AAAA2wAAAA8AAAAAAAAAAAAAAAAAnwIAAGRy&#10;cy9kb3ducmV2LnhtbFBLBQYAAAAABAAEAPcAAACKAwAAAAA=&#10;">
                  <v:imagedata r:id="rId29" o:title="Image displaying VIP activity described in text"/>
                  <v:path arrowok="t"/>
                </v:shape>
                <w10:wrap type="tight"/>
              </v:group>
            </w:pict>
          </mc:Fallback>
        </mc:AlternateContent>
      </w:r>
      <w:r w:rsidR="005E2F64" w:rsidRPr="005E2F64">
        <w:rPr>
          <w:rStyle w:val="IntenseEmphasis"/>
        </w:rPr>
        <w:t xml:space="preserve">Menu </w:t>
      </w:r>
      <w:proofErr w:type="gramStart"/>
      <w:r w:rsidR="005E2F64" w:rsidRPr="005E2F64">
        <w:rPr>
          <w:rStyle w:val="IntenseEmphasis"/>
        </w:rPr>
        <w:t>Bar</w:t>
      </w:r>
      <w:r w:rsidR="005E2F64">
        <w:rPr>
          <w:rStyle w:val="IntenseEmphasis"/>
        </w:rPr>
        <w:t xml:space="preserve">  </w:t>
      </w:r>
      <w:r w:rsidR="005E2F64" w:rsidRPr="005E2F64">
        <w:t>The</w:t>
      </w:r>
      <w:proofErr w:type="gramEnd"/>
      <w:r w:rsidR="005E2F64" w:rsidRPr="005E2F64">
        <w:t xml:space="preserve"> </w:t>
      </w:r>
      <w:r w:rsidR="005E2F64">
        <w:t xml:space="preserve">gray menu bar allows access to all </w:t>
      </w:r>
      <w:r w:rsidR="00C412E1">
        <w:t>available functions and records</w:t>
      </w:r>
      <w:r w:rsidR="005E2F64">
        <w:t xml:space="preserve"> </w:t>
      </w:r>
      <w:r w:rsidR="00C412E1">
        <w:t>(</w:t>
      </w:r>
      <w:r w:rsidR="005E2F64">
        <w:t>in comparison to the work queues that access limited functions for only those records in states of partial completion</w:t>
      </w:r>
      <w:r w:rsidR="00C412E1">
        <w:t>)</w:t>
      </w:r>
      <w:r w:rsidR="005E2F64">
        <w:t xml:space="preserve">.  For instance, you may </w:t>
      </w:r>
      <w:r w:rsidR="00C412E1">
        <w:t xml:space="preserve">start a new record, </w:t>
      </w:r>
      <w:r w:rsidR="005E2F64">
        <w:t xml:space="preserve">print </w:t>
      </w:r>
      <w:r w:rsidR="00C412E1">
        <w:t>the disposition</w:t>
      </w:r>
      <w:r w:rsidR="005E2F64">
        <w:t xml:space="preserve"> </w:t>
      </w:r>
      <w:r w:rsidR="00C412E1">
        <w:t>permit</w:t>
      </w:r>
      <w:r w:rsidR="005E2F64">
        <w:t xml:space="preserve">, search </w:t>
      </w:r>
      <w:proofErr w:type="gramStart"/>
      <w:r w:rsidR="005E2F64">
        <w:t>fo</w:t>
      </w:r>
      <w:proofErr w:type="gramEnd"/>
      <w:r w:rsidR="00130E9C" w:rsidRPr="00F073E9">
        <w:rPr>
          <w:rFonts w:ascii="Calibri" w:eastAsia="Calibri" w:hAnsi="Calibri" w:cs="Times New Roman"/>
          <w:noProof/>
          <w:sz w:val="40"/>
          <w:szCs w:val="36"/>
        </w:rPr>
        <mc:AlternateContent>
          <mc:Choice Requires="wps">
            <w:drawing>
              <wp:anchor distT="0" distB="0" distL="114300" distR="114300" simplePos="0" relativeHeight="252081662" behindDoc="1" locked="1" layoutInCell="1" allowOverlap="1" wp14:anchorId="1CA26300" wp14:editId="1CBCC05B">
                <wp:simplePos x="0" y="0"/>
                <wp:positionH relativeFrom="column">
                  <wp:posOffset>3765550</wp:posOffset>
                </wp:positionH>
                <wp:positionV relativeFrom="page">
                  <wp:posOffset>3098800</wp:posOffset>
                </wp:positionV>
                <wp:extent cx="4834255" cy="434975"/>
                <wp:effectExtent l="0" t="0" r="0" b="0"/>
                <wp:wrapNone/>
                <wp:docPr id="3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834255" cy="434975"/>
                        </a:xfrm>
                        <a:prstGeom prst="rect">
                          <a:avLst/>
                        </a:prstGeom>
                        <a:noFill/>
                        <a:ln w="9525">
                          <a:noFill/>
                          <a:miter lim="800000"/>
                          <a:headEnd/>
                          <a:tailEnd/>
                        </a:ln>
                      </wps:spPr>
                      <wps:txbx>
                        <w:txbxContent>
                          <w:sdt>
                            <w:sdtPr>
                              <w:rPr>
                                <w:sz w:val="36"/>
                                <w:szCs w:val="36"/>
                              </w:rPr>
                              <w:alias w:val="Subtitle Odd"/>
                              <w:tag w:val="Subtitle Odd"/>
                              <w:id w:val="856312332"/>
                            </w:sdtPr>
                            <w:sdtEndPr/>
                            <w:sdtContent>
                              <w:p w:rsidR="00FB3625" w:rsidRPr="00BD500D" w:rsidRDefault="00FB3625" w:rsidP="00130E9C">
                                <w:pPr>
                                  <w:rPr>
                                    <w:sz w:val="36"/>
                                    <w:szCs w:val="36"/>
                                  </w:rPr>
                                </w:pPr>
                                <w:r>
                                  <w:rPr>
                                    <w:sz w:val="36"/>
                                    <w:szCs w:val="36"/>
                                  </w:rPr>
                                  <w:t>Menu Bar, Forms</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margin-left:296.5pt;margin-top:244pt;width:380.65pt;height:34.25pt;rotation:90;z-index:-25123481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" filled="f" stroked="f">
                <v:textbox>
                  <w:txbxContent>
                    <w:sdt>
                      <w:sdtPr>
                        <w:rPr>
                          <w:sz w:val="36"/>
                          <w:szCs w:val="36"/>
                        </w:rPr>
                        <w:alias w:val="Subtitle Odd"/>
                        <w:tag w:val="Subtitle Odd"/>
                        <w:id w:val="856312332"/>
                      </w:sdtPr>
                      <w:sdtContent>
                        <w:p w:rsidR="00FB3625" w:rsidRPr="00BD500D" w:rsidRDefault="00FB3625" w:rsidP="00130E9C">
                          <w:pPr>
                            <w:rPr>
                              <w:sz w:val="36"/>
                              <w:szCs w:val="36"/>
                            </w:rPr>
                          </w:pPr>
                          <w:r>
                            <w:rPr>
                              <w:sz w:val="36"/>
                              <w:szCs w:val="36"/>
                            </w:rPr>
                            <w:t>Menu Bar, Forms</w:t>
                          </w:r>
                        </w:p>
                      </w:sdtContent>
                    </w:sdt>
                  </w:txbxContent>
                </v:textbox>
                <w10:wrap anchory="page"/>
                <w10:anchorlock/>
              </v:shape>
            </w:pict>
          </mc:Fallback>
        </mc:AlternateContent>
      </w:r>
      <w:r w:rsidR="005E2F64">
        <w:t>r records t</w:t>
      </w:r>
      <w:r w:rsidR="00C412E1">
        <w:t>o view completed pending records from the medical examiner, or re-send a fax attestation form.</w:t>
      </w:r>
    </w:p>
    <w:p w:rsidR="00B52348" w:rsidRDefault="00B52348" w:rsidP="001728E0">
      <w:pPr>
        <w:pStyle w:val="Heading1"/>
      </w:pPr>
      <w:r>
        <w:t>Forms</w:t>
      </w:r>
    </w:p>
    <w:p w:rsidR="00B52348" w:rsidRDefault="00B52348" w:rsidP="00B52348">
      <w:r>
        <w:t>Below is a brief description of the forms you may encounter.  Not all forms are needed for each case.</w:t>
      </w:r>
    </w:p>
    <w:p w:rsidR="00B52348" w:rsidRDefault="00B52348" w:rsidP="005D420F">
      <w:pPr>
        <w:pStyle w:val="Heading3"/>
      </w:pPr>
      <w:r>
        <w:t>Death Certificate Certifier Worksheet (“Certifier Worksheet”)</w:t>
      </w:r>
    </w:p>
    <w:p w:rsidR="00B52348" w:rsidRDefault="00B52348" w:rsidP="00B52348">
      <w:r>
        <w:t>Offline certifiers (certifiers that do not log in to EDRS directly) will use this form to provide medical information for data entry into EDRS.  This form will be provided to online medical data entry staff, if available, or to the funeral home.  This will vary by facility or practice. If it provided to the funeral home, this form is adequate for transport of the decedent.  (This form may optionally be attached to the electronic record by using an EDRS fax cover sheet).</w:t>
      </w:r>
    </w:p>
    <w:p w:rsidR="00B52348" w:rsidRDefault="00B52348" w:rsidP="005D420F">
      <w:pPr>
        <w:pStyle w:val="Heading3"/>
      </w:pPr>
      <w:r>
        <w:t>Death Certificate Attestation Form (“Attestation Form”, “Fax Attestation”)</w:t>
      </w:r>
    </w:p>
    <w:p w:rsidR="00B52348" w:rsidRDefault="00B52348" w:rsidP="00B52348">
      <w:r>
        <w:t xml:space="preserve">Once medical information is entered into EDRS on behalf of an offline certifier, the EDRS system will generate an Attestation Form. The form may be automatically faxed by the system to the certifier’s fax number, or printed.  The delivery method will depend on facility/practice/funeral home internal workflows.  The certifier must review this form and attest that the information was entered correctly into EDRS.  This </w:t>
      </w:r>
      <w:r w:rsidR="008379C1">
        <w:t xml:space="preserve">barcoded </w:t>
      </w:r>
      <w:r>
        <w:t>form must be attached to the electronic record by faxing to the number on the form, which is an automated imaging system (not a physical fax machine).</w:t>
      </w:r>
      <w:r w:rsidR="008379C1">
        <w:t xml:space="preserve"> A PDF image of the form will then be available on the Records Details </w:t>
      </w:r>
      <w:r w:rsidR="00FC4740">
        <w:t xml:space="preserve">preview </w:t>
      </w:r>
      <w:r w:rsidR="008379C1">
        <w:t xml:space="preserve">pages of the EDRS record.  </w:t>
      </w:r>
    </w:p>
    <w:p w:rsidR="001D721D" w:rsidRDefault="001D721D" w:rsidP="001D721D">
      <w:pPr>
        <w:pStyle w:val="Heading3"/>
      </w:pPr>
      <w:r>
        <w:t>Death Certificate Attestation Copy Form (“Attestation Form”, “Fax Attestation”)</w:t>
      </w:r>
    </w:p>
    <w:p w:rsidR="00CA4FC3" w:rsidRDefault="001D721D" w:rsidP="00CA4FC3">
      <w:r>
        <w:t>Once medical information is certified in EDRS, users may generate an Attestation Copy Form. This form will be provided to funeral homes for transportation of the decedent when a medical facility has certified the record. Funeral homes users will print this form to provide to the crematories in support of cremation, instead of a copy of the paper death certificate.</w:t>
      </w:r>
    </w:p>
    <w:p w:rsidR="008379C1" w:rsidRDefault="0096745A" w:rsidP="00CA4FC3">
      <w:pPr>
        <w:pStyle w:val="Heading3"/>
      </w:pPr>
      <w:r>
        <w:t xml:space="preserve">Preliminary </w:t>
      </w:r>
      <w:r w:rsidR="008379C1">
        <w:t xml:space="preserve">Death Certificate </w:t>
      </w:r>
      <w:r>
        <w:t xml:space="preserve">Medical </w:t>
      </w:r>
      <w:r w:rsidR="008379C1">
        <w:t>Certifier Worksheet (“Preliminary Worksheet”)</w:t>
      </w:r>
    </w:p>
    <w:p w:rsidR="00125F1C" w:rsidRDefault="008379C1" w:rsidP="00125F1C">
      <w:r>
        <w:t>Th</w:t>
      </w:r>
      <w:r w:rsidR="005D420F">
        <w:t>is form is generated</w:t>
      </w:r>
      <w:r w:rsidR="0096745A">
        <w:t xml:space="preserve"> by EDRS for</w:t>
      </w:r>
      <w:r w:rsidR="005D420F">
        <w:t xml:space="preserve"> funeral homes and online medical staff to provide a partially-completed worksheet to offline certifiers.  A typical use is when a funeral home receives a nurse pronouncement form and the funeral home starts a record in EDRS with this information.  The form may be faxed by the system to the certifier’s fax number or printed and delivered in another manner, depending on the funer</w:t>
      </w:r>
      <w:r w:rsidR="0096745A">
        <w:t xml:space="preserve">al home internal procedures.  The certifier will complete the remaining items for data entry on this form, and fax it (or deliver it) to the funeral home.  The form is uniquely barcoded, </w:t>
      </w:r>
      <w:r w:rsidR="0096745A">
        <w:lastRenderedPageBreak/>
        <w:t>and does not require an EDRS fax cover sheet.  If faxed, a PDF image is automatically attached to the EDRS record.  After the remaining data entry, the process is completed by sending an Attestation Form, as described above.</w:t>
      </w:r>
      <w:r w:rsidR="00125F1C" w:rsidRPr="00125F1C">
        <w:t xml:space="preserve"> </w:t>
      </w:r>
    </w:p>
    <w:p w:rsidR="00125F1C" w:rsidRDefault="00125F1C" w:rsidP="00125F1C">
      <w:pPr>
        <w:pStyle w:val="Heading3"/>
      </w:pPr>
      <w:r>
        <w:t>Informant Worksheet</w:t>
      </w:r>
    </w:p>
    <w:p w:rsidR="00125F1C" w:rsidRPr="00125F1C" w:rsidRDefault="00125F1C" w:rsidP="00125F1C">
      <w:r>
        <w:t>The Registry provides an Informant Worksheet for use by funeral homes</w:t>
      </w:r>
      <w:r w:rsidR="00637DAF">
        <w:t xml:space="preserve"> either on paper or as a form-fillable PDF</w:t>
      </w:r>
      <w:r>
        <w:t>. This form is optional, but does contain all personal data items in the correct format for entry into EDRS.</w:t>
      </w:r>
    </w:p>
    <w:p w:rsidR="001728E0" w:rsidRDefault="0035791D" w:rsidP="001728E0">
      <w:pPr>
        <w:pStyle w:val="Heading1"/>
      </w:pPr>
      <w:r>
        <w:t>Create</w:t>
      </w:r>
      <w:r w:rsidR="001728E0">
        <w:t xml:space="preserve"> a New Case</w:t>
      </w:r>
      <w:r>
        <w:t xml:space="preserve"> </w:t>
      </w:r>
      <w:r w:rsidR="00C412E1">
        <w:t>(</w:t>
      </w:r>
      <w:r>
        <w:t xml:space="preserve">or </w:t>
      </w:r>
      <w:r w:rsidR="0050638D">
        <w:t>Accept an Existing Case</w:t>
      </w:r>
      <w:r w:rsidR="00C412E1">
        <w:t>)</w:t>
      </w:r>
      <w:r>
        <w:t xml:space="preserve"> </w:t>
      </w:r>
    </w:p>
    <w:p w:rsidR="001728E0" w:rsidRDefault="0055500F" w:rsidP="001728E0">
      <w:pPr>
        <w:rPr>
          <w:rFonts w:ascii="ITC Officina Serif Std Book" w:hAnsi="ITC Officina Serif Std Book"/>
          <w:noProof/>
          <w:sz w:val="32"/>
          <w:szCs w:val="32"/>
        </w:rPr>
      </w:pPr>
      <w:r>
        <w:rPr>
          <w:noProof/>
          <w:color w:val="2F2B20" w:themeColor="text1"/>
        </w:rPr>
        <mc:AlternateContent>
          <mc:Choice Requires="wpg">
            <w:drawing>
              <wp:anchor distT="0" distB="0" distL="114300" distR="114300" simplePos="0" relativeHeight="251987454" behindDoc="1" locked="0" layoutInCell="1" allowOverlap="1" wp14:anchorId="102C363B" wp14:editId="0B2940BD">
                <wp:simplePos x="0" y="0"/>
                <wp:positionH relativeFrom="column">
                  <wp:posOffset>74295</wp:posOffset>
                </wp:positionH>
                <wp:positionV relativeFrom="paragraph">
                  <wp:posOffset>960120</wp:posOffset>
                </wp:positionV>
                <wp:extent cx="5828665" cy="2286000"/>
                <wp:effectExtent l="19050" t="0" r="19685" b="0"/>
                <wp:wrapTopAndBottom/>
                <wp:docPr id="395" name="Group 395" descr="Image displaying VIP activity described in text"/>
                <wp:cNvGraphicFramePr/>
                <a:graphic xmlns:a="http://schemas.openxmlformats.org/drawingml/2006/main">
                  <a:graphicData uri="http://schemas.microsoft.com/office/word/2010/wordprocessingGroup">
                    <wpg:wgp>
                      <wpg:cNvGrpSpPr/>
                      <wpg:grpSpPr>
                        <a:xfrm>
                          <a:off x="0" y="0"/>
                          <a:ext cx="5828665" cy="2286000"/>
                          <a:chOff x="0" y="0"/>
                          <a:chExt cx="5828665" cy="2286000"/>
                        </a:xfrm>
                      </wpg:grpSpPr>
                      <wpg:grpSp>
                        <wpg:cNvPr id="381" name="Group 381"/>
                        <wpg:cNvGrpSpPr/>
                        <wpg:grpSpPr>
                          <a:xfrm>
                            <a:off x="0" y="0"/>
                            <a:ext cx="5828665" cy="2286000"/>
                            <a:chOff x="0" y="0"/>
                            <a:chExt cx="5829028" cy="2286000"/>
                          </a:xfrm>
                        </wpg:grpSpPr>
                        <pic:pic xmlns:pic="http://schemas.openxmlformats.org/drawingml/2006/picture">
                          <pic:nvPicPr>
                            <pic:cNvPr id="375" name="Picture 375" descr="Image displaying VIP activity described in text"/>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419100" y="266700"/>
                              <a:ext cx="4446815" cy="968828"/>
                            </a:xfrm>
                            <a:prstGeom prst="rect">
                              <a:avLst/>
                            </a:prstGeom>
                            <a:noFill/>
                            <a:ln>
                              <a:noFill/>
                            </a:ln>
                          </pic:spPr>
                        </pic:pic>
                        <pic:pic xmlns:pic="http://schemas.openxmlformats.org/drawingml/2006/picture">
                          <pic:nvPicPr>
                            <pic:cNvPr id="376" name="Picture 376" descr="Image displaying VIP activity described in text"/>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1197429" y="664028"/>
                              <a:ext cx="4000500" cy="1094014"/>
                            </a:xfrm>
                            <a:prstGeom prst="rect">
                              <a:avLst/>
                            </a:prstGeom>
                            <a:noFill/>
                            <a:ln>
                              <a:noFill/>
                            </a:ln>
                          </pic:spPr>
                        </pic:pic>
                        <pic:pic xmlns:pic="http://schemas.openxmlformats.org/drawingml/2006/picture">
                          <pic:nvPicPr>
                            <pic:cNvPr id="377" name="Picture 377" descr="Image displaying VIP activity described in text"/>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2084615" y="1213757"/>
                              <a:ext cx="3619500" cy="1072243"/>
                            </a:xfrm>
                            <a:prstGeom prst="rect">
                              <a:avLst/>
                            </a:prstGeom>
                            <a:noFill/>
                            <a:ln>
                              <a:noFill/>
                            </a:ln>
                          </pic:spPr>
                        </pic:pic>
                        <wpg:grpSp>
                          <wpg:cNvPr id="17" name="Group 17"/>
                          <wpg:cNvGrpSpPr/>
                          <wpg:grpSpPr>
                            <a:xfrm>
                              <a:off x="0" y="114300"/>
                              <a:ext cx="2096149" cy="1365823"/>
                              <a:chOff x="0" y="0"/>
                              <a:chExt cx="1964103" cy="1239618"/>
                            </a:xfrm>
                          </wpg:grpSpPr>
                          <wps:wsp>
                            <wps:cNvPr id="18" name="Oval 18"/>
                            <wps:cNvSpPr/>
                            <wps:spPr>
                              <a:xfrm>
                                <a:off x="0" y="0"/>
                                <a:ext cx="402590" cy="402590"/>
                              </a:xfrm>
                              <a:prstGeom prst="ellipse">
                                <a:avLst/>
                              </a:prstGeom>
                              <a:solidFill>
                                <a:srgbClr val="BFD3ED"/>
                              </a:solidFill>
                              <a:ln w="38100" cap="flat" cmpd="sng" algn="ctr">
                                <a:solidFill>
                                  <a:schemeClr val="accent1"/>
                                </a:solidFill>
                                <a:prstDash val="solid"/>
                              </a:ln>
                              <a:effectLst/>
                            </wps:spPr>
                            <wps:txbx>
                              <w:txbxContent>
                                <w:p w:rsidR="00FB3625" w:rsidRDefault="00FB3625" w:rsidP="001728E0">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Oval 19"/>
                            <wps:cNvSpPr/>
                            <wps:spPr>
                              <a:xfrm>
                                <a:off x="731520" y="436098"/>
                                <a:ext cx="402590" cy="402590"/>
                              </a:xfrm>
                              <a:prstGeom prst="ellipse">
                                <a:avLst/>
                              </a:prstGeom>
                              <a:solidFill>
                                <a:srgbClr val="BFD3ED"/>
                              </a:solidFill>
                              <a:ln w="38100" cap="flat" cmpd="sng" algn="ctr">
                                <a:solidFill>
                                  <a:schemeClr val="accent1"/>
                                </a:solidFill>
                                <a:prstDash val="solid"/>
                              </a:ln>
                              <a:effectLst/>
                            </wps:spPr>
                            <wps:txbx>
                              <w:txbxContent>
                                <w:p w:rsidR="00FB3625" w:rsidRDefault="00FB3625" w:rsidP="001728E0">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Oval 21"/>
                            <wps:cNvSpPr/>
                            <wps:spPr>
                              <a:xfrm>
                                <a:off x="1561513" y="837028"/>
                                <a:ext cx="402590" cy="402590"/>
                              </a:xfrm>
                              <a:prstGeom prst="ellipse">
                                <a:avLst/>
                              </a:prstGeom>
                              <a:solidFill>
                                <a:srgbClr val="BFD3ED"/>
                              </a:solidFill>
                              <a:ln w="38100" cap="flat" cmpd="sng" algn="ctr">
                                <a:solidFill>
                                  <a:schemeClr val="accent1"/>
                                </a:solidFill>
                                <a:prstDash val="solid"/>
                              </a:ln>
                              <a:effectLst/>
                            </wps:spPr>
                            <wps:txbx>
                              <w:txbxContent>
                                <w:p w:rsidR="00FB3625" w:rsidRDefault="00FB3625" w:rsidP="001728E0">
                                  <w:pPr>
                                    <w:jc w:val="center"/>
                                  </w:pPr>
                                  <w: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2" name="Rectangular Callout 22"/>
                          <wps:cNvSpPr/>
                          <wps:spPr>
                            <a:xfrm>
                              <a:off x="3853543" y="0"/>
                              <a:ext cx="1975485" cy="808355"/>
                            </a:xfrm>
                            <a:prstGeom prst="wedgeRectCallout">
                              <a:avLst>
                                <a:gd name="adj1" fmla="val -74904"/>
                                <a:gd name="adj2" fmla="val 122277"/>
                              </a:avLst>
                            </a:prstGeom>
                            <a:ln>
                              <a:solidFill>
                                <a:schemeClr val="accent1"/>
                              </a:solidFill>
                            </a:ln>
                          </wps:spPr>
                          <wps:style>
                            <a:lnRef idx="2">
                              <a:schemeClr val="accent3"/>
                            </a:lnRef>
                            <a:fillRef idx="1">
                              <a:schemeClr val="lt1"/>
                            </a:fillRef>
                            <a:effectRef idx="0">
                              <a:schemeClr val="accent3"/>
                            </a:effectRef>
                            <a:fontRef idx="minor">
                              <a:schemeClr val="dk1"/>
                            </a:fontRef>
                          </wps:style>
                          <wps:txbx>
                            <w:txbxContent>
                              <w:p w:rsidR="00FB3625" w:rsidRPr="00F40E60" w:rsidRDefault="00FB3625" w:rsidP="001728E0">
                                <w:pPr>
                                  <w:rPr>
                                    <w:sz w:val="18"/>
                                    <w:szCs w:val="18"/>
                                  </w:rPr>
                                </w:pPr>
                                <w:r w:rsidRPr="00F40E60">
                                  <w:rPr>
                                    <w:sz w:val="18"/>
                                    <w:szCs w:val="18"/>
                                  </w:rPr>
                                  <w:t>The menu bar keeps navigation “bread crumbs.” You may click on any option within the trail to return to a previous step.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92" name="Oval 392"/>
                        <wps:cNvSpPr/>
                        <wps:spPr>
                          <a:xfrm>
                            <a:off x="1230086" y="729343"/>
                            <a:ext cx="554990" cy="307340"/>
                          </a:xfrm>
                          <a:prstGeom prst="ellipse">
                            <a:avLst/>
                          </a:prstGeom>
                          <a:noFill/>
                          <a:ln w="28575"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3" name="Oval 393"/>
                        <wps:cNvSpPr/>
                        <wps:spPr>
                          <a:xfrm>
                            <a:off x="2106386" y="1235528"/>
                            <a:ext cx="554990" cy="307340"/>
                          </a:xfrm>
                          <a:prstGeom prst="ellipse">
                            <a:avLst/>
                          </a:prstGeom>
                          <a:noFill/>
                          <a:ln w="28575"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4" name="Oval 394"/>
                        <wps:cNvSpPr/>
                        <wps:spPr>
                          <a:xfrm>
                            <a:off x="413657" y="381000"/>
                            <a:ext cx="506186" cy="280125"/>
                          </a:xfrm>
                          <a:prstGeom prst="ellipse">
                            <a:avLst/>
                          </a:prstGeom>
                          <a:noFill/>
                          <a:ln w="28575"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395" o:spid="_x0000_s1048" alt="Image displaying VIP activity described in text" style="position:absolute;margin-left:5.85pt;margin-top:75.6pt;width:458.95pt;height:180pt;z-index:-251329026" coordsize="58286,22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">
                <v:group id="Group 381" o:spid="_x0000_s1049" style="position:absolute;width:58286;height:22860" coordsize="58290,228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J9SfMQAAADcAAAA&#10;DwAAAAAAAAAAAAAAAACqAgAAZHJzL2Rvd25yZXYueG1sUEsFBgAAAAAEAAQA+gAAAJsDAAAAAA==&#10;">
                  <v:shape id="Picture 375" o:spid="_x0000_s1050" type="#_x0000_t75" alt="Image displaying VIP activity described in text" style="position:absolute;left:4191;top:2667;width:44468;height:96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v9oXEAAAA3AAAAA8AAABkcnMvZG93bnJldi54bWxEj8FqwzAQRO+B/oPYQi6hkevSNDhRTAk4&#10;5FJI0n7AYm0sEWtlLMV2/74qFHocZuYNsy0n14qB+mA9K3heZiCIa68tNwq+PqunNYgQkTW2nknB&#10;NwUodw+zLRbaj3ym4RIbkSAcClRgYuwKKUNtyGFY+o44eVffO4xJ9o3UPY4J7lqZZ9lKOrScFgx2&#10;tDdU3y53p0AepwVXp7G1hg7nPO5PB/sxKjV/nN43ICJN8T/81z5qBS9vr/B7Jh0Bufs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kv9oXEAAAA3AAAAA8AAAAAAAAAAAAAAAAA&#10;nwIAAGRycy9kb3ducmV2LnhtbFBLBQYAAAAABAAEAPcAAACQAwAAAAA=&#10;">
                    <v:imagedata r:id="rId33" o:title="Image displaying VIP activity described in text"/>
                    <v:path arrowok="t"/>
                  </v:shape>
                  <v:shape id="Picture 376" o:spid="_x0000_s1051" type="#_x0000_t75" alt="Image displaying VIP activity described in text" style="position:absolute;left:11974;top:6640;width:40005;height:10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2eC6bEAAAA3AAAAA8AAABkcnMvZG93bnJldi54bWxEj0FrAjEUhO+C/yE8oTfNtlItq9lFKkIp&#10;vWi99PbYPHdDNy9xE9e1v74pCD0OM/MNsy4H24qeumAcK3icZSCIK6cN1wqOn7vpC4gQkTW2jknB&#10;jQKUxXi0xly7K++pP8RaJAiHHBU0MfpcylA1ZDHMnCdO3sl1FmOSXS11h9cEt618yrKFtGg4LTTo&#10;6bWh6vtwsQr4+cw/N2+2/dbX5svN3z9IolIPk2GzAhFpiP/he/tNK5gvF/B3Jh0BWf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2eC6bEAAAA3AAAAA8AAAAAAAAAAAAAAAAA&#10;nwIAAGRycy9kb3ducmV2LnhtbFBLBQYAAAAABAAEAPcAAACQAwAAAAA=&#10;">
                    <v:imagedata r:id="rId34" o:title="Image displaying VIP activity described in text"/>
                    <v:path arrowok="t"/>
                  </v:shape>
                  <v:shape id="Picture 377" o:spid="_x0000_s1052" type="#_x0000_t75" alt="Image displaying VIP activity described in text" style="position:absolute;left:20846;top:12137;width:36195;height:107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yOcvEAAAA3AAAAA8AAABkcnMvZG93bnJldi54bWxEj0FrwkAUhO+F/oflCV6KblqhSnQVKRRU&#10;6KGx9PzIPrPB7NuYfY3x37uFQo/DzHzDrDaDb1RPXawDG3ieZqCIy2Brrgx8Hd8nC1BRkC02gcnA&#10;jSJs1o8PK8xtuPIn9YVUKkE45mjAibS51rF05DFOQ0ucvFPoPEqSXaVth9cE941+ybJX7bHmtOCw&#10;pTdH5bn48QYueNl+hGx/kIJ2bvbUy+HbijHj0bBdghIa5D/8195ZA7P5HH7PpCOg1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iyOcvEAAAA3AAAAA8AAAAAAAAAAAAAAAAA&#10;nwIAAGRycy9kb3ducmV2LnhtbFBLBQYAAAAABAAEAPcAAACQAwAAAAA=&#10;">
                    <v:imagedata r:id="rId35" o:title="Image displaying VIP activity described in text"/>
                    <v:path arrowok="t"/>
                  </v:shape>
                  <v:group id="Group 17" o:spid="_x0000_s1053" style="position:absolute;top:1143;width:20961;height:13658" coordsize="19641,123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RabsEAAADbAAAADwAAAGRycy9kb3ducmV2LnhtbERPTYvCMBC9C/sfwix4&#10;07S7qEvXKCKueBBBXRBvQzO2xWZSmtjWf28Ewds83udM550pRUO1KywriIcRCOLU6oIzBf/Hv8EP&#10;COeRNZaWScGdHMxnH70pJtq2vKfm4DMRQtglqCD3vkqkdGlOBt3QVsSBu9jaoA+wzqSusQ3hppRf&#10;UTSWBgsODTlWtMwpvR5uRsG6xXbxHa+a7fWyvJ+Po91pG5NS/c9u8QvCU+ff4pd7o8P8C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YtRabsEAAADbAAAADwAA&#10;AAAAAAAAAAAAAACqAgAAZHJzL2Rvd25yZXYueG1sUEsFBgAAAAAEAAQA+gAAAJgDAAAAAA==&#10;">
                    <v:oval id="Oval 18" o:spid="_x0000_s1054" style="position:absolute;width:4025;height:40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uF2cMA&#10;AADbAAAADwAAAGRycy9kb3ducmV2LnhtbESPT4vCQAzF7wt+hyGCF9Gp7lKlOooIgrAs+A+8hk5s&#10;i51M6Yxav/3msLC3hPfy3i/Ldedq9aQ2VJ4NTMYJKOLc24oLA5fzbjQHFSKyxdozGXhTgPWq97HE&#10;zPoXH+l5ioWSEA4ZGihjbDKtQ16SwzD2DbFoN986jLK2hbYtviTc1XqaJKl2WLE0lNjQtqT8fno4&#10;A5zvrrOvZBgO+pN/vm+PYXo5kDGDfrdZgIrUxX/z3/XeCr7Ayi8ygF7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BuF2cMAAADbAAAADwAAAAAAAAAAAAAAAACYAgAAZHJzL2Rv&#10;d25yZXYueG1sUEsFBgAAAAAEAAQA9QAAAIgDAAAAAA==&#10;" fillcolor="#bfd3ed" strokecolor="#a9a57c [3204]" strokeweight="3pt">
                      <v:textbox>
                        <w:txbxContent>
                          <w:p w:rsidR="00FB3625" w:rsidRDefault="00FB3625" w:rsidP="001728E0">
                            <w:pPr>
                              <w:jc w:val="center"/>
                            </w:pPr>
                            <w:r>
                              <w:t>1</w:t>
                            </w:r>
                          </w:p>
                        </w:txbxContent>
                      </v:textbox>
                    </v:oval>
                    <v:oval id="Oval 19" o:spid="_x0000_s1055" style="position:absolute;left:7315;top:4360;width:4026;height:40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cgQsAA&#10;AADbAAAADwAAAGRycy9kb3ducmV2LnhtbERP24rCMBB9F/yHMIIvYlNdqbtdo4ggCLLgDfZ1aKYX&#10;bCaliVr/fiMs+DaHc53FqjO1uFPrKssKJlEMgjizuuJCweW8HX+CcB5ZY22ZFDzJwWrZ7y0w1fbB&#10;R7qffCFCCLsUFZTeN6mULivJoItsQxy43LYGfYBtIXWLjxBuajmN40QarDg0lNjQpqTseroZBZxt&#10;f+ezeOQO8oN/9vltlFwOpNRw0K2/QXjq/Fv8797pMP8LXr+EA+Ty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1cgQsAAAADbAAAADwAAAAAAAAAAAAAAAACYAgAAZHJzL2Rvd25y&#10;ZXYueG1sUEsFBgAAAAAEAAQA9QAAAIUDAAAAAA==&#10;" fillcolor="#bfd3ed" strokecolor="#a9a57c [3204]" strokeweight="3pt">
                      <v:textbox>
                        <w:txbxContent>
                          <w:p w:rsidR="00FB3625" w:rsidRDefault="00FB3625" w:rsidP="001728E0">
                            <w:pPr>
                              <w:jc w:val="center"/>
                            </w:pPr>
                            <w:r>
                              <w:t>2</w:t>
                            </w:r>
                          </w:p>
                        </w:txbxContent>
                      </v:textbox>
                    </v:oval>
                    <v:oval id="Oval 21" o:spid="_x0000_s1056" style="position:absolute;left:15615;top:8370;width:4026;height:40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3m+cAA&#10;AADbAAAADwAAAGRycy9kb3ducmV2LnhtbESPSwvCMBCE74L/IazgRTT1gUo1igiCIIIv8Lo0a1ts&#10;NqWJWv+9EQSPw8x8w8yXtSnEkyqXW1bQ70UgiBOrc04VXM6b7hSE88gaC8uk4E0OlotmY46xti8+&#10;0vPkUxEg7GJUkHlfxlK6JCODrmdL4uDdbGXQB1mlUlf4CnBTyEEUjaXBnMNChiWtM0rup4dRwMnm&#10;OhlFHXeQQ97vbo/O+HIgpdqtejUD4an2//CvvdUKBn34fgk/QC4+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03m+cAAAADbAAAADwAAAAAAAAAAAAAAAACYAgAAZHJzL2Rvd25y&#10;ZXYueG1sUEsFBgAAAAAEAAQA9QAAAIUDAAAAAA==&#10;" fillcolor="#bfd3ed" strokecolor="#a9a57c [3204]" strokeweight="3pt">
                      <v:textbox>
                        <w:txbxContent>
                          <w:p w:rsidR="00FB3625" w:rsidRDefault="00FB3625" w:rsidP="001728E0">
                            <w:pPr>
                              <w:jc w:val="center"/>
                            </w:pPr>
                            <w:r>
                              <w:t>3</w:t>
                            </w:r>
                          </w:p>
                        </w:txbxContent>
                      </v:textbox>
                    </v:oval>
                  </v:group>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22" o:spid="_x0000_s1057" type="#_x0000_t61" style="position:absolute;left:38535;width:19755;height:80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NtscQA&#10;AADbAAAADwAAAGRycy9kb3ducmV2LnhtbESP0WrCQBRE3wv+w3KFvtVNU7A2ukpJaamIgqkfcMle&#10;N6HZuyG7jcnfu4LQx2FmzjCrzWAb0VPna8cKnmcJCOLS6ZqNgtPP59MChA/IGhvHpGAkD5v15GGF&#10;mXYXPlJfBCMihH2GCqoQ2kxKX1Zk0c9cSxy9s+sshig7I3WHlwi3jUyTZC4t1hwXKmwpr6j8Lf6s&#10;gv329at/yU2Sm+JjtLvTeHBvtVKP0+F9CSLQEP7D9/a3VpCmcPsSf4Bc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DbbHEAAAA2wAAAA8AAAAAAAAAAAAAAAAAmAIAAGRycy9k&#10;b3ducmV2LnhtbFBLBQYAAAAABAAEAPUAAACJAwAAAAA=&#10;" adj="-5379,37212" fillcolor="white [3201]" strokecolor="#a9a57c [3204]" strokeweight="2pt">
                    <v:textbox>
                      <w:txbxContent>
                        <w:p w:rsidR="00FB3625" w:rsidRPr="00F40E60" w:rsidRDefault="00FB3625" w:rsidP="001728E0">
                          <w:pPr>
                            <w:rPr>
                              <w:sz w:val="18"/>
                              <w:szCs w:val="18"/>
                            </w:rPr>
                          </w:pPr>
                          <w:r w:rsidRPr="00F40E60">
                            <w:rPr>
                              <w:sz w:val="18"/>
                              <w:szCs w:val="18"/>
                            </w:rPr>
                            <w:t>The menu bar keeps navigation “bread crumbs.” You may click on any option within the trail to return to a previous step.</w:t>
                          </w:r>
                        </w:p>
                      </w:txbxContent>
                    </v:textbox>
                  </v:shape>
                </v:group>
                <v:oval id="Oval 392" o:spid="_x0000_s1058" style="position:absolute;left:12300;top:7293;width:5550;height:30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nvq8MA&#10;AADcAAAADwAAAGRycy9kb3ducmV2LnhtbESPT2sCMRTE74V+h/AK3mpSBdGtUdqK4EEE/9DzY/N2&#10;s7p5WTZR129vBMHjMDO/YabzztXiQm2oPGv46isQxLk3FZcaDvvl5xhEiMgGa8+k4UYB5rP3tylm&#10;xl95S5ddLEWCcMhQg42xyaQMuSWHoe8b4uQVvnUYk2xLaVq8Jrir5UCpkXRYcVqw2NCfpfy0O7tE&#10;KYrf1UFt/heThRrVx7W16my17n10P98gInXxFX62V0bDcDKAx5l0BOTs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Tnvq8MAAADcAAAADwAAAAAAAAAAAAAAAACYAgAAZHJzL2Rv&#10;d25yZXYueG1sUEsFBgAAAAAEAAQA9QAAAIgDAAAAAA==&#10;" filled="f" strokecolor="#ffc000" strokeweight="2.25pt"/>
                <v:oval id="Oval 393" o:spid="_x0000_s1059" style="position:absolute;left:21063;top:12355;width:5550;height:30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VKMMMA&#10;AADcAAAADwAAAGRycy9kb3ducmV2LnhtbESPT2sCMRTE74V+h/AK3mpSBdGtUdqK4EEE/9DzY/N2&#10;s7p5WTZR129vBMHjMDO/YabzztXiQm2oPGv46isQxLk3FZcaDvvl5xhEiMgGa8+k4UYB5rP3tylm&#10;xl95S5ddLEWCcMhQg42xyaQMuSWHoe8b4uQVvnUYk2xLaVq8Jrir5UCpkXRYcVqw2NCfpfy0O7tE&#10;KYrf1UFt/heThRrVx7W16my17n10P98gInXxFX62V0bDcDKEx5l0BOTs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nVKMMMAAADcAAAADwAAAAAAAAAAAAAAAACYAgAAZHJzL2Rv&#10;d25yZXYueG1sUEsFBgAAAAAEAAQA9QAAAIgDAAAAAA==&#10;" filled="f" strokecolor="#ffc000" strokeweight="2.25pt"/>
                <v:oval id="Oval 394" o:spid="_x0000_s1060" style="position:absolute;left:4136;top:3810;width:5062;height:28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zSRMQA&#10;AADcAAAADwAAAGRycy9kb3ducmV2LnhtbESPT2sCMRTE7wW/Q3iCt5poi+hqFK0IHkrBP3h+bN5u&#10;Vjcvyybq9ts3hUKPw8z8hlmsOleLB7Wh8qxhNFQgiHNvKi41nE+71ymIEJEN1p5JwzcFWC17LwvM&#10;jH/ygR7HWIoE4ZChBhtjk0kZcksOw9A3xMkrfOswJtmW0rT4THBXy7FSE+mw4rRgsaEPS/nteHeJ&#10;UhSb/Vl9XbazrZrU109r1d1qPeh36zmISF38D/+190bD2+wdfs+kIy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c0kTEAAAA3AAAAA8AAAAAAAAAAAAAAAAAmAIAAGRycy9k&#10;b3ducmV2LnhtbFBLBQYAAAAABAAEAPUAAACJAwAAAAA=&#10;" filled="f" strokecolor="#ffc000" strokeweight="2.25pt"/>
                <w10:wrap type="topAndBottom"/>
              </v:group>
            </w:pict>
          </mc:Fallback>
        </mc:AlternateContent>
      </w:r>
      <w:r w:rsidR="0050638D">
        <w:rPr>
          <w:color w:val="2F2B20" w:themeColor="text1"/>
        </w:rPr>
        <w:t xml:space="preserve">If the funeral home is </w:t>
      </w:r>
      <w:r w:rsidR="00F24427">
        <w:rPr>
          <w:color w:val="2F2B20" w:themeColor="text1"/>
        </w:rPr>
        <w:t xml:space="preserve">starting a record, </w:t>
      </w:r>
      <w:r w:rsidR="0050638D">
        <w:rPr>
          <w:color w:val="2F2B20" w:themeColor="text1"/>
        </w:rPr>
        <w:t xml:space="preserve">entering on behalf of </w:t>
      </w:r>
      <w:r w:rsidR="00130E9C" w:rsidRPr="00F073E9">
        <w:rPr>
          <w:rFonts w:ascii="Calibri" w:eastAsia="Calibri" w:hAnsi="Calibri" w:cs="Times New Roman"/>
          <w:noProof/>
          <w:sz w:val="40"/>
          <w:szCs w:val="36"/>
        </w:rPr>
        <mc:AlternateContent>
          <mc:Choice Requires="wps">
            <w:drawing>
              <wp:anchor distT="0" distB="0" distL="114300" distR="114300" simplePos="0" relativeHeight="252083710" behindDoc="1" locked="1" layoutInCell="1" allowOverlap="1" wp14:anchorId="48A55B31" wp14:editId="0AA83A0D">
                <wp:simplePos x="0" y="0"/>
                <wp:positionH relativeFrom="column">
                  <wp:posOffset>-2701925</wp:posOffset>
                </wp:positionH>
                <wp:positionV relativeFrom="page">
                  <wp:posOffset>3091815</wp:posOffset>
                </wp:positionV>
                <wp:extent cx="4834255" cy="434975"/>
                <wp:effectExtent l="0" t="0" r="0" b="0"/>
                <wp:wrapNone/>
                <wp:docPr id="3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834255" cy="434975"/>
                        </a:xfrm>
                        <a:prstGeom prst="rect">
                          <a:avLst/>
                        </a:prstGeom>
                        <a:noFill/>
                        <a:ln w="9525">
                          <a:noFill/>
                          <a:miter lim="800000"/>
                          <a:headEnd/>
                          <a:tailEnd/>
                        </a:ln>
                      </wps:spPr>
                      <wps:txbx>
                        <w:txbxContent>
                          <w:sdt>
                            <w:sdtPr>
                              <w:rPr>
                                <w:sz w:val="36"/>
                                <w:szCs w:val="36"/>
                              </w:rPr>
                              <w:alias w:val="Subtitle Odd"/>
                              <w:tag w:val="Subtitle Odd"/>
                              <w:id w:val="1986575891"/>
                            </w:sdtPr>
                            <w:sdtEndPr/>
                            <w:sdtContent>
                              <w:p w:rsidR="00FB3625" w:rsidRPr="00BD500D" w:rsidRDefault="00FB3625" w:rsidP="00130E9C">
                                <w:pPr>
                                  <w:jc w:val="right"/>
                                  <w:rPr>
                                    <w:sz w:val="36"/>
                                    <w:szCs w:val="36"/>
                                  </w:rPr>
                                </w:pPr>
                                <w:r>
                                  <w:rPr>
                                    <w:sz w:val="36"/>
                                    <w:szCs w:val="36"/>
                                  </w:rPr>
                                  <w:t>Create or Accept a New Case</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margin-left:-212.75pt;margin-top:243.45pt;width:380.65pt;height:34.25pt;rotation:-90;z-index:-25123277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" filled="f" stroked="f">
                <v:textbox>
                  <w:txbxContent>
                    <w:sdt>
                      <w:sdtPr>
                        <w:rPr>
                          <w:sz w:val="36"/>
                          <w:szCs w:val="36"/>
                        </w:rPr>
                        <w:alias w:val="Subtitle Odd"/>
                        <w:tag w:val="Subtitle Odd"/>
                        <w:id w:val="1986575891"/>
                      </w:sdtPr>
                      <w:sdtContent>
                        <w:p w:rsidR="00FB3625" w:rsidRPr="00BD500D" w:rsidRDefault="00FB3625" w:rsidP="00130E9C">
                          <w:pPr>
                            <w:jc w:val="right"/>
                            <w:rPr>
                              <w:sz w:val="36"/>
                              <w:szCs w:val="36"/>
                            </w:rPr>
                          </w:pPr>
                          <w:r>
                            <w:rPr>
                              <w:sz w:val="36"/>
                              <w:szCs w:val="36"/>
                            </w:rPr>
                            <w:t>Create or Accept a New Case</w:t>
                          </w:r>
                        </w:p>
                      </w:sdtContent>
                    </w:sdt>
                  </w:txbxContent>
                </v:textbox>
                <w10:wrap anchory="page"/>
                <w10:anchorlock/>
              </v:shape>
            </w:pict>
          </mc:Fallback>
        </mc:AlternateContent>
      </w:r>
      <w:r w:rsidR="0050638D">
        <w:rPr>
          <w:color w:val="2F2B20" w:themeColor="text1"/>
        </w:rPr>
        <w:t xml:space="preserve">a fax attestation certifier, or if the funeral home needs to </w:t>
      </w:r>
      <w:r>
        <w:rPr>
          <w:color w:val="2F2B20" w:themeColor="text1"/>
        </w:rPr>
        <w:t>claim</w:t>
      </w:r>
      <w:r w:rsidR="0050638D">
        <w:rPr>
          <w:color w:val="2F2B20" w:themeColor="text1"/>
        </w:rPr>
        <w:t xml:space="preserve"> a case that was started by an online certifier (or by medical staff), </w:t>
      </w:r>
      <w:r>
        <w:rPr>
          <w:color w:val="2F2B20" w:themeColor="text1"/>
        </w:rPr>
        <w:t xml:space="preserve">the first step will be to create a case.  </w:t>
      </w:r>
      <w:r w:rsidR="001728E0" w:rsidRPr="009352E8">
        <w:rPr>
          <w:color w:val="2F2B20" w:themeColor="text1"/>
        </w:rPr>
        <w:t xml:space="preserve">The gray bar in VIP is a menu bar. Click on </w:t>
      </w:r>
      <w:r w:rsidR="00F40E60" w:rsidRPr="00F40E60">
        <w:rPr>
          <w:b/>
          <w:color w:val="2F2B20" w:themeColor="text1"/>
        </w:rPr>
        <w:t>Death</w:t>
      </w:r>
      <w:r w:rsidR="001728E0" w:rsidRPr="009352E8">
        <w:rPr>
          <w:color w:val="2F2B20" w:themeColor="text1"/>
        </w:rPr>
        <w:t xml:space="preserve"> to access VIP menu options.</w:t>
      </w:r>
      <w:r w:rsidR="0050638D">
        <w:rPr>
          <w:color w:val="2F2B20" w:themeColor="text1"/>
        </w:rPr>
        <w:t xml:space="preserve">  </w:t>
      </w:r>
      <w:r w:rsidR="001728E0" w:rsidRPr="009352E8">
        <w:rPr>
          <w:color w:val="2F2B20" w:themeColor="text1"/>
        </w:rPr>
        <w:t xml:space="preserve">To create a new case, click on </w:t>
      </w:r>
      <w:r w:rsidR="001728E0" w:rsidRPr="00F40E60">
        <w:rPr>
          <w:b/>
          <w:color w:val="2F2B20" w:themeColor="text1"/>
        </w:rPr>
        <w:t>Death</w:t>
      </w:r>
      <w:r w:rsidR="001728E0" w:rsidRPr="009352E8">
        <w:rPr>
          <w:color w:val="2F2B20" w:themeColor="text1"/>
        </w:rPr>
        <w:t xml:space="preserve">, then </w:t>
      </w:r>
      <w:r w:rsidR="001728E0" w:rsidRPr="00F40E60">
        <w:rPr>
          <w:b/>
          <w:color w:val="2F2B20" w:themeColor="text1"/>
        </w:rPr>
        <w:t>New Death</w:t>
      </w:r>
      <w:r w:rsidR="001728E0" w:rsidRPr="009352E8">
        <w:rPr>
          <w:color w:val="2F2B20" w:themeColor="text1"/>
        </w:rPr>
        <w:t xml:space="preserve">, then </w:t>
      </w:r>
      <w:r w:rsidR="001728E0" w:rsidRPr="00F40E60">
        <w:rPr>
          <w:b/>
          <w:color w:val="2F2B20" w:themeColor="text1"/>
        </w:rPr>
        <w:t>Create Case</w:t>
      </w:r>
      <w:r w:rsidR="001728E0" w:rsidRPr="009352E8">
        <w:rPr>
          <w:color w:val="2F2B20" w:themeColor="text1"/>
        </w:rPr>
        <w:t>.</w:t>
      </w:r>
      <w:r w:rsidR="001728E0" w:rsidRPr="00C24C95">
        <w:rPr>
          <w:rFonts w:ascii="ITC Officina Serif Std Book" w:hAnsi="ITC Officina Serif Std Book"/>
          <w:noProof/>
          <w:sz w:val="32"/>
          <w:szCs w:val="32"/>
        </w:rPr>
        <w:t xml:space="preserve"> </w:t>
      </w:r>
    </w:p>
    <w:p w:rsidR="001728E0" w:rsidRPr="00CC0CC4" w:rsidRDefault="00836F0F" w:rsidP="00E0542B">
      <w:pPr>
        <w:ind w:right="810"/>
        <w:rPr>
          <w:color w:val="2F2B20" w:themeColor="text1"/>
        </w:rPr>
      </w:pPr>
      <w:r>
        <w:rPr>
          <w:noProof/>
        </w:rPr>
        <mc:AlternateContent>
          <mc:Choice Requires="wpg">
            <w:drawing>
              <wp:anchor distT="0" distB="0" distL="114300" distR="114300" simplePos="0" relativeHeight="251992574" behindDoc="1" locked="0" layoutInCell="1" allowOverlap="1" wp14:anchorId="72C7B0A1" wp14:editId="71CFFB42">
                <wp:simplePos x="0" y="0"/>
                <wp:positionH relativeFrom="column">
                  <wp:posOffset>336550</wp:posOffset>
                </wp:positionH>
                <wp:positionV relativeFrom="paragraph">
                  <wp:posOffset>3531870</wp:posOffset>
                </wp:positionV>
                <wp:extent cx="4892675" cy="1202690"/>
                <wp:effectExtent l="171450" t="171450" r="384175" b="321310"/>
                <wp:wrapTight wrapText="bothSides">
                  <wp:wrapPolygon edited="0">
                    <wp:start x="925" y="-3079"/>
                    <wp:lineTo x="-757" y="-2395"/>
                    <wp:lineTo x="-757" y="22239"/>
                    <wp:lineTo x="-252" y="24976"/>
                    <wp:lineTo x="421" y="26344"/>
                    <wp:lineTo x="505" y="27029"/>
                    <wp:lineTo x="21950" y="27029"/>
                    <wp:lineTo x="22035" y="26344"/>
                    <wp:lineTo x="22623" y="24976"/>
                    <wp:lineTo x="23128" y="19844"/>
                    <wp:lineTo x="23212" y="1369"/>
                    <wp:lineTo x="22035" y="-2395"/>
                    <wp:lineTo x="21530" y="-3079"/>
                    <wp:lineTo x="925" y="-3079"/>
                  </wp:wrapPolygon>
                </wp:wrapTight>
                <wp:docPr id="401" name="Group 401" descr="Image displaying VIP activity described in text"/>
                <wp:cNvGraphicFramePr/>
                <a:graphic xmlns:a="http://schemas.openxmlformats.org/drawingml/2006/main">
                  <a:graphicData uri="http://schemas.microsoft.com/office/word/2010/wordprocessingGroup">
                    <wpg:wgp>
                      <wpg:cNvGrpSpPr/>
                      <wpg:grpSpPr>
                        <a:xfrm>
                          <a:off x="0" y="0"/>
                          <a:ext cx="4892675" cy="1202690"/>
                          <a:chOff x="0" y="0"/>
                          <a:chExt cx="4892675" cy="1203053"/>
                        </a:xfrm>
                      </wpg:grpSpPr>
                      <wpg:grpSp>
                        <wpg:cNvPr id="396" name="Group 396"/>
                        <wpg:cNvGrpSpPr/>
                        <wpg:grpSpPr>
                          <a:xfrm>
                            <a:off x="0" y="0"/>
                            <a:ext cx="4892675" cy="1169670"/>
                            <a:chOff x="0" y="0"/>
                            <a:chExt cx="4893129" cy="1170214"/>
                          </a:xfrm>
                        </wpg:grpSpPr>
                        <pic:pic xmlns:pic="http://schemas.openxmlformats.org/drawingml/2006/picture">
                          <pic:nvPicPr>
                            <pic:cNvPr id="301" name="Picture 301" descr="Image displaying VIP activity described in text"/>
                            <pic:cNvPicPr>
                              <a:picLocks noChangeAspect="1"/>
                            </pic:cNvPicPr>
                          </pic:nvPicPr>
                          <pic:blipFill rotWithShape="1">
                            <a:blip r:embed="rId36" cstate="print">
                              <a:extLst>
                                <a:ext uri="{28A0092B-C50C-407E-A947-70E740481C1C}">
                                  <a14:useLocalDpi xmlns:a14="http://schemas.microsoft.com/office/drawing/2010/main" val="0"/>
                                </a:ext>
                              </a:extLst>
                            </a:blip>
                            <a:srcRect t="12325" r="29265" b="57559"/>
                            <a:stretch/>
                          </pic:blipFill>
                          <pic:spPr bwMode="auto">
                            <a:xfrm>
                              <a:off x="0" y="0"/>
                              <a:ext cx="4893129" cy="117021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wps:wsp>
                          <wps:cNvPr id="23" name="Rectangular Callout 23"/>
                          <wps:cNvSpPr/>
                          <wps:spPr>
                            <a:xfrm>
                              <a:off x="1230086" y="0"/>
                              <a:ext cx="1828165" cy="991235"/>
                            </a:xfrm>
                            <a:prstGeom prst="wedgeRectCallout">
                              <a:avLst>
                                <a:gd name="adj1" fmla="val 71325"/>
                                <a:gd name="adj2" fmla="val -2624"/>
                              </a:avLst>
                            </a:prstGeom>
                            <a:solidFill>
                              <a:srgbClr val="FFFFFF"/>
                            </a:solidFill>
                            <a:ln w="25400" cap="flat" cmpd="sng" algn="ctr">
                              <a:solidFill>
                                <a:srgbClr val="7DA329">
                                  <a:alpha val="50196"/>
                                </a:srgbClr>
                              </a:solidFill>
                              <a:prstDash val="solid"/>
                            </a:ln>
                            <a:effectLst/>
                          </wps:spPr>
                          <wps:txbx>
                            <w:txbxContent>
                              <w:p w:rsidR="00FB3625" w:rsidRPr="00CC0CC4" w:rsidRDefault="00FB3625" w:rsidP="001728E0">
                                <w:pPr>
                                  <w:rPr>
                                    <w:sz w:val="18"/>
                                  </w:rPr>
                                </w:pPr>
                                <w:r w:rsidRPr="00CC0CC4">
                                  <w:rPr>
                                    <w:sz w:val="18"/>
                                  </w:rPr>
                                  <w:t>Enter dates as MMDDYYYY or MM/DD/YYYY.  For most date fields, “9”s are acceptable for unknown portions. E.g., 03991961 indicates unknown 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00" name="Oval 400"/>
                        <wps:cNvSpPr/>
                        <wps:spPr>
                          <a:xfrm>
                            <a:off x="2775857" y="881743"/>
                            <a:ext cx="793750" cy="321310"/>
                          </a:xfrm>
                          <a:prstGeom prst="ellipse">
                            <a:avLst/>
                          </a:prstGeom>
                          <a:noFill/>
                          <a:ln w="28575"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401" o:spid="_x0000_s1062" alt="Image displaying VIP activity described in text" style="position:absolute;margin-left:26.5pt;margin-top:278.1pt;width:385.25pt;height:94.7pt;z-index:-251323906" coordsize="48926,12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">
                <v:group id="Group 396" o:spid="_x0000_s1063" style="position:absolute;width:48926;height:11696" coordsize="48931,11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q9c1cUAAADcAAAADwAAAGRycy9kb3ducmV2LnhtbESPQYvCMBSE78L+h/CE&#10;vWnaFcWtRhFxlz2IoC6It0fzbIvNS2liW/+9EQSPw8x8w8yXnSlFQ7UrLCuIhxEI4tTqgjMF/8ef&#10;wRSE88gaS8uk4E4OlouP3hwTbVveU3PwmQgQdgkqyL2vEildmpNBN7QVcfAutjbog6wzqWtsA9yU&#10;8iuKJtJgwWEhx4rWOaXXw80o+G2xXY3iTbO9Xtb383G8O21jUuqz361mIDx1/h1+tf+0gtH3B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6vXNXFAAAA3AAA&#10;AA8AAAAAAAAAAAAAAAAAqgIAAGRycy9kb3ducmV2LnhtbFBLBQYAAAAABAAEAPoAAACcAwAAAAA=&#10;">
                  <v:shape id="Picture 301" o:spid="_x0000_s1064" type="#_x0000_t75" alt="Image displaying VIP activity described in text" style="position:absolute;width:48931;height:117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E9/rDAAAA3AAAAA8AAABkcnMvZG93bnJldi54bWxEj0FrAjEUhO8F/0N4greatWKR1SgiFEUv&#10;1iro7bF5bhY3L8smrqu/3hQKPQ4z8w0znbe2FA3VvnCsYNBPQBBnThecKzj8fL2PQfiArLF0TAoe&#10;5GE+67xNMdXuzt/U7EMuIoR9igpMCFUqpc8MWfR9VxFH7+JqiyHKOpe6xnuE21J+JMmntFhwXDBY&#10;0dJQdt3frILcPi/tNpTHI5535rThVTNCVqrXbRcTEIHa8B/+a6+1gmEygN8z8QjI2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oT3+sMAAADcAAAADwAAAAAAAAAAAAAAAACf&#10;AgAAZHJzL2Rvd25yZXYueG1sUEsFBgAAAAAEAAQA9wAAAI8DAAAAAA==&#10;">
                    <v:imagedata r:id="rId37" o:title="Image displaying VIP activity described in text" croptop="8077f" cropbottom="37722f" cropright="19179f"/>
                    <v:shadow on="t" color="#333" opacity="42598f" origin="-.5,-.5" offset="2.74397mm,2.74397mm"/>
                    <v:path arrowok="t"/>
                  </v:shape>
                  <v:shape id="Rectangular Callout 23" o:spid="_x0000_s1065" type="#_x0000_t61" style="position:absolute;left:12300;width:18282;height:99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JrtcEA&#10;AADbAAAADwAAAGRycy9kb3ducmV2LnhtbESP3YrCMBCF7xd8hzCCN8uaWlF2q1FEFLxS1H2AoZn+&#10;aDMpTaz17Y0geHk4Px9nvuxMJVpqXGlZwWgYgSBOrS45V/B/3v78gnAeWWNlmRQ8yMFy0fuaY6Lt&#10;nY/Unnwuwgi7BBUU3teJlC4tyKAb2po4eJltDPogm1zqBu9h3FQyjqKpNFhyIBRY07qg9Hq6mQBZ&#10;Zagv8fZ7/6C//JC1G59OrkoN+t1qBsJT5z/hd3unFcRjeH0JP0A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Xia7XBAAAA2wAAAA8AAAAAAAAAAAAAAAAAmAIAAGRycy9kb3du&#10;cmV2LnhtbFBLBQYAAAAABAAEAPUAAACGAwAAAAA=&#10;" adj="26206,10233" strokecolor="#7da329" strokeweight="2pt">
                    <v:stroke opacity="32896f"/>
                    <v:textbox>
                      <w:txbxContent>
                        <w:p w:rsidR="00FB3625" w:rsidRPr="00CC0CC4" w:rsidRDefault="00FB3625" w:rsidP="001728E0">
                          <w:pPr>
                            <w:rPr>
                              <w:sz w:val="18"/>
                            </w:rPr>
                          </w:pPr>
                          <w:r w:rsidRPr="00CC0CC4">
                            <w:rPr>
                              <w:sz w:val="18"/>
                            </w:rPr>
                            <w:t>Enter dates as MMDDYYYY or MM/DD/YYYY.  For most date fields, “9”s are acceptable for unknown portions. E.g., 03991961 indicates unknown day.</w:t>
                          </w:r>
                        </w:p>
                      </w:txbxContent>
                    </v:textbox>
                  </v:shape>
                </v:group>
                <v:oval id="Oval 400" o:spid="_x0000_s1066" style="position:absolute;left:27758;top:8817;width:7938;height:32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eMpcQA&#10;AADcAAAADwAAAGRycy9kb3ducmV2LnhtbESPwWoCMRCG74W+Q5iCt5q0iNStUdpKwUMRqtLzsJnd&#10;rG4myybq+vbOoeBx+Of/Zr75cgitOlOfmsgWXsYGFHEZXcO1hf3u+/kNVMrIDtvIZOFKCZaLx4c5&#10;Fi5e+JfO21wrgXAq0ILPuSu0TqWngGkcO2LJqtgHzDL2tXY9XgQeWv1qzFQHbFgueOzoy1N53J6C&#10;UKrqc703m7/VbGWm7eHHe3Py1o6eho93UJmGfF/+b6+dhYmR90VGREAv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HjKXEAAAA3AAAAA8AAAAAAAAAAAAAAAAAmAIAAGRycy9k&#10;b3ducmV2LnhtbFBLBQYAAAAABAAEAPUAAACJAwAAAAA=&#10;" filled="f" strokecolor="#ffc000" strokeweight="2.25pt"/>
                <w10:wrap type="tight"/>
              </v:group>
            </w:pict>
          </mc:Fallback>
        </mc:AlternateContent>
      </w:r>
      <w:r w:rsidR="001728E0">
        <w:t xml:space="preserve">To begin a record </w:t>
      </w:r>
      <w:r w:rsidR="001728E0" w:rsidRPr="00C24C95">
        <w:t xml:space="preserve">you will need </w:t>
      </w:r>
      <w:r w:rsidR="001728E0" w:rsidRPr="0073537A">
        <w:t>Decedent’s First and Last Name</w:t>
      </w:r>
      <w:r w:rsidR="001728E0" w:rsidRPr="00C24C95">
        <w:t xml:space="preserve">, Sex, Date of Death and Date of Birth. </w:t>
      </w:r>
      <w:r w:rsidR="00B86CFB">
        <w:t xml:space="preserve"> If you are searching for a record that was started by an online certifier, be sure to enter the information </w:t>
      </w:r>
      <w:r w:rsidR="00F24427">
        <w:t xml:space="preserve">exactly </w:t>
      </w:r>
      <w:r w:rsidR="00B86CFB">
        <w:t xml:space="preserve">as it appears </w:t>
      </w:r>
      <w:r w:rsidR="00F24427">
        <w:t xml:space="preserve">(even if it is not correct) </w:t>
      </w:r>
      <w:r w:rsidR="00B86CFB">
        <w:t xml:space="preserve">on the attestation copy form (the form that will usually be given to a funeral director for transport).  </w:t>
      </w:r>
      <w:r w:rsidR="001728E0" w:rsidRPr="00C24C95">
        <w:t xml:space="preserve">Enter this information into each field, then press </w:t>
      </w:r>
      <w:r w:rsidR="001728E0" w:rsidRPr="0073537A">
        <w:rPr>
          <w:b/>
        </w:rPr>
        <w:t>Search</w:t>
      </w:r>
      <w:r w:rsidR="001728E0" w:rsidRPr="00C24C95">
        <w:t>.</w:t>
      </w:r>
      <w:r w:rsidR="001728E0" w:rsidRPr="00C24C95">
        <w:rPr>
          <w:noProof/>
        </w:rPr>
        <w:t xml:space="preserve"> </w:t>
      </w:r>
    </w:p>
    <w:p w:rsidR="00FC4740" w:rsidRDefault="001728E0" w:rsidP="003B2EA5">
      <w:pPr>
        <w:ind w:right="720"/>
      </w:pPr>
      <w:r w:rsidRPr="001E705D">
        <w:lastRenderedPageBreak/>
        <w:t>When you start a new record in EDRS, the system runs a check to see if the record may have been sta</w:t>
      </w:r>
      <w:r w:rsidR="004E3E7F">
        <w:t xml:space="preserve">rted by another user, such as </w:t>
      </w:r>
      <w:r w:rsidR="00D36837">
        <w:t xml:space="preserve">an online certifier, </w:t>
      </w:r>
      <w:r w:rsidR="004E3E7F">
        <w:t>medical data entry staff</w:t>
      </w:r>
      <w:r w:rsidR="0073537A">
        <w:t xml:space="preserve"> from a hospital, nursing home or other healthcare facility</w:t>
      </w:r>
      <w:r w:rsidRPr="001E705D">
        <w:t xml:space="preserve">.  </w:t>
      </w:r>
      <w:r>
        <w:t>The system will then display potential matches.</w:t>
      </w:r>
      <w:r w:rsidR="003B2EA5" w:rsidRPr="003B2EA5">
        <w:t xml:space="preserve"> </w:t>
      </w:r>
    </w:p>
    <w:p w:rsidR="003B2EA5" w:rsidRDefault="00F24427" w:rsidP="003B2EA5">
      <w:pPr>
        <w:ind w:right="720"/>
        <w:rPr>
          <w:noProof/>
        </w:rPr>
      </w:pPr>
      <w:r w:rsidRPr="00B06801">
        <w:rPr>
          <w:i/>
          <w:noProof/>
        </w:rPr>
        <mc:AlternateContent>
          <mc:Choice Requires="wpg">
            <w:drawing>
              <wp:anchor distT="0" distB="0" distL="114300" distR="114300" simplePos="0" relativeHeight="251990526" behindDoc="1" locked="0" layoutInCell="1" allowOverlap="1" wp14:anchorId="52E70D09" wp14:editId="04EBE811">
                <wp:simplePos x="0" y="0"/>
                <wp:positionH relativeFrom="column">
                  <wp:posOffset>262255</wp:posOffset>
                </wp:positionH>
                <wp:positionV relativeFrom="paragraph">
                  <wp:posOffset>703580</wp:posOffset>
                </wp:positionV>
                <wp:extent cx="5708650" cy="1875790"/>
                <wp:effectExtent l="171450" t="171450" r="368300" b="353060"/>
                <wp:wrapTopAndBottom/>
                <wp:docPr id="399" name="Group 399" descr="Image displaying VIP activity described in text"/>
                <wp:cNvGraphicFramePr/>
                <a:graphic xmlns:a="http://schemas.openxmlformats.org/drawingml/2006/main">
                  <a:graphicData uri="http://schemas.microsoft.com/office/word/2010/wordprocessingGroup">
                    <wpg:wgp>
                      <wpg:cNvGrpSpPr/>
                      <wpg:grpSpPr>
                        <a:xfrm>
                          <a:off x="0" y="0"/>
                          <a:ext cx="5708650" cy="1875790"/>
                          <a:chOff x="-1" y="-32657"/>
                          <a:chExt cx="5709215" cy="1877021"/>
                        </a:xfrm>
                      </wpg:grpSpPr>
                      <wpg:grpSp>
                        <wpg:cNvPr id="25" name="Group 25"/>
                        <wpg:cNvGrpSpPr/>
                        <wpg:grpSpPr>
                          <a:xfrm>
                            <a:off x="-1" y="-32657"/>
                            <a:ext cx="5105731" cy="1699532"/>
                            <a:chOff x="-1" y="-30266"/>
                            <a:chExt cx="5229250" cy="1575102"/>
                          </a:xfrm>
                        </wpg:grpSpPr>
                        <pic:pic xmlns:pic="http://schemas.openxmlformats.org/drawingml/2006/picture">
                          <pic:nvPicPr>
                            <pic:cNvPr id="26" name="Picture 26" descr="Image displaying VIP activity described in text"/>
                            <pic:cNvPicPr>
                              <a:picLocks noChangeAspect="1"/>
                            </pic:cNvPicPr>
                          </pic:nvPicPr>
                          <pic:blipFill rotWithShape="1">
                            <a:blip r:embed="rId38">
                              <a:extLst>
                                <a:ext uri="{28A0092B-C50C-407E-A947-70E740481C1C}">
                                  <a14:useLocalDpi xmlns:a14="http://schemas.microsoft.com/office/drawing/2010/main" val="0"/>
                                </a:ext>
                              </a:extLst>
                            </a:blip>
                            <a:srcRect t="12793" r="36095" b="66543"/>
                            <a:stretch/>
                          </pic:blipFill>
                          <pic:spPr bwMode="auto">
                            <a:xfrm>
                              <a:off x="-1" y="-30266"/>
                              <a:ext cx="5229250" cy="95858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wps:wsp>
                          <wps:cNvPr id="28" name="Oval 28"/>
                          <wps:cNvSpPr/>
                          <wps:spPr>
                            <a:xfrm>
                              <a:off x="4112914" y="1115771"/>
                              <a:ext cx="653659" cy="429065"/>
                            </a:xfrm>
                            <a:prstGeom prst="ellipse">
                              <a:avLst/>
                            </a:prstGeom>
                            <a:noFill/>
                            <a:ln w="28575"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Oval 29"/>
                          <wps:cNvSpPr/>
                          <wps:spPr>
                            <a:xfrm>
                              <a:off x="50171" y="539746"/>
                              <a:ext cx="813881" cy="298884"/>
                            </a:xfrm>
                            <a:prstGeom prst="ellipse">
                              <a:avLst/>
                            </a:prstGeom>
                            <a:noFill/>
                            <a:ln w="28575"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397" name="Picture 397" descr="Image displaying VIP activity described in text"/>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685867" y="843997"/>
                            <a:ext cx="5023347" cy="1000367"/>
                          </a:xfrm>
                          <a:prstGeom prst="rect">
                            <a:avLst/>
                          </a:prstGeom>
                          <a:ln>
                            <a:noFill/>
                          </a:ln>
                          <a:effectLst>
                            <a:outerShdw blurRad="292100" dist="139700" dir="2700000" algn="tl" rotWithShape="0">
                              <a:srgbClr val="333333">
                                <a:alpha val="65000"/>
                              </a:srgbClr>
                            </a:outerShdw>
                          </a:effectLst>
                        </pic:spPr>
                      </pic:pic>
                      <wps:wsp>
                        <wps:cNvPr id="398" name="Oval 398"/>
                        <wps:cNvSpPr/>
                        <wps:spPr>
                          <a:xfrm>
                            <a:off x="3221380" y="1246557"/>
                            <a:ext cx="794385" cy="321945"/>
                          </a:xfrm>
                          <a:prstGeom prst="ellipse">
                            <a:avLst/>
                          </a:prstGeom>
                          <a:noFill/>
                          <a:ln w="28575"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99" o:spid="_x0000_s1026" alt="Image displaying VIP activity described in text" style="position:absolute;margin-left:20.65pt;margin-top:55.4pt;width:449.5pt;height:147.7pt;z-index:-251325954;mso-width-relative:margin;mso-height-relative:margin" coordorigin=",-326" coordsize="57092,18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">
                <v:group id="Group 25" o:spid="_x0000_s1027" style="position:absolute;top:-326;width:51057;height:16994" coordorigin=",-302" coordsize="52292,157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shape id="Picture 26" o:spid="_x0000_s1028" type="#_x0000_t75" alt="Image displaying VIP activity described in text" style="position:absolute;top:-302;width:52292;height:95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8xMPPEAAAA2wAAAA8AAABkcnMvZG93bnJldi54bWxEj0FrAjEUhO8F/0N4greaVVFkNYoKBe1B&#10;0BZ6fSTP3W03L2uSumt/vSkUehxm5htmue5sLW7kQ+VYwWiYgSDWzlRcKHh/e3megwgR2WDtmBTc&#10;KcB61XtaYm5cyye6nWMhEoRDjgrKGJtcyqBLshiGriFO3sV5izFJX0jjsU1wW8txls2kxYrTQokN&#10;7UrSX+dvq2Cqt6/760lO259P87GrJvp48HOlBv1uswARqYv/4b/23igYz+D3S/oBcvU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8xMPPEAAAA2wAAAA8AAAAAAAAAAAAAAAAA&#10;nwIAAGRycy9kb3ducmV2LnhtbFBLBQYAAAAABAAEAPcAAACQAwAAAAA=&#10;">
                    <v:imagedata r:id="rId40" o:title="Image displaying VIP activity described in text" croptop="8384f" cropbottom="43610f" cropright="23655f"/>
                    <v:shadow on="t" color="#333" opacity="42598f" origin="-.5,-.5" offset="2.74397mm,2.74397mm"/>
                    <v:path arrowok="t"/>
                  </v:shape>
                  <v:oval id="Oval 28" o:spid="_x0000_s1029" style="position:absolute;left:41129;top:11157;width:6536;height:42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o3E8MA&#10;AADbAAAADwAAAGRycy9kb3ducmV2LnhtbESPwWoCMRCG74W+Q5hCbzXRg9TVKFopeCgFrfQ8bGY3&#10;q5vJsom6ffvOQfA4/PN/M99iNYRWXalPTWQL45EBRVxG13Bt4fjz+fYOKmVkh21ksvBHCVbL56cF&#10;Fi7eeE/XQ66VQDgVaMHn3BVap9JTwDSKHbFkVewDZhn7WrsebwIPrZ4YM9UBG5YLHjv68FSeD5cg&#10;lKra7I7m+3c725ppe/ry3ly8ta8vw3oOKtOQH8v39s5ZmMiz4iIeo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lo3E8MAAADbAAAADwAAAAAAAAAAAAAAAACYAgAAZHJzL2Rv&#10;d25yZXYueG1sUEsFBgAAAAAEAAQA9QAAAIgDAAAAAA==&#10;" filled="f" strokecolor="#ffc000" strokeweight="2.25pt"/>
                  <v:oval id="Oval 29" o:spid="_x0000_s1030" style="position:absolute;left:501;top:5397;width:8139;height:29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aSiMIA&#10;AADbAAAADwAAAGRycy9kb3ducmV2LnhtbESPT4vCMBTE7wt+h/AEb2uiB1mrUfyD4EEW1pU9P5rX&#10;ptq8lCZq/fZGEPY4zMxvmPmyc7W4URsqzxpGQwWCOPem4lLD6Xf3+QUiRGSDtWfS8KAAy0XvY46Z&#10;8Xf+odsxliJBOGSowcbYZFKG3JLDMPQNcfIK3zqMSbalNC3eE9zVcqzURDqsOC1YbGhjKb8cry5R&#10;imK9P6nvv+10qyb1+WCtulqtB/1uNQMRqYv/4Xd7bzSMp/D6kn6A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FpKIwgAAANsAAAAPAAAAAAAAAAAAAAAAAJgCAABkcnMvZG93&#10;bnJldi54bWxQSwUGAAAAAAQABAD1AAAAhwMAAAAA&#10;" filled="f" strokecolor="#ffc000" strokeweight="2.25pt"/>
                </v:group>
                <v:shape id="Picture 397" o:spid="_x0000_s1031" type="#_x0000_t75" alt="Image displaying VIP activity described in text" style="position:absolute;left:6858;top:8439;width:50234;height:10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jMQ3HAAAA3AAAAA8AAABkcnMvZG93bnJldi54bWxEj09rwkAUxO8Fv8PyhF5EN1WpbeoqWij+&#10;QQ9J6/2ZfU1Cs29DdqvRT+8WhB6HmfkNM523phInalxpWcHTIAJBnFldcq7g6/Oj/wLCeWSNlWVS&#10;cCEH81nnYYqxtmdO6JT6XAQIuxgVFN7XsZQuK8igG9iaOHjftjHog2xyqRs8B7ip5DCKnqXBksNC&#10;gTW9F5T9pL9GwXhzvPK1t9tscZ9sl0NfrS7pQanHbrt4A+Gp9f/he3utFYxeJ/B3JhwBObs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yjMQ3HAAAA3AAAAA8AAAAAAAAAAAAA&#10;AAAAnwIAAGRycy9kb3ducmV2LnhtbFBLBQYAAAAABAAEAPcAAACTAwAAAAA=&#10;">
                  <v:imagedata r:id="rId41" o:title="Image displaying VIP activity described in text"/>
                  <v:shadow on="t" color="#333" opacity="42598f" origin="-.5,-.5" offset="2.74397mm,2.74397mm"/>
                  <v:path arrowok="t"/>
                </v:shape>
                <v:oval id="Oval 398" o:spid="_x0000_s1032" style="position:absolute;left:32213;top:12465;width:7944;height:32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HYQcUA&#10;AADcAAAADwAAAGRycy9kb3ducmV2LnhtbESPTWsCMRCG70L/Q5iCN01aQXRrlLZS8CAFP+h52Mxu&#10;tt1Mlk3U7b/vHIQeh3feZ+ZZbYbQqiv1qYls4WlqQBGX0TVcWzifPiYLUCkjO2wjk4VfSrBZP4xW&#10;WLh44wNdj7lWAuFUoAWfc1donUpPAdM0dsSSVbEPmGXsa+16vAk8tPrZmLkO2LBc8NjRu6fy53gJ&#10;Qqmqt93ZfH5tl1szb7/33puLt3b8OLy+gMo05P/le3vnLMyW8q3IiAjo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0dhBxQAAANwAAAAPAAAAAAAAAAAAAAAAAJgCAABkcnMv&#10;ZG93bnJldi54bWxQSwUGAAAAAAQABAD1AAAAigMAAAAA&#10;" filled="f" strokecolor="#ffc000" strokeweight="2.25pt"/>
                <w10:wrap type="topAndBottom"/>
              </v:group>
            </w:pict>
          </mc:Fallback>
        </mc:AlternateContent>
      </w:r>
      <w:r w:rsidR="003B2EA5">
        <w:t>Depending on whether a match is found, these are examples of two possible resulting screens and the typical actions that you will take:</w:t>
      </w:r>
      <w:r w:rsidR="003B2EA5" w:rsidRPr="007953E1">
        <w:rPr>
          <w:noProof/>
        </w:rPr>
        <w:t xml:space="preserve"> </w:t>
      </w:r>
    </w:p>
    <w:p w:rsidR="001728E0" w:rsidRDefault="001728E0" w:rsidP="00E0542B">
      <w:pPr>
        <w:pStyle w:val="ListParagraph"/>
        <w:numPr>
          <w:ilvl w:val="0"/>
          <w:numId w:val="1"/>
        </w:numPr>
        <w:ind w:right="720"/>
      </w:pPr>
      <w:r w:rsidRPr="00B06801">
        <w:rPr>
          <w:i/>
        </w:rPr>
        <w:t>If no matching records are found</w:t>
      </w:r>
      <w:r w:rsidRPr="001E705D">
        <w:t>, you can begin the process of establ</w:t>
      </w:r>
      <w:r>
        <w:t xml:space="preserve">ishing a new record by choosing </w:t>
      </w:r>
      <w:r w:rsidRPr="00F40E60">
        <w:rPr>
          <w:b/>
        </w:rPr>
        <w:t>Create New Case</w:t>
      </w:r>
      <w:r>
        <w:t>.</w:t>
      </w:r>
      <w:r w:rsidRPr="001E705D">
        <w:t xml:space="preserve"> </w:t>
      </w:r>
    </w:p>
    <w:p w:rsidR="001728E0" w:rsidRDefault="001728E0" w:rsidP="00E0542B">
      <w:pPr>
        <w:pStyle w:val="ListParagraph"/>
        <w:numPr>
          <w:ilvl w:val="0"/>
          <w:numId w:val="1"/>
        </w:numPr>
        <w:ind w:right="720"/>
      </w:pPr>
      <w:r w:rsidRPr="00B06801">
        <w:rPr>
          <w:i/>
        </w:rPr>
        <w:t>If a mat</w:t>
      </w:r>
      <w:r w:rsidR="00F40E60" w:rsidRPr="00B06801">
        <w:rPr>
          <w:i/>
        </w:rPr>
        <w:t>ch is found,</w:t>
      </w:r>
      <w:r w:rsidR="00F40E60">
        <w:t xml:space="preserve"> you may choose to </w:t>
      </w:r>
      <w:r w:rsidR="003B2EA5">
        <w:rPr>
          <w:b/>
        </w:rPr>
        <w:t>Accept</w:t>
      </w:r>
      <w:r>
        <w:t xml:space="preserve">. </w:t>
      </w:r>
      <w:r w:rsidR="005937D4">
        <w:t xml:space="preserve">Selecting </w:t>
      </w:r>
      <w:r w:rsidR="003B2EA5">
        <w:rPr>
          <w:b/>
        </w:rPr>
        <w:t>Accept</w:t>
      </w:r>
      <w:r w:rsidR="005937D4">
        <w:t xml:space="preserve"> will bring you the </w:t>
      </w:r>
      <w:r w:rsidR="005937D4" w:rsidRPr="005937D4">
        <w:rPr>
          <w:b/>
        </w:rPr>
        <w:t>Record Details</w:t>
      </w:r>
      <w:r w:rsidR="005937D4">
        <w:t xml:space="preserve"> where you can review </w:t>
      </w:r>
      <w:r w:rsidR="003B2EA5">
        <w:t xml:space="preserve">information </w:t>
      </w:r>
      <w:r w:rsidR="005937D4">
        <w:t xml:space="preserve">on the record to ensure this is your record. If the record is not the record you were looking for, select </w:t>
      </w:r>
      <w:r w:rsidR="005937D4" w:rsidRPr="005937D4">
        <w:rPr>
          <w:b/>
        </w:rPr>
        <w:t>Cancel</w:t>
      </w:r>
      <w:r w:rsidR="005937D4">
        <w:t xml:space="preserve"> at the bottom of the </w:t>
      </w:r>
      <w:r w:rsidR="005937D4" w:rsidRPr="005937D4">
        <w:rPr>
          <w:b/>
        </w:rPr>
        <w:t>Record Details</w:t>
      </w:r>
      <w:r w:rsidR="005937D4">
        <w:t xml:space="preserve"> page.</w:t>
      </w:r>
      <w:r>
        <w:t xml:space="preserve"> </w:t>
      </w:r>
    </w:p>
    <w:p w:rsidR="00370493" w:rsidRDefault="005937D4" w:rsidP="00E0542B">
      <w:pPr>
        <w:pStyle w:val="ListParagraph"/>
        <w:numPr>
          <w:ilvl w:val="0"/>
          <w:numId w:val="1"/>
        </w:numPr>
        <w:ind w:right="720"/>
      </w:pPr>
      <w:r w:rsidRPr="00B06801">
        <w:rPr>
          <w:i/>
        </w:rPr>
        <w:t>If the record is assigned to another funeral home</w:t>
      </w:r>
      <w:r>
        <w:t xml:space="preserve">, “owned by another location” will be displayed. You will not be able to </w:t>
      </w:r>
      <w:r w:rsidR="00FC4740">
        <w:t>immediate claim this case if it was incorrectly assigned</w:t>
      </w:r>
      <w:r>
        <w:t xml:space="preserve">. The </w:t>
      </w:r>
      <w:r w:rsidR="00E31A08">
        <w:t>listed</w:t>
      </w:r>
      <w:r>
        <w:t xml:space="preserve"> funeral home should reassign the record to you</w:t>
      </w:r>
      <w:r w:rsidR="00E31A08">
        <w:t>, or the certifier/medical staff that prepared the online record may also reassign</w:t>
      </w:r>
      <w:r>
        <w:t xml:space="preserve">. </w:t>
      </w:r>
      <w:r w:rsidR="00E31A08">
        <w:t xml:space="preserve"> </w:t>
      </w:r>
      <w:r>
        <w:t xml:space="preserve">If the </w:t>
      </w:r>
      <w:r w:rsidR="00E31A08">
        <w:t>neither is available to reassign</w:t>
      </w:r>
      <w:r>
        <w:t xml:space="preserve">, contact the Registry at </w:t>
      </w:r>
      <w:hyperlink r:id="rId42" w:history="1">
        <w:r w:rsidRPr="00862B42">
          <w:rPr>
            <w:rStyle w:val="Hyperlink"/>
          </w:rPr>
          <w:t>vip@state.ma.us</w:t>
        </w:r>
      </w:hyperlink>
      <w:r w:rsidR="003B2EA5">
        <w:t xml:space="preserve"> or 617-740-</w:t>
      </w:r>
      <w:r w:rsidR="00457369">
        <w:t>2674</w:t>
      </w:r>
      <w:r>
        <w:t xml:space="preserve">. </w:t>
      </w:r>
    </w:p>
    <w:p w:rsidR="005937D4" w:rsidRDefault="00370493" w:rsidP="00E0542B">
      <w:pPr>
        <w:pStyle w:val="ListParagraph"/>
        <w:numPr>
          <w:ilvl w:val="0"/>
          <w:numId w:val="1"/>
        </w:numPr>
        <w:ind w:right="720"/>
      </w:pPr>
      <w:r w:rsidRPr="00B06801">
        <w:rPr>
          <w:i/>
        </w:rPr>
        <w:t>I</w:t>
      </w:r>
      <w:r w:rsidR="005937D4" w:rsidRPr="00B06801">
        <w:rPr>
          <w:i/>
        </w:rPr>
        <w:t xml:space="preserve">f the </w:t>
      </w:r>
      <w:r w:rsidRPr="00B06801">
        <w:rPr>
          <w:i/>
        </w:rPr>
        <w:t xml:space="preserve">resulting </w:t>
      </w:r>
      <w:r w:rsidR="005937D4" w:rsidRPr="00B06801">
        <w:rPr>
          <w:i/>
        </w:rPr>
        <w:t>match is a different decedent</w:t>
      </w:r>
      <w:r w:rsidR="005937D4">
        <w:t xml:space="preserve">, then choose </w:t>
      </w:r>
      <w:r w:rsidR="005937D4" w:rsidRPr="005937D4">
        <w:rPr>
          <w:b/>
        </w:rPr>
        <w:t>Create New Case</w:t>
      </w:r>
      <w:r w:rsidR="005937D4">
        <w:t>.</w:t>
      </w:r>
      <w:r w:rsidR="00E126C7" w:rsidRPr="00E126C7">
        <w:rPr>
          <w:noProof/>
        </w:rPr>
        <w:t xml:space="preserve"> </w:t>
      </w:r>
    </w:p>
    <w:p w:rsidR="003B2EA5" w:rsidRDefault="00857F1D" w:rsidP="003B2EA5">
      <w:r>
        <w:rPr>
          <w:i/>
          <w:noProof/>
        </w:rPr>
        <mc:AlternateContent>
          <mc:Choice Requires="wpg">
            <w:drawing>
              <wp:anchor distT="0" distB="0" distL="114300" distR="114300" simplePos="0" relativeHeight="252006910" behindDoc="0" locked="0" layoutInCell="1" allowOverlap="1" wp14:anchorId="693286D3" wp14:editId="526B44C3">
                <wp:simplePos x="0" y="0"/>
                <wp:positionH relativeFrom="column">
                  <wp:posOffset>309880</wp:posOffset>
                </wp:positionH>
                <wp:positionV relativeFrom="paragraph">
                  <wp:posOffset>9711</wp:posOffset>
                </wp:positionV>
                <wp:extent cx="5560779" cy="2571951"/>
                <wp:effectExtent l="0" t="0" r="20955" b="0"/>
                <wp:wrapNone/>
                <wp:docPr id="358" name="Group 358" descr="Image displaying VIP activity described in text"/>
                <wp:cNvGraphicFramePr/>
                <a:graphic xmlns:a="http://schemas.openxmlformats.org/drawingml/2006/main">
                  <a:graphicData uri="http://schemas.microsoft.com/office/word/2010/wordprocessingGroup">
                    <wpg:wgp>
                      <wpg:cNvGrpSpPr/>
                      <wpg:grpSpPr>
                        <a:xfrm>
                          <a:off x="0" y="0"/>
                          <a:ext cx="5560779" cy="2571951"/>
                          <a:chOff x="0" y="0"/>
                          <a:chExt cx="5952010" cy="3021240"/>
                        </a:xfrm>
                      </wpg:grpSpPr>
                      <wpg:grpSp>
                        <wpg:cNvPr id="34" name="Group 34"/>
                        <wpg:cNvGrpSpPr/>
                        <wpg:grpSpPr>
                          <a:xfrm>
                            <a:off x="0" y="0"/>
                            <a:ext cx="5920519" cy="3021240"/>
                            <a:chOff x="0" y="0"/>
                            <a:chExt cx="5920519" cy="3021240"/>
                          </a:xfrm>
                        </wpg:grpSpPr>
                        <wpg:grpSp>
                          <wpg:cNvPr id="16" name="Group 16"/>
                          <wpg:cNvGrpSpPr/>
                          <wpg:grpSpPr>
                            <a:xfrm>
                              <a:off x="0" y="0"/>
                              <a:ext cx="5920519" cy="2686050"/>
                              <a:chOff x="-1066800" y="1257300"/>
                              <a:chExt cx="5920519" cy="2686050"/>
                            </a:xfrm>
                          </wpg:grpSpPr>
                          <pic:pic xmlns:pic="http://schemas.openxmlformats.org/drawingml/2006/picture">
                            <pic:nvPicPr>
                              <pic:cNvPr id="354" name="Picture 354" descr="Image displaying VIP activity described in text"/>
                              <pic:cNvPicPr>
                                <a:picLocks noChangeAspect="1"/>
                              </pic:cNvPicPr>
                            </pic:nvPicPr>
                            <pic:blipFill rotWithShape="1">
                              <a:blip r:embed="rId43" cstate="print">
                                <a:extLst>
                                  <a:ext uri="{28A0092B-C50C-407E-A947-70E740481C1C}">
                                    <a14:useLocalDpi xmlns:a14="http://schemas.microsoft.com/office/drawing/2010/main" val="0"/>
                                  </a:ext>
                                </a:extLst>
                              </a:blip>
                              <a:srcRect t="11333" b="5864"/>
                              <a:stretch/>
                            </pic:blipFill>
                            <pic:spPr bwMode="auto">
                              <a:xfrm>
                                <a:off x="-1066800" y="1257300"/>
                                <a:ext cx="4824559" cy="2686050"/>
                              </a:xfrm>
                              <a:prstGeom prst="rect">
                                <a:avLst/>
                              </a:prstGeom>
                              <a:ln>
                                <a:noFill/>
                              </a:ln>
                              <a:extLst>
                                <a:ext uri="{53640926-AAD7-44D8-BBD7-CCE9431645EC}">
                                  <a14:shadowObscured xmlns:a14="http://schemas.microsoft.com/office/drawing/2010/main"/>
                                </a:ext>
                              </a:extLst>
                            </pic:spPr>
                          </pic:pic>
                          <wps:wsp>
                            <wps:cNvPr id="294" name="Rectangular Callout 294"/>
                            <wps:cNvSpPr/>
                            <wps:spPr>
                              <a:xfrm>
                                <a:off x="3399569" y="1520124"/>
                                <a:ext cx="1454150" cy="1450994"/>
                              </a:xfrm>
                              <a:prstGeom prst="wedgeRectCallout">
                                <a:avLst>
                                  <a:gd name="adj1" fmla="val -87868"/>
                                  <a:gd name="adj2" fmla="val 16622"/>
                                </a:avLst>
                              </a:prstGeom>
                              <a:solidFill>
                                <a:srgbClr val="FFFFFF"/>
                              </a:solidFill>
                              <a:ln w="25400" cap="flat" cmpd="sng" algn="ctr">
                                <a:solidFill>
                                  <a:srgbClr val="7DA329">
                                    <a:alpha val="50196"/>
                                  </a:srgbClr>
                                </a:solidFill>
                                <a:prstDash val="solid"/>
                              </a:ln>
                              <a:effectLst/>
                            </wps:spPr>
                            <wps:txbx>
                              <w:txbxContent>
                                <w:p w:rsidR="00FB3625" w:rsidRPr="00E126C7" w:rsidRDefault="00FB3625" w:rsidP="00E126C7">
                                  <w:pPr>
                                    <w:rPr>
                                      <w:sz w:val="18"/>
                                      <w:szCs w:val="18"/>
                                    </w:rPr>
                                  </w:pPr>
                                  <w:r>
                                    <w:rPr>
                                      <w:sz w:val="18"/>
                                      <w:szCs w:val="18"/>
                                    </w:rPr>
                                    <w:t xml:space="preserve">If a record was already started, upon clicking </w:t>
                                  </w:r>
                                  <w:r w:rsidRPr="00B06801">
                                    <w:rPr>
                                      <w:b/>
                                      <w:sz w:val="18"/>
                                      <w:szCs w:val="18"/>
                                    </w:rPr>
                                    <w:t>Accept</w:t>
                                  </w:r>
                                  <w:r>
                                    <w:rPr>
                                      <w:sz w:val="18"/>
                                      <w:szCs w:val="18"/>
                                    </w:rPr>
                                    <w:t xml:space="preserve"> (or </w:t>
                                  </w:r>
                                  <w:r>
                                    <w:rPr>
                                      <w:b/>
                                      <w:sz w:val="18"/>
                                      <w:szCs w:val="18"/>
                                    </w:rPr>
                                    <w:t xml:space="preserve">Process </w:t>
                                  </w:r>
                                  <w:r w:rsidRPr="00E126C7">
                                    <w:rPr>
                                      <w:sz w:val="18"/>
                                      <w:szCs w:val="18"/>
                                    </w:rPr>
                                    <w:t>from within a queue), you will be able to preview information already entered and view any attached documents.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27" name="Picture 27" descr="Image displaying VIP activity described in text"/>
                            <pic:cNvPicPr/>
                          </pic:nvPicPr>
                          <pic:blipFill>
                            <a:blip r:embed="rId44">
                              <a:extLst>
                                <a:ext uri="{28A0092B-C50C-407E-A947-70E740481C1C}">
                                  <a14:useLocalDpi xmlns:a14="http://schemas.microsoft.com/office/drawing/2010/main" val="0"/>
                                </a:ext>
                              </a:extLst>
                            </a:blip>
                            <a:srcRect/>
                            <a:stretch>
                              <a:fillRect/>
                            </a:stretch>
                          </pic:blipFill>
                          <pic:spPr bwMode="auto">
                            <a:xfrm>
                              <a:off x="590550" y="2059215"/>
                              <a:ext cx="3971925" cy="962025"/>
                            </a:xfrm>
                            <a:prstGeom prst="rect">
                              <a:avLst/>
                            </a:prstGeom>
                            <a:noFill/>
                            <a:ln>
                              <a:noFill/>
                            </a:ln>
                          </pic:spPr>
                        </pic:pic>
                      </wpg:grpSp>
                      <wps:wsp>
                        <wps:cNvPr id="35" name="Rectangular Callout 35"/>
                        <wps:cNvSpPr/>
                        <wps:spPr>
                          <a:xfrm>
                            <a:off x="4497860" y="1760837"/>
                            <a:ext cx="1454150" cy="1123950"/>
                          </a:xfrm>
                          <a:prstGeom prst="wedgeRectCallout">
                            <a:avLst>
                              <a:gd name="adj1" fmla="val -76694"/>
                              <a:gd name="adj2" fmla="val 29262"/>
                            </a:avLst>
                          </a:prstGeom>
                          <a:solidFill>
                            <a:srgbClr val="FFFFFF"/>
                          </a:solidFill>
                          <a:ln w="25400" cap="flat" cmpd="sng" algn="ctr">
                            <a:solidFill>
                              <a:srgbClr val="7DA329">
                                <a:alpha val="50196"/>
                              </a:srgbClr>
                            </a:solidFill>
                            <a:prstDash val="solid"/>
                          </a:ln>
                          <a:effectLst/>
                        </wps:spPr>
                        <wps:txbx>
                          <w:txbxContent>
                            <w:p w:rsidR="00FB3625" w:rsidRPr="00E126C7" w:rsidRDefault="00FB3625" w:rsidP="00BC248E">
                              <w:pPr>
                                <w:rPr>
                                  <w:sz w:val="18"/>
                                  <w:szCs w:val="18"/>
                                </w:rPr>
                              </w:pPr>
                              <w:r>
                                <w:rPr>
                                  <w:sz w:val="18"/>
                                  <w:szCs w:val="18"/>
                                </w:rPr>
                                <w:t xml:space="preserve">At the bottom of each tab on the Records Details, you will find a button to continue to the record, or to </w:t>
                              </w:r>
                              <w:proofErr w:type="gramStart"/>
                              <w:r w:rsidRPr="00BC248E">
                                <w:rPr>
                                  <w:b/>
                                  <w:sz w:val="18"/>
                                  <w:szCs w:val="18"/>
                                </w:rPr>
                                <w:t>Cancel</w:t>
                              </w:r>
                              <w:proofErr w:type="gramEnd"/>
                              <w:r>
                                <w:rPr>
                                  <w:sz w:val="18"/>
                                  <w:szCs w:val="18"/>
                                </w:rPr>
                                <w:t xml:space="preserve"> without making changes to the record.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58" o:spid="_x0000_s1067" alt="Image displaying VIP activity described in text" style="position:absolute;margin-left:24.4pt;margin-top:.75pt;width:437.85pt;height:202.5pt;z-index:252006910;mso-width-relative:margin;mso-height-relative:margin" coordsize="59520,302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">
                <v:group id="Group 34" o:spid="_x0000_s1068" style="position:absolute;width:59205;height:30212" coordsize="59205,302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bOYecQAAADbAAAADwAAAGRycy9kb3ducmV2LnhtbESPT4vCMBTE7wt+h/AE&#10;b2tadUWqUURc8SCCf0C8PZpnW2xeSpNt67ffLAh7HGbmN8xi1ZlSNFS7wrKCeBiBIE6tLjhTcL18&#10;f85AOI+ssbRMCl7kYLXsfSww0bblEzVnn4kAYZeggtz7KpHSpTkZdENbEQfvYWuDPsg6k7rGNsBN&#10;KUdRNJUGCw4LOVa0ySl9nn+Mgl2L7Xocb5vD87F53S9fx9shJqUG/W49B+Gp8//hd3uvFYw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bOYecQAAADbAAAA&#10;DwAAAAAAAAAAAAAAAACqAgAAZHJzL2Rvd25yZXYueG1sUEsFBgAAAAAEAAQA+gAAAJsDAAAAAA==&#10;">
                  <v:group id="Group 16" o:spid="_x0000_s1069" style="position:absolute;width:59205;height:26860" coordorigin="-10668,12573" coordsize="59205,268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mP/1wwAAANsAAAAP&#10;AAAAAAAAAAAAAAAAAKoCAABkcnMvZG93bnJldi54bWxQSwUGAAAAAAQABAD6AAAAmgMAAAAA&#10;">
                    <v:shape id="Picture 354" o:spid="_x0000_s1070" type="#_x0000_t75" alt="Image displaying VIP activity described in text" style="position:absolute;left:-10668;top:12573;width:48245;height:26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4BTl3GAAAA3AAAAA8AAABkcnMvZG93bnJldi54bWxEj0trwkAUhfcF/8NwhW6KTtQ+bHQUKShC&#10;u2ijdH2buWaCmTshMybx3zuFQpeH8/g4y3VvK9FS40vHCibjBARx7nTJhYLjYTuag/ABWWPlmBRc&#10;ycN6NbhbYqpdx1/UZqEQcYR9igpMCHUqpc8NWfRjVxNH7+QaiyHKppC6wS6O20pOk+RZWiw5EgzW&#10;9GYoP2cXG7nbj+74sjOb7OH9s+7n7ev0+ycodT/sNwsQgfrwH/5r77WC2dMj/J6JR0Cub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gFOXcYAAADcAAAADwAAAAAAAAAAAAAA&#10;AACfAgAAZHJzL2Rvd25yZXYueG1sUEsFBgAAAAAEAAQA9wAAAJIDAAAAAA==&#10;">
                      <v:imagedata r:id="rId45" o:title="Image displaying VIP activity described in text" croptop="7427f" cropbottom="3843f"/>
                      <v:path arrowok="t"/>
                    </v:shape>
                    <v:shape id="Rectangular Callout 294" o:spid="_x0000_s1071" type="#_x0000_t61" style="position:absolute;left:33995;top:15201;width:14542;height:145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j2X8YA&#10;AADcAAAADwAAAGRycy9kb3ducmV2LnhtbESPQWvCQBSE7wX/w/KEXopuGkox0VU0pVAoFBNFPD6y&#10;zySYfRuyW5P++26h4HGYmW+Y1WY0rbhR7xrLCp7nEQji0uqGKwXHw/tsAcJ5ZI2tZVLwQw4268nD&#10;ClNtB87pVvhKBAi7FBXU3neplK6syaCb2444eBfbG/RB9pXUPQ4BbloZR9GrNNhwWKixo6ym8lp8&#10;GwXD12mP+eLz9NY87bYyQaezs1PqcTpulyA8jf4e/m9/aAVx8gJ/Z8IR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Sj2X8YAAADcAAAADwAAAAAAAAAAAAAAAACYAgAAZHJz&#10;L2Rvd25yZXYueG1sUEsFBgAAAAAEAAQA9QAAAIsDAAAAAA==&#10;" adj="-8179,14390" strokecolor="#7da329" strokeweight="2pt">
                      <v:stroke opacity="32896f"/>
                      <v:textbox>
                        <w:txbxContent>
                          <w:p w:rsidR="00FB3625" w:rsidRPr="00E126C7" w:rsidRDefault="00FB3625" w:rsidP="00E126C7">
                            <w:pPr>
                              <w:rPr>
                                <w:sz w:val="18"/>
                                <w:szCs w:val="18"/>
                              </w:rPr>
                            </w:pPr>
                            <w:r>
                              <w:rPr>
                                <w:sz w:val="18"/>
                                <w:szCs w:val="18"/>
                              </w:rPr>
                              <w:t xml:space="preserve">If a record was already started, upon clicking </w:t>
                            </w:r>
                            <w:r w:rsidRPr="00B06801">
                              <w:rPr>
                                <w:b/>
                                <w:sz w:val="18"/>
                                <w:szCs w:val="18"/>
                              </w:rPr>
                              <w:t>Accept</w:t>
                            </w:r>
                            <w:r>
                              <w:rPr>
                                <w:sz w:val="18"/>
                                <w:szCs w:val="18"/>
                              </w:rPr>
                              <w:t xml:space="preserve"> (or </w:t>
                            </w:r>
                            <w:r>
                              <w:rPr>
                                <w:b/>
                                <w:sz w:val="18"/>
                                <w:szCs w:val="18"/>
                              </w:rPr>
                              <w:t xml:space="preserve">Process </w:t>
                            </w:r>
                            <w:r w:rsidRPr="00E126C7">
                              <w:rPr>
                                <w:sz w:val="18"/>
                                <w:szCs w:val="18"/>
                              </w:rPr>
                              <w:t>from within a queue), you will be able to preview information already entered and view any attached documents.</w:t>
                            </w:r>
                          </w:p>
                        </w:txbxContent>
                      </v:textbox>
                    </v:shape>
                  </v:group>
                  <v:shape id="Picture 27" o:spid="_x0000_s1072" type="#_x0000_t75" alt="Image displaying VIP activity described in text" style="position:absolute;left:5905;top:20592;width:39719;height:9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n5e3DAAAA2wAAAA8AAABkcnMvZG93bnJldi54bWxEj99qwjAUxu8HvkM4gjdDUzuYUo0ig6EX&#10;Y2j1AY7NsSk2J6WJGt9+GQx2+fH9+fEt19G24k69bxwrmE4yEMSV0w3XCk7Hz/EchA/IGlvHpOBJ&#10;HtarwcsSC+0efKB7GWqRRtgXqMCE0BVS+sqQRT9xHXHyLq63GJLsa6l7fKRx28o8y96lxYYTwWBH&#10;H4aqa3mzifu9/3p7PV90vG3LGPNZPW3NXqnRMG4WIALF8B/+a++0gnwGv1/SD5Cr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Wfl7cMAAADbAAAADwAAAAAAAAAAAAAAAACf&#10;AgAAZHJzL2Rvd25yZXYueG1sUEsFBgAAAAAEAAQA9wAAAI8DAAAAAA==&#10;">
                    <v:imagedata r:id="rId46" o:title="Image displaying VIP activity described in text"/>
                  </v:shape>
                </v:group>
                <v:shape id="Rectangular Callout 35" o:spid="_x0000_s1073" type="#_x0000_t61" style="position:absolute;left:44978;top:17608;width:14542;height:11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EkR8IA&#10;AADbAAAADwAAAGRycy9kb3ducmV2LnhtbESPQYvCMBSE74L/ITxhb5ruWnelGkVXRa9WL94ezdu2&#10;tHkpTdTuvzeC4HGYmW+Y+bIztbhR60rLCj5HEQjizOqScwXn0244BeE8ssbaMin4JwfLRb83x0Tb&#10;Ox/plvpcBAi7BBUU3jeJlC4ryKAb2YY4eH+2NeiDbHOpW7wHuKnlVxR9S4Mlh4UCG/otKKvSq1GQ&#10;7c1mM9Y/1/iyWp+qKt6aeF0p9THoVjMQnjr/Dr/aB61gPIHnl/AD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0SRHwgAAANsAAAAPAAAAAAAAAAAAAAAAAJgCAABkcnMvZG93&#10;bnJldi54bWxQSwUGAAAAAAQABAD1AAAAhwMAAAAA&#10;" adj="-5766,17121" strokecolor="#7da329" strokeweight="2pt">
                  <v:stroke opacity="32896f"/>
                  <v:textbox>
                    <w:txbxContent>
                      <w:p w:rsidR="00FB3625" w:rsidRPr="00E126C7" w:rsidRDefault="00FB3625" w:rsidP="00BC248E">
                        <w:pPr>
                          <w:rPr>
                            <w:sz w:val="18"/>
                            <w:szCs w:val="18"/>
                          </w:rPr>
                        </w:pPr>
                        <w:r>
                          <w:rPr>
                            <w:sz w:val="18"/>
                            <w:szCs w:val="18"/>
                          </w:rPr>
                          <w:t xml:space="preserve">At the bottom of each tab on the Records Details, you will find a button to continue to the record, or to </w:t>
                        </w:r>
                        <w:proofErr w:type="gramStart"/>
                        <w:r w:rsidRPr="00BC248E">
                          <w:rPr>
                            <w:b/>
                            <w:sz w:val="18"/>
                            <w:szCs w:val="18"/>
                          </w:rPr>
                          <w:t>Cancel</w:t>
                        </w:r>
                        <w:proofErr w:type="gramEnd"/>
                        <w:r>
                          <w:rPr>
                            <w:sz w:val="18"/>
                            <w:szCs w:val="18"/>
                          </w:rPr>
                          <w:t xml:space="preserve"> without making changes to the record.</w:t>
                        </w:r>
                      </w:p>
                    </w:txbxContent>
                  </v:textbox>
                </v:shape>
              </v:group>
            </w:pict>
          </mc:Fallback>
        </mc:AlternateContent>
      </w:r>
      <w:r w:rsidR="001728E0" w:rsidRPr="00C937D0">
        <w:rPr>
          <w:noProof/>
          <w:sz w:val="36"/>
          <w:szCs w:val="36"/>
        </w:rPr>
        <mc:AlternateContent>
          <mc:Choice Requires="wps">
            <w:drawing>
              <wp:anchor distT="0" distB="0" distL="114300" distR="114300" simplePos="0" relativeHeight="251671552" behindDoc="1" locked="1" layoutInCell="1" allowOverlap="1" wp14:anchorId="7839CD32" wp14:editId="5C81E7A1">
                <wp:simplePos x="0" y="0"/>
                <wp:positionH relativeFrom="column">
                  <wp:posOffset>3771265</wp:posOffset>
                </wp:positionH>
                <wp:positionV relativeFrom="page">
                  <wp:posOffset>3098800</wp:posOffset>
                </wp:positionV>
                <wp:extent cx="4834255" cy="434975"/>
                <wp:effectExtent l="0" t="0" r="0" b="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834255" cy="434975"/>
                        </a:xfrm>
                        <a:prstGeom prst="rect">
                          <a:avLst/>
                        </a:prstGeom>
                        <a:noFill/>
                        <a:ln w="9525">
                          <a:noFill/>
                          <a:miter lim="800000"/>
                          <a:headEnd/>
                          <a:tailEnd/>
                        </a:ln>
                      </wps:spPr>
                      <wps:txbx>
                        <w:txbxContent>
                          <w:p w:rsidR="00FB3625" w:rsidRPr="00BD500D" w:rsidRDefault="00FB3625" w:rsidP="00130E9C">
                            <w:pPr>
                              <w:rPr>
                                <w:sz w:val="36"/>
                                <w:szCs w:val="36"/>
                              </w:rPr>
                            </w:pPr>
                            <w:r>
                              <w:rPr>
                                <w:sz w:val="36"/>
                                <w:szCs w:val="36"/>
                              </w:rPr>
                              <w:t>Create or Accept a New Case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4" type="#_x0000_t202" style="position:absolute;margin-left:296.95pt;margin-top:244pt;width:380.65pt;height:34.25pt;rotation:90;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" filled="f" stroked="f">
                <v:textbox>
                  <w:txbxContent>
                    <w:p w:rsidR="00FB3625" w:rsidRPr="00BD500D" w:rsidRDefault="00FB3625" w:rsidP="00130E9C">
                      <w:pPr>
                        <w:rPr>
                          <w:sz w:val="36"/>
                          <w:szCs w:val="36"/>
                        </w:rPr>
                      </w:pPr>
                      <w:r>
                        <w:rPr>
                          <w:sz w:val="36"/>
                          <w:szCs w:val="36"/>
                        </w:rPr>
                        <w:t>Create or Accept a New Case</w:t>
                      </w:r>
                    </w:p>
                  </w:txbxContent>
                </v:textbox>
                <w10:wrap anchory="page"/>
                <w10:anchorlock/>
              </v:shape>
            </w:pict>
          </mc:Fallback>
        </mc:AlternateContent>
      </w:r>
    </w:p>
    <w:p w:rsidR="003B2EA5" w:rsidRDefault="003B2EA5">
      <w:r>
        <w:br w:type="page"/>
      </w:r>
    </w:p>
    <w:p w:rsidR="006C1CE2" w:rsidRDefault="001728E0" w:rsidP="003B2EA5">
      <w:pPr>
        <w:pStyle w:val="Heading1"/>
      </w:pPr>
      <w:r>
        <w:lastRenderedPageBreak/>
        <w:t xml:space="preserve">Entering </w:t>
      </w:r>
      <w:r w:rsidR="00F40E60">
        <w:t xml:space="preserve">Decedent </w:t>
      </w:r>
      <w:r>
        <w:t>Information</w:t>
      </w:r>
    </w:p>
    <w:p w:rsidR="00A660B7" w:rsidRDefault="001728E0" w:rsidP="00E0542B">
      <w:pPr>
        <w:ind w:right="810"/>
      </w:pPr>
      <w:r>
        <w:t>All authorized users may view all information “t</w:t>
      </w:r>
      <w:r w:rsidR="00130E9C" w:rsidRPr="00F073E9">
        <w:rPr>
          <w:rFonts w:ascii="Calibri" w:eastAsia="Calibri" w:hAnsi="Calibri" w:cs="Times New Roman"/>
          <w:noProof/>
          <w:sz w:val="40"/>
          <w:szCs w:val="36"/>
        </w:rPr>
        <mc:AlternateContent>
          <mc:Choice Requires="wps">
            <w:drawing>
              <wp:anchor distT="0" distB="0" distL="114300" distR="114300" simplePos="0" relativeHeight="252085758" behindDoc="1" locked="1" layoutInCell="1" allowOverlap="1" wp14:anchorId="7E9FFE0D" wp14:editId="5AE22E82">
                <wp:simplePos x="0" y="0"/>
                <wp:positionH relativeFrom="column">
                  <wp:posOffset>-2698750</wp:posOffset>
                </wp:positionH>
                <wp:positionV relativeFrom="page">
                  <wp:posOffset>3098800</wp:posOffset>
                </wp:positionV>
                <wp:extent cx="4834255" cy="434975"/>
                <wp:effectExtent l="0" t="0" r="0" b="0"/>
                <wp:wrapNone/>
                <wp:docPr id="3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834255" cy="434975"/>
                        </a:xfrm>
                        <a:prstGeom prst="rect">
                          <a:avLst/>
                        </a:prstGeom>
                        <a:noFill/>
                        <a:ln w="9525">
                          <a:noFill/>
                          <a:miter lim="800000"/>
                          <a:headEnd/>
                          <a:tailEnd/>
                        </a:ln>
                      </wps:spPr>
                      <wps:txbx>
                        <w:txbxContent>
                          <w:sdt>
                            <w:sdtPr>
                              <w:rPr>
                                <w:sz w:val="36"/>
                                <w:szCs w:val="36"/>
                              </w:rPr>
                              <w:alias w:val="Subtitle Odd"/>
                              <w:tag w:val="Subtitle Odd"/>
                              <w:id w:val="331503570"/>
                            </w:sdtPr>
                            <w:sdtEndPr/>
                            <w:sdtContent>
                              <w:p w:rsidR="00FB3625" w:rsidRPr="00BD500D" w:rsidRDefault="00FB3625" w:rsidP="00130E9C">
                                <w:pPr>
                                  <w:jc w:val="right"/>
                                  <w:rPr>
                                    <w:sz w:val="36"/>
                                    <w:szCs w:val="36"/>
                                  </w:rPr>
                                </w:pPr>
                                <w:r>
                                  <w:rPr>
                                    <w:sz w:val="36"/>
                                    <w:szCs w:val="36"/>
                                  </w:rPr>
                                  <w:t>Decedent Information</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5" type="#_x0000_t202" style="position:absolute;margin-left:-212.5pt;margin-top:244pt;width:380.65pt;height:34.25pt;rotation:-90;z-index:-25123072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" filled="f" stroked="f">
                <v:textbox>
                  <w:txbxContent>
                    <w:sdt>
                      <w:sdtPr>
                        <w:rPr>
                          <w:sz w:val="36"/>
                          <w:szCs w:val="36"/>
                        </w:rPr>
                        <w:alias w:val="Subtitle Odd"/>
                        <w:tag w:val="Subtitle Odd"/>
                        <w:id w:val="331503570"/>
                      </w:sdtPr>
                      <w:sdtContent>
                        <w:p w:rsidR="00FB3625" w:rsidRPr="00BD500D" w:rsidRDefault="00FB3625" w:rsidP="00130E9C">
                          <w:pPr>
                            <w:jc w:val="right"/>
                            <w:rPr>
                              <w:sz w:val="36"/>
                              <w:szCs w:val="36"/>
                            </w:rPr>
                          </w:pPr>
                          <w:r>
                            <w:rPr>
                              <w:sz w:val="36"/>
                              <w:szCs w:val="36"/>
                            </w:rPr>
                            <w:t>Decedent Information</w:t>
                          </w:r>
                        </w:p>
                      </w:sdtContent>
                    </w:sdt>
                  </w:txbxContent>
                </v:textbox>
                <w10:wrap anchory="page"/>
                <w10:anchorlock/>
              </v:shape>
            </w:pict>
          </mc:Fallback>
        </mc:AlternateContent>
      </w:r>
      <w:r>
        <w:t>abs” in a death record</w:t>
      </w:r>
      <w:r w:rsidR="00836F0F">
        <w:t xml:space="preserve"> and </w:t>
      </w:r>
      <w:r>
        <w:t>will be brought</w:t>
      </w:r>
      <w:r w:rsidR="00F40E60">
        <w:t xml:space="preserve"> to </w:t>
      </w:r>
      <w:r w:rsidR="00F40E60" w:rsidRPr="00743316">
        <w:rPr>
          <w:b/>
        </w:rPr>
        <w:t xml:space="preserve">Tab 1 </w:t>
      </w:r>
      <w:r w:rsidR="00F40E60">
        <w:t xml:space="preserve">initially.  </w:t>
      </w:r>
      <w:r w:rsidR="00A660B7">
        <w:t>You must complete tab 1 before moving on to other tabs.</w:t>
      </w:r>
    </w:p>
    <w:p w:rsidR="00754D3D" w:rsidRDefault="00394E90" w:rsidP="00E0542B">
      <w:pPr>
        <w:ind w:right="810"/>
      </w:pPr>
      <w:r>
        <w:t xml:space="preserve">Under </w:t>
      </w:r>
      <w:r w:rsidRPr="002B2D29">
        <w:rPr>
          <w:b/>
        </w:rPr>
        <w:t>Tabs 1 – 4</w:t>
      </w:r>
      <w:r>
        <w:t xml:space="preserve"> you will enter information about the decedent, including legal and </w:t>
      </w:r>
      <w:r w:rsidR="00754D3D">
        <w:t>personal information, normally provided by an informant</w:t>
      </w:r>
      <w:r>
        <w:t xml:space="preserve">. </w:t>
      </w:r>
      <w:r w:rsidR="00EC7FBB" w:rsidRPr="00EC7FBB">
        <w:rPr>
          <w:b/>
        </w:rPr>
        <w:t>Tab 5</w:t>
      </w:r>
      <w:r w:rsidR="00EC7FBB">
        <w:t xml:space="preserve"> is specific to your funeral home and </w:t>
      </w:r>
      <w:r w:rsidR="00B06801">
        <w:t>also collects</w:t>
      </w:r>
      <w:r w:rsidR="00754D3D">
        <w:t xml:space="preserve"> </w:t>
      </w:r>
      <w:r w:rsidR="00EC7FBB">
        <w:t xml:space="preserve">disposition information. </w:t>
      </w:r>
    </w:p>
    <w:p w:rsidR="00B06801" w:rsidRDefault="00754D3D" w:rsidP="00E0542B">
      <w:pPr>
        <w:ind w:right="810"/>
      </w:pPr>
      <w:r>
        <w:rPr>
          <w:noProof/>
        </w:rPr>
        <mc:AlternateContent>
          <mc:Choice Requires="wpg">
            <w:drawing>
              <wp:anchor distT="0" distB="0" distL="114300" distR="114300" simplePos="0" relativeHeight="251994622" behindDoc="0" locked="0" layoutInCell="1" allowOverlap="1" wp14:anchorId="321F1FBF" wp14:editId="6F11B927">
                <wp:simplePos x="0" y="0"/>
                <wp:positionH relativeFrom="column">
                  <wp:posOffset>136525</wp:posOffset>
                </wp:positionH>
                <wp:positionV relativeFrom="paragraph">
                  <wp:posOffset>742950</wp:posOffset>
                </wp:positionV>
                <wp:extent cx="5827395" cy="1286510"/>
                <wp:effectExtent l="171450" t="0" r="192405" b="370840"/>
                <wp:wrapTopAndBottom/>
                <wp:docPr id="403" name="Group 403" descr="Image displaying VIP activity described in text"/>
                <wp:cNvGraphicFramePr/>
                <a:graphic xmlns:a="http://schemas.openxmlformats.org/drawingml/2006/main">
                  <a:graphicData uri="http://schemas.microsoft.com/office/word/2010/wordprocessingGroup">
                    <wpg:wgp>
                      <wpg:cNvGrpSpPr/>
                      <wpg:grpSpPr>
                        <a:xfrm>
                          <a:off x="0" y="0"/>
                          <a:ext cx="5827395" cy="1286510"/>
                          <a:chOff x="0" y="0"/>
                          <a:chExt cx="5986780" cy="1396637"/>
                        </a:xfrm>
                      </wpg:grpSpPr>
                      <wpg:grpSp>
                        <wpg:cNvPr id="288" name="Group 288"/>
                        <wpg:cNvGrpSpPr/>
                        <wpg:grpSpPr>
                          <a:xfrm>
                            <a:off x="0" y="299357"/>
                            <a:ext cx="5815965" cy="1097280"/>
                            <a:chOff x="-24034" y="5329"/>
                            <a:chExt cx="5816991" cy="1097280"/>
                          </a:xfrm>
                        </wpg:grpSpPr>
                        <pic:pic xmlns:pic="http://schemas.openxmlformats.org/drawingml/2006/picture">
                          <pic:nvPicPr>
                            <pic:cNvPr id="5" name="Picture 289" descr="Image displaying VIP activity described in text"/>
                            <pic:cNvPicPr>
                              <a:picLocks noChangeAspect="1"/>
                            </pic:cNvPicPr>
                          </pic:nvPicPr>
                          <pic:blipFill rotWithShape="1">
                            <a:blip r:embed="rId47">
                              <a:extLst>
                                <a:ext uri="{28A0092B-C50C-407E-A947-70E740481C1C}">
                                  <a14:useLocalDpi xmlns:a14="http://schemas.microsoft.com/office/drawing/2010/main" val="0"/>
                                </a:ext>
                              </a:extLst>
                            </a:blip>
                            <a:srcRect l="855" t="8442" r="1592" b="72715"/>
                            <a:stretch/>
                          </pic:blipFill>
                          <pic:spPr bwMode="auto">
                            <a:xfrm>
                              <a:off x="-24034" y="5329"/>
                              <a:ext cx="5816991" cy="109728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wps:wsp>
                          <wps:cNvPr id="290" name="Rectangle 290"/>
                          <wps:cNvSpPr/>
                          <wps:spPr>
                            <a:xfrm>
                              <a:off x="56271" y="351692"/>
                              <a:ext cx="4797083" cy="12636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1" name="Rectangle 291"/>
                          <wps:cNvSpPr/>
                          <wps:spPr>
                            <a:xfrm>
                              <a:off x="32237" y="372549"/>
                              <a:ext cx="4821117" cy="133523"/>
                            </a:xfrm>
                            <a:prstGeom prst="rect">
                              <a:avLst/>
                            </a:prstGeom>
                            <a:solidFill>
                              <a:srgbClr val="CCFF33">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 name="Rectangular Callout 31"/>
                        <wps:cNvSpPr/>
                        <wps:spPr>
                          <a:xfrm>
                            <a:off x="3581400" y="0"/>
                            <a:ext cx="2405380" cy="648970"/>
                          </a:xfrm>
                          <a:prstGeom prst="wedgeRectCallout">
                            <a:avLst>
                              <a:gd name="adj1" fmla="val -76305"/>
                              <a:gd name="adj2" fmla="val 45110"/>
                            </a:avLst>
                          </a:prstGeom>
                          <a:solidFill>
                            <a:srgbClr val="FFFFFF"/>
                          </a:solidFill>
                          <a:ln w="25400" cap="flat" cmpd="sng" algn="ctr">
                            <a:solidFill>
                              <a:srgbClr val="7DA329">
                                <a:alpha val="50196"/>
                              </a:srgbClr>
                            </a:solidFill>
                            <a:prstDash val="solid"/>
                          </a:ln>
                          <a:effectLst/>
                        </wps:spPr>
                        <wps:txbx>
                          <w:txbxContent>
                            <w:p w:rsidR="00FB3625" w:rsidRPr="004E3E7F" w:rsidRDefault="00FB3625" w:rsidP="001728E0">
                              <w:pPr>
                                <w:rPr>
                                  <w:sz w:val="18"/>
                                  <w:szCs w:val="18"/>
                                </w:rPr>
                              </w:pPr>
                              <w:r>
                                <w:rPr>
                                  <w:sz w:val="18"/>
                                  <w:szCs w:val="18"/>
                                </w:rPr>
                                <w:t xml:space="preserve">Funeral homes will always complete </w:t>
                              </w:r>
                              <w:r>
                                <w:rPr>
                                  <w:b/>
                                  <w:sz w:val="18"/>
                                  <w:szCs w:val="18"/>
                                </w:rPr>
                                <w:t>Tabs 1-5 and 12</w:t>
                              </w:r>
                              <w:r>
                                <w:rPr>
                                  <w:sz w:val="18"/>
                                  <w:szCs w:val="18"/>
                                </w:rPr>
                                <w:t>, and if entering on behalf of a certifier, will also complete</w:t>
                              </w:r>
                              <w:r w:rsidRPr="00754D3D">
                                <w:rPr>
                                  <w:b/>
                                  <w:sz w:val="18"/>
                                  <w:szCs w:val="18"/>
                                </w:rPr>
                                <w:t xml:space="preserve"> </w:t>
                              </w:r>
                              <w:r>
                                <w:rPr>
                                  <w:b/>
                                  <w:sz w:val="18"/>
                                  <w:szCs w:val="18"/>
                                </w:rPr>
                                <w:t>Tabs 6-9.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2" name="Rectangle 402"/>
                        <wps:cNvSpPr/>
                        <wps:spPr>
                          <a:xfrm>
                            <a:off x="4991100" y="800162"/>
                            <a:ext cx="821690" cy="133350"/>
                          </a:xfrm>
                          <a:prstGeom prst="rect">
                            <a:avLst/>
                          </a:prstGeom>
                          <a:solidFill>
                            <a:srgbClr val="CCFF33">
                              <a:alpha val="2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03" o:spid="_x0000_s1076" alt="Image displaying VIP activity described in text" style="position:absolute;margin-left:10.75pt;margin-top:58.5pt;width:458.85pt;height:101.3pt;z-index:251994622;mso-width-relative:margin;mso-height-relative:margin" coordsize="59867,139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">
                <v:group id="Group 288" o:spid="_x0000_s1077" style="position:absolute;top:2993;width:58159;height:10973" coordorigin="-240,53" coordsize="58169,109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0T0fMIAAADcAAAADwAAAGRycy9kb3ducmV2LnhtbERPy4rCMBTdC/5DuII7&#10;Taso0jEVkZlhFiL4AJndpbm2pc1NaTJt/fvJQnB5OO/tbjC16Kh1pWUF8TwCQZxZXXKu4Hb9mm1A&#10;OI+ssbZMCp7kYJeOR1tMtO35TN3F5yKEsEtQQeF9k0jpsoIMurltiAP3sK1BH2CbS91iH8JNLRdR&#10;tJYGSw4NBTZ0KCirLn9GwXeP/X4Zf3bH6nF4/l5Xp/sxJqWmk2H/AcLT4N/il/tHK1hswtp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NE9HzCAAAA3AAAAA8A&#10;AAAAAAAAAAAAAAAAqgIAAGRycy9kb3ducmV2LnhtbFBLBQYAAAAABAAEAPoAAACZAwAAAAA=&#10;">
                  <v:shape id="Picture 289" o:spid="_x0000_s1078" type="#_x0000_t75" alt="Image displaying VIP activity described in text" style="position:absolute;left:-240;top:53;width:58169;height:109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HIXPCAAAA2gAAAA8AAABkcnMvZG93bnJldi54bWxEj9FqAjEURN8L/YdwC30pNbuCpaxGkcJS&#10;+yRqP+B2c92sJjdLEnXr1zeC0Mdh5swws8XgrDhTiJ1nBeWoAEHceN1xq+B7V7++g4gJWaP1TAp+&#10;KcJi/vgww0r7C2/ovE2tyCUcK1RgUuorKWNjyGEc+Z44e3sfHKYsQyt1wEsud1aOi+JNOuw4Lxjs&#10;6cNQc9yenILJSxlO6/LThLWNh+vXT31d1lap56dhOQWRaEj/4Tu90pmD25V8A+T8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jhyFzwgAAANoAAAAPAAAAAAAAAAAAAAAAAJ8C&#10;AABkcnMvZG93bnJldi54bWxQSwUGAAAAAAQABAD3AAAAjgMAAAAA&#10;">
                    <v:imagedata r:id="rId48" o:title="Image displaying VIP activity described in text" croptop="5533f" cropbottom="47655f" cropleft="560f" cropright="1043f"/>
                    <v:shadow on="t" color="#333" opacity="42598f" origin="-.5,-.5" offset="2.74397mm,2.74397mm"/>
                    <v:path arrowok="t"/>
                  </v:shape>
                  <v:rect id="Rectangle 290" o:spid="_x0000_s1079" style="position:absolute;left:562;top:3516;width:47971;height:12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HRWMAA&#10;AADcAAAADwAAAGRycy9kb3ducmV2LnhtbERPTYvCMBC9L/gfwgjetqkiol2jFFHR41pB9jY2s23X&#10;ZlKaWOu/N4cFj4/3vVz3phYdta6yrGAcxSCIc6srLhScs93nHITzyBpry6TgSQ7Wq8HHEhNtH/xN&#10;3ckXIoSwS1BB6X2TSOnykgy6yDbEgfu1rUEfYFtI3eIjhJtaTuJ4Jg1WHBpKbGhTUn473Y0Cd+2O&#10;2bNJL38/Lr+mWzbZ9LhXajTs0y8Qnnr/Fv+7D1rBZBHmhzPhCMjV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XHRWMAAAADcAAAADwAAAAAAAAAAAAAAAACYAgAAZHJzL2Rvd25y&#10;ZXYueG1sUEsFBgAAAAAEAAQA9QAAAIUDAAAAAA==&#10;" filled="f" stroked="f" strokeweight="2pt"/>
                  <v:rect id="Rectangle 291" o:spid="_x0000_s1080" style="position:absolute;left:322;top:3725;width:48211;height:13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mE6cUA&#10;AADcAAAADwAAAGRycy9kb3ducmV2LnhtbESPQWvCQBSE7wX/w/IEb3U3HsRG1xBFiz02rQdvj+wz&#10;CWbfhuzWxP76bqHQ4zAz3zCbbLStuFPvG8cakrkCQVw603Cl4fPj+LwC4QOywdYxaXiQh2w7edpg&#10;atzA73QvQiUihH2KGuoQulRKX9Zk0c9dRxy9q+sthij7Spoehwi3rVwotZQWG44LNXa0r6m8FV9W&#10;Q3Hovu2wUoXy++Qtf90dd+Zy1no2HfM1iEBj+A//tU9Gw+Ilgd8z8QjI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GYTpxQAAANwAAAAPAAAAAAAAAAAAAAAAAJgCAABkcnMv&#10;ZG93bnJldi54bWxQSwUGAAAAAAQABAD1AAAAigMAAAAA&#10;" fillcolor="#cf3" stroked="f" strokeweight="2pt">
                    <v:fill opacity="13107f"/>
                  </v:rect>
                </v:group>
                <v:shape id="Rectangular Callout 31" o:spid="_x0000_s1081" type="#_x0000_t61" style="position:absolute;left:35814;width:24053;height:64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dkiMQA&#10;AADbAAAADwAAAGRycy9kb3ducmV2LnhtbESPQWvCQBSE7wX/w/IK3ppNtEpJXSUIiuBBqlJ6fGZf&#10;s8Hs25BdNf77rlDwOMzMN8xs0dtGXKnztWMFWZKCIC6drrlScDys3j5A+ICssXFMCu7kYTEfvMww&#10;1+7GX3Tdh0pECPscFZgQ2lxKXxqy6BPXEkfv13UWQ5RdJXWHtwi3jRyl6VRarDkuGGxpaag87y9W&#10;wcQUXurT9n112mST88/uux0Xa6WGr33xCSJQH57h//ZGKxhn8PgSf4C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XZIjEAAAA2wAAAA8AAAAAAAAAAAAAAAAAmAIAAGRycy9k&#10;b3ducmV2LnhtbFBLBQYAAAAABAAEAPUAAACJAwAAAAA=&#10;" adj="-5682,20544" strokecolor="#7da329" strokeweight="2pt">
                  <v:stroke opacity="32896f"/>
                  <v:textbox>
                    <w:txbxContent>
                      <w:p w:rsidR="00FB3625" w:rsidRPr="004E3E7F" w:rsidRDefault="00FB3625" w:rsidP="001728E0">
                        <w:pPr>
                          <w:rPr>
                            <w:sz w:val="18"/>
                            <w:szCs w:val="18"/>
                          </w:rPr>
                        </w:pPr>
                        <w:r>
                          <w:rPr>
                            <w:sz w:val="18"/>
                            <w:szCs w:val="18"/>
                          </w:rPr>
                          <w:t xml:space="preserve">Funeral homes will always complete </w:t>
                        </w:r>
                        <w:r>
                          <w:rPr>
                            <w:b/>
                            <w:sz w:val="18"/>
                            <w:szCs w:val="18"/>
                          </w:rPr>
                          <w:t>Tabs 1-5 and 12</w:t>
                        </w:r>
                        <w:r>
                          <w:rPr>
                            <w:sz w:val="18"/>
                            <w:szCs w:val="18"/>
                          </w:rPr>
                          <w:t>, and if entering on behalf of a certifier, will also complete</w:t>
                        </w:r>
                        <w:r w:rsidRPr="00754D3D">
                          <w:rPr>
                            <w:b/>
                            <w:sz w:val="18"/>
                            <w:szCs w:val="18"/>
                          </w:rPr>
                          <w:t xml:space="preserve"> </w:t>
                        </w:r>
                        <w:r>
                          <w:rPr>
                            <w:b/>
                            <w:sz w:val="18"/>
                            <w:szCs w:val="18"/>
                          </w:rPr>
                          <w:t>Tabs 6-9.</w:t>
                        </w:r>
                      </w:p>
                    </w:txbxContent>
                  </v:textbox>
                </v:shape>
                <v:rect id="Rectangle 402" o:spid="_x0000_s1082" style="position:absolute;left:49911;top:8001;width:8216;height:1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pN4cMA&#10;AADcAAAADwAAAGRycy9kb3ducmV2LnhtbESPQYvCMBSE7wv+h/AEb2uiiEg1ioouerTqwdujebbF&#10;5qU0WVv312+EhT0OM/MNs1h1thJPanzpWMNoqEAQZ86UnGu4nPefMxA+IBusHJOGF3lYLXsfC0yM&#10;a/lEzzTkIkLYJ6ihCKFOpPRZQRb90NXE0bu7xmKIssmlabCNcFvJsVJTabHkuFBgTduCskf6bTWk&#10;u/rHtjOVKr8dHddfm/3G3K5aD/rdeg4iUBf+w3/tg9EwUWN4n4lH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opN4cMAAADcAAAADwAAAAAAAAAAAAAAAACYAgAAZHJzL2Rv&#10;d25yZXYueG1sUEsFBgAAAAAEAAQA9QAAAIgDAAAAAA==&#10;" fillcolor="#cf3" stroked="f" strokeweight="2pt">
                  <v:fill opacity="13107f"/>
                </v:rect>
                <w10:wrap type="topAndBottom"/>
              </v:group>
            </w:pict>
          </mc:Fallback>
        </mc:AlternateContent>
      </w:r>
      <w:r>
        <w:t xml:space="preserve">When entering medical information for a manual attestation certifier, you will also complete </w:t>
      </w:r>
      <w:r w:rsidR="00EC7FBB" w:rsidRPr="00653068">
        <w:rPr>
          <w:b/>
        </w:rPr>
        <w:t>Tabs 6-9</w:t>
      </w:r>
      <w:r w:rsidR="00EC7FBB">
        <w:t xml:space="preserve">. </w:t>
      </w:r>
      <w:r>
        <w:t xml:space="preserve"> </w:t>
      </w:r>
      <w:r w:rsidR="00EC7FBB" w:rsidRPr="00EC7FBB">
        <w:rPr>
          <w:b/>
        </w:rPr>
        <w:t>Tab 12</w:t>
      </w:r>
      <w:r w:rsidR="00EC7FBB">
        <w:t xml:space="preserve"> is </w:t>
      </w:r>
      <w:r w:rsidR="00B06801">
        <w:t xml:space="preserve">used both to assign a certifier, when appropriate, and as </w:t>
      </w:r>
      <w:r w:rsidR="00EC7FBB">
        <w:t>a final step for verification of the record as complete and ready for release to a burial agent.</w:t>
      </w:r>
    </w:p>
    <w:p w:rsidR="00F66976" w:rsidRDefault="00B93D37" w:rsidP="00AA75AA">
      <w:pPr>
        <w:pStyle w:val="Heading1"/>
        <w:spacing w:before="240"/>
      </w:pPr>
      <w:proofErr w:type="gramStart"/>
      <w:r>
        <w:t>Tab 1</w:t>
      </w:r>
      <w:r w:rsidRPr="00C86C73">
        <w:t xml:space="preserve"> </w:t>
      </w:r>
      <w:r>
        <w:t>&amp; 1A.</w:t>
      </w:r>
      <w:proofErr w:type="gramEnd"/>
      <w:r>
        <w:t xml:space="preserve"> Decedent Information</w:t>
      </w:r>
    </w:p>
    <w:p w:rsidR="00A91133" w:rsidRPr="00F13187" w:rsidRDefault="00F13187" w:rsidP="00F13187">
      <w:pPr>
        <w:ind w:right="810"/>
        <w:rPr>
          <w:rFonts w:ascii="Calibri" w:hAnsi="Calibri"/>
        </w:rPr>
      </w:pPr>
      <w:r>
        <w:rPr>
          <w:rFonts w:ascii="Calibri" w:hAnsi="Calibri"/>
        </w:rPr>
        <w:t xml:space="preserve">An Informant Worksheet is available from the RVRS.  Funeral homes may choose to use this worksheet to accurately collect the personal information about the decedent.  </w:t>
      </w:r>
      <w:r w:rsidR="00AE66E2">
        <w:rPr>
          <w:rFonts w:ascii="Calibri" w:hAnsi="Calibri"/>
        </w:rPr>
        <w:t xml:space="preserve">If funeral homes choose to use their own worksheets, then fields and appropriate responses must be updated to match the items on the new death certificate </w:t>
      </w:r>
      <w:r w:rsidR="004F66C2">
        <w:rPr>
          <w:rFonts w:ascii="Calibri" w:hAnsi="Calibri"/>
        </w:rPr>
        <w:t>when it goes into effect.</w:t>
      </w:r>
    </w:p>
    <w:p w:rsidR="00F66976" w:rsidRDefault="00F13187" w:rsidP="00F66976">
      <w:pPr>
        <w:ind w:right="810"/>
      </w:pPr>
      <w:r>
        <w:rPr>
          <w:rStyle w:val="IntenseEmphasis"/>
        </w:rPr>
        <w:t>Hidden tabs</w:t>
      </w:r>
      <w:r w:rsidR="00F66976">
        <w:t xml:space="preserve"> </w:t>
      </w:r>
      <w:r>
        <w:t>are enabled only when necessary.  For example, if</w:t>
      </w:r>
      <w:r w:rsidR="00F66976">
        <w:t xml:space="preserve"> “How Many Aliases?”</w:t>
      </w:r>
      <w:r w:rsidR="0005322E">
        <w:t xml:space="preserve"> </w:t>
      </w:r>
      <w:r>
        <w:t>is more than zero</w:t>
      </w:r>
      <w:r w:rsidR="0005322E">
        <w:t xml:space="preserve">, </w:t>
      </w:r>
      <w:r w:rsidR="0005322E" w:rsidRPr="0005322E">
        <w:rPr>
          <w:b/>
        </w:rPr>
        <w:t>Tab 1A</w:t>
      </w:r>
      <w:r w:rsidR="0005322E">
        <w:t xml:space="preserve"> will appear </w:t>
      </w:r>
      <w:r w:rsidR="00F66976">
        <w:t xml:space="preserve">after you click </w:t>
      </w:r>
      <w:r w:rsidR="00F66976" w:rsidRPr="0005322E">
        <w:rPr>
          <w:b/>
        </w:rPr>
        <w:t>NEXT</w:t>
      </w:r>
      <w:r w:rsidR="00F66976">
        <w:t xml:space="preserve"> to move on to </w:t>
      </w:r>
      <w:r w:rsidR="00E9134D">
        <w:t>the next tab.</w:t>
      </w:r>
      <w:r w:rsidR="00680E7F">
        <w:t xml:space="preserve"> Here you may enter up to 4 different Alias</w:t>
      </w:r>
      <w:r>
        <w:t>es</w:t>
      </w:r>
      <w:r w:rsidR="00680E7F">
        <w:t>/AKAs for the decedent.</w:t>
      </w:r>
    </w:p>
    <w:p w:rsidR="00AE66E2" w:rsidRDefault="00397134">
      <w:pPr>
        <w:rPr>
          <w:rFonts w:asciiTheme="majorHAnsi" w:eastAsiaTheme="majorEastAsia" w:hAnsiTheme="majorHAnsi" w:cstheme="majorBidi"/>
          <w:b/>
          <w:bCs/>
          <w:color w:val="A9A57C" w:themeColor="accent1"/>
          <w:sz w:val="26"/>
          <w:szCs w:val="26"/>
        </w:rPr>
      </w:pPr>
      <w:r>
        <w:rPr>
          <w:b/>
          <w:bCs/>
          <w:i/>
          <w:iCs/>
          <w:noProof/>
          <w:color w:val="A9A57C" w:themeColor="accent1"/>
        </w:rPr>
        <mc:AlternateContent>
          <mc:Choice Requires="wpg">
            <w:drawing>
              <wp:anchor distT="0" distB="0" distL="114300" distR="114300" simplePos="0" relativeHeight="251999742" behindDoc="1" locked="0" layoutInCell="1" allowOverlap="1" wp14:anchorId="15F8F40C" wp14:editId="0AB732F9">
                <wp:simplePos x="0" y="0"/>
                <wp:positionH relativeFrom="column">
                  <wp:posOffset>-81866</wp:posOffset>
                </wp:positionH>
                <wp:positionV relativeFrom="paragraph">
                  <wp:posOffset>-331</wp:posOffset>
                </wp:positionV>
                <wp:extent cx="6343650" cy="2819400"/>
                <wp:effectExtent l="171450" t="171450" r="361950" b="228600"/>
                <wp:wrapNone/>
                <wp:docPr id="10" name="Group 10" descr="Image displaying VIP activity described in text"/>
                <wp:cNvGraphicFramePr/>
                <a:graphic xmlns:a="http://schemas.openxmlformats.org/drawingml/2006/main">
                  <a:graphicData uri="http://schemas.microsoft.com/office/word/2010/wordprocessingGroup">
                    <wpg:wgp>
                      <wpg:cNvGrpSpPr/>
                      <wpg:grpSpPr>
                        <a:xfrm>
                          <a:off x="0" y="0"/>
                          <a:ext cx="6343650" cy="2819400"/>
                          <a:chOff x="0" y="0"/>
                          <a:chExt cx="6343650" cy="2819400"/>
                        </a:xfrm>
                      </wpg:grpSpPr>
                      <wpg:grpSp>
                        <wpg:cNvPr id="9" name="Group 9"/>
                        <wpg:cNvGrpSpPr/>
                        <wpg:grpSpPr>
                          <a:xfrm>
                            <a:off x="0" y="0"/>
                            <a:ext cx="6343650" cy="2819400"/>
                            <a:chOff x="0" y="0"/>
                            <a:chExt cx="6048013" cy="2552700"/>
                          </a:xfrm>
                        </wpg:grpSpPr>
                        <wpg:grpSp>
                          <wpg:cNvPr id="7" name="Group 7"/>
                          <wpg:cNvGrpSpPr/>
                          <wpg:grpSpPr>
                            <a:xfrm>
                              <a:off x="0" y="0"/>
                              <a:ext cx="6048013" cy="2552700"/>
                              <a:chOff x="0" y="0"/>
                              <a:chExt cx="6048013" cy="2552700"/>
                            </a:xfrm>
                          </wpg:grpSpPr>
                          <pic:pic xmlns:pic="http://schemas.openxmlformats.org/drawingml/2006/picture">
                            <pic:nvPicPr>
                              <pic:cNvPr id="1" name="Picture 1" descr="Image displaying VIP activity described in text"/>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133975" cy="2552700"/>
                              </a:xfrm>
                              <a:prstGeom prst="rect">
                                <a:avLst/>
                              </a:prstGeom>
                              <a:ln>
                                <a:noFill/>
                              </a:ln>
                              <a:effectLst>
                                <a:outerShdw blurRad="292100" dist="139700" dir="2700000" algn="tl" rotWithShape="0">
                                  <a:srgbClr val="333333">
                                    <a:alpha val="65000"/>
                                  </a:srgbClr>
                                </a:outerShdw>
                              </a:effectLst>
                            </pic:spPr>
                          </pic:pic>
                          <wpg:grpSp>
                            <wpg:cNvPr id="405" name="Group 405"/>
                            <wpg:cNvGrpSpPr/>
                            <wpg:grpSpPr>
                              <a:xfrm>
                                <a:off x="4171383" y="1165062"/>
                                <a:ext cx="1876630" cy="1233483"/>
                                <a:chOff x="-104148" y="-53982"/>
                                <a:chExt cx="2264962" cy="1492562"/>
                              </a:xfrm>
                            </wpg:grpSpPr>
                            <pic:pic xmlns:pic="http://schemas.openxmlformats.org/drawingml/2006/picture">
                              <pic:nvPicPr>
                                <pic:cNvPr id="2" name="Picture 2" descr="Image displaying VIP activity described in text"/>
                                <pic:cNvPicPr>
                                  <a:picLocks noChangeAspect="1"/>
                                </pic:cNvPicPr>
                              </pic:nvPicPr>
                              <pic:blipFill rotWithShape="1">
                                <a:blip r:embed="rId50">
                                  <a:extLst>
                                    <a:ext uri="{28A0092B-C50C-407E-A947-70E740481C1C}">
                                      <a14:useLocalDpi xmlns:a14="http://schemas.microsoft.com/office/drawing/2010/main" val="0"/>
                                    </a:ext>
                                  </a:extLst>
                                </a:blip>
                                <a:srcRect r="54173" b="40164"/>
                                <a:stretch/>
                              </pic:blipFill>
                              <pic:spPr bwMode="auto">
                                <a:xfrm>
                                  <a:off x="-104148" y="-53982"/>
                                  <a:ext cx="2264962" cy="124943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wps:wsp>
                              <wps:cNvPr id="64" name="Rectangular Callout 64"/>
                              <wps:cNvSpPr/>
                              <wps:spPr>
                                <a:xfrm>
                                  <a:off x="805296" y="529695"/>
                                  <a:ext cx="1327786" cy="908885"/>
                                </a:xfrm>
                                <a:prstGeom prst="wedgeRectCallout">
                                  <a:avLst>
                                    <a:gd name="adj1" fmla="val -53409"/>
                                    <a:gd name="adj2" fmla="val -90763"/>
                                  </a:avLst>
                                </a:prstGeom>
                                <a:solidFill>
                                  <a:srgbClr val="FFFFFF"/>
                                </a:solidFill>
                                <a:ln w="25400" cap="flat" cmpd="sng" algn="ctr">
                                  <a:solidFill>
                                    <a:srgbClr val="7DA329">
                                      <a:alpha val="50196"/>
                                    </a:srgbClr>
                                  </a:solidFill>
                                  <a:prstDash val="solid"/>
                                </a:ln>
                                <a:effectLst/>
                              </wps:spPr>
                              <wps:txbx>
                                <w:txbxContent>
                                  <w:p w:rsidR="00FB3625" w:rsidRPr="0005322E" w:rsidRDefault="00FB3625" w:rsidP="00835B14">
                                    <w:pPr>
                                      <w:rPr>
                                        <w:sz w:val="18"/>
                                        <w:szCs w:val="18"/>
                                      </w:rPr>
                                    </w:pPr>
                                    <w:r w:rsidRPr="00680E7F">
                                      <w:rPr>
                                        <w:b/>
                                        <w:sz w:val="18"/>
                                        <w:szCs w:val="18"/>
                                      </w:rPr>
                                      <w:t>Tab 1A</w:t>
                                    </w:r>
                                    <w:r w:rsidRPr="0005322E">
                                      <w:rPr>
                                        <w:sz w:val="18"/>
                                        <w:szCs w:val="18"/>
                                      </w:rPr>
                                      <w:t xml:space="preserve"> is only </w:t>
                                    </w:r>
                                    <w:r>
                                      <w:rPr>
                                        <w:sz w:val="18"/>
                                        <w:szCs w:val="18"/>
                                      </w:rPr>
                                      <w:t>enabled if the decedent used alias names.</w:t>
                                    </w:r>
                                    <w:r w:rsidRPr="0005322E">
                                      <w:rPr>
                                        <w:sz w:val="18"/>
                                        <w:szCs w:val="1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Rectangle 69"/>
                              <wps:cNvSpPr/>
                              <wps:spPr>
                                <a:xfrm>
                                  <a:off x="286610" y="50218"/>
                                  <a:ext cx="480673" cy="151429"/>
                                </a:xfrm>
                                <a:prstGeom prst="rect">
                                  <a:avLst/>
                                </a:prstGeom>
                                <a:solidFill>
                                  <a:srgbClr val="99CC00">
                                    <a:alpha val="20000"/>
                                  </a:srgbClr>
                                </a:solidFill>
                                <a:ln w="25400" cap="flat" cmpd="sng" algn="ctr">
                                  <a:solidFill>
                                    <a:srgbClr val="99CC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54" name="Rectangular Callout 54"/>
                          <wps:cNvSpPr/>
                          <wps:spPr>
                            <a:xfrm>
                              <a:off x="1647825" y="666750"/>
                              <a:ext cx="1581150" cy="744220"/>
                            </a:xfrm>
                            <a:prstGeom prst="wedgeRectCallout">
                              <a:avLst>
                                <a:gd name="adj1" fmla="val -108415"/>
                                <a:gd name="adj2" fmla="val -20386"/>
                              </a:avLst>
                            </a:prstGeom>
                            <a:solidFill>
                              <a:srgbClr val="FFFFFF"/>
                            </a:solidFill>
                            <a:ln w="25400" cap="flat" cmpd="sng" algn="ctr">
                              <a:solidFill>
                                <a:srgbClr val="7DA329">
                                  <a:alpha val="50196"/>
                                </a:srgbClr>
                              </a:solidFill>
                              <a:prstDash val="solid"/>
                            </a:ln>
                            <a:effectLst/>
                          </wps:spPr>
                          <wps:txbx>
                            <w:txbxContent>
                              <w:p w:rsidR="00FB3625" w:rsidRPr="00680E7F" w:rsidRDefault="00FB3625" w:rsidP="00DE3AB0">
                                <w:pPr>
                                  <w:rPr>
                                    <w:sz w:val="18"/>
                                    <w:szCs w:val="18"/>
                                  </w:rPr>
                                </w:pPr>
                                <w:r>
                                  <w:rPr>
                                    <w:sz w:val="18"/>
                                    <w:szCs w:val="18"/>
                                  </w:rPr>
                                  <w:t>Check</w:t>
                                </w:r>
                                <w:r w:rsidRPr="00680E7F">
                                  <w:rPr>
                                    <w:sz w:val="18"/>
                                    <w:szCs w:val="18"/>
                                  </w:rPr>
                                  <w:t xml:space="preserve"> </w:t>
                                </w:r>
                                <w:r w:rsidRPr="00F13187">
                                  <w:rPr>
                                    <w:b/>
                                    <w:sz w:val="18"/>
                                    <w:szCs w:val="18"/>
                                  </w:rPr>
                                  <w:t>No middle name</w:t>
                                </w:r>
                                <w:r w:rsidRPr="00680E7F">
                                  <w:rPr>
                                    <w:sz w:val="18"/>
                                    <w:szCs w:val="18"/>
                                  </w:rPr>
                                  <w:t xml:space="preserve"> if </w:t>
                                </w:r>
                                <w:r>
                                  <w:rPr>
                                    <w:sz w:val="18"/>
                                    <w:szCs w:val="18"/>
                                  </w:rPr>
                                  <w:t xml:space="preserve">none or </w:t>
                                </w:r>
                                <w:r w:rsidRPr="00680E7F">
                                  <w:rPr>
                                    <w:sz w:val="18"/>
                                    <w:szCs w:val="18"/>
                                  </w:rPr>
                                  <w:t>unknown</w:t>
                                </w:r>
                                <w:r>
                                  <w:rPr>
                                    <w:sz w:val="18"/>
                                    <w:szCs w:val="18"/>
                                  </w:rPr>
                                  <w:t>. (Or enter three dashes in the middle name field).</w:t>
                                </w:r>
                              </w:p>
                              <w:p w:rsidR="00FB3625" w:rsidRPr="0005322E" w:rsidRDefault="00FB3625" w:rsidP="00DE3AB0">
                                <w:pPr>
                                  <w:rPr>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Oval 59"/>
                          <wps:cNvSpPr/>
                          <wps:spPr>
                            <a:xfrm>
                              <a:off x="0" y="790575"/>
                              <a:ext cx="628650" cy="219075"/>
                            </a:xfrm>
                            <a:prstGeom prst="ellipse">
                              <a:avLst/>
                            </a:prstGeom>
                            <a:noFill/>
                            <a:ln w="28575"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97" name="Rectangle 297"/>
                        <wps:cNvSpPr/>
                        <wps:spPr>
                          <a:xfrm>
                            <a:off x="0" y="123825"/>
                            <a:ext cx="659379" cy="171450"/>
                          </a:xfrm>
                          <a:prstGeom prst="rect">
                            <a:avLst/>
                          </a:prstGeom>
                          <a:solidFill>
                            <a:srgbClr val="99CC00">
                              <a:alpha val="20000"/>
                            </a:srgbClr>
                          </a:solidFill>
                          <a:ln w="25400" cap="flat" cmpd="sng" algn="ctr">
                            <a:solidFill>
                              <a:srgbClr val="99CC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10" o:spid="_x0000_s1083" alt="Image displaying VIP activity described in text" style="position:absolute;margin-left:-6.45pt;margin-top:-.05pt;width:499.5pt;height:222pt;z-index:-251316738" coordsize="63436,28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">
                <v:group id="Group 9" o:spid="_x0000_s1084" style="position:absolute;width:63436;height:28194" coordsize="60480,255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SJLcUAAADaAAAADwAAAGRycy9kb3ducmV2LnhtbESPT2vCQBTE7wW/w/KE&#10;3uomSkuNrhJCLT2EQlUQb4/sMwlm34bsNn++fbdQ6HGYmd8w2/1oGtFT52rLCuJFBIK4sLrmUsH5&#10;dHh6BeE8ssbGMimYyMF+N3vYYqLtwF/UH30pAoRdggoq79tESldUZNAtbEscvJvtDPogu1LqDocA&#10;N41cRtGLNFhzWKiwpayi4n78NgreBxzSVfzW5/dbNl1Pz5+XPCalHudjugHhafT/4b/2h1aw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yUiS3FAAAA2gAA&#10;AA8AAAAAAAAAAAAAAAAAqgIAAGRycy9kb3ducmV2LnhtbFBLBQYAAAAABAAEAPoAAACcAwAAAAA=&#10;">
                  <v:group id="Group 7" o:spid="_x0000_s1085" style="position:absolute;width:60480;height:25527" coordsize="60480,255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ke4xMUAAADaAAAADwAAAGRycy9kb3ducmV2LnhtbESPT2vCQBTE7wW/w/KE&#10;3uomSluJrhJCLT2EQlUQb4/sMwlm34bsNn++fbdQ6HGYmd8w2/1oGtFT52rLCuJFBIK4sLrmUsH5&#10;dHhag3AeWWNjmRRM5GC/mz1sMdF24C/qj74UAcIuQQWV920ipSsqMugWtiUO3s12Bn2QXSl1h0OA&#10;m0Yuo+hFGqw5LFTYUlZRcT9+GwXvAw7pKn7r8/stm66n589LHpNSj/Mx3YDwNPr/8F/7Qyt4hd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JHuMTFAAAA2gAA&#10;AA8AAAAAAAAAAAAAAAAAqgIAAGRycy9kb3ducmV2LnhtbFBLBQYAAAAABAAEAPoAAACcAwAAAAA=&#10;">
                    <v:shape id="Picture 1" o:spid="_x0000_s1086" type="#_x0000_t75" alt="Image displaying VIP activity described in text" style="position:absolute;width:51339;height:255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0+yG/AAAA2gAAAA8AAABkcnMvZG93bnJldi54bWxET82KwjAQvi/4DmGEva1pPSzSbSxFEEW8&#10;1PUBhmb64zaT2kSNb78RFvY0fHy/kxfBDOJOk+stK0gXCQji2uqeWwXn7+3HCoTzyBoHy6TgSQ6K&#10;9ewtx0zbB1d0P/lWxBB2GSrovB8zKV3dkUG3sCNx5Bo7GfQRTq3UEz5iuBnkMkk+pcGeY0OHI206&#10;qn9ON6OgaS8hlbvykKbnW6VDdT2uLlel3ueh/ALhKfh/8Z97r+N8eL3yunL9C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69PshvwAAANoAAAAPAAAAAAAAAAAAAAAAAJ8CAABk&#10;cnMvZG93bnJldi54bWxQSwUGAAAAAAQABAD3AAAAiwMAAAAA&#10;">
                      <v:imagedata r:id="rId51" o:title="Image displaying VIP activity described in text"/>
                      <v:shadow on="t" color="#333" opacity="42598f" origin="-.5,-.5" offset="2.74397mm,2.74397mm"/>
                      <v:path arrowok="t"/>
                    </v:shape>
                    <v:group id="Group 405" o:spid="_x0000_s1087" style="position:absolute;left:41713;top:11650;width:18767;height:12335" coordorigin="-1041,-539" coordsize="22649,149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t2aQMYAAADcAAAADwAAAGRycy9kb3ducmV2LnhtbESPT2vCQBTE74V+h+UV&#10;ejObtFokZhWRtvQQBLUg3h7ZZxLMvg3Zbf58e7dQ6HGYmd8w2WY0jeipc7VlBUkUgyAurK65VPB9&#10;+pgtQTiPrLGxTAomcrBZPz5kmGo78IH6oy9FgLBLUUHlfZtK6YqKDLrItsTBu9rOoA+yK6XucAhw&#10;08iXOH6TBmsOCxW2tKuouB1/jILPAYfta/Le57frbrqcFvtznpBSz0/jdgXC0+j/w3/tL61gHi/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23ZpAxgAAANwA&#10;AAAPAAAAAAAAAAAAAAAAAKoCAABkcnMvZG93bnJldi54bWxQSwUGAAAAAAQABAD6AAAAnQMAAAAA&#10;">
                      <v:shape id="Picture 2" o:spid="_x0000_s1088" type="#_x0000_t75" alt="Image displaying VIP activity described in text" style="position:absolute;left:-1041;top:-539;width:22649;height:124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FvD/BAAAA2gAAAA8AAABkcnMvZG93bnJldi54bWxEj0GLwjAUhO/C/ofwBG82tYhI1ygiCAp7&#10;sXrx9rZ5tsXmpSTZtvvvNwuCx2FmvmE2u9G0oifnG8sKFkkKgri0uuFKwe16nK9B+ICssbVMCn7J&#10;w277Mdlgru3AF+qLUIkIYZ+jgjqELpfSlzUZ9IntiKP3sM5giNJVUjscIty0MkvTlTTYcFyosaND&#10;TeWz+DEK+hsOl/GrXQ8uK47377OndFkqNZuO+08QgcbwDr/aJ60gg/8r8QbI7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sFvD/BAAAA2gAAAA8AAAAAAAAAAAAAAAAAnwIA&#10;AGRycy9kb3ducmV2LnhtbFBLBQYAAAAABAAEAPcAAACNAwAAAAA=&#10;">
                        <v:imagedata r:id="rId52" o:title="Image displaying VIP activity described in text" cropbottom="26322f" cropright="35503f"/>
                        <v:shadow on="t" color="#333" opacity="42598f" origin="-.5,-.5" offset="2.74397mm,2.74397mm"/>
                        <v:path arrowok="t"/>
                      </v:shape>
                      <v:shape id="Rectangular Callout 64" o:spid="_x0000_s1089" type="#_x0000_t61" style="position:absolute;left:8052;top:5296;width:13278;height:90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48ScQA&#10;AADbAAAADwAAAGRycy9kb3ducmV2LnhtbESPQWvCQBSE7wX/w/IKvRTd1FqV6Cq1oHhUq4K3x+5r&#10;Esy+DdlNTP+9KxR6HGbmG2a+7GwpWqp94VjB2yABQaydKThTcPxe96cgfEA2WDomBb/kYbnoPc0x&#10;Ne7Ge2oPIRMRwj5FBXkIVSql1zlZ9ANXEUfvx9UWQ5R1Jk2Ntwi3pRwmyVhaLDgu5FjRV076emis&#10;gmbXbvS7PevJBqcf59O6uVSrV6VenrvPGYhAXfgP/7W3RsF4BI8v8Qf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ePEnEAAAA2wAAAA8AAAAAAAAAAAAAAAAAmAIAAGRycy9k&#10;b3ducmV2LnhtbFBLBQYAAAAABAAEAPUAAACJAwAAAAA=&#10;" adj="-736,-8805" strokecolor="#7da329" strokeweight="2pt">
                        <v:stroke opacity="32896f"/>
                        <v:textbox>
                          <w:txbxContent>
                            <w:p w:rsidR="00FB3625" w:rsidRPr="0005322E" w:rsidRDefault="00FB3625" w:rsidP="00835B14">
                              <w:pPr>
                                <w:rPr>
                                  <w:sz w:val="18"/>
                                  <w:szCs w:val="18"/>
                                </w:rPr>
                              </w:pPr>
                              <w:r w:rsidRPr="00680E7F">
                                <w:rPr>
                                  <w:b/>
                                  <w:sz w:val="18"/>
                                  <w:szCs w:val="18"/>
                                </w:rPr>
                                <w:t>Tab 1A</w:t>
                              </w:r>
                              <w:r w:rsidRPr="0005322E">
                                <w:rPr>
                                  <w:sz w:val="18"/>
                                  <w:szCs w:val="18"/>
                                </w:rPr>
                                <w:t xml:space="preserve"> is only </w:t>
                              </w:r>
                              <w:r>
                                <w:rPr>
                                  <w:sz w:val="18"/>
                                  <w:szCs w:val="18"/>
                                </w:rPr>
                                <w:t>enabled if the decedent used alias names.</w:t>
                              </w:r>
                              <w:r w:rsidRPr="0005322E">
                                <w:rPr>
                                  <w:sz w:val="18"/>
                                  <w:szCs w:val="18"/>
                                </w:rPr>
                                <w:t xml:space="preserve"> </w:t>
                              </w:r>
                            </w:p>
                          </w:txbxContent>
                        </v:textbox>
                      </v:shape>
                      <v:rect id="Rectangle 69" o:spid="_x0000_s1090" style="position:absolute;left:2866;top:502;width:4806;height:15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D+88MA&#10;AADbAAAADwAAAGRycy9kb3ducmV2LnhtbESPwWrDMBBE74X+g9hCbo0cH9zEjRKSQCH0ZrtQclus&#10;rWVirYyl2s7fR4VCjsPMvGG2+9l2YqTBt44VrJYJCOLa6ZYbBV/Vx+sahA/IGjvHpOBGHva756ct&#10;5tpNXNBYhkZECPscFZgQ+lxKXxuy6JeuJ47ejxsshiiHRuoBpwi3nUyTJJMWW44LBns6Gaqv5a9V&#10;UGVoHH5XXXp5s+ZgVsfPa1kotXiZD+8gAs3hEf5vn7WCbAN/X+IPkL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jD+88MAAADbAAAADwAAAAAAAAAAAAAAAACYAgAAZHJzL2Rv&#10;d25yZXYueG1sUEsFBgAAAAAEAAQA9QAAAIgDAAAAAA==&#10;" fillcolor="#9c0" strokecolor="#9c0" strokeweight="2pt">
                        <v:fill opacity="13107f"/>
                      </v:rect>
                    </v:group>
                  </v:group>
                  <v:shape id="Rectangular Callout 54" o:spid="_x0000_s1091" type="#_x0000_t61" style="position:absolute;left:16478;top:6667;width:15811;height:74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LNBcQA&#10;AADbAAAADwAAAGRycy9kb3ducmV2LnhtbESPQWsCMRSE7wX/Q3hCbzVrqVq2RhHbQkFEuu2hx8fm&#10;uVncvKxJqqu/3giCx2FmvmGm88424kA+1I4VDAcZCOLS6ZorBb8/n0+vIEJE1tg4JgUnCjCf9R6m&#10;mGt35G86FLESCcIhRwUmxjaXMpSGLIaBa4mTt3XeYkzSV1J7PCa4beRzlo2lxZrTgsGWlobKXfFv&#10;FfhJtn+3Z/uxKva7Sfzz62Jj1ko99rvFG4hIXbyHb+0vrWD0Atcv6QfI2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yzQXEAAAA2wAAAA8AAAAAAAAAAAAAAAAAmAIAAGRycy9k&#10;b3ducmV2LnhtbFBLBQYAAAAABAAEAPUAAACJAwAAAAA=&#10;" adj="-12618,6397" strokecolor="#7da329" strokeweight="2pt">
                    <v:stroke opacity="32896f"/>
                    <v:textbox>
                      <w:txbxContent>
                        <w:p w:rsidR="00FB3625" w:rsidRPr="00680E7F" w:rsidRDefault="00FB3625" w:rsidP="00DE3AB0">
                          <w:pPr>
                            <w:rPr>
                              <w:sz w:val="18"/>
                              <w:szCs w:val="18"/>
                            </w:rPr>
                          </w:pPr>
                          <w:r>
                            <w:rPr>
                              <w:sz w:val="18"/>
                              <w:szCs w:val="18"/>
                            </w:rPr>
                            <w:t>Check</w:t>
                          </w:r>
                          <w:r w:rsidRPr="00680E7F">
                            <w:rPr>
                              <w:sz w:val="18"/>
                              <w:szCs w:val="18"/>
                            </w:rPr>
                            <w:t xml:space="preserve"> </w:t>
                          </w:r>
                          <w:r w:rsidRPr="00F13187">
                            <w:rPr>
                              <w:b/>
                              <w:sz w:val="18"/>
                              <w:szCs w:val="18"/>
                            </w:rPr>
                            <w:t>No middle name</w:t>
                          </w:r>
                          <w:r w:rsidRPr="00680E7F">
                            <w:rPr>
                              <w:sz w:val="18"/>
                              <w:szCs w:val="18"/>
                            </w:rPr>
                            <w:t xml:space="preserve"> if </w:t>
                          </w:r>
                          <w:r>
                            <w:rPr>
                              <w:sz w:val="18"/>
                              <w:szCs w:val="18"/>
                            </w:rPr>
                            <w:t xml:space="preserve">none or </w:t>
                          </w:r>
                          <w:r w:rsidRPr="00680E7F">
                            <w:rPr>
                              <w:sz w:val="18"/>
                              <w:szCs w:val="18"/>
                            </w:rPr>
                            <w:t>unknown</w:t>
                          </w:r>
                          <w:r>
                            <w:rPr>
                              <w:sz w:val="18"/>
                              <w:szCs w:val="18"/>
                            </w:rPr>
                            <w:t>. (Or enter three dashes in the middle name field).</w:t>
                          </w:r>
                        </w:p>
                        <w:p w:rsidR="00FB3625" w:rsidRPr="0005322E" w:rsidRDefault="00FB3625" w:rsidP="00DE3AB0">
                          <w:pPr>
                            <w:rPr>
                              <w:sz w:val="18"/>
                              <w:szCs w:val="18"/>
                            </w:rPr>
                          </w:pPr>
                        </w:p>
                      </w:txbxContent>
                    </v:textbox>
                  </v:shape>
                  <v:oval id="Oval 59" o:spid="_x0000_s1092" style="position:absolute;top:7905;width:6286;height:2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Dh9cIA&#10;AADbAAAADwAAAGRycy9kb3ducmV2LnhtbESPQWsCMRSE70L/Q3iF3jSpoNTVKFYRPIjQrfT82Lzd&#10;rG5elk3U7b83QqHHYWa+YRar3jXiRl2oPWt4HykQxIU3NVcaTt+74QeIEJENNp5Jwy8FWC1fBgvM&#10;jL/zF93yWIkE4ZChBhtjm0kZCksOw8i3xMkrfecwJtlV0nR4T3DXyLFSU+mw5rRgsaWNpeKSX12i&#10;lOXn/qSOP9vZVk2b88FadbVav7326zmISH38D/+190bDZAbPL+kH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EOH1wgAAANsAAAAPAAAAAAAAAAAAAAAAAJgCAABkcnMvZG93&#10;bnJldi54bWxQSwUGAAAAAAQABAD1AAAAhwMAAAAA&#10;" filled="f" strokecolor="#ffc000" strokeweight="2.25pt"/>
                </v:group>
                <v:rect id="Rectangle 297" o:spid="_x0000_s1093" style="position:absolute;top:1238;width:6593;height:1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yYfsMA&#10;AADcAAAADwAAAGRycy9kb3ducmV2LnhtbESPwWrDMBBE74H+g9hCb7FsH5zWjRLcQKH0ZjtQelus&#10;rWVirYylJO7fV4FAj8PMvGG2+8WO4kKzHxwryJIUBHHn9MC9gmP7vn4G4QOyxtExKfglD/vdw2qL&#10;pXZXrunShF5ECPsSFZgQplJK3xmy6BM3EUfvx80WQ5RzL/WM1wi3o8zTtJAWB44LBic6GOpOzdkq&#10;aAs0Dr/aMf/eWFOZ7O3z1NRKPT0u1SuIQEv4D9/bH1pB/rKB25l4BOTu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GyYfsMAAADcAAAADwAAAAAAAAAAAAAAAACYAgAAZHJzL2Rv&#10;d25yZXYueG1sUEsFBgAAAAAEAAQA9QAAAIgDAAAAAA==&#10;" fillcolor="#9c0" strokecolor="#9c0" strokeweight="2pt">
                  <v:fill opacity="13107f"/>
                </v:rect>
              </v:group>
            </w:pict>
          </mc:Fallback>
        </mc:AlternateContent>
      </w:r>
      <w:r w:rsidR="00F60D5A" w:rsidRPr="00F13187">
        <w:rPr>
          <w:rStyle w:val="IntenseEmphasis"/>
          <w:noProof/>
        </w:rPr>
        <mc:AlternateContent>
          <mc:Choice Requires="wps">
            <w:drawing>
              <wp:anchor distT="0" distB="0" distL="114300" distR="114300" simplePos="0" relativeHeight="251761663" behindDoc="0" locked="0" layoutInCell="1" allowOverlap="1" wp14:anchorId="312B404B" wp14:editId="634E3BCF">
                <wp:simplePos x="0" y="0"/>
                <wp:positionH relativeFrom="column">
                  <wp:posOffset>1003300</wp:posOffset>
                </wp:positionH>
                <wp:positionV relativeFrom="paragraph">
                  <wp:posOffset>1678940</wp:posOffset>
                </wp:positionV>
                <wp:extent cx="2068195" cy="771525"/>
                <wp:effectExtent l="247650" t="0" r="27305" b="28575"/>
                <wp:wrapNone/>
                <wp:docPr id="61" name="Rectangular Callout 61"/>
                <wp:cNvGraphicFramePr/>
                <a:graphic xmlns:a="http://schemas.openxmlformats.org/drawingml/2006/main">
                  <a:graphicData uri="http://schemas.microsoft.com/office/word/2010/wordprocessingShape">
                    <wps:wsp>
                      <wps:cNvSpPr/>
                      <wps:spPr>
                        <a:xfrm>
                          <a:off x="0" y="0"/>
                          <a:ext cx="2068195" cy="771525"/>
                        </a:xfrm>
                        <a:prstGeom prst="wedgeRectCallout">
                          <a:avLst>
                            <a:gd name="adj1" fmla="val -61058"/>
                            <a:gd name="adj2" fmla="val 19333"/>
                          </a:avLst>
                        </a:prstGeom>
                        <a:solidFill>
                          <a:srgbClr val="FFFFFF"/>
                        </a:solidFill>
                        <a:ln w="25400" cap="flat" cmpd="sng" algn="ctr">
                          <a:solidFill>
                            <a:srgbClr val="7DA329">
                              <a:alpha val="50196"/>
                            </a:srgbClr>
                          </a:solidFill>
                          <a:prstDash val="solid"/>
                        </a:ln>
                        <a:effectLst/>
                      </wps:spPr>
                      <wps:txbx>
                        <w:txbxContent>
                          <w:p w:rsidR="00FB3625" w:rsidRPr="002F3305" w:rsidRDefault="00FB3625" w:rsidP="00A91133">
                            <w:pPr>
                              <w:rPr>
                                <w:sz w:val="18"/>
                                <w:szCs w:val="18"/>
                              </w:rPr>
                            </w:pPr>
                            <w:r w:rsidRPr="00A91133">
                              <w:rPr>
                                <w:sz w:val="18"/>
                                <w:szCs w:val="18"/>
                              </w:rPr>
                              <w:t xml:space="preserve">If the SSN is unknown or the decedent does not have one, you should enter </w:t>
                            </w:r>
                            <w:r>
                              <w:rPr>
                                <w:b/>
                                <w:sz w:val="18"/>
                                <w:szCs w:val="18"/>
                              </w:rPr>
                              <w:t>99999</w:t>
                            </w:r>
                            <w:r w:rsidRPr="002F3305">
                              <w:rPr>
                                <w:b/>
                                <w:sz w:val="18"/>
                                <w:szCs w:val="18"/>
                              </w:rPr>
                              <w:t>9999</w:t>
                            </w:r>
                            <w:r w:rsidRPr="00A91133">
                              <w:rPr>
                                <w:sz w:val="18"/>
                                <w:szCs w:val="18"/>
                              </w:rPr>
                              <w:t xml:space="preserve"> into the </w:t>
                            </w:r>
                            <w:r w:rsidRPr="002F3305">
                              <w:rPr>
                                <w:sz w:val="18"/>
                                <w:szCs w:val="18"/>
                              </w:rPr>
                              <w:t>field and</w:t>
                            </w:r>
                            <w:r>
                              <w:t xml:space="preserve"> </w:t>
                            </w:r>
                            <w:r>
                              <w:rPr>
                                <w:sz w:val="18"/>
                                <w:szCs w:val="18"/>
                              </w:rPr>
                              <w:t>then select</w:t>
                            </w:r>
                            <w:r w:rsidRPr="002F3305">
                              <w:rPr>
                                <w:sz w:val="18"/>
                                <w:szCs w:val="18"/>
                              </w:rPr>
                              <w:t xml:space="preserve"> the appropriate</w:t>
                            </w:r>
                            <w:r>
                              <w:t xml:space="preserve"> </w:t>
                            </w:r>
                            <w:r w:rsidRPr="002F3305">
                              <w:rPr>
                                <w:sz w:val="18"/>
                                <w:szCs w:val="18"/>
                              </w:rPr>
                              <w:t xml:space="preserve">reason </w:t>
                            </w:r>
                            <w:r>
                              <w:rPr>
                                <w:sz w:val="18"/>
                                <w:szCs w:val="18"/>
                              </w:rPr>
                              <w:t>below.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61" o:spid="_x0000_s1094" type="#_x0000_t61" style="position:absolute;margin-left:79pt;margin-top:132.2pt;width:162.85pt;height:60.75pt;z-index:2517616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" adj="-2389,14976" strokecolor="#7da329" strokeweight="2pt">
                <v:stroke opacity="32896f"/>
                <v:textbox>
                  <w:txbxContent>
                    <w:p w:rsidR="00FB3625" w:rsidRPr="002F3305" w:rsidRDefault="00FB3625" w:rsidP="00A91133">
                      <w:pPr>
                        <w:rPr>
                          <w:sz w:val="18"/>
                          <w:szCs w:val="18"/>
                        </w:rPr>
                      </w:pPr>
                      <w:r w:rsidRPr="00A91133">
                        <w:rPr>
                          <w:sz w:val="18"/>
                          <w:szCs w:val="18"/>
                        </w:rPr>
                        <w:t xml:space="preserve">If the SSN is unknown or the decedent does not have one, you should enter </w:t>
                      </w:r>
                      <w:r>
                        <w:rPr>
                          <w:b/>
                          <w:sz w:val="18"/>
                          <w:szCs w:val="18"/>
                        </w:rPr>
                        <w:t>99999</w:t>
                      </w:r>
                      <w:r w:rsidRPr="002F3305">
                        <w:rPr>
                          <w:b/>
                          <w:sz w:val="18"/>
                          <w:szCs w:val="18"/>
                        </w:rPr>
                        <w:t>9999</w:t>
                      </w:r>
                      <w:r w:rsidRPr="00A91133">
                        <w:rPr>
                          <w:sz w:val="18"/>
                          <w:szCs w:val="18"/>
                        </w:rPr>
                        <w:t xml:space="preserve"> into the </w:t>
                      </w:r>
                      <w:r w:rsidRPr="002F3305">
                        <w:rPr>
                          <w:sz w:val="18"/>
                          <w:szCs w:val="18"/>
                        </w:rPr>
                        <w:t>field and</w:t>
                      </w:r>
                      <w:r>
                        <w:t xml:space="preserve"> </w:t>
                      </w:r>
                      <w:r>
                        <w:rPr>
                          <w:sz w:val="18"/>
                          <w:szCs w:val="18"/>
                        </w:rPr>
                        <w:t>then select</w:t>
                      </w:r>
                      <w:r w:rsidRPr="002F3305">
                        <w:rPr>
                          <w:sz w:val="18"/>
                          <w:szCs w:val="18"/>
                        </w:rPr>
                        <w:t xml:space="preserve"> the appropriate</w:t>
                      </w:r>
                      <w:r>
                        <w:t xml:space="preserve"> </w:t>
                      </w:r>
                      <w:r w:rsidRPr="002F3305">
                        <w:rPr>
                          <w:sz w:val="18"/>
                          <w:szCs w:val="18"/>
                        </w:rPr>
                        <w:t xml:space="preserve">reason </w:t>
                      </w:r>
                      <w:r>
                        <w:rPr>
                          <w:sz w:val="18"/>
                          <w:szCs w:val="18"/>
                        </w:rPr>
                        <w:t>below.</w:t>
                      </w:r>
                    </w:p>
                  </w:txbxContent>
                </v:textbox>
              </v:shape>
            </w:pict>
          </mc:Fallback>
        </mc:AlternateContent>
      </w:r>
      <w:r w:rsidR="00AE66E2">
        <w:br w:type="page"/>
      </w:r>
    </w:p>
    <w:p w:rsidR="00397134" w:rsidRDefault="00EA2041" w:rsidP="00457369">
      <w:pPr>
        <w:pStyle w:val="Heading3"/>
      </w:pPr>
      <w:r>
        <w:lastRenderedPageBreak/>
        <w:t xml:space="preserve">Selected </w:t>
      </w:r>
      <w:r w:rsidR="006F3AB1">
        <w:t>Field No</w:t>
      </w:r>
      <w:r w:rsidR="00F3211C" w:rsidRPr="00F073E9">
        <w:rPr>
          <w:rFonts w:ascii="Calibri" w:eastAsia="Calibri" w:hAnsi="Calibri" w:cs="Times New Roman"/>
          <w:noProof/>
          <w:sz w:val="40"/>
          <w:szCs w:val="36"/>
        </w:rPr>
        <mc:AlternateContent>
          <mc:Choice Requires="wps">
            <w:drawing>
              <wp:anchor distT="0" distB="0" distL="114300" distR="114300" simplePos="0" relativeHeight="252087806" behindDoc="1" locked="1" layoutInCell="1" allowOverlap="1" wp14:anchorId="4B5967BD" wp14:editId="3FED9AF2">
                <wp:simplePos x="0" y="0"/>
                <wp:positionH relativeFrom="column">
                  <wp:posOffset>3778250</wp:posOffset>
                </wp:positionH>
                <wp:positionV relativeFrom="page">
                  <wp:posOffset>3092450</wp:posOffset>
                </wp:positionV>
                <wp:extent cx="4834255" cy="434975"/>
                <wp:effectExtent l="0" t="0" r="0" b="0"/>
                <wp:wrapNone/>
                <wp:docPr id="3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834255" cy="434975"/>
                        </a:xfrm>
                        <a:prstGeom prst="rect">
                          <a:avLst/>
                        </a:prstGeom>
                        <a:noFill/>
                        <a:ln w="9525">
                          <a:noFill/>
                          <a:miter lim="800000"/>
                          <a:headEnd/>
                          <a:tailEnd/>
                        </a:ln>
                      </wps:spPr>
                      <wps:txbx>
                        <w:txbxContent>
                          <w:sdt>
                            <w:sdtPr>
                              <w:rPr>
                                <w:sz w:val="36"/>
                                <w:szCs w:val="36"/>
                              </w:rPr>
                              <w:alias w:val="Subtitle Odd"/>
                              <w:tag w:val="Subtitle Odd"/>
                              <w:id w:val="-304077361"/>
                            </w:sdtPr>
                            <w:sdtEndPr/>
                            <w:sdtContent>
                              <w:p w:rsidR="00FB3625" w:rsidRPr="00BD500D" w:rsidRDefault="00FB3625" w:rsidP="00F3211C">
                                <w:pPr>
                                  <w:rPr>
                                    <w:sz w:val="36"/>
                                    <w:szCs w:val="36"/>
                                  </w:rPr>
                                </w:pPr>
                                <w:r>
                                  <w:rPr>
                                    <w:sz w:val="36"/>
                                    <w:szCs w:val="36"/>
                                  </w:rPr>
                                  <w:t>Decedent Legal Information</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5" type="#_x0000_t202" style="position:absolute;margin-left:297.5pt;margin-top:243.5pt;width:380.65pt;height:34.25pt;rotation:90;z-index:-25122867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" filled="f" stroked="f">
                <v:textbox>
                  <w:txbxContent>
                    <w:sdt>
                      <w:sdtPr>
                        <w:rPr>
                          <w:sz w:val="36"/>
                          <w:szCs w:val="36"/>
                        </w:rPr>
                        <w:alias w:val="Subtitle Odd"/>
                        <w:tag w:val="Subtitle Odd"/>
                        <w:id w:val="-304077361"/>
                      </w:sdtPr>
                      <w:sdtContent>
                        <w:p w:rsidR="00FB3625" w:rsidRPr="00BD500D" w:rsidRDefault="00FB3625" w:rsidP="00F3211C">
                          <w:pPr>
                            <w:rPr>
                              <w:sz w:val="36"/>
                              <w:szCs w:val="36"/>
                            </w:rPr>
                          </w:pPr>
                          <w:r>
                            <w:rPr>
                              <w:sz w:val="36"/>
                              <w:szCs w:val="36"/>
                            </w:rPr>
                            <w:t>Decedent Legal Information</w:t>
                          </w:r>
                        </w:p>
                      </w:sdtContent>
                    </w:sdt>
                  </w:txbxContent>
                </v:textbox>
                <w10:wrap anchory="page"/>
                <w10:anchorlock/>
              </v:shape>
            </w:pict>
          </mc:Fallback>
        </mc:AlternateContent>
      </w:r>
      <w:r w:rsidR="006F3AB1">
        <w:t>tes:</w:t>
      </w:r>
    </w:p>
    <w:tbl>
      <w:tblPr>
        <w:tblStyle w:val="TableGrid"/>
        <w:tblW w:w="9180" w:type="dxa"/>
        <w:tblBorders>
          <w:top w:val="none" w:sz="0" w:space="0" w:color="auto"/>
          <w:left w:val="none" w:sz="0" w:space="0" w:color="auto"/>
          <w:bottom w:val="none" w:sz="0" w:space="0" w:color="auto"/>
          <w:right w:val="none" w:sz="0" w:space="0" w:color="auto"/>
          <w:insideH w:val="single" w:sz="4" w:space="0" w:color="DFDCB7" w:themeColor="background2"/>
          <w:insideV w:val="none" w:sz="0" w:space="0" w:color="auto"/>
        </w:tblBorders>
        <w:tblLook w:val="04A0" w:firstRow="1" w:lastRow="0" w:firstColumn="1" w:lastColumn="0" w:noHBand="0" w:noVBand="1"/>
        <w:tblDescription w:val="Selected field notes for Decedent legal information"/>
      </w:tblPr>
      <w:tblGrid>
        <w:gridCol w:w="1809"/>
        <w:gridCol w:w="7371"/>
      </w:tblGrid>
      <w:tr w:rsidR="00C25D80" w:rsidTr="00C25D80">
        <w:tc>
          <w:tcPr>
            <w:tcW w:w="1809" w:type="dxa"/>
            <w:tcBorders>
              <w:top w:val="nil"/>
              <w:left w:val="nil"/>
              <w:bottom w:val="single" w:sz="4" w:space="0" w:color="DFDCB7" w:themeColor="background2"/>
              <w:right w:val="nil"/>
            </w:tcBorders>
            <w:hideMark/>
          </w:tcPr>
          <w:p w:rsidR="00C25D80" w:rsidRPr="00C25D80" w:rsidRDefault="00C25D80">
            <w:pPr>
              <w:rPr>
                <w:rStyle w:val="IntenseEmphasis"/>
                <w:sz w:val="20"/>
                <w:szCs w:val="20"/>
              </w:rPr>
            </w:pPr>
            <w:r w:rsidRPr="00C25D80">
              <w:rPr>
                <w:rStyle w:val="IntenseEmphasis"/>
                <w:sz w:val="20"/>
                <w:szCs w:val="20"/>
              </w:rPr>
              <w:t>Name of Decedent</w:t>
            </w:r>
          </w:p>
        </w:tc>
        <w:tc>
          <w:tcPr>
            <w:tcW w:w="7371" w:type="dxa"/>
            <w:tcBorders>
              <w:top w:val="nil"/>
              <w:left w:val="nil"/>
              <w:bottom w:val="single" w:sz="4" w:space="0" w:color="DFDCB7" w:themeColor="background2"/>
              <w:right w:val="nil"/>
            </w:tcBorders>
            <w:hideMark/>
          </w:tcPr>
          <w:p w:rsidR="00C25D80" w:rsidRPr="00C25D80" w:rsidRDefault="00C25D80" w:rsidP="00C25D80">
            <w:pPr>
              <w:rPr>
                <w:sz w:val="20"/>
                <w:szCs w:val="20"/>
              </w:rPr>
            </w:pPr>
            <w:r w:rsidRPr="00C25D80">
              <w:rPr>
                <w:sz w:val="20"/>
                <w:szCs w:val="20"/>
              </w:rPr>
              <w:t>Enter the full legal name as provided by the informant. Generational ID is a name suffix, such as “Jr.” Surname at birth or adoption is required of all decedents, male or female, and is commonly known as “maiden” surname. If there is no middle name, check the “No middle name” checkbox, or enter three dashes (---).</w:t>
            </w:r>
          </w:p>
        </w:tc>
      </w:tr>
      <w:tr w:rsidR="00C25D80" w:rsidTr="00C25D80">
        <w:tc>
          <w:tcPr>
            <w:tcW w:w="1809" w:type="dxa"/>
            <w:tcBorders>
              <w:top w:val="single" w:sz="4" w:space="0" w:color="DFDCB7" w:themeColor="background2"/>
              <w:left w:val="nil"/>
              <w:bottom w:val="single" w:sz="4" w:space="0" w:color="DFDCB7" w:themeColor="background2"/>
              <w:right w:val="nil"/>
            </w:tcBorders>
          </w:tcPr>
          <w:p w:rsidR="00C25D80" w:rsidRPr="00C25D80" w:rsidRDefault="00C25D80">
            <w:pPr>
              <w:rPr>
                <w:rStyle w:val="IntenseEmphasis"/>
                <w:sz w:val="20"/>
                <w:szCs w:val="20"/>
              </w:rPr>
            </w:pPr>
            <w:r w:rsidRPr="00C25D80">
              <w:rPr>
                <w:rStyle w:val="IntenseEmphasis"/>
                <w:sz w:val="20"/>
                <w:szCs w:val="20"/>
              </w:rPr>
              <w:t>How many aliases?</w:t>
            </w:r>
          </w:p>
        </w:tc>
        <w:tc>
          <w:tcPr>
            <w:tcW w:w="7371" w:type="dxa"/>
            <w:tcBorders>
              <w:top w:val="single" w:sz="4" w:space="0" w:color="DFDCB7" w:themeColor="background2"/>
              <w:left w:val="nil"/>
              <w:bottom w:val="single" w:sz="4" w:space="0" w:color="DFDCB7" w:themeColor="background2"/>
              <w:right w:val="nil"/>
            </w:tcBorders>
          </w:tcPr>
          <w:p w:rsidR="00C25D80" w:rsidRPr="00C25D80" w:rsidRDefault="00C25D80">
            <w:pPr>
              <w:rPr>
                <w:sz w:val="20"/>
                <w:szCs w:val="20"/>
              </w:rPr>
            </w:pPr>
            <w:r w:rsidRPr="00C25D80">
              <w:rPr>
                <w:sz w:val="20"/>
                <w:szCs w:val="20"/>
              </w:rPr>
              <w:t>If the decedent had aliases (“Also Known As” or “AKA” names), enter the number of names you would like to add.  A new tab will be enabled that will allow you to enter those names.</w:t>
            </w:r>
          </w:p>
        </w:tc>
      </w:tr>
      <w:tr w:rsidR="00C25D80" w:rsidTr="00C25D80">
        <w:tc>
          <w:tcPr>
            <w:tcW w:w="1809" w:type="dxa"/>
            <w:tcBorders>
              <w:top w:val="single" w:sz="4" w:space="0" w:color="DFDCB7" w:themeColor="background2"/>
              <w:left w:val="nil"/>
              <w:bottom w:val="single" w:sz="4" w:space="0" w:color="DFDCB7" w:themeColor="background2"/>
              <w:right w:val="nil"/>
            </w:tcBorders>
          </w:tcPr>
          <w:p w:rsidR="00C25D80" w:rsidRPr="00C25D80" w:rsidRDefault="00C25D80">
            <w:pPr>
              <w:rPr>
                <w:rStyle w:val="IntenseEmphasis"/>
                <w:sz w:val="20"/>
                <w:szCs w:val="20"/>
              </w:rPr>
            </w:pPr>
            <w:r>
              <w:rPr>
                <w:rStyle w:val="IntenseEmphasis"/>
                <w:sz w:val="20"/>
                <w:szCs w:val="20"/>
              </w:rPr>
              <w:t>Social Security #</w:t>
            </w:r>
          </w:p>
        </w:tc>
        <w:tc>
          <w:tcPr>
            <w:tcW w:w="7371" w:type="dxa"/>
            <w:tcBorders>
              <w:top w:val="single" w:sz="4" w:space="0" w:color="DFDCB7" w:themeColor="background2"/>
              <w:left w:val="nil"/>
              <w:bottom w:val="single" w:sz="4" w:space="0" w:color="DFDCB7" w:themeColor="background2"/>
              <w:right w:val="nil"/>
            </w:tcBorders>
          </w:tcPr>
          <w:p w:rsidR="00C25D80" w:rsidRPr="00C25D80" w:rsidRDefault="00C25D80" w:rsidP="00C25D80">
            <w:pPr>
              <w:rPr>
                <w:sz w:val="20"/>
                <w:szCs w:val="20"/>
              </w:rPr>
            </w:pPr>
            <w:r>
              <w:rPr>
                <w:sz w:val="20"/>
                <w:szCs w:val="20"/>
              </w:rPr>
              <w:t>Enter as NNNNNNNNN. If a SSN is not known, enter 999999999 and provide a reason from the pick list. When EDRS is linked to the SSA verification system, saving the record will transmit the information to and from SSA. The verification status will only appear after a save and return to the record.</w:t>
            </w:r>
          </w:p>
        </w:tc>
      </w:tr>
      <w:tr w:rsidR="00C25D80" w:rsidTr="005D3396">
        <w:tc>
          <w:tcPr>
            <w:tcW w:w="1809" w:type="dxa"/>
            <w:tcBorders>
              <w:top w:val="single" w:sz="4" w:space="0" w:color="DFDCB7" w:themeColor="background2"/>
              <w:left w:val="nil"/>
              <w:bottom w:val="single" w:sz="4" w:space="0" w:color="DFDCB7" w:themeColor="background2"/>
              <w:right w:val="nil"/>
            </w:tcBorders>
          </w:tcPr>
          <w:p w:rsidR="00C25D80" w:rsidRPr="00C25D80" w:rsidRDefault="00C25D80">
            <w:pPr>
              <w:rPr>
                <w:rStyle w:val="IntenseEmphasis"/>
                <w:sz w:val="20"/>
                <w:szCs w:val="20"/>
              </w:rPr>
            </w:pPr>
            <w:r>
              <w:rPr>
                <w:rStyle w:val="IntenseEmphasis"/>
                <w:sz w:val="20"/>
                <w:szCs w:val="20"/>
              </w:rPr>
              <w:t>Age Measure &amp; Age</w:t>
            </w:r>
          </w:p>
        </w:tc>
        <w:tc>
          <w:tcPr>
            <w:tcW w:w="7371" w:type="dxa"/>
            <w:tcBorders>
              <w:top w:val="single" w:sz="4" w:space="0" w:color="DFDCB7" w:themeColor="background2"/>
              <w:left w:val="nil"/>
              <w:bottom w:val="single" w:sz="4" w:space="0" w:color="DFDCB7" w:themeColor="background2"/>
              <w:right w:val="nil"/>
            </w:tcBorders>
          </w:tcPr>
          <w:p w:rsidR="00C25D80" w:rsidRPr="00C25D80" w:rsidRDefault="00C25D80" w:rsidP="005D3396">
            <w:pPr>
              <w:rPr>
                <w:sz w:val="20"/>
                <w:szCs w:val="20"/>
              </w:rPr>
            </w:pPr>
            <w:r>
              <w:rPr>
                <w:sz w:val="20"/>
                <w:szCs w:val="20"/>
              </w:rPr>
              <w:t>Enter a measure first (e.g. “Years</w:t>
            </w:r>
            <w:r w:rsidR="005D3396">
              <w:rPr>
                <w:sz w:val="20"/>
                <w:szCs w:val="20"/>
              </w:rPr>
              <w:t>,</w:t>
            </w:r>
            <w:r>
              <w:rPr>
                <w:sz w:val="20"/>
                <w:szCs w:val="20"/>
              </w:rPr>
              <w:t>”</w:t>
            </w:r>
            <w:r w:rsidR="005D3396">
              <w:rPr>
                <w:sz w:val="20"/>
                <w:szCs w:val="20"/>
              </w:rPr>
              <w:t xml:space="preserve"> “Months/Days,” “Hours/Minutes”</w:t>
            </w:r>
            <w:r>
              <w:rPr>
                <w:sz w:val="20"/>
                <w:szCs w:val="20"/>
              </w:rPr>
              <w:t xml:space="preserve">), then enter the units of age in the appropriate </w:t>
            </w:r>
            <w:proofErr w:type="gramStart"/>
            <w:r>
              <w:rPr>
                <w:sz w:val="20"/>
                <w:szCs w:val="20"/>
              </w:rPr>
              <w:t>category</w:t>
            </w:r>
            <w:r w:rsidR="005D3396">
              <w:rPr>
                <w:sz w:val="20"/>
                <w:szCs w:val="20"/>
              </w:rPr>
              <w:t>(</w:t>
            </w:r>
            <w:proofErr w:type="gramEnd"/>
            <w:r w:rsidR="005D3396">
              <w:rPr>
                <w:sz w:val="20"/>
                <w:szCs w:val="20"/>
              </w:rPr>
              <w:t>-</w:t>
            </w:r>
            <w:proofErr w:type="spellStart"/>
            <w:r w:rsidR="005D3396">
              <w:rPr>
                <w:sz w:val="20"/>
                <w:szCs w:val="20"/>
              </w:rPr>
              <w:t>ies</w:t>
            </w:r>
            <w:proofErr w:type="spellEnd"/>
            <w:r w:rsidR="005D3396">
              <w:rPr>
                <w:sz w:val="20"/>
                <w:szCs w:val="20"/>
              </w:rPr>
              <w:t>)</w:t>
            </w:r>
            <w:r>
              <w:rPr>
                <w:sz w:val="20"/>
                <w:szCs w:val="20"/>
              </w:rPr>
              <w:t xml:space="preserve">. </w:t>
            </w:r>
            <w:r w:rsidR="005D3396">
              <w:rPr>
                <w:sz w:val="20"/>
                <w:szCs w:val="20"/>
              </w:rPr>
              <w:t xml:space="preserve">EDRS does not </w:t>
            </w:r>
            <w:proofErr w:type="spellStart"/>
            <w:r w:rsidR="005D3396">
              <w:rPr>
                <w:sz w:val="20"/>
                <w:szCs w:val="20"/>
              </w:rPr>
              <w:t>autopopulate</w:t>
            </w:r>
            <w:proofErr w:type="spellEnd"/>
            <w:r w:rsidR="005D3396">
              <w:rPr>
                <w:sz w:val="20"/>
                <w:szCs w:val="20"/>
              </w:rPr>
              <w:t xml:space="preserve"> the calculated age, but will verify that date of birth is valid for age and date of death.</w:t>
            </w:r>
          </w:p>
        </w:tc>
      </w:tr>
      <w:tr w:rsidR="005D3396" w:rsidTr="005D3396">
        <w:tc>
          <w:tcPr>
            <w:tcW w:w="1809" w:type="dxa"/>
            <w:tcBorders>
              <w:top w:val="single" w:sz="4" w:space="0" w:color="DFDCB7" w:themeColor="background2"/>
              <w:left w:val="nil"/>
              <w:bottom w:val="single" w:sz="4" w:space="0" w:color="DFDCB7" w:themeColor="background2"/>
              <w:right w:val="nil"/>
            </w:tcBorders>
          </w:tcPr>
          <w:p w:rsidR="005D3396" w:rsidRDefault="005D3396">
            <w:pPr>
              <w:rPr>
                <w:rStyle w:val="IntenseEmphasis"/>
                <w:sz w:val="20"/>
                <w:szCs w:val="20"/>
              </w:rPr>
            </w:pPr>
            <w:r>
              <w:rPr>
                <w:rStyle w:val="IntenseEmphasis"/>
                <w:sz w:val="20"/>
                <w:szCs w:val="20"/>
              </w:rPr>
              <w:t>Pronouncement performed</w:t>
            </w:r>
          </w:p>
        </w:tc>
        <w:tc>
          <w:tcPr>
            <w:tcW w:w="7371" w:type="dxa"/>
            <w:tcBorders>
              <w:top w:val="single" w:sz="4" w:space="0" w:color="DFDCB7" w:themeColor="background2"/>
              <w:left w:val="nil"/>
              <w:bottom w:val="single" w:sz="4" w:space="0" w:color="DFDCB7" w:themeColor="background2"/>
              <w:right w:val="nil"/>
            </w:tcBorders>
          </w:tcPr>
          <w:p w:rsidR="005D3396" w:rsidRDefault="005D3396" w:rsidP="005D3396">
            <w:pPr>
              <w:rPr>
                <w:sz w:val="20"/>
                <w:szCs w:val="20"/>
              </w:rPr>
            </w:pPr>
            <w:r>
              <w:rPr>
                <w:sz w:val="20"/>
                <w:szCs w:val="20"/>
              </w:rPr>
              <w:t>This field refers to the manual RN/PA/NP pronouncement form that you may receive, typically in deaths that occur in a residence or nursing home. If yes, a new tab will be enabled to enter pronouncement form information. Online pronouncement for RNs, PAs and NPs is not a current EDRS feature, but some long term facilities will be piloting. Pilot sites will print a preliminary worksheet in lieu of the pronouncement form, and the record will have been started in EDRS.</w:t>
            </w:r>
          </w:p>
        </w:tc>
      </w:tr>
      <w:tr w:rsidR="005D3396" w:rsidTr="00C25D80">
        <w:tc>
          <w:tcPr>
            <w:tcW w:w="1809" w:type="dxa"/>
            <w:tcBorders>
              <w:top w:val="single" w:sz="4" w:space="0" w:color="DFDCB7" w:themeColor="background2"/>
              <w:left w:val="nil"/>
              <w:bottom w:val="nil"/>
              <w:right w:val="nil"/>
            </w:tcBorders>
          </w:tcPr>
          <w:p w:rsidR="005D3396" w:rsidRDefault="005D3396">
            <w:pPr>
              <w:rPr>
                <w:rStyle w:val="IntenseEmphasis"/>
                <w:sz w:val="20"/>
                <w:szCs w:val="20"/>
              </w:rPr>
            </w:pPr>
          </w:p>
        </w:tc>
        <w:tc>
          <w:tcPr>
            <w:tcW w:w="7371" w:type="dxa"/>
            <w:tcBorders>
              <w:top w:val="single" w:sz="4" w:space="0" w:color="DFDCB7" w:themeColor="background2"/>
              <w:left w:val="nil"/>
              <w:bottom w:val="nil"/>
              <w:right w:val="nil"/>
            </w:tcBorders>
          </w:tcPr>
          <w:p w:rsidR="005D3396" w:rsidRDefault="00CD4029" w:rsidP="005D3396">
            <w:pPr>
              <w:rPr>
                <w:sz w:val="20"/>
                <w:szCs w:val="20"/>
              </w:rPr>
            </w:pPr>
            <w:r>
              <w:rPr>
                <w:sz w:val="20"/>
                <w:szCs w:val="20"/>
              </w:rPr>
              <w:t xml:space="preserve"> </w:t>
            </w:r>
          </w:p>
        </w:tc>
      </w:tr>
    </w:tbl>
    <w:p w:rsidR="00A660B7" w:rsidRPr="00A660B7" w:rsidRDefault="00A660B7" w:rsidP="00A660B7">
      <w:r>
        <w:rPr>
          <w:rStyle w:val="IntenseEmphasis"/>
        </w:rPr>
        <w:t xml:space="preserve">Note: </w:t>
      </w:r>
      <w:r>
        <w:t>While this guide presents the tabs in order, many funeral directors and staff may prefer to jump to tab 12 at this point to assign the medical certifier right away, so that the rest of the data entry will follow in order. Otherwise, selecting an offline medical certifier will need to be done before completing tab 6.</w:t>
      </w:r>
    </w:p>
    <w:p w:rsidR="00D04DB3" w:rsidRDefault="00D04DB3" w:rsidP="00115B38">
      <w:pPr>
        <w:pStyle w:val="Heading1"/>
        <w:spacing w:before="240"/>
      </w:pPr>
      <w:proofErr w:type="gramStart"/>
      <w:r>
        <w:t>Tab 2.</w:t>
      </w:r>
      <w:proofErr w:type="gramEnd"/>
      <w:r>
        <w:t xml:space="preserve"> Decedent Legal Information</w:t>
      </w:r>
    </w:p>
    <w:p w:rsidR="00545A92" w:rsidRDefault="000E42F6" w:rsidP="00AD7AF4">
      <w:pPr>
        <w:spacing w:line="240" w:lineRule="auto"/>
        <w:ind w:right="900"/>
      </w:pPr>
      <w:r>
        <w:rPr>
          <w:noProof/>
        </w:rPr>
        <mc:AlternateContent>
          <mc:Choice Requires="wpg">
            <w:drawing>
              <wp:anchor distT="0" distB="0" distL="114300" distR="114300" simplePos="0" relativeHeight="251870207" behindDoc="1" locked="0" layoutInCell="1" allowOverlap="1" wp14:anchorId="37AEFA0F" wp14:editId="4EBBD64F">
                <wp:simplePos x="0" y="0"/>
                <wp:positionH relativeFrom="column">
                  <wp:posOffset>635</wp:posOffset>
                </wp:positionH>
                <wp:positionV relativeFrom="paragraph">
                  <wp:posOffset>388620</wp:posOffset>
                </wp:positionV>
                <wp:extent cx="6076950" cy="3352800"/>
                <wp:effectExtent l="0" t="0" r="0" b="0"/>
                <wp:wrapTight wrapText="bothSides">
                  <wp:wrapPolygon edited="0">
                    <wp:start x="0" y="0"/>
                    <wp:lineTo x="0" y="21477"/>
                    <wp:lineTo x="21532" y="21477"/>
                    <wp:lineTo x="21532" y="0"/>
                    <wp:lineTo x="0" y="0"/>
                  </wp:wrapPolygon>
                </wp:wrapTight>
                <wp:docPr id="8" name="Group 8" descr="Image displaying VIP activity described in text"/>
                <wp:cNvGraphicFramePr/>
                <a:graphic xmlns:a="http://schemas.openxmlformats.org/drawingml/2006/main">
                  <a:graphicData uri="http://schemas.microsoft.com/office/word/2010/wordprocessingGroup">
                    <wpg:wgp>
                      <wpg:cNvGrpSpPr/>
                      <wpg:grpSpPr>
                        <a:xfrm>
                          <a:off x="0" y="0"/>
                          <a:ext cx="6076950" cy="3352800"/>
                          <a:chOff x="0" y="0"/>
                          <a:chExt cx="6076950" cy="3352800"/>
                        </a:xfrm>
                      </wpg:grpSpPr>
                      <pic:pic xmlns:pic="http://schemas.openxmlformats.org/drawingml/2006/picture">
                        <pic:nvPicPr>
                          <pic:cNvPr id="78" name="Picture 78" descr="Image displaying VIP activity described in text"/>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076950" cy="3352800"/>
                          </a:xfrm>
                          <a:prstGeom prst="rect">
                            <a:avLst/>
                          </a:prstGeom>
                        </pic:spPr>
                      </pic:pic>
                      <wps:wsp>
                        <wps:cNvPr id="80" name="Rectangular Callout 80"/>
                        <wps:cNvSpPr/>
                        <wps:spPr>
                          <a:xfrm>
                            <a:off x="2028825" y="247650"/>
                            <a:ext cx="1280160" cy="1743075"/>
                          </a:xfrm>
                          <a:prstGeom prst="wedgeRectCallout">
                            <a:avLst>
                              <a:gd name="adj1" fmla="val -115632"/>
                              <a:gd name="adj2" fmla="val -17029"/>
                            </a:avLst>
                          </a:prstGeom>
                          <a:solidFill>
                            <a:srgbClr val="FFFFFF"/>
                          </a:solidFill>
                          <a:ln w="25400" cap="flat" cmpd="sng" algn="ctr">
                            <a:solidFill>
                              <a:srgbClr val="7DA329">
                                <a:alpha val="50196"/>
                              </a:srgbClr>
                            </a:solidFill>
                            <a:prstDash val="solid"/>
                          </a:ln>
                          <a:effectLst/>
                        </wps:spPr>
                        <wps:txbx>
                          <w:txbxContent>
                            <w:p w:rsidR="00FB3625" w:rsidRDefault="00FB3625" w:rsidP="00AD7AF4">
                              <w:r w:rsidRPr="003B4483">
                                <w:rPr>
                                  <w:rStyle w:val="IntenseEmphasis"/>
                                </w:rPr>
                                <w:t>Shortcut</w:t>
                              </w:r>
                              <w:r w:rsidRPr="00AD7AF4">
                                <w:rPr>
                                  <w:sz w:val="18"/>
                                  <w:szCs w:val="18"/>
                                </w:rPr>
                                <w:t xml:space="preserve">: Both </w:t>
                              </w:r>
                              <w:r>
                                <w:rPr>
                                  <w:sz w:val="18"/>
                                  <w:szCs w:val="18"/>
                                </w:rPr>
                                <w:t>UNITED STATES and</w:t>
                              </w:r>
                              <w:r w:rsidRPr="00AD7AF4">
                                <w:rPr>
                                  <w:sz w:val="18"/>
                                  <w:szCs w:val="18"/>
                                </w:rPr>
                                <w:t xml:space="preserve"> </w:t>
                              </w:r>
                              <w:r>
                                <w:rPr>
                                  <w:sz w:val="18"/>
                                  <w:szCs w:val="18"/>
                                </w:rPr>
                                <w:t>MASSACHUSETTS</w:t>
                              </w:r>
                              <w:r w:rsidRPr="00AD7AF4">
                                <w:rPr>
                                  <w:sz w:val="18"/>
                                  <w:szCs w:val="18"/>
                                </w:rPr>
                                <w:t xml:space="preserve"> </w:t>
                              </w:r>
                              <w:r>
                                <w:rPr>
                                  <w:sz w:val="18"/>
                                  <w:szCs w:val="18"/>
                                </w:rPr>
                                <w:t>are</w:t>
                              </w:r>
                              <w:r>
                                <w:t xml:space="preserve"> </w:t>
                              </w:r>
                              <w:r w:rsidRPr="00AD7AF4">
                                <w:rPr>
                                  <w:sz w:val="18"/>
                                  <w:szCs w:val="18"/>
                                </w:rPr>
                                <w:t xml:space="preserve">listed at the top of the </w:t>
                              </w:r>
                              <w:r>
                                <w:rPr>
                                  <w:sz w:val="18"/>
                                  <w:szCs w:val="18"/>
                                </w:rPr>
                                <w:t xml:space="preserve">long </w:t>
                              </w:r>
                              <w:r w:rsidRPr="00AD7AF4">
                                <w:rPr>
                                  <w:sz w:val="18"/>
                                  <w:szCs w:val="18"/>
                                </w:rPr>
                                <w:t>drop-down lists</w:t>
                              </w:r>
                              <w:r>
                                <w:rPr>
                                  <w:sz w:val="18"/>
                                  <w:szCs w:val="18"/>
                                </w:rPr>
                                <w:t xml:space="preserve">, eliminating the need to scroll down. </w:t>
                              </w:r>
                              <w:proofErr w:type="gramStart"/>
                              <w:r>
                                <w:rPr>
                                  <w:sz w:val="18"/>
                                  <w:szCs w:val="18"/>
                                </w:rPr>
                                <w:t>Type “U” or “M” and [tab] to quickly populate these fields.</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Rectangle 94"/>
                        <wps:cNvSpPr/>
                        <wps:spPr>
                          <a:xfrm>
                            <a:off x="714375" y="114300"/>
                            <a:ext cx="622935" cy="97971"/>
                          </a:xfrm>
                          <a:prstGeom prst="rect">
                            <a:avLst/>
                          </a:prstGeom>
                          <a:solidFill>
                            <a:srgbClr val="99CC00">
                              <a:alpha val="20000"/>
                            </a:srgbClr>
                          </a:solidFill>
                          <a:ln w="25400" cap="flat" cmpd="sng" algn="ctr">
                            <a:solidFill>
                              <a:srgbClr val="99CC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8" o:spid="_x0000_s1096" alt="Image displaying VIP activity described in text" style="position:absolute;margin-left:.05pt;margin-top:30.6pt;width:478.5pt;height:264pt;z-index:-251446273" coordsize="60769,335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">
                <v:shape id="Picture 78" o:spid="_x0000_s1097" type="#_x0000_t75" alt="Image displaying VIP activity described in text" style="position:absolute;width:60769;height:335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Nn1zAAAAA2wAAAA8AAABkcnMvZG93bnJldi54bWxET81qAjEQvhd8hzCCN822UC1bo1RbpVIQ&#10;1D7AmIzZxc1k2USNb98chB4/vv/pPLlGXKkLtWcFz6MCBLH2pmar4PewGr6BCBHZYOOZFNwpwHzW&#10;e5piafyNd3TdRytyCIcSFVQxtqWUQVfkMIx8S5y5k+8cxgw7K02HtxzuGvlSFGPpsObcUGFLy4r0&#10;eX9xCrZ37b7Ga23T4vzzmQrbbjfHV6UG/fTxDiJSiv/ih/vbKJjksflL/gFy9g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M2fXMAAAADbAAAADwAAAAAAAAAAAAAAAACfAgAA&#10;ZHJzL2Rvd25yZXYueG1sUEsFBgAAAAAEAAQA9wAAAIwDAAAAAA==&#10;">
                  <v:imagedata r:id="rId54" o:title="Image displaying VIP activity described in text"/>
                  <v:path arrowok="t"/>
                </v:shape>
                <v:shape id="Rectangular Callout 80" o:spid="_x0000_s1098" type="#_x0000_t61" style="position:absolute;left:20288;top:2476;width:12801;height:174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2Y/cEA&#10;AADbAAAADwAAAGRycy9kb3ducmV2LnhtbERPTWuDQBC9B/Iflgn0FtempFjrGkIg0EJzqIZCb4M7&#10;VdGdFXer9t93D4EcH+87OyymFxONrrWs4DGKQRBXVrdcK7iW520Cwnlkjb1lUvBHDg75epVhqu3M&#10;nzQVvhYhhF2KChrvh1RKVzVk0EV2IA7cjx0N+gDHWuoR5xBuermL42dpsOXQ0OBAp4aqrvg1Cp7m&#10;Lhmqj2X6/iqn/aUtuxd8j5V62CzHVxCeFn8X39xvWkES1ocv4QfI/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E9mP3BAAAA2wAAAA8AAAAAAAAAAAAAAAAAmAIAAGRycy9kb3du&#10;cmV2LnhtbFBLBQYAAAAABAAEAPUAAACGAwAAAAA=&#10;" adj="-14177,7122" strokecolor="#7da329" strokeweight="2pt">
                  <v:stroke opacity="32896f"/>
                  <v:textbox>
                    <w:txbxContent>
                      <w:p w:rsidR="00FB3625" w:rsidRDefault="00FB3625" w:rsidP="00AD7AF4">
                        <w:r w:rsidRPr="003B4483">
                          <w:rPr>
                            <w:rStyle w:val="IntenseEmphasis"/>
                          </w:rPr>
                          <w:t>Shortcut</w:t>
                        </w:r>
                        <w:r w:rsidRPr="00AD7AF4">
                          <w:rPr>
                            <w:sz w:val="18"/>
                            <w:szCs w:val="18"/>
                          </w:rPr>
                          <w:t xml:space="preserve">: Both </w:t>
                        </w:r>
                        <w:r>
                          <w:rPr>
                            <w:sz w:val="18"/>
                            <w:szCs w:val="18"/>
                          </w:rPr>
                          <w:t>UNITED STATES and</w:t>
                        </w:r>
                        <w:r w:rsidRPr="00AD7AF4">
                          <w:rPr>
                            <w:sz w:val="18"/>
                            <w:szCs w:val="18"/>
                          </w:rPr>
                          <w:t xml:space="preserve"> </w:t>
                        </w:r>
                        <w:r>
                          <w:rPr>
                            <w:sz w:val="18"/>
                            <w:szCs w:val="18"/>
                          </w:rPr>
                          <w:t>MASSACHUSETTS</w:t>
                        </w:r>
                        <w:r w:rsidRPr="00AD7AF4">
                          <w:rPr>
                            <w:sz w:val="18"/>
                            <w:szCs w:val="18"/>
                          </w:rPr>
                          <w:t xml:space="preserve"> </w:t>
                        </w:r>
                        <w:r>
                          <w:rPr>
                            <w:sz w:val="18"/>
                            <w:szCs w:val="18"/>
                          </w:rPr>
                          <w:t>are</w:t>
                        </w:r>
                        <w:r>
                          <w:t xml:space="preserve"> </w:t>
                        </w:r>
                        <w:r w:rsidRPr="00AD7AF4">
                          <w:rPr>
                            <w:sz w:val="18"/>
                            <w:szCs w:val="18"/>
                          </w:rPr>
                          <w:t xml:space="preserve">listed at the top of the </w:t>
                        </w:r>
                        <w:r>
                          <w:rPr>
                            <w:sz w:val="18"/>
                            <w:szCs w:val="18"/>
                          </w:rPr>
                          <w:t xml:space="preserve">long </w:t>
                        </w:r>
                        <w:r w:rsidRPr="00AD7AF4">
                          <w:rPr>
                            <w:sz w:val="18"/>
                            <w:szCs w:val="18"/>
                          </w:rPr>
                          <w:t>drop-down lists</w:t>
                        </w:r>
                        <w:r>
                          <w:rPr>
                            <w:sz w:val="18"/>
                            <w:szCs w:val="18"/>
                          </w:rPr>
                          <w:t xml:space="preserve">, eliminating the need to scroll down. </w:t>
                        </w:r>
                        <w:proofErr w:type="gramStart"/>
                        <w:r>
                          <w:rPr>
                            <w:sz w:val="18"/>
                            <w:szCs w:val="18"/>
                          </w:rPr>
                          <w:t>Type “U” or “M” and [tab] to quickly populate these fields.</w:t>
                        </w:r>
                        <w:proofErr w:type="gramEnd"/>
                      </w:p>
                    </w:txbxContent>
                  </v:textbox>
                </v:shape>
                <v:rect id="Rectangle 94" o:spid="_x0000_s1099" style="position:absolute;left:7143;top:1143;width:6230;height:9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QhSsEA&#10;AADbAAAADwAAAGRycy9kb3ducmV2LnhtbESPT4vCMBTE74LfITzBm6aK+KcaRRcWZG+2gnh7NM+m&#10;2LyUJmr99puFBY/DzPyG2ew6W4sntb5yrGAyTkAQF05XXCo459+jJQgfkDXWjknBmzzstv3eBlPt&#10;XnyiZxZKESHsU1RgQmhSKX1hyKIfu4Y4ejfXWgxRtqXULb4i3NZymiRzabHiuGCwoS9DxT17WAX5&#10;HI3DS15Prwtr9mZy+LlnJ6WGg26/BhGoC5/wf/uoFaxm8Pcl/gC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XkIUrBAAAA2wAAAA8AAAAAAAAAAAAAAAAAmAIAAGRycy9kb3du&#10;cmV2LnhtbFBLBQYAAAAABAAEAPUAAACGAwAAAAA=&#10;" fillcolor="#9c0" strokecolor="#9c0" strokeweight="2pt">
                  <v:fill opacity="13107f"/>
                </v:rect>
                <w10:wrap type="tight"/>
              </v:group>
            </w:pict>
          </mc:Fallback>
        </mc:AlternateContent>
      </w:r>
      <w:r w:rsidR="00115B38" w:rsidRPr="003B4483">
        <w:rPr>
          <w:noProof/>
        </w:rPr>
        <mc:AlternateContent>
          <mc:Choice Requires="wps">
            <w:drawing>
              <wp:anchor distT="0" distB="0" distL="114300" distR="114300" simplePos="0" relativeHeight="252011006" behindDoc="0" locked="0" layoutInCell="1" allowOverlap="1" wp14:anchorId="2202AAD1" wp14:editId="5B5FDA22">
                <wp:simplePos x="0" y="0"/>
                <wp:positionH relativeFrom="column">
                  <wp:posOffset>1236980</wp:posOffset>
                </wp:positionH>
                <wp:positionV relativeFrom="paragraph">
                  <wp:posOffset>2651125</wp:posOffset>
                </wp:positionV>
                <wp:extent cx="1598295" cy="842645"/>
                <wp:effectExtent l="266700" t="0" r="20955" b="14605"/>
                <wp:wrapNone/>
                <wp:docPr id="292" name="Rectangular Callout 292"/>
                <wp:cNvGraphicFramePr/>
                <a:graphic xmlns:a="http://schemas.openxmlformats.org/drawingml/2006/main">
                  <a:graphicData uri="http://schemas.microsoft.com/office/word/2010/wordprocessingShape">
                    <wps:wsp>
                      <wps:cNvSpPr/>
                      <wps:spPr>
                        <a:xfrm>
                          <a:off x="0" y="0"/>
                          <a:ext cx="1598295" cy="842645"/>
                        </a:xfrm>
                        <a:prstGeom prst="wedgeRectCallout">
                          <a:avLst>
                            <a:gd name="adj1" fmla="val -65527"/>
                            <a:gd name="adj2" fmla="val 24978"/>
                          </a:avLst>
                        </a:prstGeom>
                        <a:solidFill>
                          <a:srgbClr val="FFFFFF"/>
                        </a:solidFill>
                        <a:ln w="25400" cap="flat" cmpd="sng" algn="ctr">
                          <a:solidFill>
                            <a:srgbClr val="7DA329">
                              <a:alpha val="50196"/>
                            </a:srgbClr>
                          </a:solidFill>
                          <a:prstDash val="solid"/>
                        </a:ln>
                        <a:effectLst/>
                      </wps:spPr>
                      <wps:txbx>
                        <w:txbxContent>
                          <w:p w:rsidR="00FB3625" w:rsidRDefault="00FB3625" w:rsidP="003B4483">
                            <w:r w:rsidRPr="003B4483">
                              <w:rPr>
                                <w:rStyle w:val="IntenseEmphasis"/>
                              </w:rPr>
                              <w:t>Tip</w:t>
                            </w:r>
                            <w:r>
                              <w:rPr>
                                <w:sz w:val="18"/>
                                <w:szCs w:val="18"/>
                              </w:rPr>
                              <w:t>: Depending on your computer’s display, you may need to scroll down to this field. It can be easy to miss.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292" o:spid="_x0000_s1100" type="#_x0000_t61" style="position:absolute;margin-left:97.4pt;margin-top:208.75pt;width:125.85pt;height:66.35pt;z-index:2520110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" adj="-3354,16195" strokecolor="#7da329" strokeweight="2pt">
                <v:stroke opacity="32896f"/>
                <v:textbox>
                  <w:txbxContent>
                    <w:p w:rsidR="00FB3625" w:rsidRDefault="00FB3625" w:rsidP="003B4483">
                      <w:r w:rsidRPr="003B4483">
                        <w:rPr>
                          <w:rStyle w:val="IntenseEmphasis"/>
                        </w:rPr>
                        <w:t>Tip</w:t>
                      </w:r>
                      <w:r>
                        <w:rPr>
                          <w:sz w:val="18"/>
                          <w:szCs w:val="18"/>
                        </w:rPr>
                        <w:t>: Depending on your computer’s display, you may need to scroll down to this field. It can be easy to miss.</w:t>
                      </w:r>
                    </w:p>
                  </w:txbxContent>
                </v:textbox>
              </v:shape>
            </w:pict>
          </mc:Fallback>
        </mc:AlternateContent>
      </w:r>
      <w:r w:rsidR="00DE6242">
        <w:rPr>
          <w:noProof/>
        </w:rPr>
        <mc:AlternateContent>
          <mc:Choice Requires="wps">
            <w:drawing>
              <wp:anchor distT="0" distB="0" distL="114300" distR="114300" simplePos="0" relativeHeight="251768831" behindDoc="0" locked="0" layoutInCell="1" allowOverlap="1" wp14:anchorId="07402BC3" wp14:editId="43DB9069">
                <wp:simplePos x="0" y="0"/>
                <wp:positionH relativeFrom="column">
                  <wp:posOffset>255270</wp:posOffset>
                </wp:positionH>
                <wp:positionV relativeFrom="paragraph">
                  <wp:posOffset>1083310</wp:posOffset>
                </wp:positionV>
                <wp:extent cx="592455" cy="381000"/>
                <wp:effectExtent l="19050" t="19050" r="17145" b="19050"/>
                <wp:wrapNone/>
                <wp:docPr id="43" name="Oval 43" descr="Image displaying VIP activity described in text"/>
                <wp:cNvGraphicFramePr/>
                <a:graphic xmlns:a="http://schemas.openxmlformats.org/drawingml/2006/main">
                  <a:graphicData uri="http://schemas.microsoft.com/office/word/2010/wordprocessingShape">
                    <wps:wsp>
                      <wps:cNvSpPr/>
                      <wps:spPr>
                        <a:xfrm>
                          <a:off x="0" y="0"/>
                          <a:ext cx="592455" cy="381000"/>
                        </a:xfrm>
                        <a:prstGeom prst="ellipse">
                          <a:avLst/>
                        </a:prstGeom>
                        <a:noFill/>
                        <a:ln w="28575"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 o:spid="_x0000_s1026" alt="Image displaying VIP activity described in text" style="position:absolute;margin-left:20.1pt;margin-top:85.3pt;width:46.65pt;height:30pt;z-index:2517688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" filled="f" strokecolor="#ffc000" strokeweight="2.25pt"/>
            </w:pict>
          </mc:Fallback>
        </mc:AlternateContent>
      </w:r>
      <w:r w:rsidR="000A50F0">
        <w:t xml:space="preserve">You may use </w:t>
      </w:r>
      <w:r w:rsidR="00AE66E2">
        <w:t>the Informant Worksheet</w:t>
      </w:r>
      <w:r w:rsidR="000A50F0">
        <w:t xml:space="preserve"> or other sources that you have on hand</w:t>
      </w:r>
      <w:r w:rsidR="00F55AD3">
        <w:t xml:space="preserve"> to enter in details about </w:t>
      </w:r>
      <w:r w:rsidR="009230B1">
        <w:t xml:space="preserve">the </w:t>
      </w:r>
      <w:r w:rsidR="00F55AD3">
        <w:t>decedent</w:t>
      </w:r>
      <w:r w:rsidR="000A50F0">
        <w:t xml:space="preserve">’s </w:t>
      </w:r>
      <w:r w:rsidR="000A50F0" w:rsidRPr="00743316">
        <w:rPr>
          <w:b/>
        </w:rPr>
        <w:t>Birthplace</w:t>
      </w:r>
      <w:r w:rsidR="000A50F0">
        <w:t xml:space="preserve">, </w:t>
      </w:r>
      <w:r w:rsidR="000A50F0" w:rsidRPr="00743316">
        <w:rPr>
          <w:b/>
        </w:rPr>
        <w:t>Marital Info</w:t>
      </w:r>
      <w:r w:rsidR="000A50F0">
        <w:t xml:space="preserve">, </w:t>
      </w:r>
      <w:r w:rsidR="000A50F0" w:rsidRPr="00743316">
        <w:rPr>
          <w:b/>
        </w:rPr>
        <w:t>Residential Address</w:t>
      </w:r>
      <w:r w:rsidR="000A50F0">
        <w:t xml:space="preserve">, </w:t>
      </w:r>
      <w:r w:rsidR="000A50F0" w:rsidRPr="00743316">
        <w:rPr>
          <w:b/>
        </w:rPr>
        <w:t>Veteran Status</w:t>
      </w:r>
      <w:r w:rsidR="000A50F0">
        <w:t xml:space="preserve">, </w:t>
      </w:r>
      <w:r w:rsidR="000A50F0" w:rsidRPr="00743316">
        <w:rPr>
          <w:b/>
        </w:rPr>
        <w:lastRenderedPageBreak/>
        <w:t>Last Spouse’s Info</w:t>
      </w:r>
      <w:r w:rsidR="000A50F0">
        <w:t xml:space="preserve">, </w:t>
      </w:r>
      <w:r w:rsidR="000A50F0" w:rsidRPr="00743316">
        <w:rPr>
          <w:b/>
        </w:rPr>
        <w:t>Father/Parent Info</w:t>
      </w:r>
      <w:r w:rsidR="000A50F0">
        <w:t xml:space="preserve">, and or </w:t>
      </w:r>
      <w:r w:rsidR="000A50F0" w:rsidRPr="00743316">
        <w:rPr>
          <w:b/>
        </w:rPr>
        <w:t>Mother/Parent Info</w:t>
      </w:r>
      <w:r w:rsidR="00320BC5" w:rsidRPr="00743316">
        <w:rPr>
          <w:b/>
        </w:rPr>
        <w:t>rmation</w:t>
      </w:r>
      <w:r w:rsidR="000A50F0">
        <w:t>.</w:t>
      </w:r>
      <w:r w:rsidR="007B3FD0">
        <w:t xml:space="preserve">  EDRS will enable or disable certain fields depending on the responses given.  Use “unknown” only if absolutely necessary, as the death certificate is a permanent </w:t>
      </w:r>
      <w:proofErr w:type="spellStart"/>
      <w:r w:rsidR="007B3FD0">
        <w:t>le</w:t>
      </w:r>
      <w:r w:rsidRPr="000E42F6">
        <w:rPr>
          <w:rFonts w:ascii="Calibri" w:hAnsi="Calibri"/>
          <w:noProof/>
        </w:rPr>
        <w:t xml:space="preserve"> </w:t>
      </w:r>
      <w:r w:rsidR="007B3FD0">
        <w:t>gal</w:t>
      </w:r>
      <w:proofErr w:type="spellEnd"/>
      <w:r w:rsidR="007B3FD0">
        <w:t xml:space="preserve"> and informational document that has value to subsequent generations of family members in addition to its immediate legal value.  If </w:t>
      </w:r>
      <w:r w:rsidR="00115B38">
        <w:rPr>
          <w:rFonts w:ascii="Calibri" w:hAnsi="Calibri"/>
          <w:noProof/>
        </w:rPr>
        <mc:AlternateContent>
          <mc:Choice Requires="wpg">
            <w:drawing>
              <wp:anchor distT="0" distB="0" distL="114300" distR="114300" simplePos="0" relativeHeight="251773951" behindDoc="0" locked="0" layoutInCell="1" allowOverlap="1" wp14:anchorId="4ED09202" wp14:editId="327E2374">
                <wp:simplePos x="0" y="0"/>
                <wp:positionH relativeFrom="column">
                  <wp:posOffset>1085850</wp:posOffset>
                </wp:positionH>
                <wp:positionV relativeFrom="paragraph">
                  <wp:posOffset>1393190</wp:posOffset>
                </wp:positionV>
                <wp:extent cx="2381250" cy="1562100"/>
                <wp:effectExtent l="0" t="76200" r="0" b="76200"/>
                <wp:wrapNone/>
                <wp:docPr id="468" name="Group 468" descr="Image displaying VIP activity described in text"/>
                <wp:cNvGraphicFramePr/>
                <a:graphic xmlns:a="http://schemas.openxmlformats.org/drawingml/2006/main">
                  <a:graphicData uri="http://schemas.microsoft.com/office/word/2010/wordprocessingGroup">
                    <wpg:wgp>
                      <wpg:cNvGrpSpPr/>
                      <wpg:grpSpPr>
                        <a:xfrm>
                          <a:off x="0" y="0"/>
                          <a:ext cx="2381250" cy="1562100"/>
                          <a:chOff x="0" y="0"/>
                          <a:chExt cx="2381250" cy="1562100"/>
                        </a:xfrm>
                      </wpg:grpSpPr>
                      <wps:wsp>
                        <wps:cNvPr id="83" name="Left-Right Arrow 83"/>
                        <wps:cNvSpPr/>
                        <wps:spPr>
                          <a:xfrm rot="21031547">
                            <a:off x="0" y="0"/>
                            <a:ext cx="2381250" cy="1562100"/>
                          </a:xfrm>
                          <a:prstGeom prst="leftRightArrow">
                            <a:avLst/>
                          </a:prstGeom>
                          <a:solidFill>
                            <a:srgbClr val="FFFFFF"/>
                          </a:solidFill>
                          <a:ln w="25400" cap="flat" cmpd="sng" algn="ctr">
                            <a:solidFill>
                              <a:srgbClr val="7DA329">
                                <a:alpha val="50196"/>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 name="Text Box 2"/>
                        <wps:cNvSpPr txBox="1">
                          <a:spLocks noChangeArrowheads="1"/>
                        </wps:cNvSpPr>
                        <wps:spPr bwMode="auto">
                          <a:xfrm rot="20975106">
                            <a:off x="256674" y="368969"/>
                            <a:ext cx="2048510" cy="860425"/>
                          </a:xfrm>
                          <a:prstGeom prst="rect">
                            <a:avLst/>
                          </a:prstGeom>
                          <a:noFill/>
                          <a:ln w="0">
                            <a:noFill/>
                            <a:miter lim="800000"/>
                            <a:headEnd/>
                            <a:tailEnd/>
                          </a:ln>
                        </wps:spPr>
                        <wps:txbx>
                          <w:txbxContent>
                            <w:p w:rsidR="00FB3625" w:rsidRPr="00397134" w:rsidRDefault="00FB3625">
                              <w:pPr>
                                <w:rPr>
                                  <w:sz w:val="18"/>
                                  <w:szCs w:val="16"/>
                                </w:rPr>
                              </w:pPr>
                              <w:r w:rsidRPr="00397134">
                                <w:rPr>
                                  <w:sz w:val="18"/>
                                  <w:szCs w:val="16"/>
                                </w:rPr>
                                <w:t xml:space="preserve">EDRS enables and disables fields depending on the response to previous fields. </w:t>
                              </w:r>
                              <w:r>
                                <w:rPr>
                                  <w:sz w:val="18"/>
                                  <w:szCs w:val="16"/>
                                </w:rPr>
                                <w:t>For instance, choosing</w:t>
                              </w:r>
                              <w:r w:rsidRPr="00397134">
                                <w:rPr>
                                  <w:sz w:val="18"/>
                                  <w:szCs w:val="16"/>
                                </w:rPr>
                                <w:t xml:space="preserve"> “never married” disables Last Spouse’s Info.</w:t>
                              </w:r>
                            </w:p>
                          </w:txbxContent>
                        </wps:txbx>
                        <wps:bodyPr rot="0" vert="horz" wrap="square" lIns="91440" tIns="45720" rIns="91440" bIns="45720" anchor="t" anchorCtr="0">
                          <a:spAutoFit/>
                        </wps:bodyPr>
                      </wps:wsp>
                    </wpg:wgp>
                  </a:graphicData>
                </a:graphic>
              </wp:anchor>
            </w:drawing>
          </mc:Choice>
          <mc:Fallback>
            <w:pict>
              <v:group id="Group 468" o:spid="_x0000_s1101" alt="Image displaying VIP activity described in text" style="position:absolute;margin-left:85.5pt;margin-top:109.7pt;width:187.5pt;height:123pt;z-index:251773951" coordsize="23812,156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">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Left-Right Arrow 83" o:spid="_x0000_s1102" type="#_x0000_t69" style="position:absolute;width:23812;height:15621;rotation:-62090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rU8cMA&#10;AADbAAAADwAAAGRycy9kb3ducmV2LnhtbESPS4vCMBSF98L8h3AH3NlUB3xUo8iAg4uCqCOzvTS3&#10;D2xuOk3U+u+NILg8nMfHWaw6U4srta6yrGAYxSCIM6srLhT8HjeDKQjnkTXWlknBnRyslh+9BSba&#10;3nhP14MvRBhhl6CC0vsmkdJlJRl0kW2Ig5fb1qAPsi2kbvEWxk0tR3E8lgYrDoQSG/ouKTsfLiZw&#10;92m+/bfr026W8vGc/m1mk5+TUv3Pbj0H4anz7/CrvdUKpl/w/BJ+gF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erU8cMAAADbAAAADwAAAAAAAAAAAAAAAACYAgAAZHJzL2Rv&#10;d25yZXYueG1sUEsFBgAAAAAEAAQA9QAAAIgDAAAAAA==&#10;" adj="7085" strokecolor="#7da329" strokeweight="2pt">
                  <v:stroke opacity="32896f"/>
                </v:shape>
                <v:shape id="_x0000_s1103" type="#_x0000_t202" style="position:absolute;left:2566;top:3689;width:20485;height:8604;rotation:-68255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4+XsMA&#10;AADbAAAADwAAAGRycy9kb3ducmV2LnhtbESPQWvCQBSE7wX/w/IK3uqmimKjm6CC2h4bheLtkX0m&#10;wezbkF2T+O/dQqHHYWa+YdbpYGrRUesqywreJxEI4tzqigsF59P+bQnCeWSNtWVS8CAHaTJ6WWOs&#10;bc/f1GW+EAHCLkYFpfdNLKXLSzLoJrYhDt7VtgZ9kG0hdYt9gJtaTqNoIQ1WHBZKbGhXUn7L7kaB&#10;s0c8zLeX++zLzD9O18PP+cIzpcavw2YFwtPg/8N/7U+tYLmA3y/hB8jk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p4+XsMAAADbAAAADwAAAAAAAAAAAAAAAACYAgAAZHJzL2Rv&#10;d25yZXYueG1sUEsFBgAAAAAEAAQA9QAAAIgDAAAAAA==&#10;" filled="f" stroked="f" strokeweight="0">
                  <v:textbox style="mso-fit-shape-to-text:t">
                    <w:txbxContent>
                      <w:p w:rsidR="00FB3625" w:rsidRPr="00397134" w:rsidRDefault="00FB3625">
                        <w:pPr>
                          <w:rPr>
                            <w:sz w:val="18"/>
                            <w:szCs w:val="16"/>
                          </w:rPr>
                        </w:pPr>
                        <w:r w:rsidRPr="00397134">
                          <w:rPr>
                            <w:sz w:val="18"/>
                            <w:szCs w:val="16"/>
                          </w:rPr>
                          <w:t xml:space="preserve">EDRS enables and disables fields depending on the response to previous fields. </w:t>
                        </w:r>
                        <w:r>
                          <w:rPr>
                            <w:sz w:val="18"/>
                            <w:szCs w:val="16"/>
                          </w:rPr>
                          <w:t>For instance, choosing</w:t>
                        </w:r>
                        <w:r w:rsidRPr="00397134">
                          <w:rPr>
                            <w:sz w:val="18"/>
                            <w:szCs w:val="16"/>
                          </w:rPr>
                          <w:t xml:space="preserve"> “never married” disables Last Spouse’s Info.</w:t>
                        </w:r>
                      </w:p>
                    </w:txbxContent>
                  </v:textbox>
                </v:shape>
              </v:group>
            </w:pict>
          </mc:Fallback>
        </mc:AlternateContent>
      </w:r>
      <w:r w:rsidR="007B3FD0">
        <w:t>the informant needs to research items, t</w:t>
      </w:r>
      <w:r w:rsidR="00F3211C" w:rsidRPr="00F073E9">
        <w:rPr>
          <w:rFonts w:ascii="Calibri" w:eastAsia="Calibri" w:hAnsi="Calibri" w:cs="Times New Roman"/>
          <w:noProof/>
          <w:sz w:val="40"/>
          <w:szCs w:val="36"/>
        </w:rPr>
        <mc:AlternateContent>
          <mc:Choice Requires="wps">
            <w:drawing>
              <wp:anchor distT="0" distB="0" distL="114300" distR="114300" simplePos="0" relativeHeight="252089854" behindDoc="1" locked="1" layoutInCell="1" allowOverlap="1" wp14:anchorId="2C22F2FB" wp14:editId="53D058DB">
                <wp:simplePos x="0" y="0"/>
                <wp:positionH relativeFrom="column">
                  <wp:posOffset>-2701925</wp:posOffset>
                </wp:positionH>
                <wp:positionV relativeFrom="page">
                  <wp:posOffset>3105150</wp:posOffset>
                </wp:positionV>
                <wp:extent cx="4834255" cy="434975"/>
                <wp:effectExtent l="0" t="0" r="0" b="0"/>
                <wp:wrapNone/>
                <wp:docPr id="3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834255" cy="434975"/>
                        </a:xfrm>
                        <a:prstGeom prst="rect">
                          <a:avLst/>
                        </a:prstGeom>
                        <a:noFill/>
                        <a:ln w="9525">
                          <a:noFill/>
                          <a:miter lim="800000"/>
                          <a:headEnd/>
                          <a:tailEnd/>
                        </a:ln>
                      </wps:spPr>
                      <wps:txbx>
                        <w:txbxContent>
                          <w:sdt>
                            <w:sdtPr>
                              <w:rPr>
                                <w:sz w:val="36"/>
                                <w:szCs w:val="36"/>
                              </w:rPr>
                              <w:alias w:val="Subtitle Odd"/>
                              <w:tag w:val="Subtitle Odd"/>
                              <w:id w:val="2050876241"/>
                            </w:sdtPr>
                            <w:sdtEndPr/>
                            <w:sdtContent>
                              <w:p w:rsidR="00FB3625" w:rsidRPr="00BD500D" w:rsidRDefault="00FB3625" w:rsidP="00F3211C">
                                <w:pPr>
                                  <w:jc w:val="right"/>
                                  <w:rPr>
                                    <w:sz w:val="36"/>
                                    <w:szCs w:val="36"/>
                                  </w:rPr>
                                </w:pPr>
                                <w:r>
                                  <w:rPr>
                                    <w:sz w:val="36"/>
                                    <w:szCs w:val="36"/>
                                  </w:rPr>
                                  <w:t>Decedent Legal Information</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4" type="#_x0000_t202" style="position:absolute;margin-left:-212.75pt;margin-top:244.5pt;width:380.65pt;height:34.25pt;rotation:-90;z-index:-25122662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" filled="f" stroked="f">
                <v:textbox>
                  <w:txbxContent>
                    <w:sdt>
                      <w:sdtPr>
                        <w:rPr>
                          <w:sz w:val="36"/>
                          <w:szCs w:val="36"/>
                        </w:rPr>
                        <w:alias w:val="Subtitle Odd"/>
                        <w:tag w:val="Subtitle Odd"/>
                        <w:id w:val="2050876241"/>
                      </w:sdtPr>
                      <w:sdtContent>
                        <w:p w:rsidR="00FB3625" w:rsidRPr="00BD500D" w:rsidRDefault="00FB3625" w:rsidP="00F3211C">
                          <w:pPr>
                            <w:jc w:val="right"/>
                            <w:rPr>
                              <w:sz w:val="36"/>
                              <w:szCs w:val="36"/>
                            </w:rPr>
                          </w:pPr>
                          <w:r>
                            <w:rPr>
                              <w:sz w:val="36"/>
                              <w:szCs w:val="36"/>
                            </w:rPr>
                            <w:t>Decedent Legal Information</w:t>
                          </w:r>
                        </w:p>
                      </w:sdtContent>
                    </w:sdt>
                  </w:txbxContent>
                </v:textbox>
                <w10:wrap anchory="page"/>
                <w10:anchorlock/>
              </v:shape>
            </w:pict>
          </mc:Fallback>
        </mc:AlternateContent>
      </w:r>
      <w:r w:rsidR="007B3FD0">
        <w:t xml:space="preserve">hey should be encouraged to do so within timeframes </w:t>
      </w:r>
      <w:r>
        <w:rPr>
          <w:rFonts w:ascii="Calibri" w:hAnsi="Calibri"/>
          <w:noProof/>
        </w:rPr>
        <mc:AlternateContent>
          <mc:Choice Requires="wps">
            <w:drawing>
              <wp:anchor distT="0" distB="0" distL="114300" distR="114300" simplePos="0" relativeHeight="252132862" behindDoc="0" locked="0" layoutInCell="1" allowOverlap="1" wp14:anchorId="0A48B220" wp14:editId="21E62EF3">
                <wp:simplePos x="0" y="0"/>
                <wp:positionH relativeFrom="column">
                  <wp:posOffset>4695992</wp:posOffset>
                </wp:positionH>
                <wp:positionV relativeFrom="paragraph">
                  <wp:posOffset>2121568</wp:posOffset>
                </wp:positionV>
                <wp:extent cx="1255395" cy="1914525"/>
                <wp:effectExtent l="1047750" t="0" r="20955" b="28575"/>
                <wp:wrapNone/>
                <wp:docPr id="91" name="Rectangular Callout 91"/>
                <wp:cNvGraphicFramePr/>
                <a:graphic xmlns:a="http://schemas.openxmlformats.org/drawingml/2006/main">
                  <a:graphicData uri="http://schemas.microsoft.com/office/word/2010/wordprocessingShape">
                    <wps:wsp>
                      <wps:cNvSpPr/>
                      <wps:spPr>
                        <a:xfrm>
                          <a:off x="0" y="0"/>
                          <a:ext cx="1255395" cy="1914525"/>
                        </a:xfrm>
                        <a:prstGeom prst="wedgeRectCallout">
                          <a:avLst>
                            <a:gd name="adj1" fmla="val -132525"/>
                            <a:gd name="adj2" fmla="val 7088"/>
                          </a:avLst>
                        </a:prstGeom>
                        <a:solidFill>
                          <a:srgbClr val="FFFFFF"/>
                        </a:solidFill>
                        <a:ln w="25400" cap="flat" cmpd="sng" algn="ctr">
                          <a:solidFill>
                            <a:srgbClr val="7DA329">
                              <a:alpha val="50196"/>
                            </a:srgbClr>
                          </a:solidFill>
                          <a:prstDash val="solid"/>
                        </a:ln>
                        <a:effectLst/>
                      </wps:spPr>
                      <wps:txbx>
                        <w:txbxContent>
                          <w:p w:rsidR="00FB3625" w:rsidRPr="00B37530" w:rsidRDefault="00FB3625" w:rsidP="000E42F6">
                            <w:pPr>
                              <w:rPr>
                                <w:sz w:val="18"/>
                                <w:szCs w:val="18"/>
                              </w:rPr>
                            </w:pPr>
                            <w:r>
                              <w:rPr>
                                <w:sz w:val="18"/>
                                <w:szCs w:val="18"/>
                              </w:rPr>
                              <w:t>Use “unknown” only when information cannot be obtained in time. Note that even if a parent’s name is unknown, an informant may be aware of the place of birth, and these fields are to be answered separately.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91" o:spid="_x0000_s1105" type="#_x0000_t61" style="position:absolute;margin-left:369.75pt;margin-top:167.05pt;width:98.85pt;height:150.75pt;z-index:2521328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" adj="-17825,12331" strokecolor="#7da329" strokeweight="2pt">
                <v:stroke opacity="32896f"/>
                <v:textbox>
                  <w:txbxContent>
                    <w:p w:rsidR="00FB3625" w:rsidRPr="00B37530" w:rsidRDefault="00FB3625" w:rsidP="000E42F6">
                      <w:pPr>
                        <w:rPr>
                          <w:sz w:val="18"/>
                          <w:szCs w:val="18"/>
                        </w:rPr>
                      </w:pPr>
                      <w:r>
                        <w:rPr>
                          <w:sz w:val="18"/>
                          <w:szCs w:val="18"/>
                        </w:rPr>
                        <w:t>Use “unknown” only when information cannot be obtained in time. Note that even if a parent’s name is unknown, an informant may be aware of the place of birth, and these fields are to be answered separately.</w:t>
                      </w:r>
                    </w:p>
                  </w:txbxContent>
                </v:textbox>
              </v:shape>
            </w:pict>
          </mc:Fallback>
        </mc:AlternateContent>
      </w:r>
      <w:r w:rsidR="007B3FD0">
        <w:t>that allow for the preparation of the record in advance of disposition.</w:t>
      </w:r>
    </w:p>
    <w:p w:rsidR="00115B38" w:rsidRDefault="000E42F6" w:rsidP="00AD7AF4">
      <w:pPr>
        <w:spacing w:line="240" w:lineRule="auto"/>
        <w:ind w:right="900"/>
      </w:pPr>
      <w:r>
        <w:rPr>
          <w:noProof/>
        </w:rPr>
        <mc:AlternateContent>
          <mc:Choice Requires="wps">
            <w:drawing>
              <wp:anchor distT="0" distB="0" distL="114300" distR="114300" simplePos="0" relativeHeight="252130814" behindDoc="0" locked="0" layoutInCell="1" allowOverlap="1" wp14:anchorId="056D8A20" wp14:editId="56588E4B">
                <wp:simplePos x="0" y="0"/>
                <wp:positionH relativeFrom="column">
                  <wp:posOffset>1134645</wp:posOffset>
                </wp:positionH>
                <wp:positionV relativeFrom="paragraph">
                  <wp:posOffset>1966194</wp:posOffset>
                </wp:positionV>
                <wp:extent cx="1666875" cy="904875"/>
                <wp:effectExtent l="342900" t="628650" r="28575" b="28575"/>
                <wp:wrapNone/>
                <wp:docPr id="14" name="Rectangular Callout 14"/>
                <wp:cNvGraphicFramePr/>
                <a:graphic xmlns:a="http://schemas.openxmlformats.org/drawingml/2006/main">
                  <a:graphicData uri="http://schemas.microsoft.com/office/word/2010/wordprocessingShape">
                    <wps:wsp>
                      <wps:cNvSpPr/>
                      <wps:spPr>
                        <a:xfrm>
                          <a:off x="0" y="0"/>
                          <a:ext cx="1666875" cy="904875"/>
                        </a:xfrm>
                        <a:prstGeom prst="wedgeRectCallout">
                          <a:avLst>
                            <a:gd name="adj1" fmla="val -69343"/>
                            <a:gd name="adj2" fmla="val -118268"/>
                          </a:avLst>
                        </a:prstGeom>
                        <a:solidFill>
                          <a:srgbClr val="FFFFFF"/>
                        </a:solidFill>
                        <a:ln w="25400" cap="flat" cmpd="sng" algn="ctr">
                          <a:solidFill>
                            <a:srgbClr val="7DA329">
                              <a:alpha val="50196"/>
                            </a:srgbClr>
                          </a:solidFill>
                          <a:prstDash val="solid"/>
                        </a:ln>
                        <a:effectLst/>
                      </wps:spPr>
                      <wps:txbx>
                        <w:txbxContent>
                          <w:p w:rsidR="00FB3625" w:rsidRPr="004E3E7F" w:rsidRDefault="00FB3625" w:rsidP="000E42F6">
                            <w:pPr>
                              <w:rPr>
                                <w:sz w:val="18"/>
                                <w:szCs w:val="18"/>
                              </w:rPr>
                            </w:pPr>
                            <w:r>
                              <w:rPr>
                                <w:sz w:val="18"/>
                                <w:szCs w:val="18"/>
                              </w:rPr>
                              <w:t xml:space="preserve">Enter a few letters to quickly select from a pick list, then [tab] to the next field. </w:t>
                            </w:r>
                            <w:r w:rsidRPr="002752D4">
                              <w:rPr>
                                <w:b/>
                                <w:i/>
                                <w:sz w:val="18"/>
                                <w:szCs w:val="18"/>
                              </w:rPr>
                              <w:t>Tip</w:t>
                            </w:r>
                            <w:r>
                              <w:rPr>
                                <w:sz w:val="18"/>
                                <w:szCs w:val="18"/>
                              </w:rPr>
                              <w:t>: wait a second to let the field populate before pressing [tab].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14" o:spid="_x0000_s1106" type="#_x0000_t61" style="position:absolute;margin-left:89.35pt;margin-top:154.8pt;width:131.25pt;height:71.25pt;z-index:2521308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" adj="-4178,-14746" strokecolor="#7da329" strokeweight="2pt">
                <v:stroke opacity="32896f"/>
                <v:textbox>
                  <w:txbxContent>
                    <w:p w:rsidR="00FB3625" w:rsidRPr="004E3E7F" w:rsidRDefault="00FB3625" w:rsidP="000E42F6">
                      <w:pPr>
                        <w:rPr>
                          <w:sz w:val="18"/>
                          <w:szCs w:val="18"/>
                        </w:rPr>
                      </w:pPr>
                      <w:r>
                        <w:rPr>
                          <w:sz w:val="18"/>
                          <w:szCs w:val="18"/>
                        </w:rPr>
                        <w:t xml:space="preserve">Enter a few letters to quickly select from a pick list, then [tab] to the next field. </w:t>
                      </w:r>
                      <w:r w:rsidRPr="002752D4">
                        <w:rPr>
                          <w:b/>
                          <w:i/>
                          <w:sz w:val="18"/>
                          <w:szCs w:val="18"/>
                        </w:rPr>
                        <w:t>Tip</w:t>
                      </w:r>
                      <w:r>
                        <w:rPr>
                          <w:sz w:val="18"/>
                          <w:szCs w:val="18"/>
                        </w:rPr>
                        <w:t>: wait a second to let the field populate before pressing [tab].</w:t>
                      </w:r>
                    </w:p>
                  </w:txbxContent>
                </v:textbox>
              </v:shape>
            </w:pict>
          </mc:Fallback>
        </mc:AlternateContent>
      </w:r>
      <w:r w:rsidR="00115B38">
        <w:rPr>
          <w:rFonts w:ascii="Calibri" w:hAnsi="Calibri"/>
          <w:noProof/>
        </w:rPr>
        <w:drawing>
          <wp:anchor distT="0" distB="0" distL="114300" distR="114300" simplePos="0" relativeHeight="252097021" behindDoc="1" locked="0" layoutInCell="1" allowOverlap="1" wp14:anchorId="45051B18" wp14:editId="6FED326B">
            <wp:simplePos x="0" y="0"/>
            <wp:positionH relativeFrom="column">
              <wp:posOffset>-65405</wp:posOffset>
            </wp:positionH>
            <wp:positionV relativeFrom="paragraph">
              <wp:posOffset>141605</wp:posOffset>
            </wp:positionV>
            <wp:extent cx="5229225" cy="2889250"/>
            <wp:effectExtent l="0" t="0" r="9525" b="6350"/>
            <wp:wrapTopAndBottom/>
            <wp:docPr id="81" name="Picture 81" descr="Image displaying VIP activity described in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2_marital_status.png"/>
                    <pic:cNvPicPr/>
                  </pic:nvPicPr>
                  <pic:blipFill rotWithShape="1">
                    <a:blip r:embed="rId55" cstate="print">
                      <a:extLst>
                        <a:ext uri="{BEBA8EAE-BF5A-486C-A8C5-ECC9F3942E4B}">
                          <a14:imgProps xmlns:a14="http://schemas.microsoft.com/office/drawing/2010/main">
                            <a14:imgLayer r:embed="rId56">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r="14753" b="4762"/>
                    <a:stretch/>
                  </pic:blipFill>
                  <pic:spPr bwMode="auto">
                    <a:xfrm>
                      <a:off x="0" y="0"/>
                      <a:ext cx="5229225" cy="2889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816F9" w:rsidRDefault="004816F9" w:rsidP="004816F9">
      <w:pPr>
        <w:pStyle w:val="Heading2"/>
        <w:tabs>
          <w:tab w:val="right" w:pos="9990"/>
        </w:tabs>
      </w:pPr>
      <w:r>
        <w:t>Selected Field Notes:</w:t>
      </w:r>
    </w:p>
    <w:tbl>
      <w:tblPr>
        <w:tblStyle w:val="TableGrid"/>
        <w:tblW w:w="9180" w:type="dxa"/>
        <w:tblBorders>
          <w:top w:val="none" w:sz="0" w:space="0" w:color="auto"/>
          <w:left w:val="none" w:sz="0" w:space="0" w:color="auto"/>
          <w:bottom w:val="none" w:sz="0" w:space="0" w:color="auto"/>
          <w:right w:val="none" w:sz="0" w:space="0" w:color="auto"/>
          <w:insideH w:val="single" w:sz="4" w:space="0" w:color="DFDCB7" w:themeColor="background2"/>
          <w:insideV w:val="none" w:sz="0" w:space="0" w:color="auto"/>
        </w:tblBorders>
        <w:tblLook w:val="04A0" w:firstRow="1" w:lastRow="0" w:firstColumn="1" w:lastColumn="0" w:noHBand="0" w:noVBand="1"/>
        <w:tblDescription w:val="Selected field notes"/>
      </w:tblPr>
      <w:tblGrid>
        <w:gridCol w:w="1526"/>
        <w:gridCol w:w="7654"/>
      </w:tblGrid>
      <w:tr w:rsidR="004816F9" w:rsidRPr="00C25D80" w:rsidTr="004816F9">
        <w:tc>
          <w:tcPr>
            <w:tcW w:w="1526" w:type="dxa"/>
            <w:tcBorders>
              <w:top w:val="nil"/>
              <w:left w:val="nil"/>
              <w:bottom w:val="single" w:sz="4" w:space="0" w:color="DFDCB7" w:themeColor="background2"/>
              <w:right w:val="nil"/>
            </w:tcBorders>
          </w:tcPr>
          <w:p w:rsidR="004816F9" w:rsidRPr="00C25D80" w:rsidRDefault="004816F9" w:rsidP="00483FF8">
            <w:pPr>
              <w:rPr>
                <w:rStyle w:val="IntenseEmphasis"/>
                <w:sz w:val="20"/>
                <w:szCs w:val="20"/>
              </w:rPr>
            </w:pPr>
            <w:r>
              <w:rPr>
                <w:rStyle w:val="IntenseEmphasis"/>
                <w:sz w:val="20"/>
                <w:szCs w:val="20"/>
              </w:rPr>
              <w:t>Birthplace</w:t>
            </w:r>
          </w:p>
        </w:tc>
        <w:tc>
          <w:tcPr>
            <w:tcW w:w="7654" w:type="dxa"/>
            <w:tcBorders>
              <w:top w:val="nil"/>
              <w:left w:val="nil"/>
              <w:bottom w:val="single" w:sz="4" w:space="0" w:color="DFDCB7" w:themeColor="background2"/>
              <w:right w:val="nil"/>
            </w:tcBorders>
          </w:tcPr>
          <w:p w:rsidR="004816F9" w:rsidRPr="00C25D80" w:rsidRDefault="004816F9" w:rsidP="009400CE">
            <w:pPr>
              <w:rPr>
                <w:sz w:val="20"/>
                <w:szCs w:val="20"/>
              </w:rPr>
            </w:pPr>
            <w:r>
              <w:rPr>
                <w:sz w:val="20"/>
                <w:szCs w:val="20"/>
              </w:rPr>
              <w:t>Each pick list will help to narrow the choices in subsequent lists. For United States, type U</w:t>
            </w:r>
            <w:r w:rsidR="002752D4">
              <w:rPr>
                <w:sz w:val="20"/>
                <w:szCs w:val="20"/>
              </w:rPr>
              <w:t xml:space="preserve">, </w:t>
            </w:r>
            <w:r>
              <w:rPr>
                <w:sz w:val="20"/>
                <w:szCs w:val="20"/>
              </w:rPr>
              <w:t>[</w:t>
            </w:r>
            <w:r w:rsidR="002752D4">
              <w:rPr>
                <w:sz w:val="20"/>
                <w:szCs w:val="20"/>
              </w:rPr>
              <w:t>Tab</w:t>
            </w:r>
            <w:r>
              <w:rPr>
                <w:sz w:val="20"/>
                <w:szCs w:val="20"/>
              </w:rPr>
              <w:t xml:space="preserve">] </w:t>
            </w:r>
            <w:r w:rsidR="009400CE">
              <w:rPr>
                <w:sz w:val="20"/>
                <w:szCs w:val="20"/>
              </w:rPr>
              <w:t xml:space="preserve">wait for the state list to populate, then </w:t>
            </w:r>
            <w:r>
              <w:rPr>
                <w:sz w:val="20"/>
                <w:szCs w:val="20"/>
              </w:rPr>
              <w:t>type M</w:t>
            </w:r>
            <w:r w:rsidR="002752D4">
              <w:rPr>
                <w:sz w:val="20"/>
                <w:szCs w:val="20"/>
              </w:rPr>
              <w:t xml:space="preserve">, </w:t>
            </w:r>
            <w:r>
              <w:rPr>
                <w:sz w:val="20"/>
                <w:szCs w:val="20"/>
              </w:rPr>
              <w:t>and [</w:t>
            </w:r>
            <w:r w:rsidR="002752D4">
              <w:rPr>
                <w:sz w:val="20"/>
                <w:szCs w:val="20"/>
              </w:rPr>
              <w:t>Tab</w:t>
            </w:r>
            <w:r>
              <w:rPr>
                <w:sz w:val="20"/>
                <w:szCs w:val="20"/>
              </w:rPr>
              <w:t xml:space="preserve">] to rapidly enter Massachusetts. For other </w:t>
            </w:r>
            <w:r w:rsidR="00091EAA">
              <w:rPr>
                <w:sz w:val="20"/>
                <w:szCs w:val="20"/>
              </w:rPr>
              <w:t>choices</w:t>
            </w:r>
            <w:r>
              <w:rPr>
                <w:sz w:val="20"/>
                <w:szCs w:val="20"/>
              </w:rPr>
              <w:t>, enter the first few letters to quickly skip to the correct entry or scroll through the pick list.</w:t>
            </w:r>
            <w:r w:rsidR="00091EAA">
              <w:rPr>
                <w:sz w:val="20"/>
                <w:szCs w:val="20"/>
              </w:rPr>
              <w:t xml:space="preserve"> State/Province is required for U.S., Canada and Mexico. For non-U.S. states, enter the country and city/town (or other legal jurisdiction that maintains the decedent’s birth certificate).</w:t>
            </w:r>
          </w:p>
        </w:tc>
      </w:tr>
      <w:tr w:rsidR="004816F9" w:rsidRPr="00C25D80" w:rsidTr="004816F9">
        <w:tc>
          <w:tcPr>
            <w:tcW w:w="1526" w:type="dxa"/>
            <w:tcBorders>
              <w:top w:val="single" w:sz="4" w:space="0" w:color="DFDCB7" w:themeColor="background2"/>
              <w:left w:val="nil"/>
              <w:bottom w:val="single" w:sz="4" w:space="0" w:color="DFDCB7" w:themeColor="background2"/>
              <w:right w:val="nil"/>
            </w:tcBorders>
          </w:tcPr>
          <w:p w:rsidR="004816F9" w:rsidRPr="00C25D80" w:rsidRDefault="004816F9" w:rsidP="00483FF8">
            <w:pPr>
              <w:rPr>
                <w:rStyle w:val="IntenseEmphasis"/>
                <w:sz w:val="20"/>
                <w:szCs w:val="20"/>
              </w:rPr>
            </w:pPr>
            <w:r>
              <w:rPr>
                <w:rStyle w:val="IntenseEmphasis"/>
                <w:sz w:val="20"/>
                <w:szCs w:val="20"/>
              </w:rPr>
              <w:t>Marital Status</w:t>
            </w:r>
          </w:p>
        </w:tc>
        <w:tc>
          <w:tcPr>
            <w:tcW w:w="7654" w:type="dxa"/>
            <w:tcBorders>
              <w:top w:val="single" w:sz="4" w:space="0" w:color="DFDCB7" w:themeColor="background2"/>
              <w:left w:val="nil"/>
              <w:bottom w:val="single" w:sz="4" w:space="0" w:color="DFDCB7" w:themeColor="background2"/>
              <w:right w:val="nil"/>
            </w:tcBorders>
          </w:tcPr>
          <w:p w:rsidR="004816F9" w:rsidRPr="00C25D80" w:rsidRDefault="004816F9" w:rsidP="00071A5D">
            <w:pPr>
              <w:rPr>
                <w:sz w:val="20"/>
                <w:szCs w:val="20"/>
              </w:rPr>
            </w:pPr>
            <w:r w:rsidRPr="004816F9">
              <w:rPr>
                <w:sz w:val="20"/>
                <w:szCs w:val="20"/>
              </w:rPr>
              <w:t xml:space="preserve">The choice you make in the Marital Status drop-down list will determine if the Last Spouse Info fields on the right hand side of the page are enabled or disabled. </w:t>
            </w:r>
          </w:p>
        </w:tc>
      </w:tr>
      <w:tr w:rsidR="004816F9" w:rsidRPr="00C25D80" w:rsidTr="004816F9">
        <w:tc>
          <w:tcPr>
            <w:tcW w:w="1526" w:type="dxa"/>
            <w:tcBorders>
              <w:top w:val="single" w:sz="4" w:space="0" w:color="DFDCB7" w:themeColor="background2"/>
              <w:left w:val="nil"/>
              <w:bottom w:val="single" w:sz="4" w:space="0" w:color="DFDCB7" w:themeColor="background2"/>
              <w:right w:val="nil"/>
            </w:tcBorders>
          </w:tcPr>
          <w:p w:rsidR="004816F9" w:rsidRPr="00C25D80" w:rsidRDefault="004816F9" w:rsidP="00483FF8">
            <w:pPr>
              <w:rPr>
                <w:rStyle w:val="IntenseEmphasis"/>
                <w:sz w:val="20"/>
                <w:szCs w:val="20"/>
              </w:rPr>
            </w:pPr>
            <w:r>
              <w:rPr>
                <w:rStyle w:val="IntenseEmphasis"/>
                <w:sz w:val="20"/>
                <w:szCs w:val="20"/>
              </w:rPr>
              <w:t>Residence</w:t>
            </w:r>
          </w:p>
        </w:tc>
        <w:tc>
          <w:tcPr>
            <w:tcW w:w="7654" w:type="dxa"/>
            <w:tcBorders>
              <w:top w:val="single" w:sz="4" w:space="0" w:color="DFDCB7" w:themeColor="background2"/>
              <w:left w:val="nil"/>
              <w:bottom w:val="single" w:sz="4" w:space="0" w:color="DFDCB7" w:themeColor="background2"/>
              <w:right w:val="nil"/>
            </w:tcBorders>
          </w:tcPr>
          <w:p w:rsidR="004816F9" w:rsidRPr="00C25D80" w:rsidRDefault="00D055FB" w:rsidP="007B3FD0">
            <w:pPr>
              <w:rPr>
                <w:sz w:val="20"/>
                <w:szCs w:val="20"/>
              </w:rPr>
            </w:pPr>
            <w:r>
              <w:rPr>
                <w:sz w:val="20"/>
                <w:szCs w:val="20"/>
              </w:rPr>
              <w:t>Enter the decedent’s last legal residence</w:t>
            </w:r>
            <w:r w:rsidR="007B3FD0">
              <w:rPr>
                <w:sz w:val="20"/>
                <w:szCs w:val="20"/>
              </w:rPr>
              <w:t xml:space="preserve"> address. </w:t>
            </w:r>
            <w:r w:rsidR="004816F9">
              <w:rPr>
                <w:sz w:val="20"/>
                <w:szCs w:val="20"/>
              </w:rPr>
              <w:t>Each element of the address is parsed for precise geographical coding. For instance,</w:t>
            </w:r>
            <w:r w:rsidR="004816F9" w:rsidRPr="004816F9">
              <w:rPr>
                <w:sz w:val="20"/>
                <w:szCs w:val="20"/>
              </w:rPr>
              <w:t xml:space="preserve"> “Main Street South” is entered into three different fields.</w:t>
            </w:r>
            <w:r w:rsidR="00091EAA">
              <w:rPr>
                <w:sz w:val="20"/>
                <w:szCs w:val="20"/>
              </w:rPr>
              <w:t xml:space="preserve"> State/Province is required for U.S., Canada and Mexico.</w:t>
            </w:r>
            <w:r w:rsidR="009C3505">
              <w:rPr>
                <w:sz w:val="20"/>
                <w:szCs w:val="20"/>
              </w:rPr>
              <w:t xml:space="preserve">  The zip code list is available for Massachusetts and several New England states, and will narrow the subsequent pick lists to proper cities and towns.</w:t>
            </w:r>
          </w:p>
        </w:tc>
      </w:tr>
      <w:tr w:rsidR="009C3505" w:rsidRPr="00C25D80" w:rsidTr="004816F9">
        <w:tc>
          <w:tcPr>
            <w:tcW w:w="1526" w:type="dxa"/>
            <w:tcBorders>
              <w:top w:val="single" w:sz="4" w:space="0" w:color="DFDCB7" w:themeColor="background2"/>
              <w:left w:val="nil"/>
              <w:bottom w:val="single" w:sz="4" w:space="0" w:color="DFDCB7" w:themeColor="background2"/>
              <w:right w:val="nil"/>
            </w:tcBorders>
          </w:tcPr>
          <w:p w:rsidR="009C3505" w:rsidRDefault="002752D4" w:rsidP="00483FF8">
            <w:pPr>
              <w:rPr>
                <w:rStyle w:val="IntenseEmphasis"/>
                <w:sz w:val="20"/>
                <w:szCs w:val="20"/>
              </w:rPr>
            </w:pPr>
            <w:r>
              <w:rPr>
                <w:rStyle w:val="IntenseEmphasis"/>
                <w:sz w:val="20"/>
                <w:szCs w:val="20"/>
              </w:rPr>
              <w:t>Veteran Status</w:t>
            </w:r>
          </w:p>
        </w:tc>
        <w:tc>
          <w:tcPr>
            <w:tcW w:w="7654" w:type="dxa"/>
            <w:tcBorders>
              <w:top w:val="single" w:sz="4" w:space="0" w:color="DFDCB7" w:themeColor="background2"/>
              <w:left w:val="nil"/>
              <w:bottom w:val="single" w:sz="4" w:space="0" w:color="DFDCB7" w:themeColor="background2"/>
              <w:right w:val="nil"/>
            </w:tcBorders>
          </w:tcPr>
          <w:p w:rsidR="009C3505" w:rsidRDefault="002752D4" w:rsidP="002752D4">
            <w:pPr>
              <w:rPr>
                <w:sz w:val="20"/>
                <w:szCs w:val="20"/>
              </w:rPr>
            </w:pPr>
            <w:r>
              <w:rPr>
                <w:sz w:val="20"/>
                <w:szCs w:val="20"/>
              </w:rPr>
              <w:t xml:space="preserve">Answer Y or N to “Was decedent a U.S. veteran?”  Note that this field is no longer limited to “war” veteran. If yes, then a new tab will be enabled to enter veteran information. </w:t>
            </w:r>
          </w:p>
        </w:tc>
      </w:tr>
      <w:tr w:rsidR="002752D4" w:rsidRPr="00C25D80" w:rsidTr="004816F9">
        <w:tc>
          <w:tcPr>
            <w:tcW w:w="1526" w:type="dxa"/>
            <w:tcBorders>
              <w:top w:val="single" w:sz="4" w:space="0" w:color="DFDCB7" w:themeColor="background2"/>
              <w:left w:val="nil"/>
              <w:bottom w:val="single" w:sz="4" w:space="0" w:color="DFDCB7" w:themeColor="background2"/>
              <w:right w:val="nil"/>
            </w:tcBorders>
          </w:tcPr>
          <w:p w:rsidR="002752D4" w:rsidRDefault="002752D4" w:rsidP="00115B38">
            <w:pPr>
              <w:rPr>
                <w:rStyle w:val="IntenseEmphasis"/>
                <w:sz w:val="20"/>
                <w:szCs w:val="20"/>
              </w:rPr>
            </w:pPr>
            <w:r>
              <w:rPr>
                <w:rStyle w:val="IntenseEmphasis"/>
                <w:sz w:val="20"/>
                <w:szCs w:val="20"/>
              </w:rPr>
              <w:t>Last Spouse</w:t>
            </w:r>
          </w:p>
        </w:tc>
        <w:tc>
          <w:tcPr>
            <w:tcW w:w="7654" w:type="dxa"/>
            <w:tcBorders>
              <w:top w:val="single" w:sz="4" w:space="0" w:color="DFDCB7" w:themeColor="background2"/>
              <w:left w:val="nil"/>
              <w:bottom w:val="single" w:sz="4" w:space="0" w:color="DFDCB7" w:themeColor="background2"/>
              <w:right w:val="nil"/>
            </w:tcBorders>
          </w:tcPr>
          <w:p w:rsidR="002752D4" w:rsidRDefault="002752D4" w:rsidP="00857F1D">
            <w:pPr>
              <w:rPr>
                <w:sz w:val="20"/>
                <w:szCs w:val="20"/>
              </w:rPr>
            </w:pPr>
            <w:r>
              <w:rPr>
                <w:sz w:val="20"/>
                <w:szCs w:val="20"/>
              </w:rPr>
              <w:t>If marital status is anything other than “never married</w:t>
            </w:r>
            <w:r w:rsidR="00857F1D">
              <w:rPr>
                <w:sz w:val="20"/>
                <w:szCs w:val="20"/>
              </w:rPr>
              <w:t>,</w:t>
            </w:r>
            <w:r>
              <w:rPr>
                <w:sz w:val="20"/>
                <w:szCs w:val="20"/>
              </w:rPr>
              <w:t xml:space="preserve">” </w:t>
            </w:r>
            <w:r w:rsidR="00071A5D" w:rsidRPr="00071A5D">
              <w:rPr>
                <w:sz w:val="20"/>
                <w:szCs w:val="20"/>
              </w:rPr>
              <w:t>you will enter the information for the last known spouse: legal first and last name and surname at birth or adoption, which is required for both males and females (formerly “maiden” surname).</w:t>
            </w:r>
            <w:r w:rsidR="00071A5D">
              <w:rPr>
                <w:sz w:val="20"/>
                <w:szCs w:val="20"/>
              </w:rPr>
              <w:t xml:space="preserve"> </w:t>
            </w:r>
            <w:r w:rsidR="00D055FB" w:rsidRPr="00D055FB">
              <w:rPr>
                <w:sz w:val="20"/>
                <w:szCs w:val="20"/>
              </w:rPr>
              <w:t>Enter middle name if known.</w:t>
            </w:r>
          </w:p>
        </w:tc>
      </w:tr>
      <w:tr w:rsidR="00071A5D" w:rsidRPr="00C25D80" w:rsidTr="004816F9">
        <w:tc>
          <w:tcPr>
            <w:tcW w:w="1526" w:type="dxa"/>
            <w:tcBorders>
              <w:top w:val="single" w:sz="4" w:space="0" w:color="DFDCB7" w:themeColor="background2"/>
              <w:left w:val="nil"/>
              <w:bottom w:val="single" w:sz="4" w:space="0" w:color="DFDCB7" w:themeColor="background2"/>
              <w:right w:val="nil"/>
            </w:tcBorders>
          </w:tcPr>
          <w:p w:rsidR="00071A5D" w:rsidRDefault="00071A5D" w:rsidP="00483FF8">
            <w:pPr>
              <w:rPr>
                <w:rStyle w:val="IntenseEmphasis"/>
                <w:sz w:val="20"/>
                <w:szCs w:val="20"/>
              </w:rPr>
            </w:pPr>
            <w:r>
              <w:rPr>
                <w:rStyle w:val="IntenseEmphasis"/>
                <w:sz w:val="20"/>
                <w:szCs w:val="20"/>
              </w:rPr>
              <w:t>Parents</w:t>
            </w:r>
          </w:p>
        </w:tc>
        <w:tc>
          <w:tcPr>
            <w:tcW w:w="7654" w:type="dxa"/>
            <w:tcBorders>
              <w:top w:val="single" w:sz="4" w:space="0" w:color="DFDCB7" w:themeColor="background2"/>
              <w:left w:val="nil"/>
              <w:bottom w:val="single" w:sz="4" w:space="0" w:color="DFDCB7" w:themeColor="background2"/>
              <w:right w:val="nil"/>
            </w:tcBorders>
          </w:tcPr>
          <w:p w:rsidR="00071A5D" w:rsidRDefault="00071A5D" w:rsidP="00D055FB">
            <w:pPr>
              <w:rPr>
                <w:sz w:val="20"/>
                <w:szCs w:val="20"/>
              </w:rPr>
            </w:pPr>
            <w:r>
              <w:rPr>
                <w:sz w:val="20"/>
                <w:szCs w:val="20"/>
              </w:rPr>
              <w:t xml:space="preserve">For each parent, enter the legal first and last names, as well as the </w:t>
            </w:r>
            <w:r w:rsidRPr="00071A5D">
              <w:rPr>
                <w:sz w:val="20"/>
                <w:szCs w:val="20"/>
              </w:rPr>
              <w:t>surname at birth or adoption, which is required for both males and females (formerly “maiden” surname).</w:t>
            </w:r>
            <w:r w:rsidR="00D055FB">
              <w:rPr>
                <w:sz w:val="20"/>
                <w:szCs w:val="20"/>
              </w:rPr>
              <w:t xml:space="preserve"> Enter middle name if known. </w:t>
            </w:r>
            <w:r>
              <w:rPr>
                <w:sz w:val="20"/>
                <w:szCs w:val="20"/>
              </w:rPr>
              <w:t>Labels on the death certificate are Mother/Parent and Father/Parent for all parents, regardless of sex of parent.</w:t>
            </w:r>
          </w:p>
        </w:tc>
      </w:tr>
    </w:tbl>
    <w:p w:rsidR="001A5653" w:rsidRPr="001A5653" w:rsidRDefault="009C7EAC" w:rsidP="000E42F6">
      <w:pPr>
        <w:pStyle w:val="Heading1"/>
      </w:pPr>
      <w:r>
        <w:rPr>
          <w:rFonts w:ascii="Calibri" w:hAnsi="Calibri"/>
          <w:noProof/>
        </w:rPr>
        <w:lastRenderedPageBreak/>
        <mc:AlternateContent>
          <mc:Choice Requires="wps">
            <w:drawing>
              <wp:anchor distT="0" distB="0" distL="114300" distR="114300" simplePos="0" relativeHeight="251774975" behindDoc="0" locked="0" layoutInCell="1" allowOverlap="1" wp14:anchorId="7A04EA4A" wp14:editId="299D23E0">
                <wp:simplePos x="0" y="0"/>
                <wp:positionH relativeFrom="column">
                  <wp:posOffset>-4455795</wp:posOffset>
                </wp:positionH>
                <wp:positionV relativeFrom="paragraph">
                  <wp:posOffset>158459</wp:posOffset>
                </wp:positionV>
                <wp:extent cx="1280160" cy="589403"/>
                <wp:effectExtent l="742950" t="0" r="15240" b="20320"/>
                <wp:wrapNone/>
                <wp:docPr id="87" name="Rectangular Callout 87"/>
                <wp:cNvGraphicFramePr/>
                <a:graphic xmlns:a="http://schemas.openxmlformats.org/drawingml/2006/main">
                  <a:graphicData uri="http://schemas.microsoft.com/office/word/2010/wordprocessingShape">
                    <wps:wsp>
                      <wps:cNvSpPr/>
                      <wps:spPr>
                        <a:xfrm>
                          <a:off x="0" y="0"/>
                          <a:ext cx="1280160" cy="589403"/>
                        </a:xfrm>
                        <a:prstGeom prst="wedgeRectCallout">
                          <a:avLst>
                            <a:gd name="adj1" fmla="val -106773"/>
                            <a:gd name="adj2" fmla="val 43757"/>
                          </a:avLst>
                        </a:prstGeom>
                        <a:solidFill>
                          <a:srgbClr val="FFFFFF"/>
                        </a:solidFill>
                        <a:ln w="25400" cap="flat" cmpd="sng" algn="ctr">
                          <a:solidFill>
                            <a:srgbClr val="7DA329">
                              <a:alpha val="50196"/>
                            </a:srgbClr>
                          </a:solidFill>
                          <a:prstDash val="solid"/>
                        </a:ln>
                        <a:effectLst/>
                      </wps:spPr>
                      <wps:txbx>
                        <w:txbxContent>
                          <w:p w:rsidR="00FB3625" w:rsidRPr="00C55B90" w:rsidRDefault="00FB3625" w:rsidP="00C55B90">
                            <w:pPr>
                              <w:rPr>
                                <w:sz w:val="18"/>
                                <w:szCs w:val="18"/>
                              </w:rPr>
                            </w:pPr>
                            <w:r w:rsidRPr="00C55B90">
                              <w:rPr>
                                <w:b/>
                                <w:sz w:val="18"/>
                                <w:szCs w:val="18"/>
                              </w:rPr>
                              <w:t>Enter in the zip code first</w:t>
                            </w:r>
                            <w:r w:rsidRPr="00C55B90">
                              <w:rPr>
                                <w:sz w:val="18"/>
                                <w:szCs w:val="18"/>
                              </w:rPr>
                              <w:t xml:space="preserve"> to pre-populate town/city information</w:t>
                            </w:r>
                            <w:r>
                              <w:rPr>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87" o:spid="_x0000_s1107" type="#_x0000_t61" style="position:absolute;margin-left:-350.85pt;margin-top:12.5pt;width:100.8pt;height:46.4pt;z-index:2517749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" adj="-12263,20252" strokecolor="#7da329" strokeweight="2pt">
                <v:stroke opacity="32896f"/>
                <v:textbox>
                  <w:txbxContent>
                    <w:p w:rsidR="00FB3625" w:rsidRPr="00C55B90" w:rsidRDefault="00FB3625" w:rsidP="00C55B90">
                      <w:pPr>
                        <w:rPr>
                          <w:sz w:val="18"/>
                          <w:szCs w:val="18"/>
                        </w:rPr>
                      </w:pPr>
                      <w:r w:rsidRPr="00C55B90">
                        <w:rPr>
                          <w:b/>
                          <w:sz w:val="18"/>
                          <w:szCs w:val="18"/>
                        </w:rPr>
                        <w:t>Enter in the zip code first</w:t>
                      </w:r>
                      <w:r w:rsidRPr="00C55B90">
                        <w:rPr>
                          <w:sz w:val="18"/>
                          <w:szCs w:val="18"/>
                        </w:rPr>
                        <w:t xml:space="preserve"> to pre-populate town/city information</w:t>
                      </w:r>
                      <w:r>
                        <w:rPr>
                          <w:sz w:val="18"/>
                          <w:szCs w:val="18"/>
                        </w:rPr>
                        <w:t>.</w:t>
                      </w:r>
                    </w:p>
                  </w:txbxContent>
                </v:textbox>
              </v:shape>
            </w:pict>
          </mc:Fallback>
        </mc:AlternateContent>
      </w:r>
      <w:r w:rsidRPr="000F41D1">
        <w:rPr>
          <w:rStyle w:val="Heading3Char"/>
          <w:noProof/>
        </w:rPr>
        <mc:AlternateContent>
          <mc:Choice Requires="wps">
            <w:drawing>
              <wp:anchor distT="0" distB="0" distL="114300" distR="114300" simplePos="0" relativeHeight="251783167" behindDoc="0" locked="0" layoutInCell="1" allowOverlap="1" wp14:anchorId="0C76201F" wp14:editId="2ABAED46">
                <wp:simplePos x="0" y="0"/>
                <wp:positionH relativeFrom="column">
                  <wp:posOffset>-4852494</wp:posOffset>
                </wp:positionH>
                <wp:positionV relativeFrom="paragraph">
                  <wp:posOffset>505063</wp:posOffset>
                </wp:positionV>
                <wp:extent cx="1402080" cy="739140"/>
                <wp:effectExtent l="552450" t="0" r="26670" b="22860"/>
                <wp:wrapNone/>
                <wp:docPr id="93" name="Rectangular Callout 93"/>
                <wp:cNvGraphicFramePr/>
                <a:graphic xmlns:a="http://schemas.openxmlformats.org/drawingml/2006/main">
                  <a:graphicData uri="http://schemas.microsoft.com/office/word/2010/wordprocessingShape">
                    <wps:wsp>
                      <wps:cNvSpPr/>
                      <wps:spPr>
                        <a:xfrm>
                          <a:off x="0" y="0"/>
                          <a:ext cx="1402080" cy="739140"/>
                        </a:xfrm>
                        <a:prstGeom prst="wedgeRectCallout">
                          <a:avLst>
                            <a:gd name="adj1" fmla="val -88506"/>
                            <a:gd name="adj2" fmla="val -17012"/>
                          </a:avLst>
                        </a:prstGeom>
                        <a:solidFill>
                          <a:srgbClr val="FFFFFF"/>
                        </a:solidFill>
                        <a:ln w="25400" cap="flat" cmpd="sng" algn="ctr">
                          <a:solidFill>
                            <a:srgbClr val="7DA329">
                              <a:alpha val="50196"/>
                            </a:srgbClr>
                          </a:solidFill>
                          <a:prstDash val="solid"/>
                        </a:ln>
                        <a:effectLst/>
                      </wps:spPr>
                      <wps:txbx>
                        <w:txbxContent>
                          <w:p w:rsidR="00FB3625" w:rsidRPr="00177FF4" w:rsidRDefault="00FB3625" w:rsidP="00A304FA">
                            <w:pPr>
                              <w:rPr>
                                <w:sz w:val="18"/>
                                <w:szCs w:val="18"/>
                              </w:rPr>
                            </w:pPr>
                            <w:r w:rsidRPr="00177FF4">
                              <w:rPr>
                                <w:rFonts w:ascii="Calibri" w:hAnsi="Calibri"/>
                                <w:sz w:val="18"/>
                                <w:szCs w:val="18"/>
                              </w:rPr>
                              <w:t xml:space="preserve">Choosing </w:t>
                            </w:r>
                            <w:r>
                              <w:rPr>
                                <w:rFonts w:ascii="Calibri" w:hAnsi="Calibri"/>
                                <w:b/>
                                <w:sz w:val="18"/>
                                <w:szCs w:val="18"/>
                              </w:rPr>
                              <w:t>Yes</w:t>
                            </w:r>
                            <w:r w:rsidRPr="00177FF4">
                              <w:rPr>
                                <w:rFonts w:ascii="Calibri" w:hAnsi="Calibri"/>
                                <w:sz w:val="18"/>
                                <w:szCs w:val="18"/>
                              </w:rPr>
                              <w:t xml:space="preserve"> to the </w:t>
                            </w:r>
                            <w:r w:rsidRPr="00177FF4">
                              <w:rPr>
                                <w:rFonts w:ascii="Calibri" w:hAnsi="Calibri"/>
                                <w:b/>
                                <w:sz w:val="18"/>
                                <w:szCs w:val="18"/>
                              </w:rPr>
                              <w:t>Veteran’s Status</w:t>
                            </w:r>
                            <w:r w:rsidRPr="00177FF4">
                              <w:rPr>
                                <w:rFonts w:ascii="Calibri" w:hAnsi="Calibri"/>
                                <w:sz w:val="18"/>
                                <w:szCs w:val="18"/>
                              </w:rPr>
                              <w:t xml:space="preserve"> questio</w:t>
                            </w:r>
                            <w:r>
                              <w:rPr>
                                <w:rFonts w:ascii="Calibri" w:hAnsi="Calibri"/>
                                <w:sz w:val="18"/>
                                <w:szCs w:val="18"/>
                              </w:rPr>
                              <w:t xml:space="preserve">n will open “hidden” </w:t>
                            </w:r>
                            <w:r w:rsidRPr="00177FF4">
                              <w:rPr>
                                <w:rFonts w:ascii="Calibri" w:hAnsi="Calibri"/>
                                <w:b/>
                                <w:sz w:val="18"/>
                                <w:szCs w:val="18"/>
                              </w:rPr>
                              <w:t>Tab 2A</w:t>
                            </w:r>
                            <w:r>
                              <w:rPr>
                                <w:rFonts w:ascii="Calibri" w:hAnsi="Calibri"/>
                                <w:b/>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93" o:spid="_x0000_s1108" type="#_x0000_t61" style="position:absolute;margin-left:-382.1pt;margin-top:39.75pt;width:110.4pt;height:58.2pt;z-index:2517831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" adj="-8317,7125" strokecolor="#7da329" strokeweight="2pt">
                <v:stroke opacity="32896f"/>
                <v:textbox>
                  <w:txbxContent>
                    <w:p w:rsidR="00FB3625" w:rsidRPr="00177FF4" w:rsidRDefault="00FB3625" w:rsidP="00A304FA">
                      <w:pPr>
                        <w:rPr>
                          <w:sz w:val="18"/>
                          <w:szCs w:val="18"/>
                        </w:rPr>
                      </w:pPr>
                      <w:r w:rsidRPr="00177FF4">
                        <w:rPr>
                          <w:rFonts w:ascii="Calibri" w:hAnsi="Calibri"/>
                          <w:sz w:val="18"/>
                          <w:szCs w:val="18"/>
                        </w:rPr>
                        <w:t xml:space="preserve">Choosing </w:t>
                      </w:r>
                      <w:r>
                        <w:rPr>
                          <w:rFonts w:ascii="Calibri" w:hAnsi="Calibri"/>
                          <w:b/>
                          <w:sz w:val="18"/>
                          <w:szCs w:val="18"/>
                        </w:rPr>
                        <w:t>Yes</w:t>
                      </w:r>
                      <w:r w:rsidRPr="00177FF4">
                        <w:rPr>
                          <w:rFonts w:ascii="Calibri" w:hAnsi="Calibri"/>
                          <w:sz w:val="18"/>
                          <w:szCs w:val="18"/>
                        </w:rPr>
                        <w:t xml:space="preserve"> to the </w:t>
                      </w:r>
                      <w:r w:rsidRPr="00177FF4">
                        <w:rPr>
                          <w:rFonts w:ascii="Calibri" w:hAnsi="Calibri"/>
                          <w:b/>
                          <w:sz w:val="18"/>
                          <w:szCs w:val="18"/>
                        </w:rPr>
                        <w:t>Veteran’s Status</w:t>
                      </w:r>
                      <w:r w:rsidRPr="00177FF4">
                        <w:rPr>
                          <w:rFonts w:ascii="Calibri" w:hAnsi="Calibri"/>
                          <w:sz w:val="18"/>
                          <w:szCs w:val="18"/>
                        </w:rPr>
                        <w:t xml:space="preserve"> questio</w:t>
                      </w:r>
                      <w:r>
                        <w:rPr>
                          <w:rFonts w:ascii="Calibri" w:hAnsi="Calibri"/>
                          <w:sz w:val="18"/>
                          <w:szCs w:val="18"/>
                        </w:rPr>
                        <w:t xml:space="preserve">n will open “hidden” </w:t>
                      </w:r>
                      <w:r w:rsidRPr="00177FF4">
                        <w:rPr>
                          <w:rFonts w:ascii="Calibri" w:hAnsi="Calibri"/>
                          <w:b/>
                          <w:sz w:val="18"/>
                          <w:szCs w:val="18"/>
                        </w:rPr>
                        <w:t>Tab 2A</w:t>
                      </w:r>
                      <w:r>
                        <w:rPr>
                          <w:rFonts w:ascii="Calibri" w:hAnsi="Calibri"/>
                          <w:b/>
                          <w:sz w:val="18"/>
                          <w:szCs w:val="18"/>
                        </w:rPr>
                        <w:t>.</w:t>
                      </w:r>
                    </w:p>
                  </w:txbxContent>
                </v:textbox>
              </v:shape>
            </w:pict>
          </mc:Fallback>
        </mc:AlternateContent>
      </w:r>
      <w:proofErr w:type="gramStart"/>
      <w:r w:rsidR="001A5653">
        <w:t>Tab 2A.</w:t>
      </w:r>
      <w:proofErr w:type="gramEnd"/>
      <w:r w:rsidR="001A5653">
        <w:t xml:space="preserve"> Veteran Status</w:t>
      </w:r>
    </w:p>
    <w:p w:rsidR="000D20E0" w:rsidRDefault="000D20E0" w:rsidP="00E0542B">
      <w:pPr>
        <w:ind w:right="810"/>
      </w:pPr>
      <w:r>
        <w:t>This tab is usually hidden. Only i</w:t>
      </w:r>
      <w:r w:rsidR="00320BC5">
        <w:t xml:space="preserve">f </w:t>
      </w:r>
      <w:r w:rsidR="00743316">
        <w:t xml:space="preserve">you </w:t>
      </w:r>
      <w:r>
        <w:t>select</w:t>
      </w:r>
      <w:r w:rsidR="00320BC5">
        <w:t xml:space="preserve"> “YES” to the veteran status q</w:t>
      </w:r>
      <w:r w:rsidR="00F3211C" w:rsidRPr="00F073E9">
        <w:rPr>
          <w:rFonts w:ascii="Calibri" w:eastAsia="Calibri" w:hAnsi="Calibri" w:cs="Times New Roman"/>
          <w:noProof/>
          <w:sz w:val="40"/>
          <w:szCs w:val="36"/>
        </w:rPr>
        <mc:AlternateContent>
          <mc:Choice Requires="wps">
            <w:drawing>
              <wp:anchor distT="0" distB="0" distL="114300" distR="114300" simplePos="0" relativeHeight="252091902" behindDoc="1" locked="1" layoutInCell="1" allowOverlap="1" wp14:anchorId="106FEC98" wp14:editId="30D42CF4">
                <wp:simplePos x="0" y="0"/>
                <wp:positionH relativeFrom="column">
                  <wp:posOffset>3768725</wp:posOffset>
                </wp:positionH>
                <wp:positionV relativeFrom="page">
                  <wp:posOffset>3102610</wp:posOffset>
                </wp:positionV>
                <wp:extent cx="4834255" cy="434975"/>
                <wp:effectExtent l="0" t="0" r="0" b="0"/>
                <wp:wrapNone/>
                <wp:docPr id="3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834255" cy="434975"/>
                        </a:xfrm>
                        <a:prstGeom prst="rect">
                          <a:avLst/>
                        </a:prstGeom>
                        <a:noFill/>
                        <a:ln w="9525">
                          <a:noFill/>
                          <a:miter lim="800000"/>
                          <a:headEnd/>
                          <a:tailEnd/>
                        </a:ln>
                      </wps:spPr>
                      <wps:txbx>
                        <w:txbxContent>
                          <w:sdt>
                            <w:sdtPr>
                              <w:rPr>
                                <w:sz w:val="36"/>
                                <w:szCs w:val="36"/>
                              </w:rPr>
                              <w:alias w:val="Subtitle Odd"/>
                              <w:tag w:val="Subtitle Odd"/>
                              <w:id w:val="3803609"/>
                            </w:sdtPr>
                            <w:sdtEndPr/>
                            <w:sdtContent>
                              <w:p w:rsidR="00FB3625" w:rsidRPr="00BD500D" w:rsidRDefault="00FB3625" w:rsidP="00F3211C">
                                <w:pPr>
                                  <w:rPr>
                                    <w:sz w:val="36"/>
                                    <w:szCs w:val="36"/>
                                  </w:rPr>
                                </w:pPr>
                                <w:r>
                                  <w:rPr>
                                    <w:sz w:val="36"/>
                                    <w:szCs w:val="36"/>
                                  </w:rPr>
                                  <w:t>Veteran Status</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9" type="#_x0000_t202" style="position:absolute;margin-left:296.75pt;margin-top:244.3pt;width:380.65pt;height:34.25pt;rotation:90;z-index:-25122457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" filled="f" stroked="f">
                <v:textbox>
                  <w:txbxContent>
                    <w:sdt>
                      <w:sdtPr>
                        <w:rPr>
                          <w:sz w:val="36"/>
                          <w:szCs w:val="36"/>
                        </w:rPr>
                        <w:alias w:val="Subtitle Odd"/>
                        <w:tag w:val="Subtitle Odd"/>
                        <w:id w:val="3803609"/>
                      </w:sdtPr>
                      <w:sdtContent>
                        <w:p w:rsidR="00FB3625" w:rsidRPr="00BD500D" w:rsidRDefault="00FB3625" w:rsidP="00F3211C">
                          <w:pPr>
                            <w:rPr>
                              <w:sz w:val="36"/>
                              <w:szCs w:val="36"/>
                            </w:rPr>
                          </w:pPr>
                          <w:r>
                            <w:rPr>
                              <w:sz w:val="36"/>
                              <w:szCs w:val="36"/>
                            </w:rPr>
                            <w:t>Veteran Status</w:t>
                          </w:r>
                        </w:p>
                      </w:sdtContent>
                    </w:sdt>
                  </w:txbxContent>
                </v:textbox>
                <w10:wrap anchory="page"/>
                <w10:anchorlock/>
              </v:shape>
            </w:pict>
          </mc:Fallback>
        </mc:AlternateContent>
      </w:r>
      <w:r w:rsidR="00320BC5">
        <w:t>uestion</w:t>
      </w:r>
      <w:r w:rsidR="005F18C5">
        <w:t xml:space="preserve"> on </w:t>
      </w:r>
      <w:r w:rsidR="005F18C5" w:rsidRPr="005F18C5">
        <w:rPr>
          <w:b/>
        </w:rPr>
        <w:t>Tab 2</w:t>
      </w:r>
      <w:r w:rsidR="005F18C5">
        <w:t xml:space="preserve">, </w:t>
      </w:r>
      <w:r>
        <w:t>will</w:t>
      </w:r>
      <w:r w:rsidR="005F18C5">
        <w:t xml:space="preserve"> </w:t>
      </w:r>
      <w:r w:rsidR="005F18C5" w:rsidRPr="000D20E0">
        <w:rPr>
          <w:b/>
        </w:rPr>
        <w:t>Tab 2A</w:t>
      </w:r>
      <w:r>
        <w:t xml:space="preserve"> be enabled for editing. </w:t>
      </w:r>
      <w:r w:rsidR="00717F8B">
        <w:t xml:space="preserve"> </w:t>
      </w:r>
    </w:p>
    <w:p w:rsidR="001A5653" w:rsidRDefault="00D36837" w:rsidP="00E0542B">
      <w:pPr>
        <w:ind w:right="810"/>
      </w:pPr>
      <w:r>
        <w:rPr>
          <w:noProof/>
        </w:rPr>
        <mc:AlternateContent>
          <mc:Choice Requires="wpg">
            <w:drawing>
              <wp:anchor distT="0" distB="0" distL="114300" distR="114300" simplePos="0" relativeHeight="251843070" behindDoc="0" locked="0" layoutInCell="1" allowOverlap="1" wp14:anchorId="56CD6D26" wp14:editId="21E122D9">
                <wp:simplePos x="0" y="0"/>
                <wp:positionH relativeFrom="column">
                  <wp:posOffset>2540</wp:posOffset>
                </wp:positionH>
                <wp:positionV relativeFrom="paragraph">
                  <wp:posOffset>1305560</wp:posOffset>
                </wp:positionV>
                <wp:extent cx="4708525" cy="3005455"/>
                <wp:effectExtent l="0" t="0" r="0" b="4445"/>
                <wp:wrapTopAndBottom/>
                <wp:docPr id="52" name="Group 52" descr="Image displaying VIP activity described in text"/>
                <wp:cNvGraphicFramePr/>
                <a:graphic xmlns:a="http://schemas.openxmlformats.org/drawingml/2006/main">
                  <a:graphicData uri="http://schemas.microsoft.com/office/word/2010/wordprocessingGroup">
                    <wpg:wgp>
                      <wpg:cNvGrpSpPr/>
                      <wpg:grpSpPr>
                        <a:xfrm>
                          <a:off x="0" y="0"/>
                          <a:ext cx="4708525" cy="3005455"/>
                          <a:chOff x="0" y="0"/>
                          <a:chExt cx="4708886" cy="3006021"/>
                        </a:xfrm>
                      </wpg:grpSpPr>
                      <wpg:grpSp>
                        <wpg:cNvPr id="57" name="Group 57"/>
                        <wpg:cNvGrpSpPr/>
                        <wpg:grpSpPr>
                          <a:xfrm>
                            <a:off x="0" y="0"/>
                            <a:ext cx="4708886" cy="3006021"/>
                            <a:chOff x="0" y="0"/>
                            <a:chExt cx="5201677" cy="3203137"/>
                          </a:xfrm>
                        </wpg:grpSpPr>
                        <pic:pic xmlns:pic="http://schemas.openxmlformats.org/drawingml/2006/picture">
                          <pic:nvPicPr>
                            <pic:cNvPr id="41" name="Picture 41" descr="Image displaying VIP activity described in text"/>
                            <pic:cNvPicPr>
                              <a:picLocks noChangeAspect="1"/>
                            </pic:cNvPicPr>
                          </pic:nvPicPr>
                          <pic:blipFill rotWithShape="1">
                            <a:blip r:embed="rId57" cstate="print">
                              <a:extLst>
                                <a:ext uri="{28A0092B-C50C-407E-A947-70E740481C1C}">
                                  <a14:useLocalDpi xmlns:a14="http://schemas.microsoft.com/office/drawing/2010/main" val="0"/>
                                </a:ext>
                              </a:extLst>
                            </a:blip>
                            <a:srcRect r="42422" b="5836"/>
                            <a:stretch/>
                          </pic:blipFill>
                          <pic:spPr bwMode="auto">
                            <a:xfrm>
                              <a:off x="0" y="0"/>
                              <a:ext cx="5201677" cy="3203137"/>
                            </a:xfrm>
                            <a:prstGeom prst="rect">
                              <a:avLst/>
                            </a:prstGeom>
                            <a:ln>
                              <a:noFill/>
                            </a:ln>
                            <a:extLst>
                              <a:ext uri="{53640926-AAD7-44D8-BBD7-CCE9431645EC}">
                                <a14:shadowObscured xmlns:a14="http://schemas.microsoft.com/office/drawing/2010/main"/>
                              </a:ext>
                            </a:extLst>
                          </pic:spPr>
                        </pic:pic>
                        <wps:wsp>
                          <wps:cNvPr id="326" name="Rectangle 326"/>
                          <wps:cNvSpPr/>
                          <wps:spPr>
                            <a:xfrm>
                              <a:off x="1850702" y="186165"/>
                              <a:ext cx="914400" cy="180975"/>
                            </a:xfrm>
                            <a:prstGeom prst="rect">
                              <a:avLst/>
                            </a:prstGeom>
                            <a:solidFill>
                              <a:srgbClr val="99CC00">
                                <a:alpha val="20000"/>
                              </a:srgbClr>
                            </a:solidFill>
                            <a:ln w="25400" cap="flat" cmpd="sng" algn="ctr">
                              <a:solidFill>
                                <a:srgbClr val="99CC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 name="Rectangular Callout 11"/>
                        <wps:cNvSpPr/>
                        <wps:spPr>
                          <a:xfrm>
                            <a:off x="2425624" y="772038"/>
                            <a:ext cx="1926590" cy="1082675"/>
                          </a:xfrm>
                          <a:prstGeom prst="wedgeRectCallout">
                            <a:avLst>
                              <a:gd name="adj1" fmla="val -92123"/>
                              <a:gd name="adj2" fmla="val -39921"/>
                            </a:avLst>
                          </a:prstGeom>
                          <a:solidFill>
                            <a:srgbClr val="FFFFFF"/>
                          </a:solidFill>
                          <a:ln w="25400" cap="flat" cmpd="sng" algn="ctr">
                            <a:solidFill>
                              <a:srgbClr val="7DA329">
                                <a:alpha val="50196"/>
                              </a:srgbClr>
                            </a:solidFill>
                            <a:prstDash val="solid"/>
                          </a:ln>
                          <a:effectLst/>
                        </wps:spPr>
                        <wps:txbx>
                          <w:txbxContent>
                            <w:p w:rsidR="00FB3625" w:rsidRPr="001E3396" w:rsidRDefault="00FB3625" w:rsidP="001E3396">
                              <w:pPr>
                                <w:rPr>
                                  <w:sz w:val="18"/>
                                  <w:szCs w:val="18"/>
                                </w:rPr>
                              </w:pPr>
                              <w:r w:rsidRPr="001E3396">
                                <w:rPr>
                                  <w:sz w:val="18"/>
                                  <w:szCs w:val="18"/>
                                </w:rPr>
                                <w:t>If the decedent served</w:t>
                              </w:r>
                              <w:r>
                                <w:rPr>
                                  <w:sz w:val="18"/>
                                  <w:szCs w:val="18"/>
                                </w:rPr>
                                <w:t xml:space="preserve"> in more than one war, you will enter information into additional sections for </w:t>
                              </w:r>
                              <w:r w:rsidRPr="001E3396">
                                <w:rPr>
                                  <w:b/>
                                  <w:sz w:val="18"/>
                                  <w:szCs w:val="18"/>
                                </w:rPr>
                                <w:t>Veteran Status</w:t>
                              </w:r>
                              <w:r>
                                <w:rPr>
                                  <w:b/>
                                  <w:sz w:val="18"/>
                                  <w:szCs w:val="18"/>
                                </w:rPr>
                                <w:t xml:space="preserve">. </w:t>
                              </w:r>
                              <w:r>
                                <w:rPr>
                                  <w:sz w:val="18"/>
                                  <w:szCs w:val="18"/>
                                </w:rPr>
                                <w:t>S</w:t>
                              </w:r>
                              <w:r w:rsidRPr="005F18C5">
                                <w:rPr>
                                  <w:sz w:val="18"/>
                                  <w:szCs w:val="18"/>
                                </w:rPr>
                                <w:t>tart with the most recent war and service</w:t>
                              </w:r>
                              <w:r>
                                <w:rPr>
                                  <w:sz w:val="18"/>
                                  <w:szCs w:val="18"/>
                                </w:rPr>
                                <w:t xml:space="preserve"> and work backwards in chronological order.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52" o:spid="_x0000_s1110" alt="Image displaying VIP activity described in text" style="position:absolute;margin-left:.2pt;margin-top:102.8pt;width:370.75pt;height:236.65pt;z-index:251843070" coordsize="47088,300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">
                <v:group id="Group 57" o:spid="_x0000_s1111" style="position:absolute;width:47088;height:30060" coordsize="52016,320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7jrsUAAADbAAAADwAAAGRycy9kb3ducmV2LnhtbESPT2vCQBTE70K/w/IK&#10;vdVNWtJKdBWRtvQgBZOCeHtkn0kw+zZkt/nz7V2h4HGYmd8wq81oGtFT52rLCuJ5BIK4sLrmUsFv&#10;/vm8AOE8ssbGMimYyMFm/TBbYartwAfqM1+KAGGXooLK+zaV0hUVGXRz2xIH72w7gz7IrpS6wyHA&#10;TSNfouhNGqw5LFTY0q6i4pL9GQVfAw7b1/ij31/Ou+mUJz/HfUxKPT2O2yUIT6O/h//b31pB8g6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S+467FAAAA2wAA&#10;AA8AAAAAAAAAAAAAAAAAqgIAAGRycy9kb3ducmV2LnhtbFBLBQYAAAAABAAEAPoAAACcAwAAAAA=&#10;">
                  <v:shape id="Picture 41" o:spid="_x0000_s1112" type="#_x0000_t75" alt="Image displaying VIP activity described in text" style="position:absolute;width:52016;height:320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KgXDAAAA2wAAAA8AAABkcnMvZG93bnJldi54bWxEj1FrwjAUhd8H+w/hDnybqUOGVqPImOKD&#10;MGz9AZfm2tQ2NyXJtP57Mxj4eDjnfIezXA+2E1fyoXGsYDLOQBBXTjdcKziV2/cZiBCRNXaOScGd&#10;AqxXry9LzLW78ZGuRaxFgnDIUYGJsc+lDJUhi2HseuLknZ23GJP0tdQebwluO/mRZZ/SYsNpwWBP&#10;X4aqtvi1CsqduQ/H5pRdyvO8vRzi94+ftkqN3obNAkSkIT7D/+29VjCdwN+X9APk6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L4qBcMAAADbAAAADwAAAAAAAAAAAAAAAACf&#10;AgAAZHJzL2Rvd25yZXYueG1sUEsFBgAAAAAEAAQA9wAAAI8DAAAAAA==&#10;">
                    <v:imagedata r:id="rId58" o:title="Image displaying VIP activity described in text" cropbottom="3825f" cropright="27802f"/>
                    <v:path arrowok="t"/>
                  </v:shape>
                  <v:rect id="Rectangle 326" o:spid="_x0000_s1113" style="position:absolute;left:18507;top:1861;width:9144;height:1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77n8IA&#10;AADcAAAADwAAAGRycy9kb3ducmV2LnhtbESPQYvCMBSE7wv+h/AEb2tqha5Uo6ggiDfbhcXbo3k2&#10;xealNFHrvzcLC3scZuYbZrUZbCse1PvGsYLZNAFBXDndcK3guzx8LkD4gKyxdUwKXuRhsx59rDDX&#10;7slnehShFhHCPkcFJoQul9JXhiz6qeuIo3d1vcUQZV9L3eMzwm0r0yTJpMWG44LBjvaGqltxtwrK&#10;DI3Dn7JNL1/WbM1sd7oVZ6Um42G7BBFoCP/hv/ZRK5inGfyeiUdAr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fvufwgAAANwAAAAPAAAAAAAAAAAAAAAAAJgCAABkcnMvZG93&#10;bnJldi54bWxQSwUGAAAAAAQABAD1AAAAhwMAAAAA&#10;" fillcolor="#9c0" strokecolor="#9c0" strokeweight="2pt">
                    <v:fill opacity="13107f"/>
                  </v:rect>
                </v:group>
                <v:shape id="Rectangular Callout 11" o:spid="_x0000_s1114" type="#_x0000_t61" style="position:absolute;left:24256;top:7720;width:19266;height:108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6fg8AA&#10;AADbAAAADwAAAGRycy9kb3ducmV2LnhtbERPS4vCMBC+L/gfwgheFk31IGs1iojKnsTXxdvQzDZl&#10;m0lpoo3/fiMIe5uP7zmLVbS1eFDrK8cKxqMMBHHhdMWlgutlN/wC4QOyxtoxKXiSh9Wy97HAXLuO&#10;T/Q4h1KkEPY5KjAhNLmUvjBk0Y9cQ5y4H9daDAm2pdQtdinc1nKSZVNpseLUYLChjaHi93y3Cj73&#10;s6OM5rad1lez68IhdpPtSalBP67nIALF8C9+u791mj+G1y/pALn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k6fg8AAAADbAAAADwAAAAAAAAAAAAAAAACYAgAAZHJzL2Rvd25y&#10;ZXYueG1sUEsFBgAAAAAEAAQA9QAAAIUDAAAAAA==&#10;" adj="-9099,2177" strokecolor="#7da329" strokeweight="2pt">
                  <v:stroke opacity="32896f"/>
                  <v:textbox>
                    <w:txbxContent>
                      <w:p w:rsidR="00FB3625" w:rsidRPr="001E3396" w:rsidRDefault="00FB3625" w:rsidP="001E3396">
                        <w:pPr>
                          <w:rPr>
                            <w:sz w:val="18"/>
                            <w:szCs w:val="18"/>
                          </w:rPr>
                        </w:pPr>
                        <w:r w:rsidRPr="001E3396">
                          <w:rPr>
                            <w:sz w:val="18"/>
                            <w:szCs w:val="18"/>
                          </w:rPr>
                          <w:t>If the decedent served</w:t>
                        </w:r>
                        <w:r>
                          <w:rPr>
                            <w:sz w:val="18"/>
                            <w:szCs w:val="18"/>
                          </w:rPr>
                          <w:t xml:space="preserve"> in more than one war, you will enter information into additional sections for </w:t>
                        </w:r>
                        <w:r w:rsidRPr="001E3396">
                          <w:rPr>
                            <w:b/>
                            <w:sz w:val="18"/>
                            <w:szCs w:val="18"/>
                          </w:rPr>
                          <w:t>Veteran Status</w:t>
                        </w:r>
                        <w:r>
                          <w:rPr>
                            <w:b/>
                            <w:sz w:val="18"/>
                            <w:szCs w:val="18"/>
                          </w:rPr>
                          <w:t xml:space="preserve">. </w:t>
                        </w:r>
                        <w:r>
                          <w:rPr>
                            <w:sz w:val="18"/>
                            <w:szCs w:val="18"/>
                          </w:rPr>
                          <w:t>S</w:t>
                        </w:r>
                        <w:r w:rsidRPr="005F18C5">
                          <w:rPr>
                            <w:sz w:val="18"/>
                            <w:szCs w:val="18"/>
                          </w:rPr>
                          <w:t>tart with the most recent war and service</w:t>
                        </w:r>
                        <w:r>
                          <w:rPr>
                            <w:sz w:val="18"/>
                            <w:szCs w:val="18"/>
                          </w:rPr>
                          <w:t xml:space="preserve"> and work backwards in chronological order. </w:t>
                        </w:r>
                      </w:p>
                    </w:txbxContent>
                  </v:textbox>
                </v:shape>
                <w10:wrap type="topAndBottom"/>
              </v:group>
            </w:pict>
          </mc:Fallback>
        </mc:AlternateContent>
      </w:r>
      <w:r w:rsidR="000D20E0">
        <w:t>You may</w:t>
      </w:r>
      <w:r w:rsidR="001A5653">
        <w:t xml:space="preserve"> enter </w:t>
      </w:r>
      <w:proofErr w:type="gramStart"/>
      <w:r w:rsidR="001A5653">
        <w:t xml:space="preserve">up to three (3) different </w:t>
      </w:r>
      <w:r w:rsidR="009C7EAC">
        <w:t xml:space="preserve">war/branch of military combinations </w:t>
      </w:r>
      <w:r w:rsidR="00AC2650">
        <w:t>for the decedent</w:t>
      </w:r>
      <w:proofErr w:type="gramEnd"/>
      <w:r w:rsidR="00AC2650">
        <w:t>. Enter all information avai</w:t>
      </w:r>
      <w:r w:rsidR="0025321D">
        <w:t>la</w:t>
      </w:r>
      <w:r w:rsidR="00AC2650">
        <w:t>ble to you</w:t>
      </w:r>
      <w:r w:rsidR="009C7EAC">
        <w:t>.</w:t>
      </w:r>
      <w:r w:rsidR="00CC7096">
        <w:t xml:space="preserve"> At minimum</w:t>
      </w:r>
      <w:r w:rsidR="006204F9">
        <w:t>, you</w:t>
      </w:r>
      <w:r w:rsidR="00C74F02">
        <w:t xml:space="preserve"> must enter “W</w:t>
      </w:r>
      <w:r w:rsidR="00CC7096">
        <w:t>ar” (which also includes a selection for “Peacetime”) and Branch of military</w:t>
      </w:r>
      <w:r w:rsidR="00C74F02">
        <w:t>, although more detail should be specified when available</w:t>
      </w:r>
      <w:r w:rsidR="00CC7096">
        <w:t>.</w:t>
      </w:r>
      <w:r w:rsidR="006204F9">
        <w:t xml:space="preserve"> The most recent war (the one listed first) will appear on the front of the death certificate, and the additional information will appear on the re</w:t>
      </w:r>
      <w:r w:rsidR="0034146D">
        <w:t>verse of the death certificate (</w:t>
      </w:r>
      <w:r w:rsidR="006204F9">
        <w:t>which is now</w:t>
      </w:r>
      <w:r w:rsidR="00E95150">
        <w:t xml:space="preserve"> normally</w:t>
      </w:r>
      <w:r w:rsidR="006204F9">
        <w:t xml:space="preserve"> included as part of a certified copy</w:t>
      </w:r>
      <w:r w:rsidR="0034146D">
        <w:t>)</w:t>
      </w:r>
      <w:r w:rsidR="006204F9">
        <w:t>.</w:t>
      </w:r>
    </w:p>
    <w:p w:rsidR="0034146D" w:rsidRPr="00483FF8" w:rsidRDefault="0034146D" w:rsidP="0034146D">
      <w:pPr>
        <w:ind w:right="720"/>
        <w:rPr>
          <w:rFonts w:asciiTheme="majorHAnsi" w:eastAsiaTheme="majorEastAsia" w:hAnsiTheme="majorHAnsi" w:cstheme="majorBidi"/>
          <w:b/>
          <w:bCs/>
          <w:color w:val="A9A57C" w:themeColor="accent1"/>
          <w:sz w:val="26"/>
          <w:szCs w:val="26"/>
        </w:rPr>
      </w:pPr>
      <w:r w:rsidRPr="00483FF8">
        <w:rPr>
          <w:rFonts w:asciiTheme="majorHAnsi" w:eastAsiaTheme="majorEastAsia" w:hAnsiTheme="majorHAnsi" w:cstheme="majorBidi"/>
          <w:b/>
          <w:bCs/>
          <w:color w:val="A9A57C" w:themeColor="accent1"/>
          <w:sz w:val="26"/>
          <w:szCs w:val="26"/>
        </w:rPr>
        <w:t>Selected Field Notes:</w:t>
      </w:r>
    </w:p>
    <w:tbl>
      <w:tblPr>
        <w:tblStyle w:val="TableGrid"/>
        <w:tblW w:w="9180" w:type="dxa"/>
        <w:tblBorders>
          <w:top w:val="none" w:sz="0" w:space="0" w:color="auto"/>
          <w:left w:val="none" w:sz="0" w:space="0" w:color="auto"/>
          <w:bottom w:val="none" w:sz="0" w:space="0" w:color="auto"/>
          <w:right w:val="none" w:sz="0" w:space="0" w:color="auto"/>
          <w:insideH w:val="single" w:sz="4" w:space="0" w:color="DFDCB7" w:themeColor="background2"/>
          <w:insideV w:val="none" w:sz="0" w:space="0" w:color="auto"/>
        </w:tblBorders>
        <w:tblLook w:val="04A0" w:firstRow="1" w:lastRow="0" w:firstColumn="1" w:lastColumn="0" w:noHBand="0" w:noVBand="1"/>
        <w:tblDescription w:val="Selected field notes"/>
      </w:tblPr>
      <w:tblGrid>
        <w:gridCol w:w="2384"/>
        <w:gridCol w:w="6796"/>
      </w:tblGrid>
      <w:tr w:rsidR="0034146D" w:rsidRPr="00483FF8" w:rsidTr="00E93805">
        <w:tc>
          <w:tcPr>
            <w:tcW w:w="1526" w:type="dxa"/>
            <w:tcBorders>
              <w:top w:val="nil"/>
              <w:left w:val="nil"/>
              <w:bottom w:val="single" w:sz="4" w:space="0" w:color="DFDCB7" w:themeColor="background2"/>
              <w:right w:val="nil"/>
            </w:tcBorders>
          </w:tcPr>
          <w:p w:rsidR="0034146D" w:rsidRPr="00C74F02" w:rsidRDefault="0034146D" w:rsidP="00D36837">
            <w:pPr>
              <w:rPr>
                <w:sz w:val="20"/>
              </w:rPr>
            </w:pPr>
            <w:r w:rsidRPr="00C74F02">
              <w:rPr>
                <w:rStyle w:val="IntenseEmphasis"/>
                <w:sz w:val="20"/>
              </w:rPr>
              <w:t>War</w:t>
            </w:r>
            <w:r w:rsidR="00D36837" w:rsidRPr="00C74F02">
              <w:rPr>
                <w:sz w:val="20"/>
              </w:rPr>
              <w:t xml:space="preserve"> </w:t>
            </w:r>
          </w:p>
        </w:tc>
        <w:tc>
          <w:tcPr>
            <w:tcW w:w="7654" w:type="dxa"/>
            <w:tcBorders>
              <w:top w:val="nil"/>
              <w:left w:val="nil"/>
              <w:bottom w:val="single" w:sz="4" w:space="0" w:color="DFDCB7" w:themeColor="background2"/>
              <w:right w:val="nil"/>
            </w:tcBorders>
          </w:tcPr>
          <w:p w:rsidR="0034146D" w:rsidRPr="00483FF8" w:rsidRDefault="00D36837" w:rsidP="00C74F02">
            <w:pPr>
              <w:spacing w:after="200" w:line="276" w:lineRule="auto"/>
              <w:rPr>
                <w:sz w:val="20"/>
                <w:szCs w:val="20"/>
              </w:rPr>
            </w:pPr>
            <w:r w:rsidRPr="00C74F02">
              <w:rPr>
                <w:sz w:val="20"/>
                <w:szCs w:val="20"/>
              </w:rPr>
              <w:t>Select the most recent</w:t>
            </w:r>
            <w:r w:rsidR="00C74F02" w:rsidRPr="00C74F02">
              <w:rPr>
                <w:sz w:val="20"/>
                <w:szCs w:val="20"/>
              </w:rPr>
              <w:t xml:space="preserve"> war in which the decedent served as a U.S. veteran from the pick-list. If the veteran was a peacetime veteran, choose “Peacetime.” If the conflict is not listed, you may choose “Other” and specify.  This field and Branch of Service are the only two required fields for veterans.</w:t>
            </w:r>
          </w:p>
        </w:tc>
      </w:tr>
      <w:tr w:rsidR="0034146D" w:rsidRPr="00483FF8" w:rsidTr="00E93805">
        <w:tc>
          <w:tcPr>
            <w:tcW w:w="1526" w:type="dxa"/>
            <w:tcBorders>
              <w:top w:val="single" w:sz="4" w:space="0" w:color="DFDCB7" w:themeColor="background2"/>
              <w:left w:val="nil"/>
              <w:bottom w:val="single" w:sz="4" w:space="0" w:color="DFDCB7" w:themeColor="background2"/>
              <w:right w:val="nil"/>
            </w:tcBorders>
          </w:tcPr>
          <w:p w:rsidR="0034146D" w:rsidRPr="00483FF8" w:rsidRDefault="0034146D" w:rsidP="00E93805">
            <w:pPr>
              <w:spacing w:after="200" w:line="276" w:lineRule="auto"/>
              <w:rPr>
                <w:b/>
                <w:bCs/>
                <w:i/>
                <w:iCs/>
                <w:color w:val="A9A57C" w:themeColor="accent1"/>
                <w:sz w:val="20"/>
                <w:szCs w:val="20"/>
              </w:rPr>
            </w:pPr>
            <w:r>
              <w:rPr>
                <w:b/>
                <w:bCs/>
                <w:i/>
                <w:iCs/>
                <w:color w:val="A9A57C" w:themeColor="accent1"/>
                <w:sz w:val="20"/>
                <w:szCs w:val="20"/>
              </w:rPr>
              <w:t>Branch of Service</w:t>
            </w:r>
          </w:p>
        </w:tc>
        <w:tc>
          <w:tcPr>
            <w:tcW w:w="7654" w:type="dxa"/>
            <w:tcBorders>
              <w:top w:val="single" w:sz="4" w:space="0" w:color="DFDCB7" w:themeColor="background2"/>
              <w:left w:val="nil"/>
              <w:bottom w:val="single" w:sz="4" w:space="0" w:color="DFDCB7" w:themeColor="background2"/>
              <w:right w:val="nil"/>
            </w:tcBorders>
          </w:tcPr>
          <w:p w:rsidR="0034146D" w:rsidRPr="00483FF8" w:rsidRDefault="00C74F02" w:rsidP="00E93805">
            <w:pPr>
              <w:spacing w:after="200" w:line="276" w:lineRule="auto"/>
              <w:rPr>
                <w:sz w:val="20"/>
                <w:szCs w:val="20"/>
              </w:rPr>
            </w:pPr>
            <w:r>
              <w:rPr>
                <w:sz w:val="20"/>
                <w:szCs w:val="20"/>
              </w:rPr>
              <w:t>Select the most recent U.S. branch of service in which the veteran served.  This field and “War” are the only two required fields for veterans.</w:t>
            </w:r>
          </w:p>
        </w:tc>
      </w:tr>
      <w:tr w:rsidR="00E93805" w:rsidRPr="00483FF8" w:rsidTr="00E93805">
        <w:tc>
          <w:tcPr>
            <w:tcW w:w="1526" w:type="dxa"/>
            <w:tcBorders>
              <w:top w:val="single" w:sz="4" w:space="0" w:color="DFDCB7" w:themeColor="background2"/>
              <w:left w:val="nil"/>
              <w:bottom w:val="single" w:sz="4" w:space="0" w:color="DFDCB7" w:themeColor="background2"/>
              <w:right w:val="nil"/>
            </w:tcBorders>
          </w:tcPr>
          <w:p w:rsidR="00E93805" w:rsidRDefault="00E93805" w:rsidP="00E93805">
            <w:pPr>
              <w:rPr>
                <w:b/>
                <w:bCs/>
                <w:i/>
                <w:iCs/>
                <w:color w:val="A9A57C" w:themeColor="accent1"/>
                <w:sz w:val="20"/>
                <w:szCs w:val="20"/>
              </w:rPr>
            </w:pPr>
            <w:r>
              <w:rPr>
                <w:b/>
                <w:bCs/>
                <w:i/>
                <w:iCs/>
                <w:color w:val="A9A57C" w:themeColor="accent1"/>
                <w:sz w:val="20"/>
                <w:szCs w:val="20"/>
              </w:rPr>
              <w:t>Rank/Organization/Outfit</w:t>
            </w:r>
          </w:p>
        </w:tc>
        <w:tc>
          <w:tcPr>
            <w:tcW w:w="7654" w:type="dxa"/>
            <w:tcBorders>
              <w:top w:val="single" w:sz="4" w:space="0" w:color="DFDCB7" w:themeColor="background2"/>
              <w:left w:val="nil"/>
              <w:bottom w:val="single" w:sz="4" w:space="0" w:color="DFDCB7" w:themeColor="background2"/>
              <w:right w:val="nil"/>
            </w:tcBorders>
          </w:tcPr>
          <w:p w:rsidR="00E93805" w:rsidRDefault="00E93805" w:rsidP="00EB16FB">
            <w:pPr>
              <w:rPr>
                <w:sz w:val="20"/>
                <w:szCs w:val="20"/>
              </w:rPr>
            </w:pPr>
            <w:r>
              <w:rPr>
                <w:sz w:val="20"/>
                <w:szCs w:val="20"/>
              </w:rPr>
              <w:t>Enter the rank that corresponds to the war entry.  If there were more than one rank achieved, enter the highest rank. You may also add any additional information about the veteran’s military organization</w:t>
            </w:r>
            <w:r w:rsidR="00EB16FB">
              <w:rPr>
                <w:sz w:val="20"/>
                <w:szCs w:val="20"/>
              </w:rPr>
              <w:t>, detail</w:t>
            </w:r>
            <w:r>
              <w:rPr>
                <w:sz w:val="20"/>
                <w:szCs w:val="20"/>
              </w:rPr>
              <w:t xml:space="preserve"> or outfit. </w:t>
            </w:r>
          </w:p>
          <w:p w:rsidR="00EB16FB" w:rsidRDefault="00EB16FB" w:rsidP="00EB16FB">
            <w:pPr>
              <w:rPr>
                <w:sz w:val="20"/>
                <w:szCs w:val="20"/>
              </w:rPr>
            </w:pPr>
          </w:p>
        </w:tc>
      </w:tr>
      <w:tr w:rsidR="0034146D" w:rsidRPr="00483FF8" w:rsidTr="00E93805">
        <w:tc>
          <w:tcPr>
            <w:tcW w:w="1526" w:type="dxa"/>
            <w:tcBorders>
              <w:top w:val="single" w:sz="4" w:space="0" w:color="DFDCB7" w:themeColor="background2"/>
              <w:left w:val="nil"/>
              <w:bottom w:val="single" w:sz="4" w:space="0" w:color="DFDCB7" w:themeColor="background2"/>
              <w:right w:val="nil"/>
            </w:tcBorders>
          </w:tcPr>
          <w:p w:rsidR="0034146D" w:rsidRDefault="00E93805" w:rsidP="00E93805">
            <w:pPr>
              <w:rPr>
                <w:b/>
                <w:bCs/>
                <w:i/>
                <w:iCs/>
                <w:color w:val="A9A57C" w:themeColor="accent1"/>
                <w:sz w:val="20"/>
                <w:szCs w:val="20"/>
              </w:rPr>
            </w:pPr>
            <w:r>
              <w:rPr>
                <w:b/>
                <w:bCs/>
                <w:i/>
                <w:iCs/>
                <w:color w:val="A9A57C" w:themeColor="accent1"/>
                <w:sz w:val="20"/>
                <w:szCs w:val="20"/>
              </w:rPr>
              <w:t>Date Entered/ Date Discharged</w:t>
            </w:r>
          </w:p>
        </w:tc>
        <w:tc>
          <w:tcPr>
            <w:tcW w:w="7654" w:type="dxa"/>
            <w:tcBorders>
              <w:top w:val="single" w:sz="4" w:space="0" w:color="DFDCB7" w:themeColor="background2"/>
              <w:left w:val="nil"/>
              <w:bottom w:val="single" w:sz="4" w:space="0" w:color="DFDCB7" w:themeColor="background2"/>
              <w:right w:val="nil"/>
            </w:tcBorders>
          </w:tcPr>
          <w:p w:rsidR="0034146D" w:rsidRDefault="00E93805" w:rsidP="00E93805">
            <w:pPr>
              <w:rPr>
                <w:sz w:val="20"/>
                <w:szCs w:val="20"/>
              </w:rPr>
            </w:pPr>
            <w:r>
              <w:rPr>
                <w:sz w:val="20"/>
                <w:szCs w:val="20"/>
              </w:rPr>
              <w:t>Enter in MMDDYYYY format.  If any portion of the date is unknown, enter 9s.  E.g., for unknown month and day, enter 99991965; for unknown day, enter 03991965.</w:t>
            </w:r>
          </w:p>
        </w:tc>
      </w:tr>
    </w:tbl>
    <w:p w:rsidR="00FB45BC" w:rsidRDefault="00AB78B8" w:rsidP="00AB78B8">
      <w:pPr>
        <w:pStyle w:val="Heading1"/>
      </w:pPr>
      <w:proofErr w:type="gramStart"/>
      <w:r w:rsidRPr="00AB78B8">
        <w:lastRenderedPageBreak/>
        <w:t>Tab 3.</w:t>
      </w:r>
      <w:proofErr w:type="gramEnd"/>
      <w:r w:rsidRPr="00AB78B8">
        <w:t xml:space="preserve"> Decedent History</w:t>
      </w:r>
    </w:p>
    <w:p w:rsidR="00E95150" w:rsidRDefault="00486E82" w:rsidP="00E95150">
      <w:pPr>
        <w:ind w:right="720"/>
        <w:rPr>
          <w:rFonts w:asciiTheme="majorHAnsi" w:eastAsiaTheme="majorEastAsia" w:hAnsiTheme="majorHAnsi" w:cstheme="majorBidi"/>
          <w:b/>
          <w:bCs/>
          <w:color w:val="A9A57C" w:themeColor="accent1"/>
          <w:sz w:val="26"/>
          <w:szCs w:val="26"/>
        </w:rPr>
      </w:pPr>
      <w:r>
        <w:rPr>
          <w:noProof/>
        </w:rPr>
        <mc:AlternateContent>
          <mc:Choice Requires="wps">
            <w:drawing>
              <wp:anchor distT="0" distB="0" distL="114300" distR="114300" simplePos="0" relativeHeight="252018174" behindDoc="0" locked="0" layoutInCell="1" allowOverlap="1" wp14:anchorId="5502A2B7" wp14:editId="6129360C">
                <wp:simplePos x="0" y="0"/>
                <wp:positionH relativeFrom="column">
                  <wp:posOffset>1534614</wp:posOffset>
                </wp:positionH>
                <wp:positionV relativeFrom="paragraph">
                  <wp:posOffset>1627505</wp:posOffset>
                </wp:positionV>
                <wp:extent cx="827405" cy="169545"/>
                <wp:effectExtent l="0" t="0" r="10795" b="20955"/>
                <wp:wrapNone/>
                <wp:docPr id="72" name="Rectangle 72" descr="Highlighting the Decedent History Tab"/>
                <wp:cNvGraphicFramePr/>
                <a:graphic xmlns:a="http://schemas.openxmlformats.org/drawingml/2006/main">
                  <a:graphicData uri="http://schemas.microsoft.com/office/word/2010/wordprocessingShape">
                    <wps:wsp>
                      <wps:cNvSpPr/>
                      <wps:spPr>
                        <a:xfrm>
                          <a:off x="0" y="0"/>
                          <a:ext cx="827405" cy="169545"/>
                        </a:xfrm>
                        <a:prstGeom prst="rect">
                          <a:avLst/>
                        </a:prstGeom>
                        <a:solidFill>
                          <a:srgbClr val="99CC00">
                            <a:alpha val="20000"/>
                          </a:srgbClr>
                        </a:solidFill>
                        <a:ln w="25400" cap="flat" cmpd="sng" algn="ctr">
                          <a:solidFill>
                            <a:srgbClr val="99CC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72" o:spid="_x0000_s1026" alt="Highlighting the Decedent History Tab" style="position:absolute;margin-left:120.85pt;margin-top:128.15pt;width:65.15pt;height:13.35pt;z-index:25201817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" fillcolor="#9c0" strokecolor="#9c0" strokeweight="2pt">
                <v:fill opacity="13107f"/>
              </v:rect>
            </w:pict>
          </mc:Fallback>
        </mc:AlternateContent>
      </w:r>
      <w:r w:rsidR="00E95150">
        <w:rPr>
          <w:rFonts w:ascii="Calibri" w:hAnsi="Calibri"/>
          <w:noProof/>
        </w:rPr>
        <mc:AlternateContent>
          <mc:Choice Requires="wpg">
            <w:drawing>
              <wp:anchor distT="0" distB="0" distL="114300" distR="114300" simplePos="0" relativeHeight="252007934" behindDoc="0" locked="0" layoutInCell="1" allowOverlap="1" wp14:anchorId="050B55F6" wp14:editId="1EED6B8D">
                <wp:simplePos x="0" y="0"/>
                <wp:positionH relativeFrom="column">
                  <wp:posOffset>405130</wp:posOffset>
                </wp:positionH>
                <wp:positionV relativeFrom="paragraph">
                  <wp:posOffset>1627505</wp:posOffset>
                </wp:positionV>
                <wp:extent cx="5601335" cy="2922270"/>
                <wp:effectExtent l="0" t="0" r="18415" b="0"/>
                <wp:wrapTopAndBottom/>
                <wp:docPr id="39" name="Group 39" descr="Image displaying VIP activity described in text"/>
                <wp:cNvGraphicFramePr/>
                <a:graphic xmlns:a="http://schemas.openxmlformats.org/drawingml/2006/main">
                  <a:graphicData uri="http://schemas.microsoft.com/office/word/2010/wordprocessingGroup">
                    <wpg:wgp>
                      <wpg:cNvGrpSpPr/>
                      <wpg:grpSpPr>
                        <a:xfrm>
                          <a:off x="0" y="0"/>
                          <a:ext cx="5601335" cy="2922270"/>
                          <a:chOff x="0" y="0"/>
                          <a:chExt cx="5819987" cy="3429000"/>
                        </a:xfrm>
                      </wpg:grpSpPr>
                      <pic:pic xmlns:pic="http://schemas.openxmlformats.org/drawingml/2006/picture">
                        <pic:nvPicPr>
                          <pic:cNvPr id="24" name="Picture 24" descr="Image displaying VIP activity described in text"/>
                          <pic:cNvPicPr>
                            <a:picLocks noChangeAspect="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110843" cy="3429000"/>
                          </a:xfrm>
                          <a:prstGeom prst="rect">
                            <a:avLst/>
                          </a:prstGeom>
                          <a:noFill/>
                          <a:ln>
                            <a:noFill/>
                          </a:ln>
                        </pic:spPr>
                      </pic:pic>
                      <wps:wsp>
                        <wps:cNvPr id="77" name="Rectangular Callout 77"/>
                        <wps:cNvSpPr/>
                        <wps:spPr>
                          <a:xfrm>
                            <a:off x="4302716" y="784361"/>
                            <a:ext cx="1517271" cy="1162387"/>
                          </a:xfrm>
                          <a:prstGeom prst="wedgeRectCallout">
                            <a:avLst>
                              <a:gd name="adj1" fmla="val -41658"/>
                              <a:gd name="adj2" fmla="val 80215"/>
                            </a:avLst>
                          </a:prstGeom>
                          <a:solidFill>
                            <a:srgbClr val="FFFFFF"/>
                          </a:solidFill>
                          <a:ln w="25400" cap="flat" cmpd="sng" algn="ctr">
                            <a:solidFill>
                              <a:srgbClr val="7DA329">
                                <a:alpha val="50196"/>
                              </a:srgbClr>
                            </a:solidFill>
                            <a:prstDash val="solid"/>
                          </a:ln>
                          <a:effectLst/>
                        </wps:spPr>
                        <wps:txbx>
                          <w:txbxContent>
                            <w:p w:rsidR="00FB3625" w:rsidRPr="00FA3342" w:rsidRDefault="00FB3625" w:rsidP="00FA3342">
                              <w:pPr>
                                <w:rPr>
                                  <w:sz w:val="18"/>
                                  <w:szCs w:val="18"/>
                                </w:rPr>
                              </w:pPr>
                              <w:r>
                                <w:rPr>
                                  <w:sz w:val="18"/>
                                  <w:szCs w:val="18"/>
                                </w:rPr>
                                <w:t>This field will be printed on the face of the certified death certificate; listing what the informant feels is the best brief description.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9" o:spid="_x0000_s1115" alt="Image displaying VIP activity described in text" style="position:absolute;margin-left:31.9pt;margin-top:128.15pt;width:441.05pt;height:230.1pt;z-index:252007934;mso-width-relative:margin;mso-height-relative:margin" coordsize="58199,34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">
                <v:shape id="Picture 24" o:spid="_x0000_s1116" type="#_x0000_t75" alt="Image displaying VIP activity described in text" style="position:absolute;width:51108;height:34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4R3XLFAAAA2wAAAA8AAABkcnMvZG93bnJldi54bWxEj0FrwkAUhO8F/8PyBC9Fd5VSJbpKLBF7&#10;6cHoQW+P7DMJZt+G7FbTf98tFDwOM/MNs9r0thF36nztWMN0okAQF87UXGo4HXfjBQgfkA02jknD&#10;D3nYrAcvK0yMe/CB7nkoRYSwT1BDFUKbSOmLiiz6iWuJo3d1ncUQZVdK0+Ejwm0jZ0q9S4s1x4UK&#10;W/qoqLjl31aDOZ+26avJw35xyPZfKlOXdJ5pPRr26RJEoD48w//tT6Nh9gZ/X+IPkO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d1yxQAAANsAAAAPAAAAAAAAAAAAAAAA&#10;AJ8CAABkcnMvZG93bnJldi54bWxQSwUGAAAAAAQABAD3AAAAkQMAAAAA&#10;">
                  <v:imagedata r:id="rId60" o:title="Image displaying VIP activity described in text"/>
                  <v:path arrowok="t"/>
                </v:shape>
                <v:shape id="Rectangular Callout 77" o:spid="_x0000_s1117" type="#_x0000_t61" style="position:absolute;left:43027;top:7843;width:15172;height:116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4g+GsMA&#10;AADbAAAADwAAAGRycy9kb3ducmV2LnhtbESPQYvCMBSE7wv7H8Jb8LJoqoJKNcquIAh60e0i3h7N&#10;sy02LyWJWv+9EQSPw8x8w8wWranFlZyvLCvo9xIQxLnVFRcKsr9VdwLCB2SNtWVScCcPi/nnxwxT&#10;bW+8o+s+FCJC2KeooAyhSaX0eUkGfc82xNE7WWcwROkKqR3eItzUcpAkI2mw4rhQYkPLkvLz/mIU&#10;HGvcnf4zd9jk2W9zGW5JD5ffSnW+2p8piEBteIdf7bVWMB7D80v8AX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4g+GsMAAADbAAAADwAAAAAAAAAAAAAAAACYAgAAZHJzL2Rv&#10;d25yZXYueG1sUEsFBgAAAAAEAAQA9QAAAIgDAAAAAA==&#10;" adj="1802,28126" strokecolor="#7da329" strokeweight="2pt">
                  <v:stroke opacity="32896f"/>
                  <v:textbox>
                    <w:txbxContent>
                      <w:p w:rsidR="00FB3625" w:rsidRPr="00FA3342" w:rsidRDefault="00FB3625" w:rsidP="00FA3342">
                        <w:pPr>
                          <w:rPr>
                            <w:sz w:val="18"/>
                            <w:szCs w:val="18"/>
                          </w:rPr>
                        </w:pPr>
                        <w:r>
                          <w:rPr>
                            <w:sz w:val="18"/>
                            <w:szCs w:val="18"/>
                          </w:rPr>
                          <w:t>This field will be printed on the face of the certified death certificate; listing what the informant feels is the best brief description.</w:t>
                        </w:r>
                      </w:p>
                    </w:txbxContent>
                  </v:textbox>
                </v:shape>
                <w10:wrap type="topAndBottom"/>
              </v:group>
            </w:pict>
          </mc:Fallback>
        </mc:AlternateContent>
      </w:r>
      <w:r w:rsidR="00446BA4" w:rsidRPr="0066535C">
        <w:rPr>
          <w:rFonts w:ascii="Calibri" w:hAnsi="Calibri"/>
        </w:rPr>
        <w:t xml:space="preserve">You must check at least one (1) selection in both the </w:t>
      </w:r>
      <w:r w:rsidR="00446BA4" w:rsidRPr="0066535C">
        <w:rPr>
          <w:rFonts w:ascii="Calibri" w:hAnsi="Calibri"/>
          <w:b/>
        </w:rPr>
        <w:t>Decedent’s Ethnicity</w:t>
      </w:r>
      <w:r w:rsidR="00446BA4" w:rsidRPr="0066535C">
        <w:rPr>
          <w:rFonts w:ascii="Calibri" w:hAnsi="Calibri"/>
        </w:rPr>
        <w:t xml:space="preserve"> and </w:t>
      </w:r>
      <w:r w:rsidR="00446BA4" w:rsidRPr="0066535C">
        <w:rPr>
          <w:rFonts w:ascii="Calibri" w:hAnsi="Calibri"/>
          <w:b/>
        </w:rPr>
        <w:t>Decedent’s Race</w:t>
      </w:r>
      <w:r w:rsidR="002E1DEE">
        <w:rPr>
          <w:rFonts w:ascii="Calibri" w:hAnsi="Calibri"/>
        </w:rPr>
        <w:t xml:space="preserve"> section</w:t>
      </w:r>
      <w:r w:rsidR="00446BA4">
        <w:rPr>
          <w:rFonts w:ascii="Calibri" w:hAnsi="Calibri"/>
        </w:rPr>
        <w:t>s, but more t</w:t>
      </w:r>
      <w:r w:rsidR="00FA3342">
        <w:rPr>
          <w:rFonts w:ascii="Calibri" w:hAnsi="Calibri"/>
        </w:rPr>
        <w:t>han one selection can be made in</w:t>
      </w:r>
      <w:r w:rsidR="00446BA4">
        <w:rPr>
          <w:rFonts w:ascii="Calibri" w:hAnsi="Calibri"/>
        </w:rPr>
        <w:t xml:space="preserve"> each column, if applicable.</w:t>
      </w:r>
      <w:r w:rsidR="00FA3342">
        <w:rPr>
          <w:rFonts w:ascii="Calibri" w:hAnsi="Calibri"/>
        </w:rPr>
        <w:t xml:space="preserve"> </w:t>
      </w:r>
      <w:r w:rsidR="000D20E0">
        <w:rPr>
          <w:rFonts w:ascii="Calibri" w:hAnsi="Calibri"/>
        </w:rPr>
        <w:t xml:space="preserve">This conforms to national standards that allow for </w:t>
      </w:r>
      <w:r w:rsidR="00483FF8">
        <w:rPr>
          <w:rFonts w:ascii="Calibri" w:hAnsi="Calibri"/>
        </w:rPr>
        <w:t xml:space="preserve">reporting of </w:t>
      </w:r>
      <w:r w:rsidR="000D20E0">
        <w:rPr>
          <w:rFonts w:ascii="Calibri" w:hAnsi="Calibri"/>
        </w:rPr>
        <w:t xml:space="preserve">multiple races and ethnicities.  </w:t>
      </w:r>
      <w:r w:rsidR="00483FF8">
        <w:rPr>
          <w:rFonts w:ascii="Calibri" w:hAnsi="Calibri"/>
        </w:rPr>
        <w:t>Because it is possible that multiple races will not fit neatly on the death certificat</w:t>
      </w:r>
      <w:r w:rsidR="00526952" w:rsidRPr="00F073E9">
        <w:rPr>
          <w:rFonts w:ascii="Calibri" w:eastAsia="Calibri" w:hAnsi="Calibri" w:cs="Times New Roman"/>
          <w:noProof/>
          <w:sz w:val="40"/>
          <w:szCs w:val="36"/>
        </w:rPr>
        <mc:AlternateContent>
          <mc:Choice Requires="wps">
            <w:drawing>
              <wp:anchor distT="0" distB="0" distL="114300" distR="114300" simplePos="0" relativeHeight="252093950" behindDoc="1" locked="1" layoutInCell="1" allowOverlap="1" wp14:anchorId="1543C802" wp14:editId="645CA8A6">
                <wp:simplePos x="0" y="0"/>
                <wp:positionH relativeFrom="column">
                  <wp:posOffset>-2699385</wp:posOffset>
                </wp:positionH>
                <wp:positionV relativeFrom="page">
                  <wp:posOffset>3098800</wp:posOffset>
                </wp:positionV>
                <wp:extent cx="4834255" cy="434975"/>
                <wp:effectExtent l="0" t="0" r="0" b="0"/>
                <wp:wrapNone/>
                <wp:docPr id="4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834255" cy="434975"/>
                        </a:xfrm>
                        <a:prstGeom prst="rect">
                          <a:avLst/>
                        </a:prstGeom>
                        <a:noFill/>
                        <a:ln w="9525">
                          <a:noFill/>
                          <a:miter lim="800000"/>
                          <a:headEnd/>
                          <a:tailEnd/>
                        </a:ln>
                      </wps:spPr>
                      <wps:txbx>
                        <w:txbxContent>
                          <w:sdt>
                            <w:sdtPr>
                              <w:rPr>
                                <w:sz w:val="36"/>
                                <w:szCs w:val="36"/>
                              </w:rPr>
                              <w:alias w:val="Subtitle Odd"/>
                              <w:tag w:val="Subtitle Odd"/>
                              <w:id w:val="1482428675"/>
                            </w:sdtPr>
                            <w:sdtEndPr/>
                            <w:sdtContent>
                              <w:p w:rsidR="00FB3625" w:rsidRPr="00BD500D" w:rsidRDefault="00FB3625" w:rsidP="00526952">
                                <w:pPr>
                                  <w:jc w:val="right"/>
                                  <w:rPr>
                                    <w:sz w:val="36"/>
                                    <w:szCs w:val="36"/>
                                  </w:rPr>
                                </w:pPr>
                                <w:r>
                                  <w:rPr>
                                    <w:sz w:val="36"/>
                                    <w:szCs w:val="36"/>
                                  </w:rPr>
                                  <w:t>Decedent History</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8" type="#_x0000_t202" style="position:absolute;margin-left:-212.55pt;margin-top:244pt;width:380.65pt;height:34.25pt;rotation:-90;z-index:-25122253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" filled="f" stroked="f">
                <v:textbox>
                  <w:txbxContent>
                    <w:sdt>
                      <w:sdtPr>
                        <w:rPr>
                          <w:sz w:val="36"/>
                          <w:szCs w:val="36"/>
                        </w:rPr>
                        <w:alias w:val="Subtitle Odd"/>
                        <w:tag w:val="Subtitle Odd"/>
                        <w:id w:val="1482428675"/>
                      </w:sdtPr>
                      <w:sdtContent>
                        <w:p w:rsidR="00FB3625" w:rsidRPr="00BD500D" w:rsidRDefault="00FB3625" w:rsidP="00526952">
                          <w:pPr>
                            <w:jc w:val="right"/>
                            <w:rPr>
                              <w:sz w:val="36"/>
                              <w:szCs w:val="36"/>
                            </w:rPr>
                          </w:pPr>
                          <w:r>
                            <w:rPr>
                              <w:sz w:val="36"/>
                              <w:szCs w:val="36"/>
                            </w:rPr>
                            <w:t>Decedent History</w:t>
                          </w:r>
                        </w:p>
                      </w:sdtContent>
                    </w:sdt>
                  </w:txbxContent>
                </v:textbox>
                <w10:wrap anchory="page"/>
                <w10:anchorlock/>
              </v:shape>
            </w:pict>
          </mc:Fallback>
        </mc:AlternateContent>
      </w:r>
      <w:r w:rsidR="00483FF8">
        <w:rPr>
          <w:rFonts w:ascii="Calibri" w:hAnsi="Calibri"/>
        </w:rPr>
        <w:t>e, a</w:t>
      </w:r>
      <w:r w:rsidR="000D20E0">
        <w:rPr>
          <w:rFonts w:ascii="Calibri" w:hAnsi="Calibri"/>
        </w:rPr>
        <w:t xml:space="preserve">n additional field, </w:t>
      </w:r>
      <w:r w:rsidR="000D20E0" w:rsidRPr="00483FF8">
        <w:rPr>
          <w:rFonts w:ascii="Calibri" w:hAnsi="Calibri"/>
          <w:b/>
        </w:rPr>
        <w:t>Decedent’s Death Certificate Race</w:t>
      </w:r>
      <w:r w:rsidR="000D20E0">
        <w:rPr>
          <w:rFonts w:ascii="Calibri" w:hAnsi="Calibri"/>
        </w:rPr>
        <w:t xml:space="preserve">, is required </w:t>
      </w:r>
      <w:r w:rsidR="00483FF8">
        <w:rPr>
          <w:rFonts w:ascii="Calibri" w:hAnsi="Calibri"/>
        </w:rPr>
        <w:t>such that the informant may specify how they would like the race to print on the front of the death certificate</w:t>
      </w:r>
      <w:r w:rsidR="000D20E0">
        <w:rPr>
          <w:rFonts w:ascii="Calibri" w:hAnsi="Calibri"/>
        </w:rPr>
        <w:t>.  All other race and ethnicity information will appear on the reverse of the death certificate.</w:t>
      </w:r>
      <w:r w:rsidRPr="00486E82">
        <w:rPr>
          <w:noProof/>
        </w:rPr>
        <w:t xml:space="preserve"> </w:t>
      </w:r>
    </w:p>
    <w:p w:rsidR="00483FF8" w:rsidRPr="00483FF8" w:rsidRDefault="00483FF8" w:rsidP="00E95150">
      <w:pPr>
        <w:ind w:right="720"/>
        <w:rPr>
          <w:rFonts w:asciiTheme="majorHAnsi" w:eastAsiaTheme="majorEastAsia" w:hAnsiTheme="majorHAnsi" w:cstheme="majorBidi"/>
          <w:b/>
          <w:bCs/>
          <w:color w:val="A9A57C" w:themeColor="accent1"/>
          <w:sz w:val="26"/>
          <w:szCs w:val="26"/>
        </w:rPr>
      </w:pPr>
      <w:r w:rsidRPr="00483FF8">
        <w:rPr>
          <w:rFonts w:asciiTheme="majorHAnsi" w:eastAsiaTheme="majorEastAsia" w:hAnsiTheme="majorHAnsi" w:cstheme="majorBidi"/>
          <w:b/>
          <w:bCs/>
          <w:color w:val="A9A57C" w:themeColor="accent1"/>
          <w:sz w:val="26"/>
          <w:szCs w:val="26"/>
        </w:rPr>
        <w:t>Selected Field Notes:</w:t>
      </w:r>
    </w:p>
    <w:tbl>
      <w:tblPr>
        <w:tblStyle w:val="TableGrid"/>
        <w:tblW w:w="9180" w:type="dxa"/>
        <w:tblBorders>
          <w:top w:val="none" w:sz="0" w:space="0" w:color="auto"/>
          <w:left w:val="none" w:sz="0" w:space="0" w:color="auto"/>
          <w:bottom w:val="none" w:sz="0" w:space="0" w:color="auto"/>
          <w:right w:val="none" w:sz="0" w:space="0" w:color="auto"/>
          <w:insideH w:val="single" w:sz="4" w:space="0" w:color="DFDCB7" w:themeColor="background2"/>
          <w:insideV w:val="none" w:sz="0" w:space="0" w:color="auto"/>
        </w:tblBorders>
        <w:tblLook w:val="04A0" w:firstRow="1" w:lastRow="0" w:firstColumn="1" w:lastColumn="0" w:noHBand="0" w:noVBand="1"/>
        <w:tblDescription w:val="Selected field notes"/>
      </w:tblPr>
      <w:tblGrid>
        <w:gridCol w:w="1526"/>
        <w:gridCol w:w="7654"/>
      </w:tblGrid>
      <w:tr w:rsidR="00483FF8" w:rsidRPr="00483FF8" w:rsidTr="00483FF8">
        <w:tc>
          <w:tcPr>
            <w:tcW w:w="1526" w:type="dxa"/>
            <w:tcBorders>
              <w:top w:val="nil"/>
              <w:left w:val="nil"/>
              <w:bottom w:val="single" w:sz="4" w:space="0" w:color="DFDCB7" w:themeColor="background2"/>
              <w:right w:val="nil"/>
            </w:tcBorders>
          </w:tcPr>
          <w:p w:rsidR="00483FF8" w:rsidRPr="00483FF8" w:rsidRDefault="00483FF8" w:rsidP="00483FF8">
            <w:pPr>
              <w:spacing w:after="200" w:line="276" w:lineRule="auto"/>
              <w:rPr>
                <w:b/>
                <w:bCs/>
                <w:i/>
                <w:iCs/>
                <w:color w:val="A9A57C" w:themeColor="accent1"/>
                <w:sz w:val="20"/>
                <w:szCs w:val="20"/>
              </w:rPr>
            </w:pPr>
            <w:r>
              <w:rPr>
                <w:b/>
                <w:bCs/>
                <w:i/>
                <w:iCs/>
                <w:color w:val="A9A57C" w:themeColor="accent1"/>
                <w:sz w:val="20"/>
                <w:szCs w:val="20"/>
              </w:rPr>
              <w:t>Decedent’s Ethnicity and Race</w:t>
            </w:r>
          </w:p>
        </w:tc>
        <w:tc>
          <w:tcPr>
            <w:tcW w:w="7654" w:type="dxa"/>
            <w:tcBorders>
              <w:top w:val="nil"/>
              <w:left w:val="nil"/>
              <w:bottom w:val="single" w:sz="4" w:space="0" w:color="DFDCB7" w:themeColor="background2"/>
              <w:right w:val="nil"/>
            </w:tcBorders>
          </w:tcPr>
          <w:p w:rsidR="00483FF8" w:rsidRPr="00483FF8" w:rsidRDefault="00483FF8" w:rsidP="00483FF8">
            <w:pPr>
              <w:spacing w:after="200" w:line="276" w:lineRule="auto"/>
              <w:rPr>
                <w:sz w:val="20"/>
                <w:szCs w:val="20"/>
              </w:rPr>
            </w:pPr>
            <w:r>
              <w:rPr>
                <w:sz w:val="20"/>
                <w:szCs w:val="20"/>
              </w:rPr>
              <w:t xml:space="preserve">In each of these fields, mark at least one entry, but multiple races and ethnicities may be selected to conform </w:t>
            </w:r>
            <w:proofErr w:type="gramStart"/>
            <w:r>
              <w:rPr>
                <w:sz w:val="20"/>
                <w:szCs w:val="20"/>
              </w:rPr>
              <w:t>with</w:t>
            </w:r>
            <w:proofErr w:type="gramEnd"/>
            <w:r>
              <w:rPr>
                <w:sz w:val="20"/>
                <w:szCs w:val="20"/>
              </w:rPr>
              <w:t xml:space="preserve"> national standards of reporting. The races and ethnicities selected in these fields will appear on the reverse of the death certificate.</w:t>
            </w:r>
          </w:p>
        </w:tc>
      </w:tr>
      <w:tr w:rsidR="00483FF8" w:rsidRPr="00483FF8" w:rsidTr="00483FF8">
        <w:tc>
          <w:tcPr>
            <w:tcW w:w="1526" w:type="dxa"/>
            <w:tcBorders>
              <w:top w:val="single" w:sz="4" w:space="0" w:color="DFDCB7" w:themeColor="background2"/>
              <w:left w:val="nil"/>
              <w:bottom w:val="single" w:sz="4" w:space="0" w:color="DFDCB7" w:themeColor="background2"/>
              <w:right w:val="nil"/>
            </w:tcBorders>
          </w:tcPr>
          <w:p w:rsidR="00483FF8" w:rsidRPr="00483FF8" w:rsidRDefault="00483FF8" w:rsidP="00483FF8">
            <w:pPr>
              <w:spacing w:after="200" w:line="276" w:lineRule="auto"/>
              <w:rPr>
                <w:b/>
                <w:bCs/>
                <w:i/>
                <w:iCs/>
                <w:color w:val="A9A57C" w:themeColor="accent1"/>
                <w:sz w:val="20"/>
                <w:szCs w:val="20"/>
              </w:rPr>
            </w:pPr>
            <w:r>
              <w:rPr>
                <w:b/>
                <w:bCs/>
                <w:i/>
                <w:iCs/>
                <w:color w:val="A9A57C" w:themeColor="accent1"/>
                <w:sz w:val="20"/>
                <w:szCs w:val="20"/>
              </w:rPr>
              <w:t>Decedent’s Certificate Race</w:t>
            </w:r>
          </w:p>
        </w:tc>
        <w:tc>
          <w:tcPr>
            <w:tcW w:w="7654" w:type="dxa"/>
            <w:tcBorders>
              <w:top w:val="single" w:sz="4" w:space="0" w:color="DFDCB7" w:themeColor="background2"/>
              <w:left w:val="nil"/>
              <w:bottom w:val="single" w:sz="4" w:space="0" w:color="DFDCB7" w:themeColor="background2"/>
              <w:right w:val="nil"/>
            </w:tcBorders>
          </w:tcPr>
          <w:p w:rsidR="00483FF8" w:rsidRPr="00483FF8" w:rsidRDefault="00483FF8" w:rsidP="00483FF8">
            <w:pPr>
              <w:spacing w:after="200" w:line="276" w:lineRule="auto"/>
              <w:rPr>
                <w:sz w:val="20"/>
                <w:szCs w:val="20"/>
              </w:rPr>
            </w:pPr>
            <w:r>
              <w:rPr>
                <w:sz w:val="20"/>
                <w:szCs w:val="20"/>
              </w:rPr>
              <w:t>Because multiple races may not neatly fit on the face of the death certificate, this field captures the race</w:t>
            </w:r>
            <w:r w:rsidR="00F41AD1">
              <w:rPr>
                <w:sz w:val="20"/>
                <w:szCs w:val="20"/>
              </w:rPr>
              <w:t>(s)</w:t>
            </w:r>
            <w:r>
              <w:rPr>
                <w:sz w:val="20"/>
                <w:szCs w:val="20"/>
              </w:rPr>
              <w:t xml:space="preserve"> that the informant would like printed on the face of the death certificate.</w:t>
            </w:r>
            <w:r w:rsidR="00F41AD1">
              <w:rPr>
                <w:sz w:val="20"/>
                <w:szCs w:val="20"/>
              </w:rPr>
              <w:t xml:space="preserve">  </w:t>
            </w:r>
          </w:p>
        </w:tc>
      </w:tr>
      <w:tr w:rsidR="00483FF8" w:rsidRPr="00483FF8" w:rsidTr="00483FF8">
        <w:tc>
          <w:tcPr>
            <w:tcW w:w="1526" w:type="dxa"/>
            <w:tcBorders>
              <w:top w:val="single" w:sz="4" w:space="0" w:color="DFDCB7" w:themeColor="background2"/>
              <w:left w:val="nil"/>
              <w:bottom w:val="single" w:sz="4" w:space="0" w:color="DFDCB7" w:themeColor="background2"/>
              <w:right w:val="nil"/>
            </w:tcBorders>
          </w:tcPr>
          <w:p w:rsidR="00483FF8" w:rsidRPr="00483FF8" w:rsidRDefault="00F41AD1" w:rsidP="00483FF8">
            <w:pPr>
              <w:spacing w:after="200" w:line="276" w:lineRule="auto"/>
              <w:rPr>
                <w:b/>
                <w:bCs/>
                <w:i/>
                <w:iCs/>
                <w:color w:val="A9A57C" w:themeColor="accent1"/>
                <w:sz w:val="20"/>
                <w:szCs w:val="20"/>
              </w:rPr>
            </w:pPr>
            <w:r>
              <w:rPr>
                <w:b/>
                <w:bCs/>
                <w:i/>
                <w:iCs/>
                <w:color w:val="A9A57C" w:themeColor="accent1"/>
                <w:sz w:val="20"/>
                <w:szCs w:val="20"/>
              </w:rPr>
              <w:t>Decedent’s Occupation and Industry</w:t>
            </w:r>
          </w:p>
        </w:tc>
        <w:tc>
          <w:tcPr>
            <w:tcW w:w="7654" w:type="dxa"/>
            <w:tcBorders>
              <w:top w:val="single" w:sz="4" w:space="0" w:color="DFDCB7" w:themeColor="background2"/>
              <w:left w:val="nil"/>
              <w:bottom w:val="single" w:sz="4" w:space="0" w:color="DFDCB7" w:themeColor="background2"/>
              <w:right w:val="nil"/>
            </w:tcBorders>
          </w:tcPr>
          <w:p w:rsidR="00483FF8" w:rsidRDefault="00F41AD1" w:rsidP="00F41AD1">
            <w:pPr>
              <w:spacing w:after="200" w:line="276" w:lineRule="auto"/>
              <w:rPr>
                <w:sz w:val="20"/>
                <w:szCs w:val="20"/>
              </w:rPr>
            </w:pPr>
            <w:r>
              <w:rPr>
                <w:sz w:val="20"/>
                <w:szCs w:val="20"/>
              </w:rPr>
              <w:t>Enter detail about the decedent’s latest occupation and industry. Do not enter “retired” or “not working.” Enter “Retired Mechanical Engineer” or “State K-9 Police Officer.” You may refer to this handbook if you need guidance on entering occupation and industry:</w:t>
            </w:r>
          </w:p>
          <w:p w:rsidR="00F41AD1" w:rsidRPr="00483FF8" w:rsidRDefault="006E72C4" w:rsidP="00F41AD1">
            <w:pPr>
              <w:spacing w:after="200" w:line="276" w:lineRule="auto"/>
              <w:rPr>
                <w:sz w:val="20"/>
                <w:szCs w:val="20"/>
              </w:rPr>
            </w:pPr>
            <w:hyperlink r:id="rId61" w:history="1">
              <w:r w:rsidR="00F41AD1" w:rsidRPr="00315F3E">
                <w:rPr>
                  <w:rStyle w:val="Hyperlink"/>
                  <w:sz w:val="20"/>
                  <w:szCs w:val="20"/>
                </w:rPr>
                <w:t>http://www.cdc.gov/niosh/docs/2012-149/pdfs/2012-149.pdf</w:t>
              </w:r>
            </w:hyperlink>
            <w:r w:rsidR="00F41AD1">
              <w:rPr>
                <w:sz w:val="20"/>
                <w:szCs w:val="20"/>
              </w:rPr>
              <w:t xml:space="preserve">. </w:t>
            </w:r>
          </w:p>
        </w:tc>
      </w:tr>
      <w:tr w:rsidR="00E95150" w:rsidRPr="00483FF8" w:rsidTr="00483FF8">
        <w:tc>
          <w:tcPr>
            <w:tcW w:w="1526" w:type="dxa"/>
            <w:tcBorders>
              <w:top w:val="single" w:sz="4" w:space="0" w:color="DFDCB7" w:themeColor="background2"/>
              <w:left w:val="nil"/>
              <w:bottom w:val="single" w:sz="4" w:space="0" w:color="DFDCB7" w:themeColor="background2"/>
              <w:right w:val="nil"/>
            </w:tcBorders>
          </w:tcPr>
          <w:p w:rsidR="00E95150" w:rsidRDefault="00E95150" w:rsidP="00483FF8">
            <w:pPr>
              <w:rPr>
                <w:b/>
                <w:bCs/>
                <w:i/>
                <w:iCs/>
                <w:color w:val="A9A57C" w:themeColor="accent1"/>
                <w:sz w:val="20"/>
                <w:szCs w:val="20"/>
              </w:rPr>
            </w:pPr>
            <w:r>
              <w:rPr>
                <w:b/>
                <w:bCs/>
                <w:i/>
                <w:iCs/>
                <w:color w:val="A9A57C" w:themeColor="accent1"/>
                <w:sz w:val="20"/>
                <w:szCs w:val="20"/>
              </w:rPr>
              <w:t>Decedent’s Education</w:t>
            </w:r>
          </w:p>
        </w:tc>
        <w:tc>
          <w:tcPr>
            <w:tcW w:w="7654" w:type="dxa"/>
            <w:tcBorders>
              <w:top w:val="single" w:sz="4" w:space="0" w:color="DFDCB7" w:themeColor="background2"/>
              <w:left w:val="nil"/>
              <w:bottom w:val="single" w:sz="4" w:space="0" w:color="DFDCB7" w:themeColor="background2"/>
              <w:right w:val="nil"/>
            </w:tcBorders>
          </w:tcPr>
          <w:p w:rsidR="00E95150" w:rsidRDefault="00E95150" w:rsidP="00F41AD1">
            <w:pPr>
              <w:rPr>
                <w:sz w:val="20"/>
                <w:szCs w:val="20"/>
              </w:rPr>
            </w:pPr>
            <w:r>
              <w:rPr>
                <w:sz w:val="20"/>
                <w:szCs w:val="20"/>
              </w:rPr>
              <w:t>This field is a pick-list to choose a category that best represents the decedent’s level of education. If the decedent was not educated in the United States, ask the informant to select the category that most closely reflects the educational level achieved.</w:t>
            </w:r>
          </w:p>
        </w:tc>
      </w:tr>
    </w:tbl>
    <w:p w:rsidR="0078100E" w:rsidRDefault="0078100E" w:rsidP="00483FF8">
      <w:pPr>
        <w:ind w:right="810"/>
        <w:rPr>
          <w:rFonts w:ascii="Calibri" w:hAnsi="Calibri"/>
        </w:rPr>
      </w:pPr>
    </w:p>
    <w:p w:rsidR="00AC666D" w:rsidRPr="00AC666D" w:rsidRDefault="001E3396" w:rsidP="00584CB0">
      <w:pPr>
        <w:pStyle w:val="Heading1"/>
      </w:pPr>
      <w:r w:rsidRPr="00241374">
        <w:rPr>
          <w:rFonts w:ascii="Calibri" w:hAnsi="Calibri"/>
          <w:noProof/>
          <w:sz w:val="18"/>
          <w:szCs w:val="18"/>
        </w:rPr>
        <w:lastRenderedPageBreak/>
        <mc:AlternateContent>
          <mc:Choice Requires="wps">
            <w:drawing>
              <wp:anchor distT="0" distB="0" distL="114300" distR="114300" simplePos="0" relativeHeight="251791359" behindDoc="0" locked="0" layoutInCell="1" allowOverlap="1" wp14:anchorId="560B05D5" wp14:editId="7FEB995D">
                <wp:simplePos x="0" y="0"/>
                <wp:positionH relativeFrom="column">
                  <wp:posOffset>-4540885</wp:posOffset>
                </wp:positionH>
                <wp:positionV relativeFrom="paragraph">
                  <wp:posOffset>279400</wp:posOffset>
                </wp:positionV>
                <wp:extent cx="1250315" cy="908685"/>
                <wp:effectExtent l="0" t="0" r="235585" b="24765"/>
                <wp:wrapNone/>
                <wp:docPr id="82" name="Rectangular Callout 82"/>
                <wp:cNvGraphicFramePr/>
                <a:graphic xmlns:a="http://schemas.openxmlformats.org/drawingml/2006/main">
                  <a:graphicData uri="http://schemas.microsoft.com/office/word/2010/wordprocessingShape">
                    <wps:wsp>
                      <wps:cNvSpPr/>
                      <wps:spPr>
                        <a:xfrm>
                          <a:off x="0" y="0"/>
                          <a:ext cx="1250315" cy="908685"/>
                        </a:xfrm>
                        <a:prstGeom prst="wedgeRectCallout">
                          <a:avLst>
                            <a:gd name="adj1" fmla="val 65350"/>
                            <a:gd name="adj2" fmla="val 27289"/>
                          </a:avLst>
                        </a:prstGeom>
                        <a:solidFill>
                          <a:srgbClr val="FFFFFF"/>
                        </a:solidFill>
                        <a:ln w="25400" cap="flat" cmpd="sng" algn="ctr">
                          <a:solidFill>
                            <a:srgbClr val="7DA329">
                              <a:alpha val="50196"/>
                            </a:srgbClr>
                          </a:solidFill>
                          <a:prstDash val="solid"/>
                        </a:ln>
                        <a:effectLst/>
                      </wps:spPr>
                      <wps:txbx>
                        <w:txbxContent>
                          <w:p w:rsidR="00FB3625" w:rsidRDefault="00FB3625" w:rsidP="00241374">
                            <w:r w:rsidRPr="00E65309">
                              <w:rPr>
                                <w:sz w:val="18"/>
                                <w:szCs w:val="18"/>
                              </w:rPr>
                              <w:t>Enter in information about the decedent’s known</w:t>
                            </w:r>
                            <w:r>
                              <w:t xml:space="preserve"> </w:t>
                            </w:r>
                            <w:r w:rsidRPr="00E65309">
                              <w:rPr>
                                <w:sz w:val="18"/>
                                <w:szCs w:val="18"/>
                              </w:rPr>
                              <w:t>occupation</w:t>
                            </w:r>
                            <w:r>
                              <w:rPr>
                                <w:sz w:val="18"/>
                                <w:szCs w:val="18"/>
                              </w:rPr>
                              <w:t xml:space="preserve"> and industry as well as education level.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82" o:spid="_x0000_s1119" type="#_x0000_t61" style="position:absolute;margin-left:-357.55pt;margin-top:22pt;width:98.45pt;height:71.55pt;z-index:2517913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" adj="24916,16694" strokecolor="#7da329" strokeweight="2pt">
                <v:stroke opacity="32896f"/>
                <v:textbox>
                  <w:txbxContent>
                    <w:p w:rsidR="00FB3625" w:rsidRDefault="00FB3625" w:rsidP="00241374">
                      <w:r w:rsidRPr="00E65309">
                        <w:rPr>
                          <w:sz w:val="18"/>
                          <w:szCs w:val="18"/>
                        </w:rPr>
                        <w:t>Enter in information about the decedent’s known</w:t>
                      </w:r>
                      <w:r>
                        <w:t xml:space="preserve"> </w:t>
                      </w:r>
                      <w:r w:rsidRPr="00E65309">
                        <w:rPr>
                          <w:sz w:val="18"/>
                          <w:szCs w:val="18"/>
                        </w:rPr>
                        <w:t>occupation</w:t>
                      </w:r>
                      <w:r>
                        <w:rPr>
                          <w:sz w:val="18"/>
                          <w:szCs w:val="18"/>
                        </w:rPr>
                        <w:t xml:space="preserve"> and industry as well as education level.</w:t>
                      </w:r>
                    </w:p>
                  </w:txbxContent>
                </v:textbox>
              </v:shape>
            </w:pict>
          </mc:Fallback>
        </mc:AlternateContent>
      </w:r>
      <w:r>
        <w:rPr>
          <w:rFonts w:ascii="Calibri" w:hAnsi="Calibri"/>
          <w:noProof/>
        </w:rPr>
        <mc:AlternateContent>
          <mc:Choice Requires="wps">
            <w:drawing>
              <wp:anchor distT="0" distB="0" distL="114300" distR="114300" simplePos="0" relativeHeight="251792383" behindDoc="0" locked="0" layoutInCell="1" allowOverlap="1" wp14:anchorId="0C676E96" wp14:editId="770A363F">
                <wp:simplePos x="0" y="0"/>
                <wp:positionH relativeFrom="column">
                  <wp:posOffset>-5613630</wp:posOffset>
                </wp:positionH>
                <wp:positionV relativeFrom="paragraph">
                  <wp:posOffset>596938</wp:posOffset>
                </wp:positionV>
                <wp:extent cx="2126256" cy="1261432"/>
                <wp:effectExtent l="0" t="0" r="350520" b="15240"/>
                <wp:wrapNone/>
                <wp:docPr id="84" name="Rectangular Callout 84"/>
                <wp:cNvGraphicFramePr/>
                <a:graphic xmlns:a="http://schemas.openxmlformats.org/drawingml/2006/main">
                  <a:graphicData uri="http://schemas.microsoft.com/office/word/2010/wordprocessingShape">
                    <wps:wsp>
                      <wps:cNvSpPr/>
                      <wps:spPr>
                        <a:xfrm>
                          <a:off x="0" y="0"/>
                          <a:ext cx="2126256" cy="1261432"/>
                        </a:xfrm>
                        <a:prstGeom prst="wedgeRectCallout">
                          <a:avLst>
                            <a:gd name="adj1" fmla="val 65013"/>
                            <a:gd name="adj2" fmla="val -13317"/>
                          </a:avLst>
                        </a:prstGeom>
                        <a:solidFill>
                          <a:srgbClr val="FFFFFF"/>
                        </a:solidFill>
                        <a:ln w="25400" cap="flat" cmpd="sng" algn="ctr">
                          <a:solidFill>
                            <a:srgbClr val="7DA329">
                              <a:alpha val="50196"/>
                            </a:srgbClr>
                          </a:solidFill>
                          <a:prstDash val="solid"/>
                        </a:ln>
                        <a:effectLst/>
                      </wps:spPr>
                      <wps:txbx>
                        <w:txbxContent>
                          <w:p w:rsidR="00FB3625" w:rsidRPr="006014F8" w:rsidRDefault="00FB3625" w:rsidP="00241374">
                            <w:pPr>
                              <w:rPr>
                                <w:rFonts w:ascii="Calibri" w:hAnsi="Calibri"/>
                                <w:sz w:val="18"/>
                                <w:szCs w:val="18"/>
                              </w:rPr>
                            </w:pPr>
                            <w:r w:rsidRPr="00241374">
                              <w:rPr>
                                <w:rFonts w:ascii="Calibri" w:hAnsi="Calibri"/>
                                <w:sz w:val="18"/>
                                <w:szCs w:val="18"/>
                              </w:rPr>
                              <w:t xml:space="preserve">The system may prompt for more accurate and specific data when you enter information </w:t>
                            </w:r>
                            <w:r>
                              <w:rPr>
                                <w:rFonts w:ascii="Calibri" w:hAnsi="Calibri"/>
                                <w:sz w:val="18"/>
                                <w:szCs w:val="18"/>
                              </w:rPr>
                              <w:t xml:space="preserve">about </w:t>
                            </w:r>
                            <w:r w:rsidRPr="00241374">
                              <w:rPr>
                                <w:rFonts w:ascii="Calibri" w:hAnsi="Calibri"/>
                                <w:sz w:val="18"/>
                                <w:szCs w:val="18"/>
                              </w:rPr>
                              <w:t xml:space="preserve">the </w:t>
                            </w:r>
                            <w:r w:rsidRPr="00241374">
                              <w:rPr>
                                <w:rFonts w:ascii="Calibri" w:hAnsi="Calibri"/>
                                <w:b/>
                                <w:sz w:val="18"/>
                                <w:szCs w:val="18"/>
                              </w:rPr>
                              <w:t>Decedent’s Occupation</w:t>
                            </w:r>
                            <w:r w:rsidRPr="00241374">
                              <w:rPr>
                                <w:rFonts w:ascii="Calibri" w:hAnsi="Calibri"/>
                                <w:sz w:val="18"/>
                                <w:szCs w:val="18"/>
                              </w:rPr>
                              <w:t xml:space="preserve"> and </w:t>
                            </w:r>
                            <w:r w:rsidRPr="00241374">
                              <w:rPr>
                                <w:rFonts w:ascii="Calibri" w:hAnsi="Calibri"/>
                                <w:b/>
                                <w:sz w:val="18"/>
                                <w:szCs w:val="18"/>
                              </w:rPr>
                              <w:t>Industry</w:t>
                            </w:r>
                            <w:r>
                              <w:rPr>
                                <w:rFonts w:ascii="Calibri" w:hAnsi="Calibri"/>
                                <w:b/>
                                <w:sz w:val="18"/>
                                <w:szCs w:val="18"/>
                              </w:rPr>
                              <w:t xml:space="preserve">. </w:t>
                            </w:r>
                            <w:r w:rsidRPr="006014F8">
                              <w:rPr>
                                <w:rFonts w:ascii="Calibri" w:hAnsi="Calibri"/>
                                <w:sz w:val="18"/>
                                <w:szCs w:val="18"/>
                              </w:rPr>
                              <w:t>If the decedent is an infant or child, put “INFANT” or “CHILD” in the Occupation and Industry fields.</w:t>
                            </w:r>
                          </w:p>
                          <w:p w:rsidR="00FB3625" w:rsidRPr="00241374" w:rsidRDefault="00FB3625" w:rsidP="00241374">
                            <w:pPr>
                              <w:rPr>
                                <w:b/>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84" o:spid="_x0000_s1120" type="#_x0000_t61" style="position:absolute;margin-left:-442pt;margin-top:47pt;width:167.4pt;height:99.35pt;z-index:2517923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" adj="24843,7924" strokecolor="#7da329" strokeweight="2pt">
                <v:stroke opacity="32896f"/>
                <v:textbox>
                  <w:txbxContent>
                    <w:p w:rsidR="00FB3625" w:rsidRPr="006014F8" w:rsidRDefault="00FB3625" w:rsidP="00241374">
                      <w:pPr>
                        <w:rPr>
                          <w:rFonts w:ascii="Calibri" w:hAnsi="Calibri"/>
                          <w:sz w:val="18"/>
                          <w:szCs w:val="18"/>
                        </w:rPr>
                      </w:pPr>
                      <w:r w:rsidRPr="00241374">
                        <w:rPr>
                          <w:rFonts w:ascii="Calibri" w:hAnsi="Calibri"/>
                          <w:sz w:val="18"/>
                          <w:szCs w:val="18"/>
                        </w:rPr>
                        <w:t xml:space="preserve">The system may prompt for more accurate and specific data when you enter information </w:t>
                      </w:r>
                      <w:r>
                        <w:rPr>
                          <w:rFonts w:ascii="Calibri" w:hAnsi="Calibri"/>
                          <w:sz w:val="18"/>
                          <w:szCs w:val="18"/>
                        </w:rPr>
                        <w:t xml:space="preserve">about </w:t>
                      </w:r>
                      <w:r w:rsidRPr="00241374">
                        <w:rPr>
                          <w:rFonts w:ascii="Calibri" w:hAnsi="Calibri"/>
                          <w:sz w:val="18"/>
                          <w:szCs w:val="18"/>
                        </w:rPr>
                        <w:t xml:space="preserve">the </w:t>
                      </w:r>
                      <w:r w:rsidRPr="00241374">
                        <w:rPr>
                          <w:rFonts w:ascii="Calibri" w:hAnsi="Calibri"/>
                          <w:b/>
                          <w:sz w:val="18"/>
                          <w:szCs w:val="18"/>
                        </w:rPr>
                        <w:t>Decedent’s Occupation</w:t>
                      </w:r>
                      <w:r w:rsidRPr="00241374">
                        <w:rPr>
                          <w:rFonts w:ascii="Calibri" w:hAnsi="Calibri"/>
                          <w:sz w:val="18"/>
                          <w:szCs w:val="18"/>
                        </w:rPr>
                        <w:t xml:space="preserve"> and </w:t>
                      </w:r>
                      <w:r w:rsidRPr="00241374">
                        <w:rPr>
                          <w:rFonts w:ascii="Calibri" w:hAnsi="Calibri"/>
                          <w:b/>
                          <w:sz w:val="18"/>
                          <w:szCs w:val="18"/>
                        </w:rPr>
                        <w:t>Industry</w:t>
                      </w:r>
                      <w:r>
                        <w:rPr>
                          <w:rFonts w:ascii="Calibri" w:hAnsi="Calibri"/>
                          <w:b/>
                          <w:sz w:val="18"/>
                          <w:szCs w:val="18"/>
                        </w:rPr>
                        <w:t xml:space="preserve">. </w:t>
                      </w:r>
                      <w:r w:rsidRPr="006014F8">
                        <w:rPr>
                          <w:rFonts w:ascii="Calibri" w:hAnsi="Calibri"/>
                          <w:sz w:val="18"/>
                          <w:szCs w:val="18"/>
                        </w:rPr>
                        <w:t>If the decedent is an infant or child, put “INFANT” or “CHILD” in the Occupation and Industry fields.</w:t>
                      </w:r>
                    </w:p>
                    <w:p w:rsidR="00FB3625" w:rsidRPr="00241374" w:rsidRDefault="00FB3625" w:rsidP="00241374">
                      <w:pPr>
                        <w:rPr>
                          <w:b/>
                          <w:sz w:val="18"/>
                          <w:szCs w:val="18"/>
                        </w:rPr>
                      </w:pPr>
                    </w:p>
                  </w:txbxContent>
                </v:textbox>
              </v:shape>
            </w:pict>
          </mc:Fallback>
        </mc:AlternateContent>
      </w:r>
      <w:proofErr w:type="gramStart"/>
      <w:r w:rsidR="00AC666D">
        <w:t>Tab 4.</w:t>
      </w:r>
      <w:proofErr w:type="gramEnd"/>
      <w:r w:rsidR="00AC666D">
        <w:t xml:space="preserve"> Informant</w:t>
      </w:r>
      <w:r w:rsidR="006B2A63">
        <w:tab/>
      </w:r>
    </w:p>
    <w:p w:rsidR="00D44E78" w:rsidRDefault="00D87203" w:rsidP="00E0542B">
      <w:pPr>
        <w:ind w:right="810"/>
      </w:pPr>
      <w:r>
        <w:t>An informant</w:t>
      </w:r>
      <w:r w:rsidR="00D44E78">
        <w:t xml:space="preserve"> </w:t>
      </w:r>
      <w:r w:rsidR="00E95150">
        <w:t>is the individual that provided the legal and personal information about the decedent. An inform</w:t>
      </w:r>
      <w:r w:rsidR="00526952" w:rsidRPr="00F073E9">
        <w:rPr>
          <w:rFonts w:ascii="Calibri" w:eastAsia="Calibri" w:hAnsi="Calibri" w:cs="Times New Roman"/>
          <w:noProof/>
          <w:sz w:val="40"/>
          <w:szCs w:val="36"/>
        </w:rPr>
        <mc:AlternateContent>
          <mc:Choice Requires="wps">
            <w:drawing>
              <wp:anchor distT="0" distB="0" distL="114300" distR="114300" simplePos="0" relativeHeight="252095998" behindDoc="1" locked="1" layoutInCell="1" allowOverlap="1" wp14:anchorId="5DD01335" wp14:editId="127DCFEB">
                <wp:simplePos x="0" y="0"/>
                <wp:positionH relativeFrom="column">
                  <wp:posOffset>3759835</wp:posOffset>
                </wp:positionH>
                <wp:positionV relativeFrom="page">
                  <wp:posOffset>3105150</wp:posOffset>
                </wp:positionV>
                <wp:extent cx="4834255" cy="434975"/>
                <wp:effectExtent l="0" t="0" r="0" b="0"/>
                <wp:wrapNone/>
                <wp:docPr id="4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834255" cy="434975"/>
                        </a:xfrm>
                        <a:prstGeom prst="rect">
                          <a:avLst/>
                        </a:prstGeom>
                        <a:noFill/>
                        <a:ln w="9525">
                          <a:noFill/>
                          <a:miter lim="800000"/>
                          <a:headEnd/>
                          <a:tailEnd/>
                        </a:ln>
                      </wps:spPr>
                      <wps:txbx>
                        <w:txbxContent>
                          <w:sdt>
                            <w:sdtPr>
                              <w:rPr>
                                <w:sz w:val="36"/>
                                <w:szCs w:val="36"/>
                              </w:rPr>
                              <w:alias w:val="Subtitle Odd"/>
                              <w:tag w:val="Subtitle Odd"/>
                              <w:id w:val="-767385947"/>
                            </w:sdtPr>
                            <w:sdtEndPr/>
                            <w:sdtContent>
                              <w:p w:rsidR="00FB3625" w:rsidRPr="00BD500D" w:rsidRDefault="00FB3625" w:rsidP="00526952">
                                <w:pPr>
                                  <w:rPr>
                                    <w:sz w:val="36"/>
                                    <w:szCs w:val="36"/>
                                  </w:rPr>
                                </w:pPr>
                                <w:r>
                                  <w:rPr>
                                    <w:sz w:val="36"/>
                                    <w:szCs w:val="36"/>
                                  </w:rPr>
                                  <w:t>Informant</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1" type="#_x0000_t202" style="position:absolute;margin-left:296.05pt;margin-top:244.5pt;width:380.65pt;height:34.25pt;rotation:90;z-index:-25122048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" filled="f" stroked="f">
                <v:textbox>
                  <w:txbxContent>
                    <w:sdt>
                      <w:sdtPr>
                        <w:rPr>
                          <w:sz w:val="36"/>
                          <w:szCs w:val="36"/>
                        </w:rPr>
                        <w:alias w:val="Subtitle Odd"/>
                        <w:tag w:val="Subtitle Odd"/>
                        <w:id w:val="-767385947"/>
                      </w:sdtPr>
                      <w:sdtContent>
                        <w:p w:rsidR="00FB3625" w:rsidRPr="00BD500D" w:rsidRDefault="00FB3625" w:rsidP="00526952">
                          <w:pPr>
                            <w:rPr>
                              <w:sz w:val="36"/>
                              <w:szCs w:val="36"/>
                            </w:rPr>
                          </w:pPr>
                          <w:r>
                            <w:rPr>
                              <w:sz w:val="36"/>
                              <w:szCs w:val="36"/>
                            </w:rPr>
                            <w:t>Informant</w:t>
                          </w:r>
                        </w:p>
                      </w:sdtContent>
                    </w:sdt>
                  </w:txbxContent>
                </v:textbox>
                <w10:wrap anchory="page"/>
                <w10:anchorlock/>
              </v:shape>
            </w:pict>
          </mc:Fallback>
        </mc:AlternateContent>
      </w:r>
      <w:r w:rsidR="00E95150">
        <w:t>ant worksheet is available from the Registry for use by funeral homes.</w:t>
      </w:r>
      <w:r w:rsidR="00D44E78">
        <w:t xml:space="preserve"> </w:t>
      </w:r>
      <w:r w:rsidR="00E95150">
        <w:t xml:space="preserve">Use of the worksheet is not required, but it can help to capture the information in the new death certificate format. </w:t>
      </w:r>
      <w:r w:rsidR="00893A46">
        <w:t>Enter this</w:t>
      </w:r>
      <w:r w:rsidR="00313E5E">
        <w:t xml:space="preserve"> information </w:t>
      </w:r>
      <w:r w:rsidR="00C943F5">
        <w:t>in</w:t>
      </w:r>
      <w:r w:rsidR="00D44E78">
        <w:t xml:space="preserve"> </w:t>
      </w:r>
      <w:r w:rsidR="00D44E78" w:rsidRPr="00313E5E">
        <w:rPr>
          <w:b/>
        </w:rPr>
        <w:t>Tab 4</w:t>
      </w:r>
      <w:r w:rsidR="00D44E78">
        <w:t xml:space="preserve">: </w:t>
      </w:r>
    </w:p>
    <w:p w:rsidR="00D44E78" w:rsidRDefault="00486E82" w:rsidP="00D44E78">
      <w:pPr>
        <w:ind w:right="810"/>
      </w:pPr>
      <w:r>
        <w:rPr>
          <w:noProof/>
        </w:rPr>
        <mc:AlternateContent>
          <mc:Choice Requires="wpg">
            <w:drawing>
              <wp:anchor distT="0" distB="0" distL="114300" distR="114300" simplePos="0" relativeHeight="252020222" behindDoc="0" locked="0" layoutInCell="1" allowOverlap="1" wp14:anchorId="7F9E20EA" wp14:editId="7061BA33">
                <wp:simplePos x="0" y="0"/>
                <wp:positionH relativeFrom="column">
                  <wp:posOffset>13335</wp:posOffset>
                </wp:positionH>
                <wp:positionV relativeFrom="paragraph">
                  <wp:posOffset>1122045</wp:posOffset>
                </wp:positionV>
                <wp:extent cx="5973445" cy="3175635"/>
                <wp:effectExtent l="171450" t="171450" r="27305" b="367665"/>
                <wp:wrapTopAndBottom/>
                <wp:docPr id="79" name="Group 79" descr="Image displaying VIP activity described in text"/>
                <wp:cNvGraphicFramePr/>
                <a:graphic xmlns:a="http://schemas.openxmlformats.org/drawingml/2006/main">
                  <a:graphicData uri="http://schemas.microsoft.com/office/word/2010/wordprocessingGroup">
                    <wpg:wgp>
                      <wpg:cNvGrpSpPr/>
                      <wpg:grpSpPr>
                        <a:xfrm>
                          <a:off x="0" y="0"/>
                          <a:ext cx="5973445" cy="3175635"/>
                          <a:chOff x="0" y="0"/>
                          <a:chExt cx="5973445" cy="3175635"/>
                        </a:xfrm>
                      </wpg:grpSpPr>
                      <wpg:grpSp>
                        <wpg:cNvPr id="302" name="Group 302"/>
                        <wpg:cNvGrpSpPr/>
                        <wpg:grpSpPr>
                          <a:xfrm>
                            <a:off x="0" y="0"/>
                            <a:ext cx="5973445" cy="3175635"/>
                            <a:chOff x="0" y="0"/>
                            <a:chExt cx="5974170" cy="3175761"/>
                          </a:xfrm>
                        </wpg:grpSpPr>
                        <pic:pic xmlns:pic="http://schemas.openxmlformats.org/drawingml/2006/picture">
                          <pic:nvPicPr>
                            <pic:cNvPr id="295" name="Picture 295" descr="Image displaying VIP activity described in text"/>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5234529" cy="3175761"/>
                            </a:xfrm>
                            <a:prstGeom prst="rect">
                              <a:avLst/>
                            </a:prstGeom>
                            <a:ln>
                              <a:noFill/>
                            </a:ln>
                            <a:effectLst>
                              <a:outerShdw blurRad="292100" dist="139700" dir="2700000" algn="tl" rotWithShape="0">
                                <a:srgbClr val="333333">
                                  <a:alpha val="65000"/>
                                </a:srgbClr>
                              </a:outerShdw>
                            </a:effectLst>
                          </pic:spPr>
                        </pic:pic>
                        <wps:wsp>
                          <wps:cNvPr id="322" name="Rectangular Callout 322"/>
                          <wps:cNvSpPr/>
                          <wps:spPr>
                            <a:xfrm>
                              <a:off x="4249465" y="558435"/>
                              <a:ext cx="1724705" cy="1248467"/>
                            </a:xfrm>
                            <a:prstGeom prst="wedgeRectCallout">
                              <a:avLst>
                                <a:gd name="adj1" fmla="val -68056"/>
                                <a:gd name="adj2" fmla="val -38900"/>
                              </a:avLst>
                            </a:prstGeom>
                            <a:solidFill>
                              <a:srgbClr val="FFFFFF"/>
                            </a:solidFill>
                            <a:ln w="25400" cap="flat" cmpd="sng" algn="ctr">
                              <a:solidFill>
                                <a:srgbClr val="7DA329">
                                  <a:alpha val="50196"/>
                                </a:srgbClr>
                              </a:solidFill>
                              <a:prstDash val="solid"/>
                            </a:ln>
                            <a:effectLst/>
                          </wps:spPr>
                          <wps:txbx>
                            <w:txbxContent>
                              <w:p w:rsidR="00FB3625" w:rsidRPr="00B05978" w:rsidRDefault="00FB3625" w:rsidP="0084411D">
                                <w:r>
                                  <w:rPr>
                                    <w:sz w:val="18"/>
                                    <w:szCs w:val="18"/>
                                  </w:rPr>
                                  <w:t>If the</w:t>
                                </w:r>
                                <w:r w:rsidRPr="0084411D">
                                  <w:rPr>
                                    <w:sz w:val="18"/>
                                    <w:szCs w:val="18"/>
                                  </w:rPr>
                                  <w:t xml:space="preserve"> informant’s </w:t>
                                </w:r>
                                <w:r>
                                  <w:rPr>
                                    <w:sz w:val="18"/>
                                    <w:szCs w:val="18"/>
                                  </w:rPr>
                                  <w:t xml:space="preserve">mailing </w:t>
                                </w:r>
                                <w:r w:rsidRPr="0084411D">
                                  <w:rPr>
                                    <w:sz w:val="18"/>
                                    <w:szCs w:val="18"/>
                                  </w:rPr>
                                  <w:t xml:space="preserve">address </w:t>
                                </w:r>
                                <w:r>
                                  <w:rPr>
                                    <w:sz w:val="18"/>
                                    <w:szCs w:val="18"/>
                                  </w:rPr>
                                  <w:t>is</w:t>
                                </w:r>
                                <w:r w:rsidRPr="0084411D">
                                  <w:rPr>
                                    <w:sz w:val="18"/>
                                    <w:szCs w:val="18"/>
                                  </w:rPr>
                                  <w:t xml:space="preserve"> the same as the</w:t>
                                </w:r>
                                <w:r>
                                  <w:t xml:space="preserve"> </w:t>
                                </w:r>
                                <w:r>
                                  <w:rPr>
                                    <w:sz w:val="18"/>
                                    <w:szCs w:val="18"/>
                                  </w:rPr>
                                  <w:t xml:space="preserve">decedent, </w:t>
                                </w:r>
                                <w:r w:rsidRPr="0084411D">
                                  <w:rPr>
                                    <w:sz w:val="18"/>
                                    <w:szCs w:val="18"/>
                                  </w:rPr>
                                  <w:t xml:space="preserve">click </w:t>
                                </w:r>
                                <w:r>
                                  <w:rPr>
                                    <w:sz w:val="18"/>
                                    <w:szCs w:val="18"/>
                                  </w:rPr>
                                  <w:t xml:space="preserve">the box for </w:t>
                                </w:r>
                                <w:r w:rsidRPr="0084411D">
                                  <w:rPr>
                                    <w:b/>
                                    <w:sz w:val="18"/>
                                    <w:szCs w:val="18"/>
                                  </w:rPr>
                                  <w:t>Address same as decedent</w:t>
                                </w:r>
                                <w:r>
                                  <w:rPr>
                                    <w:b/>
                                    <w:sz w:val="18"/>
                                    <w:szCs w:val="18"/>
                                  </w:rPr>
                                  <w:t xml:space="preserve">’s residence.  </w:t>
                                </w:r>
                                <w:r w:rsidRPr="00B05978">
                                  <w:rPr>
                                    <w:sz w:val="18"/>
                                    <w:szCs w:val="18"/>
                                  </w:rPr>
                                  <w:t>The address will then be entered for you</w:t>
                                </w:r>
                                <w:r>
                                  <w:rPr>
                                    <w:sz w:val="18"/>
                                    <w:szCs w:val="18"/>
                                  </w:rPr>
                                  <w:t>, upon leaving the screen.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8" name="Rectangular Callout 298"/>
                          <wps:cNvSpPr/>
                          <wps:spPr>
                            <a:xfrm>
                              <a:off x="125886" y="1806902"/>
                              <a:ext cx="1567180" cy="777240"/>
                            </a:xfrm>
                            <a:prstGeom prst="wedgeRectCallout">
                              <a:avLst>
                                <a:gd name="adj1" fmla="val 8756"/>
                                <a:gd name="adj2" fmla="val -92440"/>
                              </a:avLst>
                            </a:prstGeom>
                            <a:solidFill>
                              <a:srgbClr val="FFFFFF"/>
                            </a:solidFill>
                            <a:ln w="25400" cap="flat" cmpd="sng" algn="ctr">
                              <a:solidFill>
                                <a:srgbClr val="7DA329">
                                  <a:alpha val="50196"/>
                                </a:srgbClr>
                              </a:solidFill>
                              <a:prstDash val="solid"/>
                            </a:ln>
                            <a:effectLst/>
                          </wps:spPr>
                          <wps:txbx>
                            <w:txbxContent>
                              <w:p w:rsidR="00FB3625" w:rsidRDefault="00FB3625" w:rsidP="00B05978">
                                <w:r>
                                  <w:rPr>
                                    <w:sz w:val="18"/>
                                    <w:szCs w:val="18"/>
                                  </w:rPr>
                                  <w:t>For most pick-lists, there is an option for “other,” if none of the available choices are appropriate.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0" name="Rectangular Callout 320"/>
                          <wps:cNvSpPr/>
                          <wps:spPr>
                            <a:xfrm>
                              <a:off x="1549204" y="1144354"/>
                              <a:ext cx="1112188" cy="750226"/>
                            </a:xfrm>
                            <a:prstGeom prst="wedgeRectCallout">
                              <a:avLst>
                                <a:gd name="adj1" fmla="val 52931"/>
                                <a:gd name="adj2" fmla="val -109382"/>
                              </a:avLst>
                            </a:prstGeom>
                            <a:solidFill>
                              <a:srgbClr val="FFFFFF"/>
                            </a:solidFill>
                            <a:ln w="25400" cap="flat" cmpd="sng" algn="ctr">
                              <a:solidFill>
                                <a:srgbClr val="7DA329">
                                  <a:alpha val="50196"/>
                                </a:srgbClr>
                              </a:solidFill>
                              <a:prstDash val="solid"/>
                            </a:ln>
                            <a:effectLst/>
                          </wps:spPr>
                          <wps:txbx>
                            <w:txbxContent>
                              <w:p w:rsidR="00FB3625" w:rsidRDefault="00FB3625" w:rsidP="00313E5E">
                                <w:r>
                                  <w:rPr>
                                    <w:sz w:val="18"/>
                                    <w:szCs w:val="18"/>
                                  </w:rPr>
                                  <w:t xml:space="preserve">A </w:t>
                                </w:r>
                                <w:r w:rsidRPr="00313E5E">
                                  <w:rPr>
                                    <w:sz w:val="18"/>
                                    <w:szCs w:val="18"/>
                                  </w:rPr>
                                  <w:t>P.O. Box is acceptable for the informant</w:t>
                                </w:r>
                                <w:r>
                                  <w:rPr>
                                    <w:sz w:val="18"/>
                                    <w:szCs w:val="18"/>
                                  </w:rPr>
                                  <w:t>’s</w:t>
                                </w:r>
                                <w:r w:rsidRPr="00313E5E">
                                  <w:rPr>
                                    <w:sz w:val="18"/>
                                    <w:szCs w:val="18"/>
                                  </w:rPr>
                                  <w:t xml:space="preserve"> address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6" name="Rectangle 76" descr="Highlighting Informant tab"/>
                        <wps:cNvSpPr/>
                        <wps:spPr>
                          <a:xfrm>
                            <a:off x="2661751" y="201418"/>
                            <a:ext cx="672796" cy="169545"/>
                          </a:xfrm>
                          <a:prstGeom prst="rect">
                            <a:avLst/>
                          </a:prstGeom>
                          <a:solidFill>
                            <a:srgbClr val="99CC00">
                              <a:alpha val="20000"/>
                            </a:srgbClr>
                          </a:solidFill>
                          <a:ln w="25400" cap="flat" cmpd="sng" algn="ctr">
                            <a:solidFill>
                              <a:srgbClr val="99CC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79" o:spid="_x0000_s1122" alt="Image displaying VIP activity described in text" style="position:absolute;margin-left:1.05pt;margin-top:88.35pt;width:470.35pt;height:250.05pt;z-index:252020222" coordsize="59734,317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">
                <v:group id="Group 302" o:spid="_x0000_s1123" style="position:absolute;width:59734;height:31756" coordsize="59741,317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Z7PUcYAAADcAAAADwAAAGRycy9kb3ducmV2LnhtbESPQWvCQBSE74X+h+UV&#10;ems2UVokuoYgWnoQoUYQb4/sMwlm34bsNon/visUehxm5htmlU2mFQP1rrGsIIliEMSl1Q1XCk7F&#10;7m0Bwnlkja1lUnAnB9n6+WmFqbYjf9Nw9JUIEHYpKqi971IpXVmTQRfZjjh4V9sb9EH2ldQ9jgFu&#10;WjmL4w9psOGwUGNHm5rK2/HHKPgcccznyXbY366b+6V4P5z3CSn1+jLlSxCeJv8f/mt/aQXzeAa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5ns9RxgAAANwA&#10;AAAPAAAAAAAAAAAAAAAAAKoCAABkcnMvZG93bnJldi54bWxQSwUGAAAAAAQABAD6AAAAnQMAAAAA&#10;">
                  <v:shape id="Picture 295" o:spid="_x0000_s1124" type="#_x0000_t75" alt="Image displaying VIP activity described in text" style="position:absolute;width:52345;height:317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02W4rGAAAA3AAAAA8AAABkcnMvZG93bnJldi54bWxEj91qwkAUhO8LfYflFHpXN1X8i65SBKHQ&#10;io36ACfZkx/Mno3ZbYxv3xWEXg4z8w2zXPemFh21rrKs4H0QgSDOrK64UHA6bt9mIJxH1lhbJgU3&#10;crBePT8tMdb2ygl1B1+IAGEXo4LS+yaW0mUlGXQD2xAHL7etQR9kW0jd4jXATS2HUTSRBisOCyU2&#10;tCkpOx9+jYLRLPlOd/sidz+nTZecq/Rre5kq9frSfyxAeOr9f/jR/tQKhvMx3M+EIyB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TZbisYAAADcAAAADwAAAAAAAAAAAAAA&#10;AACfAgAAZHJzL2Rvd25yZXYueG1sUEsFBgAAAAAEAAQA9wAAAJIDAAAAAA==&#10;">
                    <v:imagedata r:id="rId63" o:title="Image displaying VIP activity described in text"/>
                    <v:shadow on="t" color="#333" opacity="42598f" origin="-.5,-.5" offset="2.74397mm,2.74397mm"/>
                    <v:path arrowok="t"/>
                  </v:shape>
                  <v:shape id="Rectangular Callout 322" o:spid="_x0000_s1125" type="#_x0000_t61" style="position:absolute;left:42494;top:5584;width:17247;height:124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aqMYA&#10;AADcAAAADwAAAGRycy9kb3ducmV2LnhtbESPQWvCQBSE7wX/w/KE3urGtBVJXUWUQqH2oPHi7Zl9&#10;zQazb2N2a1J/fbcgeBxm5htmtuhtLS7U+sqxgvEoAUFcOF1xqWCfvz9NQfiArLF2TAp+ycNiPniY&#10;YaZdx1u67EIpIoR9hgpMCE0mpS8MWfQj1xBH79u1FkOUbSl1i12E21qmSTKRFiuOCwYbWhkqTrsf&#10;q8AjHj/NeSzPL9Xrdb3Z6u6Qfyn1OOyXbyAC9eEevrU/tILnNIX/M/EIy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waqMYAAADcAAAADwAAAAAAAAAAAAAAAACYAgAAZHJz&#10;L2Rvd25yZXYueG1sUEsFBgAAAAAEAAQA9QAAAIsDAAAAAA==&#10;" adj="-3900,2398" strokecolor="#7da329" strokeweight="2pt">
                    <v:stroke opacity="32896f"/>
                    <v:textbox>
                      <w:txbxContent>
                        <w:p w:rsidR="00FB3625" w:rsidRPr="00B05978" w:rsidRDefault="00FB3625" w:rsidP="0084411D">
                          <w:r>
                            <w:rPr>
                              <w:sz w:val="18"/>
                              <w:szCs w:val="18"/>
                            </w:rPr>
                            <w:t>If the</w:t>
                          </w:r>
                          <w:r w:rsidRPr="0084411D">
                            <w:rPr>
                              <w:sz w:val="18"/>
                              <w:szCs w:val="18"/>
                            </w:rPr>
                            <w:t xml:space="preserve"> informant’s </w:t>
                          </w:r>
                          <w:r>
                            <w:rPr>
                              <w:sz w:val="18"/>
                              <w:szCs w:val="18"/>
                            </w:rPr>
                            <w:t xml:space="preserve">mailing </w:t>
                          </w:r>
                          <w:r w:rsidRPr="0084411D">
                            <w:rPr>
                              <w:sz w:val="18"/>
                              <w:szCs w:val="18"/>
                            </w:rPr>
                            <w:t xml:space="preserve">address </w:t>
                          </w:r>
                          <w:r>
                            <w:rPr>
                              <w:sz w:val="18"/>
                              <w:szCs w:val="18"/>
                            </w:rPr>
                            <w:t>is</w:t>
                          </w:r>
                          <w:r w:rsidRPr="0084411D">
                            <w:rPr>
                              <w:sz w:val="18"/>
                              <w:szCs w:val="18"/>
                            </w:rPr>
                            <w:t xml:space="preserve"> the same as the</w:t>
                          </w:r>
                          <w:r>
                            <w:t xml:space="preserve"> </w:t>
                          </w:r>
                          <w:r>
                            <w:rPr>
                              <w:sz w:val="18"/>
                              <w:szCs w:val="18"/>
                            </w:rPr>
                            <w:t xml:space="preserve">decedent, </w:t>
                          </w:r>
                          <w:r w:rsidRPr="0084411D">
                            <w:rPr>
                              <w:sz w:val="18"/>
                              <w:szCs w:val="18"/>
                            </w:rPr>
                            <w:t xml:space="preserve">click </w:t>
                          </w:r>
                          <w:r>
                            <w:rPr>
                              <w:sz w:val="18"/>
                              <w:szCs w:val="18"/>
                            </w:rPr>
                            <w:t xml:space="preserve">the box for </w:t>
                          </w:r>
                          <w:r w:rsidRPr="0084411D">
                            <w:rPr>
                              <w:b/>
                              <w:sz w:val="18"/>
                              <w:szCs w:val="18"/>
                            </w:rPr>
                            <w:t>Address same as decedent</w:t>
                          </w:r>
                          <w:r>
                            <w:rPr>
                              <w:b/>
                              <w:sz w:val="18"/>
                              <w:szCs w:val="18"/>
                            </w:rPr>
                            <w:t xml:space="preserve">’s residence.  </w:t>
                          </w:r>
                          <w:r w:rsidRPr="00B05978">
                            <w:rPr>
                              <w:sz w:val="18"/>
                              <w:szCs w:val="18"/>
                            </w:rPr>
                            <w:t>The address will then be entered for you</w:t>
                          </w:r>
                          <w:r>
                            <w:rPr>
                              <w:sz w:val="18"/>
                              <w:szCs w:val="18"/>
                            </w:rPr>
                            <w:t>, upon leaving the screen.</w:t>
                          </w:r>
                        </w:p>
                      </w:txbxContent>
                    </v:textbox>
                  </v:shape>
                  <v:shape id="Rectangular Callout 298" o:spid="_x0000_s1126" type="#_x0000_t61" style="position:absolute;left:1258;top:18069;width:15672;height:77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v7dMMA&#10;AADcAAAADwAAAGRycy9kb3ducmV2LnhtbERPz2vCMBS+C/sfwht4kZmuB5mdUaowFD1Nx9hub81b&#10;2615CU2s1b/eHASPH9/v2aI3jeio9bVlBc/jBARxYXXNpYKPw9vTCwgfkDU2lknBmTws5g+DGWba&#10;nvidun0oRQxhn6GCKgSXSemLigz6sXXEkfu1rcEQYVtK3eIphptGpkkykQZrjg0VOlpVVPzvj0aB&#10;48P2x13C14iX3fovl2n+vftUavjY568gAvXhLr65N1pBOo1r45l4BOT8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Yv7dMMAAADcAAAADwAAAAAAAAAAAAAAAACYAgAAZHJzL2Rv&#10;d25yZXYueG1sUEsFBgAAAAAEAAQA9QAAAIgDAAAAAA==&#10;" adj="12691,-9167" strokecolor="#7da329" strokeweight="2pt">
                    <v:stroke opacity="32896f"/>
                    <v:textbox>
                      <w:txbxContent>
                        <w:p w:rsidR="00FB3625" w:rsidRDefault="00FB3625" w:rsidP="00B05978">
                          <w:r>
                            <w:rPr>
                              <w:sz w:val="18"/>
                              <w:szCs w:val="18"/>
                            </w:rPr>
                            <w:t>For most pick-lists, there is an option for “other,” if none of the available choices are appropriate.</w:t>
                          </w:r>
                        </w:p>
                      </w:txbxContent>
                    </v:textbox>
                  </v:shape>
                  <v:shape id="Rectangular Callout 320" o:spid="_x0000_s1127" type="#_x0000_t61" style="position:absolute;left:15492;top:11443;width:11121;height:75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6WdsEA&#10;AADcAAAADwAAAGRycy9kb3ducmV2LnhtbERPTUvDQBC9C/6HZQRvdmMKUmO3RQqFQkExKngcs2M2&#10;mp0Nu9Mm/ffuodDj430v15Pv1ZFi6gIbuJ8VoIibYDtuDXy8b+8WoJIgW+wDk4ETJVivrq+WWNkw&#10;8hsda2lVDuFUoQEnMlRap8aRxzQLA3HmfkL0KBnGVtuIYw73vS6L4kF77Dg3OBxo46j5qw/eANby&#10;9bnv3KuOcvotxm9alI8vxtzeTM9PoIQmuYjP7p01MC/z/HwmHwG9+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i+lnbBAAAA3AAAAA8AAAAAAAAAAAAAAAAAmAIAAGRycy9kb3du&#10;cmV2LnhtbFBLBQYAAAAABAAEAPUAAACGAwAAAAA=&#10;" adj="22233,-12827" strokecolor="#7da329" strokeweight="2pt">
                    <v:stroke opacity="32896f"/>
                    <v:textbox>
                      <w:txbxContent>
                        <w:p w:rsidR="00FB3625" w:rsidRDefault="00FB3625" w:rsidP="00313E5E">
                          <w:r>
                            <w:rPr>
                              <w:sz w:val="18"/>
                              <w:szCs w:val="18"/>
                            </w:rPr>
                            <w:t xml:space="preserve">A </w:t>
                          </w:r>
                          <w:r w:rsidRPr="00313E5E">
                            <w:rPr>
                              <w:sz w:val="18"/>
                              <w:szCs w:val="18"/>
                            </w:rPr>
                            <w:t>P.O. Box is acceptable for the informant</w:t>
                          </w:r>
                          <w:r>
                            <w:rPr>
                              <w:sz w:val="18"/>
                              <w:szCs w:val="18"/>
                            </w:rPr>
                            <w:t>’s</w:t>
                          </w:r>
                          <w:r w:rsidRPr="00313E5E">
                            <w:rPr>
                              <w:sz w:val="18"/>
                              <w:szCs w:val="18"/>
                            </w:rPr>
                            <w:t xml:space="preserve"> address</w:t>
                          </w:r>
                        </w:p>
                      </w:txbxContent>
                    </v:textbox>
                  </v:shape>
                </v:group>
                <v:rect id="Rectangle 76" o:spid="_x0000_s1128" alt="Highlighting Informant tab" style="position:absolute;left:26617;top:2014;width:6728;height:16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b8XMIA&#10;AADbAAAADwAAAGRycy9kb3ducmV2LnhtbESPwWrDMBBE74H+g9hCb4mcHJzgRg5poVB6ix0IuS3W&#10;1jK2VkZSbffvq0Khx2Fm3jDH02IHMZEPnWMF200GgrhxuuNWwbV+Wx9AhIiscXBMCr4pwKl8WB2x&#10;0G7mC01VbEWCcChQgYlxLKQMjSGLYeNG4uR9Om8xJulbqT3OCW4HucuyXFrsOC0YHOnVUNNXX1ZB&#10;naNxeKuH3X1vzdlsXz766qLU0+NyfgYRaYn/4b/2u1awz+H3S/oBsv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dvxcwgAAANsAAAAPAAAAAAAAAAAAAAAAAJgCAABkcnMvZG93&#10;bnJldi54bWxQSwUGAAAAAAQABAD1AAAAhwMAAAAA&#10;" fillcolor="#9c0" strokecolor="#9c0" strokeweight="2pt">
                  <v:fill opacity="13107f"/>
                </v:rect>
                <w10:wrap type="topAndBottom"/>
              </v:group>
            </w:pict>
          </mc:Fallback>
        </mc:AlternateContent>
      </w:r>
      <w:r w:rsidR="00764D89">
        <w:t>Note that i</w:t>
      </w:r>
      <w:r w:rsidR="00313E5E">
        <w:t xml:space="preserve">f the </w:t>
      </w:r>
      <w:r w:rsidR="00313E5E" w:rsidRPr="00764D89">
        <w:rPr>
          <w:b/>
        </w:rPr>
        <w:t>Informant Mailing Address</w:t>
      </w:r>
      <w:r w:rsidR="00313E5E">
        <w:t xml:space="preserve"> is the same as the decedent</w:t>
      </w:r>
      <w:r w:rsidR="00764D89">
        <w:t>’s</w:t>
      </w:r>
      <w:r w:rsidR="00313E5E">
        <w:t xml:space="preserve"> address entered on </w:t>
      </w:r>
      <w:r w:rsidR="00313E5E" w:rsidRPr="00313E5E">
        <w:rPr>
          <w:b/>
        </w:rPr>
        <w:t>Tab 2</w:t>
      </w:r>
      <w:r w:rsidR="00313E5E">
        <w:t xml:space="preserve">, then you </w:t>
      </w:r>
      <w:r w:rsidR="00764D89">
        <w:t>will</w:t>
      </w:r>
      <w:r w:rsidR="002E1DEE">
        <w:t xml:space="preserve"> check the </w:t>
      </w:r>
      <w:r w:rsidR="00313E5E">
        <w:t xml:space="preserve">box </w:t>
      </w:r>
      <w:r w:rsidR="00764D89">
        <w:t xml:space="preserve">for </w:t>
      </w:r>
      <w:r w:rsidR="00764D89" w:rsidRPr="00764D89">
        <w:rPr>
          <w:b/>
        </w:rPr>
        <w:t>Address same as decedent’s residence</w:t>
      </w:r>
      <w:r w:rsidR="00764D89">
        <w:t xml:space="preserve">, which is located </w:t>
      </w:r>
      <w:r w:rsidR="00313E5E">
        <w:t>above the mailing address</w:t>
      </w:r>
      <w:r w:rsidR="00764D89">
        <w:t xml:space="preserve">. The </w:t>
      </w:r>
      <w:r w:rsidR="00893A46">
        <w:t xml:space="preserve">address </w:t>
      </w:r>
      <w:r w:rsidR="00764D89">
        <w:t xml:space="preserve">fields will </w:t>
      </w:r>
      <w:r w:rsidR="00313E5E">
        <w:t>populate automatically. If the address</w:t>
      </w:r>
      <w:r w:rsidR="00893A46">
        <w:t xml:space="preserve"> of the informant</w:t>
      </w:r>
      <w:r w:rsidR="00313E5E">
        <w:t xml:space="preserve"> is </w:t>
      </w:r>
      <w:r w:rsidR="00246937">
        <w:t>different, fill out the fields with the address information.</w:t>
      </w:r>
      <w:r w:rsidRPr="00486E82">
        <w:rPr>
          <w:noProof/>
        </w:rPr>
        <w:t xml:space="preserve"> </w:t>
      </w:r>
    </w:p>
    <w:p w:rsidR="00486E82" w:rsidRDefault="00486E82" w:rsidP="00486E82">
      <w:pPr>
        <w:pStyle w:val="Heading2"/>
        <w:tabs>
          <w:tab w:val="right" w:pos="9990"/>
        </w:tabs>
      </w:pPr>
      <w:r>
        <w:t>Selected Field Notes:</w:t>
      </w:r>
    </w:p>
    <w:tbl>
      <w:tblPr>
        <w:tblStyle w:val="TableGrid"/>
        <w:tblW w:w="9180" w:type="dxa"/>
        <w:tblBorders>
          <w:top w:val="none" w:sz="0" w:space="0" w:color="auto"/>
          <w:left w:val="none" w:sz="0" w:space="0" w:color="auto"/>
          <w:bottom w:val="none" w:sz="0" w:space="0" w:color="auto"/>
          <w:right w:val="none" w:sz="0" w:space="0" w:color="auto"/>
          <w:insideH w:val="single" w:sz="4" w:space="0" w:color="DFDCB7" w:themeColor="background2"/>
          <w:insideV w:val="none" w:sz="0" w:space="0" w:color="auto"/>
        </w:tblBorders>
        <w:tblLook w:val="04A0" w:firstRow="1" w:lastRow="0" w:firstColumn="1" w:lastColumn="0" w:noHBand="0" w:noVBand="1"/>
        <w:tblDescription w:val="Selected field notes"/>
      </w:tblPr>
      <w:tblGrid>
        <w:gridCol w:w="1526"/>
        <w:gridCol w:w="7654"/>
      </w:tblGrid>
      <w:tr w:rsidR="00457369" w:rsidRPr="00C25D80" w:rsidTr="00412CB5">
        <w:trPr>
          <w:tblHeader/>
        </w:trPr>
        <w:tc>
          <w:tcPr>
            <w:tcW w:w="1526" w:type="dxa"/>
            <w:tcBorders>
              <w:top w:val="nil"/>
              <w:left w:val="nil"/>
              <w:bottom w:val="single" w:sz="4" w:space="0" w:color="DFDCB7" w:themeColor="background2"/>
              <w:right w:val="nil"/>
            </w:tcBorders>
          </w:tcPr>
          <w:p w:rsidR="00457369" w:rsidRDefault="00457369" w:rsidP="00A8332A">
            <w:pPr>
              <w:rPr>
                <w:rStyle w:val="IntenseEmphasis"/>
                <w:sz w:val="20"/>
                <w:szCs w:val="20"/>
              </w:rPr>
            </w:pPr>
            <w:r>
              <w:rPr>
                <w:rStyle w:val="IntenseEmphasis"/>
                <w:sz w:val="20"/>
                <w:szCs w:val="20"/>
              </w:rPr>
              <w:t>Name of Informant</w:t>
            </w:r>
          </w:p>
        </w:tc>
        <w:tc>
          <w:tcPr>
            <w:tcW w:w="7654" w:type="dxa"/>
            <w:tcBorders>
              <w:top w:val="nil"/>
              <w:left w:val="nil"/>
              <w:bottom w:val="single" w:sz="4" w:space="0" w:color="DFDCB7" w:themeColor="background2"/>
              <w:right w:val="nil"/>
            </w:tcBorders>
          </w:tcPr>
          <w:p w:rsidR="00457369" w:rsidRDefault="00457369" w:rsidP="00457369">
            <w:pPr>
              <w:rPr>
                <w:sz w:val="20"/>
                <w:szCs w:val="20"/>
              </w:rPr>
            </w:pPr>
            <w:r w:rsidRPr="00457369">
              <w:rPr>
                <w:sz w:val="20"/>
                <w:szCs w:val="20"/>
              </w:rPr>
              <w:t xml:space="preserve">Enter </w:t>
            </w:r>
            <w:r>
              <w:rPr>
                <w:sz w:val="20"/>
                <w:szCs w:val="20"/>
              </w:rPr>
              <w:t>the current name of the</w:t>
            </w:r>
            <w:r w:rsidRPr="00457369">
              <w:rPr>
                <w:sz w:val="20"/>
                <w:szCs w:val="20"/>
              </w:rPr>
              <w:t xml:space="preserve"> informant. Generational ID is a name suffix, such as “Jr.” If there is no middle name, </w:t>
            </w:r>
            <w:r>
              <w:rPr>
                <w:sz w:val="20"/>
                <w:szCs w:val="20"/>
              </w:rPr>
              <w:t xml:space="preserve">check the “No middle name” </w:t>
            </w:r>
            <w:r w:rsidRPr="00457369">
              <w:rPr>
                <w:sz w:val="20"/>
                <w:szCs w:val="20"/>
              </w:rPr>
              <w:t>box, or enter three dashes (---).</w:t>
            </w:r>
          </w:p>
          <w:p w:rsidR="00457369" w:rsidRDefault="00457369" w:rsidP="00457369">
            <w:pPr>
              <w:rPr>
                <w:sz w:val="20"/>
                <w:szCs w:val="20"/>
              </w:rPr>
            </w:pPr>
          </w:p>
        </w:tc>
      </w:tr>
      <w:tr w:rsidR="00486E82" w:rsidRPr="00C25D80" w:rsidTr="00412CB5">
        <w:trPr>
          <w:tblHeader/>
        </w:trPr>
        <w:tc>
          <w:tcPr>
            <w:tcW w:w="1526" w:type="dxa"/>
            <w:tcBorders>
              <w:top w:val="nil"/>
              <w:left w:val="nil"/>
              <w:bottom w:val="single" w:sz="4" w:space="0" w:color="DFDCB7" w:themeColor="background2"/>
              <w:right w:val="nil"/>
            </w:tcBorders>
          </w:tcPr>
          <w:p w:rsidR="00486E82" w:rsidRPr="00C25D80" w:rsidRDefault="00486E82" w:rsidP="00A8332A">
            <w:pPr>
              <w:rPr>
                <w:rStyle w:val="IntenseEmphasis"/>
                <w:sz w:val="20"/>
                <w:szCs w:val="20"/>
              </w:rPr>
            </w:pPr>
            <w:r>
              <w:rPr>
                <w:rStyle w:val="IntenseEmphasis"/>
                <w:sz w:val="20"/>
                <w:szCs w:val="20"/>
              </w:rPr>
              <w:t>Relationship to Decedent</w:t>
            </w:r>
          </w:p>
        </w:tc>
        <w:tc>
          <w:tcPr>
            <w:tcW w:w="7654" w:type="dxa"/>
            <w:tcBorders>
              <w:top w:val="nil"/>
              <w:left w:val="nil"/>
              <w:bottom w:val="single" w:sz="4" w:space="0" w:color="DFDCB7" w:themeColor="background2"/>
              <w:right w:val="nil"/>
            </w:tcBorders>
          </w:tcPr>
          <w:p w:rsidR="00486E82" w:rsidRDefault="0045779A" w:rsidP="00A8332A">
            <w:pPr>
              <w:rPr>
                <w:sz w:val="20"/>
                <w:szCs w:val="20"/>
              </w:rPr>
            </w:pPr>
            <w:r>
              <w:rPr>
                <w:sz w:val="20"/>
                <w:szCs w:val="20"/>
              </w:rPr>
              <w:t>The pick list contains many of the most common types of relationships; but, if there is a relationship not on the list, you may choose other and specify in the free text field.</w:t>
            </w:r>
          </w:p>
          <w:p w:rsidR="0045779A" w:rsidRPr="00C25D80" w:rsidRDefault="0045779A" w:rsidP="00A8332A">
            <w:pPr>
              <w:rPr>
                <w:sz w:val="20"/>
                <w:szCs w:val="20"/>
              </w:rPr>
            </w:pPr>
          </w:p>
        </w:tc>
      </w:tr>
      <w:tr w:rsidR="00486E82" w:rsidRPr="00C25D80" w:rsidTr="00412CB5">
        <w:trPr>
          <w:tblHeader/>
        </w:trPr>
        <w:tc>
          <w:tcPr>
            <w:tcW w:w="1526" w:type="dxa"/>
            <w:tcBorders>
              <w:top w:val="single" w:sz="4" w:space="0" w:color="DFDCB7" w:themeColor="background2"/>
              <w:left w:val="nil"/>
              <w:bottom w:val="single" w:sz="4" w:space="0" w:color="DFDCB7" w:themeColor="background2"/>
              <w:right w:val="nil"/>
            </w:tcBorders>
          </w:tcPr>
          <w:p w:rsidR="00486E82" w:rsidRPr="00C25D80" w:rsidRDefault="0045779A" w:rsidP="00A8332A">
            <w:pPr>
              <w:rPr>
                <w:rStyle w:val="IntenseEmphasis"/>
                <w:sz w:val="20"/>
                <w:szCs w:val="20"/>
              </w:rPr>
            </w:pPr>
            <w:r>
              <w:rPr>
                <w:rStyle w:val="IntenseEmphasis"/>
                <w:sz w:val="20"/>
                <w:szCs w:val="20"/>
              </w:rPr>
              <w:t>Address</w:t>
            </w:r>
          </w:p>
        </w:tc>
        <w:tc>
          <w:tcPr>
            <w:tcW w:w="7654" w:type="dxa"/>
            <w:tcBorders>
              <w:top w:val="single" w:sz="4" w:space="0" w:color="DFDCB7" w:themeColor="background2"/>
              <w:left w:val="nil"/>
              <w:bottom w:val="single" w:sz="4" w:space="0" w:color="DFDCB7" w:themeColor="background2"/>
              <w:right w:val="nil"/>
            </w:tcBorders>
          </w:tcPr>
          <w:p w:rsidR="00486E82" w:rsidRPr="00C25D80" w:rsidRDefault="00486E82" w:rsidP="0045779A">
            <w:pPr>
              <w:rPr>
                <w:sz w:val="20"/>
                <w:szCs w:val="20"/>
              </w:rPr>
            </w:pPr>
            <w:r>
              <w:rPr>
                <w:sz w:val="20"/>
                <w:szCs w:val="20"/>
              </w:rPr>
              <w:t xml:space="preserve">Enter the </w:t>
            </w:r>
            <w:r w:rsidR="0045779A">
              <w:rPr>
                <w:sz w:val="20"/>
                <w:szCs w:val="20"/>
              </w:rPr>
              <w:t>informant’s mailing</w:t>
            </w:r>
            <w:r>
              <w:rPr>
                <w:sz w:val="20"/>
                <w:szCs w:val="20"/>
              </w:rPr>
              <w:t xml:space="preserve"> address. </w:t>
            </w:r>
            <w:r w:rsidR="0045779A">
              <w:rPr>
                <w:sz w:val="20"/>
                <w:szCs w:val="20"/>
              </w:rPr>
              <w:t>As with decedent’s address, e</w:t>
            </w:r>
            <w:r>
              <w:rPr>
                <w:sz w:val="20"/>
                <w:szCs w:val="20"/>
              </w:rPr>
              <w:t>ach element is parsed. For instance,</w:t>
            </w:r>
            <w:r w:rsidRPr="004816F9">
              <w:rPr>
                <w:sz w:val="20"/>
                <w:szCs w:val="20"/>
              </w:rPr>
              <w:t xml:space="preserve"> “Main Street South” is entered into three different fields.</w:t>
            </w:r>
            <w:r>
              <w:rPr>
                <w:sz w:val="20"/>
                <w:szCs w:val="20"/>
              </w:rPr>
              <w:t xml:space="preserve"> State/Province is required for U.S., Canada and Mexico.  The zip code list is available for Massachusetts and several New England states, and will narrow the subsequent pick lists to proper cities and towns.</w:t>
            </w:r>
            <w:r w:rsidR="0045779A">
              <w:rPr>
                <w:sz w:val="20"/>
                <w:szCs w:val="20"/>
              </w:rPr>
              <w:t xml:space="preserve">  A post office box is acceptable for informant’s address.</w:t>
            </w:r>
          </w:p>
        </w:tc>
      </w:tr>
    </w:tbl>
    <w:p w:rsidR="00D44E78" w:rsidRDefault="00402BFD" w:rsidP="00D44E78">
      <w:pPr>
        <w:ind w:right="810"/>
      </w:pPr>
      <w:r>
        <w:rPr>
          <w:noProof/>
        </w:rPr>
        <mc:AlternateContent>
          <mc:Choice Requires="wps">
            <w:drawing>
              <wp:anchor distT="0" distB="0" distL="114300" distR="114300" simplePos="0" relativeHeight="251795455" behindDoc="0" locked="0" layoutInCell="1" allowOverlap="1" wp14:anchorId="6C18C3D2" wp14:editId="0D1D4408">
                <wp:simplePos x="0" y="0"/>
                <wp:positionH relativeFrom="column">
                  <wp:posOffset>-4307840</wp:posOffset>
                </wp:positionH>
                <wp:positionV relativeFrom="paragraph">
                  <wp:posOffset>307108</wp:posOffset>
                </wp:positionV>
                <wp:extent cx="1148080" cy="962891"/>
                <wp:effectExtent l="990600" t="0" r="13970" b="27940"/>
                <wp:wrapNone/>
                <wp:docPr id="321" name="Rectangular Callout 321"/>
                <wp:cNvGraphicFramePr/>
                <a:graphic xmlns:a="http://schemas.openxmlformats.org/drawingml/2006/main">
                  <a:graphicData uri="http://schemas.microsoft.com/office/word/2010/wordprocessingShape">
                    <wps:wsp>
                      <wps:cNvSpPr/>
                      <wps:spPr>
                        <a:xfrm>
                          <a:off x="0" y="0"/>
                          <a:ext cx="1148080" cy="962891"/>
                        </a:xfrm>
                        <a:prstGeom prst="wedgeRectCallout">
                          <a:avLst>
                            <a:gd name="adj1" fmla="val -135499"/>
                            <a:gd name="adj2" fmla="val -5026"/>
                          </a:avLst>
                        </a:prstGeom>
                        <a:solidFill>
                          <a:srgbClr val="FFFFFF"/>
                        </a:solidFill>
                        <a:ln w="25400" cap="flat" cmpd="sng" algn="ctr">
                          <a:solidFill>
                            <a:srgbClr val="7DA329">
                              <a:alpha val="50196"/>
                            </a:srgbClr>
                          </a:solidFill>
                          <a:prstDash val="solid"/>
                        </a:ln>
                        <a:effectLst/>
                      </wps:spPr>
                      <wps:txbx>
                        <w:txbxContent>
                          <w:p w:rsidR="00FB3625" w:rsidRPr="004E5E3F" w:rsidRDefault="00FB3625" w:rsidP="004E5E3F">
                            <w:pPr>
                              <w:autoSpaceDE w:val="0"/>
                              <w:autoSpaceDN w:val="0"/>
                              <w:adjustRightInd w:val="0"/>
                              <w:spacing w:after="0" w:line="240" w:lineRule="auto"/>
                              <w:rPr>
                                <w:rFonts w:ascii="Calibri" w:hAnsi="Calibri"/>
                                <w:sz w:val="36"/>
                                <w:szCs w:val="36"/>
                              </w:rPr>
                            </w:pPr>
                            <w:r w:rsidRPr="004E5E3F">
                              <w:rPr>
                                <w:rFonts w:ascii="Calibri" w:hAnsi="Calibri"/>
                                <w:sz w:val="18"/>
                                <w:szCs w:val="18"/>
                              </w:rPr>
                              <w:t>If there is no middle name,</w:t>
                            </w:r>
                            <w:r w:rsidRPr="004E5E3F">
                              <w:rPr>
                                <w:rFonts w:ascii="Calibri" w:hAnsi="Calibri"/>
                                <w:sz w:val="36"/>
                                <w:szCs w:val="36"/>
                              </w:rPr>
                              <w:t xml:space="preserve"> </w:t>
                            </w:r>
                            <w:r w:rsidRPr="004E5E3F">
                              <w:rPr>
                                <w:rFonts w:ascii="Calibri" w:hAnsi="Calibri"/>
                                <w:sz w:val="18"/>
                                <w:szCs w:val="18"/>
                              </w:rPr>
                              <w:t xml:space="preserve">select the </w:t>
                            </w:r>
                            <w:r w:rsidRPr="004E5E3F">
                              <w:rPr>
                                <w:rFonts w:ascii="Calibri" w:hAnsi="Calibri"/>
                                <w:b/>
                                <w:sz w:val="18"/>
                                <w:szCs w:val="18"/>
                              </w:rPr>
                              <w:t>No</w:t>
                            </w:r>
                            <w:r w:rsidRPr="005708CA">
                              <w:rPr>
                                <w:rFonts w:ascii="Calibri" w:hAnsi="Calibri"/>
                                <w:b/>
                                <w:sz w:val="36"/>
                                <w:szCs w:val="36"/>
                              </w:rPr>
                              <w:t xml:space="preserve"> </w:t>
                            </w:r>
                            <w:r w:rsidRPr="005708CA">
                              <w:rPr>
                                <w:rFonts w:ascii="Calibri" w:hAnsi="Calibri"/>
                                <w:b/>
                                <w:sz w:val="18"/>
                                <w:szCs w:val="18"/>
                              </w:rPr>
                              <w:t>middle n</w:t>
                            </w:r>
                            <w:r w:rsidRPr="004E5E3F">
                              <w:rPr>
                                <w:rFonts w:ascii="Calibri" w:hAnsi="Calibri"/>
                                <w:b/>
                                <w:sz w:val="18"/>
                                <w:szCs w:val="18"/>
                              </w:rPr>
                              <w:t>ame</w:t>
                            </w:r>
                            <w:r w:rsidRPr="004E5E3F">
                              <w:rPr>
                                <w:rFonts w:ascii="Calibri" w:hAnsi="Calibri"/>
                                <w:sz w:val="18"/>
                                <w:szCs w:val="18"/>
                              </w:rPr>
                              <w:t xml:space="preserve"> checkbox,</w:t>
                            </w:r>
                            <w:r w:rsidRPr="004E5E3F">
                              <w:rPr>
                                <w:rFonts w:ascii="Calibri" w:hAnsi="Calibri"/>
                                <w:sz w:val="36"/>
                                <w:szCs w:val="36"/>
                              </w:rPr>
                              <w:t xml:space="preserve"> </w:t>
                            </w:r>
                            <w:r w:rsidRPr="004E5E3F">
                              <w:rPr>
                                <w:rFonts w:ascii="Calibri" w:hAnsi="Calibri"/>
                                <w:sz w:val="18"/>
                                <w:szCs w:val="18"/>
                              </w:rPr>
                              <w:t>otherwise</w:t>
                            </w:r>
                            <w:r w:rsidRPr="004E5E3F">
                              <w:rPr>
                                <w:rFonts w:ascii="Calibri" w:hAnsi="Calibri"/>
                                <w:sz w:val="36"/>
                                <w:szCs w:val="36"/>
                              </w:rPr>
                              <w:t xml:space="preserve"> </w:t>
                            </w:r>
                            <w:r w:rsidRPr="004E5E3F">
                              <w:rPr>
                                <w:rFonts w:ascii="Calibri" w:hAnsi="Calibri"/>
                                <w:sz w:val="18"/>
                                <w:szCs w:val="18"/>
                              </w:rPr>
                              <w:t>the field is</w:t>
                            </w:r>
                            <w:r>
                              <w:rPr>
                                <w:rFonts w:ascii="Calibri" w:hAnsi="Calibri"/>
                                <w:sz w:val="36"/>
                                <w:szCs w:val="36"/>
                              </w:rPr>
                              <w:t xml:space="preserve"> </w:t>
                            </w:r>
                            <w:r w:rsidRPr="004E5E3F">
                              <w:rPr>
                                <w:rFonts w:ascii="Calibri" w:hAnsi="Calibri"/>
                                <w:sz w:val="18"/>
                                <w:szCs w:val="18"/>
                              </w:rPr>
                              <w:t>required</w:t>
                            </w:r>
                            <w:r w:rsidRPr="004E5E3F">
                              <w:rPr>
                                <w:rFonts w:ascii="Calibri" w:hAnsi="Calibri"/>
                                <w:sz w:val="36"/>
                                <w:szCs w:val="36"/>
                              </w:rPr>
                              <w:t xml:space="preserve"> </w:t>
                            </w:r>
                          </w:p>
                          <w:p w:rsidR="00FB3625" w:rsidRPr="00313E5E" w:rsidRDefault="00FB3625" w:rsidP="00313E5E">
                            <w:pPr>
                              <w:rPr>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21" o:spid="_x0000_s1129" type="#_x0000_t61" style="position:absolute;margin-left:-339.2pt;margin-top:24.2pt;width:90.4pt;height:75.8pt;z-index:2517954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" adj="-18468,9714" strokecolor="#7da329" strokeweight="2pt">
                <v:stroke opacity="32896f"/>
                <v:textbox>
                  <w:txbxContent>
                    <w:p w:rsidR="00FB3625" w:rsidRPr="004E5E3F" w:rsidRDefault="00FB3625" w:rsidP="004E5E3F">
                      <w:pPr>
                        <w:autoSpaceDE w:val="0"/>
                        <w:autoSpaceDN w:val="0"/>
                        <w:adjustRightInd w:val="0"/>
                        <w:spacing w:after="0" w:line="240" w:lineRule="auto"/>
                        <w:rPr>
                          <w:rFonts w:ascii="Calibri" w:hAnsi="Calibri"/>
                          <w:sz w:val="36"/>
                          <w:szCs w:val="36"/>
                        </w:rPr>
                      </w:pPr>
                      <w:r w:rsidRPr="004E5E3F">
                        <w:rPr>
                          <w:rFonts w:ascii="Calibri" w:hAnsi="Calibri"/>
                          <w:sz w:val="18"/>
                          <w:szCs w:val="18"/>
                        </w:rPr>
                        <w:t>If there is no middle name,</w:t>
                      </w:r>
                      <w:r w:rsidRPr="004E5E3F">
                        <w:rPr>
                          <w:rFonts w:ascii="Calibri" w:hAnsi="Calibri"/>
                          <w:sz w:val="36"/>
                          <w:szCs w:val="36"/>
                        </w:rPr>
                        <w:t xml:space="preserve"> </w:t>
                      </w:r>
                      <w:r w:rsidRPr="004E5E3F">
                        <w:rPr>
                          <w:rFonts w:ascii="Calibri" w:hAnsi="Calibri"/>
                          <w:sz w:val="18"/>
                          <w:szCs w:val="18"/>
                        </w:rPr>
                        <w:t xml:space="preserve">select the </w:t>
                      </w:r>
                      <w:r w:rsidRPr="004E5E3F">
                        <w:rPr>
                          <w:rFonts w:ascii="Calibri" w:hAnsi="Calibri"/>
                          <w:b/>
                          <w:sz w:val="18"/>
                          <w:szCs w:val="18"/>
                        </w:rPr>
                        <w:t>No</w:t>
                      </w:r>
                      <w:r w:rsidRPr="005708CA">
                        <w:rPr>
                          <w:rFonts w:ascii="Calibri" w:hAnsi="Calibri"/>
                          <w:b/>
                          <w:sz w:val="36"/>
                          <w:szCs w:val="36"/>
                        </w:rPr>
                        <w:t xml:space="preserve"> </w:t>
                      </w:r>
                      <w:r w:rsidRPr="005708CA">
                        <w:rPr>
                          <w:rFonts w:ascii="Calibri" w:hAnsi="Calibri"/>
                          <w:b/>
                          <w:sz w:val="18"/>
                          <w:szCs w:val="18"/>
                        </w:rPr>
                        <w:t>middle n</w:t>
                      </w:r>
                      <w:r w:rsidRPr="004E5E3F">
                        <w:rPr>
                          <w:rFonts w:ascii="Calibri" w:hAnsi="Calibri"/>
                          <w:b/>
                          <w:sz w:val="18"/>
                          <w:szCs w:val="18"/>
                        </w:rPr>
                        <w:t>ame</w:t>
                      </w:r>
                      <w:r w:rsidRPr="004E5E3F">
                        <w:rPr>
                          <w:rFonts w:ascii="Calibri" w:hAnsi="Calibri"/>
                          <w:sz w:val="18"/>
                          <w:szCs w:val="18"/>
                        </w:rPr>
                        <w:t xml:space="preserve"> checkbox,</w:t>
                      </w:r>
                      <w:r w:rsidRPr="004E5E3F">
                        <w:rPr>
                          <w:rFonts w:ascii="Calibri" w:hAnsi="Calibri"/>
                          <w:sz w:val="36"/>
                          <w:szCs w:val="36"/>
                        </w:rPr>
                        <w:t xml:space="preserve"> </w:t>
                      </w:r>
                      <w:r w:rsidRPr="004E5E3F">
                        <w:rPr>
                          <w:rFonts w:ascii="Calibri" w:hAnsi="Calibri"/>
                          <w:sz w:val="18"/>
                          <w:szCs w:val="18"/>
                        </w:rPr>
                        <w:t>otherwise</w:t>
                      </w:r>
                      <w:r w:rsidRPr="004E5E3F">
                        <w:rPr>
                          <w:rFonts w:ascii="Calibri" w:hAnsi="Calibri"/>
                          <w:sz w:val="36"/>
                          <w:szCs w:val="36"/>
                        </w:rPr>
                        <w:t xml:space="preserve"> </w:t>
                      </w:r>
                      <w:r w:rsidRPr="004E5E3F">
                        <w:rPr>
                          <w:rFonts w:ascii="Calibri" w:hAnsi="Calibri"/>
                          <w:sz w:val="18"/>
                          <w:szCs w:val="18"/>
                        </w:rPr>
                        <w:t>the field is</w:t>
                      </w:r>
                      <w:r>
                        <w:rPr>
                          <w:rFonts w:ascii="Calibri" w:hAnsi="Calibri"/>
                          <w:sz w:val="36"/>
                          <w:szCs w:val="36"/>
                        </w:rPr>
                        <w:t xml:space="preserve"> </w:t>
                      </w:r>
                      <w:r w:rsidRPr="004E5E3F">
                        <w:rPr>
                          <w:rFonts w:ascii="Calibri" w:hAnsi="Calibri"/>
                          <w:sz w:val="18"/>
                          <w:szCs w:val="18"/>
                        </w:rPr>
                        <w:t>required</w:t>
                      </w:r>
                      <w:r w:rsidRPr="004E5E3F">
                        <w:rPr>
                          <w:rFonts w:ascii="Calibri" w:hAnsi="Calibri"/>
                          <w:sz w:val="36"/>
                          <w:szCs w:val="36"/>
                        </w:rPr>
                        <w:t xml:space="preserve"> </w:t>
                      </w:r>
                    </w:p>
                    <w:p w:rsidR="00FB3625" w:rsidRPr="00313E5E" w:rsidRDefault="00FB3625" w:rsidP="00313E5E">
                      <w:pPr>
                        <w:rPr>
                          <w:sz w:val="18"/>
                          <w:szCs w:val="18"/>
                        </w:rPr>
                      </w:pPr>
                    </w:p>
                  </w:txbxContent>
                </v:textbox>
              </v:shape>
            </w:pict>
          </mc:Fallback>
        </mc:AlternateContent>
      </w:r>
    </w:p>
    <w:p w:rsidR="00D44E78" w:rsidRDefault="00D44E78" w:rsidP="00D44E78">
      <w:pPr>
        <w:ind w:right="810"/>
      </w:pPr>
    </w:p>
    <w:p w:rsidR="0077317A" w:rsidRDefault="006B2A63" w:rsidP="003E1A17">
      <w:pPr>
        <w:pStyle w:val="Heading1"/>
      </w:pPr>
      <w:r>
        <w:rPr>
          <w:noProof/>
        </w:rPr>
        <w:lastRenderedPageBreak/>
        <mc:AlternateContent>
          <mc:Choice Requires="wps">
            <w:drawing>
              <wp:anchor distT="0" distB="0" distL="114300" distR="114300" simplePos="0" relativeHeight="251797503" behindDoc="0" locked="0" layoutInCell="1" allowOverlap="1" wp14:anchorId="36C79A3C" wp14:editId="2274B389">
                <wp:simplePos x="0" y="0"/>
                <wp:positionH relativeFrom="column">
                  <wp:posOffset>-4349404</wp:posOffset>
                </wp:positionH>
                <wp:positionV relativeFrom="paragraph">
                  <wp:posOffset>227157</wp:posOffset>
                </wp:positionV>
                <wp:extent cx="1195070" cy="1191491"/>
                <wp:effectExtent l="800100" t="0" r="24130" b="27940"/>
                <wp:wrapNone/>
                <wp:docPr id="323" name="Rectangular Callout 323"/>
                <wp:cNvGraphicFramePr/>
                <a:graphic xmlns:a="http://schemas.openxmlformats.org/drawingml/2006/main">
                  <a:graphicData uri="http://schemas.microsoft.com/office/word/2010/wordprocessingShape">
                    <wps:wsp>
                      <wps:cNvSpPr/>
                      <wps:spPr>
                        <a:xfrm>
                          <a:off x="0" y="0"/>
                          <a:ext cx="1195070" cy="1191491"/>
                        </a:xfrm>
                        <a:prstGeom prst="wedgeRectCallout">
                          <a:avLst>
                            <a:gd name="adj1" fmla="val -116178"/>
                            <a:gd name="adj2" fmla="val -15217"/>
                          </a:avLst>
                        </a:prstGeom>
                        <a:solidFill>
                          <a:srgbClr val="FFFFFF"/>
                        </a:solidFill>
                        <a:ln w="25400" cap="flat" cmpd="sng" algn="ctr">
                          <a:solidFill>
                            <a:srgbClr val="7DA329">
                              <a:alpha val="50196"/>
                            </a:srgbClr>
                          </a:solidFill>
                          <a:prstDash val="solid"/>
                        </a:ln>
                        <a:effectLst/>
                      </wps:spPr>
                      <wps:txbx>
                        <w:txbxContent>
                          <w:p w:rsidR="00FB3625" w:rsidRDefault="00FB3625" w:rsidP="0084411D">
                            <w:r w:rsidRPr="0084411D">
                              <w:rPr>
                                <w:sz w:val="18"/>
                                <w:szCs w:val="18"/>
                              </w:rPr>
                              <w:t xml:space="preserve">If the relationship is something other than those listed, you can pick </w:t>
                            </w:r>
                            <w:r>
                              <w:rPr>
                                <w:sz w:val="18"/>
                                <w:szCs w:val="18"/>
                              </w:rPr>
                              <w:t>“</w:t>
                            </w:r>
                            <w:r w:rsidRPr="0084411D">
                              <w:rPr>
                                <w:sz w:val="18"/>
                                <w:szCs w:val="18"/>
                              </w:rPr>
                              <w:t>OTHER</w:t>
                            </w:r>
                            <w:r>
                              <w:rPr>
                                <w:sz w:val="18"/>
                                <w:szCs w:val="18"/>
                              </w:rPr>
                              <w:t xml:space="preserve">” </w:t>
                            </w:r>
                            <w:r w:rsidRPr="0084411D">
                              <w:rPr>
                                <w:sz w:val="18"/>
                                <w:szCs w:val="18"/>
                              </w:rPr>
                              <w:t xml:space="preserve">and fill in the field below the list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23" o:spid="_x0000_s1130" type="#_x0000_t61" style="position:absolute;margin-left:-342.45pt;margin-top:17.9pt;width:94.1pt;height:93.8pt;z-index:2517975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" adj="-14294,7513" strokecolor="#7da329" strokeweight="2pt">
                <v:stroke opacity="32896f"/>
                <v:textbox>
                  <w:txbxContent>
                    <w:p w:rsidR="00FB3625" w:rsidRDefault="00FB3625" w:rsidP="0084411D">
                      <w:r w:rsidRPr="0084411D">
                        <w:rPr>
                          <w:sz w:val="18"/>
                          <w:szCs w:val="18"/>
                        </w:rPr>
                        <w:t xml:space="preserve">If the relationship is something other than those listed, you can pick </w:t>
                      </w:r>
                      <w:r>
                        <w:rPr>
                          <w:sz w:val="18"/>
                          <w:szCs w:val="18"/>
                        </w:rPr>
                        <w:t>“</w:t>
                      </w:r>
                      <w:r w:rsidRPr="0084411D">
                        <w:rPr>
                          <w:sz w:val="18"/>
                          <w:szCs w:val="18"/>
                        </w:rPr>
                        <w:t>OTHER</w:t>
                      </w:r>
                      <w:r>
                        <w:rPr>
                          <w:sz w:val="18"/>
                          <w:szCs w:val="18"/>
                        </w:rPr>
                        <w:t xml:space="preserve">” </w:t>
                      </w:r>
                      <w:r w:rsidRPr="0084411D">
                        <w:rPr>
                          <w:sz w:val="18"/>
                          <w:szCs w:val="18"/>
                        </w:rPr>
                        <w:t xml:space="preserve">and fill in the field below the list </w:t>
                      </w:r>
                    </w:p>
                  </w:txbxContent>
                </v:textbox>
              </v:shape>
            </w:pict>
          </mc:Fallback>
        </mc:AlternateContent>
      </w:r>
      <w:r w:rsidR="00B53E7F">
        <w:t>Tab</w:t>
      </w:r>
      <w:r w:rsidR="003E1A17">
        <w:t xml:space="preserve"> </w:t>
      </w:r>
      <w:r w:rsidR="00B53E7F">
        <w:t>5</w:t>
      </w:r>
      <w:r w:rsidR="003E1A17">
        <w:t>.</w:t>
      </w:r>
      <w:r w:rsidR="00B53E7F">
        <w:t xml:space="preserve"> Funeral Home/Disposition </w:t>
      </w:r>
      <w:proofErr w:type="gramStart"/>
      <w:r w:rsidR="00B53E7F">
        <w:t>In</w:t>
      </w:r>
      <w:proofErr w:type="gramEnd"/>
      <w:r w:rsidR="00526952" w:rsidRPr="00F073E9">
        <w:rPr>
          <w:rFonts w:ascii="Calibri" w:eastAsia="Calibri" w:hAnsi="Calibri" w:cs="Times New Roman"/>
          <w:noProof/>
          <w:sz w:val="40"/>
          <w:szCs w:val="36"/>
        </w:rPr>
        <mc:AlternateContent>
          <mc:Choice Requires="wps">
            <w:drawing>
              <wp:anchor distT="0" distB="0" distL="114300" distR="114300" simplePos="0" relativeHeight="252098046" behindDoc="1" locked="1" layoutInCell="1" allowOverlap="1" wp14:anchorId="72184A09" wp14:editId="28DD2F1C">
                <wp:simplePos x="0" y="0"/>
                <wp:positionH relativeFrom="column">
                  <wp:posOffset>-2682875</wp:posOffset>
                </wp:positionH>
                <wp:positionV relativeFrom="page">
                  <wp:posOffset>3113405</wp:posOffset>
                </wp:positionV>
                <wp:extent cx="4834255" cy="434975"/>
                <wp:effectExtent l="0" t="0" r="0" b="0"/>
                <wp:wrapNone/>
                <wp:docPr id="4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834255" cy="434975"/>
                        </a:xfrm>
                        <a:prstGeom prst="rect">
                          <a:avLst/>
                        </a:prstGeom>
                        <a:noFill/>
                        <a:ln w="9525">
                          <a:noFill/>
                          <a:miter lim="800000"/>
                          <a:headEnd/>
                          <a:tailEnd/>
                        </a:ln>
                      </wps:spPr>
                      <wps:txbx>
                        <w:txbxContent>
                          <w:sdt>
                            <w:sdtPr>
                              <w:rPr>
                                <w:sz w:val="36"/>
                                <w:szCs w:val="36"/>
                              </w:rPr>
                              <w:alias w:val="Subtitle Odd"/>
                              <w:tag w:val="Subtitle Odd"/>
                              <w:id w:val="-2073111059"/>
                            </w:sdtPr>
                            <w:sdtEndPr/>
                            <w:sdtContent>
                              <w:p w:rsidR="00FB3625" w:rsidRPr="00BD500D" w:rsidRDefault="00FB3625" w:rsidP="00526952">
                                <w:pPr>
                                  <w:jc w:val="right"/>
                                  <w:rPr>
                                    <w:sz w:val="36"/>
                                    <w:szCs w:val="36"/>
                                  </w:rPr>
                                </w:pPr>
                                <w:r>
                                  <w:rPr>
                                    <w:sz w:val="36"/>
                                    <w:szCs w:val="36"/>
                                  </w:rPr>
                                  <w:t>Funeral Home/ Disposition Info</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1" type="#_x0000_t202" style="position:absolute;margin-left:-211.25pt;margin-top:245.15pt;width:380.65pt;height:34.25pt;rotation:-90;z-index:-25121843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" filled="f" stroked="f">
                <v:textbox>
                  <w:txbxContent>
                    <w:sdt>
                      <w:sdtPr>
                        <w:rPr>
                          <w:sz w:val="36"/>
                          <w:szCs w:val="36"/>
                        </w:rPr>
                        <w:alias w:val="Subtitle Odd"/>
                        <w:tag w:val="Subtitle Odd"/>
                        <w:id w:val="-2073111059"/>
                      </w:sdtPr>
                      <w:sdtContent>
                        <w:p w:rsidR="00FB3625" w:rsidRPr="00BD500D" w:rsidRDefault="00FB3625" w:rsidP="00526952">
                          <w:pPr>
                            <w:jc w:val="right"/>
                            <w:rPr>
                              <w:sz w:val="36"/>
                              <w:szCs w:val="36"/>
                            </w:rPr>
                          </w:pPr>
                          <w:r>
                            <w:rPr>
                              <w:sz w:val="36"/>
                              <w:szCs w:val="36"/>
                            </w:rPr>
                            <w:t>Funeral Home/ Disposition Info</w:t>
                          </w:r>
                        </w:p>
                      </w:sdtContent>
                    </w:sdt>
                  </w:txbxContent>
                </v:textbox>
                <w10:wrap anchory="page"/>
                <w10:anchorlock/>
              </v:shape>
            </w:pict>
          </mc:Fallback>
        </mc:AlternateContent>
      </w:r>
      <w:r w:rsidR="00B53E7F">
        <w:t>fo</w:t>
      </w:r>
    </w:p>
    <w:p w:rsidR="00062DCE" w:rsidRDefault="001F7B6E" w:rsidP="00062DCE">
      <w:pPr>
        <w:ind w:right="810"/>
      </w:pPr>
      <w:r>
        <w:rPr>
          <w:noProof/>
        </w:rPr>
        <mc:AlternateContent>
          <mc:Choice Requires="wps">
            <w:drawing>
              <wp:anchor distT="0" distB="0" distL="114300" distR="114300" simplePos="0" relativeHeight="251878399" behindDoc="0" locked="0" layoutInCell="1" allowOverlap="1" wp14:anchorId="486517F8" wp14:editId="695553EB">
                <wp:simplePos x="0" y="0"/>
                <wp:positionH relativeFrom="column">
                  <wp:posOffset>2170430</wp:posOffset>
                </wp:positionH>
                <wp:positionV relativeFrom="paragraph">
                  <wp:posOffset>865505</wp:posOffset>
                </wp:positionV>
                <wp:extent cx="957580" cy="108585"/>
                <wp:effectExtent l="0" t="0" r="13970" b="24765"/>
                <wp:wrapNone/>
                <wp:docPr id="332" name="Rectangle 332" descr="Highlighting Funeral Homes/Disposition info"/>
                <wp:cNvGraphicFramePr/>
                <a:graphic xmlns:a="http://schemas.openxmlformats.org/drawingml/2006/main">
                  <a:graphicData uri="http://schemas.microsoft.com/office/word/2010/wordprocessingShape">
                    <wps:wsp>
                      <wps:cNvSpPr/>
                      <wps:spPr>
                        <a:xfrm>
                          <a:off x="0" y="0"/>
                          <a:ext cx="957580" cy="108585"/>
                        </a:xfrm>
                        <a:prstGeom prst="rect">
                          <a:avLst/>
                        </a:prstGeom>
                        <a:solidFill>
                          <a:srgbClr val="99CC00">
                            <a:alpha val="20000"/>
                          </a:srgbClr>
                        </a:solidFill>
                        <a:ln w="25400" cap="flat" cmpd="sng" algn="ctr">
                          <a:solidFill>
                            <a:srgbClr val="99CC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32" o:spid="_x0000_s1026" alt="Highlighting Funeral Homes/Disposition info" style="position:absolute;margin-left:170.9pt;margin-top:68.15pt;width:75.4pt;height:8.55pt;z-index:2518783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" fillcolor="#9c0" strokecolor="#9c0" strokeweight="2pt">
                <v:fill opacity="13107f"/>
              </v:rect>
            </w:pict>
          </mc:Fallback>
        </mc:AlternateContent>
      </w:r>
      <w:r w:rsidR="00A8332A">
        <w:rPr>
          <w:noProof/>
        </w:rPr>
        <mc:AlternateContent>
          <mc:Choice Requires="wpg">
            <w:drawing>
              <wp:anchor distT="0" distB="0" distL="114300" distR="114300" simplePos="0" relativeHeight="251858943" behindDoc="0" locked="0" layoutInCell="1" allowOverlap="1" wp14:anchorId="09813B83" wp14:editId="3DD4BB99">
                <wp:simplePos x="0" y="0"/>
                <wp:positionH relativeFrom="column">
                  <wp:posOffset>-43815</wp:posOffset>
                </wp:positionH>
                <wp:positionV relativeFrom="paragraph">
                  <wp:posOffset>784225</wp:posOffset>
                </wp:positionV>
                <wp:extent cx="5693410" cy="2819400"/>
                <wp:effectExtent l="19050" t="0" r="21590" b="0"/>
                <wp:wrapTopAndBottom/>
                <wp:docPr id="293" name="Group 293" descr="Image displaying VIP activity described in text"/>
                <wp:cNvGraphicFramePr/>
                <a:graphic xmlns:a="http://schemas.openxmlformats.org/drawingml/2006/main">
                  <a:graphicData uri="http://schemas.microsoft.com/office/word/2010/wordprocessingGroup">
                    <wpg:wgp>
                      <wpg:cNvGrpSpPr/>
                      <wpg:grpSpPr>
                        <a:xfrm>
                          <a:off x="0" y="0"/>
                          <a:ext cx="5693410" cy="2819400"/>
                          <a:chOff x="46890" y="16785"/>
                          <a:chExt cx="6315660" cy="3170285"/>
                        </a:xfrm>
                      </wpg:grpSpPr>
                      <pic:pic xmlns:pic="http://schemas.openxmlformats.org/drawingml/2006/picture">
                        <pic:nvPicPr>
                          <pic:cNvPr id="33" name="Picture 33" descr="Image displaying VIP activity described in text"/>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71180" y="16785"/>
                            <a:ext cx="6181782" cy="3170285"/>
                          </a:xfrm>
                          <a:prstGeom prst="rect">
                            <a:avLst/>
                          </a:prstGeom>
                        </pic:spPr>
                      </pic:pic>
                      <wps:wsp>
                        <wps:cNvPr id="37" name="Rectangular Callout 37"/>
                        <wps:cNvSpPr/>
                        <wps:spPr>
                          <a:xfrm>
                            <a:off x="4807444" y="262821"/>
                            <a:ext cx="1555106" cy="1779581"/>
                          </a:xfrm>
                          <a:prstGeom prst="wedgeRectCallout">
                            <a:avLst>
                              <a:gd name="adj1" fmla="val -97341"/>
                              <a:gd name="adj2" fmla="val -33033"/>
                            </a:avLst>
                          </a:prstGeom>
                          <a:solidFill>
                            <a:srgbClr val="FFFFFF"/>
                          </a:solidFill>
                          <a:ln w="25400" cap="flat" cmpd="sng" algn="ctr">
                            <a:solidFill>
                              <a:srgbClr val="7DA329">
                                <a:alpha val="50196"/>
                              </a:srgbClr>
                            </a:solidFill>
                            <a:prstDash val="solid"/>
                          </a:ln>
                          <a:effectLst/>
                        </wps:spPr>
                        <wps:txbx>
                          <w:txbxContent>
                            <w:p w:rsidR="00FB3625" w:rsidRDefault="00FB3625" w:rsidP="003A1AD5">
                              <w:r w:rsidRPr="003A1AD5">
                                <w:rPr>
                                  <w:sz w:val="18"/>
                                  <w:szCs w:val="18"/>
                                </w:rPr>
                                <w:t xml:space="preserve">Choosing the </w:t>
                              </w:r>
                              <w:r w:rsidRPr="00D87203">
                                <w:rPr>
                                  <w:b/>
                                  <w:sz w:val="18"/>
                                  <w:szCs w:val="18"/>
                                </w:rPr>
                                <w:t>Method of</w:t>
                              </w:r>
                              <w:r w:rsidRPr="00D87203">
                                <w:rPr>
                                  <w:b/>
                                </w:rPr>
                                <w:t xml:space="preserve"> </w:t>
                              </w:r>
                              <w:r w:rsidRPr="00D87203">
                                <w:rPr>
                                  <w:b/>
                                  <w:sz w:val="18"/>
                                  <w:szCs w:val="18"/>
                                </w:rPr>
                                <w:t>Disposition</w:t>
                              </w:r>
                              <w:r w:rsidRPr="003A1AD5">
                                <w:rPr>
                                  <w:sz w:val="18"/>
                                  <w:szCs w:val="18"/>
                                </w:rPr>
                                <w:t xml:space="preserve"> </w:t>
                              </w:r>
                              <w:r>
                                <w:rPr>
                                  <w:sz w:val="18"/>
                                  <w:szCs w:val="18"/>
                                </w:rPr>
                                <w:t xml:space="preserve">will enable additional drop-down lists of choices. E.g., selecting Cremation will enable the list of Crematories. You can also choose “Other” and specify (e.g., “Holding). </w:t>
                              </w:r>
                            </w:p>
                            <w:p w:rsidR="00FB3625" w:rsidRDefault="00FB3625" w:rsidP="003A1AD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Rectangular Callout 40"/>
                        <wps:cNvSpPr/>
                        <wps:spPr>
                          <a:xfrm>
                            <a:off x="2031391" y="2007146"/>
                            <a:ext cx="2206262" cy="1053632"/>
                          </a:xfrm>
                          <a:prstGeom prst="wedgeRectCallout">
                            <a:avLst>
                              <a:gd name="adj1" fmla="val -82625"/>
                              <a:gd name="adj2" fmla="val -21853"/>
                            </a:avLst>
                          </a:prstGeom>
                          <a:solidFill>
                            <a:srgbClr val="FFFFFF"/>
                          </a:solidFill>
                          <a:ln w="25400" cap="flat" cmpd="sng" algn="ctr">
                            <a:solidFill>
                              <a:srgbClr val="7DA329">
                                <a:alpha val="50196"/>
                              </a:srgbClr>
                            </a:solidFill>
                            <a:prstDash val="solid"/>
                          </a:ln>
                          <a:effectLst/>
                        </wps:spPr>
                        <wps:txbx>
                          <w:txbxContent>
                            <w:p w:rsidR="00FB3625" w:rsidRPr="003A1AD5" w:rsidRDefault="00FB3625" w:rsidP="006C461D">
                              <w:pPr>
                                <w:rPr>
                                  <w:sz w:val="18"/>
                                  <w:szCs w:val="18"/>
                                </w:rPr>
                              </w:pPr>
                              <w:r w:rsidRPr="003A1AD5">
                                <w:rPr>
                                  <w:sz w:val="18"/>
                                  <w:szCs w:val="18"/>
                                </w:rPr>
                                <w:t>Select the</w:t>
                              </w:r>
                              <w:r>
                                <w:rPr>
                                  <w:sz w:val="18"/>
                                  <w:szCs w:val="18"/>
                                </w:rPr>
                                <w:t xml:space="preserve"> Type 3</w:t>
                              </w:r>
                              <w:r w:rsidRPr="003A1AD5">
                                <w:rPr>
                                  <w:sz w:val="18"/>
                                  <w:szCs w:val="18"/>
                                </w:rPr>
                                <w:t xml:space="preserve"> </w:t>
                              </w:r>
                              <w:r w:rsidRPr="00D87203">
                                <w:rPr>
                                  <w:b/>
                                  <w:sz w:val="18"/>
                                  <w:szCs w:val="18"/>
                                </w:rPr>
                                <w:t>Licensee</w:t>
                              </w:r>
                              <w:r w:rsidRPr="003A1AD5">
                                <w:rPr>
                                  <w:sz w:val="18"/>
                                  <w:szCs w:val="18"/>
                                </w:rPr>
                                <w:t xml:space="preserve"> from the</w:t>
                              </w:r>
                              <w:r>
                                <w:rPr>
                                  <w:sz w:val="18"/>
                                  <w:szCs w:val="18"/>
                                </w:rPr>
                                <w:t xml:space="preserve"> drop-down</w:t>
                              </w:r>
                              <w:r w:rsidRPr="003A1AD5">
                                <w:rPr>
                                  <w:sz w:val="18"/>
                                  <w:szCs w:val="18"/>
                                </w:rPr>
                                <w:t xml:space="preserve"> list</w:t>
                              </w:r>
                              <w:r>
                                <w:rPr>
                                  <w:sz w:val="18"/>
                                  <w:szCs w:val="18"/>
                                </w:rPr>
                                <w:t xml:space="preserve"> of pre-populated information. You can “</w:t>
                              </w:r>
                              <w:r w:rsidRPr="00A8332A">
                                <w:rPr>
                                  <w:b/>
                                  <w:sz w:val="18"/>
                                  <w:szCs w:val="18"/>
                                </w:rPr>
                                <w:t>Check if a name is not in the list</w:t>
                              </w:r>
                              <w:r>
                                <w:rPr>
                                  <w:sz w:val="18"/>
                                  <w:szCs w:val="18"/>
                                </w:rPr>
                                <w:t>” to add a new licensee not yet added to the pick list.</w:t>
                              </w:r>
                            </w:p>
                            <w:p w:rsidR="00FB3625" w:rsidRDefault="00FB3625" w:rsidP="006C461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 name="Oval 309"/>
                        <wps:cNvSpPr/>
                        <wps:spPr>
                          <a:xfrm>
                            <a:off x="46890" y="601691"/>
                            <a:ext cx="637757" cy="412513"/>
                          </a:xfrm>
                          <a:prstGeom prst="ellipse">
                            <a:avLst/>
                          </a:prstGeom>
                          <a:noFill/>
                          <a:ln w="28575"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Rectangular Callout 68"/>
                        <wps:cNvSpPr/>
                        <wps:spPr>
                          <a:xfrm>
                            <a:off x="1889029" y="443510"/>
                            <a:ext cx="1183185" cy="1186381"/>
                          </a:xfrm>
                          <a:prstGeom prst="wedgeRectCallout">
                            <a:avLst>
                              <a:gd name="adj1" fmla="val -149506"/>
                              <a:gd name="adj2" fmla="val -23967"/>
                            </a:avLst>
                          </a:prstGeom>
                          <a:solidFill>
                            <a:srgbClr val="FFFFFF"/>
                          </a:solidFill>
                          <a:ln w="25400" cap="flat" cmpd="sng" algn="ctr">
                            <a:solidFill>
                              <a:srgbClr val="7DA329">
                                <a:alpha val="50196"/>
                              </a:srgbClr>
                            </a:solidFill>
                            <a:prstDash val="solid"/>
                          </a:ln>
                          <a:effectLst/>
                        </wps:spPr>
                        <wps:txbx>
                          <w:txbxContent>
                            <w:p w:rsidR="00FB3625" w:rsidRPr="00A8332A" w:rsidRDefault="00FB3625" w:rsidP="00A40675">
                              <w:pPr>
                                <w:rPr>
                                  <w:b/>
                                  <w:color w:val="FFC000"/>
                                </w:rPr>
                              </w:pPr>
                              <w:r>
                                <w:rPr>
                                  <w:sz w:val="18"/>
                                  <w:szCs w:val="18"/>
                                </w:rPr>
                                <w:t>Check here i</w:t>
                              </w:r>
                              <w:r w:rsidRPr="00A40675">
                                <w:rPr>
                                  <w:sz w:val="18"/>
                                  <w:szCs w:val="18"/>
                                </w:rPr>
                                <w:t>f you are per</w:t>
                              </w:r>
                              <w:r>
                                <w:rPr>
                                  <w:sz w:val="18"/>
                                  <w:szCs w:val="18"/>
                                </w:rPr>
                                <w:t xml:space="preserve">forming a </w:t>
                              </w:r>
                              <w:r w:rsidRPr="00A40675">
                                <w:rPr>
                                  <w:b/>
                                  <w:sz w:val="18"/>
                                  <w:szCs w:val="18"/>
                                </w:rPr>
                                <w:t>Trade service call</w:t>
                              </w:r>
                              <w:r>
                                <w:rPr>
                                  <w:b/>
                                  <w:sz w:val="18"/>
                                  <w:szCs w:val="18"/>
                                </w:rPr>
                                <w:t>*</w:t>
                              </w:r>
                              <w:r>
                                <w:rPr>
                                  <w:b/>
                                  <w:color w:val="FFC000"/>
                                </w:rPr>
                                <w:t xml:space="preserve"> </w:t>
                              </w:r>
                              <w:r w:rsidRPr="00A40675">
                                <w:rPr>
                                  <w:sz w:val="18"/>
                                  <w:szCs w:val="18"/>
                                </w:rPr>
                                <w:t>on behalf of another funeral home</w:t>
                              </w:r>
                              <w:r>
                                <w:rPr>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93" o:spid="_x0000_s1132" alt="Image displaying VIP activity described in text" style="position:absolute;margin-left:-3.45pt;margin-top:61.75pt;width:448.3pt;height:222pt;z-index:251858943;mso-width-relative:margin;mso-height-relative:margin" coordorigin="468,167" coordsize="63156,317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">
                <v:shape id="Picture 33" o:spid="_x0000_s1133" type="#_x0000_t75" alt="Image displaying VIP activity described in text" style="position:absolute;left:711;top:167;width:61818;height:317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wjMjFAAAA2wAAAA8AAABkcnMvZG93bnJldi54bWxEj09rwkAUxO8Fv8PyBC9FN61FJLqKTW0J&#10;ePEfeH1kn0lw923IrjH99t1CocdhZn7DLNe9NaKj1teOFbxMEhDEhdM1lwrOp8/xHIQPyBqNY1Lw&#10;TR7Wq8HTElPtHnyg7hhKESHsU1RQhdCkUvqiIot+4hri6F1dazFE2ZZSt/iIcGvka5LMpMWa40KF&#10;DWUVFbfj3SqYf71ncrvv6ueP3ODbzpyz/LJVajTsNwsQgfrwH/5r51rBdAq/X+IPkK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8IzIxQAAANsAAAAPAAAAAAAAAAAAAAAA&#10;AJ8CAABkcnMvZG93bnJldi54bWxQSwUGAAAAAAQABAD3AAAAkQMAAAAA&#10;">
                  <v:imagedata r:id="rId65" o:title="Image displaying VIP activity described in text"/>
                  <v:path arrowok="t"/>
                </v:shape>
                <v:shape id="Rectangular Callout 37" o:spid="_x0000_s1134" type="#_x0000_t61" style="position:absolute;left:48074;top:2628;width:15551;height:177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JkIcUA&#10;AADbAAAADwAAAGRycy9kb3ducmV2LnhtbESP3WrCQBSE7wu+w3KE3kjd2OIPMRuRQiG0imh9gEP2&#10;mA1mz6bZbUzfvlsQejnMzDdMthlsI3rqfO1YwWyagCAuna65UnD+fHtagfABWWPjmBT8kIdNPnrI&#10;MNXuxkfqT6ESEcI+RQUmhDaV0peGLPqpa4mjd3GdxRBlV0nd4S3CbSOfk2QhLdYcFwy29GqovJ6+&#10;rYL55Gt/+Tj05a5yxbx4D0dOJkapx/GwXYMINIT/8L1daAUvS/j7En+A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kmQhxQAAANsAAAAPAAAAAAAAAAAAAAAAAJgCAABkcnMv&#10;ZG93bnJldi54bWxQSwUGAAAAAAQABAD1AAAAigMAAAAA&#10;" adj="-10226,3665" strokecolor="#7da329" strokeweight="2pt">
                  <v:stroke opacity="32896f"/>
                  <v:textbox>
                    <w:txbxContent>
                      <w:p w:rsidR="00FB3625" w:rsidRDefault="00FB3625" w:rsidP="003A1AD5">
                        <w:r w:rsidRPr="003A1AD5">
                          <w:rPr>
                            <w:sz w:val="18"/>
                            <w:szCs w:val="18"/>
                          </w:rPr>
                          <w:t xml:space="preserve">Choosing the </w:t>
                        </w:r>
                        <w:r w:rsidRPr="00D87203">
                          <w:rPr>
                            <w:b/>
                            <w:sz w:val="18"/>
                            <w:szCs w:val="18"/>
                          </w:rPr>
                          <w:t>Method of</w:t>
                        </w:r>
                        <w:r w:rsidRPr="00D87203">
                          <w:rPr>
                            <w:b/>
                          </w:rPr>
                          <w:t xml:space="preserve"> </w:t>
                        </w:r>
                        <w:r w:rsidRPr="00D87203">
                          <w:rPr>
                            <w:b/>
                            <w:sz w:val="18"/>
                            <w:szCs w:val="18"/>
                          </w:rPr>
                          <w:t>Disposition</w:t>
                        </w:r>
                        <w:r w:rsidRPr="003A1AD5">
                          <w:rPr>
                            <w:sz w:val="18"/>
                            <w:szCs w:val="18"/>
                          </w:rPr>
                          <w:t xml:space="preserve"> </w:t>
                        </w:r>
                        <w:r>
                          <w:rPr>
                            <w:sz w:val="18"/>
                            <w:szCs w:val="18"/>
                          </w:rPr>
                          <w:t xml:space="preserve">will enable additional drop-down lists of choices. E.g., selecting Cremation will enable the list of Crematories. You can also choose “Other” and specify (e.g., “Holding). </w:t>
                        </w:r>
                      </w:p>
                      <w:p w:rsidR="00FB3625" w:rsidRDefault="00FB3625" w:rsidP="003A1AD5">
                        <w:pPr>
                          <w:jc w:val="center"/>
                        </w:pPr>
                      </w:p>
                    </w:txbxContent>
                  </v:textbox>
                </v:shape>
                <v:shape id="Rectangular Callout 40" o:spid="_x0000_s1135" type="#_x0000_t61" style="position:absolute;left:20313;top:20071;width:22063;height:105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D4RcEA&#10;AADbAAAADwAAAGRycy9kb3ducmV2LnhtbERPTWvCQBC9F/wPyxR6KbrbIpJGV5FSoehJ24LHMTtN&#10;gtnZkJ3G9N+7B8Hj430vVoNvVE9drANbeJkYUMRFcDWXFr6/NuMMVBRkh01gsvBPEVbL0cMCcxcu&#10;vKf+IKVKIRxztFCJtLnWsajIY5yEljhxv6HzKAl2pXYdXlK4b/SrMTPtsebUUGFL7xUV58Oft/A8&#10;yFay/pSd9XG2275tzE9hPqx9ehzWc1BCg9zFN/enszBN69OX9AP08go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OA+EXBAAAA2wAAAA8AAAAAAAAAAAAAAAAAmAIAAGRycy9kb3du&#10;cmV2LnhtbFBLBQYAAAAABAAEAPUAAACGAwAAAAA=&#10;" adj="-7047,6080" strokecolor="#7da329" strokeweight="2pt">
                  <v:stroke opacity="32896f"/>
                  <v:textbox>
                    <w:txbxContent>
                      <w:p w:rsidR="00FB3625" w:rsidRPr="003A1AD5" w:rsidRDefault="00FB3625" w:rsidP="006C461D">
                        <w:pPr>
                          <w:rPr>
                            <w:sz w:val="18"/>
                            <w:szCs w:val="18"/>
                          </w:rPr>
                        </w:pPr>
                        <w:r w:rsidRPr="003A1AD5">
                          <w:rPr>
                            <w:sz w:val="18"/>
                            <w:szCs w:val="18"/>
                          </w:rPr>
                          <w:t>Select the</w:t>
                        </w:r>
                        <w:r>
                          <w:rPr>
                            <w:sz w:val="18"/>
                            <w:szCs w:val="18"/>
                          </w:rPr>
                          <w:t xml:space="preserve"> Type 3</w:t>
                        </w:r>
                        <w:r w:rsidRPr="003A1AD5">
                          <w:rPr>
                            <w:sz w:val="18"/>
                            <w:szCs w:val="18"/>
                          </w:rPr>
                          <w:t xml:space="preserve"> </w:t>
                        </w:r>
                        <w:r w:rsidRPr="00D87203">
                          <w:rPr>
                            <w:b/>
                            <w:sz w:val="18"/>
                            <w:szCs w:val="18"/>
                          </w:rPr>
                          <w:t>Licensee</w:t>
                        </w:r>
                        <w:r w:rsidRPr="003A1AD5">
                          <w:rPr>
                            <w:sz w:val="18"/>
                            <w:szCs w:val="18"/>
                          </w:rPr>
                          <w:t xml:space="preserve"> from the</w:t>
                        </w:r>
                        <w:r>
                          <w:rPr>
                            <w:sz w:val="18"/>
                            <w:szCs w:val="18"/>
                          </w:rPr>
                          <w:t xml:space="preserve"> drop-down</w:t>
                        </w:r>
                        <w:r w:rsidRPr="003A1AD5">
                          <w:rPr>
                            <w:sz w:val="18"/>
                            <w:szCs w:val="18"/>
                          </w:rPr>
                          <w:t xml:space="preserve"> list</w:t>
                        </w:r>
                        <w:r>
                          <w:rPr>
                            <w:sz w:val="18"/>
                            <w:szCs w:val="18"/>
                          </w:rPr>
                          <w:t xml:space="preserve"> of pre-populated information. You can “</w:t>
                        </w:r>
                        <w:r w:rsidRPr="00A8332A">
                          <w:rPr>
                            <w:b/>
                            <w:sz w:val="18"/>
                            <w:szCs w:val="18"/>
                          </w:rPr>
                          <w:t>Check if a name is not in the list</w:t>
                        </w:r>
                        <w:r>
                          <w:rPr>
                            <w:sz w:val="18"/>
                            <w:szCs w:val="18"/>
                          </w:rPr>
                          <w:t>” to add a new licensee not yet added to the pick list.</w:t>
                        </w:r>
                      </w:p>
                      <w:p w:rsidR="00FB3625" w:rsidRDefault="00FB3625" w:rsidP="006C461D">
                        <w:pPr>
                          <w:jc w:val="center"/>
                        </w:pPr>
                      </w:p>
                    </w:txbxContent>
                  </v:textbox>
                </v:shape>
                <v:oval id="Oval 309" o:spid="_x0000_s1136" style="position:absolute;left:468;top:6016;width:6378;height:41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foXcMA&#10;AADcAAAADwAAAGRycy9kb3ducmV2LnhtbESPQWsCMRSE70L/Q3iF3jSpgtTVKFYRPIjQrfT82Lzd&#10;rG5elk3U7b83QqHHYWa+YRar3jXiRl2oPWt4HykQxIU3NVcaTt+74QeIEJENNp5Jwy8FWC1fBgvM&#10;jL/zF93yWIkE4ZChBhtjm0kZCksOw8i3xMkrfecwJtlV0nR4T3DXyLFSU+mw5rRgsaWNpeKSX12i&#10;lOXn/qSOP9vZVk2b88FadbVav7326zmISH38D/+190bDRM3geSYdAbl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5foXcMAAADcAAAADwAAAAAAAAAAAAAAAACYAgAAZHJzL2Rv&#10;d25yZXYueG1sUEsFBgAAAAAEAAQA9QAAAIgDAAAAAA==&#10;" filled="f" strokecolor="#ffc000" strokeweight="2.25pt"/>
                <v:shape id="Rectangular Callout 68" o:spid="_x0000_s1137" type="#_x0000_t61" style="position:absolute;left:18890;top:4435;width:11832;height:118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xp78A&#10;AADbAAAADwAAAGRycy9kb3ducmV2LnhtbERPyW7CMBC9V+IfrEHqrTjpgZaAQYBU0R7LIq6jeLJA&#10;PI5s46R/Xx8q9fj09tVmNJ2I5HxrWUE+y0AQl1a3XCs4nz5e3kH4gKyxs0wKfsjDZj15WmGh7cDf&#10;FI+hFimEfYEKmhD6QkpfNmTQz2xPnLjKOoMhQVdL7XBI4aaTr1k2lwZbTg0N9rRvqLwfH0bBkMfr&#10;3lVVvETcDfnbbWEPX1qp5+m4XYIINIZ/8Z/7UyuYp7HpS/oBcv0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v8PGnvwAAANsAAAAPAAAAAAAAAAAAAAAAAJgCAABkcnMvZG93bnJl&#10;di54bWxQSwUGAAAAAAQABAD1AAAAhAMAAAAA&#10;" adj="-21493,5623" strokecolor="#7da329" strokeweight="2pt">
                  <v:stroke opacity="32896f"/>
                  <v:textbox>
                    <w:txbxContent>
                      <w:p w:rsidR="00FB3625" w:rsidRPr="00A8332A" w:rsidRDefault="00FB3625" w:rsidP="00A40675">
                        <w:pPr>
                          <w:rPr>
                            <w:b/>
                            <w:color w:val="FFC000"/>
                          </w:rPr>
                        </w:pPr>
                        <w:r>
                          <w:rPr>
                            <w:sz w:val="18"/>
                            <w:szCs w:val="18"/>
                          </w:rPr>
                          <w:t>Check here i</w:t>
                        </w:r>
                        <w:r w:rsidRPr="00A40675">
                          <w:rPr>
                            <w:sz w:val="18"/>
                            <w:szCs w:val="18"/>
                          </w:rPr>
                          <w:t>f you are per</w:t>
                        </w:r>
                        <w:r>
                          <w:rPr>
                            <w:sz w:val="18"/>
                            <w:szCs w:val="18"/>
                          </w:rPr>
                          <w:t xml:space="preserve">forming a </w:t>
                        </w:r>
                        <w:r w:rsidRPr="00A40675">
                          <w:rPr>
                            <w:b/>
                            <w:sz w:val="18"/>
                            <w:szCs w:val="18"/>
                          </w:rPr>
                          <w:t>Trade service call</w:t>
                        </w:r>
                        <w:r>
                          <w:rPr>
                            <w:b/>
                            <w:sz w:val="18"/>
                            <w:szCs w:val="18"/>
                          </w:rPr>
                          <w:t>*</w:t>
                        </w:r>
                        <w:r>
                          <w:rPr>
                            <w:b/>
                            <w:color w:val="FFC000"/>
                          </w:rPr>
                          <w:t xml:space="preserve"> </w:t>
                        </w:r>
                        <w:r w:rsidRPr="00A40675">
                          <w:rPr>
                            <w:sz w:val="18"/>
                            <w:szCs w:val="18"/>
                          </w:rPr>
                          <w:t>on behalf of another funeral home</w:t>
                        </w:r>
                        <w:r>
                          <w:rPr>
                            <w:sz w:val="18"/>
                            <w:szCs w:val="18"/>
                          </w:rPr>
                          <w:t>.</w:t>
                        </w:r>
                      </w:p>
                    </w:txbxContent>
                  </v:textbox>
                </v:shape>
                <w10:wrap type="topAndBottom"/>
              </v:group>
            </w:pict>
          </mc:Fallback>
        </mc:AlternateContent>
      </w:r>
      <w:r w:rsidR="00062DCE">
        <w:t xml:space="preserve">The </w:t>
      </w:r>
      <w:r w:rsidR="008C57B4">
        <w:t xml:space="preserve">name and address of your </w:t>
      </w:r>
      <w:r w:rsidR="0028629A">
        <w:t>f</w:t>
      </w:r>
      <w:r w:rsidR="00062DCE">
        <w:t>uneral</w:t>
      </w:r>
      <w:r w:rsidR="0028629A">
        <w:t xml:space="preserve"> home</w:t>
      </w:r>
      <w:r w:rsidR="00062DCE">
        <w:t xml:space="preserve"> will be </w:t>
      </w:r>
      <w:r w:rsidR="009D7B4D">
        <w:t>pre</w:t>
      </w:r>
      <w:r w:rsidR="00D87203">
        <w:t>-</w:t>
      </w:r>
      <w:r w:rsidR="00062DCE">
        <w:t xml:space="preserve">populated with the information provided </w:t>
      </w:r>
      <w:r w:rsidR="00451D07">
        <w:t>to RVRS on your organization’s enrollment forms</w:t>
      </w:r>
      <w:r w:rsidR="00062DCE">
        <w:t xml:space="preserve">. </w:t>
      </w:r>
      <w:r w:rsidR="00F42969">
        <w:t xml:space="preserve">You will also select the </w:t>
      </w:r>
      <w:r>
        <w:t xml:space="preserve">Type 3 </w:t>
      </w:r>
      <w:r w:rsidR="00E9134D">
        <w:rPr>
          <w:b/>
        </w:rPr>
        <w:t>Li</w:t>
      </w:r>
      <w:r w:rsidR="00F42969" w:rsidRPr="00F42969">
        <w:rPr>
          <w:b/>
        </w:rPr>
        <w:t>censee/Designee</w:t>
      </w:r>
      <w:r w:rsidR="00F42969">
        <w:t xml:space="preserve">, </w:t>
      </w:r>
      <w:r w:rsidR="00F42969" w:rsidRPr="00F42969">
        <w:rPr>
          <w:b/>
        </w:rPr>
        <w:t>Method of Disposition</w:t>
      </w:r>
      <w:r w:rsidR="009A2BC4">
        <w:t xml:space="preserve"> and associated</w:t>
      </w:r>
      <w:r w:rsidR="00F42969">
        <w:t xml:space="preserve"> </w:t>
      </w:r>
      <w:r w:rsidR="00F42969" w:rsidRPr="00F42969">
        <w:rPr>
          <w:b/>
        </w:rPr>
        <w:t>Place of Disposition</w:t>
      </w:r>
      <w:r w:rsidR="00F42969">
        <w:t xml:space="preserve">. </w:t>
      </w:r>
    </w:p>
    <w:p w:rsidR="00062DCE" w:rsidRPr="001F7B6E" w:rsidRDefault="00A8332A" w:rsidP="00062DCE">
      <w:pPr>
        <w:ind w:right="810"/>
        <w:rPr>
          <w:rStyle w:val="ButtonsChar"/>
          <w:sz w:val="16"/>
        </w:rPr>
      </w:pPr>
      <w:r w:rsidRPr="001F7B6E">
        <w:rPr>
          <w:b/>
          <w:sz w:val="20"/>
          <w:szCs w:val="28"/>
        </w:rPr>
        <w:t>*</w:t>
      </w:r>
      <w:r w:rsidR="00700361" w:rsidRPr="001F7B6E">
        <w:rPr>
          <w:rStyle w:val="IntenseEmphasis"/>
          <w:sz w:val="16"/>
        </w:rPr>
        <w:t>Note:</w:t>
      </w:r>
      <w:r w:rsidR="00700361" w:rsidRPr="001F7B6E">
        <w:rPr>
          <w:rStyle w:val="ButtonsChar"/>
          <w:sz w:val="16"/>
        </w:rPr>
        <w:t xml:space="preserve">  A </w:t>
      </w:r>
      <w:r w:rsidR="00700361" w:rsidRPr="001F7B6E">
        <w:rPr>
          <w:rStyle w:val="ButtonsChar"/>
          <w:b/>
          <w:sz w:val="16"/>
        </w:rPr>
        <w:t>trade service call</w:t>
      </w:r>
      <w:r w:rsidR="00700361" w:rsidRPr="001F7B6E">
        <w:rPr>
          <w:rStyle w:val="ButtonsChar"/>
          <w:sz w:val="16"/>
        </w:rPr>
        <w:t xml:space="preserve"> </w:t>
      </w:r>
      <w:r w:rsidR="00451D07" w:rsidRPr="001F7B6E">
        <w:rPr>
          <w:rStyle w:val="ButtonsChar"/>
          <w:sz w:val="16"/>
        </w:rPr>
        <w:t xml:space="preserve">in EDRS </w:t>
      </w:r>
      <w:r w:rsidR="00700361" w:rsidRPr="001F7B6E">
        <w:rPr>
          <w:rStyle w:val="ButtonsChar"/>
          <w:sz w:val="16"/>
        </w:rPr>
        <w:t xml:space="preserve">is used to describe when </w:t>
      </w:r>
      <w:r w:rsidR="00451D07" w:rsidRPr="001F7B6E">
        <w:rPr>
          <w:rStyle w:val="ButtonsChar"/>
          <w:sz w:val="16"/>
        </w:rPr>
        <w:t xml:space="preserve">one </w:t>
      </w:r>
      <w:r w:rsidR="00700361" w:rsidRPr="001F7B6E">
        <w:rPr>
          <w:rStyle w:val="ButtonsChar"/>
          <w:sz w:val="16"/>
        </w:rPr>
        <w:t xml:space="preserve">funeral home </w:t>
      </w:r>
      <w:r w:rsidR="00010612" w:rsidRPr="001F7B6E">
        <w:rPr>
          <w:rStyle w:val="ButtonsChar"/>
          <w:sz w:val="16"/>
        </w:rPr>
        <w:t>processes the electronic</w:t>
      </w:r>
      <w:r w:rsidR="00700361" w:rsidRPr="001F7B6E">
        <w:rPr>
          <w:rStyle w:val="ButtonsChar"/>
          <w:sz w:val="16"/>
        </w:rPr>
        <w:t xml:space="preserve"> </w:t>
      </w:r>
      <w:r w:rsidR="00010612" w:rsidRPr="001F7B6E">
        <w:rPr>
          <w:rStyle w:val="ButtonsChar"/>
          <w:sz w:val="16"/>
        </w:rPr>
        <w:t>death record</w:t>
      </w:r>
      <w:r w:rsidR="00700361" w:rsidRPr="001F7B6E">
        <w:rPr>
          <w:rStyle w:val="ButtonsChar"/>
          <w:sz w:val="16"/>
        </w:rPr>
        <w:t xml:space="preserve"> for a</w:t>
      </w:r>
      <w:r w:rsidR="00010612" w:rsidRPr="001F7B6E">
        <w:rPr>
          <w:rStyle w:val="ButtonsChar"/>
          <w:sz w:val="16"/>
        </w:rPr>
        <w:t>nother</w:t>
      </w:r>
      <w:r w:rsidR="00700361" w:rsidRPr="001F7B6E">
        <w:rPr>
          <w:rStyle w:val="ButtonsChar"/>
          <w:sz w:val="16"/>
        </w:rPr>
        <w:t xml:space="preserve"> funeral home </w:t>
      </w:r>
      <w:r w:rsidR="00010612" w:rsidRPr="001F7B6E">
        <w:rPr>
          <w:rStyle w:val="ButtonsChar"/>
          <w:sz w:val="16"/>
        </w:rPr>
        <w:t>not yet online with EDRS, or for one that is o</w:t>
      </w:r>
      <w:r w:rsidR="00700361" w:rsidRPr="001F7B6E">
        <w:rPr>
          <w:rStyle w:val="ButtonsChar"/>
          <w:sz w:val="16"/>
        </w:rPr>
        <w:t xml:space="preserve">utside </w:t>
      </w:r>
      <w:r w:rsidR="00010612" w:rsidRPr="001F7B6E">
        <w:rPr>
          <w:rStyle w:val="ButtonsChar"/>
          <w:sz w:val="16"/>
        </w:rPr>
        <w:t>of Massachusetts.</w:t>
      </w:r>
      <w:r w:rsidR="00A40675" w:rsidRPr="001F7B6E">
        <w:rPr>
          <w:rStyle w:val="ButtonsChar"/>
          <w:sz w:val="16"/>
        </w:rPr>
        <w:t xml:space="preserve"> </w:t>
      </w:r>
      <w:r w:rsidR="00010612" w:rsidRPr="001F7B6E">
        <w:rPr>
          <w:rStyle w:val="ButtonsChar"/>
          <w:sz w:val="16"/>
        </w:rPr>
        <w:t>While</w:t>
      </w:r>
      <w:r w:rsidRPr="001F7B6E">
        <w:rPr>
          <w:rStyle w:val="ButtonsChar"/>
          <w:sz w:val="16"/>
        </w:rPr>
        <w:t xml:space="preserve"> you,</w:t>
      </w:r>
      <w:r w:rsidR="00010612" w:rsidRPr="001F7B6E">
        <w:rPr>
          <w:rStyle w:val="ButtonsChar"/>
          <w:sz w:val="16"/>
        </w:rPr>
        <w:t xml:space="preserve"> the</w:t>
      </w:r>
      <w:r w:rsidR="00700361" w:rsidRPr="001F7B6E">
        <w:rPr>
          <w:rStyle w:val="ButtonsChar"/>
          <w:sz w:val="16"/>
        </w:rPr>
        <w:t xml:space="preserve"> online funeral home</w:t>
      </w:r>
      <w:r w:rsidRPr="001F7B6E">
        <w:rPr>
          <w:rStyle w:val="ButtonsChar"/>
          <w:sz w:val="16"/>
        </w:rPr>
        <w:t>,</w:t>
      </w:r>
      <w:r w:rsidR="00700361" w:rsidRPr="001F7B6E">
        <w:rPr>
          <w:rStyle w:val="ButtonsChar"/>
          <w:sz w:val="16"/>
        </w:rPr>
        <w:t xml:space="preserve"> </w:t>
      </w:r>
      <w:r w:rsidR="00010612" w:rsidRPr="001F7B6E">
        <w:rPr>
          <w:rStyle w:val="ButtonsChar"/>
          <w:sz w:val="16"/>
        </w:rPr>
        <w:t>will</w:t>
      </w:r>
      <w:r w:rsidR="00700361" w:rsidRPr="001F7B6E">
        <w:rPr>
          <w:rStyle w:val="ButtonsChar"/>
          <w:sz w:val="16"/>
        </w:rPr>
        <w:t xml:space="preserve"> create and process the record</w:t>
      </w:r>
      <w:r w:rsidR="00010612" w:rsidRPr="001F7B6E">
        <w:rPr>
          <w:rStyle w:val="ButtonsChar"/>
          <w:sz w:val="16"/>
        </w:rPr>
        <w:t xml:space="preserve">, </w:t>
      </w:r>
      <w:r w:rsidR="00700361" w:rsidRPr="001F7B6E">
        <w:rPr>
          <w:rStyle w:val="ButtonsChar"/>
          <w:sz w:val="16"/>
        </w:rPr>
        <w:t>the offline funeral home’s name and information will be printed on the death certificate.</w:t>
      </w:r>
      <w:r w:rsidRPr="001F7B6E">
        <w:rPr>
          <w:rStyle w:val="ButtonsChar"/>
          <w:sz w:val="16"/>
        </w:rPr>
        <w:t xml:space="preserve">  Separate instructions are available for trade service calls.</w:t>
      </w:r>
    </w:p>
    <w:p w:rsidR="00A8332A" w:rsidRDefault="00A8332A" w:rsidP="00A8332A">
      <w:pPr>
        <w:pStyle w:val="Heading2"/>
        <w:tabs>
          <w:tab w:val="right" w:pos="9990"/>
        </w:tabs>
      </w:pPr>
      <w:r>
        <w:t>Selected Field Notes:</w:t>
      </w:r>
    </w:p>
    <w:tbl>
      <w:tblPr>
        <w:tblStyle w:val="TableGrid"/>
        <w:tblW w:w="9180" w:type="dxa"/>
        <w:tblCellSpacing w:w="11" w:type="dxa"/>
        <w:tblBorders>
          <w:top w:val="none" w:sz="0" w:space="0" w:color="auto"/>
          <w:left w:val="none" w:sz="0" w:space="0" w:color="auto"/>
          <w:bottom w:val="none" w:sz="0" w:space="0" w:color="auto"/>
          <w:right w:val="none" w:sz="0" w:space="0" w:color="auto"/>
          <w:insideH w:val="single" w:sz="4" w:space="0" w:color="DFDCB7" w:themeColor="background2"/>
          <w:insideV w:val="none" w:sz="0" w:space="0" w:color="auto"/>
        </w:tblBorders>
        <w:tblLayout w:type="fixed"/>
        <w:tblLook w:val="04A0" w:firstRow="1" w:lastRow="0" w:firstColumn="1" w:lastColumn="0" w:noHBand="0" w:noVBand="1"/>
        <w:tblDescription w:val="Selected field notes"/>
      </w:tblPr>
      <w:tblGrid>
        <w:gridCol w:w="1549"/>
        <w:gridCol w:w="7631"/>
      </w:tblGrid>
      <w:tr w:rsidR="00991072" w:rsidRPr="00991072" w:rsidTr="00991072">
        <w:trPr>
          <w:tblCellSpacing w:w="11" w:type="dxa"/>
        </w:trPr>
        <w:tc>
          <w:tcPr>
            <w:tcW w:w="1526" w:type="dxa"/>
            <w:tcBorders>
              <w:top w:val="nil"/>
              <w:left w:val="nil"/>
              <w:bottom w:val="nil"/>
              <w:right w:val="nil"/>
            </w:tcBorders>
          </w:tcPr>
          <w:p w:rsidR="00991072" w:rsidRPr="00991072" w:rsidRDefault="00991072" w:rsidP="00A8332A">
            <w:pPr>
              <w:rPr>
                <w:rStyle w:val="IntenseEmphasis"/>
                <w:color w:val="FFFFFF" w:themeColor="background1"/>
                <w:sz w:val="6"/>
                <w:szCs w:val="16"/>
              </w:rPr>
            </w:pPr>
            <w:r w:rsidRPr="00991072">
              <w:rPr>
                <w:rStyle w:val="IntenseEmphasis"/>
                <w:color w:val="FFFFFF" w:themeColor="background1"/>
                <w:sz w:val="6"/>
                <w:szCs w:val="16"/>
              </w:rPr>
              <w:t>Field</w:t>
            </w:r>
          </w:p>
        </w:tc>
        <w:tc>
          <w:tcPr>
            <w:tcW w:w="7654" w:type="dxa"/>
            <w:tcBorders>
              <w:top w:val="nil"/>
              <w:left w:val="nil"/>
              <w:bottom w:val="nil"/>
              <w:right w:val="nil"/>
            </w:tcBorders>
          </w:tcPr>
          <w:p w:rsidR="00991072" w:rsidRPr="00991072" w:rsidRDefault="00991072" w:rsidP="00A8332A">
            <w:pPr>
              <w:rPr>
                <w:color w:val="FFFFFF" w:themeColor="background1"/>
                <w:sz w:val="6"/>
                <w:szCs w:val="16"/>
              </w:rPr>
            </w:pPr>
            <w:r w:rsidRPr="00991072">
              <w:rPr>
                <w:color w:val="FFFFFF" w:themeColor="background1"/>
                <w:sz w:val="6"/>
                <w:szCs w:val="16"/>
              </w:rPr>
              <w:t>Description</w:t>
            </w:r>
          </w:p>
        </w:tc>
      </w:tr>
      <w:tr w:rsidR="00A8332A" w:rsidRPr="00C25D80" w:rsidTr="00991072">
        <w:trPr>
          <w:tblCellSpacing w:w="11" w:type="dxa"/>
        </w:trPr>
        <w:tc>
          <w:tcPr>
            <w:tcW w:w="1526" w:type="dxa"/>
            <w:tcBorders>
              <w:top w:val="nil"/>
              <w:left w:val="nil"/>
              <w:bottom w:val="nil"/>
              <w:right w:val="nil"/>
            </w:tcBorders>
          </w:tcPr>
          <w:p w:rsidR="00A8332A" w:rsidRDefault="00A8332A" w:rsidP="00A8332A">
            <w:pPr>
              <w:rPr>
                <w:rStyle w:val="IntenseEmphasis"/>
                <w:sz w:val="20"/>
                <w:szCs w:val="20"/>
              </w:rPr>
            </w:pPr>
            <w:r>
              <w:rPr>
                <w:rStyle w:val="IntenseEmphasis"/>
                <w:sz w:val="20"/>
                <w:szCs w:val="20"/>
              </w:rPr>
              <w:t>Name of Funeral Home/ Address</w:t>
            </w:r>
          </w:p>
        </w:tc>
        <w:tc>
          <w:tcPr>
            <w:tcW w:w="7654" w:type="dxa"/>
            <w:tcBorders>
              <w:top w:val="nil"/>
              <w:left w:val="nil"/>
              <w:bottom w:val="nil"/>
              <w:right w:val="nil"/>
            </w:tcBorders>
          </w:tcPr>
          <w:p w:rsidR="00A8332A" w:rsidRDefault="00A8332A" w:rsidP="00A8332A">
            <w:pPr>
              <w:rPr>
                <w:sz w:val="20"/>
                <w:szCs w:val="20"/>
              </w:rPr>
            </w:pPr>
            <w:r>
              <w:rPr>
                <w:sz w:val="20"/>
                <w:szCs w:val="20"/>
              </w:rPr>
              <w:t>This information should be pre-populated upon log in. The name and address are linked to your funeral home account.  If not correct, contact the Registry to make necessary adjustments.</w:t>
            </w:r>
          </w:p>
        </w:tc>
      </w:tr>
      <w:tr w:rsidR="00A8332A" w:rsidRPr="00C25D80" w:rsidTr="00991072">
        <w:trPr>
          <w:tblCellSpacing w:w="11" w:type="dxa"/>
        </w:trPr>
        <w:tc>
          <w:tcPr>
            <w:tcW w:w="1526" w:type="dxa"/>
            <w:tcBorders>
              <w:top w:val="double" w:sz="4" w:space="0" w:color="DFDCB7" w:themeColor="background2"/>
              <w:left w:val="nil"/>
              <w:bottom w:val="single" w:sz="4" w:space="0" w:color="DFDCB7" w:themeColor="background2"/>
              <w:right w:val="nil"/>
            </w:tcBorders>
          </w:tcPr>
          <w:p w:rsidR="00092037" w:rsidRDefault="00A8332A" w:rsidP="00A8332A">
            <w:pPr>
              <w:rPr>
                <w:rStyle w:val="IntenseEmphasis"/>
                <w:sz w:val="20"/>
                <w:szCs w:val="20"/>
              </w:rPr>
            </w:pPr>
            <w:r>
              <w:rPr>
                <w:rStyle w:val="IntenseEmphasis"/>
                <w:sz w:val="20"/>
                <w:szCs w:val="20"/>
              </w:rPr>
              <w:t>Licensee/</w:t>
            </w:r>
          </w:p>
          <w:p w:rsidR="00A8332A" w:rsidRPr="00C25D80" w:rsidRDefault="00A8332A" w:rsidP="00A8332A">
            <w:pPr>
              <w:rPr>
                <w:rStyle w:val="IntenseEmphasis"/>
                <w:sz w:val="20"/>
                <w:szCs w:val="20"/>
              </w:rPr>
            </w:pPr>
            <w:r>
              <w:rPr>
                <w:rStyle w:val="IntenseEmphasis"/>
                <w:sz w:val="20"/>
                <w:szCs w:val="20"/>
              </w:rPr>
              <w:t>Designee</w:t>
            </w:r>
          </w:p>
        </w:tc>
        <w:tc>
          <w:tcPr>
            <w:tcW w:w="7654" w:type="dxa"/>
            <w:tcBorders>
              <w:top w:val="double" w:sz="4" w:space="0" w:color="DFDCB7" w:themeColor="background2"/>
              <w:left w:val="nil"/>
              <w:bottom w:val="single" w:sz="4" w:space="0" w:color="DFDCB7" w:themeColor="background2"/>
              <w:right w:val="nil"/>
            </w:tcBorders>
          </w:tcPr>
          <w:p w:rsidR="00A8332A" w:rsidRPr="00C25D80" w:rsidRDefault="00A8332A" w:rsidP="00A8332A">
            <w:pPr>
              <w:rPr>
                <w:sz w:val="20"/>
                <w:szCs w:val="20"/>
              </w:rPr>
            </w:pPr>
            <w:r>
              <w:rPr>
                <w:sz w:val="20"/>
                <w:szCs w:val="20"/>
              </w:rPr>
              <w:t>This is the field to indicate which of your facility’s type 3 licensees is reviewing/authorizing this death record.  Even if you are the type 3 licensee, a name must be chosen. If there is a type 3 licensee for your facility that is not in the list, use the field “</w:t>
            </w:r>
            <w:r w:rsidR="00092037" w:rsidRPr="00092037">
              <w:rPr>
                <w:sz w:val="20"/>
                <w:szCs w:val="20"/>
              </w:rPr>
              <w:t>Check if a name is not in the list</w:t>
            </w:r>
            <w:r w:rsidR="00092037">
              <w:rPr>
                <w:sz w:val="20"/>
                <w:szCs w:val="20"/>
              </w:rPr>
              <w:t>” to add a name and license number. “Other designee” is used typically when a funeral home is not involved, and is more commonly used by a City/Town Clerk.</w:t>
            </w:r>
          </w:p>
        </w:tc>
      </w:tr>
      <w:tr w:rsidR="00A8332A" w:rsidRPr="00C25D80" w:rsidTr="00991072">
        <w:trPr>
          <w:tblCellSpacing w:w="11" w:type="dxa"/>
        </w:trPr>
        <w:tc>
          <w:tcPr>
            <w:tcW w:w="1526" w:type="dxa"/>
            <w:tcBorders>
              <w:top w:val="single" w:sz="4" w:space="0" w:color="DFDCB7" w:themeColor="background2"/>
              <w:left w:val="nil"/>
              <w:bottom w:val="single" w:sz="4" w:space="0" w:color="DFDCB7" w:themeColor="background2"/>
              <w:right w:val="nil"/>
            </w:tcBorders>
          </w:tcPr>
          <w:p w:rsidR="00A8332A" w:rsidRPr="00C25D80" w:rsidRDefault="00092037" w:rsidP="00A8332A">
            <w:pPr>
              <w:rPr>
                <w:rStyle w:val="IntenseEmphasis"/>
                <w:sz w:val="20"/>
                <w:szCs w:val="20"/>
              </w:rPr>
            </w:pPr>
            <w:r>
              <w:rPr>
                <w:rStyle w:val="IntenseEmphasis"/>
                <w:sz w:val="20"/>
                <w:szCs w:val="20"/>
              </w:rPr>
              <w:t>Method of Disposition</w:t>
            </w:r>
          </w:p>
        </w:tc>
        <w:tc>
          <w:tcPr>
            <w:tcW w:w="7654" w:type="dxa"/>
            <w:tcBorders>
              <w:top w:val="single" w:sz="4" w:space="0" w:color="DFDCB7" w:themeColor="background2"/>
              <w:left w:val="nil"/>
              <w:bottom w:val="single" w:sz="4" w:space="0" w:color="DFDCB7" w:themeColor="background2"/>
              <w:right w:val="nil"/>
            </w:tcBorders>
          </w:tcPr>
          <w:p w:rsidR="00A8332A" w:rsidRPr="00C25D80" w:rsidRDefault="00092037" w:rsidP="0025608D">
            <w:pPr>
              <w:rPr>
                <w:sz w:val="20"/>
                <w:szCs w:val="20"/>
              </w:rPr>
            </w:pPr>
            <w:r>
              <w:rPr>
                <w:sz w:val="20"/>
                <w:szCs w:val="20"/>
              </w:rPr>
              <w:t>Indicate the immediate disposition of the decedent.  Note that if “Donation” is marked, you will need to check “facility not in list” to add the name and address of the donation facility. (8/1/14 - This is flagged for a future EDRS enhancement).</w:t>
            </w:r>
            <w:r w:rsidR="0025608D">
              <w:rPr>
                <w:sz w:val="20"/>
                <w:szCs w:val="20"/>
              </w:rPr>
              <w:t xml:space="preserve">  If not in list, check “Other” and type in an appropriate disposition (e.g., “Holding”).</w:t>
            </w:r>
          </w:p>
        </w:tc>
      </w:tr>
      <w:tr w:rsidR="0025608D" w:rsidRPr="00C25D80" w:rsidTr="00991072">
        <w:trPr>
          <w:tblCellSpacing w:w="11" w:type="dxa"/>
        </w:trPr>
        <w:tc>
          <w:tcPr>
            <w:tcW w:w="1526" w:type="dxa"/>
            <w:tcBorders>
              <w:top w:val="single" w:sz="4" w:space="0" w:color="DFDCB7" w:themeColor="background2"/>
              <w:left w:val="nil"/>
              <w:bottom w:val="single" w:sz="4" w:space="0" w:color="DFDCB7" w:themeColor="background2"/>
              <w:right w:val="nil"/>
            </w:tcBorders>
          </w:tcPr>
          <w:p w:rsidR="0025608D" w:rsidRDefault="0025608D" w:rsidP="00A8332A">
            <w:pPr>
              <w:rPr>
                <w:rStyle w:val="IntenseEmphasis"/>
                <w:sz w:val="20"/>
                <w:szCs w:val="20"/>
              </w:rPr>
            </w:pPr>
            <w:r>
              <w:rPr>
                <w:rStyle w:val="IntenseEmphasis"/>
                <w:sz w:val="20"/>
                <w:szCs w:val="20"/>
              </w:rPr>
              <w:t>Date of Disposition</w:t>
            </w:r>
          </w:p>
        </w:tc>
        <w:tc>
          <w:tcPr>
            <w:tcW w:w="7654" w:type="dxa"/>
            <w:tcBorders>
              <w:top w:val="single" w:sz="4" w:space="0" w:color="DFDCB7" w:themeColor="background2"/>
              <w:left w:val="nil"/>
              <w:bottom w:val="single" w:sz="4" w:space="0" w:color="DFDCB7" w:themeColor="background2"/>
              <w:right w:val="nil"/>
            </w:tcBorders>
          </w:tcPr>
          <w:p w:rsidR="0025608D" w:rsidRDefault="0025608D" w:rsidP="0025608D">
            <w:pPr>
              <w:rPr>
                <w:sz w:val="20"/>
                <w:szCs w:val="20"/>
              </w:rPr>
            </w:pPr>
            <w:r>
              <w:rPr>
                <w:sz w:val="20"/>
                <w:szCs w:val="20"/>
              </w:rPr>
              <w:t>This should be the date of the expected immediate disposition.  Enter as MMDDYYYY.  If “holding” enter the date released to the burial agent or the date the decedent is moved to the holding facility (do not enter a date prior to release to the burial agent, else a permit cannot be issued).</w:t>
            </w:r>
          </w:p>
        </w:tc>
      </w:tr>
      <w:tr w:rsidR="0025608D" w:rsidRPr="00C25D80" w:rsidTr="00991072">
        <w:trPr>
          <w:tblCellSpacing w:w="11" w:type="dxa"/>
        </w:trPr>
        <w:tc>
          <w:tcPr>
            <w:tcW w:w="1526" w:type="dxa"/>
            <w:tcBorders>
              <w:top w:val="single" w:sz="4" w:space="0" w:color="DFDCB7" w:themeColor="background2"/>
              <w:left w:val="nil"/>
              <w:bottom w:val="single" w:sz="4" w:space="0" w:color="DFDCB7" w:themeColor="background2"/>
              <w:right w:val="nil"/>
            </w:tcBorders>
          </w:tcPr>
          <w:p w:rsidR="0025608D" w:rsidRDefault="0025608D" w:rsidP="00A8332A">
            <w:pPr>
              <w:rPr>
                <w:rStyle w:val="IntenseEmphasis"/>
                <w:sz w:val="20"/>
                <w:szCs w:val="20"/>
              </w:rPr>
            </w:pPr>
            <w:r>
              <w:rPr>
                <w:rStyle w:val="IntenseEmphasis"/>
                <w:sz w:val="20"/>
                <w:szCs w:val="20"/>
              </w:rPr>
              <w:t>Address of facility</w:t>
            </w:r>
          </w:p>
        </w:tc>
        <w:tc>
          <w:tcPr>
            <w:tcW w:w="7654" w:type="dxa"/>
            <w:tcBorders>
              <w:top w:val="single" w:sz="4" w:space="0" w:color="DFDCB7" w:themeColor="background2"/>
              <w:left w:val="nil"/>
              <w:bottom w:val="single" w:sz="4" w:space="0" w:color="DFDCB7" w:themeColor="background2"/>
              <w:right w:val="nil"/>
            </w:tcBorders>
          </w:tcPr>
          <w:p w:rsidR="0025608D" w:rsidRDefault="0025608D" w:rsidP="0025608D">
            <w:pPr>
              <w:rPr>
                <w:sz w:val="20"/>
                <w:szCs w:val="20"/>
              </w:rPr>
            </w:pPr>
            <w:r>
              <w:rPr>
                <w:sz w:val="20"/>
                <w:szCs w:val="20"/>
              </w:rPr>
              <w:t>This is pre-populated if a location is chosen from Cemetery or Crematory pick-lists. Check “Facility not in list” and manually enter the address if the place of immediate disposition is not in the pick list, or if the disposition is “Donation” or “Other.”</w:t>
            </w:r>
            <w:r w:rsidR="008F0801">
              <w:rPr>
                <w:sz w:val="20"/>
                <w:szCs w:val="20"/>
              </w:rPr>
              <w:t xml:space="preserve"> Enter the physical location, not a mailing address.</w:t>
            </w:r>
          </w:p>
        </w:tc>
      </w:tr>
    </w:tbl>
    <w:p w:rsidR="0077317A" w:rsidRDefault="00040943" w:rsidP="008F0801">
      <w:pPr>
        <w:pStyle w:val="Heading1"/>
      </w:pPr>
      <w:r>
        <w:rPr>
          <w:noProof/>
          <w:color w:val="808080"/>
        </w:rPr>
        <w:lastRenderedPageBreak/>
        <mc:AlternateContent>
          <mc:Choice Requires="wps">
            <w:drawing>
              <wp:anchor distT="0" distB="0" distL="114300" distR="114300" simplePos="0" relativeHeight="251809791" behindDoc="0" locked="0" layoutInCell="1" allowOverlap="1" wp14:anchorId="252DC077" wp14:editId="673D4D93">
                <wp:simplePos x="0" y="0"/>
                <wp:positionH relativeFrom="column">
                  <wp:posOffset>4831585</wp:posOffset>
                </wp:positionH>
                <wp:positionV relativeFrom="paragraph">
                  <wp:posOffset>3874143</wp:posOffset>
                </wp:positionV>
                <wp:extent cx="1052111" cy="727113"/>
                <wp:effectExtent l="1085850" t="0" r="15240" b="15875"/>
                <wp:wrapNone/>
                <wp:docPr id="53" name="Rectangular Callout 53"/>
                <wp:cNvGraphicFramePr/>
                <a:graphic xmlns:a="http://schemas.openxmlformats.org/drawingml/2006/main">
                  <a:graphicData uri="http://schemas.microsoft.com/office/word/2010/wordprocessingShape">
                    <wps:wsp>
                      <wps:cNvSpPr/>
                      <wps:spPr>
                        <a:xfrm>
                          <a:off x="0" y="0"/>
                          <a:ext cx="1052111" cy="727113"/>
                        </a:xfrm>
                        <a:prstGeom prst="wedgeRectCallout">
                          <a:avLst>
                            <a:gd name="adj1" fmla="val -152431"/>
                            <a:gd name="adj2" fmla="val 23946"/>
                          </a:avLst>
                        </a:prstGeom>
                        <a:solidFill>
                          <a:srgbClr val="FFFFFF"/>
                        </a:solidFill>
                        <a:ln w="25400" cap="flat" cmpd="sng" algn="ctr">
                          <a:solidFill>
                            <a:srgbClr val="7DA329">
                              <a:alpha val="50196"/>
                            </a:srgbClr>
                          </a:solidFill>
                          <a:prstDash val="solid"/>
                        </a:ln>
                        <a:effectLst/>
                      </wps:spPr>
                      <wps:txbx>
                        <w:txbxContent>
                          <w:p w:rsidR="00FB3625" w:rsidRPr="006C461D" w:rsidRDefault="00FB3625" w:rsidP="006C461D">
                            <w:pPr>
                              <w:rPr>
                                <w:sz w:val="20"/>
                                <w:szCs w:val="20"/>
                              </w:rPr>
                            </w:pPr>
                            <w:r w:rsidRPr="006C461D">
                              <w:rPr>
                                <w:sz w:val="18"/>
                                <w:szCs w:val="18"/>
                              </w:rPr>
                              <w:t>If the facility is not in the</w:t>
                            </w:r>
                            <w:r>
                              <w:t xml:space="preserve"> </w:t>
                            </w:r>
                            <w:r w:rsidRPr="006C461D">
                              <w:rPr>
                                <w:sz w:val="18"/>
                                <w:szCs w:val="18"/>
                              </w:rPr>
                              <w:t>list, you can add it</w:t>
                            </w:r>
                            <w:r>
                              <w:rPr>
                                <w:sz w:val="18"/>
                                <w:szCs w:val="18"/>
                              </w:rPr>
                              <w:t xml:space="preserve"> to the record.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53" o:spid="_x0000_s1138" type="#_x0000_t61" style="position:absolute;margin-left:380.45pt;margin-top:305.05pt;width:82.85pt;height:57.25pt;z-index:2518097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" adj="-22125,15972" strokecolor="#7da329" strokeweight="2pt">
                <v:stroke opacity="32896f"/>
                <v:textbox>
                  <w:txbxContent>
                    <w:p w:rsidR="00FB3625" w:rsidRPr="006C461D" w:rsidRDefault="00FB3625" w:rsidP="006C461D">
                      <w:pPr>
                        <w:rPr>
                          <w:sz w:val="20"/>
                          <w:szCs w:val="20"/>
                        </w:rPr>
                      </w:pPr>
                      <w:r w:rsidRPr="006C461D">
                        <w:rPr>
                          <w:sz w:val="18"/>
                          <w:szCs w:val="18"/>
                        </w:rPr>
                        <w:t>If the facility is not in the</w:t>
                      </w:r>
                      <w:r>
                        <w:t xml:space="preserve"> </w:t>
                      </w:r>
                      <w:r w:rsidRPr="006C461D">
                        <w:rPr>
                          <w:sz w:val="18"/>
                          <w:szCs w:val="18"/>
                        </w:rPr>
                        <w:t>list, you can add it</w:t>
                      </w:r>
                      <w:r>
                        <w:rPr>
                          <w:sz w:val="18"/>
                          <w:szCs w:val="18"/>
                        </w:rPr>
                        <w:t xml:space="preserve"> to the record. </w:t>
                      </w:r>
                    </w:p>
                  </w:txbxContent>
                </v:textbox>
              </v:shape>
            </w:pict>
          </mc:Fallback>
        </mc:AlternateContent>
      </w:r>
      <w:proofErr w:type="gramStart"/>
      <w:r w:rsidR="000C077C">
        <w:t>Tab 5A.</w:t>
      </w:r>
      <w:proofErr w:type="gramEnd"/>
      <w:r w:rsidR="000C077C">
        <w:t xml:space="preserve"> Pronouncem</w:t>
      </w:r>
      <w:r w:rsidR="00526952" w:rsidRPr="00F073E9">
        <w:rPr>
          <w:rFonts w:ascii="Calibri" w:eastAsia="Calibri" w:hAnsi="Calibri" w:cs="Times New Roman"/>
          <w:noProof/>
          <w:sz w:val="40"/>
          <w:szCs w:val="36"/>
        </w:rPr>
        <mc:AlternateContent>
          <mc:Choice Requires="wps">
            <w:drawing>
              <wp:anchor distT="0" distB="0" distL="114300" distR="114300" simplePos="0" relativeHeight="252100094" behindDoc="1" locked="1" layoutInCell="1" allowOverlap="1" wp14:anchorId="7ABC6C50" wp14:editId="29942C87">
                <wp:simplePos x="0" y="0"/>
                <wp:positionH relativeFrom="column">
                  <wp:posOffset>3772535</wp:posOffset>
                </wp:positionH>
                <wp:positionV relativeFrom="page">
                  <wp:posOffset>3094355</wp:posOffset>
                </wp:positionV>
                <wp:extent cx="4834255" cy="434975"/>
                <wp:effectExtent l="0" t="0" r="0" b="0"/>
                <wp:wrapNone/>
                <wp:docPr id="4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834255" cy="434975"/>
                        </a:xfrm>
                        <a:prstGeom prst="rect">
                          <a:avLst/>
                        </a:prstGeom>
                        <a:noFill/>
                        <a:ln w="9525">
                          <a:noFill/>
                          <a:miter lim="800000"/>
                          <a:headEnd/>
                          <a:tailEnd/>
                        </a:ln>
                      </wps:spPr>
                      <wps:txbx>
                        <w:txbxContent>
                          <w:sdt>
                            <w:sdtPr>
                              <w:rPr>
                                <w:sz w:val="36"/>
                                <w:szCs w:val="36"/>
                              </w:rPr>
                              <w:alias w:val="Subtitle Odd"/>
                              <w:tag w:val="Subtitle Odd"/>
                              <w:id w:val="768513911"/>
                            </w:sdtPr>
                            <w:sdtEndPr/>
                            <w:sdtContent>
                              <w:p w:rsidR="00FB3625" w:rsidRPr="00BD500D" w:rsidRDefault="00FB3625" w:rsidP="00526952">
                                <w:pPr>
                                  <w:rPr>
                                    <w:sz w:val="36"/>
                                    <w:szCs w:val="36"/>
                                  </w:rPr>
                                </w:pPr>
                                <w:r>
                                  <w:rPr>
                                    <w:sz w:val="36"/>
                                    <w:szCs w:val="36"/>
                                  </w:rPr>
                                  <w:t>Pronouncement Info</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9" type="#_x0000_t202" style="position:absolute;margin-left:297.05pt;margin-top:243.65pt;width:380.65pt;height:34.25pt;rotation:90;z-index:-25121638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" filled="f" stroked="f">
                <v:textbox>
                  <w:txbxContent>
                    <w:sdt>
                      <w:sdtPr>
                        <w:rPr>
                          <w:sz w:val="36"/>
                          <w:szCs w:val="36"/>
                        </w:rPr>
                        <w:alias w:val="Subtitle Odd"/>
                        <w:tag w:val="Subtitle Odd"/>
                        <w:id w:val="768513911"/>
                      </w:sdtPr>
                      <w:sdtContent>
                        <w:p w:rsidR="00FB3625" w:rsidRPr="00BD500D" w:rsidRDefault="00FB3625" w:rsidP="00526952">
                          <w:pPr>
                            <w:rPr>
                              <w:sz w:val="36"/>
                              <w:szCs w:val="36"/>
                            </w:rPr>
                          </w:pPr>
                          <w:r>
                            <w:rPr>
                              <w:sz w:val="36"/>
                              <w:szCs w:val="36"/>
                            </w:rPr>
                            <w:t>Pronouncement Info</w:t>
                          </w:r>
                        </w:p>
                      </w:sdtContent>
                    </w:sdt>
                  </w:txbxContent>
                </v:textbox>
                <w10:wrap anchory="page"/>
                <w10:anchorlock/>
              </v:shape>
            </w:pict>
          </mc:Fallback>
        </mc:AlternateContent>
      </w:r>
      <w:proofErr w:type="gramStart"/>
      <w:r w:rsidR="000C077C">
        <w:t>ent</w:t>
      </w:r>
      <w:proofErr w:type="gramEnd"/>
      <w:r w:rsidR="000C077C">
        <w:t xml:space="preserve"> Info</w:t>
      </w:r>
    </w:p>
    <w:p w:rsidR="009B0DF0" w:rsidRDefault="009936EF" w:rsidP="009B0DF0">
      <w:pPr>
        <w:ind w:right="720"/>
        <w:rPr>
          <w:noProof/>
        </w:rPr>
      </w:pPr>
      <w:r>
        <w:rPr>
          <w:rFonts w:ascii="Calibri" w:hAnsi="Calibri"/>
          <w:noProof/>
        </w:rPr>
        <mc:AlternateContent>
          <mc:Choice Requires="wpg">
            <w:drawing>
              <wp:anchor distT="0" distB="0" distL="114300" distR="114300" simplePos="0" relativeHeight="252025342" behindDoc="1" locked="0" layoutInCell="1" allowOverlap="1" wp14:anchorId="347D0D70" wp14:editId="3C7945B9">
                <wp:simplePos x="0" y="0"/>
                <wp:positionH relativeFrom="column">
                  <wp:posOffset>-81915</wp:posOffset>
                </wp:positionH>
                <wp:positionV relativeFrom="paragraph">
                  <wp:posOffset>860425</wp:posOffset>
                </wp:positionV>
                <wp:extent cx="6214110" cy="3832225"/>
                <wp:effectExtent l="0" t="0" r="224790" b="358775"/>
                <wp:wrapTight wrapText="bothSides">
                  <wp:wrapPolygon edited="0">
                    <wp:start x="0" y="0"/>
                    <wp:lineTo x="0" y="8483"/>
                    <wp:lineTo x="66" y="17931"/>
                    <wp:lineTo x="4304" y="18898"/>
                    <wp:lineTo x="7284" y="18898"/>
                    <wp:lineTo x="7284" y="20616"/>
                    <wp:lineTo x="7416" y="22548"/>
                    <wp:lineTo x="8277" y="23515"/>
                    <wp:lineTo x="21322" y="23515"/>
                    <wp:lineTo x="21521" y="23300"/>
                    <wp:lineTo x="22116" y="22334"/>
                    <wp:lineTo x="22249" y="20616"/>
                    <wp:lineTo x="22315" y="537"/>
                    <wp:lineTo x="20395" y="322"/>
                    <wp:lineTo x="7549" y="0"/>
                    <wp:lineTo x="0" y="0"/>
                  </wp:wrapPolygon>
                </wp:wrapTight>
                <wp:docPr id="378" name="Group 378" descr="Image displaying VIP activity described in text"/>
                <wp:cNvGraphicFramePr/>
                <a:graphic xmlns:a="http://schemas.openxmlformats.org/drawingml/2006/main">
                  <a:graphicData uri="http://schemas.microsoft.com/office/word/2010/wordprocessingGroup">
                    <wpg:wgp>
                      <wpg:cNvGrpSpPr/>
                      <wpg:grpSpPr>
                        <a:xfrm>
                          <a:off x="0" y="0"/>
                          <a:ext cx="6214110" cy="3832225"/>
                          <a:chOff x="104055" y="0"/>
                          <a:chExt cx="6215458" cy="3832994"/>
                        </a:xfrm>
                      </wpg:grpSpPr>
                      <pic:pic xmlns:pic="http://schemas.openxmlformats.org/drawingml/2006/picture">
                        <pic:nvPicPr>
                          <pic:cNvPr id="56" name="Picture 56" descr="Image displaying VIP activity described in text"/>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158820" y="1582405"/>
                            <a:ext cx="2984088" cy="1637610"/>
                          </a:xfrm>
                          <a:prstGeom prst="rect">
                            <a:avLst/>
                          </a:prstGeom>
                        </pic:spPr>
                      </pic:pic>
                      <pic:pic xmlns:pic="http://schemas.openxmlformats.org/drawingml/2006/picture">
                        <pic:nvPicPr>
                          <pic:cNvPr id="352" name="Picture 352" descr="Image displaying VIP activity described in text"/>
                          <pic:cNvPicPr>
                            <a:picLocks noChangeAspect="1"/>
                          </pic:cNvPicPr>
                        </pic:nvPicPr>
                        <pic:blipFill>
                          <a:blip r:embed="rId67">
                            <a:extLst>
                              <a:ext uri="{28A0092B-C50C-407E-A947-70E740481C1C}">
                                <a14:useLocalDpi xmlns:a14="http://schemas.microsoft.com/office/drawing/2010/main" val="0"/>
                              </a:ext>
                            </a:extLst>
                          </a:blip>
                          <a:srcRect/>
                          <a:stretch>
                            <a:fillRect/>
                          </a:stretch>
                        </pic:blipFill>
                        <pic:spPr bwMode="auto">
                          <a:xfrm>
                            <a:off x="104055" y="0"/>
                            <a:ext cx="2206606" cy="1544077"/>
                          </a:xfrm>
                          <a:prstGeom prst="rect">
                            <a:avLst/>
                          </a:prstGeom>
                          <a:noFill/>
                          <a:ln>
                            <a:noFill/>
                          </a:ln>
                        </pic:spPr>
                      </pic:pic>
                      <wpg:grpSp>
                        <wpg:cNvPr id="50" name="Group 50"/>
                        <wpg:cNvGrpSpPr/>
                        <wpg:grpSpPr>
                          <a:xfrm>
                            <a:off x="2366495" y="213543"/>
                            <a:ext cx="3953018" cy="3619451"/>
                            <a:chOff x="539381" y="244615"/>
                            <a:chExt cx="6065524" cy="5113594"/>
                          </a:xfrm>
                        </wpg:grpSpPr>
                        <pic:pic xmlns:pic="http://schemas.openxmlformats.org/drawingml/2006/picture">
                          <pic:nvPicPr>
                            <pic:cNvPr id="42" name="Picture 42" descr="Image displaying VIP activity described in text"/>
                            <pic:cNvPicPr>
                              <a:picLocks noChangeAspect="1"/>
                            </pic:cNvPicPr>
                          </pic:nvPicPr>
                          <pic:blipFill rotWithShape="1">
                            <a:blip r:embed="rId68">
                              <a:extLst>
                                <a:ext uri="{28A0092B-C50C-407E-A947-70E740481C1C}">
                                  <a14:useLocalDpi xmlns:a14="http://schemas.microsoft.com/office/drawing/2010/main" val="0"/>
                                </a:ext>
                              </a:extLst>
                            </a:blip>
                            <a:srcRect b="3726"/>
                            <a:stretch/>
                          </pic:blipFill>
                          <pic:spPr>
                            <a:xfrm>
                              <a:off x="539381" y="244615"/>
                              <a:ext cx="5835696" cy="5113594"/>
                            </a:xfrm>
                            <a:prstGeom prst="rect">
                              <a:avLst/>
                            </a:prstGeom>
                            <a:ln>
                              <a:noFill/>
                            </a:ln>
                            <a:effectLst>
                              <a:outerShdw blurRad="292100" dist="139700" dir="2700000" algn="tl" rotWithShape="0">
                                <a:srgbClr val="333333">
                                  <a:alpha val="65000"/>
                                </a:srgbClr>
                              </a:outerShdw>
                            </a:effectLst>
                          </pic:spPr>
                        </pic:pic>
                        <wpg:grpSp>
                          <wpg:cNvPr id="48" name="Group 48"/>
                          <wpg:cNvGrpSpPr/>
                          <wpg:grpSpPr>
                            <a:xfrm>
                              <a:off x="1696748" y="488891"/>
                              <a:ext cx="4908157" cy="3298703"/>
                              <a:chOff x="107434" y="205863"/>
                              <a:chExt cx="4908157" cy="3298703"/>
                            </a:xfrm>
                          </wpg:grpSpPr>
                          <wps:wsp>
                            <wps:cNvPr id="306" name="Rectangular Callout 306"/>
                            <wps:cNvSpPr/>
                            <wps:spPr>
                              <a:xfrm>
                                <a:off x="107434" y="1322248"/>
                                <a:ext cx="1669884" cy="2182318"/>
                              </a:xfrm>
                              <a:prstGeom prst="wedgeRectCallout">
                                <a:avLst>
                                  <a:gd name="adj1" fmla="val 43065"/>
                                  <a:gd name="adj2" fmla="val -59375"/>
                                </a:avLst>
                              </a:prstGeom>
                              <a:solidFill>
                                <a:srgbClr val="FFFFFF"/>
                              </a:solidFill>
                              <a:ln w="25400" cap="flat" cmpd="sng" algn="ctr">
                                <a:solidFill>
                                  <a:srgbClr val="7DA329">
                                    <a:alpha val="50196"/>
                                  </a:srgbClr>
                                </a:solidFill>
                                <a:prstDash val="solid"/>
                              </a:ln>
                              <a:effectLst/>
                            </wps:spPr>
                            <wps:txbx>
                              <w:txbxContent>
                                <w:p w:rsidR="00FB3625" w:rsidRPr="0035099F" w:rsidRDefault="00FB3625" w:rsidP="007962AD">
                                  <w:pPr>
                                    <w:rPr>
                                      <w:sz w:val="18"/>
                                      <w:szCs w:val="18"/>
                                    </w:rPr>
                                  </w:pPr>
                                  <w:r w:rsidRPr="0035099F">
                                    <w:rPr>
                                      <w:sz w:val="18"/>
                                      <w:szCs w:val="18"/>
                                    </w:rPr>
                                    <w:t>If you do not se</w:t>
                                  </w:r>
                                  <w:r>
                                    <w:rPr>
                                      <w:sz w:val="18"/>
                                      <w:szCs w:val="18"/>
                                    </w:rPr>
                                    <w:t>e the name of the physician or medical e</w:t>
                                  </w:r>
                                  <w:r w:rsidRPr="0035099F">
                                    <w:rPr>
                                      <w:sz w:val="18"/>
                                      <w:szCs w:val="18"/>
                                    </w:rPr>
                                    <w:t xml:space="preserve">xaminer, you can </w:t>
                                  </w:r>
                                  <w:proofErr w:type="gramStart"/>
                                  <w:r w:rsidRPr="0041269C">
                                    <w:rPr>
                                      <w:b/>
                                      <w:sz w:val="18"/>
                                      <w:szCs w:val="18"/>
                                    </w:rPr>
                                    <w:t>Check</w:t>
                                  </w:r>
                                  <w:proofErr w:type="gramEnd"/>
                                  <w:r w:rsidRPr="0041269C">
                                    <w:rPr>
                                      <w:b/>
                                      <w:sz w:val="18"/>
                                      <w:szCs w:val="18"/>
                                    </w:rPr>
                                    <w:t xml:space="preserve"> if physician/medical examiner is not in list</w:t>
                                  </w:r>
                                  <w:r>
                                    <w:rPr>
                                      <w:sz w:val="18"/>
                                      <w:szCs w:val="18"/>
                                    </w:rPr>
                                    <w:t xml:space="preserve">. This will open the address fields for editing.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3" name="Rectangle 333" descr="Image displaying VIP activity described in text"/>
                            <wps:cNvSpPr/>
                            <wps:spPr>
                              <a:xfrm>
                                <a:off x="2800138" y="205863"/>
                                <a:ext cx="1280340" cy="165718"/>
                              </a:xfrm>
                              <a:prstGeom prst="rect">
                                <a:avLst/>
                              </a:prstGeom>
                              <a:solidFill>
                                <a:srgbClr val="99CC00">
                                  <a:alpha val="20000"/>
                                </a:srgbClr>
                              </a:solidFill>
                              <a:ln w="25400" cap="flat" cmpd="sng" algn="ctr">
                                <a:solidFill>
                                  <a:srgbClr val="99CC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Rectangular Callout 45"/>
                            <wps:cNvSpPr/>
                            <wps:spPr>
                              <a:xfrm>
                                <a:off x="2981121" y="1173937"/>
                                <a:ext cx="2034470" cy="1170265"/>
                              </a:xfrm>
                              <a:prstGeom prst="wedgeRectCallout">
                                <a:avLst>
                                  <a:gd name="adj1" fmla="val -35666"/>
                                  <a:gd name="adj2" fmla="val -82326"/>
                                </a:avLst>
                              </a:prstGeom>
                              <a:solidFill>
                                <a:srgbClr val="FFFFFF"/>
                              </a:solidFill>
                              <a:ln w="25400" cap="flat" cmpd="sng" algn="ctr">
                                <a:solidFill>
                                  <a:srgbClr val="7DA329">
                                    <a:alpha val="50196"/>
                                  </a:srgbClr>
                                </a:solidFill>
                                <a:prstDash val="solid"/>
                              </a:ln>
                              <a:effectLst/>
                            </wps:spPr>
                            <wps:txbx>
                              <w:txbxContent>
                                <w:p w:rsidR="00FB3625" w:rsidRDefault="00FB3625" w:rsidP="008C57B4">
                                  <w:r>
                                    <w:rPr>
                                      <w:sz w:val="18"/>
                                      <w:szCs w:val="18"/>
                                    </w:rPr>
                                    <w:t xml:space="preserve">If chosen from list, </w:t>
                                  </w:r>
                                  <w:r w:rsidRPr="00665EC7">
                                    <w:rPr>
                                      <w:sz w:val="18"/>
                                      <w:szCs w:val="18"/>
                                    </w:rPr>
                                    <w:t xml:space="preserve">EDRS </w:t>
                                  </w:r>
                                  <w:r>
                                    <w:rPr>
                                      <w:sz w:val="18"/>
                                      <w:szCs w:val="18"/>
                                    </w:rPr>
                                    <w:t>auto-</w:t>
                                  </w:r>
                                  <w:r w:rsidRPr="00665EC7">
                                    <w:rPr>
                                      <w:sz w:val="18"/>
                                      <w:szCs w:val="18"/>
                                    </w:rPr>
                                    <w:t xml:space="preserve">populates the address </w:t>
                                  </w:r>
                                  <w:r>
                                    <w:rPr>
                                      <w:sz w:val="18"/>
                                      <w:szCs w:val="18"/>
                                    </w:rPr>
                                    <w:t>of the physician/ME notified.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90" name="Oval 90"/>
                        <wps:cNvSpPr/>
                        <wps:spPr>
                          <a:xfrm>
                            <a:off x="1763102" y="1319584"/>
                            <a:ext cx="415925" cy="222885"/>
                          </a:xfrm>
                          <a:prstGeom prst="ellipse">
                            <a:avLst/>
                          </a:prstGeom>
                          <a:solidFill>
                            <a:srgbClr val="99CC00">
                              <a:alpha val="20000"/>
                            </a:srgbClr>
                          </a:solidFill>
                          <a:ln w="25400" cap="flat" cmpd="sng" algn="ctr">
                            <a:solidFill>
                              <a:srgbClr val="99CC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4" name="Curved Connector 324"/>
                        <wps:cNvCnPr/>
                        <wps:spPr>
                          <a:xfrm flipV="1">
                            <a:off x="1916407" y="386444"/>
                            <a:ext cx="2897555" cy="933067"/>
                          </a:xfrm>
                          <a:prstGeom prst="curvedConnector3">
                            <a:avLst>
                              <a:gd name="adj1" fmla="val 50000"/>
                            </a:avLst>
                          </a:prstGeom>
                          <a:solidFill>
                            <a:srgbClr val="99CC00">
                              <a:alpha val="20000"/>
                            </a:srgbClr>
                          </a:solidFill>
                          <a:ln w="25400" cap="flat" cmpd="sng" algn="ctr">
                            <a:solidFill>
                              <a:srgbClr val="99CC00"/>
                            </a:solidFill>
                            <a:prstDash val="solid"/>
                            <a:tailEnd type="triangle" w="lg" len="lg"/>
                          </a:ln>
                          <a:effectLst/>
                        </wps:spPr>
                        <wps:bodyPr/>
                      </wps:wsp>
                    </wpg:wgp>
                  </a:graphicData>
                </a:graphic>
                <wp14:sizeRelH relativeFrom="margin">
                  <wp14:pctWidth>0</wp14:pctWidth>
                </wp14:sizeRelH>
                <wp14:sizeRelV relativeFrom="margin">
                  <wp14:pctHeight>0</wp14:pctHeight>
                </wp14:sizeRelV>
              </wp:anchor>
            </w:drawing>
          </mc:Choice>
          <mc:Fallback>
            <w:pict>
              <v:group id="Group 378" o:spid="_x0000_s1140" alt="Image displaying VIP activity described in text" style="position:absolute;margin-left:-6.45pt;margin-top:67.75pt;width:489.3pt;height:301.75pt;z-index:-251291138;mso-width-relative:margin;mso-height-relative:margin" coordorigin="1040" coordsize="62154,383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">
                <v:shape id="Picture 56" o:spid="_x0000_s1141" type="#_x0000_t75" alt="Image displaying VIP activity described in text" style="position:absolute;left:1588;top:15824;width:29841;height:163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BCxfBAAAA2wAAAA8AAABkcnMvZG93bnJldi54bWxEj81qwzAQhO+BvoPYQm+xnJKf4lgOIbTU&#10;PdbJAyzW1jaRVkZSHfftq0Chx2FmvmHKw2yNmMiHwbGCVZaDIG6dHrhTcDm/LV9AhIis0TgmBT8U&#10;4FA9LEostLvxJ01N7ESCcChQQR/jWEgZ2p4shsyNxMn7ct5iTNJ3Unu8Jbg18jnPt9LiwGmhx5FO&#10;PbXX5tsq6Op3jXJajbuWPgy+TmtD61qpp8f5uAcRaY7/4b92rRVstnD/kn6ArH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yBCxfBAAAA2wAAAA8AAAAAAAAAAAAAAAAAnwIA&#10;AGRycy9kb3ducmV2LnhtbFBLBQYAAAAABAAEAPcAAACNAwAAAAA=&#10;">
                  <v:imagedata r:id="rId69" o:title="Image displaying VIP activity described in text"/>
                  <v:path arrowok="t"/>
                </v:shape>
                <v:shape id="Picture 352" o:spid="_x0000_s1142" type="#_x0000_t75" alt="Image displaying VIP activity described in text" style="position:absolute;left:1040;width:22066;height:15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v7+XEAAAA3AAAAA8AAABkcnMvZG93bnJldi54bWxEj0Frg0AUhO+F/oflBXqrq5YkYrMJJTRU&#10;6Kma3h/ui0rct+JujO2vzwYKPQ4z8w2z2c2mFxONrrOsIIliEMS11R03Co7V4TkD4Tyyxt4yKfgh&#10;B7vt48MGc22v/EVT6RsRIOxyVNB6P+RSurolgy6yA3HwTnY06IMcG6lHvAa46WUaxytpsOOw0OJA&#10;+5bqc3kxCs6rdzoUaV9QVv0mJX1/+o/lWqmnxfz2CsLT7P/Df+1CK3hZpnA/E46A3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mv7+XEAAAA3AAAAA8AAAAAAAAAAAAAAAAA&#10;nwIAAGRycy9kb3ducmV2LnhtbFBLBQYAAAAABAAEAPcAAACQAwAAAAA=&#10;">
                  <v:imagedata r:id="rId70" o:title="Image displaying VIP activity described in text"/>
                  <v:path arrowok="t"/>
                </v:shape>
                <v:group id="Group 50" o:spid="_x0000_s1143" style="position:absolute;left:23664;top:2135;width:39531;height:36194" coordorigin="5393,2446" coordsize="60655,511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1d72sEAAADbAAAADwAAAGRycy9kb3ducmV2LnhtbERPy4rCMBTdD/gP4Qru&#10;xrSKg1RTEVFxIQOjgri7NLcPbG5KE9v695PFwCwP573eDKYWHbWusqwgnkYgiDOrKy4U3K6HzyUI&#10;55E11pZJwZscbNLRxxoTbXv+oe7iCxFC2CWooPS+SaR0WUkG3dQ2xIHLbWvQB9gWUrfYh3BTy1kU&#10;fUmDFYeGEhvalZQ9Ly+j4Nhjv53H++78zHfvx3Xx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e1d72sEAAADbAAAADwAA&#10;AAAAAAAAAAAAAACqAgAAZHJzL2Rvd25yZXYueG1sUEsFBgAAAAAEAAQA+gAAAJgDAAAAAA==&#10;">
                  <v:shape id="Picture 42" o:spid="_x0000_s1144" type="#_x0000_t75" alt="Image displaying VIP activity described in text" style="position:absolute;left:5393;top:2446;width:58357;height:511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mfnFAAAA2wAAAA8AAABkcnMvZG93bnJldi54bWxEj09rwkAUxO8Fv8PyhN7qRimtRlcRobSV&#10;9FAV8fjIPpNg9m2S3fzpt3cLhR6HmfkNs9oMphQdNa6wrGA6iUAQp1YXnCk4Hd+e5iCcR9ZYWiYF&#10;P+Rgsx49rDDWtudv6g4+EwHCLkYFufdVLKVLczLoJrYiDt7VNgZ9kE0mdYN9gJtSzqLoRRosOCzk&#10;WNEup/R2aI2CBbZfxibJpd5m76+f+ro/91Qr9TgetksQngb/H/5rf2gFzzP4/RJ+gFzf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85n5xQAAANsAAAAPAAAAAAAAAAAAAAAA&#10;AJ8CAABkcnMvZG93bnJldi54bWxQSwUGAAAAAAQABAD3AAAAkQMAAAAA&#10;">
                    <v:imagedata r:id="rId71" o:title="Image displaying VIP activity described in text" cropbottom="2442f"/>
                    <v:shadow on="t" color="#333" opacity="42598f" origin="-.5,-.5" offset="2.74397mm,2.74397mm"/>
                    <v:path arrowok="t"/>
                  </v:shape>
                  <v:group id="Group 48" o:spid="_x0000_s1145" style="position:absolute;left:16967;top:4888;width:49082;height:32987" coordorigin="1074,2058" coordsize="49081,329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jhAcMAAADbAAAADwAAAGRycy9kb3ducmV2LnhtbERPy2rCQBTdC/2H4Ra6&#10;M5O0Wkp0FAlt6UIEk0Jxd8lck2DmTshM8/h7Z1Ho8nDe2/1kWjFQ7xrLCpIoBkFcWt1wpeC7+Fi+&#10;gXAeWWNrmRTM5GC/e1hsMdV25DMNua9ECGGXooLa+y6V0pU1GXSR7YgDd7W9QR9gX0nd4xjCTSuf&#10;4/hVGmw4NNTYUVZTect/jYLPEcfDS/I+HG/XbL4U69PPMSGlnh6nwwaEp8n/i//cX1rBKo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OEBwwAAANsAAAAP&#10;AAAAAAAAAAAAAAAAAKoCAABkcnMvZG93bnJldi54bWxQSwUGAAAAAAQABAD6AAAAmgMAAAAA&#10;">
                    <v:shape id="Rectangular Callout 306" o:spid="_x0000_s1146" type="#_x0000_t61" style="position:absolute;left:1074;top:13222;width:16699;height:218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Jxm8QA&#10;AADcAAAADwAAAGRycy9kb3ducmV2LnhtbESPQWvCQBSE7wX/w/KE3uquLUhJXUUkpb30YKr3R/Y1&#10;CWbfptlnjP56Vyj0OMzMN8xyPfpWDdTHJrCF+cyAIi6Da7iysP9+f3oFFQXZYRuYLFwowno1eVhi&#10;5sKZdzQUUqkE4ZihhVqky7SOZU0e4yx0xMn7Cb1HSbKvtOvxnOC+1c/GLLTHhtNCjR1tayqPxclb&#10;+Nrqj5NczeU6zPPDTvLfQ5GjtY/TcfMGSmiU//Bf+9NZeDELuJ9JR0Cv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icZvEAAAA3AAAAA8AAAAAAAAAAAAAAAAAmAIAAGRycy9k&#10;b3ducmV2LnhtbFBLBQYAAAAABAAEAPUAAACJAwAAAAA=&#10;" adj="20102,-2025" strokecolor="#7da329" strokeweight="2pt">
                      <v:stroke opacity="32896f"/>
                      <v:textbox>
                        <w:txbxContent>
                          <w:p w:rsidR="00FB3625" w:rsidRPr="0035099F" w:rsidRDefault="00FB3625" w:rsidP="007962AD">
                            <w:pPr>
                              <w:rPr>
                                <w:sz w:val="18"/>
                                <w:szCs w:val="18"/>
                              </w:rPr>
                            </w:pPr>
                            <w:r w:rsidRPr="0035099F">
                              <w:rPr>
                                <w:sz w:val="18"/>
                                <w:szCs w:val="18"/>
                              </w:rPr>
                              <w:t>If you do not se</w:t>
                            </w:r>
                            <w:r>
                              <w:rPr>
                                <w:sz w:val="18"/>
                                <w:szCs w:val="18"/>
                              </w:rPr>
                              <w:t>e the name of the physician or medical e</w:t>
                            </w:r>
                            <w:r w:rsidRPr="0035099F">
                              <w:rPr>
                                <w:sz w:val="18"/>
                                <w:szCs w:val="18"/>
                              </w:rPr>
                              <w:t xml:space="preserve">xaminer, you can </w:t>
                            </w:r>
                            <w:proofErr w:type="gramStart"/>
                            <w:r w:rsidRPr="0041269C">
                              <w:rPr>
                                <w:b/>
                                <w:sz w:val="18"/>
                                <w:szCs w:val="18"/>
                              </w:rPr>
                              <w:t>Check</w:t>
                            </w:r>
                            <w:proofErr w:type="gramEnd"/>
                            <w:r w:rsidRPr="0041269C">
                              <w:rPr>
                                <w:b/>
                                <w:sz w:val="18"/>
                                <w:szCs w:val="18"/>
                              </w:rPr>
                              <w:t xml:space="preserve"> if physician/medical examiner is not in list</w:t>
                            </w:r>
                            <w:r>
                              <w:rPr>
                                <w:sz w:val="18"/>
                                <w:szCs w:val="18"/>
                              </w:rPr>
                              <w:t xml:space="preserve">. This will open the address fields for editing. </w:t>
                            </w:r>
                          </w:p>
                        </w:txbxContent>
                      </v:textbox>
                    </v:shape>
                    <v:rect id="Rectangle 333" o:spid="_x0000_s1147" alt="Image displaying VIP activity described in text" style="position:absolute;left:28001;top:2058;width:12803;height:16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DO2sIA&#10;AADcAAAADwAAAGRycy9kb3ducmV2LnhtbESPQYvCMBSE74L/ITxhbzbVgivVKLogiDdbQbw9mmdT&#10;bF5Kk9XuvzcLC3scZuYbZr0dbCue1PvGsYJZkoIgrpxuuFZwKQ/TJQgfkDW2jknBD3nYbsajNeba&#10;vfhMzyLUIkLY56jAhNDlUvrKkEWfuI44enfXWwxR9rXUPb4i3LZynqYLabHhuGCwoy9D1aP4tgrK&#10;BRqH17Kd3z6t2ZnZ/vQozkp9TIbdCkSgIfyH/9pHrSDLMvg9E4+A3L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0M7awgAAANwAAAAPAAAAAAAAAAAAAAAAAJgCAABkcnMvZG93&#10;bnJldi54bWxQSwUGAAAAAAQABAD1AAAAhwMAAAAA&#10;" fillcolor="#9c0" strokecolor="#9c0" strokeweight="2pt">
                      <v:fill opacity="13107f"/>
                    </v:rect>
                    <v:shape id="Rectangular Callout 45" o:spid="_x0000_s1148" type="#_x0000_t61" style="position:absolute;left:29811;top:11739;width:20344;height:117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y8kMIA&#10;AADbAAAADwAAAGRycy9kb3ducmV2LnhtbESPS4sCMRCE7wv+h9CCN834WmU0ig8Ej7s+wGMzaWcG&#10;J50hiTr+eyMs7LGoqq+o+bIxlXiQ86VlBf1eAoI4s7rkXMHpuOtOQfiArLGyTApe5GG5aH3NMdX2&#10;yb/0OIRcRAj7FBUUIdSplD4ryKDv2Zo4elfrDIYoXS61w2eEm0oOkuRbGiw5LhRY06ag7Ha4GwWl&#10;25yHExO2x58kO0/Wl8qvua9Up92sZiACNeE//NfeawWjMXy+xB8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fLyQwgAAANsAAAAPAAAAAAAAAAAAAAAAAJgCAABkcnMvZG93&#10;bnJldi54bWxQSwUGAAAAAAQABAD1AAAAhwMAAAAA&#10;" adj="3096,-6982" strokecolor="#7da329" strokeweight="2pt">
                      <v:stroke opacity="32896f"/>
                      <v:textbox>
                        <w:txbxContent>
                          <w:p w:rsidR="00FB3625" w:rsidRDefault="00FB3625" w:rsidP="008C57B4">
                            <w:r>
                              <w:rPr>
                                <w:sz w:val="18"/>
                                <w:szCs w:val="18"/>
                              </w:rPr>
                              <w:t xml:space="preserve">If chosen from list, </w:t>
                            </w:r>
                            <w:r w:rsidRPr="00665EC7">
                              <w:rPr>
                                <w:sz w:val="18"/>
                                <w:szCs w:val="18"/>
                              </w:rPr>
                              <w:t xml:space="preserve">EDRS </w:t>
                            </w:r>
                            <w:r>
                              <w:rPr>
                                <w:sz w:val="18"/>
                                <w:szCs w:val="18"/>
                              </w:rPr>
                              <w:t>auto-</w:t>
                            </w:r>
                            <w:r w:rsidRPr="00665EC7">
                              <w:rPr>
                                <w:sz w:val="18"/>
                                <w:szCs w:val="18"/>
                              </w:rPr>
                              <w:t xml:space="preserve">populates the address </w:t>
                            </w:r>
                            <w:r>
                              <w:rPr>
                                <w:sz w:val="18"/>
                                <w:szCs w:val="18"/>
                              </w:rPr>
                              <w:t>of the physician/ME notified.</w:t>
                            </w:r>
                          </w:p>
                        </w:txbxContent>
                      </v:textbox>
                    </v:shape>
                  </v:group>
                </v:group>
                <v:oval id="Oval 90" o:spid="_x0000_s1149" style="position:absolute;left:17631;top:13195;width:4159;height:22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VIL8A&#10;AADbAAAADwAAAGRycy9kb3ducmV2LnhtbERPy4rCMBTdD8w/hCvMbkx1wEdtFBEEN7Pw8QHX5qYt&#10;bW5Kk7Hx7ycLweXhvItdtJ140OAbxwpm0wwEcel0w5WC2/X4vQLhA7LGzjEpeJKH3fbzo8Bcu5HP&#10;9LiESqQQ9jkqqEPocyl9WZNFP3U9ceKMGyyGBIdK6gHHFG47Oc+yhbTYcGqosadDTWV7+bMKzDL+&#10;zH+Nucb7+XCTbbenkxmV+prE/QZEoBje4pf7pBWs0/r0Jf0Auf0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e35UgvwAAANsAAAAPAAAAAAAAAAAAAAAAAJgCAABkcnMvZG93bnJl&#10;di54bWxQSwUGAAAAAAQABAD1AAAAhAMAAAAA&#10;" fillcolor="#9c0" strokecolor="#9c0" strokeweight="2pt">
                  <v:fill opacity="13107f"/>
                </v:oval>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324" o:spid="_x0000_s1150" type="#_x0000_t38" style="position:absolute;left:19164;top:3864;width:28975;height:9331;flip: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sWPC8cAAADcAAAADwAAAGRycy9kb3ducmV2LnhtbESPT2vCQBTE74V+h+UVvEjdVIuUNKuI&#10;UPGgVGNpr6/Zlz80+zZkNxr99K5Q8DjMzG+YZN6bWhypdZVlBS+jCARxZnXFhYKvw8fzGwjnkTXW&#10;lknBmRzMZ48PCcbannhPx9QXIkDYxaig9L6JpXRZSQbdyDbEwctta9AH2RZSt3gKcFPLcRRNpcGK&#10;w0KJDS1Lyv7Szij43BS7bjr8+f3OM3dZbS6dsduhUoOnfvEOwlPv7+H/9lormIxf4XYmHAE5u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CxY8LxwAAANwAAAAPAAAAAAAA&#10;AAAAAAAAAKECAABkcnMvZG93bnJldi54bWxQSwUGAAAAAAQABAD5AAAAlQMAAAAA&#10;" adj="10800" filled="t" fillcolor="#9c0" strokecolor="#9c0" strokeweight="2pt">
                  <v:fill opacity="13107f"/>
                  <v:stroke endarrow="block" endarrowwidth="wide" endarrowlength="long"/>
                </v:shape>
                <w10:wrap type="tight"/>
              </v:group>
            </w:pict>
          </mc:Fallback>
        </mc:AlternateContent>
      </w:r>
      <w:r w:rsidR="00963828">
        <w:rPr>
          <w:rFonts w:ascii="Calibri" w:hAnsi="Calibri"/>
        </w:rPr>
        <w:t>You will receive a</w:t>
      </w:r>
      <w:r w:rsidR="00C92BE9" w:rsidRPr="00C92BE9">
        <w:rPr>
          <w:rFonts w:ascii="Calibri" w:hAnsi="Calibri"/>
        </w:rPr>
        <w:t xml:space="preserve"> </w:t>
      </w:r>
      <w:r w:rsidR="00A246CB">
        <w:rPr>
          <w:rFonts w:ascii="Calibri" w:hAnsi="Calibri"/>
        </w:rPr>
        <w:t xml:space="preserve">paper </w:t>
      </w:r>
      <w:r w:rsidR="009B0DF0" w:rsidRPr="00C92BE9">
        <w:rPr>
          <w:rFonts w:ascii="Calibri" w:hAnsi="Calibri"/>
        </w:rPr>
        <w:t>Pronouncement form</w:t>
      </w:r>
      <w:r>
        <w:rPr>
          <w:rFonts w:ascii="Calibri" w:hAnsi="Calibri"/>
        </w:rPr>
        <w:t xml:space="preserve"> (“nurse pronouncement”)</w:t>
      </w:r>
      <w:r w:rsidR="009B0DF0" w:rsidRPr="00C92BE9">
        <w:rPr>
          <w:rFonts w:ascii="Calibri" w:hAnsi="Calibri"/>
        </w:rPr>
        <w:t xml:space="preserve"> </w:t>
      </w:r>
      <w:r w:rsidR="004B07A6">
        <w:rPr>
          <w:rFonts w:ascii="Calibri" w:hAnsi="Calibri"/>
        </w:rPr>
        <w:t xml:space="preserve">when a nurse, physician assistant, or nurse practitioner (who is not certifying the death) </w:t>
      </w:r>
      <w:r w:rsidR="00C92BE9" w:rsidRPr="00C92BE9">
        <w:rPr>
          <w:rFonts w:ascii="Calibri" w:hAnsi="Calibri"/>
        </w:rPr>
        <w:t>pronounce</w:t>
      </w:r>
      <w:r w:rsidR="004B07A6">
        <w:rPr>
          <w:rFonts w:ascii="Calibri" w:hAnsi="Calibri"/>
        </w:rPr>
        <w:t>s</w:t>
      </w:r>
      <w:r w:rsidR="00C92BE9" w:rsidRPr="00C92BE9">
        <w:rPr>
          <w:rFonts w:ascii="Calibri" w:hAnsi="Calibri"/>
        </w:rPr>
        <w:t xml:space="preserve"> death </w:t>
      </w:r>
      <w:r w:rsidR="00963828">
        <w:rPr>
          <w:rFonts w:ascii="Calibri" w:hAnsi="Calibri"/>
        </w:rPr>
        <w:t>in certain circumstances where a</w:t>
      </w:r>
      <w:r w:rsidR="00C92BE9" w:rsidRPr="00C92BE9">
        <w:rPr>
          <w:rFonts w:ascii="Calibri" w:hAnsi="Calibri"/>
        </w:rPr>
        <w:t xml:space="preserve"> physician</w:t>
      </w:r>
      <w:r w:rsidR="00C92BE9">
        <w:rPr>
          <w:rFonts w:ascii="Calibri" w:hAnsi="Calibri"/>
        </w:rPr>
        <w:t xml:space="preserve"> or medical </w:t>
      </w:r>
      <w:r w:rsidR="004B07A6">
        <w:rPr>
          <w:rFonts w:ascii="Calibri" w:hAnsi="Calibri"/>
        </w:rPr>
        <w:t>examiner</w:t>
      </w:r>
      <w:r w:rsidR="00963828">
        <w:rPr>
          <w:rFonts w:ascii="Calibri" w:hAnsi="Calibri"/>
        </w:rPr>
        <w:t xml:space="preserve"> is not available</w:t>
      </w:r>
      <w:r>
        <w:rPr>
          <w:rFonts w:ascii="Calibri" w:hAnsi="Calibri"/>
        </w:rPr>
        <w:t xml:space="preserve"> --</w:t>
      </w:r>
      <w:r w:rsidR="004B07A6">
        <w:rPr>
          <w:rFonts w:ascii="Calibri" w:hAnsi="Calibri"/>
        </w:rPr>
        <w:t xml:space="preserve"> common </w:t>
      </w:r>
      <w:r>
        <w:rPr>
          <w:rFonts w:ascii="Calibri" w:hAnsi="Calibri"/>
        </w:rPr>
        <w:t>in</w:t>
      </w:r>
      <w:r w:rsidR="004B07A6">
        <w:rPr>
          <w:rFonts w:ascii="Calibri" w:hAnsi="Calibri"/>
        </w:rPr>
        <w:t xml:space="preserve"> deaths that occur with home hospice and in nursing homes.</w:t>
      </w:r>
      <w:r w:rsidR="00963828" w:rsidRPr="00963828">
        <w:rPr>
          <w:noProof/>
        </w:rPr>
        <w:t xml:space="preserve"> </w:t>
      </w:r>
    </w:p>
    <w:p w:rsidR="00911574" w:rsidRDefault="00911574" w:rsidP="009B0DF0">
      <w:pPr>
        <w:ind w:right="720"/>
        <w:rPr>
          <w:rStyle w:val="IntenseEmphasis"/>
        </w:rPr>
      </w:pPr>
    </w:p>
    <w:p w:rsidR="00104981" w:rsidRPr="00C92BE9" w:rsidRDefault="00104981" w:rsidP="009B0DF0">
      <w:pPr>
        <w:ind w:right="720"/>
      </w:pPr>
      <w:r w:rsidRPr="00104981">
        <w:rPr>
          <w:rStyle w:val="IntenseEmphasis"/>
        </w:rPr>
        <w:t>Note:</w:t>
      </w:r>
      <w:r>
        <w:rPr>
          <w:noProof/>
        </w:rPr>
        <w:t xml:space="preserve"> </w:t>
      </w:r>
      <w:r w:rsidR="00911574">
        <w:rPr>
          <w:noProof/>
        </w:rPr>
        <w:t xml:space="preserve"> </w:t>
      </w:r>
      <w:r>
        <w:rPr>
          <w:noProof/>
        </w:rPr>
        <w:t xml:space="preserve">You may start a record for </w:t>
      </w:r>
      <w:r w:rsidR="009936EF">
        <w:rPr>
          <w:noProof/>
        </w:rPr>
        <w:t>medical certification with</w:t>
      </w:r>
      <w:r>
        <w:rPr>
          <w:noProof/>
        </w:rPr>
        <w:t xml:space="preserve"> </w:t>
      </w:r>
      <w:r w:rsidR="00526952">
        <w:rPr>
          <w:noProof/>
        </w:rPr>
        <w:t xml:space="preserve">just </w:t>
      </w:r>
      <w:r w:rsidR="001E6C7A">
        <w:rPr>
          <w:noProof/>
        </w:rPr>
        <w:t>a</w:t>
      </w:r>
      <w:r>
        <w:rPr>
          <w:noProof/>
        </w:rPr>
        <w:t xml:space="preserve"> pronouncement form. It is </w:t>
      </w:r>
      <w:r w:rsidR="001E6C7A">
        <w:rPr>
          <w:noProof/>
        </w:rPr>
        <w:t>fine</w:t>
      </w:r>
      <w:r>
        <w:rPr>
          <w:noProof/>
        </w:rPr>
        <w:t xml:space="preserve"> to enter just Tab 1, Tab 5A, and, optionally, Tab 12 (Records Actions) to assign a certifier, and save the remaining data entry for later. This will allow an online certifier to find the record and complete the medical certification while you gather </w:t>
      </w:r>
      <w:r w:rsidR="009936EF">
        <w:rPr>
          <w:noProof/>
        </w:rPr>
        <w:t xml:space="preserve">other </w:t>
      </w:r>
      <w:r>
        <w:rPr>
          <w:noProof/>
        </w:rPr>
        <w:t xml:space="preserve">information from the informant.  </w:t>
      </w:r>
      <w:r w:rsidR="009936EF">
        <w:rPr>
          <w:noProof/>
        </w:rPr>
        <w:t>You should fax the nurse pronouncement form into the system for the certifier to view (s</w:t>
      </w:r>
      <w:r w:rsidR="009936EF" w:rsidRPr="009936EF">
        <w:rPr>
          <w:noProof/>
        </w:rPr>
        <w:t>ee fax instructions in the Attaching Document</w:t>
      </w:r>
      <w:r w:rsidR="009936EF">
        <w:rPr>
          <w:noProof/>
        </w:rPr>
        <w:t xml:space="preserve">s section, later in this guide). </w:t>
      </w:r>
      <w:r w:rsidR="00991072">
        <w:rPr>
          <w:noProof/>
        </w:rPr>
        <w:t>EDRS</w:t>
      </w:r>
      <w:r>
        <w:rPr>
          <w:noProof/>
        </w:rPr>
        <w:t xml:space="preserve"> also allows you to fax or print a Preliminary Certifier Worksheet, to provide an offline certifier with the information already entered on the record, including pronouncement information.</w:t>
      </w:r>
    </w:p>
    <w:p w:rsidR="0035099F" w:rsidRPr="00104981" w:rsidRDefault="000712A1" w:rsidP="00C63B69">
      <w:pPr>
        <w:ind w:right="284"/>
      </w:pPr>
      <w:r w:rsidRPr="000712A1">
        <w:rPr>
          <w:b/>
        </w:rPr>
        <w:t>Tab 5A</w:t>
      </w:r>
      <w:r w:rsidR="00717F8B">
        <w:t xml:space="preserve"> is only </w:t>
      </w:r>
      <w:r w:rsidR="004B07A6">
        <w:t>enabled for editing</w:t>
      </w:r>
      <w:r w:rsidR="00717F8B">
        <w:t xml:space="preserve"> if you </w:t>
      </w:r>
      <w:r w:rsidR="00F42969">
        <w:t xml:space="preserve">selected </w:t>
      </w:r>
      <w:r w:rsidR="00246937">
        <w:t>“</w:t>
      </w:r>
      <w:r w:rsidR="00C63B69">
        <w:t>Y</w:t>
      </w:r>
      <w:r w:rsidR="00246937">
        <w:t>”</w:t>
      </w:r>
      <w:r w:rsidR="00F42969">
        <w:t xml:space="preserve"> </w:t>
      </w:r>
      <w:r w:rsidR="00C63B69">
        <w:t>in the</w:t>
      </w:r>
      <w:r w:rsidR="00F42969">
        <w:t xml:space="preserve"> pronouncement performed</w:t>
      </w:r>
      <w:r w:rsidR="00C63B69">
        <w:t xml:space="preserve"> field</w:t>
      </w:r>
      <w:r w:rsidR="00F42969">
        <w:t xml:space="preserve"> (on </w:t>
      </w:r>
      <w:r w:rsidR="00F42969" w:rsidRPr="00556E08">
        <w:rPr>
          <w:b/>
        </w:rPr>
        <w:t>Tab 1</w:t>
      </w:r>
      <w:r w:rsidR="00717F8B">
        <w:rPr>
          <w:b/>
        </w:rPr>
        <w:t xml:space="preserve">). </w:t>
      </w:r>
      <w:r w:rsidR="00C63B69">
        <w:rPr>
          <w:b/>
        </w:rPr>
        <w:t>E</w:t>
      </w:r>
      <w:r w:rsidR="0041269C">
        <w:t xml:space="preserve">nter all required information from the form, including the </w:t>
      </w:r>
      <w:r w:rsidR="00847AA9" w:rsidRPr="0005243D">
        <w:rPr>
          <w:b/>
        </w:rPr>
        <w:t>Physician/ME Notified of Death</w:t>
      </w:r>
      <w:r w:rsidR="0005243D">
        <w:rPr>
          <w:b/>
        </w:rPr>
        <w:t xml:space="preserve">. </w:t>
      </w:r>
      <w:r w:rsidR="00C92BE9" w:rsidRPr="00C92BE9">
        <w:t xml:space="preserve">The drop-down list is pre-populated with the names of </w:t>
      </w:r>
      <w:r w:rsidR="003D52F3">
        <w:t>physicians and medical examiners</w:t>
      </w:r>
      <w:r w:rsidR="00C92BE9" w:rsidRPr="00C92BE9">
        <w:t>.</w:t>
      </w:r>
      <w:r w:rsidR="00112ADE">
        <w:rPr>
          <w:b/>
        </w:rPr>
        <w:t xml:space="preserve"> </w:t>
      </w:r>
    </w:p>
    <w:p w:rsidR="00104981" w:rsidRPr="00911574" w:rsidRDefault="003D52F3" w:rsidP="00911574">
      <w:pPr>
        <w:ind w:right="425"/>
        <w:rPr>
          <w:color w:val="A9A57C" w:themeColor="accent1"/>
          <w:sz w:val="26"/>
          <w:szCs w:val="26"/>
        </w:rPr>
      </w:pPr>
      <w:r w:rsidRPr="003D52F3">
        <w:rPr>
          <w:noProof/>
        </w:rPr>
        <w:t>Prior to releasing this record to the burial a</w:t>
      </w:r>
      <w:r w:rsidR="00D1286E">
        <w:rPr>
          <w:noProof/>
        </w:rPr>
        <w:t xml:space="preserve">gent (if not sooner), you will fax this form </w:t>
      </w:r>
      <w:r w:rsidRPr="003D52F3">
        <w:rPr>
          <w:noProof/>
        </w:rPr>
        <w:t xml:space="preserve">with a </w:t>
      </w:r>
      <w:r w:rsidR="00D1286E">
        <w:rPr>
          <w:noProof/>
        </w:rPr>
        <w:t xml:space="preserve">VIP </w:t>
      </w:r>
      <w:r w:rsidRPr="003D52F3">
        <w:rPr>
          <w:noProof/>
        </w:rPr>
        <w:t>fax cover sheet</w:t>
      </w:r>
      <w:r w:rsidR="00D1286E">
        <w:rPr>
          <w:noProof/>
        </w:rPr>
        <w:t xml:space="preserve"> which will attach a scanned image to the record</w:t>
      </w:r>
      <w:r w:rsidRPr="003D52F3">
        <w:rPr>
          <w:noProof/>
        </w:rPr>
        <w:t>.</w:t>
      </w:r>
      <w:r>
        <w:rPr>
          <w:noProof/>
        </w:rPr>
        <w:t xml:space="preserve">  </w:t>
      </w:r>
      <w:r w:rsidR="0091124D">
        <w:t xml:space="preserve">Pronouncement forms will no longer be delivered to the </w:t>
      </w:r>
      <w:r w:rsidR="009B0DF0">
        <w:t xml:space="preserve">city/town </w:t>
      </w:r>
      <w:r w:rsidR="0091124D">
        <w:t xml:space="preserve">clerk for the registration of the record. </w:t>
      </w:r>
      <w:r>
        <w:t xml:space="preserve"> Instead, </w:t>
      </w:r>
      <w:r w:rsidR="0099681D">
        <w:t>keep</w:t>
      </w:r>
      <w:r>
        <w:t xml:space="preserve"> the original in your funeral home’s case file for the decedent.</w:t>
      </w:r>
      <w:r w:rsidR="00CD4029">
        <w:rPr>
          <w:color w:val="A9A57C" w:themeColor="accent1"/>
          <w:sz w:val="26"/>
          <w:szCs w:val="26"/>
        </w:rPr>
        <w:t xml:space="preserve"> </w:t>
      </w:r>
    </w:p>
    <w:p w:rsidR="005B1030" w:rsidRDefault="005B1030" w:rsidP="00104981">
      <w:pPr>
        <w:pStyle w:val="Heading1"/>
      </w:pPr>
      <w:proofErr w:type="gramStart"/>
      <w:r>
        <w:lastRenderedPageBreak/>
        <w:t>Tab 12.</w:t>
      </w:r>
      <w:proofErr w:type="gramEnd"/>
      <w:r>
        <w:t xml:space="preserve">  </w:t>
      </w:r>
      <w:r w:rsidR="003E1802">
        <w:t>Records Actions, Part 1</w:t>
      </w:r>
      <w:r w:rsidR="00E868AB">
        <w:t xml:space="preserve">: </w:t>
      </w:r>
      <w:r w:rsidRPr="00E868AB">
        <w:rPr>
          <w:rStyle w:val="Heading4Char"/>
        </w:rPr>
        <w:t>Assign Medical Certifier</w:t>
      </w:r>
      <w:r>
        <w:t xml:space="preserve"> </w:t>
      </w:r>
    </w:p>
    <w:p w:rsidR="00616A22" w:rsidRDefault="005A5FF5" w:rsidP="005B2C8C">
      <w:pPr>
        <w:tabs>
          <w:tab w:val="left" w:pos="9090"/>
        </w:tabs>
        <w:ind w:right="810"/>
      </w:pPr>
      <w:r>
        <w:rPr>
          <w:rStyle w:val="IntenseEmphasis"/>
        </w:rPr>
        <w:t xml:space="preserve">Offline Certifier - </w:t>
      </w:r>
      <w:r w:rsidR="00616A22">
        <w:t>If you are working wit</w:t>
      </w:r>
      <w:r w:rsidR="00892D44" w:rsidRPr="00F073E9">
        <w:rPr>
          <w:rFonts w:ascii="Calibri" w:eastAsia="Calibri" w:hAnsi="Calibri" w:cs="Times New Roman"/>
          <w:noProof/>
          <w:sz w:val="40"/>
          <w:szCs w:val="36"/>
        </w:rPr>
        <mc:AlternateContent>
          <mc:Choice Requires="wps">
            <w:drawing>
              <wp:anchor distT="0" distB="0" distL="114300" distR="114300" simplePos="0" relativeHeight="252102142" behindDoc="1" locked="1" layoutInCell="1" allowOverlap="1" wp14:anchorId="1374A15A" wp14:editId="7C5EB6AF">
                <wp:simplePos x="0" y="0"/>
                <wp:positionH relativeFrom="column">
                  <wp:posOffset>-2701925</wp:posOffset>
                </wp:positionH>
                <wp:positionV relativeFrom="page">
                  <wp:posOffset>3098800</wp:posOffset>
                </wp:positionV>
                <wp:extent cx="4834255" cy="434975"/>
                <wp:effectExtent l="0" t="0" r="0" b="0"/>
                <wp:wrapNone/>
                <wp:docPr id="4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834255" cy="434975"/>
                        </a:xfrm>
                        <a:prstGeom prst="rect">
                          <a:avLst/>
                        </a:prstGeom>
                        <a:noFill/>
                        <a:ln w="9525">
                          <a:noFill/>
                          <a:miter lim="800000"/>
                          <a:headEnd/>
                          <a:tailEnd/>
                        </a:ln>
                      </wps:spPr>
                      <wps:txbx>
                        <w:txbxContent>
                          <w:sdt>
                            <w:sdtPr>
                              <w:rPr>
                                <w:sz w:val="36"/>
                                <w:szCs w:val="36"/>
                              </w:rPr>
                              <w:alias w:val="Subtitle Odd"/>
                              <w:tag w:val="Subtitle Odd"/>
                              <w:id w:val="1696040456"/>
                            </w:sdtPr>
                            <w:sdtEndPr/>
                            <w:sdtContent>
                              <w:p w:rsidR="00FB3625" w:rsidRPr="00BD500D" w:rsidRDefault="00FB3625" w:rsidP="00892D44">
                                <w:pPr>
                                  <w:jc w:val="right"/>
                                  <w:rPr>
                                    <w:sz w:val="36"/>
                                    <w:szCs w:val="36"/>
                                  </w:rPr>
                                </w:pPr>
                                <w:r>
                                  <w:rPr>
                                    <w:sz w:val="36"/>
                                    <w:szCs w:val="36"/>
                                  </w:rPr>
                                  <w:t>Records Actions, Part I: Assign Medical Certifier</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1" type="#_x0000_t202" style="position:absolute;margin-left:-212.75pt;margin-top:244pt;width:380.65pt;height:34.25pt;rotation:-90;z-index:-25121433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" filled="f" stroked="f">
                <v:textbox>
                  <w:txbxContent>
                    <w:sdt>
                      <w:sdtPr>
                        <w:rPr>
                          <w:sz w:val="36"/>
                          <w:szCs w:val="36"/>
                        </w:rPr>
                        <w:alias w:val="Subtitle Odd"/>
                        <w:tag w:val="Subtitle Odd"/>
                        <w:id w:val="1696040456"/>
                      </w:sdtPr>
                      <w:sdtContent>
                        <w:p w:rsidR="00FB3625" w:rsidRPr="00BD500D" w:rsidRDefault="00FB3625" w:rsidP="00892D44">
                          <w:pPr>
                            <w:jc w:val="right"/>
                            <w:rPr>
                              <w:sz w:val="36"/>
                              <w:szCs w:val="36"/>
                            </w:rPr>
                          </w:pPr>
                          <w:r>
                            <w:rPr>
                              <w:sz w:val="36"/>
                              <w:szCs w:val="36"/>
                            </w:rPr>
                            <w:t>Records Actions, Part I: Assign Medical Certifier</w:t>
                          </w:r>
                        </w:p>
                      </w:sdtContent>
                    </w:sdt>
                  </w:txbxContent>
                </v:textbox>
                <w10:wrap anchory="page"/>
                <w10:anchorlock/>
              </v:shape>
            </w:pict>
          </mc:Fallback>
        </mc:AlternateContent>
      </w:r>
      <w:r w:rsidR="00616A22">
        <w:t xml:space="preserve">h an offline certifier, and have not already designated the certifier on tab 12, you will need to do so before you can enter information into </w:t>
      </w:r>
      <w:r w:rsidR="00616A22" w:rsidRPr="00727B52">
        <w:rPr>
          <w:b/>
        </w:rPr>
        <w:t>tabs 6-9</w:t>
      </w:r>
      <w:r w:rsidR="00727B52">
        <w:t xml:space="preserve"> (medical information and certification).</w:t>
      </w:r>
      <w:r w:rsidR="00553AF4">
        <w:t xml:space="preserve"> You may also perform this step after completing </w:t>
      </w:r>
      <w:r w:rsidR="00553AF4" w:rsidRPr="00553AF4">
        <w:rPr>
          <w:b/>
        </w:rPr>
        <w:t>tab 1</w:t>
      </w:r>
      <w:r w:rsidR="00553AF4">
        <w:t>.</w:t>
      </w:r>
    </w:p>
    <w:p w:rsidR="005A5FF5" w:rsidRDefault="005A5FF5" w:rsidP="005B2C8C">
      <w:pPr>
        <w:tabs>
          <w:tab w:val="left" w:pos="9090"/>
        </w:tabs>
        <w:ind w:right="810"/>
      </w:pPr>
      <w:r>
        <w:rPr>
          <w:rStyle w:val="IntenseEmphasis"/>
        </w:rPr>
        <w:t xml:space="preserve">Online Certifier - </w:t>
      </w:r>
      <w:r w:rsidR="00727B52">
        <w:t xml:space="preserve">If you are working with an online certifier that has not already started or accessed this record, you may assign that certifier to the record.  The record would then appear in the certifier’s Pending MI queue.  </w:t>
      </w:r>
    </w:p>
    <w:p w:rsidR="00727B52" w:rsidRDefault="00727B52" w:rsidP="005B2C8C">
      <w:pPr>
        <w:tabs>
          <w:tab w:val="left" w:pos="9090"/>
        </w:tabs>
        <w:ind w:right="810"/>
      </w:pPr>
      <w:r>
        <w:t>If you are not sure who will be certifying, wait.  An online certifier will not be able to update a record that has been assigned to a different certifier; the funeral home (or medical data entry staff, if applicable) would need to reassign the certifier.  If you do not assign an online certifier, that certifier will still be able to find</w:t>
      </w:r>
      <w:r w:rsidR="00892D44">
        <w:t>,</w:t>
      </w:r>
      <w:r>
        <w:t xml:space="preserve"> your record when he/she goes through </w:t>
      </w:r>
      <w:r w:rsidRPr="00727B52">
        <w:rPr>
          <w:b/>
        </w:rPr>
        <w:t>Create New Case</w:t>
      </w:r>
      <w:r>
        <w:t>.</w:t>
      </w:r>
    </w:p>
    <w:p w:rsidR="005B1030" w:rsidRDefault="00480394" w:rsidP="00727B52">
      <w:pPr>
        <w:tabs>
          <w:tab w:val="left" w:pos="9090"/>
        </w:tabs>
        <w:ind w:right="810"/>
        <w:rPr>
          <w:rStyle w:val="IntenseEmphasis"/>
        </w:rPr>
      </w:pPr>
      <w:r>
        <w:rPr>
          <w:noProof/>
        </w:rPr>
        <mc:AlternateContent>
          <mc:Choice Requires="wpg">
            <w:drawing>
              <wp:anchor distT="0" distB="0" distL="114300" distR="114300" simplePos="0" relativeHeight="252027390" behindDoc="0" locked="0" layoutInCell="1" allowOverlap="1" wp14:anchorId="204012A5" wp14:editId="5517FDC9">
                <wp:simplePos x="0" y="0"/>
                <wp:positionH relativeFrom="column">
                  <wp:posOffset>289560</wp:posOffset>
                </wp:positionH>
                <wp:positionV relativeFrom="paragraph">
                  <wp:posOffset>588010</wp:posOffset>
                </wp:positionV>
                <wp:extent cx="5146040" cy="2491105"/>
                <wp:effectExtent l="0" t="171450" r="149860" b="366395"/>
                <wp:wrapTopAndBottom/>
                <wp:docPr id="408" name="Group 408" descr="Image displaying VIP activity described in text"/>
                <wp:cNvGraphicFramePr/>
                <a:graphic xmlns:a="http://schemas.openxmlformats.org/drawingml/2006/main">
                  <a:graphicData uri="http://schemas.microsoft.com/office/word/2010/wordprocessingGroup">
                    <wpg:wgp>
                      <wpg:cNvGrpSpPr/>
                      <wpg:grpSpPr>
                        <a:xfrm>
                          <a:off x="0" y="0"/>
                          <a:ext cx="5146040" cy="2491105"/>
                          <a:chOff x="0" y="0"/>
                          <a:chExt cx="5146435" cy="2491105"/>
                        </a:xfrm>
                      </wpg:grpSpPr>
                      <wpg:grpSp>
                        <wpg:cNvPr id="406" name="Group 406"/>
                        <wpg:cNvGrpSpPr/>
                        <wpg:grpSpPr>
                          <a:xfrm>
                            <a:off x="919875" y="0"/>
                            <a:ext cx="4226560" cy="2491105"/>
                            <a:chOff x="0" y="0"/>
                            <a:chExt cx="4227047" cy="2491330"/>
                          </a:xfrm>
                        </wpg:grpSpPr>
                        <pic:pic xmlns:pic="http://schemas.openxmlformats.org/drawingml/2006/picture">
                          <pic:nvPicPr>
                            <pic:cNvPr id="404" name="Picture 404" descr="Image displaying VIP activity described in text"/>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0" y="0"/>
                              <a:ext cx="3997078" cy="2491330"/>
                            </a:xfrm>
                            <a:prstGeom prst="rect">
                              <a:avLst/>
                            </a:prstGeom>
                            <a:ln>
                              <a:noFill/>
                            </a:ln>
                            <a:effectLst>
                              <a:outerShdw blurRad="292100" dist="139700" dir="2700000" algn="tl" rotWithShape="0">
                                <a:srgbClr val="333333">
                                  <a:alpha val="65000"/>
                                </a:srgbClr>
                              </a:outerShdw>
                            </a:effectLst>
                          </pic:spPr>
                        </pic:pic>
                        <wps:wsp>
                          <wps:cNvPr id="362" name="Rectangular Callout 362"/>
                          <wps:cNvSpPr/>
                          <wps:spPr>
                            <a:xfrm>
                              <a:off x="2151852" y="498266"/>
                              <a:ext cx="1538601" cy="804545"/>
                            </a:xfrm>
                            <a:prstGeom prst="wedgeRectCallout">
                              <a:avLst>
                                <a:gd name="adj1" fmla="val -73082"/>
                                <a:gd name="adj2" fmla="val 50156"/>
                              </a:avLst>
                            </a:prstGeom>
                            <a:solidFill>
                              <a:srgbClr val="FFFFFF"/>
                            </a:solidFill>
                            <a:ln w="25400" cap="flat" cmpd="sng" algn="ctr">
                              <a:solidFill>
                                <a:srgbClr val="7DA329">
                                  <a:alpha val="50196"/>
                                </a:srgbClr>
                              </a:solidFill>
                              <a:prstDash val="solid"/>
                            </a:ln>
                            <a:effectLst/>
                          </wps:spPr>
                          <wps:txbx>
                            <w:txbxContent>
                              <w:p w:rsidR="00FB3625" w:rsidRPr="004A276E" w:rsidRDefault="00FB3625" w:rsidP="004A276E">
                                <w:pPr>
                                  <w:rPr>
                                    <w:sz w:val="20"/>
                                  </w:rPr>
                                </w:pPr>
                                <w:r w:rsidRPr="004A276E">
                                  <w:rPr>
                                    <w:sz w:val="20"/>
                                  </w:rPr>
                                  <w:t xml:space="preserve">Select the name of the </w:t>
                                </w:r>
                                <w:r>
                                  <w:rPr>
                                    <w:sz w:val="20"/>
                                  </w:rPr>
                                  <w:t>physician or nurse practitioner</w:t>
                                </w:r>
                                <w:r w:rsidRPr="004A276E">
                                  <w:rPr>
                                    <w:sz w:val="20"/>
                                  </w:rPr>
                                  <w:t xml:space="preserve"> certifier from the</w:t>
                                </w:r>
                                <w:r>
                                  <w:rPr>
                                    <w:sz w:val="20"/>
                                  </w:rPr>
                                  <w:t xml:space="preserve"> pre-populated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4" name="Rectangular Callout 364"/>
                          <wps:cNvSpPr/>
                          <wps:spPr>
                            <a:xfrm>
                              <a:off x="2151852" y="1401715"/>
                              <a:ext cx="2075195" cy="899126"/>
                            </a:xfrm>
                            <a:prstGeom prst="wedgeRectCallout">
                              <a:avLst>
                                <a:gd name="adj1" fmla="val -88609"/>
                                <a:gd name="adj2" fmla="val 40243"/>
                              </a:avLst>
                            </a:prstGeom>
                            <a:solidFill>
                              <a:srgbClr val="FFFFFF"/>
                            </a:solidFill>
                            <a:ln w="25400" cap="flat" cmpd="sng" algn="ctr">
                              <a:solidFill>
                                <a:srgbClr val="7DA329">
                                  <a:alpha val="50196"/>
                                </a:srgbClr>
                              </a:solidFill>
                              <a:prstDash val="solid"/>
                            </a:ln>
                            <a:effectLst/>
                          </wps:spPr>
                          <wps:txbx>
                            <w:txbxContent>
                              <w:p w:rsidR="00FB3625" w:rsidRPr="004A276E" w:rsidRDefault="00FB3625" w:rsidP="00A52CB2">
                                <w:pPr>
                                  <w:rPr>
                                    <w:sz w:val="20"/>
                                  </w:rPr>
                                </w:pPr>
                                <w:r>
                                  <w:rPr>
                                    <w:sz w:val="20"/>
                                  </w:rPr>
                                  <w:t xml:space="preserve">If you are working with an offline certifier, you will </w:t>
                                </w:r>
                                <w:r w:rsidRPr="005C0E0C">
                                  <w:rPr>
                                    <w:sz w:val="20"/>
                                    <w:u w:val="single"/>
                                  </w:rPr>
                                  <w:t>later</w:t>
                                </w:r>
                                <w:r>
                                  <w:rPr>
                                    <w:sz w:val="20"/>
                                  </w:rPr>
                                  <w:t xml:space="preserve"> return to this screen when the record is complete </w:t>
                                </w:r>
                                <w:r w:rsidRPr="002A3AAC">
                                  <w:rPr>
                                    <w:sz w:val="20"/>
                                  </w:rPr>
                                  <w:t>and ready to certify.</w:t>
                                </w:r>
                                <w:r>
                                  <w:rPr>
                                    <w:sz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0" name="Rectangle 360" descr="Highlighting Record Actions"/>
                          <wps:cNvSpPr/>
                          <wps:spPr>
                            <a:xfrm>
                              <a:off x="3246942" y="306625"/>
                              <a:ext cx="765810" cy="104775"/>
                            </a:xfrm>
                            <a:prstGeom prst="rect">
                              <a:avLst/>
                            </a:prstGeom>
                            <a:solidFill>
                              <a:srgbClr val="99CC00">
                                <a:alpha val="20000"/>
                              </a:srgbClr>
                            </a:solidFill>
                            <a:ln w="25400" cap="flat" cmpd="sng" algn="ctr">
                              <a:solidFill>
                                <a:srgbClr val="99CC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07" name="Rectangular Callout 407"/>
                        <wps:cNvSpPr/>
                        <wps:spPr>
                          <a:xfrm>
                            <a:off x="0" y="416134"/>
                            <a:ext cx="918845" cy="711200"/>
                          </a:xfrm>
                          <a:prstGeom prst="wedgeRectCallout">
                            <a:avLst>
                              <a:gd name="adj1" fmla="val 87310"/>
                              <a:gd name="adj2" fmla="val 10444"/>
                            </a:avLst>
                          </a:prstGeom>
                          <a:solidFill>
                            <a:srgbClr val="FFFFFF"/>
                          </a:solidFill>
                          <a:ln w="25400" cap="flat" cmpd="sng" algn="ctr">
                            <a:solidFill>
                              <a:srgbClr val="7DA329">
                                <a:alpha val="50196"/>
                              </a:srgbClr>
                            </a:solidFill>
                            <a:prstDash val="solid"/>
                          </a:ln>
                          <a:effectLst/>
                        </wps:spPr>
                        <wps:txbx>
                          <w:txbxContent>
                            <w:p w:rsidR="00FB3625" w:rsidRPr="004A276E" w:rsidRDefault="00FB3625" w:rsidP="00D9446B">
                              <w:pPr>
                                <w:rPr>
                                  <w:sz w:val="20"/>
                                </w:rPr>
                              </w:pPr>
                              <w:r>
                                <w:rPr>
                                  <w:sz w:val="20"/>
                                </w:rPr>
                                <w:t>Enter helpful comments, if appropriate.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408" o:spid="_x0000_s1152" alt="Image displaying VIP activity described in text" style="position:absolute;margin-left:22.8pt;margin-top:46.3pt;width:405.2pt;height:196.15pt;z-index:252027390" coordsize="51464,249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">
                <v:group id="Group 406" o:spid="_x0000_s1153" style="position:absolute;left:9198;width:42266;height:24911" coordsize="42270,249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YPBDfFAAAA3AAA&#10;AA8AAAAAAAAAAAAAAAAAqgIAAGRycy9kb3ducmV2LnhtbFBLBQYAAAAABAAEAPoAAACcAwAAAAA=&#10;">
                  <v:shape id="Picture 404" o:spid="_x0000_s1154" type="#_x0000_t75" alt="Image displaying VIP activity described in text" style="position:absolute;width:39970;height:249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1s5nFAAAA3AAAAA8AAABkcnMvZG93bnJldi54bWxEj0FrwkAUhO9C/8PyCt50UxGx0VVKqaIW&#10;Co2K10f2mQSzb0N2TaK/3hUKPQ4z8w0zX3amFA3VrrCs4G0YgSBOrS44U3DYrwZTEM4jaywtk4Ib&#10;OVguXnpzjLVt+ZeaxGciQNjFqCD3voqldGlOBt3QVsTBO9vaoA+yzqSusQ1wU8pRFE2kwYLDQo4V&#10;feaUXpKrUXD63jbrNl2b447ed9Ovyf2Hk71S/dfuYwbCU+f/w3/tjVYwjsbwPBOOgFw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NbOZxQAAANwAAAAPAAAAAAAAAAAAAAAA&#10;AJ8CAABkcnMvZG93bnJldi54bWxQSwUGAAAAAAQABAD3AAAAkQMAAAAA&#10;">
                    <v:imagedata r:id="rId73" o:title="Image displaying VIP activity described in text"/>
                    <v:shadow on="t" color="#333" opacity="42598f" origin="-.5,-.5" offset="2.74397mm,2.74397mm"/>
                    <v:path arrowok="t"/>
                  </v:shape>
                  <v:shape id="Rectangular Callout 362" o:spid="_x0000_s1155" type="#_x0000_t61" style="position:absolute;left:21518;top:4982;width:15386;height:80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NjccMA&#10;AADcAAAADwAAAGRycy9kb3ducmV2LnhtbESPUWsCMRCE3wv9D2GFvhTNVfEop1FKoVCKL2p/wJqs&#10;d4eXzTXZntd/3xQKPg4z8w2z3o6+UwPF1AY28DQrQBHb4FquDXwe36bPoJIgO+wCk4EfSrDd3N+t&#10;sXLhynsaDlKrDOFUoYFGpK+0TrYhj2kWeuLsnUP0KFnGWruI1wz3nZ4XRak9tpwXGuzptSF7OXx7&#10;A1/yeDrtbS2tjUvcXYYP9FQa8zAZX1aghEa5hf/b787AopzD35l8BP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6NjccMAAADcAAAADwAAAAAAAAAAAAAAAACYAgAAZHJzL2Rv&#10;d25yZXYueG1sUEsFBgAAAAAEAAQA9QAAAIgDAAAAAA==&#10;" adj="-4986,21634" strokecolor="#7da329" strokeweight="2pt">
                    <v:stroke opacity="32896f"/>
                    <v:textbox>
                      <w:txbxContent>
                        <w:p w:rsidR="00FB3625" w:rsidRPr="004A276E" w:rsidRDefault="00FB3625" w:rsidP="004A276E">
                          <w:pPr>
                            <w:rPr>
                              <w:sz w:val="20"/>
                            </w:rPr>
                          </w:pPr>
                          <w:r w:rsidRPr="004A276E">
                            <w:rPr>
                              <w:sz w:val="20"/>
                            </w:rPr>
                            <w:t xml:space="preserve">Select the name of the </w:t>
                          </w:r>
                          <w:r>
                            <w:rPr>
                              <w:sz w:val="20"/>
                            </w:rPr>
                            <w:t>physician or nurse practitioner</w:t>
                          </w:r>
                          <w:r w:rsidRPr="004A276E">
                            <w:rPr>
                              <w:sz w:val="20"/>
                            </w:rPr>
                            <w:t xml:space="preserve"> certifier from the</w:t>
                          </w:r>
                          <w:r>
                            <w:rPr>
                              <w:sz w:val="20"/>
                            </w:rPr>
                            <w:t xml:space="preserve"> pre-populated list.</w:t>
                          </w:r>
                        </w:p>
                      </w:txbxContent>
                    </v:textbox>
                  </v:shape>
                  <v:shape id="Rectangular Callout 364" o:spid="_x0000_s1156" type="#_x0000_t61" style="position:absolute;left:21518;top:14017;width:20752;height:89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1oDMUA&#10;AADcAAAADwAAAGRycy9kb3ducmV2LnhtbESPW2sCMRSE3wv9D+EIvtWsF7SsG0UEUQuFViu+HpKz&#10;F7s5WTZR13/fFAp9HGbmGyZbdrYWN2p95VjBcJCAINbOVFwo+DpuXl5B+IBssHZMCh7kYbl4fsow&#10;Ne7On3Q7hEJECPsUFZQhNKmUXpdk0Q9cQxy93LUWQ5RtIU2L9wi3tRwlyVRarDgulNjQuiT9fbha&#10;Bcm+mpy0Xs0u+dvHdXjZb/ldnpXq97rVHESgLvyH/9o7o2A8ncDvmXgE5O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3WgMxQAAANwAAAAPAAAAAAAAAAAAAAAAAJgCAABkcnMv&#10;ZG93bnJldi54bWxQSwUGAAAAAAQABAD1AAAAigMAAAAA&#10;" adj="-8340,19492" strokecolor="#7da329" strokeweight="2pt">
                    <v:stroke opacity="32896f"/>
                    <v:textbox>
                      <w:txbxContent>
                        <w:p w:rsidR="00FB3625" w:rsidRPr="004A276E" w:rsidRDefault="00FB3625" w:rsidP="00A52CB2">
                          <w:pPr>
                            <w:rPr>
                              <w:sz w:val="20"/>
                            </w:rPr>
                          </w:pPr>
                          <w:r>
                            <w:rPr>
                              <w:sz w:val="20"/>
                            </w:rPr>
                            <w:t xml:space="preserve">If you are working with an offline certifier, you will </w:t>
                          </w:r>
                          <w:r w:rsidRPr="005C0E0C">
                            <w:rPr>
                              <w:sz w:val="20"/>
                              <w:u w:val="single"/>
                            </w:rPr>
                            <w:t>later</w:t>
                          </w:r>
                          <w:r>
                            <w:rPr>
                              <w:sz w:val="20"/>
                            </w:rPr>
                            <w:t xml:space="preserve"> return to this screen when the record is complete </w:t>
                          </w:r>
                          <w:r w:rsidRPr="002A3AAC">
                            <w:rPr>
                              <w:sz w:val="20"/>
                            </w:rPr>
                            <w:t>and ready to certify.</w:t>
                          </w:r>
                          <w:r>
                            <w:rPr>
                              <w:sz w:val="20"/>
                            </w:rPr>
                            <w:t xml:space="preserve"> </w:t>
                          </w:r>
                        </w:p>
                      </w:txbxContent>
                    </v:textbox>
                  </v:shape>
                  <v:rect id="Rectangle 360" o:spid="_x0000_s1157" alt="Highlighting Record Actions" style="position:absolute;left:32469;top:3066;width:7658;height:1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F/sMAA&#10;AADcAAAADwAAAGRycy9kb3ducmV2LnhtbERPz2vCMBS+C/4P4Qm72bQddNI1ig4E2c1WkN0ezbMp&#10;Ni+lybT775fDYMeP73e1m+0gHjT53rGCLElBELdO99wpuDTH9QaED8gaB8ek4Ic87LbLRYWldk8+&#10;06MOnYgh7EtUYEIYSyl9a8iiT9xIHLmbmyyGCKdO6gmfMdwOMk/TQlrsOTYYHOnDUHuvv62CpkDj&#10;8NoM+debNXuTHT7v9Vmpl9W8fwcRaA7/4j/3SSt4LeL8eCYeAbn9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LF/sMAAAADcAAAADwAAAAAAAAAAAAAAAACYAgAAZHJzL2Rvd25y&#10;ZXYueG1sUEsFBgAAAAAEAAQA9QAAAIUDAAAAAA==&#10;" fillcolor="#9c0" strokecolor="#9c0" strokeweight="2pt">
                    <v:fill opacity="13107f"/>
                  </v:rect>
                </v:group>
                <v:shape id="Rectangular Callout 407" o:spid="_x0000_s1158" type="#_x0000_t61" style="position:absolute;top:4161;width:9188;height:71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8seMYA&#10;AADcAAAADwAAAGRycy9kb3ducmV2LnhtbESP3WoCMRSE7wt9h3AK3khNFNnWrVFsQdBi8a/0+rA5&#10;3V3dnCybqOvbm4LQy2FmvmHG09ZW4kyNLx1r6PcUCOLMmZJzDd/7+fMrCB+QDVaOScOVPEwnjw9j&#10;TI278JbOu5CLCGGfooYihDqV0mcFWfQ9VxNH79c1FkOUTS5Ng5cIt5UcKJVIiyXHhQJr+igoO+5O&#10;VsP753Lzk4xGiZr183Dorldfi9Jr3XlqZ28gArXhP3xvL4yGoXqBvzPxCMjJ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o8seMYAAADcAAAADwAAAAAAAAAAAAAAAACYAgAAZHJz&#10;L2Rvd25yZXYueG1sUEsFBgAAAAAEAAQA9QAAAIsDAAAAAA==&#10;" adj="29659,13056" strokecolor="#7da329" strokeweight="2pt">
                  <v:stroke opacity="32896f"/>
                  <v:textbox>
                    <w:txbxContent>
                      <w:p w:rsidR="00FB3625" w:rsidRPr="004A276E" w:rsidRDefault="00FB3625" w:rsidP="00D9446B">
                        <w:pPr>
                          <w:rPr>
                            <w:sz w:val="20"/>
                          </w:rPr>
                        </w:pPr>
                        <w:r>
                          <w:rPr>
                            <w:sz w:val="20"/>
                          </w:rPr>
                          <w:t>Enter helpful comments, if appropriate.</w:t>
                        </w:r>
                      </w:p>
                    </w:txbxContent>
                  </v:textbox>
                </v:shape>
                <w10:wrap type="topAndBottom"/>
              </v:group>
            </w:pict>
          </mc:Fallback>
        </mc:AlternateContent>
      </w:r>
      <w:r w:rsidR="009C22F9" w:rsidRPr="009C22F9">
        <w:rPr>
          <w:rStyle w:val="IntenseEmphasis"/>
        </w:rPr>
        <w:t>Note</w:t>
      </w:r>
      <w:r w:rsidR="009C22F9">
        <w:t xml:space="preserve">: </w:t>
      </w:r>
      <w:r w:rsidR="00727B52">
        <w:t>If this is a medical</w:t>
      </w:r>
      <w:r w:rsidR="005A5FF5">
        <w:t xml:space="preserve"> examiner case, you will </w:t>
      </w:r>
      <w:r w:rsidR="005A5FF5" w:rsidRPr="005A5FF5">
        <w:rPr>
          <w:u w:val="single"/>
        </w:rPr>
        <w:t>not</w:t>
      </w:r>
      <w:r w:rsidR="005A5FF5">
        <w:t xml:space="preserve"> </w:t>
      </w:r>
      <w:r w:rsidR="00727B52">
        <w:t xml:space="preserve">assign </w:t>
      </w:r>
      <w:r w:rsidR="005A5FF5">
        <w:t>a</w:t>
      </w:r>
      <w:r w:rsidR="00727B52">
        <w:t xml:space="preserve"> medical examiner.</w:t>
      </w:r>
      <w:r w:rsidR="00CD4029">
        <w:t xml:space="preserve"> </w:t>
      </w:r>
    </w:p>
    <w:p w:rsidR="008147E9" w:rsidRDefault="008147E9" w:rsidP="005E41E6">
      <w:pPr>
        <w:tabs>
          <w:tab w:val="left" w:pos="5310"/>
        </w:tabs>
        <w:ind w:right="810"/>
      </w:pPr>
      <w:r w:rsidRPr="008147E9">
        <w:rPr>
          <w:rStyle w:val="IntenseEmphasis"/>
          <w:u w:val="single"/>
        </w:rPr>
        <w:t>Important Note</w:t>
      </w:r>
      <w:r w:rsidRPr="008147E9">
        <w:rPr>
          <w:rStyle w:val="IntenseEmphasis"/>
        </w:rPr>
        <w:t>:</w:t>
      </w:r>
      <w:r>
        <w:t xml:space="preserve"> </w:t>
      </w:r>
      <w:r w:rsidRPr="008147E9">
        <w:t>Do this ONLY ONCE unless changing certifiers.  The certifier pick lists will revert back to “Select” once chosen, and will delete the medical information if a new certifier is selected or same certifier is re-selected.</w:t>
      </w:r>
    </w:p>
    <w:p w:rsidR="005B1030" w:rsidRPr="003A7A23" w:rsidRDefault="005B1030" w:rsidP="005E41E6">
      <w:pPr>
        <w:tabs>
          <w:tab w:val="left" w:pos="5310"/>
        </w:tabs>
        <w:ind w:right="810"/>
      </w:pPr>
      <w:r>
        <w:rPr>
          <w:rStyle w:val="IntenseEmphasis"/>
        </w:rPr>
        <w:t xml:space="preserve">If the </w:t>
      </w:r>
      <w:r w:rsidR="005E41E6">
        <w:rPr>
          <w:rStyle w:val="IntenseEmphasis"/>
        </w:rPr>
        <w:t>medical c</w:t>
      </w:r>
      <w:r>
        <w:rPr>
          <w:rStyle w:val="IntenseEmphasis"/>
        </w:rPr>
        <w:t>ertifier is not on the list</w:t>
      </w:r>
      <w:r w:rsidR="00D9446B">
        <w:rPr>
          <w:rStyle w:val="IntenseEmphasis"/>
        </w:rPr>
        <w:t xml:space="preserve"> </w:t>
      </w:r>
      <w:r w:rsidR="00D9446B" w:rsidRPr="00D9446B">
        <w:t>-</w:t>
      </w:r>
      <w:r w:rsidR="00D9446B">
        <w:rPr>
          <w:rStyle w:val="IntenseEmphasis"/>
        </w:rPr>
        <w:t xml:space="preserve"> </w:t>
      </w:r>
      <w:r w:rsidRPr="00CF0442">
        <w:t xml:space="preserve">Mark the checkbox </w:t>
      </w:r>
      <w:r w:rsidRPr="00CF0442">
        <w:rPr>
          <w:b/>
        </w:rPr>
        <w:t>Certifier not in list</w:t>
      </w:r>
      <w:r>
        <w:t>, which will enable the name an</w:t>
      </w:r>
      <w:r w:rsidR="005E41E6">
        <w:t>d</w:t>
      </w:r>
      <w:r w:rsidR="00D9446B">
        <w:t xml:space="preserve"> address fields for data </w:t>
      </w:r>
      <w:r w:rsidR="008147E9">
        <w:t>entry in</w:t>
      </w:r>
      <w:r w:rsidR="00D9446B">
        <w:t xml:space="preserve"> </w:t>
      </w:r>
      <w:r w:rsidR="005E41E6" w:rsidRPr="004A276E">
        <w:rPr>
          <w:b/>
        </w:rPr>
        <w:t>Tab 9</w:t>
      </w:r>
      <w:r w:rsidR="00D9446B">
        <w:rPr>
          <w:b/>
        </w:rPr>
        <w:t xml:space="preserve"> (Certification Info</w:t>
      </w:r>
      <w:r w:rsidR="005E41E6">
        <w:t>).</w:t>
      </w:r>
    </w:p>
    <w:p w:rsidR="005B1030" w:rsidRDefault="005B1030">
      <w:pPr>
        <w:rPr>
          <w:rFonts w:asciiTheme="majorHAnsi" w:eastAsiaTheme="majorEastAsia" w:hAnsiTheme="majorHAnsi" w:cstheme="majorBidi"/>
          <w:b/>
          <w:bCs/>
          <w:color w:val="A9A57C" w:themeColor="accent1"/>
          <w:sz w:val="26"/>
          <w:szCs w:val="26"/>
        </w:rPr>
      </w:pPr>
      <w:r>
        <w:br w:type="page"/>
      </w:r>
    </w:p>
    <w:p w:rsidR="001728E0" w:rsidRDefault="001728E0" w:rsidP="00D11489">
      <w:pPr>
        <w:pStyle w:val="Heading1"/>
      </w:pPr>
      <w:proofErr w:type="gramStart"/>
      <w:r>
        <w:lastRenderedPageBreak/>
        <w:t>Tab 6.</w:t>
      </w:r>
      <w:proofErr w:type="gramEnd"/>
      <w:r>
        <w:t xml:space="preserve"> Place/Date/Autopsy</w:t>
      </w:r>
    </w:p>
    <w:p w:rsidR="00BB1BA1" w:rsidRDefault="00C77CAA" w:rsidP="00BB1BA1">
      <w:pPr>
        <w:pStyle w:val="CommentText"/>
        <w:ind w:right="720"/>
        <w:rPr>
          <w:sz w:val="22"/>
          <w:szCs w:val="22"/>
        </w:rPr>
      </w:pPr>
      <w:r>
        <w:rPr>
          <w:b/>
          <w:noProof/>
        </w:rPr>
        <mc:AlternateContent>
          <mc:Choice Requires="wps">
            <w:drawing>
              <wp:anchor distT="0" distB="0" distL="114300" distR="114300" simplePos="0" relativeHeight="251856895" behindDoc="0" locked="0" layoutInCell="1" allowOverlap="1" wp14:anchorId="203A5B1F" wp14:editId="79C672E6">
                <wp:simplePos x="0" y="0"/>
                <wp:positionH relativeFrom="column">
                  <wp:posOffset>1377007</wp:posOffset>
                </wp:positionH>
                <wp:positionV relativeFrom="paragraph">
                  <wp:posOffset>2717169</wp:posOffset>
                </wp:positionV>
                <wp:extent cx="1149350" cy="574040"/>
                <wp:effectExtent l="95250" t="0" r="12700" b="16510"/>
                <wp:wrapNone/>
                <wp:docPr id="305" name="Rectangular Callout 305"/>
                <wp:cNvGraphicFramePr/>
                <a:graphic xmlns:a="http://schemas.openxmlformats.org/drawingml/2006/main">
                  <a:graphicData uri="http://schemas.microsoft.com/office/word/2010/wordprocessingShape">
                    <wps:wsp>
                      <wps:cNvSpPr/>
                      <wps:spPr>
                        <a:xfrm>
                          <a:off x="0" y="0"/>
                          <a:ext cx="1149350" cy="574040"/>
                        </a:xfrm>
                        <a:prstGeom prst="wedgeRectCallout">
                          <a:avLst>
                            <a:gd name="adj1" fmla="val -56816"/>
                            <a:gd name="adj2" fmla="val -35984"/>
                          </a:avLst>
                        </a:prstGeom>
                        <a:solidFill>
                          <a:srgbClr val="FFFFFF"/>
                        </a:solidFill>
                        <a:ln w="25400" cap="flat" cmpd="sng" algn="ctr">
                          <a:solidFill>
                            <a:srgbClr val="7DA329">
                              <a:alpha val="50196"/>
                            </a:srgbClr>
                          </a:solidFill>
                          <a:prstDash val="solid"/>
                        </a:ln>
                        <a:effectLst/>
                      </wps:spPr>
                      <wps:txbx>
                        <w:txbxContent>
                          <w:p w:rsidR="00FB3625" w:rsidRPr="00156456" w:rsidRDefault="00FB3625" w:rsidP="003676F0">
                            <w:pPr>
                              <w:rPr>
                                <w:sz w:val="16"/>
                                <w:szCs w:val="18"/>
                              </w:rPr>
                            </w:pPr>
                            <w:r w:rsidRPr="00156456">
                              <w:rPr>
                                <w:b/>
                                <w:sz w:val="16"/>
                                <w:szCs w:val="18"/>
                              </w:rPr>
                              <w:t>Medical Record Info</w:t>
                            </w:r>
                            <w:r w:rsidRPr="00156456">
                              <w:rPr>
                                <w:sz w:val="16"/>
                                <w:szCs w:val="18"/>
                              </w:rPr>
                              <w:t xml:space="preserve"> is optional, but helpful for follow-ups.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05" o:spid="_x0000_s1159" type="#_x0000_t61" style="position:absolute;margin-left:108.45pt;margin-top:213.95pt;width:90.5pt;height:45.2pt;z-index:2518568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" adj="-1472,3027" strokecolor="#7da329" strokeweight="2pt">
                <v:stroke opacity="32896f"/>
                <v:textbox>
                  <w:txbxContent>
                    <w:p w:rsidR="00FB3625" w:rsidRPr="00156456" w:rsidRDefault="00FB3625" w:rsidP="003676F0">
                      <w:pPr>
                        <w:rPr>
                          <w:sz w:val="16"/>
                          <w:szCs w:val="18"/>
                        </w:rPr>
                      </w:pPr>
                      <w:r w:rsidRPr="00156456">
                        <w:rPr>
                          <w:b/>
                          <w:sz w:val="16"/>
                          <w:szCs w:val="18"/>
                        </w:rPr>
                        <w:t>Medical Record Info</w:t>
                      </w:r>
                      <w:r w:rsidRPr="00156456">
                        <w:rPr>
                          <w:sz w:val="16"/>
                          <w:szCs w:val="18"/>
                        </w:rPr>
                        <w:t xml:space="preserve"> is optional, but helpful for follow-ups.</w:t>
                      </w:r>
                    </w:p>
                  </w:txbxContent>
                </v:textbox>
              </v:shape>
            </w:pict>
          </mc:Fallback>
        </mc:AlternateContent>
      </w:r>
      <w:r w:rsidR="00254B2D">
        <w:rPr>
          <w:noProof/>
          <w:sz w:val="22"/>
          <w:szCs w:val="22"/>
        </w:rPr>
        <mc:AlternateContent>
          <mc:Choice Requires="wpg">
            <w:drawing>
              <wp:anchor distT="0" distB="0" distL="114300" distR="114300" simplePos="0" relativeHeight="252031486" behindDoc="1" locked="0" layoutInCell="1" allowOverlap="1" wp14:anchorId="1EC39FB6" wp14:editId="51D2D4CB">
                <wp:simplePos x="0" y="0"/>
                <wp:positionH relativeFrom="column">
                  <wp:posOffset>243205</wp:posOffset>
                </wp:positionH>
                <wp:positionV relativeFrom="paragraph">
                  <wp:posOffset>1019175</wp:posOffset>
                </wp:positionV>
                <wp:extent cx="5480050" cy="3482975"/>
                <wp:effectExtent l="0" t="0" r="25400" b="3175"/>
                <wp:wrapSquare wrapText="bothSides"/>
                <wp:docPr id="95" name="Group 95" descr="Image displaying VIP activity described in text"/>
                <wp:cNvGraphicFramePr/>
                <a:graphic xmlns:a="http://schemas.openxmlformats.org/drawingml/2006/main">
                  <a:graphicData uri="http://schemas.microsoft.com/office/word/2010/wordprocessingGroup">
                    <wpg:wgp>
                      <wpg:cNvGrpSpPr/>
                      <wpg:grpSpPr>
                        <a:xfrm>
                          <a:off x="0" y="0"/>
                          <a:ext cx="5480050" cy="3482975"/>
                          <a:chOff x="1247" y="0"/>
                          <a:chExt cx="5966483" cy="3729556"/>
                        </a:xfrm>
                      </wpg:grpSpPr>
                      <wpg:grpSp>
                        <wpg:cNvPr id="89" name="Group 89"/>
                        <wpg:cNvGrpSpPr/>
                        <wpg:grpSpPr>
                          <a:xfrm>
                            <a:off x="1247" y="0"/>
                            <a:ext cx="5966483" cy="3729556"/>
                            <a:chOff x="1247" y="0"/>
                            <a:chExt cx="5967862" cy="3730786"/>
                          </a:xfrm>
                        </wpg:grpSpPr>
                        <wpg:grpSp>
                          <wpg:cNvPr id="49" name="Group 49"/>
                          <wpg:cNvGrpSpPr/>
                          <wpg:grpSpPr>
                            <a:xfrm>
                              <a:off x="38328" y="0"/>
                              <a:ext cx="5930781" cy="3730786"/>
                              <a:chOff x="0" y="0"/>
                              <a:chExt cx="5930835" cy="3731052"/>
                            </a:xfrm>
                          </wpg:grpSpPr>
                          <pic:pic xmlns:pic="http://schemas.openxmlformats.org/drawingml/2006/picture">
                            <pic:nvPicPr>
                              <pic:cNvPr id="32" name="Picture 32" descr="Image displaying VIP activity described in text"/>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1834276" y="0"/>
                                <a:ext cx="4057308" cy="1817849"/>
                              </a:xfrm>
                              <a:prstGeom prst="rect">
                                <a:avLst/>
                              </a:prstGeom>
                            </pic:spPr>
                          </pic:pic>
                          <pic:pic xmlns:pic="http://schemas.openxmlformats.org/drawingml/2006/picture">
                            <pic:nvPicPr>
                              <pic:cNvPr id="51" name="Picture 51" descr="Image displaying VIP activity described in text"/>
                              <pic:cNvPicPr>
                                <a:picLocks noChangeAspect="1"/>
                              </pic:cNvPicPr>
                            </pic:nvPicPr>
                            <pic:blipFill>
                              <a:blip r:embed="rId75">
                                <a:extLst>
                                  <a:ext uri="{28A0092B-C50C-407E-A947-70E740481C1C}">
                                    <a14:useLocalDpi xmlns:a14="http://schemas.microsoft.com/office/drawing/2010/main" val="0"/>
                                  </a:ext>
                                </a:extLst>
                              </a:blip>
                              <a:srcRect/>
                              <a:stretch>
                                <a:fillRect/>
                              </a:stretch>
                            </pic:blipFill>
                            <pic:spPr bwMode="auto">
                              <a:xfrm>
                                <a:off x="0" y="516963"/>
                                <a:ext cx="4725313" cy="3214089"/>
                              </a:xfrm>
                              <a:prstGeom prst="rect">
                                <a:avLst/>
                              </a:prstGeom>
                              <a:noFill/>
                              <a:ln>
                                <a:noFill/>
                              </a:ln>
                            </pic:spPr>
                          </pic:pic>
                          <wps:wsp>
                            <wps:cNvPr id="327" name="Rectangular Callout 327"/>
                            <wps:cNvSpPr/>
                            <wps:spPr>
                              <a:xfrm>
                                <a:off x="4145919" y="2809082"/>
                                <a:ext cx="1784916" cy="893796"/>
                              </a:xfrm>
                              <a:prstGeom prst="wedgeRectCallout">
                                <a:avLst>
                                  <a:gd name="adj1" fmla="val -127834"/>
                                  <a:gd name="adj2" fmla="val -167292"/>
                                </a:avLst>
                              </a:prstGeom>
                              <a:solidFill>
                                <a:srgbClr val="FFFFFF"/>
                              </a:solidFill>
                              <a:ln w="25400" cap="flat" cmpd="sng" algn="ctr">
                                <a:solidFill>
                                  <a:srgbClr val="7DA329">
                                    <a:alpha val="50196"/>
                                  </a:srgbClr>
                                </a:solidFill>
                                <a:prstDash val="solid"/>
                              </a:ln>
                              <a:effectLst/>
                            </wps:spPr>
                            <wps:txbx>
                              <w:txbxContent>
                                <w:p w:rsidR="00FB3625" w:rsidRPr="00FD17AC" w:rsidRDefault="00FB3625" w:rsidP="00386A9D">
                                  <w:pPr>
                                    <w:rPr>
                                      <w:sz w:val="18"/>
                                      <w:szCs w:val="18"/>
                                    </w:rPr>
                                  </w:pPr>
                                  <w:r w:rsidRPr="00FD17AC">
                                    <w:rPr>
                                      <w:sz w:val="18"/>
                                      <w:szCs w:val="18"/>
                                    </w:rPr>
                                    <w:t xml:space="preserve">If you </w:t>
                                  </w:r>
                                  <w:r>
                                    <w:rPr>
                                      <w:sz w:val="18"/>
                                      <w:szCs w:val="18"/>
                                    </w:rPr>
                                    <w:t xml:space="preserve">check </w:t>
                                  </w:r>
                                  <w:r w:rsidRPr="00386A9D">
                                    <w:rPr>
                                      <w:b/>
                                      <w:sz w:val="18"/>
                                      <w:szCs w:val="18"/>
                                    </w:rPr>
                                    <w:t>Address same as residence</w:t>
                                  </w:r>
                                  <w:r>
                                    <w:rPr>
                                      <w:b/>
                                      <w:sz w:val="18"/>
                                      <w:szCs w:val="18"/>
                                    </w:rPr>
                                    <w:t>,</w:t>
                                  </w:r>
                                  <w:r w:rsidRPr="00FD17AC">
                                    <w:rPr>
                                      <w:sz w:val="18"/>
                                      <w:szCs w:val="18"/>
                                    </w:rPr>
                                    <w:t xml:space="preserve"> </w:t>
                                  </w:r>
                                  <w:r>
                                    <w:rPr>
                                      <w:sz w:val="18"/>
                                      <w:szCs w:val="18"/>
                                    </w:rPr>
                                    <w:t xml:space="preserve">the decedent’s address </w:t>
                                  </w:r>
                                  <w:r w:rsidRPr="00FD17AC">
                                    <w:rPr>
                                      <w:sz w:val="18"/>
                                      <w:szCs w:val="18"/>
                                    </w:rPr>
                                    <w:t xml:space="preserve">will </w:t>
                                  </w:r>
                                  <w:r>
                                    <w:rPr>
                                      <w:sz w:val="18"/>
                                      <w:szCs w:val="18"/>
                                    </w:rPr>
                                    <w:t>auto-populate (if you already completed tab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34" name="Rectangle 334"/>
                          <wps:cNvSpPr/>
                          <wps:spPr>
                            <a:xfrm>
                              <a:off x="1247" y="516926"/>
                              <a:ext cx="1188172" cy="153313"/>
                            </a:xfrm>
                            <a:prstGeom prst="rect">
                              <a:avLst/>
                            </a:prstGeom>
                            <a:solidFill>
                              <a:srgbClr val="99CC00">
                                <a:alpha val="20000"/>
                              </a:srgbClr>
                            </a:solidFill>
                            <a:ln w="25400" cap="flat" cmpd="sng" algn="ctr">
                              <a:solidFill>
                                <a:srgbClr val="99CC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96" name="Rectangular Callout 296"/>
                        <wps:cNvSpPr/>
                        <wps:spPr>
                          <a:xfrm>
                            <a:off x="4593902" y="1500273"/>
                            <a:ext cx="1332865" cy="1259205"/>
                          </a:xfrm>
                          <a:prstGeom prst="wedgeRectCallout">
                            <a:avLst>
                              <a:gd name="adj1" fmla="val -109366"/>
                              <a:gd name="adj2" fmla="val -92666"/>
                            </a:avLst>
                          </a:prstGeom>
                          <a:solidFill>
                            <a:srgbClr val="FFFFFF"/>
                          </a:solidFill>
                          <a:ln w="25400" cap="flat" cmpd="sng" algn="ctr">
                            <a:solidFill>
                              <a:srgbClr val="7DA329">
                                <a:alpha val="50196"/>
                              </a:srgbClr>
                            </a:solidFill>
                            <a:prstDash val="solid"/>
                          </a:ln>
                          <a:effectLst/>
                        </wps:spPr>
                        <wps:txbx>
                          <w:txbxContent>
                            <w:p w:rsidR="00FB3625" w:rsidRPr="00AF6E8A" w:rsidRDefault="00FB3625" w:rsidP="001728E0">
                              <w:pPr>
                                <w:rPr>
                                  <w:sz w:val="18"/>
                                  <w:szCs w:val="18"/>
                                </w:rPr>
                              </w:pPr>
                              <w:r w:rsidRPr="002F1B14">
                                <w:rPr>
                                  <w:rStyle w:val="SubtleEmphasis"/>
                                  <w:b/>
                                  <w:sz w:val="18"/>
                                  <w:szCs w:val="18"/>
                                </w:rPr>
                                <w:t>Shortcut:</w:t>
                              </w:r>
                              <w:r w:rsidRPr="00AF6E8A">
                                <w:rPr>
                                  <w:sz w:val="18"/>
                                  <w:szCs w:val="18"/>
                                </w:rPr>
                                <w:t xml:space="preserve"> Type the first few letters to quickly select a</w:t>
                              </w:r>
                              <w:r>
                                <w:rPr>
                                  <w:sz w:val="18"/>
                                  <w:szCs w:val="18"/>
                                </w:rPr>
                                <w:t>n item from any drop-down list.  e.g., “ANN</w:t>
                              </w:r>
                              <w:r w:rsidRPr="00AF6E8A">
                                <w:rPr>
                                  <w:sz w:val="18"/>
                                  <w:szCs w:val="18"/>
                                </w:rPr>
                                <w:t>” would quickly narrow the list to “</w:t>
                              </w:r>
                              <w:r>
                                <w:rPr>
                                  <w:sz w:val="18"/>
                                  <w:szCs w:val="18"/>
                                </w:rPr>
                                <w:t xml:space="preserve">Anna </w:t>
                              </w:r>
                              <w:proofErr w:type="spellStart"/>
                              <w:r>
                                <w:rPr>
                                  <w:sz w:val="18"/>
                                  <w:szCs w:val="18"/>
                                </w:rPr>
                                <w:t>Jaques</w:t>
                              </w:r>
                              <w:proofErr w:type="spellEnd"/>
                              <w:r>
                                <w:rPr>
                                  <w:sz w:val="18"/>
                                  <w:szCs w:val="18"/>
                                </w:rPr>
                                <w:t xml:space="preserve"> Hospital</w:t>
                              </w:r>
                              <w:r w:rsidRPr="00AF6E8A">
                                <w:rPr>
                                  <w:sz w:val="18"/>
                                  <w:szCs w:val="1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95" o:spid="_x0000_s1160" alt="Image displaying VIP activity described in text" style="position:absolute;margin-left:19.15pt;margin-top:80.25pt;width:431.5pt;height:274.25pt;z-index:-251284994;mso-width-relative:margin;mso-height-relative:margin" coordorigin="12" coordsize="59664,372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">
                <v:group id="Group 89" o:spid="_x0000_s1161" style="position:absolute;left:12;width:59665;height:37295" coordorigin="12" coordsize="59678,37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A3+AMQAAADbAAAADwAAAGRycy9kb3ducmV2LnhtbESPT4vCMBTE74LfITzB&#10;m6ZVdnG7RhFR8SAL/oFlb4/m2Rabl9LEtn77jSB4HGbmN8x82ZlSNFS7wrKCeByBIE6tLjhTcDlv&#10;RzMQziNrLC2Tggc5WC76vTkm2rZ8pObkMxEg7BJUkHtfJVK6NCeDbmwr4uBdbW3QB1lnUtfYBrgp&#10;5SSKPqXBgsNCjhWtc0pvp7tRsGuxXU3jTXO4XdePv/PHz+8hJqWGg271DcJT59/hV3uvFcy+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A3+AMQAAADbAAAA&#10;DwAAAAAAAAAAAAAAAACqAgAAZHJzL2Rvd25yZXYueG1sUEsFBgAAAAAEAAQA+gAAAJsDAAAAAA==&#10;">
                  <v:group id="Group 49" o:spid="_x0000_s1162" style="position:absolute;left:383;width:59308;height:37307" coordsize="59308,37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REmsYAAADbAAAADwAAAGRycy9kb3ducmV2LnhtbESPW2vCQBSE3wv+h+UI&#10;faub2FY0ZhURW/ogghcQ3w7Zkwtmz4bsNon/vlso9HGYmW+YdD2YWnTUusqygngSgSDOrK64UHA5&#10;f7zMQTiPrLG2TAoe5GC9Gj2lmGjb85G6ky9EgLBLUEHpfZNI6bKSDLqJbYiDl9vWoA+yLaRusQ9w&#10;U8tpFM2kwYrDQokNbUvK7qdvo+Czx37zGu+6/T3fPm7n98N1H5NSz+NhswThafD/4b/2l1bw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tESaxgAAANsA&#10;AAAPAAAAAAAAAAAAAAAAAKoCAABkcnMvZG93bnJldi54bWxQSwUGAAAAAAQABAD6AAAAnQMAAAAA&#10;">
                    <v:shape id="Picture 32" o:spid="_x0000_s1163" type="#_x0000_t75" alt="Image displaying VIP activity described in text" style="position:absolute;left:18342;width:40573;height:181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Zpvi/AAAA2wAAAA8AAABkcnMvZG93bnJldi54bWxEj80KwjAQhO+C7xBW8KapCirVKP4geBOr&#10;D7A0a1ttNqWJtb69EQSPw8x8wyzXrSlFQ7UrLCsYDSMQxKnVBWcKrpfDYA7CeWSNpWVS8CYH61W3&#10;s8RY2xefqUl8JgKEXYwKcu+rWEqX5mTQDW1FHLybrQ36IOtM6hpfAW5KOY6iqTRYcFjIsaJdTukj&#10;eRoF5nJ4n6PTbru9t9fUJrdmtteNUv1eu1mA8NT6f/jXPmoFkzF8v4QfIFc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iGab4vwAAANsAAAAPAAAAAAAAAAAAAAAAAJ8CAABk&#10;cnMvZG93bnJldi54bWxQSwUGAAAAAAQABAD3AAAAiwMAAAAA&#10;">
                      <v:imagedata r:id="rId76" o:title="Image displaying VIP activity described in text"/>
                      <v:path arrowok="t"/>
                    </v:shape>
                    <v:shape id="Picture 51" o:spid="_x0000_s1164" type="#_x0000_t75" alt="Image displaying VIP activity described in text" style="position:absolute;top:5169;width:47253;height:32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v+lXDAAAA2wAAAA8AAABkcnMvZG93bnJldi54bWxEj0FrwkAUhO8F/8PyBG/1RUXR1FVEKHho&#10;D0bx/Jp9TUKzb0N2a1J/fVcQPA4z8w2z3va2VldufeVEw2ScgGLJnamk0HA+vb8uQflAYqh2whr+&#10;2MN2M3hZU2pcJ0e+ZqFQESI+JQ1lCE2K6POSLfmxa1ii9+1aSyHKtkDTUhfhtsZpkizQUiVxoaSG&#10;9yXnP9mv1XD4nLrsdMTLxwJnX9m5u+Eqv2k9Gva7N1CB+/AMP9oHo2E+gfuX+ANw8w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a/6VcMAAADbAAAADwAAAAAAAAAAAAAAAACf&#10;AgAAZHJzL2Rvd25yZXYueG1sUEsFBgAAAAAEAAQA9wAAAI8DAAAAAA==&#10;">
                      <v:imagedata r:id="rId77" o:title="Image displaying VIP activity described in text"/>
                      <v:path arrowok="t"/>
                    </v:shape>
                    <v:shape id="Rectangular Callout 327" o:spid="_x0000_s1165" type="#_x0000_t61" style="position:absolute;left:41459;top:28090;width:17849;height:89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ThsQA&#10;AADcAAAADwAAAGRycy9kb3ducmV2LnhtbESPQWvCQBSE7wX/w/KE3uqmKrWkriKCYG9qFD0+ss8k&#10;Nvs27K4m/ntXKHgcZuYbZjrvTC1u5HxlWcHnIAFBnFtdcaFgn60+vkH4gKyxtkwK7uRhPuu9TTHV&#10;tuUt3XahEBHCPkUFZQhNKqXPSzLoB7Yhjt7ZOoMhSldI7bCNcFPLYZJ8SYMVx4USG1qWlP/trkbB&#10;76bZjN1lf1i7yXWbtfp4OmVHpd773eIHRKAuvML/7bVWMBpO4HkmHgE5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3U4bEAAAA3AAAAA8AAAAAAAAAAAAAAAAAmAIAAGRycy9k&#10;b3ducmV2LnhtbFBLBQYAAAAABAAEAPUAAACJAwAAAAA=&#10;" adj="-16812,-25335" strokecolor="#7da329" strokeweight="2pt">
                      <v:stroke opacity="32896f"/>
                      <v:textbox>
                        <w:txbxContent>
                          <w:p w:rsidR="00FB3625" w:rsidRPr="00FD17AC" w:rsidRDefault="00FB3625" w:rsidP="00386A9D">
                            <w:pPr>
                              <w:rPr>
                                <w:sz w:val="18"/>
                                <w:szCs w:val="18"/>
                              </w:rPr>
                            </w:pPr>
                            <w:r w:rsidRPr="00FD17AC">
                              <w:rPr>
                                <w:sz w:val="18"/>
                                <w:szCs w:val="18"/>
                              </w:rPr>
                              <w:t xml:space="preserve">If you </w:t>
                            </w:r>
                            <w:r>
                              <w:rPr>
                                <w:sz w:val="18"/>
                                <w:szCs w:val="18"/>
                              </w:rPr>
                              <w:t xml:space="preserve">check </w:t>
                            </w:r>
                            <w:r w:rsidRPr="00386A9D">
                              <w:rPr>
                                <w:b/>
                                <w:sz w:val="18"/>
                                <w:szCs w:val="18"/>
                              </w:rPr>
                              <w:t>Address same as residence</w:t>
                            </w:r>
                            <w:r>
                              <w:rPr>
                                <w:b/>
                                <w:sz w:val="18"/>
                                <w:szCs w:val="18"/>
                              </w:rPr>
                              <w:t>,</w:t>
                            </w:r>
                            <w:r w:rsidRPr="00FD17AC">
                              <w:rPr>
                                <w:sz w:val="18"/>
                                <w:szCs w:val="18"/>
                              </w:rPr>
                              <w:t xml:space="preserve"> </w:t>
                            </w:r>
                            <w:r>
                              <w:rPr>
                                <w:sz w:val="18"/>
                                <w:szCs w:val="18"/>
                              </w:rPr>
                              <w:t xml:space="preserve">the decedent’s address </w:t>
                            </w:r>
                            <w:r w:rsidRPr="00FD17AC">
                              <w:rPr>
                                <w:sz w:val="18"/>
                                <w:szCs w:val="18"/>
                              </w:rPr>
                              <w:t xml:space="preserve">will </w:t>
                            </w:r>
                            <w:r>
                              <w:rPr>
                                <w:sz w:val="18"/>
                                <w:szCs w:val="18"/>
                              </w:rPr>
                              <w:t>auto-populate (if you already completed tab 2).</w:t>
                            </w:r>
                          </w:p>
                        </w:txbxContent>
                      </v:textbox>
                    </v:shape>
                  </v:group>
                  <v:rect id="Rectangle 334" o:spid="_x0000_s1166" style="position:absolute;left:12;top:5169;width:11882;height:15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lWrsIA&#10;AADcAAAADwAAAGRycy9kb3ducmV2LnhtbESPQYvCMBSE74L/ITzBm6bq4ko1igrC4s12Qbw9mmdT&#10;bF5KE7X7782C4HGYmW+Y1aaztXhQ6yvHCibjBARx4XTFpYLf/DBagPABWWPtmBT8kYfNut9bYard&#10;k0/0yEIpIoR9igpMCE0qpS8MWfRj1xBH7+paiyHKtpS6xWeE21pOk2QuLVYcFww2tDdU3LK7VZDP&#10;0Tg85/X08m3N1kx2x1t2Umo46LZLEIG68Am/2z9awWz2Bf9n4hGQ6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OVauwgAAANwAAAAPAAAAAAAAAAAAAAAAAJgCAABkcnMvZG93&#10;bnJldi54bWxQSwUGAAAAAAQABAD1AAAAhwMAAAAA&#10;" fillcolor="#9c0" strokecolor="#9c0" strokeweight="2pt">
                    <v:fill opacity="13107f"/>
                  </v:rect>
                </v:group>
                <v:shape id="Rectangular Callout 296" o:spid="_x0000_s1167" type="#_x0000_t61" style="position:absolute;left:45939;top:15002;width:13328;height:125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ffOMUA&#10;AADcAAAADwAAAGRycy9kb3ducmV2LnhtbESPW2vCQBSE3wX/w3KEvtWNoXiJriKCYpFS6uX9kD0m&#10;0ezZkF1j7K93CwUfh5n5hpktWlOKhmpXWFYw6EcgiFOrC84UHA/r9zEI55E1lpZJwYMcLObdzgwT&#10;be/8Q83eZyJA2CWoIPe+SqR0aU4GXd9WxME729qgD7LOpK7xHuCmlHEUDaXBgsNCjhWtckqv+5tR&#10;sNk037gbfcXrSl4/Tp/28hgdfpV667XLKQhPrX+F/9tbrSCeDOHv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t984xQAAANwAAAAPAAAAAAAAAAAAAAAAAJgCAABkcnMv&#10;ZG93bnJldi54bWxQSwUGAAAAAAQABAD1AAAAigMAAAAA&#10;" adj="-12823,-9216" strokecolor="#7da329" strokeweight="2pt">
                  <v:stroke opacity="32896f"/>
                  <v:textbox>
                    <w:txbxContent>
                      <w:p w:rsidR="00FB3625" w:rsidRPr="00AF6E8A" w:rsidRDefault="00FB3625" w:rsidP="001728E0">
                        <w:pPr>
                          <w:rPr>
                            <w:sz w:val="18"/>
                            <w:szCs w:val="18"/>
                          </w:rPr>
                        </w:pPr>
                        <w:r w:rsidRPr="002F1B14">
                          <w:rPr>
                            <w:rStyle w:val="SubtleEmphasis"/>
                            <w:b/>
                            <w:sz w:val="18"/>
                            <w:szCs w:val="18"/>
                          </w:rPr>
                          <w:t>Shortcut:</w:t>
                        </w:r>
                        <w:r w:rsidRPr="00AF6E8A">
                          <w:rPr>
                            <w:sz w:val="18"/>
                            <w:szCs w:val="18"/>
                          </w:rPr>
                          <w:t xml:space="preserve"> Type the first few letters to quickly select a</w:t>
                        </w:r>
                        <w:r>
                          <w:rPr>
                            <w:sz w:val="18"/>
                            <w:szCs w:val="18"/>
                          </w:rPr>
                          <w:t>n item from any drop-down list.  e.g., “ANN</w:t>
                        </w:r>
                        <w:r w:rsidRPr="00AF6E8A">
                          <w:rPr>
                            <w:sz w:val="18"/>
                            <w:szCs w:val="18"/>
                          </w:rPr>
                          <w:t>” would quickly narrow the list to “</w:t>
                        </w:r>
                        <w:r>
                          <w:rPr>
                            <w:sz w:val="18"/>
                            <w:szCs w:val="18"/>
                          </w:rPr>
                          <w:t xml:space="preserve">Anna </w:t>
                        </w:r>
                        <w:proofErr w:type="spellStart"/>
                        <w:r>
                          <w:rPr>
                            <w:sz w:val="18"/>
                            <w:szCs w:val="18"/>
                          </w:rPr>
                          <w:t>Jaques</w:t>
                        </w:r>
                        <w:proofErr w:type="spellEnd"/>
                        <w:r>
                          <w:rPr>
                            <w:sz w:val="18"/>
                            <w:szCs w:val="18"/>
                          </w:rPr>
                          <w:t xml:space="preserve"> Hospital</w:t>
                        </w:r>
                        <w:r w:rsidRPr="00AF6E8A">
                          <w:rPr>
                            <w:sz w:val="18"/>
                            <w:szCs w:val="18"/>
                          </w:rPr>
                          <w:t xml:space="preserve">.” </w:t>
                        </w:r>
                      </w:p>
                    </w:txbxContent>
                  </v:textbox>
                </v:shape>
                <w10:wrap type="square"/>
              </v:group>
            </w:pict>
          </mc:Fallback>
        </mc:AlternateContent>
      </w:r>
      <w:r w:rsidR="005C0E0C">
        <w:rPr>
          <w:noProof/>
          <w:sz w:val="22"/>
          <w:szCs w:val="22"/>
        </w:rPr>
        <w:t>Funeral homes</w:t>
      </w:r>
      <w:r w:rsidR="00BB1BA1" w:rsidRPr="0066535C">
        <w:rPr>
          <w:sz w:val="22"/>
          <w:szCs w:val="22"/>
        </w:rPr>
        <w:t xml:space="preserve"> will complete </w:t>
      </w:r>
      <w:r w:rsidR="00BB1BA1" w:rsidRPr="0066535C">
        <w:rPr>
          <w:b/>
          <w:sz w:val="22"/>
          <w:szCs w:val="22"/>
        </w:rPr>
        <w:t>Tabs 6-9</w:t>
      </w:r>
      <w:r w:rsidR="00E829C5">
        <w:rPr>
          <w:sz w:val="22"/>
          <w:szCs w:val="22"/>
        </w:rPr>
        <w:t xml:space="preserve"> </w:t>
      </w:r>
      <w:r w:rsidR="00254B2D" w:rsidRPr="00254B2D">
        <w:rPr>
          <w:sz w:val="22"/>
          <w:szCs w:val="22"/>
          <w:u w:val="single"/>
        </w:rPr>
        <w:t>only</w:t>
      </w:r>
      <w:r w:rsidR="00254B2D">
        <w:rPr>
          <w:sz w:val="22"/>
          <w:szCs w:val="22"/>
        </w:rPr>
        <w:t xml:space="preserve"> when</w:t>
      </w:r>
      <w:r w:rsidR="00E829C5">
        <w:rPr>
          <w:sz w:val="22"/>
          <w:szCs w:val="22"/>
        </w:rPr>
        <w:t xml:space="preserve"> </w:t>
      </w:r>
      <w:r w:rsidR="005C0E0C">
        <w:rPr>
          <w:sz w:val="22"/>
          <w:szCs w:val="22"/>
        </w:rPr>
        <w:t>the</w:t>
      </w:r>
      <w:r w:rsidR="00E829C5">
        <w:rPr>
          <w:sz w:val="22"/>
          <w:szCs w:val="22"/>
        </w:rPr>
        <w:t xml:space="preserve"> medical </w:t>
      </w:r>
      <w:proofErr w:type="gramStart"/>
      <w:r w:rsidR="00E829C5">
        <w:rPr>
          <w:sz w:val="22"/>
          <w:szCs w:val="22"/>
        </w:rPr>
        <w:t>ce</w:t>
      </w:r>
      <w:proofErr w:type="gramEnd"/>
      <w:r w:rsidR="00892D44" w:rsidRPr="00F073E9">
        <w:rPr>
          <w:rFonts w:ascii="Calibri" w:eastAsia="Calibri" w:hAnsi="Calibri" w:cs="Times New Roman"/>
          <w:noProof/>
          <w:sz w:val="40"/>
          <w:szCs w:val="36"/>
        </w:rPr>
        <mc:AlternateContent>
          <mc:Choice Requires="wps">
            <w:drawing>
              <wp:anchor distT="0" distB="0" distL="114300" distR="114300" simplePos="0" relativeHeight="252104190" behindDoc="1" locked="1" layoutInCell="1" allowOverlap="1" wp14:anchorId="6C520227" wp14:editId="21298D94">
                <wp:simplePos x="0" y="0"/>
                <wp:positionH relativeFrom="column">
                  <wp:posOffset>3778250</wp:posOffset>
                </wp:positionH>
                <wp:positionV relativeFrom="page">
                  <wp:posOffset>3098800</wp:posOffset>
                </wp:positionV>
                <wp:extent cx="4834255" cy="434975"/>
                <wp:effectExtent l="0" t="0" r="0" b="0"/>
                <wp:wrapNone/>
                <wp:docPr id="4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834255" cy="434975"/>
                        </a:xfrm>
                        <a:prstGeom prst="rect">
                          <a:avLst/>
                        </a:prstGeom>
                        <a:noFill/>
                        <a:ln w="9525">
                          <a:noFill/>
                          <a:miter lim="800000"/>
                          <a:headEnd/>
                          <a:tailEnd/>
                        </a:ln>
                      </wps:spPr>
                      <wps:txbx>
                        <w:txbxContent>
                          <w:sdt>
                            <w:sdtPr>
                              <w:rPr>
                                <w:sz w:val="36"/>
                                <w:szCs w:val="36"/>
                              </w:rPr>
                              <w:alias w:val="Subtitle Odd"/>
                              <w:tag w:val="Subtitle Odd"/>
                              <w:id w:val="74715538"/>
                            </w:sdtPr>
                            <w:sdtEndPr/>
                            <w:sdtContent>
                              <w:p w:rsidR="00FB3625" w:rsidRPr="00BD500D" w:rsidRDefault="00FB3625" w:rsidP="00892D44">
                                <w:pPr>
                                  <w:rPr>
                                    <w:sz w:val="36"/>
                                    <w:szCs w:val="36"/>
                                  </w:rPr>
                                </w:pPr>
                                <w:r>
                                  <w:rPr>
                                    <w:sz w:val="36"/>
                                    <w:szCs w:val="36"/>
                                  </w:rPr>
                                  <w:t>Place/ Date/ Autopsy</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8" type="#_x0000_t202" style="position:absolute;margin-left:297.5pt;margin-top:244pt;width:380.65pt;height:34.25pt;rotation:90;z-index:-25121229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" filled="f" stroked="f">
                <v:textbox>
                  <w:txbxContent>
                    <w:sdt>
                      <w:sdtPr>
                        <w:rPr>
                          <w:sz w:val="36"/>
                          <w:szCs w:val="36"/>
                        </w:rPr>
                        <w:alias w:val="Subtitle Odd"/>
                        <w:tag w:val="Subtitle Odd"/>
                        <w:id w:val="74715538"/>
                      </w:sdtPr>
                      <w:sdtContent>
                        <w:p w:rsidR="00FB3625" w:rsidRPr="00BD500D" w:rsidRDefault="00FB3625" w:rsidP="00892D44">
                          <w:pPr>
                            <w:rPr>
                              <w:sz w:val="36"/>
                              <w:szCs w:val="36"/>
                            </w:rPr>
                          </w:pPr>
                          <w:r>
                            <w:rPr>
                              <w:sz w:val="36"/>
                              <w:szCs w:val="36"/>
                            </w:rPr>
                            <w:t>Place/ Date/ Autopsy</w:t>
                          </w:r>
                        </w:p>
                      </w:sdtContent>
                    </w:sdt>
                  </w:txbxContent>
                </v:textbox>
                <w10:wrap anchory="page"/>
                <w10:anchorlock/>
              </v:shape>
            </w:pict>
          </mc:Fallback>
        </mc:AlternateContent>
      </w:r>
      <w:r w:rsidR="00E829C5">
        <w:rPr>
          <w:sz w:val="22"/>
          <w:szCs w:val="22"/>
        </w:rPr>
        <w:t>rtifier</w:t>
      </w:r>
      <w:r w:rsidR="00BB1BA1" w:rsidRPr="0066535C">
        <w:rPr>
          <w:sz w:val="22"/>
          <w:szCs w:val="22"/>
        </w:rPr>
        <w:t xml:space="preserve"> </w:t>
      </w:r>
      <w:r w:rsidR="005B2C8C">
        <w:rPr>
          <w:sz w:val="22"/>
          <w:szCs w:val="22"/>
        </w:rPr>
        <w:t xml:space="preserve">is </w:t>
      </w:r>
      <w:r w:rsidR="00E829C5">
        <w:rPr>
          <w:b/>
          <w:sz w:val="22"/>
          <w:szCs w:val="22"/>
        </w:rPr>
        <w:t>offline</w:t>
      </w:r>
      <w:r w:rsidR="00BB1BA1" w:rsidRPr="0066535C">
        <w:rPr>
          <w:sz w:val="22"/>
          <w:szCs w:val="22"/>
        </w:rPr>
        <w:t>.</w:t>
      </w:r>
      <w:r w:rsidR="00E829C5">
        <w:rPr>
          <w:sz w:val="22"/>
          <w:szCs w:val="22"/>
        </w:rPr>
        <w:t xml:space="preserve"> </w:t>
      </w:r>
      <w:r w:rsidR="00E829C5" w:rsidRPr="00254B2D">
        <w:rPr>
          <w:b/>
          <w:sz w:val="22"/>
          <w:szCs w:val="22"/>
        </w:rPr>
        <w:t xml:space="preserve">When </w:t>
      </w:r>
      <w:r w:rsidR="00BB1BA1" w:rsidRPr="00254B2D">
        <w:rPr>
          <w:b/>
          <w:sz w:val="22"/>
          <w:szCs w:val="22"/>
        </w:rPr>
        <w:t>the certifier is offline</w:t>
      </w:r>
      <w:r w:rsidR="00CA4DF0">
        <w:rPr>
          <w:sz w:val="22"/>
          <w:szCs w:val="22"/>
        </w:rPr>
        <w:t>,</w:t>
      </w:r>
      <w:r w:rsidR="00BB1BA1" w:rsidRPr="00CA4DF0">
        <w:rPr>
          <w:sz w:val="22"/>
          <w:szCs w:val="22"/>
        </w:rPr>
        <w:t xml:space="preserve"> </w:t>
      </w:r>
      <w:r w:rsidR="00CA4DF0">
        <w:rPr>
          <w:sz w:val="22"/>
          <w:szCs w:val="22"/>
        </w:rPr>
        <w:t>you</w:t>
      </w:r>
      <w:r w:rsidR="00BB1BA1" w:rsidRPr="00CA4DF0">
        <w:rPr>
          <w:sz w:val="22"/>
          <w:szCs w:val="22"/>
        </w:rPr>
        <w:t xml:space="preserve"> will obtain the facts of death necessary to complete these tabs by having the certifier complete the </w:t>
      </w:r>
      <w:r w:rsidR="00CA4DF0" w:rsidRPr="00F56EE2">
        <w:rPr>
          <w:b/>
          <w:sz w:val="22"/>
          <w:szCs w:val="22"/>
        </w:rPr>
        <w:t xml:space="preserve">Death Certificate </w:t>
      </w:r>
      <w:r w:rsidR="00BB1BA1" w:rsidRPr="00F56EE2">
        <w:rPr>
          <w:b/>
          <w:sz w:val="22"/>
          <w:szCs w:val="22"/>
        </w:rPr>
        <w:t>Medical Certifier Worksheet</w:t>
      </w:r>
      <w:r w:rsidR="00E829C5">
        <w:rPr>
          <w:sz w:val="22"/>
          <w:szCs w:val="22"/>
        </w:rPr>
        <w:t xml:space="preserve"> </w:t>
      </w:r>
      <w:r w:rsidR="00F56EE2">
        <w:rPr>
          <w:sz w:val="22"/>
          <w:szCs w:val="22"/>
        </w:rPr>
        <w:t xml:space="preserve">(“Certifier Worksheet”) </w:t>
      </w:r>
      <w:r w:rsidR="00E829C5">
        <w:rPr>
          <w:sz w:val="22"/>
          <w:szCs w:val="22"/>
        </w:rPr>
        <w:t xml:space="preserve">or </w:t>
      </w:r>
      <w:r w:rsidR="00C94791">
        <w:rPr>
          <w:sz w:val="22"/>
          <w:szCs w:val="22"/>
        </w:rPr>
        <w:t>other</w:t>
      </w:r>
      <w:r w:rsidR="00E829C5">
        <w:rPr>
          <w:sz w:val="22"/>
          <w:szCs w:val="22"/>
        </w:rPr>
        <w:t xml:space="preserve"> method of </w:t>
      </w:r>
      <w:r w:rsidR="00C94791">
        <w:rPr>
          <w:sz w:val="22"/>
          <w:szCs w:val="22"/>
        </w:rPr>
        <w:t xml:space="preserve">information </w:t>
      </w:r>
      <w:r w:rsidR="00E829C5">
        <w:rPr>
          <w:sz w:val="22"/>
          <w:szCs w:val="22"/>
        </w:rPr>
        <w:t>transmittal</w:t>
      </w:r>
      <w:r w:rsidR="00CA4DF0">
        <w:rPr>
          <w:sz w:val="22"/>
          <w:szCs w:val="22"/>
        </w:rPr>
        <w:t xml:space="preserve">. You will then enter the information provided into </w:t>
      </w:r>
      <w:r w:rsidR="0028629A">
        <w:rPr>
          <w:sz w:val="22"/>
          <w:szCs w:val="22"/>
        </w:rPr>
        <w:t xml:space="preserve">the </w:t>
      </w:r>
      <w:r w:rsidR="00CA4DF0">
        <w:rPr>
          <w:sz w:val="22"/>
          <w:szCs w:val="22"/>
        </w:rPr>
        <w:t xml:space="preserve">EDRS. </w:t>
      </w:r>
      <w:r w:rsidR="00BB1BA1" w:rsidRPr="00CA4DF0">
        <w:rPr>
          <w:sz w:val="22"/>
          <w:szCs w:val="22"/>
        </w:rPr>
        <w:t xml:space="preserve"> </w:t>
      </w:r>
    </w:p>
    <w:p w:rsidR="00E56E14" w:rsidRDefault="00C94791" w:rsidP="00A6758A">
      <w:pPr>
        <w:ind w:right="720"/>
      </w:pPr>
      <w:r w:rsidRPr="00C94791">
        <w:t>In</w:t>
      </w:r>
      <w:r w:rsidR="00CA4DF0">
        <w:t xml:space="preserve"> </w:t>
      </w:r>
      <w:r w:rsidR="00CA4DF0" w:rsidRPr="00CA4DF0">
        <w:rPr>
          <w:b/>
        </w:rPr>
        <w:t>Tab 6</w:t>
      </w:r>
      <w:r w:rsidR="00CA4DF0">
        <w:t>, the n</w:t>
      </w:r>
      <w:r w:rsidR="001728E0">
        <w:t>ame a</w:t>
      </w:r>
      <w:r w:rsidR="00CA4DF0">
        <w:t>nd date</w:t>
      </w:r>
      <w:r>
        <w:t>s</w:t>
      </w:r>
      <w:r w:rsidR="00CA4DF0">
        <w:t xml:space="preserve"> of birth and death will be</w:t>
      </w:r>
      <w:r w:rsidR="001728E0">
        <w:t xml:space="preserve"> pre-populated </w:t>
      </w:r>
      <w:r w:rsidR="00D33F3E">
        <w:t xml:space="preserve">with </w:t>
      </w:r>
      <w:r w:rsidR="001728E0">
        <w:t>information</w:t>
      </w:r>
      <w:r w:rsidR="00D33F3E">
        <w:t xml:space="preserve"> </w:t>
      </w:r>
      <w:r w:rsidR="00AA2025">
        <w:t xml:space="preserve">that was entered </w:t>
      </w:r>
      <w:r w:rsidR="00055455">
        <w:t>on</w:t>
      </w:r>
      <w:r w:rsidR="00D33F3E">
        <w:t xml:space="preserve"> </w:t>
      </w:r>
      <w:r w:rsidR="00D33F3E" w:rsidRPr="00FD17AC">
        <w:rPr>
          <w:b/>
        </w:rPr>
        <w:t>Tab 1</w:t>
      </w:r>
      <w:r w:rsidR="00CA4DF0">
        <w:rPr>
          <w:b/>
        </w:rPr>
        <w:t>,</w:t>
      </w:r>
      <w:r w:rsidR="00D33F3E">
        <w:t xml:space="preserve"> from when the case was created</w:t>
      </w:r>
      <w:r w:rsidR="001728E0">
        <w:t>. On this tab</w:t>
      </w:r>
      <w:r w:rsidR="00AA2025">
        <w:t xml:space="preserve"> (</w:t>
      </w:r>
      <w:r w:rsidR="00AA2025" w:rsidRPr="00AA2025">
        <w:rPr>
          <w:b/>
        </w:rPr>
        <w:t>Tab 6</w:t>
      </w:r>
      <w:r w:rsidR="00AA2025">
        <w:t>)</w:t>
      </w:r>
      <w:r w:rsidR="001728E0">
        <w:t xml:space="preserve">, you </w:t>
      </w:r>
      <w:r w:rsidR="00AA2025">
        <w:t xml:space="preserve">should enter the </w:t>
      </w:r>
      <w:r w:rsidR="001728E0">
        <w:t>information about the place of death, whether the medical examiner was notified, and whether there was an autopsy.</w:t>
      </w:r>
      <w:r w:rsidR="00800D61">
        <w:t xml:space="preserve"> </w:t>
      </w:r>
      <w:r w:rsidR="001728E0">
        <w:t xml:space="preserve">Select a </w:t>
      </w:r>
      <w:r w:rsidR="001728E0" w:rsidRPr="008F66EE">
        <w:rPr>
          <w:b/>
        </w:rPr>
        <w:t>Place of Death</w:t>
      </w:r>
      <w:r w:rsidR="001728E0">
        <w:t xml:space="preserve"> option to enter the type of location </w:t>
      </w:r>
      <w:r w:rsidR="00E56E14">
        <w:t>from the drop-down</w:t>
      </w:r>
      <w:r w:rsidR="00A6758A">
        <w:t>.</w:t>
      </w:r>
      <w:r w:rsidR="00E56E14">
        <w:t xml:space="preserve"> </w:t>
      </w:r>
    </w:p>
    <w:p w:rsidR="005D3C26" w:rsidRDefault="005D3C26" w:rsidP="005D3C26">
      <w:pPr>
        <w:ind w:right="810"/>
      </w:pPr>
      <w:r w:rsidRPr="005D3C26">
        <w:t xml:space="preserve">Certain selections in EDRS will cause other fields to become active. For example, if the decedent died in </w:t>
      </w:r>
      <w:r w:rsidR="00703000">
        <w:t>an</w:t>
      </w:r>
      <w:r w:rsidRPr="005D3C26">
        <w:t xml:space="preserve"> </w:t>
      </w:r>
      <w:r w:rsidR="00703000">
        <w:t>emergency room</w:t>
      </w:r>
      <w:r w:rsidRPr="005D3C26">
        <w:t xml:space="preserve">, </w:t>
      </w:r>
      <w:r w:rsidR="0028629A">
        <w:t>after you select “</w:t>
      </w:r>
      <w:r w:rsidR="00055455">
        <w:t>Hospital – ER/Outpatient” as place of death, the hospital</w:t>
      </w:r>
      <w:r w:rsidR="0028629A">
        <w:t xml:space="preserve"> drop-down list will become enabled</w:t>
      </w:r>
      <w:r w:rsidR="00055455">
        <w:t xml:space="preserve"> for selection</w:t>
      </w:r>
      <w:r w:rsidRPr="005D3C26">
        <w:t xml:space="preserve">. EDRS provides lists of hospitals, hospice care facilities, nursing homes, assisted living or rest homes, eliminating the need to type the name and address (the address fields will become disabled). </w:t>
      </w:r>
    </w:p>
    <w:p w:rsidR="004B078E" w:rsidRPr="00483FF8" w:rsidRDefault="004B078E" w:rsidP="004B078E">
      <w:pPr>
        <w:ind w:right="720"/>
        <w:rPr>
          <w:rFonts w:asciiTheme="majorHAnsi" w:eastAsiaTheme="majorEastAsia" w:hAnsiTheme="majorHAnsi" w:cstheme="majorBidi"/>
          <w:b/>
          <w:bCs/>
          <w:color w:val="A9A57C" w:themeColor="accent1"/>
          <w:sz w:val="26"/>
          <w:szCs w:val="26"/>
        </w:rPr>
      </w:pPr>
      <w:r w:rsidRPr="00483FF8">
        <w:rPr>
          <w:rFonts w:asciiTheme="majorHAnsi" w:eastAsiaTheme="majorEastAsia" w:hAnsiTheme="majorHAnsi" w:cstheme="majorBidi"/>
          <w:b/>
          <w:bCs/>
          <w:color w:val="A9A57C" w:themeColor="accent1"/>
          <w:sz w:val="26"/>
          <w:szCs w:val="26"/>
        </w:rPr>
        <w:t>Selected Field Notes:</w:t>
      </w:r>
    </w:p>
    <w:tbl>
      <w:tblPr>
        <w:tblStyle w:val="TableGrid"/>
        <w:tblW w:w="9180" w:type="dxa"/>
        <w:tblBorders>
          <w:top w:val="none" w:sz="0" w:space="0" w:color="auto"/>
          <w:left w:val="none" w:sz="0" w:space="0" w:color="auto"/>
          <w:bottom w:val="none" w:sz="0" w:space="0" w:color="auto"/>
          <w:right w:val="none" w:sz="0" w:space="0" w:color="auto"/>
          <w:insideH w:val="single" w:sz="4" w:space="0" w:color="DFDCB7" w:themeColor="background2"/>
          <w:insideV w:val="none" w:sz="0" w:space="0" w:color="auto"/>
        </w:tblBorders>
        <w:tblLook w:val="04A0" w:firstRow="1" w:lastRow="0" w:firstColumn="1" w:lastColumn="0" w:noHBand="0" w:noVBand="1"/>
        <w:tblDescription w:val="Selected field notes"/>
      </w:tblPr>
      <w:tblGrid>
        <w:gridCol w:w="1728"/>
        <w:gridCol w:w="7452"/>
      </w:tblGrid>
      <w:tr w:rsidR="004B078E" w:rsidRPr="00483FF8" w:rsidTr="00D11489">
        <w:tc>
          <w:tcPr>
            <w:tcW w:w="1728" w:type="dxa"/>
            <w:tcBorders>
              <w:top w:val="nil"/>
              <w:left w:val="nil"/>
              <w:bottom w:val="single" w:sz="4" w:space="0" w:color="DFDCB7" w:themeColor="background2"/>
              <w:right w:val="nil"/>
            </w:tcBorders>
          </w:tcPr>
          <w:p w:rsidR="004B078E" w:rsidRPr="00483FF8" w:rsidRDefault="004B078E" w:rsidP="004B078E">
            <w:pPr>
              <w:spacing w:after="200" w:line="276" w:lineRule="auto"/>
              <w:rPr>
                <w:b/>
                <w:bCs/>
                <w:i/>
                <w:iCs/>
                <w:color w:val="A9A57C" w:themeColor="accent1"/>
                <w:sz w:val="20"/>
                <w:szCs w:val="20"/>
              </w:rPr>
            </w:pPr>
            <w:r>
              <w:rPr>
                <w:b/>
                <w:bCs/>
                <w:i/>
                <w:iCs/>
                <w:color w:val="A9A57C" w:themeColor="accent1"/>
                <w:sz w:val="20"/>
                <w:szCs w:val="20"/>
              </w:rPr>
              <w:t>Decedent’s Name, DOB and DOD</w:t>
            </w:r>
          </w:p>
        </w:tc>
        <w:tc>
          <w:tcPr>
            <w:tcW w:w="7452" w:type="dxa"/>
            <w:tcBorders>
              <w:top w:val="nil"/>
              <w:left w:val="nil"/>
              <w:bottom w:val="single" w:sz="4" w:space="0" w:color="DFDCB7" w:themeColor="background2"/>
              <w:right w:val="nil"/>
            </w:tcBorders>
          </w:tcPr>
          <w:p w:rsidR="004B078E" w:rsidRPr="00483FF8" w:rsidRDefault="004B078E" w:rsidP="004B078E">
            <w:pPr>
              <w:spacing w:after="200" w:line="276" w:lineRule="auto"/>
              <w:rPr>
                <w:sz w:val="20"/>
                <w:szCs w:val="20"/>
              </w:rPr>
            </w:pPr>
            <w:r>
              <w:rPr>
                <w:sz w:val="20"/>
                <w:szCs w:val="20"/>
              </w:rPr>
              <w:t xml:space="preserve">When entering for an offline certifier, the decedent’s name, dates of birth and death will be defaulted to the information entered into Tab 1. If an online certifier begins a record, these fields are disabled, and it might happen that the name is different than what you will enter as the correct legal name on Tab 1. Check that Tab 1 is accurate, as these will be the names that print on the death certificate. Certifiers may not always have the </w:t>
            </w:r>
            <w:r>
              <w:rPr>
                <w:sz w:val="20"/>
                <w:szCs w:val="20"/>
              </w:rPr>
              <w:lastRenderedPageBreak/>
              <w:t xml:space="preserve">correct legal names for </w:t>
            </w:r>
            <w:r w:rsidR="00F24427">
              <w:rPr>
                <w:sz w:val="20"/>
                <w:szCs w:val="20"/>
              </w:rPr>
              <w:t xml:space="preserve">their </w:t>
            </w:r>
            <w:r>
              <w:rPr>
                <w:sz w:val="20"/>
                <w:szCs w:val="20"/>
              </w:rPr>
              <w:t>patients.</w:t>
            </w:r>
          </w:p>
        </w:tc>
      </w:tr>
      <w:tr w:rsidR="004B078E" w:rsidRPr="00483FF8" w:rsidTr="00D11489">
        <w:tc>
          <w:tcPr>
            <w:tcW w:w="1728" w:type="dxa"/>
            <w:tcBorders>
              <w:top w:val="single" w:sz="4" w:space="0" w:color="DFDCB7" w:themeColor="background2"/>
              <w:left w:val="nil"/>
              <w:bottom w:val="single" w:sz="4" w:space="0" w:color="DFDCB7" w:themeColor="background2"/>
              <w:right w:val="nil"/>
            </w:tcBorders>
          </w:tcPr>
          <w:p w:rsidR="004B078E" w:rsidRPr="00483FF8" w:rsidRDefault="00D11489" w:rsidP="00433BA5">
            <w:pPr>
              <w:spacing w:after="200" w:line="276" w:lineRule="auto"/>
              <w:rPr>
                <w:b/>
                <w:bCs/>
                <w:i/>
                <w:iCs/>
                <w:color w:val="A9A57C" w:themeColor="accent1"/>
                <w:sz w:val="20"/>
                <w:szCs w:val="20"/>
              </w:rPr>
            </w:pPr>
            <w:r>
              <w:rPr>
                <w:b/>
                <w:bCs/>
                <w:i/>
                <w:iCs/>
                <w:color w:val="A9A57C" w:themeColor="accent1"/>
                <w:sz w:val="20"/>
                <w:szCs w:val="20"/>
              </w:rPr>
              <w:lastRenderedPageBreak/>
              <w:t>Check to Release</w:t>
            </w:r>
          </w:p>
        </w:tc>
        <w:tc>
          <w:tcPr>
            <w:tcW w:w="7452" w:type="dxa"/>
            <w:tcBorders>
              <w:top w:val="single" w:sz="4" w:space="0" w:color="DFDCB7" w:themeColor="background2"/>
              <w:left w:val="nil"/>
              <w:bottom w:val="single" w:sz="4" w:space="0" w:color="DFDCB7" w:themeColor="background2"/>
              <w:right w:val="nil"/>
            </w:tcBorders>
          </w:tcPr>
          <w:p w:rsidR="004B078E" w:rsidRPr="00483FF8" w:rsidRDefault="00D11489" w:rsidP="00433BA5">
            <w:pPr>
              <w:spacing w:after="200" w:line="276" w:lineRule="auto"/>
              <w:rPr>
                <w:sz w:val="20"/>
                <w:szCs w:val="20"/>
              </w:rPr>
            </w:pPr>
            <w:r>
              <w:rPr>
                <w:sz w:val="20"/>
                <w:szCs w:val="20"/>
              </w:rPr>
              <w:t>This field is always disabled and is for medical examiner use only.</w:t>
            </w:r>
          </w:p>
        </w:tc>
      </w:tr>
      <w:tr w:rsidR="00D11489" w:rsidRPr="00483FF8" w:rsidTr="00D11489">
        <w:tc>
          <w:tcPr>
            <w:tcW w:w="1728" w:type="dxa"/>
            <w:tcBorders>
              <w:top w:val="single" w:sz="4" w:space="0" w:color="DFDCB7" w:themeColor="background2"/>
              <w:left w:val="nil"/>
              <w:bottom w:val="single" w:sz="4" w:space="0" w:color="DFDCB7" w:themeColor="background2"/>
              <w:right w:val="nil"/>
            </w:tcBorders>
          </w:tcPr>
          <w:p w:rsidR="00D11489" w:rsidRDefault="00D11489" w:rsidP="00433BA5">
            <w:pPr>
              <w:rPr>
                <w:b/>
                <w:bCs/>
                <w:i/>
                <w:iCs/>
                <w:color w:val="A9A57C" w:themeColor="accent1"/>
                <w:sz w:val="20"/>
                <w:szCs w:val="20"/>
              </w:rPr>
            </w:pPr>
            <w:r>
              <w:rPr>
                <w:b/>
                <w:bCs/>
                <w:i/>
                <w:iCs/>
                <w:color w:val="A9A57C" w:themeColor="accent1"/>
                <w:sz w:val="20"/>
                <w:szCs w:val="20"/>
              </w:rPr>
              <w:t>Medical Record Info</w:t>
            </w:r>
          </w:p>
        </w:tc>
        <w:tc>
          <w:tcPr>
            <w:tcW w:w="7452" w:type="dxa"/>
            <w:tcBorders>
              <w:top w:val="single" w:sz="4" w:space="0" w:color="DFDCB7" w:themeColor="background2"/>
              <w:left w:val="nil"/>
              <w:bottom w:val="single" w:sz="4" w:space="0" w:color="DFDCB7" w:themeColor="background2"/>
              <w:right w:val="nil"/>
            </w:tcBorders>
          </w:tcPr>
          <w:p w:rsidR="00D11489" w:rsidRDefault="00D11489" w:rsidP="00D11489">
            <w:pPr>
              <w:rPr>
                <w:sz w:val="20"/>
                <w:szCs w:val="20"/>
              </w:rPr>
            </w:pPr>
            <w:r>
              <w:rPr>
                <w:sz w:val="20"/>
                <w:szCs w:val="20"/>
              </w:rPr>
              <w:t>Medical record number, medical examiner case year and case number are optional. If they were provided on the Certifier Worksheet, please enter this information.</w:t>
            </w:r>
          </w:p>
          <w:p w:rsidR="00D11489" w:rsidRDefault="00D11489" w:rsidP="00D11489">
            <w:pPr>
              <w:rPr>
                <w:sz w:val="20"/>
                <w:szCs w:val="20"/>
              </w:rPr>
            </w:pPr>
          </w:p>
        </w:tc>
      </w:tr>
      <w:tr w:rsidR="00D11489" w:rsidRPr="00483FF8" w:rsidTr="00D11489">
        <w:tc>
          <w:tcPr>
            <w:tcW w:w="1728" w:type="dxa"/>
            <w:tcBorders>
              <w:top w:val="single" w:sz="4" w:space="0" w:color="DFDCB7" w:themeColor="background2"/>
              <w:left w:val="nil"/>
              <w:bottom w:val="single" w:sz="4" w:space="0" w:color="DFDCB7" w:themeColor="background2"/>
              <w:right w:val="nil"/>
            </w:tcBorders>
          </w:tcPr>
          <w:p w:rsidR="00D11489" w:rsidRDefault="005049C3" w:rsidP="00433BA5">
            <w:pPr>
              <w:rPr>
                <w:b/>
                <w:bCs/>
                <w:i/>
                <w:iCs/>
                <w:color w:val="A9A57C" w:themeColor="accent1"/>
                <w:sz w:val="20"/>
                <w:szCs w:val="20"/>
              </w:rPr>
            </w:pPr>
            <w:r>
              <w:rPr>
                <w:b/>
                <w:bCs/>
                <w:i/>
                <w:iCs/>
                <w:color w:val="A9A57C" w:themeColor="accent1"/>
                <w:sz w:val="20"/>
                <w:szCs w:val="20"/>
              </w:rPr>
              <w:t>Place of Death</w:t>
            </w:r>
          </w:p>
        </w:tc>
        <w:tc>
          <w:tcPr>
            <w:tcW w:w="7452" w:type="dxa"/>
            <w:tcBorders>
              <w:top w:val="single" w:sz="4" w:space="0" w:color="DFDCB7" w:themeColor="background2"/>
              <w:left w:val="nil"/>
              <w:bottom w:val="single" w:sz="4" w:space="0" w:color="DFDCB7" w:themeColor="background2"/>
              <w:right w:val="nil"/>
            </w:tcBorders>
          </w:tcPr>
          <w:p w:rsidR="005049C3" w:rsidRDefault="005049C3" w:rsidP="005049C3">
            <w:pPr>
              <w:ind w:right="810"/>
              <w:rPr>
                <w:sz w:val="20"/>
              </w:rPr>
            </w:pPr>
            <w:r w:rsidRPr="005049C3">
              <w:rPr>
                <w:sz w:val="20"/>
              </w:rPr>
              <w:t xml:space="preserve">Select a </w:t>
            </w:r>
            <w:r w:rsidRPr="005049C3">
              <w:rPr>
                <w:b/>
                <w:sz w:val="20"/>
              </w:rPr>
              <w:t>Place of Death</w:t>
            </w:r>
            <w:r w:rsidRPr="005049C3">
              <w:rPr>
                <w:sz w:val="20"/>
              </w:rPr>
              <w:t xml:space="preserve"> option to enter the type of location where the death took place. Then, choose the specific facility from the drop-down list. For hospital and nursing home m</w:t>
            </w:r>
            <w:r w:rsidR="00892D44" w:rsidRPr="00F073E9">
              <w:rPr>
                <w:rFonts w:ascii="Calibri" w:eastAsia="Calibri" w:hAnsi="Calibri" w:cs="Times New Roman"/>
                <w:noProof/>
                <w:sz w:val="40"/>
                <w:szCs w:val="36"/>
              </w:rPr>
              <mc:AlternateContent>
                <mc:Choice Requires="wps">
                  <w:drawing>
                    <wp:anchor distT="0" distB="0" distL="114300" distR="114300" simplePos="0" relativeHeight="252106238" behindDoc="1" locked="1" layoutInCell="1" allowOverlap="1" wp14:anchorId="5EE0DA19" wp14:editId="731BECF0">
                      <wp:simplePos x="0" y="0"/>
                      <wp:positionH relativeFrom="column">
                        <wp:posOffset>-3799205</wp:posOffset>
                      </wp:positionH>
                      <wp:positionV relativeFrom="page">
                        <wp:posOffset>1019810</wp:posOffset>
                      </wp:positionV>
                      <wp:extent cx="4834255" cy="434975"/>
                      <wp:effectExtent l="0" t="0" r="0" b="0"/>
                      <wp:wrapNone/>
                      <wp:docPr id="4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834255" cy="434975"/>
                              </a:xfrm>
                              <a:prstGeom prst="rect">
                                <a:avLst/>
                              </a:prstGeom>
                              <a:noFill/>
                              <a:ln w="9525">
                                <a:noFill/>
                                <a:miter lim="800000"/>
                                <a:headEnd/>
                                <a:tailEnd/>
                              </a:ln>
                            </wps:spPr>
                            <wps:txbx>
                              <w:txbxContent>
                                <w:sdt>
                                  <w:sdtPr>
                                    <w:rPr>
                                      <w:sz w:val="36"/>
                                      <w:szCs w:val="36"/>
                                    </w:rPr>
                                    <w:alias w:val="Subtitle Odd"/>
                                    <w:tag w:val="Subtitle Odd"/>
                                    <w:id w:val="-275480578"/>
                                  </w:sdtPr>
                                  <w:sdtEndPr/>
                                  <w:sdtContent>
                                    <w:p w:rsidR="00FB3625" w:rsidRPr="00BD500D" w:rsidRDefault="00FB3625" w:rsidP="00892D44">
                                      <w:pPr>
                                        <w:jc w:val="right"/>
                                        <w:rPr>
                                          <w:sz w:val="36"/>
                                          <w:szCs w:val="36"/>
                                        </w:rPr>
                                      </w:pPr>
                                      <w:r>
                                        <w:rPr>
                                          <w:sz w:val="36"/>
                                          <w:szCs w:val="36"/>
                                        </w:rPr>
                                        <w:t>Place/ Date/ Autopsy</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9" type="#_x0000_t202" style="position:absolute;margin-left:-299.15pt;margin-top:80.3pt;width:380.65pt;height:34.25pt;rotation:-90;z-index:-25121024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" filled="f" stroked="f">
                      <v:textbox>
                        <w:txbxContent>
                          <w:sdt>
                            <w:sdtPr>
                              <w:rPr>
                                <w:sz w:val="36"/>
                                <w:szCs w:val="36"/>
                              </w:rPr>
                              <w:alias w:val="Subtitle Odd"/>
                              <w:tag w:val="Subtitle Odd"/>
                              <w:id w:val="-275480578"/>
                            </w:sdtPr>
                            <w:sdtContent>
                              <w:p w:rsidR="00FB3625" w:rsidRPr="00BD500D" w:rsidRDefault="00FB3625" w:rsidP="00892D44">
                                <w:pPr>
                                  <w:jc w:val="right"/>
                                  <w:rPr>
                                    <w:sz w:val="36"/>
                                    <w:szCs w:val="36"/>
                                  </w:rPr>
                                </w:pPr>
                                <w:r>
                                  <w:rPr>
                                    <w:sz w:val="36"/>
                                    <w:szCs w:val="36"/>
                                  </w:rPr>
                                  <w:t>Place/ Date/ Autopsy</w:t>
                                </w:r>
                              </w:p>
                            </w:sdtContent>
                          </w:sdt>
                        </w:txbxContent>
                      </v:textbox>
                      <w10:wrap anchory="page"/>
                      <w10:anchorlock/>
                    </v:shape>
                  </w:pict>
                </mc:Fallback>
              </mc:AlternateContent>
            </w:r>
            <w:r w:rsidRPr="005049C3">
              <w:rPr>
                <w:sz w:val="20"/>
              </w:rPr>
              <w:t xml:space="preserve">edical </w:t>
            </w:r>
            <w:proofErr w:type="gramStart"/>
            <w:r w:rsidRPr="005049C3">
              <w:rPr>
                <w:sz w:val="20"/>
              </w:rPr>
              <w:t>staff doing data entry, the facility name and address are</w:t>
            </w:r>
            <w:proofErr w:type="gramEnd"/>
            <w:r w:rsidRPr="005049C3">
              <w:rPr>
                <w:sz w:val="20"/>
              </w:rPr>
              <w:t xml:space="preserve"> defaulted.</w:t>
            </w:r>
          </w:p>
          <w:p w:rsidR="00190F74" w:rsidRDefault="00190F74" w:rsidP="005049C3">
            <w:pPr>
              <w:ind w:right="810"/>
              <w:rPr>
                <w:sz w:val="20"/>
              </w:rPr>
            </w:pPr>
          </w:p>
          <w:p w:rsidR="00190F74" w:rsidRDefault="00190F74" w:rsidP="005049C3">
            <w:pPr>
              <w:ind w:right="810"/>
              <w:rPr>
                <w:sz w:val="20"/>
              </w:rPr>
            </w:pPr>
            <w:r w:rsidRPr="00190F74">
              <w:rPr>
                <w:sz w:val="20"/>
              </w:rPr>
              <w:t>Note that “Decedent’s residence” is to be used only for his/her own residence that is not a nursing home, hospice facility, assisted living or rest home. Home hospice may be entered as “Decedent’s residence.” Another person’s residence should be marked “Other.”</w:t>
            </w:r>
          </w:p>
          <w:p w:rsidR="00190F74" w:rsidRPr="005049C3" w:rsidRDefault="00190F74" w:rsidP="005049C3">
            <w:pPr>
              <w:ind w:right="810"/>
              <w:rPr>
                <w:sz w:val="20"/>
              </w:rPr>
            </w:pPr>
          </w:p>
          <w:p w:rsidR="005049C3" w:rsidRPr="005049C3" w:rsidRDefault="005049C3" w:rsidP="005049C3">
            <w:pPr>
              <w:pStyle w:val="ListParagraph"/>
              <w:numPr>
                <w:ilvl w:val="0"/>
                <w:numId w:val="25"/>
              </w:numPr>
              <w:ind w:right="810"/>
              <w:rPr>
                <w:sz w:val="20"/>
              </w:rPr>
            </w:pPr>
            <w:r w:rsidRPr="005049C3">
              <w:rPr>
                <w:rStyle w:val="IntenseEmphasis"/>
                <w:sz w:val="20"/>
              </w:rPr>
              <w:t>Not on the list?</w:t>
            </w:r>
            <w:r w:rsidRPr="005049C3">
              <w:rPr>
                <w:sz w:val="20"/>
              </w:rPr>
              <w:t xml:space="preserve"> If the facility where the death took place is not listed in EDRS, you can use the option “Check if location is not in list” to enter in a new location. </w:t>
            </w:r>
          </w:p>
          <w:p w:rsidR="005049C3" w:rsidRPr="005049C3" w:rsidRDefault="005049C3" w:rsidP="005049C3">
            <w:pPr>
              <w:pStyle w:val="ListParagraph"/>
              <w:numPr>
                <w:ilvl w:val="0"/>
                <w:numId w:val="25"/>
              </w:numPr>
              <w:ind w:right="810"/>
              <w:rPr>
                <w:sz w:val="20"/>
              </w:rPr>
            </w:pPr>
            <w:r w:rsidRPr="005049C3">
              <w:rPr>
                <w:rStyle w:val="IntenseEmphasis"/>
                <w:sz w:val="20"/>
              </w:rPr>
              <w:t>Residence?</w:t>
            </w:r>
            <w:r w:rsidRPr="005049C3">
              <w:rPr>
                <w:sz w:val="20"/>
              </w:rPr>
              <w:t xml:space="preserve"> For a death occurring at the decedent’s own residence, the address fields are all open for editing. If you already entered address information in Tab 2, then you may check the “same as residence” checkbox to automatically populate residence address.  </w:t>
            </w:r>
          </w:p>
          <w:p w:rsidR="005049C3" w:rsidRPr="005049C3" w:rsidRDefault="005049C3" w:rsidP="005049C3">
            <w:pPr>
              <w:pStyle w:val="ListParagraph"/>
              <w:numPr>
                <w:ilvl w:val="0"/>
                <w:numId w:val="25"/>
              </w:numPr>
              <w:ind w:right="810"/>
              <w:rPr>
                <w:sz w:val="20"/>
              </w:rPr>
            </w:pPr>
            <w:r w:rsidRPr="005049C3">
              <w:rPr>
                <w:rStyle w:val="IntenseEmphasis"/>
                <w:sz w:val="20"/>
              </w:rPr>
              <w:t>Nursing Home/Assisted Living</w:t>
            </w:r>
            <w:r w:rsidRPr="005049C3">
              <w:rPr>
                <w:sz w:val="20"/>
              </w:rPr>
              <w:t>?  If a decedent was living at a nursing home, assisted living or rest home, do not choose “decedent’s residence,” but choose the appropriate facility type instead.  Look for facilities in other facility types, if not found on the pick list.  What you may think to be a nursing home may be licensed as assisted living.</w:t>
            </w:r>
          </w:p>
          <w:p w:rsidR="00D11489" w:rsidRPr="005049C3" w:rsidRDefault="005049C3" w:rsidP="005049C3">
            <w:pPr>
              <w:pStyle w:val="ListParagraph"/>
              <w:numPr>
                <w:ilvl w:val="0"/>
                <w:numId w:val="25"/>
              </w:numPr>
              <w:ind w:right="810"/>
              <w:rPr>
                <w:sz w:val="20"/>
              </w:rPr>
            </w:pPr>
            <w:r w:rsidRPr="005049C3">
              <w:rPr>
                <w:rStyle w:val="IntenseEmphasis"/>
                <w:sz w:val="20"/>
              </w:rPr>
              <w:t>Hospice?</w:t>
            </w:r>
            <w:r w:rsidRPr="005049C3">
              <w:rPr>
                <w:sz w:val="20"/>
              </w:rPr>
              <w:t xml:space="preserve"> If the decedent was receiving home hospice care in his/her own home, choose “decedent’s residence.”  This category should only be used for hospice facilities.</w:t>
            </w:r>
          </w:p>
        </w:tc>
      </w:tr>
      <w:tr w:rsidR="005049C3" w:rsidRPr="00483FF8" w:rsidTr="00D11489">
        <w:tc>
          <w:tcPr>
            <w:tcW w:w="1728" w:type="dxa"/>
            <w:tcBorders>
              <w:top w:val="single" w:sz="4" w:space="0" w:color="DFDCB7" w:themeColor="background2"/>
              <w:left w:val="nil"/>
              <w:bottom w:val="single" w:sz="4" w:space="0" w:color="DFDCB7" w:themeColor="background2"/>
              <w:right w:val="nil"/>
            </w:tcBorders>
          </w:tcPr>
          <w:p w:rsidR="005049C3" w:rsidRDefault="0028735C" w:rsidP="00433BA5">
            <w:pPr>
              <w:rPr>
                <w:b/>
                <w:bCs/>
                <w:i/>
                <w:iCs/>
                <w:color w:val="A9A57C" w:themeColor="accent1"/>
                <w:sz w:val="20"/>
                <w:szCs w:val="20"/>
              </w:rPr>
            </w:pPr>
            <w:r>
              <w:rPr>
                <w:b/>
                <w:bCs/>
                <w:i/>
                <w:iCs/>
                <w:color w:val="A9A57C" w:themeColor="accent1"/>
                <w:sz w:val="20"/>
                <w:szCs w:val="20"/>
              </w:rPr>
              <w:t>Autopsy Info</w:t>
            </w:r>
          </w:p>
        </w:tc>
        <w:tc>
          <w:tcPr>
            <w:tcW w:w="7452" w:type="dxa"/>
            <w:tcBorders>
              <w:top w:val="single" w:sz="4" w:space="0" w:color="DFDCB7" w:themeColor="background2"/>
              <w:left w:val="nil"/>
              <w:bottom w:val="single" w:sz="4" w:space="0" w:color="DFDCB7" w:themeColor="background2"/>
              <w:right w:val="nil"/>
            </w:tcBorders>
          </w:tcPr>
          <w:p w:rsidR="005049C3" w:rsidRDefault="00B141E4" w:rsidP="0028735C">
            <w:pPr>
              <w:ind w:right="810"/>
              <w:rPr>
                <w:sz w:val="20"/>
              </w:rPr>
            </w:pPr>
            <w:r>
              <w:rPr>
                <w:sz w:val="20"/>
              </w:rPr>
              <w:t>Answer</w:t>
            </w:r>
            <w:r w:rsidR="0028735C">
              <w:rPr>
                <w:sz w:val="20"/>
              </w:rPr>
              <w:t xml:space="preserve"> </w:t>
            </w:r>
            <w:r>
              <w:rPr>
                <w:b/>
                <w:sz w:val="20"/>
              </w:rPr>
              <w:t>Was m</w:t>
            </w:r>
            <w:r w:rsidR="0028735C" w:rsidRPr="0028735C">
              <w:rPr>
                <w:b/>
                <w:sz w:val="20"/>
              </w:rPr>
              <w:t xml:space="preserve">edical </w:t>
            </w:r>
            <w:r>
              <w:rPr>
                <w:b/>
                <w:sz w:val="20"/>
              </w:rPr>
              <w:t>examiner c</w:t>
            </w:r>
            <w:r w:rsidR="0028735C" w:rsidRPr="0028735C">
              <w:rPr>
                <w:b/>
                <w:sz w:val="20"/>
              </w:rPr>
              <w:t>ontacted?</w:t>
            </w:r>
            <w:r w:rsidR="0028735C">
              <w:rPr>
                <w:sz w:val="20"/>
              </w:rPr>
              <w:t xml:space="preserve"> </w:t>
            </w:r>
            <w:proofErr w:type="gramStart"/>
            <w:r w:rsidR="0028735C">
              <w:rPr>
                <w:sz w:val="20"/>
              </w:rPr>
              <w:t>yes</w:t>
            </w:r>
            <w:proofErr w:type="gramEnd"/>
            <w:r w:rsidR="0028735C">
              <w:rPr>
                <w:sz w:val="20"/>
              </w:rPr>
              <w:t xml:space="preserve"> or no </w:t>
            </w:r>
            <w:r>
              <w:rPr>
                <w:sz w:val="20"/>
              </w:rPr>
              <w:t>as it appears on</w:t>
            </w:r>
            <w:r w:rsidR="0028735C">
              <w:rPr>
                <w:sz w:val="20"/>
              </w:rPr>
              <w:t xml:space="preserve"> the worksheet. If the medical examiner was not contacted, but should have been, it is your responsibility to refer the case to the medical examiner; then select “Yes.” Note that the system send an error message when the place of death is not a medical facility; if this is not a death that requires medical examiner notification, simply click “OK.” (This edit will be </w:t>
            </w:r>
            <w:r w:rsidR="00E85084">
              <w:rPr>
                <w:sz w:val="20"/>
              </w:rPr>
              <w:t>refined</w:t>
            </w:r>
            <w:r w:rsidR="0028735C">
              <w:rPr>
                <w:sz w:val="20"/>
              </w:rPr>
              <w:t xml:space="preserve"> in a later EDRS update).</w:t>
            </w:r>
          </w:p>
          <w:p w:rsidR="0028735C" w:rsidRPr="005049C3" w:rsidRDefault="00B141E4" w:rsidP="0028735C">
            <w:pPr>
              <w:ind w:right="810"/>
              <w:rPr>
                <w:sz w:val="20"/>
              </w:rPr>
            </w:pPr>
            <w:r w:rsidRPr="00B141E4">
              <w:rPr>
                <w:b/>
                <w:sz w:val="20"/>
              </w:rPr>
              <w:t xml:space="preserve">Was </w:t>
            </w:r>
            <w:r>
              <w:rPr>
                <w:b/>
                <w:sz w:val="20"/>
              </w:rPr>
              <w:t>an a</w:t>
            </w:r>
            <w:r w:rsidRPr="00B141E4">
              <w:rPr>
                <w:b/>
                <w:sz w:val="20"/>
              </w:rPr>
              <w:t xml:space="preserve">utopsy </w:t>
            </w:r>
            <w:r>
              <w:rPr>
                <w:b/>
                <w:sz w:val="20"/>
              </w:rPr>
              <w:t>p</w:t>
            </w:r>
            <w:r w:rsidRPr="00B141E4">
              <w:rPr>
                <w:b/>
                <w:sz w:val="20"/>
              </w:rPr>
              <w:t>erformed?</w:t>
            </w:r>
            <w:r>
              <w:rPr>
                <w:sz w:val="20"/>
              </w:rPr>
              <w:t xml:space="preserve"> </w:t>
            </w:r>
            <w:r w:rsidR="003A3D3E">
              <w:rPr>
                <w:sz w:val="20"/>
              </w:rPr>
              <w:t xml:space="preserve">- </w:t>
            </w:r>
            <w:r>
              <w:rPr>
                <w:sz w:val="20"/>
              </w:rPr>
              <w:t>For records where you are entering information</w:t>
            </w:r>
            <w:r w:rsidR="003A3D3E">
              <w:rPr>
                <w:sz w:val="20"/>
              </w:rPr>
              <w:t xml:space="preserve"> for an offline certifier</w:t>
            </w:r>
            <w:r>
              <w:rPr>
                <w:sz w:val="20"/>
              </w:rPr>
              <w:t xml:space="preserve">, </w:t>
            </w:r>
            <w:r w:rsidR="003A3D3E">
              <w:rPr>
                <w:sz w:val="20"/>
              </w:rPr>
              <w:t>the</w:t>
            </w:r>
            <w:r>
              <w:rPr>
                <w:sz w:val="20"/>
              </w:rPr>
              <w:t xml:space="preserve"> </w:t>
            </w:r>
            <w:r w:rsidR="003A3D3E">
              <w:rPr>
                <w:sz w:val="20"/>
              </w:rPr>
              <w:t>appropriate response</w:t>
            </w:r>
            <w:r>
              <w:rPr>
                <w:sz w:val="20"/>
              </w:rPr>
              <w:t xml:space="preserve"> will usually be “Yes- Private” for any non-M.E. autopsy or “No.”  </w:t>
            </w:r>
            <w:r w:rsidRPr="00B141E4">
              <w:rPr>
                <w:b/>
                <w:sz w:val="20"/>
              </w:rPr>
              <w:t xml:space="preserve">Were </w:t>
            </w:r>
            <w:r>
              <w:rPr>
                <w:b/>
                <w:sz w:val="20"/>
              </w:rPr>
              <w:t>autopsy f</w:t>
            </w:r>
            <w:r w:rsidRPr="00B141E4">
              <w:rPr>
                <w:b/>
                <w:sz w:val="20"/>
              </w:rPr>
              <w:t xml:space="preserve">indings </w:t>
            </w:r>
            <w:r>
              <w:rPr>
                <w:b/>
                <w:sz w:val="20"/>
              </w:rPr>
              <w:t>a</w:t>
            </w:r>
            <w:r w:rsidRPr="00B141E4">
              <w:rPr>
                <w:b/>
                <w:sz w:val="20"/>
              </w:rPr>
              <w:t>vailable?</w:t>
            </w:r>
            <w:r>
              <w:rPr>
                <w:sz w:val="20"/>
              </w:rPr>
              <w:t xml:space="preserve"> </w:t>
            </w:r>
            <w:proofErr w:type="gramStart"/>
            <w:r>
              <w:rPr>
                <w:sz w:val="20"/>
              </w:rPr>
              <w:t>should</w:t>
            </w:r>
            <w:proofErr w:type="gramEnd"/>
            <w:r>
              <w:rPr>
                <w:sz w:val="20"/>
              </w:rPr>
              <w:t xml:space="preserve"> be answered “Yes” if the certifier used the autopsy results to determine cause of death. Enter as it appears on the worksheet.</w:t>
            </w:r>
          </w:p>
        </w:tc>
      </w:tr>
      <w:tr w:rsidR="00C161E1" w:rsidRPr="00483FF8" w:rsidTr="00D11489">
        <w:tc>
          <w:tcPr>
            <w:tcW w:w="1728" w:type="dxa"/>
            <w:tcBorders>
              <w:top w:val="single" w:sz="4" w:space="0" w:color="DFDCB7" w:themeColor="background2"/>
              <w:left w:val="nil"/>
              <w:bottom w:val="single" w:sz="4" w:space="0" w:color="DFDCB7" w:themeColor="background2"/>
              <w:right w:val="nil"/>
            </w:tcBorders>
          </w:tcPr>
          <w:p w:rsidR="00C161E1" w:rsidRDefault="00C161E1" w:rsidP="00433BA5">
            <w:pPr>
              <w:rPr>
                <w:b/>
                <w:bCs/>
                <w:i/>
                <w:iCs/>
                <w:color w:val="A9A57C" w:themeColor="accent1"/>
                <w:sz w:val="20"/>
                <w:szCs w:val="20"/>
              </w:rPr>
            </w:pPr>
            <w:r>
              <w:rPr>
                <w:b/>
                <w:bCs/>
                <w:i/>
                <w:iCs/>
                <w:color w:val="A9A57C" w:themeColor="accent1"/>
                <w:sz w:val="20"/>
                <w:szCs w:val="20"/>
              </w:rPr>
              <w:t>Actual Date of Death</w:t>
            </w:r>
          </w:p>
        </w:tc>
        <w:tc>
          <w:tcPr>
            <w:tcW w:w="7452" w:type="dxa"/>
            <w:tcBorders>
              <w:top w:val="single" w:sz="4" w:space="0" w:color="DFDCB7" w:themeColor="background2"/>
              <w:left w:val="nil"/>
              <w:bottom w:val="single" w:sz="4" w:space="0" w:color="DFDCB7" w:themeColor="background2"/>
              <w:right w:val="nil"/>
            </w:tcBorders>
          </w:tcPr>
          <w:p w:rsidR="00C161E1" w:rsidRDefault="00C161E1" w:rsidP="003A3D3E">
            <w:pPr>
              <w:ind w:right="810"/>
              <w:rPr>
                <w:sz w:val="20"/>
              </w:rPr>
            </w:pPr>
            <w:r>
              <w:rPr>
                <w:sz w:val="20"/>
              </w:rPr>
              <w:t xml:space="preserve">Date of death will default to the information entered on Tab 1.  </w:t>
            </w:r>
            <w:r w:rsidR="003A3D3E">
              <w:rPr>
                <w:sz w:val="20"/>
              </w:rPr>
              <w:t>Do not change this field, unless it was entered incorrectly when the record was started and you have double-checked the date with the certifier. Tab 1 should also be corrected in this case.</w:t>
            </w:r>
          </w:p>
        </w:tc>
      </w:tr>
      <w:tr w:rsidR="003A3D3E" w:rsidRPr="00483FF8" w:rsidTr="00D11489">
        <w:tc>
          <w:tcPr>
            <w:tcW w:w="1728" w:type="dxa"/>
            <w:tcBorders>
              <w:top w:val="single" w:sz="4" w:space="0" w:color="DFDCB7" w:themeColor="background2"/>
              <w:left w:val="nil"/>
              <w:bottom w:val="single" w:sz="4" w:space="0" w:color="DFDCB7" w:themeColor="background2"/>
              <w:right w:val="nil"/>
            </w:tcBorders>
          </w:tcPr>
          <w:p w:rsidR="003A3D3E" w:rsidRDefault="003A3D3E" w:rsidP="00433BA5">
            <w:pPr>
              <w:rPr>
                <w:b/>
                <w:bCs/>
                <w:i/>
                <w:iCs/>
                <w:color w:val="A9A57C" w:themeColor="accent1"/>
                <w:sz w:val="20"/>
                <w:szCs w:val="20"/>
              </w:rPr>
            </w:pPr>
            <w:r>
              <w:rPr>
                <w:b/>
                <w:bCs/>
                <w:i/>
                <w:iCs/>
                <w:color w:val="A9A57C" w:themeColor="accent1"/>
                <w:sz w:val="20"/>
                <w:szCs w:val="20"/>
              </w:rPr>
              <w:t>Place of Death Address</w:t>
            </w:r>
          </w:p>
        </w:tc>
        <w:tc>
          <w:tcPr>
            <w:tcW w:w="7452" w:type="dxa"/>
            <w:tcBorders>
              <w:top w:val="single" w:sz="4" w:space="0" w:color="DFDCB7" w:themeColor="background2"/>
              <w:left w:val="nil"/>
              <w:bottom w:val="single" w:sz="4" w:space="0" w:color="DFDCB7" w:themeColor="background2"/>
              <w:right w:val="nil"/>
            </w:tcBorders>
          </w:tcPr>
          <w:p w:rsidR="003A3D3E" w:rsidRDefault="003A3D3E" w:rsidP="00AD6F2B">
            <w:pPr>
              <w:ind w:right="810"/>
              <w:rPr>
                <w:sz w:val="20"/>
              </w:rPr>
            </w:pPr>
            <w:r>
              <w:rPr>
                <w:sz w:val="20"/>
              </w:rPr>
              <w:t xml:space="preserve">Choosing a facility from a drop-down list will automatically populate the address. Checking </w:t>
            </w:r>
            <w:r w:rsidRPr="003A3D3E">
              <w:rPr>
                <w:b/>
                <w:sz w:val="20"/>
              </w:rPr>
              <w:t>Same as decedent’s address</w:t>
            </w:r>
            <w:r>
              <w:rPr>
                <w:sz w:val="20"/>
              </w:rPr>
              <w:t xml:space="preserve"> will automatically populate the address </w:t>
            </w:r>
            <w:r w:rsidR="00C1635E">
              <w:rPr>
                <w:sz w:val="20"/>
              </w:rPr>
              <w:t xml:space="preserve">that was previously </w:t>
            </w:r>
            <w:r>
              <w:rPr>
                <w:sz w:val="20"/>
              </w:rPr>
              <w:t xml:space="preserve">entered into Tab 2. If you need to enter a new address, note that the address component fields are </w:t>
            </w:r>
            <w:r w:rsidR="00AD6F2B">
              <w:rPr>
                <w:sz w:val="20"/>
              </w:rPr>
              <w:t>separated</w:t>
            </w:r>
            <w:r>
              <w:rPr>
                <w:sz w:val="20"/>
              </w:rPr>
              <w:t xml:space="preserve"> for geocoding: </w:t>
            </w:r>
            <w:r w:rsidR="00560763">
              <w:rPr>
                <w:sz w:val="20"/>
              </w:rPr>
              <w:t xml:space="preserve">e.g., </w:t>
            </w:r>
            <w:r>
              <w:rPr>
                <w:sz w:val="20"/>
              </w:rPr>
              <w:t>“9 Main Street South” is entered into four different fields.</w:t>
            </w:r>
          </w:p>
        </w:tc>
      </w:tr>
    </w:tbl>
    <w:p w:rsidR="005D3C26" w:rsidRDefault="005D3C26" w:rsidP="00FD17AC">
      <w:pPr>
        <w:ind w:right="810"/>
      </w:pPr>
    </w:p>
    <w:p w:rsidR="00340E34" w:rsidRPr="005D3C26" w:rsidRDefault="00E56E14" w:rsidP="005D3C26">
      <w:pPr>
        <w:pStyle w:val="Heading2"/>
        <w:rPr>
          <w:color w:val="848057" w:themeColor="accent1" w:themeShade="BF"/>
          <w:sz w:val="28"/>
          <w:szCs w:val="28"/>
        </w:rPr>
      </w:pPr>
      <w:proofErr w:type="gramStart"/>
      <w:r>
        <w:lastRenderedPageBreak/>
        <w:t>Tab 7.</w:t>
      </w:r>
      <w:proofErr w:type="gramEnd"/>
      <w:r>
        <w:t xml:space="preserve"> </w:t>
      </w:r>
      <w:r w:rsidR="00340E34">
        <w:t>Certifier Cause of Death</w:t>
      </w:r>
    </w:p>
    <w:p w:rsidR="00273CD7" w:rsidRDefault="00560763" w:rsidP="00E0542B">
      <w:pPr>
        <w:ind w:right="810"/>
      </w:pPr>
      <w:r>
        <w:t>These fields are enabled only if you are entering information on behalf of an offline certifier.</w:t>
      </w:r>
      <w:r w:rsidR="004F6851">
        <w:rPr>
          <w:b/>
        </w:rPr>
        <w:t xml:space="preserve"> </w:t>
      </w:r>
      <w:r w:rsidR="00273CD7" w:rsidRPr="00273CD7">
        <w:t xml:space="preserve">If the certifier </w:t>
      </w:r>
      <w:r>
        <w:t xml:space="preserve">or medical facility staff members are </w:t>
      </w:r>
      <w:r w:rsidR="00273CD7" w:rsidRPr="00273CD7">
        <w:t xml:space="preserve">online, then </w:t>
      </w:r>
      <w:r w:rsidR="00273CD7">
        <w:t xml:space="preserve">information about cause of death will </w:t>
      </w:r>
      <w:r>
        <w:t>be entered into EDRS for you.</w:t>
      </w:r>
    </w:p>
    <w:p w:rsidR="00340E34" w:rsidRDefault="006354D4" w:rsidP="00E0542B">
      <w:pPr>
        <w:ind w:right="810"/>
        <w:rPr>
          <w:b/>
        </w:rPr>
      </w:pPr>
      <w:r>
        <w:rPr>
          <w:noProof/>
        </w:rPr>
        <mc:AlternateContent>
          <mc:Choice Requires="wpg">
            <w:drawing>
              <wp:anchor distT="0" distB="0" distL="114300" distR="114300" simplePos="0" relativeHeight="251851775" behindDoc="0" locked="0" layoutInCell="1" allowOverlap="1" wp14:anchorId="29D6AC5F" wp14:editId="2B9F7FD8">
                <wp:simplePos x="0" y="0"/>
                <wp:positionH relativeFrom="column">
                  <wp:posOffset>-71755</wp:posOffset>
                </wp:positionH>
                <wp:positionV relativeFrom="paragraph">
                  <wp:posOffset>1920875</wp:posOffset>
                </wp:positionV>
                <wp:extent cx="5924550" cy="5529580"/>
                <wp:effectExtent l="0" t="171450" r="381000" b="0"/>
                <wp:wrapTopAndBottom/>
                <wp:docPr id="420" name="Group 420" descr="Image displaying VIP activity described in text"/>
                <wp:cNvGraphicFramePr/>
                <a:graphic xmlns:a="http://schemas.openxmlformats.org/drawingml/2006/main">
                  <a:graphicData uri="http://schemas.microsoft.com/office/word/2010/wordprocessingGroup">
                    <wpg:wgp>
                      <wpg:cNvGrpSpPr/>
                      <wpg:grpSpPr>
                        <a:xfrm>
                          <a:off x="0" y="0"/>
                          <a:ext cx="5924550" cy="5529580"/>
                          <a:chOff x="0" y="0"/>
                          <a:chExt cx="5873750" cy="5410200"/>
                        </a:xfrm>
                      </wpg:grpSpPr>
                      <wpg:grpSp>
                        <wpg:cNvPr id="85" name="Group 85"/>
                        <wpg:cNvGrpSpPr/>
                        <wpg:grpSpPr>
                          <a:xfrm>
                            <a:off x="0" y="0"/>
                            <a:ext cx="5873750" cy="5410200"/>
                            <a:chOff x="0" y="0"/>
                            <a:chExt cx="5873750" cy="5410200"/>
                          </a:xfrm>
                        </wpg:grpSpPr>
                        <wpg:grpSp>
                          <wpg:cNvPr id="359" name="Group 359"/>
                          <wpg:cNvGrpSpPr/>
                          <wpg:grpSpPr>
                            <a:xfrm>
                              <a:off x="0" y="0"/>
                              <a:ext cx="5873750" cy="5410200"/>
                              <a:chOff x="0" y="0"/>
                              <a:chExt cx="5874328" cy="5410200"/>
                            </a:xfrm>
                          </wpg:grpSpPr>
                          <pic:pic xmlns:pic="http://schemas.openxmlformats.org/drawingml/2006/picture">
                            <pic:nvPicPr>
                              <pic:cNvPr id="409" name="Picture 409" descr="Image displaying VIP activity described in text"/>
                              <pic:cNvPicPr>
                                <a:picLocks noChangeAspect="1"/>
                              </pic:cNvPicPr>
                            </pic:nvPicPr>
                            <pic:blipFill rotWithShape="1">
                              <a:blip r:embed="rId78" cstate="print">
                                <a:extLst>
                                  <a:ext uri="{28A0092B-C50C-407E-A947-70E740481C1C}">
                                    <a14:useLocalDpi xmlns:a14="http://schemas.microsoft.com/office/drawing/2010/main" val="0"/>
                                  </a:ext>
                                </a:extLst>
                              </a:blip>
                              <a:srcRect t="14171" r="1791" b="44439"/>
                              <a:stretch/>
                            </pic:blipFill>
                            <pic:spPr bwMode="auto">
                              <a:xfrm>
                                <a:off x="263237" y="0"/>
                                <a:ext cx="5611091" cy="6096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pic:pic xmlns:pic="http://schemas.openxmlformats.org/drawingml/2006/picture">
                            <pic:nvPicPr>
                              <pic:cNvPr id="410" name="Picture 410" descr="Image displaying VIP activity described in text"/>
                              <pic:cNvPicPr>
                                <a:picLocks noChangeAspect="1"/>
                              </pic:cNvPicPr>
                            </pic:nvPicPr>
                            <pic:blipFill rotWithShape="1">
                              <a:blip r:embed="rId79">
                                <a:extLst>
                                  <a:ext uri="{28A0092B-C50C-407E-A947-70E740481C1C}">
                                    <a14:useLocalDpi xmlns:a14="http://schemas.microsoft.com/office/drawing/2010/main" val="0"/>
                                  </a:ext>
                                </a:extLst>
                              </a:blip>
                              <a:srcRect t="5006"/>
                              <a:stretch/>
                            </pic:blipFill>
                            <pic:spPr bwMode="auto">
                              <a:xfrm>
                                <a:off x="0" y="415637"/>
                                <a:ext cx="5708073" cy="4994563"/>
                              </a:xfrm>
                              <a:prstGeom prst="rect">
                                <a:avLst/>
                              </a:prstGeom>
                              <a:ln>
                                <a:noFill/>
                              </a:ln>
                              <a:extLst>
                                <a:ext uri="{53640926-AAD7-44D8-BBD7-CCE9431645EC}">
                                  <a14:shadowObscured xmlns:a14="http://schemas.microsoft.com/office/drawing/2010/main"/>
                                </a:ext>
                              </a:extLst>
                            </pic:spPr>
                          </pic:pic>
                          <wps:wsp>
                            <wps:cNvPr id="411" name="Oval 411"/>
                            <wps:cNvSpPr/>
                            <wps:spPr>
                              <a:xfrm>
                                <a:off x="2971800" y="2403764"/>
                                <a:ext cx="414655" cy="347345"/>
                              </a:xfrm>
                              <a:prstGeom prst="ellipse">
                                <a:avLst/>
                              </a:prstGeom>
                              <a:noFill/>
                              <a:ln w="25400" cap="flat" cmpd="sng" algn="ctr">
                                <a:solidFill>
                                  <a:srgbClr val="7DA329">
                                    <a:alpha val="50196"/>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2" name="Rectangular Callout 412"/>
                            <wps:cNvSpPr/>
                            <wps:spPr>
                              <a:xfrm>
                                <a:off x="4295750" y="2727996"/>
                                <a:ext cx="1551940" cy="417639"/>
                              </a:xfrm>
                              <a:prstGeom prst="wedgeRectCallout">
                                <a:avLst>
                                  <a:gd name="adj1" fmla="val -114509"/>
                                  <a:gd name="adj2" fmla="val -53273"/>
                                </a:avLst>
                              </a:prstGeom>
                              <a:solidFill>
                                <a:srgbClr val="FFFFFF"/>
                              </a:solidFill>
                              <a:ln w="25400" cap="flat" cmpd="sng" algn="ctr">
                                <a:solidFill>
                                  <a:srgbClr val="7DA329">
                                    <a:alpha val="50196"/>
                                  </a:srgbClr>
                                </a:solidFill>
                                <a:prstDash val="solid"/>
                              </a:ln>
                              <a:effectLst/>
                            </wps:spPr>
                            <wps:txbx>
                              <w:txbxContent>
                                <w:p w:rsidR="00FB3625" w:rsidRPr="009704F9" w:rsidRDefault="00FB3625" w:rsidP="007E7880">
                                  <w:pPr>
                                    <w:rPr>
                                      <w:sz w:val="18"/>
                                      <w:szCs w:val="18"/>
                                    </w:rPr>
                                  </w:pPr>
                                  <w:r w:rsidRPr="009704F9">
                                    <w:rPr>
                                      <w:sz w:val="18"/>
                                      <w:szCs w:val="18"/>
                                    </w:rPr>
                                    <w:t>Take advantage of the built-in spell checker.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3" name="Oval 413"/>
                            <wps:cNvSpPr/>
                            <wps:spPr>
                              <a:xfrm>
                                <a:off x="3422073" y="2957946"/>
                                <a:ext cx="721360" cy="541020"/>
                              </a:xfrm>
                              <a:prstGeom prst="ellipse">
                                <a:avLst/>
                              </a:prstGeom>
                              <a:noFill/>
                              <a:ln w="25400" cap="flat" cmpd="sng" algn="ctr">
                                <a:solidFill>
                                  <a:srgbClr val="7DA329">
                                    <a:alpha val="50196"/>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4" name="Rectangular Callout 414"/>
                            <wps:cNvSpPr/>
                            <wps:spPr>
                              <a:xfrm>
                                <a:off x="4038203" y="3567546"/>
                                <a:ext cx="1666240" cy="905302"/>
                              </a:xfrm>
                              <a:prstGeom prst="wedgeRectCallout">
                                <a:avLst>
                                  <a:gd name="adj1" fmla="val -42099"/>
                                  <a:gd name="adj2" fmla="val -74181"/>
                                </a:avLst>
                              </a:prstGeom>
                              <a:solidFill>
                                <a:srgbClr val="FFFFFF"/>
                              </a:solidFill>
                              <a:ln w="25400" cap="flat" cmpd="sng" algn="ctr">
                                <a:solidFill>
                                  <a:srgbClr val="7DA329">
                                    <a:alpha val="50196"/>
                                  </a:srgbClr>
                                </a:solidFill>
                                <a:prstDash val="solid"/>
                              </a:ln>
                              <a:effectLst/>
                            </wps:spPr>
                            <wps:txbx>
                              <w:txbxContent>
                                <w:p w:rsidR="00FB3625" w:rsidRPr="009704F9" w:rsidRDefault="00FB3625" w:rsidP="007E7880">
                                  <w:pPr>
                                    <w:rPr>
                                      <w:sz w:val="18"/>
                                      <w:szCs w:val="18"/>
                                    </w:rPr>
                                  </w:pPr>
                                  <w:r w:rsidRPr="009704F9">
                                    <w:rPr>
                                      <w:sz w:val="18"/>
                                      <w:szCs w:val="18"/>
                                    </w:rPr>
                                    <w:t xml:space="preserve">Intervals are always approximate; however, </w:t>
                                  </w:r>
                                  <w:r>
                                    <w:rPr>
                                      <w:sz w:val="18"/>
                                      <w:szCs w:val="18"/>
                                    </w:rPr>
                                    <w:t>a certifier</w:t>
                                  </w:r>
                                  <w:r w:rsidRPr="009704F9">
                                    <w:rPr>
                                      <w:sz w:val="18"/>
                                      <w:szCs w:val="18"/>
                                    </w:rPr>
                                    <w:t xml:space="preserve"> </w:t>
                                  </w:r>
                                  <w:r w:rsidRPr="00E835E9">
                                    <w:rPr>
                                      <w:i/>
                                      <w:sz w:val="18"/>
                                      <w:szCs w:val="18"/>
                                    </w:rPr>
                                    <w:t>may</w:t>
                                  </w:r>
                                  <w:r w:rsidRPr="009704F9">
                                    <w:rPr>
                                      <w:sz w:val="18"/>
                                      <w:szCs w:val="18"/>
                                    </w:rPr>
                                    <w:t xml:space="preserve"> enter units without exact intervals when an estimate is not possible.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5" name="Rectangle 415"/>
                            <wps:cNvSpPr/>
                            <wps:spPr>
                              <a:xfrm>
                                <a:off x="0" y="526473"/>
                                <a:ext cx="1461135" cy="144780"/>
                              </a:xfrm>
                              <a:prstGeom prst="rect">
                                <a:avLst/>
                              </a:prstGeom>
                              <a:solidFill>
                                <a:srgbClr val="99CC00">
                                  <a:alpha val="20000"/>
                                </a:srgbClr>
                              </a:solidFill>
                              <a:ln w="25400" cap="flat" cmpd="sng" algn="ctr">
                                <a:solidFill>
                                  <a:srgbClr val="99CC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6" name="Rectangle 416"/>
                            <wps:cNvSpPr/>
                            <wps:spPr>
                              <a:xfrm>
                                <a:off x="0" y="443346"/>
                                <a:ext cx="5708073" cy="82550"/>
                              </a:xfrm>
                              <a:prstGeom prst="rect">
                                <a:avLst/>
                              </a:prstGeom>
                              <a:solidFill>
                                <a:srgbClr val="A9A57C">
                                  <a:alpha val="50196"/>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7" name="Rectangle 417"/>
                            <wps:cNvSpPr/>
                            <wps:spPr>
                              <a:xfrm>
                                <a:off x="1461655" y="533400"/>
                                <a:ext cx="4246245" cy="137795"/>
                              </a:xfrm>
                              <a:prstGeom prst="rect">
                                <a:avLst/>
                              </a:prstGeom>
                              <a:solidFill>
                                <a:srgbClr val="A9A57C">
                                  <a:alpha val="50196"/>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8" name="Rectangular Callout 418"/>
                            <wps:cNvSpPr/>
                            <wps:spPr>
                              <a:xfrm>
                                <a:off x="3269673" y="1039091"/>
                                <a:ext cx="2549525" cy="594995"/>
                              </a:xfrm>
                              <a:prstGeom prst="wedgeRectCallout">
                                <a:avLst>
                                  <a:gd name="adj1" fmla="val -41060"/>
                                  <a:gd name="adj2" fmla="val -183537"/>
                                </a:avLst>
                              </a:prstGeom>
                              <a:solidFill>
                                <a:srgbClr val="FFFFFF"/>
                              </a:solidFill>
                              <a:ln w="25400" cap="flat" cmpd="sng" algn="ctr">
                                <a:solidFill>
                                  <a:srgbClr val="7DA329">
                                    <a:alpha val="50196"/>
                                  </a:srgbClr>
                                </a:solidFill>
                                <a:prstDash val="solid"/>
                              </a:ln>
                              <a:effectLst/>
                            </wps:spPr>
                            <wps:txbx>
                              <w:txbxContent>
                                <w:p w:rsidR="00FB3625" w:rsidRPr="00920500" w:rsidRDefault="00FB3625" w:rsidP="007E7880">
                                  <w:pPr>
                                    <w:rPr>
                                      <w:sz w:val="18"/>
                                    </w:rPr>
                                  </w:pPr>
                                  <w:r w:rsidRPr="00920500">
                                    <w:rPr>
                                      <w:sz w:val="18"/>
                                    </w:rPr>
                                    <w:t xml:space="preserve">EDRS will prompt you to spell out abbreviations, elaborate on cancer sites, and help </w:t>
                                  </w:r>
                                  <w:r>
                                    <w:rPr>
                                      <w:sz w:val="18"/>
                                    </w:rPr>
                                    <w:t xml:space="preserve">you </w:t>
                                  </w:r>
                                  <w:r w:rsidRPr="00920500">
                                    <w:rPr>
                                      <w:sz w:val="18"/>
                                    </w:rPr>
                                    <w:t xml:space="preserve">to avoid </w:t>
                                  </w:r>
                                  <w:r>
                                    <w:rPr>
                                      <w:sz w:val="18"/>
                                    </w:rPr>
                                    <w:t>writing improper mechanistic causes.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19" name="Rectangular Callout 419"/>
                          <wps:cNvSpPr/>
                          <wps:spPr>
                            <a:xfrm>
                              <a:off x="96395" y="3424825"/>
                              <a:ext cx="1665605" cy="610416"/>
                            </a:xfrm>
                            <a:prstGeom prst="wedgeRectCallout">
                              <a:avLst>
                                <a:gd name="adj1" fmla="val 42343"/>
                                <a:gd name="adj2" fmla="val 74374"/>
                              </a:avLst>
                            </a:prstGeom>
                            <a:solidFill>
                              <a:srgbClr val="FFFFFF"/>
                            </a:solidFill>
                            <a:ln w="25400" cap="flat" cmpd="sng" algn="ctr">
                              <a:solidFill>
                                <a:srgbClr val="7DA329">
                                  <a:alpha val="50196"/>
                                </a:srgbClr>
                              </a:solidFill>
                              <a:prstDash val="solid"/>
                            </a:ln>
                            <a:effectLst/>
                          </wps:spPr>
                          <wps:txbx>
                            <w:txbxContent>
                              <w:p w:rsidR="00FB3625" w:rsidRPr="009704F9" w:rsidRDefault="00FB3625" w:rsidP="007E7880">
                                <w:pPr>
                                  <w:rPr>
                                    <w:sz w:val="18"/>
                                    <w:szCs w:val="18"/>
                                  </w:rPr>
                                </w:pPr>
                                <w:r>
                                  <w:rPr>
                                    <w:sz w:val="18"/>
                                    <w:szCs w:val="18"/>
                                  </w:rPr>
                                  <w:t>Enter other contributing factors in a continuous line, separated by semicolons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 name="Rectangular Callout 15"/>
                        <wps:cNvSpPr/>
                        <wps:spPr>
                          <a:xfrm>
                            <a:off x="1396313" y="2131540"/>
                            <a:ext cx="1501140" cy="1014249"/>
                          </a:xfrm>
                          <a:prstGeom prst="wedgeRectCallout">
                            <a:avLst>
                              <a:gd name="adj1" fmla="val -84667"/>
                              <a:gd name="adj2" fmla="val -58146"/>
                            </a:avLst>
                          </a:prstGeom>
                          <a:solidFill>
                            <a:srgbClr val="FFFFFF"/>
                          </a:solidFill>
                          <a:ln w="25400" cap="flat" cmpd="sng" algn="ctr">
                            <a:solidFill>
                              <a:srgbClr val="7DA329">
                                <a:alpha val="50196"/>
                              </a:srgbClr>
                            </a:solidFill>
                            <a:prstDash val="solid"/>
                          </a:ln>
                          <a:effectLst/>
                        </wps:spPr>
                        <wps:txbx>
                          <w:txbxContent>
                            <w:p w:rsidR="00FB3625" w:rsidRPr="00E835E9" w:rsidRDefault="00FB3625" w:rsidP="00E835E9">
                              <w:pPr>
                                <w:rPr>
                                  <w:sz w:val="18"/>
                                  <w:szCs w:val="18"/>
                                </w:rPr>
                              </w:pPr>
                              <w:r>
                                <w:rPr>
                                  <w:sz w:val="18"/>
                                  <w:szCs w:val="18"/>
                                </w:rPr>
                                <w:t xml:space="preserve">List one condition at a time, starting with </w:t>
                              </w:r>
                              <w:r w:rsidRPr="00393C7E">
                                <w:rPr>
                                  <w:b/>
                                  <w:sz w:val="18"/>
                                  <w:szCs w:val="18"/>
                                </w:rPr>
                                <w:t>Immediate Cause</w:t>
                              </w:r>
                              <w:r w:rsidRPr="00CF6DF3">
                                <w:rPr>
                                  <w:sz w:val="18"/>
                                  <w:szCs w:val="18"/>
                                </w:rPr>
                                <w:t xml:space="preserve"> and </w:t>
                              </w:r>
                              <w:r>
                                <w:rPr>
                                  <w:sz w:val="18"/>
                                  <w:szCs w:val="18"/>
                                </w:rPr>
                                <w:t>sequentially list i</w:t>
                              </w:r>
                              <w:r w:rsidRPr="00E835E9">
                                <w:rPr>
                                  <w:sz w:val="18"/>
                                  <w:szCs w:val="18"/>
                                </w:rPr>
                                <w:t>ntermediate</w:t>
                              </w:r>
                              <w:r>
                                <w:rPr>
                                  <w:sz w:val="18"/>
                                  <w:szCs w:val="18"/>
                                </w:rPr>
                                <w:t xml:space="preserve"> causes with the </w:t>
                              </w:r>
                              <w:r>
                                <w:rPr>
                                  <w:b/>
                                  <w:sz w:val="18"/>
                                  <w:szCs w:val="18"/>
                                </w:rPr>
                                <w:t xml:space="preserve">Underlying Cause </w:t>
                              </w:r>
                              <w:r>
                                <w:rPr>
                                  <w:sz w:val="18"/>
                                  <w:szCs w:val="18"/>
                                </w:rPr>
                                <w:t>last.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20" o:spid="_x0000_s1170" alt="Image displaying VIP activity described in text" style="position:absolute;margin-left:-5.65pt;margin-top:151.25pt;width:466.5pt;height:435.4pt;z-index:251851775;mso-width-relative:margin;mso-height-relative:margin" coordsize="58737,541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">
                <v:group id="Group 85" o:spid="_x0000_s1171" style="position:absolute;width:58737;height:54102" coordsize="58737,54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VA9AXFAAAA2wAA&#10;AA8AAAAAAAAAAAAAAAAAqgIAAGRycy9kb3ducmV2LnhtbFBLBQYAAAAABAAEAPoAAACcAwAAAAA=&#10;">
                  <v:group id="Group 359" o:spid="_x0000_s1172" style="position:absolute;width:58737;height:54102" coordsize="58743,54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IlyPcYAAADcAAAADwAAAGRycy9kb3ducmV2LnhtbESPQWvCQBSE7wX/w/IK&#10;3ppNlJSaZhWRKh5CoSqU3h7ZZxLMvg3ZbRL/fbdQ6HGYmW+YfDOZVgzUu8aygiSKQRCXVjdcKbic&#10;908vIJxH1thaJgV3crBZzx5yzLQd+YOGk69EgLDLUEHtfZdJ6cqaDLrIdsTBu9reoA+yr6TucQxw&#10;08pFHD9Lgw2HhRo72tVU3k7fRsFhxHG7TN6G4nbd3b/O6ftnkZBS88dp+wrC0+T/w3/to1awTF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iXI9xgAAANwA&#10;AAAPAAAAAAAAAAAAAAAAAKoCAABkcnMvZG93bnJldi54bWxQSwUGAAAAAAQABAD6AAAAnQMAAAAA&#10;">
                    <v:shape id="Picture 409" o:spid="_x0000_s1173" type="#_x0000_t75" alt="Image displaying VIP activity described in text" style="position:absolute;left:2632;width:56111;height:6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jvpfCAAAA3AAAAA8AAABkcnMvZG93bnJldi54bWxEj0uLAjEQhO8L/ofQgrc144NVR6OIIAp7&#10;Wh/3dtLOjE46QxJ1/PcbQfBYVNVX1GzRmErcyfnSsoJeNwFBnFldcq7gsF9/j0H4gKyxskwKnuRh&#10;MW99zTDV9sF/dN+FXEQI+xQVFCHUqZQ+K8ig79qaOHpn6wyGKF0utcNHhJtK9pPkRxosOS4UWNOq&#10;oOy6uxkFlZd5fbu4vjv/Dg+j02Zjj36gVKfdLKcgAjXhE363t1rBMJnA60w8AnL+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ao76XwgAAANwAAAAPAAAAAAAAAAAAAAAAAJ8C&#10;AABkcnMvZG93bnJldi54bWxQSwUGAAAAAAQABAD3AAAAjgMAAAAA&#10;">
                      <v:imagedata r:id="rId80" o:title="Image displaying VIP activity described in text" croptop="9287f" cropbottom="29124f" cropright="1174f"/>
                      <v:shadow on="t" color="#333" opacity="42598f" origin="-.5,-.5" offset="2.74397mm,2.74397mm"/>
                      <v:path arrowok="t"/>
                    </v:shape>
                    <v:shape id="Picture 410" o:spid="_x0000_s1174" type="#_x0000_t75" alt="Image displaying VIP activity described in text" style="position:absolute;top:4156;width:57080;height:499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LExzCAAAA3AAAAA8AAABkcnMvZG93bnJldi54bWxET1trwjAUfh/4H8IR9jbTypjSmRbRDWQP&#10;w9vY66E5a4rNSZdkWv+9eRj4+PHdF9VgO3EmH1rHCvJJBoK4drrlRsHx8P40BxEissbOMSm4UoCq&#10;HD0ssNDuwjs672MjUgiHAhWYGPtCylAbshgmridO3I/zFmOCvpHa4yWF205Os+xFWmw5NRjsaWWo&#10;Pu3/rALkzept23zP/Hxtu4/fzy9z6HOlHsfD8hVEpCHexf/ujVbwnKf56Uw6ArK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jixMcwgAAANwAAAAPAAAAAAAAAAAAAAAAAJ8C&#10;AABkcnMvZG93bnJldi54bWxQSwUGAAAAAAQABAD3AAAAjgMAAAAA&#10;">
                      <v:imagedata r:id="rId81" o:title="Image displaying VIP activity described in text" croptop="3281f"/>
                      <v:path arrowok="t"/>
                    </v:shape>
                    <v:oval id="Oval 411" o:spid="_x0000_s1175" style="position:absolute;left:29718;top:24037;width:4146;height:34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9MjMUA&#10;AADcAAAADwAAAGRycy9kb3ducmV2LnhtbESP3WrCQBSE7wu+w3KE3tVNpJQSXUXUgLQgNIrg3SF7&#10;TILZsyG7+fHtu0Khl8PMfMMs16OpRU+tqywriGcRCOLc6ooLBedT+vYJwnlkjbVlUvAgB+vV5GWJ&#10;ibYD/1Cf+UIECLsEFZTeN4mULi/JoJvZhjh4N9sa9EG2hdQtDgFuajmPog9psOKwUGJD25Lye9YZ&#10;BePpGqXx9+Xr8nCSjt3unJn9XanX6bhZgPA0+v/wX/ugFbzHMTzPhCM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r0yMxQAAANwAAAAPAAAAAAAAAAAAAAAAAJgCAABkcnMv&#10;ZG93bnJldi54bWxQSwUGAAAAAAQABAD1AAAAigMAAAAA&#10;" filled="f" strokecolor="#7da329" strokeweight="2pt">
                      <v:stroke opacity="32896f"/>
                    </v:oval>
                    <v:shape id="Rectangular Callout 412" o:spid="_x0000_s1176" type="#_x0000_t61" style="position:absolute;left:42957;top:27279;width:15519;height:41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qCMQA&#10;AADcAAAADwAAAGRycy9kb3ducmV2LnhtbESPT4vCMBTE78J+h/AEb5r6b9FqFCmuePCy3T14fDTP&#10;tti8lCbbdr+9EQSPw8z8htnue1OJlhpXWlYwnUQgiDOrS84V/P58jVcgnEfWWFkmBf/kYL/7GGwx&#10;1rbjb2pTn4sAYRejgsL7OpbSZQUZdBNbEwfvZhuDPsgml7rBLsBNJWdR9CkNlhwWCqwpKSi7p39G&#10;wTrx7UEe18v5aZ6krbldrt1ppdRo2B82IDz1/h1+tc9awWI6g+eZcATk7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sKgjEAAAA3AAAAA8AAAAAAAAAAAAAAAAAmAIAAGRycy9k&#10;b3ducmV2LnhtbFBLBQYAAAAABAAEAPUAAACJAwAAAAA=&#10;" adj="-13934,-707" strokecolor="#7da329" strokeweight="2pt">
                      <v:stroke opacity="32896f"/>
                      <v:textbox>
                        <w:txbxContent>
                          <w:p w:rsidR="00FB3625" w:rsidRPr="009704F9" w:rsidRDefault="00FB3625" w:rsidP="007E7880">
                            <w:pPr>
                              <w:rPr>
                                <w:sz w:val="18"/>
                                <w:szCs w:val="18"/>
                              </w:rPr>
                            </w:pPr>
                            <w:r w:rsidRPr="009704F9">
                              <w:rPr>
                                <w:sz w:val="18"/>
                                <w:szCs w:val="18"/>
                              </w:rPr>
                              <w:t>Take advantage of the built-in spell checker.</w:t>
                            </w:r>
                          </w:p>
                        </w:txbxContent>
                      </v:textbox>
                    </v:shape>
                    <v:oval id="Oval 413" o:spid="_x0000_s1177" style="position:absolute;left:34220;top:29579;width:7214;height:54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F3YMQA&#10;AADcAAAADwAAAGRycy9kb3ducmV2LnhtbESP3YrCMBSE7xd8h3AE79a0KotUo4g/IC4sWEXw7tAc&#10;22JzUpqo9e03guDlMDPfMNN5aypxp8aVlhXE/QgEcWZ1ybmC42HzPQbhPLLGyjIpeJKD+azzNcVE&#10;2wfv6Z76XAQIuwQVFN7XiZQuK8ig69uaOHgX2xj0QTa51A0+AtxUchBFP9JgyWGhwJqWBWXX9GYU&#10;tIdztIl/T7vT00n6u62OqVlflep128UEhKfWf8Lv9lYrGMVDeJ0JR0DO/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xd2DEAAAA3AAAAA8AAAAAAAAAAAAAAAAAmAIAAGRycy9k&#10;b3ducmV2LnhtbFBLBQYAAAAABAAEAPUAAACJAwAAAAA=&#10;" filled="f" strokecolor="#7da329" strokeweight="2pt">
                      <v:stroke opacity="32896f"/>
                    </v:oval>
                    <v:shape id="Rectangular Callout 414" o:spid="_x0000_s1178" type="#_x0000_t61" style="position:absolute;left:40382;top:35675;width:16662;height:90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ZcoscA&#10;AADcAAAADwAAAGRycy9kb3ducmV2LnhtbESPT2vCQBTE7wW/w/IEb3VjEZXoKqIIitBS/xy8PbPP&#10;JJh9m2bXJO2n7xaEHoeZ+Q0zW7SmEDVVLresYNCPQBAnVuecKjgdN68TEM4jaywsk4JvcrCYd15m&#10;GGvb8CfVB5+KAGEXo4LM+zKW0iUZGXR9WxIH72Yrgz7IKpW6wibATSHfomgkDeYcFjIsaZVRcj88&#10;jILm/PN1H50vH3W+Psrxyu3L3ftVqV63XU5BeGr9f/jZ3moFw8EQ/s6EI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mXKLHAAAA3AAAAA8AAAAAAAAAAAAAAAAAmAIAAGRy&#10;cy9kb3ducmV2LnhtbFBLBQYAAAAABAAEAPUAAACMAwAAAAA=&#10;" adj="1707,-5223" strokecolor="#7da329" strokeweight="2pt">
                      <v:stroke opacity="32896f"/>
                      <v:textbox>
                        <w:txbxContent>
                          <w:p w:rsidR="00FB3625" w:rsidRPr="009704F9" w:rsidRDefault="00FB3625" w:rsidP="007E7880">
                            <w:pPr>
                              <w:rPr>
                                <w:sz w:val="18"/>
                                <w:szCs w:val="18"/>
                              </w:rPr>
                            </w:pPr>
                            <w:r w:rsidRPr="009704F9">
                              <w:rPr>
                                <w:sz w:val="18"/>
                                <w:szCs w:val="18"/>
                              </w:rPr>
                              <w:t xml:space="preserve">Intervals are always approximate; however, </w:t>
                            </w:r>
                            <w:r>
                              <w:rPr>
                                <w:sz w:val="18"/>
                                <w:szCs w:val="18"/>
                              </w:rPr>
                              <w:t>a certifier</w:t>
                            </w:r>
                            <w:r w:rsidRPr="009704F9">
                              <w:rPr>
                                <w:sz w:val="18"/>
                                <w:szCs w:val="18"/>
                              </w:rPr>
                              <w:t xml:space="preserve"> </w:t>
                            </w:r>
                            <w:r w:rsidRPr="00E835E9">
                              <w:rPr>
                                <w:i/>
                                <w:sz w:val="18"/>
                                <w:szCs w:val="18"/>
                              </w:rPr>
                              <w:t>may</w:t>
                            </w:r>
                            <w:r w:rsidRPr="009704F9">
                              <w:rPr>
                                <w:sz w:val="18"/>
                                <w:szCs w:val="18"/>
                              </w:rPr>
                              <w:t xml:space="preserve"> enter units without exact intervals when an estimate is not possible.</w:t>
                            </w:r>
                          </w:p>
                        </w:txbxContent>
                      </v:textbox>
                    </v:shape>
                    <v:rect id="Rectangle 415" o:spid="_x0000_s1179" style="position:absolute;top:5264;width:14611;height:14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piMMIA&#10;AADcAAAADwAAAGRycy9kb3ducmV2LnhtbESPT4vCMBTE7wv7HcJb8LamFf/RNYoKguzNVhBvj+Zt&#10;U2xeShO1fvuNIHgcZuY3zGLV20bcqPO1YwXpMAFBXDpdc6XgWOy+5yB8QNbYOCYFD/KwWn5+LDDT&#10;7s4HuuWhEhHCPkMFJoQ2k9KXhiz6oWuJo/fnOoshyq6SusN7hNtGjpJkKi3WHBcMtrQ1VF7yq1VQ&#10;TNE4PBXN6DyzZm3Sze8lPyg1+OrXPyAC9eEdfrX3WsE4ncDzTDwCcvk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amIwwgAAANwAAAAPAAAAAAAAAAAAAAAAAJgCAABkcnMvZG93&#10;bnJldi54bWxQSwUGAAAAAAQABAD1AAAAhwMAAAAA&#10;" fillcolor="#9c0" strokecolor="#9c0" strokeweight="2pt">
                      <v:fill opacity="13107f"/>
                    </v:rect>
                    <v:rect id="Rectangle 416" o:spid="_x0000_s1180" style="position:absolute;top:4433;width:57080;height:8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0Mu8MA&#10;AADcAAAADwAAAGRycy9kb3ducmV2LnhtbESPQYvCMBSE74L/ITxhb5paRaUaRRYExZPugnh7NM+m&#10;2LzUJqvdf28EweMwM98wi1VrK3GnxpeOFQwHCQji3OmSCwW/P5v+DIQPyBorx6Tgnzyslt3OAjPt&#10;Hnyg+zEUIkLYZ6jAhFBnUvrckEU/cDVx9C6usRiibAqpG3xEuK1kmiQTabHkuGCwpm9D+fX4ZxWM&#10;Tm1I/emy35kp3zazdLc39Vmpr167noMI1IZP+N3eagXj4QReZ+IRkM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s0Mu8MAAADcAAAADwAAAAAAAAAAAAAAAACYAgAAZHJzL2Rv&#10;d25yZXYueG1sUEsFBgAAAAAEAAQA9QAAAIgDAAAAAA==&#10;" fillcolor="#a9a57c" stroked="f" strokeweight="2pt">
                      <v:fill opacity="32896f"/>
                    </v:rect>
                    <v:rect id="Rectangle 417" o:spid="_x0000_s1181" style="position:absolute;left:14616;top:5334;width:42463;height:13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GpIMUA&#10;AADcAAAADwAAAGRycy9kb3ducmV2LnhtbESPQWvCQBSE70L/w/KE3nSTVIykrqEUAhVPtQXp7ZF9&#10;ZoPZt2l2G9N/3xUKHoeZ+YbZlpPtxEiDbx0rSJcJCOLa6ZYbBZ8f1WIDwgdkjZ1jUvBLHsrdw2yL&#10;hXZXfqfxGBoRIewLVGBC6AspfW3Iol+6njh6ZzdYDFEOjdQDXiPcdjJLkrW02HJcMNjTq6H6cvyx&#10;Cp5OU8j86XzYm5y/q022P5j+S6nH+fTyDCLQFO7h//abVrBKc7idiUdA7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gakgxQAAANwAAAAPAAAAAAAAAAAAAAAAAJgCAABkcnMv&#10;ZG93bnJldi54bWxQSwUGAAAAAAQABAD1AAAAigMAAAAA&#10;" fillcolor="#a9a57c" stroked="f" strokeweight="2pt">
                      <v:fill opacity="32896f"/>
                    </v:rect>
                    <v:shape id="Rectangular Callout 418" o:spid="_x0000_s1182" type="#_x0000_t61" style="position:absolute;left:32696;top:10390;width:25495;height:59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up+cAA&#10;AADcAAAADwAAAGRycy9kb3ducmV2LnhtbERPTYvCMBC9L/gfwgje1lTRRapRRFAEvWhVPA7NmBab&#10;SWmi1n9vDsIeH+97tmhtJZ7U+NKxgkE/AUGcO12yUXDK1r8TED4ga6wck4I3eVjMOz8zTLV78YGe&#10;x2BEDGGfooIihDqV0ucFWfR9VxNH7uYaiyHCxkjd4CuG20oOk+RPWiw5NhRY06qg/H58WAXX23i7&#10;y97mfsl33mSb1bndy7NSvW67nIII1IZ/8de91QpGg7g2nolHQM4/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4up+cAAAADcAAAADwAAAAAAAAAAAAAAAACYAgAAZHJzL2Rvd25y&#10;ZXYueG1sUEsFBgAAAAAEAAQA9QAAAIUDAAAAAA==&#10;" adj="1931,-28844" strokecolor="#7da329" strokeweight="2pt">
                      <v:stroke opacity="32896f"/>
                      <v:textbox>
                        <w:txbxContent>
                          <w:p w:rsidR="00FB3625" w:rsidRPr="00920500" w:rsidRDefault="00FB3625" w:rsidP="007E7880">
                            <w:pPr>
                              <w:rPr>
                                <w:sz w:val="18"/>
                              </w:rPr>
                            </w:pPr>
                            <w:r w:rsidRPr="00920500">
                              <w:rPr>
                                <w:sz w:val="18"/>
                              </w:rPr>
                              <w:t xml:space="preserve">EDRS will prompt you to spell out abbreviations, elaborate on cancer sites, and help </w:t>
                            </w:r>
                            <w:r>
                              <w:rPr>
                                <w:sz w:val="18"/>
                              </w:rPr>
                              <w:t xml:space="preserve">you </w:t>
                            </w:r>
                            <w:r w:rsidRPr="00920500">
                              <w:rPr>
                                <w:sz w:val="18"/>
                              </w:rPr>
                              <w:t xml:space="preserve">to avoid </w:t>
                            </w:r>
                            <w:r>
                              <w:rPr>
                                <w:sz w:val="18"/>
                              </w:rPr>
                              <w:t>writing improper mechanistic causes.</w:t>
                            </w:r>
                          </w:p>
                        </w:txbxContent>
                      </v:textbox>
                    </v:shape>
                  </v:group>
                  <v:shape id="Rectangular Callout 419" o:spid="_x0000_s1183" type="#_x0000_t61" style="position:absolute;left:963;top:34248;width:16657;height:61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k0ycQA&#10;AADcAAAADwAAAGRycy9kb3ducmV2LnhtbESPT2vCQBTE7wW/w/IEb3VjkTamriJFIXir/+jxNfua&#10;BLNvw+6axG/fLRQ8DjPzG2a5HkwjOnK+tqxgNk1AEBdW11wqOB13zykIH5A1NpZJwZ08rFejpyVm&#10;2vb8Sd0hlCJC2GeooAqhzaT0RUUG/dS2xNH7sc5giNKVUjvsI9w08iVJXqXBmuNChS19VFRcDzej&#10;4LJ1554uaPFtf/4+1nn6tdepUpPxsHkHEWgIj/B/O9cK5rMF/J2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pNMnEAAAA3AAAAA8AAAAAAAAAAAAAAAAAmAIAAGRycy9k&#10;b3ducmV2LnhtbFBLBQYAAAAABAAEAPUAAACJAwAAAAA=&#10;" adj="19946,26865" strokecolor="#7da329" strokeweight="2pt">
                    <v:stroke opacity="32896f"/>
                    <v:textbox>
                      <w:txbxContent>
                        <w:p w:rsidR="00FB3625" w:rsidRPr="009704F9" w:rsidRDefault="00FB3625" w:rsidP="007E7880">
                          <w:pPr>
                            <w:rPr>
                              <w:sz w:val="18"/>
                              <w:szCs w:val="18"/>
                            </w:rPr>
                          </w:pPr>
                          <w:r>
                            <w:rPr>
                              <w:sz w:val="18"/>
                              <w:szCs w:val="18"/>
                            </w:rPr>
                            <w:t>Enter other contributing factors in a continuous line, separated by semicolons (“;”).</w:t>
                          </w:r>
                        </w:p>
                      </w:txbxContent>
                    </v:textbox>
                  </v:shape>
                </v:group>
                <v:shape id="Rectangular Callout 15" o:spid="_x0000_s1184" type="#_x0000_t61" style="position:absolute;left:13963;top:21315;width:15011;height:101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uYg8MA&#10;AADbAAAADwAAAGRycy9kb3ducmV2LnhtbERPS2vCQBC+F/wPywheitnUUpWYVapg6aWCD/Q6ZMck&#10;mp0N2TVJ/323UOhtPr7npKveVKKlxpWWFbxEMQjizOqScwWn43Y8B+E8ssbKMin4Jger5eApxUTb&#10;jvfUHnwuQgi7BBUU3teJlC4ryKCLbE0cuKttDPoAm1zqBrsQbio5ieOpNFhyaCiwpk1B2f3wMArO&#10;X5fXrD+2t137MTsZ/7zeuG6t1GjYvy9AeOr9v/jP/anD/Df4/SUcIJ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TuYg8MAAADbAAAADwAAAAAAAAAAAAAAAACYAgAAZHJzL2Rv&#10;d25yZXYueG1sUEsFBgAAAAAEAAQA9QAAAIgDAAAAAA==&#10;" adj="-7488,-1760" strokecolor="#7da329" strokeweight="2pt">
                  <v:stroke opacity="32896f"/>
                  <v:textbox>
                    <w:txbxContent>
                      <w:p w:rsidR="00FB3625" w:rsidRPr="00E835E9" w:rsidRDefault="00FB3625" w:rsidP="00E835E9">
                        <w:pPr>
                          <w:rPr>
                            <w:sz w:val="18"/>
                            <w:szCs w:val="18"/>
                          </w:rPr>
                        </w:pPr>
                        <w:r>
                          <w:rPr>
                            <w:sz w:val="18"/>
                            <w:szCs w:val="18"/>
                          </w:rPr>
                          <w:t xml:space="preserve">List one condition at a time, starting with </w:t>
                        </w:r>
                        <w:r w:rsidRPr="00393C7E">
                          <w:rPr>
                            <w:b/>
                            <w:sz w:val="18"/>
                            <w:szCs w:val="18"/>
                          </w:rPr>
                          <w:t>Immediate Cause</w:t>
                        </w:r>
                        <w:r w:rsidRPr="00CF6DF3">
                          <w:rPr>
                            <w:sz w:val="18"/>
                            <w:szCs w:val="18"/>
                          </w:rPr>
                          <w:t xml:space="preserve"> and </w:t>
                        </w:r>
                        <w:r>
                          <w:rPr>
                            <w:sz w:val="18"/>
                            <w:szCs w:val="18"/>
                          </w:rPr>
                          <w:t>sequentially list i</w:t>
                        </w:r>
                        <w:r w:rsidRPr="00E835E9">
                          <w:rPr>
                            <w:sz w:val="18"/>
                            <w:szCs w:val="18"/>
                          </w:rPr>
                          <w:t>ntermediate</w:t>
                        </w:r>
                        <w:r>
                          <w:rPr>
                            <w:sz w:val="18"/>
                            <w:szCs w:val="18"/>
                          </w:rPr>
                          <w:t xml:space="preserve"> causes with the </w:t>
                        </w:r>
                        <w:r>
                          <w:rPr>
                            <w:b/>
                            <w:sz w:val="18"/>
                            <w:szCs w:val="18"/>
                          </w:rPr>
                          <w:t xml:space="preserve">Underlying Cause </w:t>
                        </w:r>
                        <w:r>
                          <w:rPr>
                            <w:sz w:val="18"/>
                            <w:szCs w:val="18"/>
                          </w:rPr>
                          <w:t>last.</w:t>
                        </w:r>
                      </w:p>
                    </w:txbxContent>
                  </v:textbox>
                </v:shape>
                <w10:wrap type="topAndBottom"/>
              </v:group>
            </w:pict>
          </mc:Fallback>
        </mc:AlternateContent>
      </w:r>
      <w:r w:rsidR="00560763">
        <w:t xml:space="preserve">Enter </w:t>
      </w:r>
      <w:r w:rsidR="00273CD7">
        <w:t>cause of death information</w:t>
      </w:r>
      <w:r w:rsidR="00273CD7" w:rsidRPr="00273CD7">
        <w:t xml:space="preserve"> </w:t>
      </w:r>
      <w:r w:rsidR="00560763">
        <w:t>as it appears on</w:t>
      </w:r>
      <w:r w:rsidR="00273CD7" w:rsidRPr="00273CD7">
        <w:t xml:space="preserve"> the Certifier Worksheet</w:t>
      </w:r>
      <w:r w:rsidR="005D3C26">
        <w:t xml:space="preserve"> </w:t>
      </w:r>
      <w:r w:rsidR="00560763">
        <w:t>(</w:t>
      </w:r>
      <w:r w:rsidR="00273CD7" w:rsidRPr="00273CD7">
        <w:t>or</w:t>
      </w:r>
      <w:r w:rsidR="00273CD7">
        <w:t xml:space="preserve"> </w:t>
      </w:r>
      <w:r w:rsidR="00560763">
        <w:t>other means of information transmittal)</w:t>
      </w:r>
      <w:r w:rsidR="00273CD7" w:rsidRPr="00273CD7">
        <w:t>.</w:t>
      </w:r>
      <w:r w:rsidR="004F6851">
        <w:rPr>
          <w:b/>
        </w:rPr>
        <w:t xml:space="preserve"> </w:t>
      </w:r>
      <w:r w:rsidR="00B420DA">
        <w:rPr>
          <w:b/>
        </w:rPr>
        <w:t xml:space="preserve"> </w:t>
      </w:r>
      <w:r w:rsidR="00B420DA" w:rsidRPr="00C77CAA">
        <w:t>The EDRS will prompt for abbreviations, rare causes, mechanistic causes and other potentially improper entries but will not prevent them in this release.  Do try to spell out abbreviations when prompted; a</w:t>
      </w:r>
      <w:r w:rsidR="00892D44" w:rsidRPr="00C77CAA">
        <w:rPr>
          <w:rFonts w:ascii="Calibri" w:eastAsia="Calibri" w:hAnsi="Calibri" w:cs="Times New Roman"/>
          <w:noProof/>
          <w:sz w:val="40"/>
          <w:szCs w:val="36"/>
        </w:rPr>
        <mc:AlternateContent>
          <mc:Choice Requires="wps">
            <w:drawing>
              <wp:anchor distT="0" distB="0" distL="114300" distR="114300" simplePos="0" relativeHeight="252108286" behindDoc="1" locked="1" layoutInCell="1" allowOverlap="1" wp14:anchorId="5AF95469" wp14:editId="2A283303">
                <wp:simplePos x="0" y="0"/>
                <wp:positionH relativeFrom="column">
                  <wp:posOffset>3778250</wp:posOffset>
                </wp:positionH>
                <wp:positionV relativeFrom="page">
                  <wp:posOffset>3092450</wp:posOffset>
                </wp:positionV>
                <wp:extent cx="4834255" cy="434975"/>
                <wp:effectExtent l="0" t="0" r="0" b="0"/>
                <wp:wrapNone/>
                <wp:docPr id="4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834255" cy="434975"/>
                        </a:xfrm>
                        <a:prstGeom prst="rect">
                          <a:avLst/>
                        </a:prstGeom>
                        <a:noFill/>
                        <a:ln w="9525">
                          <a:noFill/>
                          <a:miter lim="800000"/>
                          <a:headEnd/>
                          <a:tailEnd/>
                        </a:ln>
                      </wps:spPr>
                      <wps:txbx>
                        <w:txbxContent>
                          <w:sdt>
                            <w:sdtPr>
                              <w:rPr>
                                <w:sz w:val="36"/>
                                <w:szCs w:val="36"/>
                              </w:rPr>
                              <w:alias w:val="Subtitle Odd"/>
                              <w:tag w:val="Subtitle Odd"/>
                              <w:id w:val="121960509"/>
                            </w:sdtPr>
                            <w:sdtEndPr/>
                            <w:sdtContent>
                              <w:p w:rsidR="00FB3625" w:rsidRPr="00BD500D" w:rsidRDefault="00FB3625" w:rsidP="00892D44">
                                <w:pPr>
                                  <w:rPr>
                                    <w:sz w:val="36"/>
                                    <w:szCs w:val="36"/>
                                  </w:rPr>
                                </w:pPr>
                                <w:r>
                                  <w:rPr>
                                    <w:sz w:val="36"/>
                                    <w:szCs w:val="36"/>
                                  </w:rPr>
                                  <w:t>Certifier Cause of Death</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85" type="#_x0000_t202" style="position:absolute;margin-left:297.5pt;margin-top:243.5pt;width:380.65pt;height:34.25pt;rotation:90;z-index:-25120819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" filled="f" stroked="f">
                <v:textbox>
                  <w:txbxContent>
                    <w:sdt>
                      <w:sdtPr>
                        <w:rPr>
                          <w:sz w:val="36"/>
                          <w:szCs w:val="36"/>
                        </w:rPr>
                        <w:alias w:val="Subtitle Odd"/>
                        <w:tag w:val="Subtitle Odd"/>
                        <w:id w:val="121960509"/>
                      </w:sdtPr>
                      <w:sdtContent>
                        <w:p w:rsidR="00FB3625" w:rsidRPr="00BD500D" w:rsidRDefault="00FB3625" w:rsidP="00892D44">
                          <w:pPr>
                            <w:rPr>
                              <w:sz w:val="36"/>
                              <w:szCs w:val="36"/>
                            </w:rPr>
                          </w:pPr>
                          <w:r>
                            <w:rPr>
                              <w:sz w:val="36"/>
                              <w:szCs w:val="36"/>
                            </w:rPr>
                            <w:t>Certifier Cause of Death</w:t>
                          </w:r>
                        </w:p>
                      </w:sdtContent>
                    </w:sdt>
                  </w:txbxContent>
                </v:textbox>
                <w10:wrap anchory="page"/>
                <w10:anchorlock/>
              </v:shape>
            </w:pict>
          </mc:Fallback>
        </mc:AlternateContent>
      </w:r>
      <w:r w:rsidR="00B420DA" w:rsidRPr="00C77CAA">
        <w:t>nd it is good practice to relay information to certifiers about edit messages whenever possible, such that the quality will improve in the future. If certifiers have questions about proper completion of cause of death, note that the Massachusetts Medical Society is hosting a free</w:t>
      </w:r>
      <w:r w:rsidR="00C77CAA">
        <w:t xml:space="preserve"> online Cause of Death tutorial (</w:t>
      </w:r>
      <w:hyperlink r:id="rId82" w:history="1">
        <w:r w:rsidR="00C77CAA" w:rsidRPr="00A87D6E">
          <w:rPr>
            <w:rStyle w:val="Hyperlink"/>
          </w:rPr>
          <w:t>http://www.massmed.org/cme/causeofdeath</w:t>
        </w:r>
      </w:hyperlink>
      <w:r w:rsidR="00C77CAA">
        <w:t>).</w:t>
      </w:r>
    </w:p>
    <w:p w:rsidR="006354D4" w:rsidRDefault="006354D4" w:rsidP="006354D4">
      <w:pPr>
        <w:pStyle w:val="Heading4"/>
      </w:pPr>
      <w:r>
        <w:lastRenderedPageBreak/>
        <w:t>Selected Field Notes:</w:t>
      </w:r>
    </w:p>
    <w:tbl>
      <w:tblPr>
        <w:tblStyle w:val="TableGrid"/>
        <w:tblW w:w="9180" w:type="dxa"/>
        <w:tblBorders>
          <w:top w:val="none" w:sz="0" w:space="0" w:color="auto"/>
          <w:left w:val="none" w:sz="0" w:space="0" w:color="auto"/>
          <w:bottom w:val="none" w:sz="0" w:space="0" w:color="auto"/>
          <w:right w:val="none" w:sz="0" w:space="0" w:color="auto"/>
          <w:insideH w:val="single" w:sz="4" w:space="0" w:color="DFDCB7" w:themeColor="background2"/>
          <w:insideV w:val="none" w:sz="0" w:space="0" w:color="auto"/>
        </w:tblBorders>
        <w:tblLook w:val="04A0" w:firstRow="1" w:lastRow="0" w:firstColumn="1" w:lastColumn="0" w:noHBand="0" w:noVBand="1"/>
        <w:tblDescription w:val="Selected field notes"/>
      </w:tblPr>
      <w:tblGrid>
        <w:gridCol w:w="1809"/>
        <w:gridCol w:w="7371"/>
      </w:tblGrid>
      <w:tr w:rsidR="006354D4" w:rsidRPr="006354D4" w:rsidTr="00433BA5">
        <w:tc>
          <w:tcPr>
            <w:tcW w:w="1809" w:type="dxa"/>
          </w:tcPr>
          <w:p w:rsidR="006354D4" w:rsidRPr="006354D4" w:rsidRDefault="006354D4" w:rsidP="006354D4">
            <w:pPr>
              <w:rPr>
                <w:rFonts w:ascii="Calibri" w:eastAsia="Calibri" w:hAnsi="Calibri" w:cs="Times New Roman"/>
                <w:b/>
                <w:bCs/>
                <w:i/>
                <w:iCs/>
                <w:color w:val="FFFFFF" w:themeColor="background1"/>
                <w:sz w:val="4"/>
              </w:rPr>
            </w:pPr>
            <w:proofErr w:type="spellStart"/>
            <w:r w:rsidRPr="006354D4">
              <w:rPr>
                <w:rFonts w:ascii="Calibri" w:eastAsia="Calibri" w:hAnsi="Calibri" w:cs="Times New Roman"/>
                <w:b/>
                <w:bCs/>
                <w:i/>
                <w:iCs/>
                <w:color w:val="FFFFFF" w:themeColor="background1"/>
                <w:sz w:val="4"/>
              </w:rPr>
              <w:t>ield</w:t>
            </w:r>
            <w:proofErr w:type="spellEnd"/>
            <w:r w:rsidRPr="006354D4">
              <w:rPr>
                <w:rFonts w:ascii="Calibri" w:eastAsia="Calibri" w:hAnsi="Calibri" w:cs="Times New Roman"/>
                <w:b/>
                <w:bCs/>
                <w:i/>
                <w:iCs/>
                <w:color w:val="FFFFFF" w:themeColor="background1"/>
                <w:sz w:val="4"/>
              </w:rPr>
              <w:tab/>
            </w:r>
          </w:p>
        </w:tc>
        <w:tc>
          <w:tcPr>
            <w:tcW w:w="7371" w:type="dxa"/>
          </w:tcPr>
          <w:p w:rsidR="006354D4" w:rsidRPr="006354D4" w:rsidRDefault="006354D4" w:rsidP="006354D4">
            <w:pPr>
              <w:rPr>
                <w:rFonts w:ascii="Calibri" w:eastAsia="Calibri" w:hAnsi="Calibri" w:cs="Times New Roman"/>
                <w:color w:val="FFFFFF" w:themeColor="background1"/>
                <w:sz w:val="4"/>
              </w:rPr>
            </w:pPr>
            <w:r w:rsidRPr="006354D4">
              <w:rPr>
                <w:rFonts w:ascii="Calibri" w:eastAsia="Calibri" w:hAnsi="Calibri" w:cs="Times New Roman"/>
                <w:b/>
                <w:bCs/>
                <w:i/>
                <w:iCs/>
                <w:color w:val="FFFFFF" w:themeColor="background1"/>
                <w:sz w:val="4"/>
              </w:rPr>
              <w:t>Description</w:t>
            </w:r>
          </w:p>
        </w:tc>
      </w:tr>
      <w:tr w:rsidR="006354D4" w:rsidRPr="006354D4" w:rsidTr="00433BA5">
        <w:tc>
          <w:tcPr>
            <w:tcW w:w="1809" w:type="dxa"/>
          </w:tcPr>
          <w:p w:rsidR="006354D4" w:rsidRPr="006354D4" w:rsidRDefault="006354D4" w:rsidP="006354D4">
            <w:pPr>
              <w:rPr>
                <w:rFonts w:ascii="Calibri" w:eastAsia="Calibri" w:hAnsi="Calibri" w:cs="Times New Roman"/>
                <w:b/>
                <w:bCs/>
                <w:i/>
                <w:iCs/>
                <w:color w:val="A9A57C"/>
                <w:sz w:val="20"/>
              </w:rPr>
            </w:pPr>
            <w:r w:rsidRPr="006354D4">
              <w:rPr>
                <w:rFonts w:ascii="Calibri" w:eastAsia="Calibri" w:hAnsi="Calibri" w:cs="Times New Roman"/>
                <w:b/>
                <w:bCs/>
                <w:i/>
                <w:iCs/>
                <w:color w:val="A9A57C"/>
                <w:sz w:val="20"/>
              </w:rPr>
              <w:t>Cause of Death</w:t>
            </w:r>
          </w:p>
        </w:tc>
        <w:tc>
          <w:tcPr>
            <w:tcW w:w="7371" w:type="dxa"/>
          </w:tcPr>
          <w:p w:rsidR="006354D4" w:rsidRPr="006354D4" w:rsidRDefault="006354D4" w:rsidP="00A063A9">
            <w:pPr>
              <w:rPr>
                <w:rFonts w:ascii="Calibri" w:eastAsia="Calibri" w:hAnsi="Calibri" w:cs="Times New Roman"/>
                <w:sz w:val="20"/>
              </w:rPr>
            </w:pPr>
            <w:r w:rsidRPr="006354D4">
              <w:rPr>
                <w:rFonts w:ascii="Calibri" w:eastAsia="Calibri" w:hAnsi="Calibri" w:cs="Times New Roman"/>
                <w:sz w:val="20"/>
              </w:rPr>
              <w:t>List one c</w:t>
            </w:r>
            <w:r w:rsidR="00A063A9">
              <w:rPr>
                <w:rFonts w:ascii="Calibri" w:eastAsia="Calibri" w:hAnsi="Calibri" w:cs="Times New Roman"/>
                <w:sz w:val="20"/>
              </w:rPr>
              <w:t>ause per line</w:t>
            </w:r>
            <w:r w:rsidRPr="006354D4">
              <w:rPr>
                <w:rFonts w:ascii="Calibri" w:eastAsia="Calibri" w:hAnsi="Calibri" w:cs="Times New Roman"/>
                <w:sz w:val="20"/>
              </w:rPr>
              <w:t xml:space="preserve">, </w:t>
            </w:r>
            <w:r>
              <w:rPr>
                <w:rFonts w:ascii="Calibri" w:eastAsia="Calibri" w:hAnsi="Calibri" w:cs="Times New Roman"/>
                <w:sz w:val="20"/>
              </w:rPr>
              <w:t>as provided by the certifier.</w:t>
            </w:r>
            <w:r w:rsidRPr="006354D4">
              <w:rPr>
                <w:rFonts w:ascii="Calibri" w:eastAsia="Calibri" w:hAnsi="Calibri" w:cs="Times New Roman"/>
                <w:sz w:val="20"/>
              </w:rPr>
              <w:t xml:space="preserve">  Line (a) should list the immediate (final) </w:t>
            </w:r>
            <w:r w:rsidR="00A063A9">
              <w:rPr>
                <w:rFonts w:ascii="Calibri" w:eastAsia="Calibri" w:hAnsi="Calibri" w:cs="Times New Roman"/>
                <w:sz w:val="20"/>
              </w:rPr>
              <w:t>condition</w:t>
            </w:r>
            <w:r w:rsidRPr="006354D4">
              <w:rPr>
                <w:rFonts w:ascii="Calibri" w:eastAsia="Calibri" w:hAnsi="Calibri" w:cs="Times New Roman"/>
                <w:sz w:val="20"/>
              </w:rPr>
              <w:t xml:space="preserve"> direc</w:t>
            </w:r>
            <w:r w:rsidR="00FD5302" w:rsidRPr="00F073E9">
              <w:rPr>
                <w:rFonts w:ascii="Calibri" w:eastAsia="Calibri" w:hAnsi="Calibri" w:cs="Times New Roman"/>
                <w:noProof/>
                <w:sz w:val="40"/>
                <w:szCs w:val="36"/>
              </w:rPr>
              <mc:AlternateContent>
                <mc:Choice Requires="wps">
                  <w:drawing>
                    <wp:anchor distT="0" distB="0" distL="114300" distR="114300" simplePos="0" relativeHeight="252110334" behindDoc="1" locked="1" layoutInCell="1" allowOverlap="1" wp14:anchorId="51850F21" wp14:editId="78A23888">
                      <wp:simplePos x="0" y="0"/>
                      <wp:positionH relativeFrom="column">
                        <wp:posOffset>-3853815</wp:posOffset>
                      </wp:positionH>
                      <wp:positionV relativeFrom="page">
                        <wp:posOffset>1876425</wp:posOffset>
                      </wp:positionV>
                      <wp:extent cx="4834255" cy="434975"/>
                      <wp:effectExtent l="0" t="0" r="0" b="0"/>
                      <wp:wrapNone/>
                      <wp:docPr id="4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834255" cy="434975"/>
                              </a:xfrm>
                              <a:prstGeom prst="rect">
                                <a:avLst/>
                              </a:prstGeom>
                              <a:noFill/>
                              <a:ln w="9525">
                                <a:noFill/>
                                <a:miter lim="800000"/>
                                <a:headEnd/>
                                <a:tailEnd/>
                              </a:ln>
                            </wps:spPr>
                            <wps:txbx>
                              <w:txbxContent>
                                <w:sdt>
                                  <w:sdtPr>
                                    <w:rPr>
                                      <w:sz w:val="36"/>
                                      <w:szCs w:val="36"/>
                                    </w:rPr>
                                    <w:alias w:val="Subtitle Odd"/>
                                    <w:tag w:val="Subtitle Odd"/>
                                    <w:id w:val="2098360376"/>
                                  </w:sdtPr>
                                  <w:sdtEndPr/>
                                  <w:sdtContent>
                                    <w:p w:rsidR="00FB3625" w:rsidRPr="00BD500D" w:rsidRDefault="00FB3625" w:rsidP="00FD5302">
                                      <w:pPr>
                                        <w:jc w:val="right"/>
                                        <w:rPr>
                                          <w:sz w:val="36"/>
                                          <w:szCs w:val="36"/>
                                        </w:rPr>
                                      </w:pPr>
                                      <w:r>
                                        <w:rPr>
                                          <w:sz w:val="36"/>
                                          <w:szCs w:val="36"/>
                                        </w:rPr>
                                        <w:t>Manner/ Detail/ Injury</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86" type="#_x0000_t202" style="position:absolute;margin-left:-303.45pt;margin-top:147.75pt;width:380.65pt;height:34.25pt;rotation:-90;z-index:-25120614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" filled="f" stroked="f">
                      <v:textbox>
                        <w:txbxContent>
                          <w:sdt>
                            <w:sdtPr>
                              <w:rPr>
                                <w:sz w:val="36"/>
                                <w:szCs w:val="36"/>
                              </w:rPr>
                              <w:alias w:val="Subtitle Odd"/>
                              <w:tag w:val="Subtitle Odd"/>
                              <w:id w:val="2098360376"/>
                            </w:sdtPr>
                            <w:sdtContent>
                              <w:p w:rsidR="00FB3625" w:rsidRPr="00BD500D" w:rsidRDefault="00FB3625" w:rsidP="00FD5302">
                                <w:pPr>
                                  <w:jc w:val="right"/>
                                  <w:rPr>
                                    <w:sz w:val="36"/>
                                    <w:szCs w:val="36"/>
                                  </w:rPr>
                                </w:pPr>
                                <w:r>
                                  <w:rPr>
                                    <w:sz w:val="36"/>
                                    <w:szCs w:val="36"/>
                                  </w:rPr>
                                  <w:t>Manner/ Detail/ Injury</w:t>
                                </w:r>
                              </w:p>
                            </w:sdtContent>
                          </w:sdt>
                        </w:txbxContent>
                      </v:textbox>
                      <w10:wrap anchory="page"/>
                      <w10:anchorlock/>
                    </v:shape>
                  </w:pict>
                </mc:Fallback>
              </mc:AlternateContent>
            </w:r>
            <w:r w:rsidRPr="006354D4">
              <w:rPr>
                <w:rFonts w:ascii="Calibri" w:eastAsia="Calibri" w:hAnsi="Calibri" w:cs="Times New Roman"/>
                <w:sz w:val="20"/>
              </w:rPr>
              <w:t xml:space="preserve">tly causing death. </w:t>
            </w:r>
            <w:r>
              <w:rPr>
                <w:rFonts w:ascii="Calibri" w:eastAsia="Calibri" w:hAnsi="Calibri" w:cs="Times New Roman"/>
                <w:sz w:val="20"/>
              </w:rPr>
              <w:t>Other lines list</w:t>
            </w:r>
            <w:r w:rsidRPr="006354D4">
              <w:rPr>
                <w:rFonts w:ascii="Calibri" w:eastAsia="Calibri" w:hAnsi="Calibri" w:cs="Times New Roman"/>
                <w:sz w:val="20"/>
              </w:rPr>
              <w:t xml:space="preserve"> disease</w:t>
            </w:r>
            <w:r>
              <w:rPr>
                <w:rFonts w:ascii="Calibri" w:eastAsia="Calibri" w:hAnsi="Calibri" w:cs="Times New Roman"/>
                <w:sz w:val="20"/>
              </w:rPr>
              <w:t>s</w:t>
            </w:r>
            <w:r w:rsidRPr="006354D4">
              <w:rPr>
                <w:rFonts w:ascii="Calibri" w:eastAsia="Calibri" w:hAnsi="Calibri" w:cs="Times New Roman"/>
                <w:sz w:val="20"/>
              </w:rPr>
              <w:t xml:space="preserve"> or complication</w:t>
            </w:r>
            <w:r>
              <w:rPr>
                <w:rFonts w:ascii="Calibri" w:eastAsia="Calibri" w:hAnsi="Calibri" w:cs="Times New Roman"/>
                <w:sz w:val="20"/>
              </w:rPr>
              <w:t>s</w:t>
            </w:r>
            <w:r w:rsidRPr="006354D4">
              <w:rPr>
                <w:rFonts w:ascii="Calibri" w:eastAsia="Calibri" w:hAnsi="Calibri" w:cs="Times New Roman"/>
                <w:sz w:val="20"/>
              </w:rPr>
              <w:t xml:space="preserve"> that gave rise to the immediate cause. </w:t>
            </w:r>
            <w:r>
              <w:rPr>
                <w:rFonts w:ascii="Calibri" w:eastAsia="Calibri" w:hAnsi="Calibri" w:cs="Times New Roman"/>
                <w:sz w:val="20"/>
              </w:rPr>
              <w:t xml:space="preserve">If there are more conditions than lines, you may list more than one cause on lines (b)-(d) by </w:t>
            </w:r>
            <w:r w:rsidRPr="006354D4">
              <w:rPr>
                <w:rFonts w:ascii="Calibri" w:eastAsia="Calibri" w:hAnsi="Calibri" w:cs="Times New Roman"/>
                <w:sz w:val="20"/>
              </w:rPr>
              <w:t xml:space="preserve">writing “due to” between conditions. </w:t>
            </w:r>
          </w:p>
        </w:tc>
      </w:tr>
      <w:tr w:rsidR="006354D4" w:rsidRPr="006354D4" w:rsidTr="00433BA5">
        <w:tc>
          <w:tcPr>
            <w:tcW w:w="1809" w:type="dxa"/>
          </w:tcPr>
          <w:p w:rsidR="006354D4" w:rsidRPr="006354D4" w:rsidRDefault="006354D4" w:rsidP="006354D4">
            <w:pPr>
              <w:rPr>
                <w:rFonts w:ascii="Calibri" w:eastAsia="Calibri" w:hAnsi="Calibri" w:cs="Times New Roman"/>
                <w:b/>
                <w:bCs/>
                <w:i/>
                <w:iCs/>
                <w:color w:val="A9A57C"/>
                <w:sz w:val="20"/>
              </w:rPr>
            </w:pPr>
            <w:r w:rsidRPr="006354D4">
              <w:rPr>
                <w:rFonts w:ascii="Calibri" w:eastAsia="Calibri" w:hAnsi="Calibri" w:cs="Times New Roman"/>
                <w:b/>
                <w:bCs/>
                <w:i/>
                <w:iCs/>
                <w:color w:val="A9A57C"/>
                <w:sz w:val="20"/>
              </w:rPr>
              <w:t>Approximate Intervals</w:t>
            </w:r>
          </w:p>
        </w:tc>
        <w:tc>
          <w:tcPr>
            <w:tcW w:w="7371" w:type="dxa"/>
          </w:tcPr>
          <w:p w:rsidR="006354D4" w:rsidRPr="006354D4" w:rsidRDefault="006354D4" w:rsidP="00835C86">
            <w:pPr>
              <w:rPr>
                <w:rFonts w:ascii="Calibri" w:eastAsia="Calibri" w:hAnsi="Calibri" w:cs="Times New Roman"/>
                <w:sz w:val="20"/>
              </w:rPr>
            </w:pPr>
            <w:r w:rsidRPr="006354D4">
              <w:rPr>
                <w:rFonts w:ascii="Calibri" w:eastAsia="Calibri" w:hAnsi="Calibri" w:cs="Times New Roman"/>
                <w:sz w:val="20"/>
              </w:rPr>
              <w:t>Enter an approximate interval for each condition listed in the cause of death sequence</w:t>
            </w:r>
            <w:r>
              <w:rPr>
                <w:rFonts w:ascii="Calibri" w:eastAsia="Calibri" w:hAnsi="Calibri" w:cs="Times New Roman"/>
                <w:sz w:val="20"/>
              </w:rPr>
              <w:t>, as provided by the certifier</w:t>
            </w:r>
            <w:r w:rsidRPr="006354D4">
              <w:rPr>
                <w:rFonts w:ascii="Calibri" w:eastAsia="Calibri" w:hAnsi="Calibri" w:cs="Times New Roman"/>
                <w:sz w:val="20"/>
              </w:rPr>
              <w:t>. You may enter in many different ways depending on the information available to you.</w:t>
            </w:r>
            <w:r w:rsidR="00835C86">
              <w:rPr>
                <w:rFonts w:ascii="Calibri" w:eastAsia="Calibri" w:hAnsi="Calibri" w:cs="Times New Roman"/>
                <w:sz w:val="20"/>
              </w:rPr>
              <w:t xml:space="preserve">  E.g., “8 minutes,” “&gt;10 years.</w:t>
            </w:r>
            <w:r w:rsidRPr="006354D4">
              <w:rPr>
                <w:rFonts w:ascii="Calibri" w:eastAsia="Calibri" w:hAnsi="Calibri" w:cs="Times New Roman"/>
                <w:sz w:val="20"/>
              </w:rPr>
              <w:t xml:space="preserve">” </w:t>
            </w:r>
            <w:r w:rsidR="00835C86">
              <w:rPr>
                <w:rFonts w:ascii="Calibri" w:eastAsia="Calibri" w:hAnsi="Calibri" w:cs="Times New Roman"/>
                <w:sz w:val="20"/>
              </w:rPr>
              <w:t>A</w:t>
            </w:r>
            <w:r w:rsidR="00835C86" w:rsidRPr="00835C86">
              <w:rPr>
                <w:rFonts w:ascii="Calibri" w:eastAsia="Calibri" w:hAnsi="Calibri" w:cs="Times New Roman"/>
                <w:sz w:val="20"/>
              </w:rPr>
              <w:t xml:space="preserve"> certifier </w:t>
            </w:r>
            <w:r w:rsidR="00835C86" w:rsidRPr="00835C86">
              <w:rPr>
                <w:rFonts w:ascii="Calibri" w:eastAsia="Calibri" w:hAnsi="Calibri" w:cs="Times New Roman"/>
                <w:i/>
                <w:sz w:val="20"/>
              </w:rPr>
              <w:t>may</w:t>
            </w:r>
            <w:r w:rsidR="00835C86" w:rsidRPr="00835C86">
              <w:rPr>
                <w:rFonts w:ascii="Calibri" w:eastAsia="Calibri" w:hAnsi="Calibri" w:cs="Times New Roman"/>
                <w:sz w:val="20"/>
              </w:rPr>
              <w:t xml:space="preserve"> enter units without exact intervals when an estimate is not possible.</w:t>
            </w:r>
            <w:r w:rsidR="00835C86" w:rsidRPr="006354D4">
              <w:rPr>
                <w:rFonts w:ascii="Calibri" w:eastAsia="Calibri" w:hAnsi="Calibri" w:cs="Times New Roman"/>
                <w:sz w:val="20"/>
              </w:rPr>
              <w:t xml:space="preserve"> </w:t>
            </w:r>
            <w:r w:rsidR="00835C86">
              <w:rPr>
                <w:rFonts w:ascii="Calibri" w:eastAsia="Calibri" w:hAnsi="Calibri" w:cs="Times New Roman"/>
                <w:sz w:val="20"/>
              </w:rPr>
              <w:t xml:space="preserve">E.g. </w:t>
            </w:r>
            <w:r w:rsidR="00835C86" w:rsidRPr="006354D4">
              <w:rPr>
                <w:rFonts w:ascii="Calibri" w:eastAsia="Calibri" w:hAnsi="Calibri" w:cs="Times New Roman"/>
                <w:sz w:val="20"/>
              </w:rPr>
              <w:t>“</w:t>
            </w:r>
            <w:r w:rsidR="00835C86">
              <w:rPr>
                <w:rFonts w:ascii="Calibri" w:eastAsia="Calibri" w:hAnsi="Calibri" w:cs="Times New Roman"/>
                <w:sz w:val="20"/>
              </w:rPr>
              <w:t>Years</w:t>
            </w:r>
            <w:r w:rsidR="00835C86" w:rsidRPr="006354D4">
              <w:rPr>
                <w:rFonts w:ascii="Calibri" w:eastAsia="Calibri" w:hAnsi="Calibri" w:cs="Times New Roman"/>
                <w:sz w:val="20"/>
              </w:rPr>
              <w:t>”</w:t>
            </w:r>
            <w:r w:rsidR="00835C86">
              <w:rPr>
                <w:rFonts w:ascii="Calibri" w:eastAsia="Calibri" w:hAnsi="Calibri" w:cs="Times New Roman"/>
                <w:sz w:val="20"/>
              </w:rPr>
              <w:t xml:space="preserve"> (number of units is then left blank).</w:t>
            </w:r>
          </w:p>
        </w:tc>
      </w:tr>
      <w:tr w:rsidR="006354D4" w:rsidRPr="006354D4" w:rsidTr="00433BA5">
        <w:tc>
          <w:tcPr>
            <w:tcW w:w="1809" w:type="dxa"/>
          </w:tcPr>
          <w:p w:rsidR="006354D4" w:rsidRPr="006354D4" w:rsidRDefault="006354D4" w:rsidP="006354D4">
            <w:pPr>
              <w:rPr>
                <w:rFonts w:ascii="Calibri" w:eastAsia="Calibri" w:hAnsi="Calibri" w:cs="Times New Roman"/>
                <w:b/>
                <w:bCs/>
                <w:i/>
                <w:iCs/>
                <w:color w:val="A9A57C"/>
                <w:sz w:val="20"/>
              </w:rPr>
            </w:pPr>
            <w:r w:rsidRPr="006354D4">
              <w:rPr>
                <w:rFonts w:ascii="Calibri" w:eastAsia="Calibri" w:hAnsi="Calibri" w:cs="Times New Roman"/>
                <w:b/>
                <w:bCs/>
                <w:i/>
                <w:iCs/>
                <w:color w:val="A9A57C"/>
                <w:sz w:val="20"/>
              </w:rPr>
              <w:t>Other significant conditions</w:t>
            </w:r>
          </w:p>
        </w:tc>
        <w:tc>
          <w:tcPr>
            <w:tcW w:w="7371" w:type="dxa"/>
          </w:tcPr>
          <w:p w:rsidR="006354D4" w:rsidRPr="006354D4" w:rsidRDefault="006354D4" w:rsidP="006354D4">
            <w:pPr>
              <w:rPr>
                <w:rFonts w:ascii="Calibri" w:eastAsia="Calibri" w:hAnsi="Calibri" w:cs="Times New Roman"/>
                <w:sz w:val="20"/>
              </w:rPr>
            </w:pPr>
            <w:r w:rsidRPr="006354D4">
              <w:rPr>
                <w:rFonts w:ascii="Calibri" w:eastAsia="Calibri" w:hAnsi="Calibri" w:cs="Times New Roman"/>
                <w:sz w:val="20"/>
              </w:rPr>
              <w:t xml:space="preserve">List other diseases and conditions that may have contributed to death, </w:t>
            </w:r>
            <w:r>
              <w:rPr>
                <w:rFonts w:ascii="Calibri" w:eastAsia="Calibri" w:hAnsi="Calibri" w:cs="Times New Roman"/>
                <w:sz w:val="20"/>
              </w:rPr>
              <w:t>as provided by the certifier, in a continuous line with each condition separated by a semicolon (“;”). If none, leave blank.</w:t>
            </w:r>
          </w:p>
        </w:tc>
      </w:tr>
    </w:tbl>
    <w:p w:rsidR="00C53C29" w:rsidRDefault="00012411" w:rsidP="00C77CAA">
      <w:pPr>
        <w:pStyle w:val="Heading1"/>
      </w:pPr>
      <w:proofErr w:type="gramStart"/>
      <w:r>
        <w:t>Tab 8.</w:t>
      </w:r>
      <w:proofErr w:type="gramEnd"/>
      <w:r>
        <w:t xml:space="preserve"> Manner/Detail/Injury</w:t>
      </w:r>
    </w:p>
    <w:p w:rsidR="003676F0" w:rsidRDefault="00190F74" w:rsidP="004833F4">
      <w:pPr>
        <w:pStyle w:val="Default"/>
        <w:ind w:right="810"/>
        <w:rPr>
          <w:sz w:val="22"/>
          <w:szCs w:val="22"/>
        </w:rPr>
      </w:pPr>
      <w:r>
        <w:rPr>
          <w:sz w:val="22"/>
          <w:szCs w:val="22"/>
        </w:rPr>
        <w:t xml:space="preserve">Funeral directors and non-medical examiner </w:t>
      </w:r>
      <w:proofErr w:type="gramStart"/>
      <w:r>
        <w:rPr>
          <w:sz w:val="22"/>
          <w:szCs w:val="22"/>
        </w:rPr>
        <w:t>certifiers,</w:t>
      </w:r>
      <w:proofErr w:type="gramEnd"/>
      <w:r>
        <w:rPr>
          <w:sz w:val="22"/>
          <w:szCs w:val="22"/>
        </w:rPr>
        <w:t xml:space="preserve"> will complete just three questions on this tab. </w:t>
      </w:r>
      <w:r w:rsidR="003676F0">
        <w:rPr>
          <w:sz w:val="22"/>
          <w:szCs w:val="22"/>
        </w:rPr>
        <w:t xml:space="preserve">Use the information provided to you from the Certifier Worksheet (or </w:t>
      </w:r>
      <w:r w:rsidR="00EF5AC1">
        <w:rPr>
          <w:sz w:val="22"/>
          <w:szCs w:val="22"/>
        </w:rPr>
        <w:t>other means of information transmittal</w:t>
      </w:r>
      <w:r w:rsidR="003676F0">
        <w:rPr>
          <w:sz w:val="22"/>
          <w:szCs w:val="22"/>
        </w:rPr>
        <w:t xml:space="preserve">) to fill out the information </w:t>
      </w:r>
      <w:r>
        <w:rPr>
          <w:sz w:val="22"/>
          <w:szCs w:val="22"/>
        </w:rPr>
        <w:t xml:space="preserve">about </w:t>
      </w:r>
      <w:r w:rsidR="003676F0" w:rsidRPr="003676F0">
        <w:rPr>
          <w:b/>
          <w:sz w:val="22"/>
          <w:szCs w:val="22"/>
        </w:rPr>
        <w:t>Manner of Death</w:t>
      </w:r>
      <w:r w:rsidR="00EF5AC1">
        <w:rPr>
          <w:sz w:val="22"/>
          <w:szCs w:val="22"/>
        </w:rPr>
        <w:t xml:space="preserve">, </w:t>
      </w:r>
      <w:r w:rsidR="00EF5AC1" w:rsidRPr="00EF5AC1">
        <w:rPr>
          <w:b/>
          <w:sz w:val="22"/>
          <w:szCs w:val="22"/>
        </w:rPr>
        <w:t>Pregnancy Status</w:t>
      </w:r>
      <w:r w:rsidR="00EF5AC1">
        <w:rPr>
          <w:sz w:val="22"/>
          <w:szCs w:val="22"/>
        </w:rPr>
        <w:t xml:space="preserve">, and </w:t>
      </w:r>
      <w:r w:rsidR="00EF5AC1" w:rsidRPr="00EF5AC1">
        <w:rPr>
          <w:b/>
          <w:sz w:val="22"/>
          <w:szCs w:val="22"/>
        </w:rPr>
        <w:t>Tobacco</w:t>
      </w:r>
      <w:r w:rsidR="00EF5AC1">
        <w:rPr>
          <w:sz w:val="22"/>
          <w:szCs w:val="22"/>
        </w:rPr>
        <w:t xml:space="preserve"> exposure.</w:t>
      </w:r>
      <w:r w:rsidR="003676F0">
        <w:rPr>
          <w:sz w:val="22"/>
          <w:szCs w:val="22"/>
        </w:rPr>
        <w:t xml:space="preserve"> </w:t>
      </w:r>
      <w:r>
        <w:rPr>
          <w:sz w:val="22"/>
          <w:szCs w:val="22"/>
        </w:rPr>
        <w:t xml:space="preserve"> Funeral directors and non-medical examiner certifiers will not complete death certificates for manners other than natural, and will not need to complete the injury information fields.</w:t>
      </w:r>
    </w:p>
    <w:p w:rsidR="00835C86" w:rsidRDefault="00835C86" w:rsidP="00835C86">
      <w:pPr>
        <w:pStyle w:val="Heading4"/>
      </w:pPr>
      <w:r>
        <w:t>Selected Field Notes:</w:t>
      </w:r>
    </w:p>
    <w:tbl>
      <w:tblPr>
        <w:tblStyle w:val="TableGrid"/>
        <w:tblW w:w="9288" w:type="dxa"/>
        <w:tblBorders>
          <w:top w:val="none" w:sz="0" w:space="0" w:color="auto"/>
          <w:left w:val="none" w:sz="0" w:space="0" w:color="auto"/>
          <w:bottom w:val="none" w:sz="0" w:space="0" w:color="auto"/>
          <w:right w:val="none" w:sz="0" w:space="0" w:color="auto"/>
          <w:insideH w:val="single" w:sz="4" w:space="0" w:color="DFDCB7" w:themeColor="background2"/>
          <w:insideV w:val="none" w:sz="0" w:space="0" w:color="auto"/>
        </w:tblBorders>
        <w:tblLook w:val="04A0" w:firstRow="1" w:lastRow="0" w:firstColumn="1" w:lastColumn="0" w:noHBand="0" w:noVBand="1"/>
        <w:tblDescription w:val="Image displaying VIP activity described in text"/>
      </w:tblPr>
      <w:tblGrid>
        <w:gridCol w:w="1818"/>
        <w:gridCol w:w="7470"/>
      </w:tblGrid>
      <w:tr w:rsidR="00835C86" w:rsidRPr="006354D4" w:rsidTr="003B53EC">
        <w:tc>
          <w:tcPr>
            <w:tcW w:w="1818" w:type="dxa"/>
          </w:tcPr>
          <w:p w:rsidR="00835C86" w:rsidRPr="006354D4" w:rsidRDefault="00835C86" w:rsidP="00433BA5">
            <w:pPr>
              <w:rPr>
                <w:rFonts w:ascii="Calibri" w:eastAsia="Calibri" w:hAnsi="Calibri" w:cs="Times New Roman"/>
                <w:b/>
                <w:bCs/>
                <w:i/>
                <w:iCs/>
                <w:color w:val="FFFFFF" w:themeColor="background1"/>
                <w:sz w:val="4"/>
              </w:rPr>
            </w:pPr>
            <w:proofErr w:type="spellStart"/>
            <w:r w:rsidRPr="006354D4">
              <w:rPr>
                <w:rFonts w:ascii="Calibri" w:eastAsia="Calibri" w:hAnsi="Calibri" w:cs="Times New Roman"/>
                <w:b/>
                <w:bCs/>
                <w:i/>
                <w:iCs/>
                <w:color w:val="FFFFFF" w:themeColor="background1"/>
                <w:sz w:val="4"/>
              </w:rPr>
              <w:t>ield</w:t>
            </w:r>
            <w:proofErr w:type="spellEnd"/>
            <w:r w:rsidRPr="006354D4">
              <w:rPr>
                <w:rFonts w:ascii="Calibri" w:eastAsia="Calibri" w:hAnsi="Calibri" w:cs="Times New Roman"/>
                <w:b/>
                <w:bCs/>
                <w:i/>
                <w:iCs/>
                <w:color w:val="FFFFFF" w:themeColor="background1"/>
                <w:sz w:val="4"/>
              </w:rPr>
              <w:tab/>
            </w:r>
          </w:p>
        </w:tc>
        <w:tc>
          <w:tcPr>
            <w:tcW w:w="7470" w:type="dxa"/>
          </w:tcPr>
          <w:p w:rsidR="00835C86" w:rsidRPr="006354D4" w:rsidRDefault="00835C86" w:rsidP="00433BA5">
            <w:pPr>
              <w:rPr>
                <w:rFonts w:ascii="Calibri" w:eastAsia="Calibri" w:hAnsi="Calibri" w:cs="Times New Roman"/>
                <w:color w:val="FFFFFF" w:themeColor="background1"/>
                <w:sz w:val="4"/>
              </w:rPr>
            </w:pPr>
            <w:r w:rsidRPr="006354D4">
              <w:rPr>
                <w:rFonts w:ascii="Calibri" w:eastAsia="Calibri" w:hAnsi="Calibri" w:cs="Times New Roman"/>
                <w:b/>
                <w:bCs/>
                <w:i/>
                <w:iCs/>
                <w:color w:val="FFFFFF" w:themeColor="background1"/>
                <w:sz w:val="4"/>
              </w:rPr>
              <w:t>Description</w:t>
            </w:r>
          </w:p>
        </w:tc>
      </w:tr>
      <w:tr w:rsidR="00835C86" w:rsidRPr="006354D4" w:rsidTr="003B53EC">
        <w:tc>
          <w:tcPr>
            <w:tcW w:w="1818" w:type="dxa"/>
          </w:tcPr>
          <w:p w:rsidR="00835C86" w:rsidRPr="006354D4" w:rsidRDefault="00835C86" w:rsidP="00433BA5">
            <w:pPr>
              <w:rPr>
                <w:rFonts w:ascii="Calibri" w:eastAsia="Calibri" w:hAnsi="Calibri" w:cs="Times New Roman"/>
                <w:b/>
                <w:bCs/>
                <w:i/>
                <w:iCs/>
                <w:color w:val="A9A57C"/>
                <w:sz w:val="20"/>
              </w:rPr>
            </w:pPr>
            <w:r>
              <w:rPr>
                <w:rFonts w:ascii="Calibri" w:eastAsia="Calibri" w:hAnsi="Calibri" w:cs="Times New Roman"/>
                <w:b/>
                <w:bCs/>
                <w:i/>
                <w:iCs/>
                <w:color w:val="A9A57C"/>
                <w:sz w:val="20"/>
              </w:rPr>
              <w:t>Manner</w:t>
            </w:r>
          </w:p>
        </w:tc>
        <w:tc>
          <w:tcPr>
            <w:tcW w:w="7470" w:type="dxa"/>
          </w:tcPr>
          <w:p w:rsidR="00835C86" w:rsidRPr="006354D4" w:rsidRDefault="00835C86" w:rsidP="00433BA5">
            <w:pPr>
              <w:rPr>
                <w:rFonts w:ascii="Calibri" w:eastAsia="Calibri" w:hAnsi="Calibri" w:cs="Times New Roman"/>
                <w:sz w:val="20"/>
              </w:rPr>
            </w:pPr>
            <w:r w:rsidRPr="00835C86">
              <w:rPr>
                <w:rFonts w:ascii="Calibri" w:eastAsia="Calibri" w:hAnsi="Calibri" w:cs="Times New Roman"/>
                <w:sz w:val="20"/>
              </w:rPr>
              <w:t>“Natural” manner of death is your only option.  If a certifier indicates a manner other than natural, the case must be referred to the medical examiner.</w:t>
            </w:r>
          </w:p>
        </w:tc>
      </w:tr>
      <w:tr w:rsidR="00835C86" w:rsidRPr="006354D4" w:rsidTr="003B53EC">
        <w:tc>
          <w:tcPr>
            <w:tcW w:w="1818" w:type="dxa"/>
          </w:tcPr>
          <w:p w:rsidR="00835C86" w:rsidRPr="006354D4" w:rsidRDefault="00835C86" w:rsidP="00433BA5">
            <w:pPr>
              <w:rPr>
                <w:rFonts w:ascii="Calibri" w:eastAsia="Calibri" w:hAnsi="Calibri" w:cs="Times New Roman"/>
                <w:b/>
                <w:bCs/>
                <w:i/>
                <w:iCs/>
                <w:color w:val="A9A57C"/>
                <w:sz w:val="20"/>
              </w:rPr>
            </w:pPr>
            <w:r>
              <w:rPr>
                <w:rFonts w:ascii="Calibri" w:eastAsia="Calibri" w:hAnsi="Calibri" w:cs="Times New Roman"/>
                <w:b/>
                <w:bCs/>
                <w:i/>
                <w:iCs/>
                <w:color w:val="A9A57C"/>
                <w:sz w:val="20"/>
              </w:rPr>
              <w:t>Pregnancy Status</w:t>
            </w:r>
          </w:p>
        </w:tc>
        <w:tc>
          <w:tcPr>
            <w:tcW w:w="7470" w:type="dxa"/>
          </w:tcPr>
          <w:p w:rsidR="00835C86" w:rsidRPr="006354D4" w:rsidRDefault="00835C86" w:rsidP="00433BA5">
            <w:pPr>
              <w:rPr>
                <w:rFonts w:ascii="Calibri" w:eastAsia="Calibri" w:hAnsi="Calibri" w:cs="Times New Roman"/>
                <w:sz w:val="20"/>
              </w:rPr>
            </w:pPr>
            <w:r w:rsidRPr="00835C86">
              <w:rPr>
                <w:rFonts w:ascii="Calibri" w:eastAsia="Calibri" w:hAnsi="Calibri" w:cs="Times New Roman"/>
                <w:sz w:val="20"/>
              </w:rPr>
              <w:t xml:space="preserve">This is a new question to comply with the Centers for Disease Control and Prevention (CDC) national standard. The certifier will indicate whether a female, between 5 and 75, was pregnant at death or any time in the last year. Specific checkbox categories break down the pregnancy intervals to “at death,” “within 42 days,” and “43 days to one year.”  </w:t>
            </w:r>
          </w:p>
        </w:tc>
      </w:tr>
      <w:tr w:rsidR="003B53EC" w:rsidRPr="006354D4" w:rsidTr="003B53EC">
        <w:tc>
          <w:tcPr>
            <w:tcW w:w="1818" w:type="dxa"/>
          </w:tcPr>
          <w:p w:rsidR="003B53EC" w:rsidRDefault="003B53EC" w:rsidP="00433BA5">
            <w:pPr>
              <w:rPr>
                <w:rFonts w:ascii="Calibri" w:eastAsia="Calibri" w:hAnsi="Calibri" w:cs="Times New Roman"/>
                <w:b/>
                <w:bCs/>
                <w:i/>
                <w:iCs/>
                <w:color w:val="A9A57C"/>
                <w:sz w:val="20"/>
              </w:rPr>
            </w:pPr>
            <w:r>
              <w:rPr>
                <w:rFonts w:ascii="Calibri" w:eastAsia="Calibri" w:hAnsi="Calibri" w:cs="Times New Roman"/>
                <w:b/>
                <w:bCs/>
                <w:i/>
                <w:iCs/>
                <w:color w:val="A9A57C"/>
                <w:sz w:val="20"/>
              </w:rPr>
              <w:t>Did tobacco contribute to death?</w:t>
            </w:r>
          </w:p>
        </w:tc>
        <w:tc>
          <w:tcPr>
            <w:tcW w:w="7470" w:type="dxa"/>
          </w:tcPr>
          <w:p w:rsidR="003B53EC" w:rsidRPr="00835C86" w:rsidRDefault="00A063A9" w:rsidP="00A063A9">
            <w:pPr>
              <w:rPr>
                <w:rFonts w:ascii="Calibri" w:eastAsia="Calibri" w:hAnsi="Calibri" w:cs="Times New Roman"/>
                <w:sz w:val="20"/>
              </w:rPr>
            </w:pPr>
            <w:r>
              <w:rPr>
                <w:rFonts w:ascii="Calibri" w:eastAsia="Calibri" w:hAnsi="Calibri" w:cs="Times New Roman"/>
                <w:sz w:val="20"/>
              </w:rPr>
              <w:t>Also a new CDC question, this c</w:t>
            </w:r>
            <w:r w:rsidR="003B53EC" w:rsidRPr="003B53EC">
              <w:rPr>
                <w:rFonts w:ascii="Calibri" w:eastAsia="Calibri" w:hAnsi="Calibri" w:cs="Times New Roman"/>
                <w:sz w:val="20"/>
              </w:rPr>
              <w:t>ollects information about whether use or exposure to tobacco contributed, or may have contributed, to death. Possible answers are “Yes,” “No,” “Probably,” and “Unknown.”</w:t>
            </w:r>
          </w:p>
        </w:tc>
      </w:tr>
    </w:tbl>
    <w:p w:rsidR="00012411" w:rsidRDefault="00A063A9">
      <w:pPr>
        <w:rPr>
          <w:rFonts w:asciiTheme="majorHAnsi" w:eastAsiaTheme="majorEastAsia" w:hAnsiTheme="majorHAnsi" w:cstheme="majorBidi"/>
          <w:b/>
          <w:bCs/>
          <w:color w:val="848057" w:themeColor="accent1" w:themeShade="BF"/>
          <w:sz w:val="28"/>
          <w:szCs w:val="28"/>
        </w:rPr>
      </w:pPr>
      <w:r>
        <w:rPr>
          <w:rFonts w:ascii="Calibri" w:eastAsia="Calibri" w:hAnsi="Calibri" w:cs="Times New Roman"/>
          <w:b/>
          <w:bCs/>
          <w:i/>
          <w:iCs/>
          <w:noProof/>
          <w:color w:val="A9A57C"/>
          <w:sz w:val="20"/>
        </w:rPr>
        <mc:AlternateContent>
          <mc:Choice Requires="wpg">
            <w:drawing>
              <wp:anchor distT="0" distB="0" distL="114300" distR="114300" simplePos="0" relativeHeight="251886591" behindDoc="0" locked="0" layoutInCell="1" allowOverlap="1" wp14:anchorId="6814DC4D" wp14:editId="035476C7">
                <wp:simplePos x="0" y="0"/>
                <wp:positionH relativeFrom="column">
                  <wp:posOffset>81177</wp:posOffset>
                </wp:positionH>
                <wp:positionV relativeFrom="paragraph">
                  <wp:posOffset>208692</wp:posOffset>
                </wp:positionV>
                <wp:extent cx="5480222" cy="2681416"/>
                <wp:effectExtent l="0" t="0" r="0" b="0"/>
                <wp:wrapNone/>
                <wp:docPr id="421" name="Group 421" descr="Image displaying VIP activity described in text"/>
                <wp:cNvGraphicFramePr/>
                <a:graphic xmlns:a="http://schemas.openxmlformats.org/drawingml/2006/main">
                  <a:graphicData uri="http://schemas.microsoft.com/office/word/2010/wordprocessingGroup">
                    <wpg:wgp>
                      <wpg:cNvGrpSpPr/>
                      <wpg:grpSpPr>
                        <a:xfrm>
                          <a:off x="0" y="0"/>
                          <a:ext cx="5480222" cy="2681416"/>
                          <a:chOff x="0" y="0"/>
                          <a:chExt cx="5319584" cy="2557849"/>
                        </a:xfrm>
                      </wpg:grpSpPr>
                      <pic:pic xmlns:pic="http://schemas.openxmlformats.org/drawingml/2006/picture">
                        <pic:nvPicPr>
                          <pic:cNvPr id="44" name="Picture 44" descr="Image displaying VIP activity described in text"/>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319584" cy="2557849"/>
                          </a:xfrm>
                          <a:prstGeom prst="rect">
                            <a:avLst/>
                          </a:prstGeom>
                        </pic:spPr>
                      </pic:pic>
                      <wps:wsp>
                        <wps:cNvPr id="55" name="Rectangular Callout 55"/>
                        <wps:cNvSpPr/>
                        <wps:spPr>
                          <a:xfrm>
                            <a:off x="1847335" y="278027"/>
                            <a:ext cx="1118235" cy="432435"/>
                          </a:xfrm>
                          <a:prstGeom prst="wedgeRectCallout">
                            <a:avLst>
                              <a:gd name="adj1" fmla="val -98035"/>
                              <a:gd name="adj2" fmla="val -5241"/>
                            </a:avLst>
                          </a:prstGeom>
                          <a:solidFill>
                            <a:srgbClr val="FFFFFF"/>
                          </a:solidFill>
                          <a:ln w="25400" cap="flat" cmpd="sng" algn="ctr">
                            <a:solidFill>
                              <a:srgbClr val="7DA329">
                                <a:alpha val="50196"/>
                              </a:srgbClr>
                            </a:solidFill>
                            <a:prstDash val="solid"/>
                          </a:ln>
                          <a:effectLst/>
                        </wps:spPr>
                        <wps:txbx>
                          <w:txbxContent>
                            <w:p w:rsidR="00FB3625" w:rsidRPr="00E44B6E" w:rsidRDefault="00FB3625" w:rsidP="00E44B6E">
                              <w:pPr>
                                <w:rPr>
                                  <w:sz w:val="18"/>
                                  <w:szCs w:val="18"/>
                                </w:rPr>
                              </w:pPr>
                              <w:r w:rsidRPr="00190F74">
                                <w:rPr>
                                  <w:rStyle w:val="IntenseEmphasis"/>
                                  <w:sz w:val="20"/>
                                </w:rPr>
                                <w:t>Shortcut</w:t>
                              </w:r>
                              <w:r w:rsidRPr="00E44B6E">
                                <w:rPr>
                                  <w:rStyle w:val="Heading4Char"/>
                                  <w:sz w:val="18"/>
                                  <w:szCs w:val="18"/>
                                </w:rPr>
                                <w:t>:</w:t>
                              </w:r>
                              <w:r w:rsidRPr="00E44B6E">
                                <w:rPr>
                                  <w:sz w:val="18"/>
                                  <w:szCs w:val="18"/>
                                </w:rPr>
                                <w:t xml:space="preserve"> Type in “N” for Natural</w:t>
                              </w:r>
                              <w:r>
                                <w:rPr>
                                  <w:sz w:val="18"/>
                                  <w:szCs w:val="1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3" name="Rectangular Callout 303"/>
                        <wps:cNvSpPr/>
                        <wps:spPr>
                          <a:xfrm>
                            <a:off x="2446638" y="1637271"/>
                            <a:ext cx="1482725" cy="565785"/>
                          </a:xfrm>
                          <a:prstGeom prst="wedgeRectCallout">
                            <a:avLst>
                              <a:gd name="adj1" fmla="val -101382"/>
                              <a:gd name="adj2" fmla="val -186450"/>
                            </a:avLst>
                          </a:prstGeom>
                          <a:solidFill>
                            <a:srgbClr val="FFFFFF"/>
                          </a:solidFill>
                          <a:ln w="25400" cap="flat" cmpd="sng" algn="ctr">
                            <a:solidFill>
                              <a:srgbClr val="7DA329">
                                <a:alpha val="50196"/>
                              </a:srgbClr>
                            </a:solidFill>
                            <a:prstDash val="solid"/>
                          </a:ln>
                          <a:effectLst/>
                        </wps:spPr>
                        <wps:txbx>
                          <w:txbxContent>
                            <w:p w:rsidR="00FB3625" w:rsidRPr="00E44B6E" w:rsidRDefault="00FB3625" w:rsidP="00E44B6E">
                              <w:pPr>
                                <w:rPr>
                                  <w:sz w:val="18"/>
                                  <w:szCs w:val="18"/>
                                </w:rPr>
                              </w:pPr>
                              <w:r>
                                <w:rPr>
                                  <w:sz w:val="18"/>
                                  <w:szCs w:val="18"/>
                                </w:rPr>
                                <w:t>For a male decedent,</w:t>
                              </w:r>
                              <w:r w:rsidRPr="00E44B6E">
                                <w:rPr>
                                  <w:sz w:val="18"/>
                                  <w:szCs w:val="18"/>
                                </w:rPr>
                                <w:t xml:space="preserve"> the</w:t>
                              </w:r>
                              <w:r>
                                <w:rPr>
                                  <w:sz w:val="18"/>
                                  <w:szCs w:val="18"/>
                                </w:rPr>
                                <w:t xml:space="preserve"> pregnancy question is disabled (yellow).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6" name="Rectangle 336"/>
                        <wps:cNvSpPr/>
                        <wps:spPr>
                          <a:xfrm>
                            <a:off x="4158049" y="197708"/>
                            <a:ext cx="1039495" cy="119380"/>
                          </a:xfrm>
                          <a:prstGeom prst="rect">
                            <a:avLst/>
                          </a:prstGeom>
                          <a:solidFill>
                            <a:srgbClr val="99CC00">
                              <a:alpha val="20000"/>
                            </a:srgbClr>
                          </a:solidFill>
                          <a:ln w="25400" cap="flat" cmpd="sng" algn="ctr">
                            <a:solidFill>
                              <a:srgbClr val="99CC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21" o:spid="_x0000_s1187" alt="Image displaying VIP activity described in text" style="position:absolute;margin-left:6.4pt;margin-top:16.45pt;width:431.5pt;height:211.15pt;z-index:251886591;mso-width-relative:margin;mso-height-relative:margin" coordsize="53195,255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">
                <v:shape id="Picture 44" o:spid="_x0000_s1188" type="#_x0000_t75" alt="Image displaying VIP activity described in text" style="position:absolute;width:53195;height:255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jOYrEAAAA2wAAAA8AAABkcnMvZG93bnJldi54bWxEj8FqwzAQRO+F/oPYQi+lkRNMMG6UEAoF&#10;H3Kx27TXxdrYJtbKSIrt/n0UCOQ4zMwbZrObTS9Gcr6zrGC5SEAQ11Z33Cj4+f56z0D4gKyxt0wK&#10;/snDbvv8tMFc24lLGqvQiAhhn6OCNoQhl9LXLRn0CzsQR+9kncEQpWukdjhFuOnlKknW0mDHcaHF&#10;gT5bqs/VxSj4K9zb8ZROesnJZcjWMit/+4NSry/z/gNEoDk8wvd2oRWkKdy+xB8gt1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XjOYrEAAAA2wAAAA8AAAAAAAAAAAAAAAAA&#10;nwIAAGRycy9kb3ducmV2LnhtbFBLBQYAAAAABAAEAPcAAACQAwAAAAA=&#10;">
                  <v:imagedata r:id="rId84" o:title="Image displaying VIP activity described in text"/>
                  <v:path arrowok="t"/>
                </v:shape>
                <v:shape id="Rectangular Callout 55" o:spid="_x0000_s1189" type="#_x0000_t61" style="position:absolute;left:18473;top:2780;width:11182;height:43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1FUsIA&#10;AADbAAAADwAAAGRycy9kb3ducmV2LnhtbESP3YrCMBSE7wXfIRzBO01VlNI1lqVQ9MIbfx7gmJxt&#10;yzYnpYla9+k3wsJeDjPzDbPNB9uKB/W+caxgMU9AEGtnGq4UXC/lLAXhA7LB1jEpeJGHfDcebTEz&#10;7sknepxDJSKEfYYK6hC6TEqva7Lo564jjt6X6y2GKPtKmh6fEW5buUySjbTYcFyosaOiJv19vlsF&#10;ycm3P/p1XJXFzexTlzpd6oNS08nw+QEi0BD+w3/tg1GwXsP7S/wBcvc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HUVSwgAAANsAAAAPAAAAAAAAAAAAAAAAAJgCAABkcnMvZG93&#10;bnJldi54bWxQSwUGAAAAAAQABAD1AAAAhwMAAAAA&#10;" adj="-10376,9668" strokecolor="#7da329" strokeweight="2pt">
                  <v:stroke opacity="32896f"/>
                  <v:textbox>
                    <w:txbxContent>
                      <w:p w:rsidR="00FB3625" w:rsidRPr="00E44B6E" w:rsidRDefault="00FB3625" w:rsidP="00E44B6E">
                        <w:pPr>
                          <w:rPr>
                            <w:sz w:val="18"/>
                            <w:szCs w:val="18"/>
                          </w:rPr>
                        </w:pPr>
                        <w:r w:rsidRPr="00190F74">
                          <w:rPr>
                            <w:rStyle w:val="IntenseEmphasis"/>
                            <w:sz w:val="20"/>
                          </w:rPr>
                          <w:t>Shortcut</w:t>
                        </w:r>
                        <w:r w:rsidRPr="00E44B6E">
                          <w:rPr>
                            <w:rStyle w:val="Heading4Char"/>
                            <w:sz w:val="18"/>
                            <w:szCs w:val="18"/>
                          </w:rPr>
                          <w:t>:</w:t>
                        </w:r>
                        <w:r w:rsidRPr="00E44B6E">
                          <w:rPr>
                            <w:sz w:val="18"/>
                            <w:szCs w:val="18"/>
                          </w:rPr>
                          <w:t xml:space="preserve"> Type in “N” for Natural</w:t>
                        </w:r>
                        <w:r>
                          <w:rPr>
                            <w:sz w:val="18"/>
                            <w:szCs w:val="18"/>
                          </w:rPr>
                          <w:t xml:space="preserve">. </w:t>
                        </w:r>
                      </w:p>
                    </w:txbxContent>
                  </v:textbox>
                </v:shape>
                <v:shape id="Rectangular Callout 303" o:spid="_x0000_s1190" type="#_x0000_t61" style="position:absolute;left:24466;top:16372;width:14827;height:56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llqsIA&#10;AADcAAAADwAAAGRycy9kb3ducmV2LnhtbESPzYvCMBTE78L+D+EteCma+IFIt6mIIHj14+Lt0Tzb&#10;YvPSbWKt/70RFvY4zMxvmGwz2Eb01PnasYbZVIEgLpypudRwOe8naxA+IBtsHJOGF3nY5F+jDFPj&#10;nnyk/hRKESHsU9RQhdCmUvqiIot+6lri6N1cZzFE2ZXSdPiMcNvIuVIrabHmuFBhS7uKivvpYTX4&#10;hOp+JxMul7c9J7/hvryqi9bj72H7AyLQEP7Df+2D0bBQC/iciUdA5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6WWqwgAAANwAAAAPAAAAAAAAAAAAAAAAAJgCAABkcnMvZG93&#10;bnJldi54bWxQSwUGAAAAAAQABAD1AAAAhwMAAAAA&#10;" adj="-11099,-29473" strokecolor="#7da329" strokeweight="2pt">
                  <v:stroke opacity="32896f"/>
                  <v:textbox>
                    <w:txbxContent>
                      <w:p w:rsidR="00FB3625" w:rsidRPr="00E44B6E" w:rsidRDefault="00FB3625" w:rsidP="00E44B6E">
                        <w:pPr>
                          <w:rPr>
                            <w:sz w:val="18"/>
                            <w:szCs w:val="18"/>
                          </w:rPr>
                        </w:pPr>
                        <w:r>
                          <w:rPr>
                            <w:sz w:val="18"/>
                            <w:szCs w:val="18"/>
                          </w:rPr>
                          <w:t>For a male decedent,</w:t>
                        </w:r>
                        <w:r w:rsidRPr="00E44B6E">
                          <w:rPr>
                            <w:sz w:val="18"/>
                            <w:szCs w:val="18"/>
                          </w:rPr>
                          <w:t xml:space="preserve"> the</w:t>
                        </w:r>
                        <w:r>
                          <w:rPr>
                            <w:sz w:val="18"/>
                            <w:szCs w:val="18"/>
                          </w:rPr>
                          <w:t xml:space="preserve"> pregnancy question is disabled (yellow).</w:t>
                        </w:r>
                      </w:p>
                    </w:txbxContent>
                  </v:textbox>
                </v:shape>
                <v:rect id="Rectangle 336" o:spid="_x0000_s1191" style="position:absolute;left:41580;top:1977;width:10395;height:11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dtQsMA&#10;AADcAAAADwAAAGRycy9kb3ducmV2LnhtbESPwWrDMBBE74H+g9hCb7HsGNziRgluoFB6ix0ovS3W&#10;1jKxVsZSYvfvq0Cgx2Fm3jDb/WIHcaXJ944VZEkKgrh1uudOwal5X7+A8AFZ4+CYFPySh/3uYbXF&#10;UruZj3StQycihH2JCkwIYymlbw1Z9IkbiaP34yaLIcqpk3rCOcLtIDdpWkiLPccFgyMdDLXn+mIV&#10;NAUah1/NsPl+tqYy2dvnuT4q9fS4VK8gAi3hP3xvf2gFeV7A7Uw8AnL3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6dtQsMAAADcAAAADwAAAAAAAAAAAAAAAACYAgAAZHJzL2Rv&#10;d25yZXYueG1sUEsFBgAAAAAEAAQA9QAAAIgDAAAAAA==&#10;" fillcolor="#9c0" strokecolor="#9c0" strokeweight="2pt">
                  <v:fill opacity="13107f"/>
                </v:rect>
              </v:group>
            </w:pict>
          </mc:Fallback>
        </mc:AlternateContent>
      </w:r>
      <w:r w:rsidR="00012411">
        <w:br w:type="page"/>
      </w:r>
    </w:p>
    <w:p w:rsidR="00433BA5" w:rsidRPr="002900EB" w:rsidRDefault="004F535F" w:rsidP="002900EB">
      <w:pPr>
        <w:pStyle w:val="Heading1"/>
      </w:pPr>
      <w:proofErr w:type="gramStart"/>
      <w:r>
        <w:lastRenderedPageBreak/>
        <w:t>Tab 9.</w:t>
      </w:r>
      <w:proofErr w:type="gramEnd"/>
      <w:r>
        <w:t xml:space="preserve"> Certification</w:t>
      </w:r>
      <w:r w:rsidR="005C0E0C">
        <w:t xml:space="preserve"> Info</w:t>
      </w:r>
      <w:r w:rsidRPr="004F535F">
        <w:rPr>
          <w:rFonts w:ascii="Cambria" w:eastAsia="Times New Roman" w:hAnsi="Cambria" w:cs="Times New Roman"/>
          <w:noProof/>
          <w:color w:val="848057"/>
          <w:sz w:val="36"/>
          <w:szCs w:val="36"/>
        </w:rPr>
        <mc:AlternateContent>
          <mc:Choice Requires="wps">
            <w:drawing>
              <wp:anchor distT="0" distB="0" distL="114300" distR="114300" simplePos="0" relativeHeight="252036606" behindDoc="0" locked="1" layoutInCell="1" allowOverlap="1" wp14:anchorId="5A5D6CFC" wp14:editId="4D2ADE55">
                <wp:simplePos x="0" y="0"/>
                <wp:positionH relativeFrom="column">
                  <wp:posOffset>3770630</wp:posOffset>
                </wp:positionH>
                <wp:positionV relativeFrom="page">
                  <wp:posOffset>3091180</wp:posOffset>
                </wp:positionV>
                <wp:extent cx="4834255" cy="434975"/>
                <wp:effectExtent l="0" t="0" r="0" b="0"/>
                <wp:wrapNone/>
                <wp:docPr id="4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834255" cy="434975"/>
                        </a:xfrm>
                        <a:prstGeom prst="rect">
                          <a:avLst/>
                        </a:prstGeom>
                        <a:noFill/>
                        <a:ln w="9525">
                          <a:noFill/>
                          <a:miter lim="800000"/>
                          <a:headEnd/>
                          <a:tailEnd/>
                        </a:ln>
                      </wps:spPr>
                      <wps:txbx>
                        <w:txbxContent>
                          <w:p w:rsidR="00FB3625" w:rsidRPr="00BD500D" w:rsidRDefault="00FB3625" w:rsidP="004F535F">
                            <w:pPr>
                              <w:rPr>
                                <w:sz w:val="36"/>
                                <w:szCs w:val="36"/>
                              </w:rPr>
                            </w:pPr>
                            <w:r>
                              <w:rPr>
                                <w:sz w:val="36"/>
                                <w:szCs w:val="36"/>
                              </w:rPr>
                              <w:t>Certification Info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92" type="#_x0000_t202" style="position:absolute;margin-left:296.9pt;margin-top:243.4pt;width:380.65pt;height:34.25pt;rotation:90;z-index:25203660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" filled="f" stroked="f">
                <v:textbox>
                  <w:txbxContent>
                    <w:p w:rsidR="00FB3625" w:rsidRPr="00BD500D" w:rsidRDefault="00FB3625" w:rsidP="004F535F">
                      <w:pPr>
                        <w:rPr>
                          <w:sz w:val="36"/>
                          <w:szCs w:val="36"/>
                        </w:rPr>
                      </w:pPr>
                      <w:r>
                        <w:rPr>
                          <w:sz w:val="36"/>
                          <w:szCs w:val="36"/>
                        </w:rPr>
                        <w:t>Certification Info</w:t>
                      </w:r>
                    </w:p>
                  </w:txbxContent>
                </v:textbox>
                <w10:wrap anchory="page"/>
                <w10:anchorlock/>
              </v:shape>
            </w:pict>
          </mc:Fallback>
        </mc:AlternateContent>
      </w:r>
      <w:r w:rsidRPr="004F535F">
        <w:rPr>
          <w:rFonts w:ascii="Calibri" w:eastAsia="Calibri" w:hAnsi="Calibri" w:cs="Times New Roman"/>
        </w:rPr>
        <w:t xml:space="preserve"> </w:t>
      </w:r>
    </w:p>
    <w:p w:rsidR="002900EB" w:rsidRDefault="002900EB" w:rsidP="002900EB">
      <w:pPr>
        <w:rPr>
          <w:rStyle w:val="IntenseEmphasis"/>
          <w:b w:val="0"/>
          <w:i w:val="0"/>
          <w:color w:val="auto"/>
        </w:rPr>
      </w:pPr>
      <w:r w:rsidRPr="002900EB">
        <w:rPr>
          <w:rStyle w:val="IntenseEmphasis"/>
          <w:b w:val="0"/>
          <w:i w:val="0"/>
          <w:color w:val="auto"/>
        </w:rPr>
        <w:t xml:space="preserve">For </w:t>
      </w:r>
      <w:r w:rsidR="00637DAF">
        <w:rPr>
          <w:rStyle w:val="IntenseEmphasis"/>
          <w:b w:val="0"/>
          <w:i w:val="0"/>
          <w:color w:val="auto"/>
        </w:rPr>
        <w:t>typical</w:t>
      </w:r>
      <w:r w:rsidRPr="002900EB">
        <w:rPr>
          <w:rStyle w:val="IntenseEmphasis"/>
          <w:b w:val="0"/>
          <w:i w:val="0"/>
          <w:color w:val="auto"/>
        </w:rPr>
        <w:t xml:space="preserve"> cases, you will enter </w:t>
      </w:r>
      <w:r w:rsidR="00637DAF">
        <w:rPr>
          <w:rStyle w:val="IntenseEmphasis"/>
          <w:b w:val="0"/>
          <w:i w:val="0"/>
          <w:color w:val="auto"/>
        </w:rPr>
        <w:t xml:space="preserve">these items </w:t>
      </w:r>
      <w:r w:rsidRPr="002900EB">
        <w:rPr>
          <w:rStyle w:val="IntenseEmphasis"/>
          <w:b w:val="0"/>
          <w:i w:val="0"/>
          <w:color w:val="auto"/>
        </w:rPr>
        <w:t xml:space="preserve">on behalf of an offline certifier: </w:t>
      </w:r>
      <w:r w:rsidRPr="002900EB">
        <w:rPr>
          <w:rStyle w:val="IntenseEmphasis"/>
          <w:i w:val="0"/>
          <w:color w:val="auto"/>
        </w:rPr>
        <w:t>Certifier Designation</w:t>
      </w:r>
      <w:r w:rsidRPr="002900EB">
        <w:rPr>
          <w:rStyle w:val="IntenseEmphasis"/>
          <w:b w:val="0"/>
          <w:i w:val="0"/>
          <w:color w:val="auto"/>
        </w:rPr>
        <w:t xml:space="preserve">, </w:t>
      </w:r>
      <w:r w:rsidRPr="002900EB">
        <w:rPr>
          <w:rStyle w:val="IntenseEmphasis"/>
          <w:i w:val="0"/>
          <w:color w:val="auto"/>
        </w:rPr>
        <w:t>Physician in Charge of Patient’s Care</w:t>
      </w:r>
      <w:r w:rsidRPr="002900EB">
        <w:rPr>
          <w:rStyle w:val="IntenseEmphasis"/>
          <w:b w:val="0"/>
          <w:i w:val="0"/>
          <w:color w:val="auto"/>
        </w:rPr>
        <w:t xml:space="preserve">, </w:t>
      </w:r>
      <w:r w:rsidRPr="002900EB">
        <w:rPr>
          <w:rStyle w:val="IntenseEmphasis"/>
          <w:i w:val="0"/>
          <w:color w:val="auto"/>
        </w:rPr>
        <w:t>Hour of Death</w:t>
      </w:r>
      <w:r w:rsidRPr="002900EB">
        <w:rPr>
          <w:rStyle w:val="IntenseEmphasis"/>
          <w:b w:val="0"/>
          <w:i w:val="0"/>
          <w:color w:val="auto"/>
        </w:rPr>
        <w:t xml:space="preserve"> and </w:t>
      </w:r>
      <w:r w:rsidRPr="002900EB">
        <w:rPr>
          <w:rStyle w:val="IntenseEmphasis"/>
          <w:i w:val="0"/>
          <w:color w:val="auto"/>
        </w:rPr>
        <w:t>Date Signed</w:t>
      </w:r>
      <w:r w:rsidRPr="002900EB">
        <w:rPr>
          <w:rStyle w:val="IntenseEmphasis"/>
          <w:b w:val="0"/>
          <w:i w:val="0"/>
          <w:color w:val="auto"/>
        </w:rPr>
        <w:t xml:space="preserve">. Other fields may be necessary depending on differing circumstances. </w:t>
      </w:r>
    </w:p>
    <w:p w:rsidR="002E5F61" w:rsidRDefault="002E5F61" w:rsidP="002900EB">
      <w:pPr>
        <w:rPr>
          <w:rStyle w:val="IntenseEmphasis"/>
          <w:i w:val="0"/>
          <w:color w:val="auto"/>
        </w:rPr>
      </w:pPr>
      <w:r w:rsidRPr="002E5F61">
        <w:rPr>
          <w:rStyle w:val="IntenseEmphasis"/>
          <w:i w:val="0"/>
          <w:color w:val="auto"/>
        </w:rPr>
        <w:t xml:space="preserve">Certifier Name, Title, Fax Number, </w:t>
      </w:r>
      <w:r w:rsidR="009B13F3">
        <w:rPr>
          <w:rStyle w:val="IntenseEmphasis"/>
          <w:i w:val="0"/>
          <w:color w:val="auto"/>
        </w:rPr>
        <w:t xml:space="preserve">Address – </w:t>
      </w:r>
    </w:p>
    <w:p w:rsidR="002E5F61" w:rsidRPr="002E5F61" w:rsidRDefault="004F535F" w:rsidP="002E5F61">
      <w:pPr>
        <w:pStyle w:val="ListParagraph"/>
        <w:numPr>
          <w:ilvl w:val="0"/>
          <w:numId w:val="26"/>
        </w:numPr>
        <w:rPr>
          <w:rFonts w:ascii="Calibri" w:eastAsia="Calibri" w:hAnsi="Calibri" w:cs="Times New Roman"/>
          <w:b/>
          <w:bCs/>
          <w:iCs/>
        </w:rPr>
      </w:pPr>
      <w:r w:rsidRPr="00FD5B64">
        <w:rPr>
          <w:rStyle w:val="IntenseEmphasis"/>
        </w:rPr>
        <w:t xml:space="preserve">For </w:t>
      </w:r>
      <w:r w:rsidR="00FD5B64" w:rsidRPr="00FD5B64">
        <w:rPr>
          <w:rStyle w:val="IntenseEmphasis"/>
        </w:rPr>
        <w:t xml:space="preserve">funeral directors (and </w:t>
      </w:r>
      <w:r w:rsidRPr="00FD5B64">
        <w:rPr>
          <w:rStyle w:val="IntenseEmphasis"/>
        </w:rPr>
        <w:t>medical data entry staff</w:t>
      </w:r>
      <w:r w:rsidR="00FD5B64" w:rsidRPr="00FD5B64">
        <w:rPr>
          <w:rStyle w:val="IntenseEmphasis"/>
        </w:rPr>
        <w:t>)</w:t>
      </w:r>
      <w:r w:rsidRPr="00FD5B64">
        <w:rPr>
          <w:rStyle w:val="IntenseEmphasis"/>
        </w:rPr>
        <w:t xml:space="preserve"> </w:t>
      </w:r>
      <w:r w:rsidR="00433BA5">
        <w:rPr>
          <w:rStyle w:val="IntenseEmphasis"/>
        </w:rPr>
        <w:t xml:space="preserve">entering on behalf of an offline certifier </w:t>
      </w:r>
      <w:r w:rsidR="00FD5B64">
        <w:rPr>
          <w:rStyle w:val="IntenseEmphasis"/>
        </w:rPr>
        <w:t>–</w:t>
      </w:r>
      <w:r w:rsidRPr="002E5F61">
        <w:rPr>
          <w:rFonts w:ascii="Calibri" w:eastAsia="Calibri" w:hAnsi="Calibri" w:cs="Times New Roman"/>
          <w:b/>
          <w:bCs/>
          <w:i/>
          <w:iCs/>
          <w:color w:val="A9A57C"/>
        </w:rPr>
        <w:t xml:space="preserve"> </w:t>
      </w:r>
      <w:r w:rsidR="00FD5B64" w:rsidRPr="002E5F61">
        <w:rPr>
          <w:rFonts w:ascii="Calibri" w:eastAsia="Calibri" w:hAnsi="Calibri" w:cs="Times New Roman"/>
          <w:u w:val="single"/>
        </w:rPr>
        <w:t xml:space="preserve">This information is </w:t>
      </w:r>
      <w:r w:rsidR="00F57A5A" w:rsidRPr="002E5F61">
        <w:rPr>
          <w:rFonts w:ascii="Calibri" w:eastAsia="Calibri" w:hAnsi="Calibri" w:cs="Times New Roman"/>
          <w:u w:val="single"/>
        </w:rPr>
        <w:t>populated</w:t>
      </w:r>
      <w:r w:rsidR="00FD5B64" w:rsidRPr="002E5F61">
        <w:rPr>
          <w:rFonts w:ascii="Calibri" w:eastAsia="Calibri" w:hAnsi="Calibri" w:cs="Times New Roman"/>
          <w:u w:val="single"/>
        </w:rPr>
        <w:t xml:space="preserve"> from the</w:t>
      </w:r>
      <w:r w:rsidR="00F57A5A" w:rsidRPr="002E5F61">
        <w:rPr>
          <w:rFonts w:ascii="Calibri" w:eastAsia="Calibri" w:hAnsi="Calibri" w:cs="Times New Roman"/>
          <w:u w:val="single"/>
        </w:rPr>
        <w:t xml:space="preserve"> certifier</w:t>
      </w:r>
      <w:r w:rsidR="00FD5B64" w:rsidRPr="002E5F61">
        <w:rPr>
          <w:rFonts w:ascii="Calibri" w:eastAsia="Calibri" w:hAnsi="Calibri" w:cs="Times New Roman"/>
          <w:u w:val="single"/>
        </w:rPr>
        <w:t xml:space="preserve"> information that you selected in </w:t>
      </w:r>
      <w:r w:rsidRPr="002E5F61">
        <w:rPr>
          <w:rFonts w:ascii="Calibri" w:eastAsia="Calibri" w:hAnsi="Calibri" w:cs="Times New Roman"/>
          <w:b/>
          <w:u w:val="single"/>
        </w:rPr>
        <w:t>tab 12</w:t>
      </w:r>
      <w:r w:rsidRPr="002E5F61">
        <w:rPr>
          <w:rFonts w:ascii="Calibri" w:eastAsia="Calibri" w:hAnsi="Calibri" w:cs="Times New Roman"/>
          <w:u w:val="single"/>
        </w:rPr>
        <w:t xml:space="preserve"> </w:t>
      </w:r>
      <w:r w:rsidRPr="002E5F61">
        <w:rPr>
          <w:rFonts w:ascii="Calibri" w:eastAsia="Calibri" w:hAnsi="Calibri" w:cs="Times New Roman"/>
        </w:rPr>
        <w:t>(</w:t>
      </w:r>
      <w:r w:rsidRPr="002E5F61">
        <w:rPr>
          <w:rFonts w:ascii="Calibri" w:eastAsia="Calibri" w:hAnsi="Calibri" w:cs="Times New Roman"/>
          <w:b/>
        </w:rPr>
        <w:t>Records Actions</w:t>
      </w:r>
      <w:r w:rsidR="00FD5B64" w:rsidRPr="002E5F61">
        <w:rPr>
          <w:rFonts w:ascii="Calibri" w:eastAsia="Calibri" w:hAnsi="Calibri" w:cs="Times New Roman"/>
        </w:rPr>
        <w:t xml:space="preserve"> tab – see p. 18)</w:t>
      </w:r>
      <w:r w:rsidR="00F57A5A" w:rsidRPr="002E5F61">
        <w:rPr>
          <w:rFonts w:ascii="Calibri" w:eastAsia="Calibri" w:hAnsi="Calibri" w:cs="Times New Roman"/>
        </w:rPr>
        <w:t xml:space="preserve">. </w:t>
      </w:r>
      <w:r w:rsidRPr="002E5F61">
        <w:rPr>
          <w:rFonts w:ascii="Calibri" w:eastAsia="Calibri" w:hAnsi="Calibri" w:cs="Times New Roman"/>
        </w:rPr>
        <w:t xml:space="preserve">If the Certifier is not on the list (or if the information is incorrect on the list) -- Mark the checkbox </w:t>
      </w:r>
      <w:r w:rsidRPr="002E5F61">
        <w:rPr>
          <w:rFonts w:ascii="Calibri" w:eastAsia="Calibri" w:hAnsi="Calibri" w:cs="Times New Roman"/>
          <w:b/>
        </w:rPr>
        <w:t xml:space="preserve">Certifier not in list on </w:t>
      </w:r>
      <w:r w:rsidRPr="002E5F61">
        <w:rPr>
          <w:rFonts w:ascii="Calibri" w:eastAsia="Calibri" w:hAnsi="Calibri" w:cs="Times New Roman"/>
          <w:b/>
          <w:u w:val="single"/>
        </w:rPr>
        <w:t>tab 12</w:t>
      </w:r>
      <w:r w:rsidRPr="002E5F61">
        <w:rPr>
          <w:rFonts w:ascii="Calibri" w:eastAsia="Calibri" w:hAnsi="Calibri" w:cs="Times New Roman"/>
        </w:rPr>
        <w:t xml:space="preserve">, which will enable the name and address fields for data entry.  </w:t>
      </w:r>
      <w:r w:rsidR="0085420B" w:rsidRPr="00CF4B0C">
        <w:rPr>
          <w:rStyle w:val="IntenseEmphasis"/>
        </w:rPr>
        <w:t>Note</w:t>
      </w:r>
      <w:r w:rsidR="0085420B" w:rsidRPr="002E5F61">
        <w:rPr>
          <w:rFonts w:ascii="Calibri" w:eastAsia="Calibri" w:hAnsi="Calibri" w:cs="Times New Roman"/>
          <w:bCs/>
          <w:iCs/>
        </w:rPr>
        <w:t xml:space="preserve">: If the updated information should be a permanent change to the pick list, also mark the checkbox </w:t>
      </w:r>
      <w:r w:rsidR="0085420B" w:rsidRPr="002E5F61">
        <w:rPr>
          <w:rFonts w:ascii="Calibri" w:eastAsia="Calibri" w:hAnsi="Calibri" w:cs="Times New Roman"/>
          <w:b/>
          <w:bCs/>
          <w:iCs/>
        </w:rPr>
        <w:t>Update certifier info and flag for database change</w:t>
      </w:r>
      <w:r w:rsidR="0085420B" w:rsidRPr="002E5F61">
        <w:rPr>
          <w:rFonts w:ascii="Calibri" w:eastAsia="Calibri" w:hAnsi="Calibri" w:cs="Times New Roman"/>
          <w:bCs/>
          <w:iCs/>
        </w:rPr>
        <w:t xml:space="preserve"> on </w:t>
      </w:r>
      <w:r w:rsidR="0085420B" w:rsidRPr="002E5F61">
        <w:rPr>
          <w:rFonts w:ascii="Calibri" w:eastAsia="Calibri" w:hAnsi="Calibri" w:cs="Times New Roman"/>
          <w:b/>
          <w:bCs/>
          <w:iCs/>
        </w:rPr>
        <w:t>tab 9 (Certification Info).</w:t>
      </w:r>
    </w:p>
    <w:p w:rsidR="002E5F61" w:rsidRPr="002E5F61" w:rsidRDefault="009B13F3" w:rsidP="002E5F61">
      <w:pPr>
        <w:pStyle w:val="ListParagraph"/>
        <w:numPr>
          <w:ilvl w:val="0"/>
          <w:numId w:val="26"/>
        </w:numPr>
        <w:rPr>
          <w:rFonts w:ascii="Calibri" w:eastAsia="Calibri" w:hAnsi="Calibri" w:cs="Times New Roman"/>
        </w:rPr>
      </w:pPr>
      <w:r>
        <w:rPr>
          <w:b/>
          <w:bCs/>
          <w:i/>
          <w:iCs/>
          <w:noProof/>
          <w:color w:val="A9A57C" w:themeColor="accent1"/>
        </w:rPr>
        <mc:AlternateContent>
          <mc:Choice Requires="wpg">
            <w:drawing>
              <wp:anchor distT="0" distB="0" distL="114300" distR="114300" simplePos="0" relativeHeight="252043774" behindDoc="0" locked="0" layoutInCell="1" allowOverlap="1" wp14:anchorId="00A04B1C" wp14:editId="206E17B0">
                <wp:simplePos x="0" y="0"/>
                <wp:positionH relativeFrom="column">
                  <wp:posOffset>194310</wp:posOffset>
                </wp:positionH>
                <wp:positionV relativeFrom="paragraph">
                  <wp:posOffset>791210</wp:posOffset>
                </wp:positionV>
                <wp:extent cx="5823585" cy="4883785"/>
                <wp:effectExtent l="0" t="171450" r="310515" b="278765"/>
                <wp:wrapSquare wrapText="bothSides"/>
                <wp:docPr id="345" name="Group 345" descr="Image displaying VIP activity described in text"/>
                <wp:cNvGraphicFramePr/>
                <a:graphic xmlns:a="http://schemas.openxmlformats.org/drawingml/2006/main">
                  <a:graphicData uri="http://schemas.microsoft.com/office/word/2010/wordprocessingGroup">
                    <wpg:wgp>
                      <wpg:cNvGrpSpPr/>
                      <wpg:grpSpPr>
                        <a:xfrm>
                          <a:off x="0" y="0"/>
                          <a:ext cx="5823585" cy="4883785"/>
                          <a:chOff x="0" y="0"/>
                          <a:chExt cx="5981700" cy="4885533"/>
                        </a:xfrm>
                      </wpg:grpSpPr>
                      <wpg:grpSp>
                        <wpg:cNvPr id="355" name="Group 355"/>
                        <wpg:cNvGrpSpPr/>
                        <wpg:grpSpPr>
                          <a:xfrm>
                            <a:off x="0" y="0"/>
                            <a:ext cx="5889624" cy="4782820"/>
                            <a:chOff x="0" y="0"/>
                            <a:chExt cx="5891529" cy="4783095"/>
                          </a:xfrm>
                        </wpg:grpSpPr>
                        <wpg:grpSp>
                          <wpg:cNvPr id="308" name="Group 308"/>
                          <wpg:cNvGrpSpPr/>
                          <wpg:grpSpPr>
                            <a:xfrm>
                              <a:off x="0" y="0"/>
                              <a:ext cx="5891529" cy="3962400"/>
                              <a:chOff x="0" y="0"/>
                              <a:chExt cx="5891529" cy="3962400"/>
                            </a:xfrm>
                          </wpg:grpSpPr>
                          <pic:pic xmlns:pic="http://schemas.openxmlformats.org/drawingml/2006/picture">
                            <pic:nvPicPr>
                              <pic:cNvPr id="431" name="Picture 431" descr="Image displaying VIP activity described in text"/>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588891" y="3027427"/>
                                <a:ext cx="3144908" cy="934973"/>
                              </a:xfrm>
                              <a:prstGeom prst="rect">
                                <a:avLst/>
                              </a:prstGeom>
                              <a:ln>
                                <a:noFill/>
                              </a:ln>
                              <a:effectLst>
                                <a:outerShdw blurRad="292100" dist="139700" dir="2700000" algn="tl" rotWithShape="0">
                                  <a:srgbClr val="333333">
                                    <a:alpha val="65000"/>
                                  </a:srgbClr>
                                </a:outerShdw>
                              </a:effectLst>
                            </pic:spPr>
                          </pic:pic>
                          <wpg:grpSp>
                            <wpg:cNvPr id="304" name="Group 304"/>
                            <wpg:cNvGrpSpPr/>
                            <wpg:grpSpPr>
                              <a:xfrm>
                                <a:off x="0" y="0"/>
                                <a:ext cx="5891529" cy="3181985"/>
                                <a:chOff x="0" y="0"/>
                                <a:chExt cx="5891529" cy="3182365"/>
                              </a:xfrm>
                            </wpg:grpSpPr>
                            <wpg:grpSp>
                              <wpg:cNvPr id="20" name="Group 20"/>
                              <wpg:cNvGrpSpPr/>
                              <wpg:grpSpPr>
                                <a:xfrm>
                                  <a:off x="0" y="0"/>
                                  <a:ext cx="5891529" cy="1682751"/>
                                  <a:chOff x="0" y="0"/>
                                  <a:chExt cx="5891752" cy="1682751"/>
                                </a:xfrm>
                              </wpg:grpSpPr>
                              <wpg:grpSp>
                                <wpg:cNvPr id="423" name="Group 423"/>
                                <wpg:cNvGrpSpPr/>
                                <wpg:grpSpPr>
                                  <a:xfrm>
                                    <a:off x="2026508" y="0"/>
                                    <a:ext cx="3865244" cy="1682751"/>
                                    <a:chOff x="0" y="0"/>
                                    <a:chExt cx="3761508" cy="1551710"/>
                                  </a:xfrm>
                                </wpg:grpSpPr>
                                <pic:pic xmlns:pic="http://schemas.openxmlformats.org/drawingml/2006/picture">
                                  <pic:nvPicPr>
                                    <pic:cNvPr id="424" name="Picture 424" descr="Image displaying VIP activity described in text"/>
                                    <pic:cNvPicPr>
                                      <a:picLocks noChangeAspect="1"/>
                                    </pic:cNvPicPr>
                                  </pic:nvPicPr>
                                  <pic:blipFill rotWithShape="1">
                                    <a:blip r:embed="rId86" cstate="print">
                                      <a:extLst>
                                        <a:ext uri="{28A0092B-C50C-407E-A947-70E740481C1C}">
                                          <a14:useLocalDpi xmlns:a14="http://schemas.microsoft.com/office/drawing/2010/main" val="0"/>
                                        </a:ext>
                                      </a:extLst>
                                    </a:blip>
                                    <a:srcRect l="-1" t="5129" r="55609" b="62301"/>
                                    <a:stretch/>
                                  </pic:blipFill>
                                  <pic:spPr bwMode="auto">
                                    <a:xfrm>
                                      <a:off x="0" y="0"/>
                                      <a:ext cx="3761508" cy="155171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wps:wsp>
                                  <wps:cNvPr id="425" name="Rectangle 425"/>
                                  <wps:cNvSpPr/>
                                  <wps:spPr>
                                    <a:xfrm>
                                      <a:off x="0" y="351330"/>
                                      <a:ext cx="1027575" cy="133174"/>
                                    </a:xfrm>
                                    <a:prstGeom prst="rect">
                                      <a:avLst/>
                                    </a:prstGeom>
                                    <a:solidFill>
                                      <a:srgbClr val="00B050">
                                        <a:alpha val="10000"/>
                                      </a:srgbClr>
                                    </a:solidFill>
                                    <a:ln w="25400" cap="flat" cmpd="sng" algn="ctr">
                                      <a:solidFill>
                                        <a:srgbClr val="99CC00"/>
                                      </a:solidFill>
                                      <a:prstDash val="solid"/>
                                    </a:ln>
                                    <a:effectLst/>
                                  </wps:spPr>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s:wsp>
                                <wps:cNvPr id="12" name="Rectangular Callout 12"/>
                                <wps:cNvSpPr/>
                                <wps:spPr>
                                  <a:xfrm>
                                    <a:off x="0" y="562233"/>
                                    <a:ext cx="1779270" cy="1115437"/>
                                  </a:xfrm>
                                  <a:prstGeom prst="wedgeRectCallout">
                                    <a:avLst>
                                      <a:gd name="adj1" fmla="val 67591"/>
                                      <a:gd name="adj2" fmla="val 28760"/>
                                    </a:avLst>
                                  </a:prstGeom>
                                  <a:solidFill>
                                    <a:srgbClr val="FFFFFF"/>
                                  </a:solidFill>
                                  <a:ln w="25400" cap="flat" cmpd="sng" algn="ctr">
                                    <a:solidFill>
                                      <a:srgbClr val="7DA329">
                                        <a:alpha val="50196"/>
                                      </a:srgbClr>
                                    </a:solidFill>
                                    <a:prstDash val="solid"/>
                                  </a:ln>
                                  <a:effectLst/>
                                </wps:spPr>
                                <wps:txbx>
                                  <w:txbxContent>
                                    <w:p w:rsidR="00FB3625" w:rsidRPr="00E44B6E" w:rsidRDefault="00FB3625" w:rsidP="00CF4B0C">
                                      <w:pPr>
                                        <w:rPr>
                                          <w:sz w:val="18"/>
                                          <w:szCs w:val="18"/>
                                        </w:rPr>
                                      </w:pPr>
                                      <w:r w:rsidRPr="00CF4B0C">
                                        <w:rPr>
                                          <w:sz w:val="18"/>
                                          <w:szCs w:val="18"/>
                                        </w:rPr>
                                        <w:t xml:space="preserve">If </w:t>
                                      </w:r>
                                      <w:r>
                                        <w:rPr>
                                          <w:sz w:val="18"/>
                                          <w:szCs w:val="18"/>
                                        </w:rPr>
                                        <w:t xml:space="preserve">you enter a new certifier or edit an offline certifier’s information, and this </w:t>
                                      </w:r>
                                      <w:r w:rsidRPr="00CF4B0C">
                                        <w:rPr>
                                          <w:sz w:val="18"/>
                                          <w:szCs w:val="18"/>
                                        </w:rPr>
                                        <w:t xml:space="preserve">should be a permanent change to the pick list, mark the checkbox </w:t>
                                      </w:r>
                                      <w:r w:rsidRPr="00CF4B0C">
                                        <w:rPr>
                                          <w:b/>
                                          <w:sz w:val="18"/>
                                          <w:szCs w:val="18"/>
                                        </w:rPr>
                                        <w:t>Update certifier info and flag for database change.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426" name="Group 426"/>
                              <wpg:cNvGrpSpPr/>
                              <wpg:grpSpPr>
                                <a:xfrm>
                                  <a:off x="362544" y="1597337"/>
                                  <a:ext cx="5313721" cy="1585028"/>
                                  <a:chOff x="-2504213" y="-63538"/>
                                  <a:chExt cx="5831657" cy="1747040"/>
                                </a:xfrm>
                              </wpg:grpSpPr>
                              <pic:pic xmlns:pic="http://schemas.openxmlformats.org/drawingml/2006/picture">
                                <pic:nvPicPr>
                                  <pic:cNvPr id="427" name="Picture 427" descr="Image displaying VIP activity described in text"/>
                                  <pic:cNvPicPr>
                                    <a:picLocks noChangeAspect="1"/>
                                  </pic:cNvPicPr>
                                </pic:nvPicPr>
                                <pic:blipFill rotWithShape="1">
                                  <a:blip r:embed="rId87" cstate="print">
                                    <a:extLst>
                                      <a:ext uri="{28A0092B-C50C-407E-A947-70E740481C1C}">
                                        <a14:useLocalDpi xmlns:a14="http://schemas.microsoft.com/office/drawing/2010/main" val="0"/>
                                      </a:ext>
                                    </a:extLst>
                                  </a:blip>
                                  <a:srcRect t="67290" r="71136" b="6838"/>
                                  <a:stretch/>
                                </pic:blipFill>
                                <pic:spPr bwMode="auto">
                                  <a:xfrm>
                                    <a:off x="-275193" y="-63538"/>
                                    <a:ext cx="2768795" cy="145234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pic:pic xmlns:pic="http://schemas.openxmlformats.org/drawingml/2006/picture">
                                <pic:nvPicPr>
                                  <pic:cNvPr id="428" name="Picture 428" descr="Image displaying VIP activity described in text"/>
                                  <pic:cNvPicPr>
                                    <a:picLocks noChangeAspect="1"/>
                                  </pic:cNvPicPr>
                                </pic:nvPicPr>
                                <pic:blipFill rotWithShape="1">
                                  <a:blip r:embed="rId88" cstate="print">
                                    <a:extLst>
                                      <a:ext uri="{28A0092B-C50C-407E-A947-70E740481C1C}">
                                        <a14:useLocalDpi xmlns:a14="http://schemas.microsoft.com/office/drawing/2010/main" val="0"/>
                                      </a:ext>
                                    </a:extLst>
                                  </a:blip>
                                  <a:srcRect l="-1" t="68012" r="74521" b="7119"/>
                                  <a:stretch/>
                                </pic:blipFill>
                                <pic:spPr bwMode="auto">
                                  <a:xfrm>
                                    <a:off x="869334" y="269688"/>
                                    <a:ext cx="2458110" cy="1413814"/>
                                  </a:xfrm>
                                  <a:prstGeom prst="rect">
                                    <a:avLst/>
                                  </a:prstGeom>
                                  <a:ln>
                                    <a:solidFill>
                                      <a:srgbClr val="FFFFFF"/>
                                    </a:solid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wps:wsp>
                                <wps:cNvPr id="429" name="Rectangular Callout 429"/>
                                <wps:cNvSpPr/>
                                <wps:spPr>
                                  <a:xfrm>
                                    <a:off x="-2504213" y="416705"/>
                                    <a:ext cx="2186360" cy="759488"/>
                                  </a:xfrm>
                                  <a:prstGeom prst="wedgeRectCallout">
                                    <a:avLst>
                                      <a:gd name="adj1" fmla="val 110054"/>
                                      <a:gd name="adj2" fmla="val 8875"/>
                                    </a:avLst>
                                  </a:prstGeom>
                                  <a:solidFill>
                                    <a:srgbClr val="FFFFFF"/>
                                  </a:solidFill>
                                  <a:ln w="25400" cap="flat" cmpd="sng" algn="ctr">
                                    <a:solidFill>
                                      <a:srgbClr val="7DA329">
                                        <a:alpha val="50196"/>
                                      </a:srgbClr>
                                    </a:solidFill>
                                    <a:prstDash val="solid"/>
                                  </a:ln>
                                  <a:effectLst/>
                                </wps:spPr>
                                <wps:txbx>
                                  <w:txbxContent>
                                    <w:p w:rsidR="00FB3625" w:rsidRPr="007C0A44" w:rsidRDefault="00FB3625" w:rsidP="004F535F">
                                      <w:pPr>
                                        <w:rPr>
                                          <w:sz w:val="18"/>
                                        </w:rPr>
                                      </w:pPr>
                                      <w:r w:rsidRPr="007C0A44">
                                        <w:rPr>
                                          <w:sz w:val="18"/>
                                        </w:rPr>
                                        <w:t xml:space="preserve">If the certifier does not know the primary provider, but the informant does; confer with the certifier </w:t>
                                      </w:r>
                                      <w:r>
                                        <w:rPr>
                                          <w:sz w:val="18"/>
                                        </w:rPr>
                                        <w:t xml:space="preserve">whether </w:t>
                                      </w:r>
                                      <w:r w:rsidRPr="007C0A44">
                                        <w:rPr>
                                          <w:sz w:val="18"/>
                                        </w:rPr>
                                        <w:t>to add it.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grpSp>
                        <wpg:grpSp>
                          <wpg:cNvPr id="335" name="Group 335"/>
                          <wpg:cNvGrpSpPr/>
                          <wpg:grpSpPr>
                            <a:xfrm>
                              <a:off x="742950" y="3430545"/>
                              <a:ext cx="4173529" cy="1352550"/>
                              <a:chOff x="-1600200" y="96795"/>
                              <a:chExt cx="4173529" cy="1352550"/>
                            </a:xfrm>
                          </wpg:grpSpPr>
                          <pic:pic xmlns:pic="http://schemas.openxmlformats.org/drawingml/2006/picture">
                            <pic:nvPicPr>
                              <pic:cNvPr id="433" name="Picture 433" descr="Image displaying VIP activity described in text"/>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417521" y="96795"/>
                                <a:ext cx="2990850" cy="1352550"/>
                              </a:xfrm>
                              <a:prstGeom prst="rect">
                                <a:avLst/>
                              </a:prstGeom>
                              <a:ln>
                                <a:solidFill>
                                  <a:schemeClr val="bg1"/>
                                </a:solidFill>
                              </a:ln>
                              <a:effectLst>
                                <a:outerShdw blurRad="292100" dist="139700" dir="2700000" algn="tl" rotWithShape="0">
                                  <a:srgbClr val="333333">
                                    <a:alpha val="65000"/>
                                  </a:srgbClr>
                                </a:outerShdw>
                              </a:effectLst>
                            </pic:spPr>
                          </pic:pic>
                          <pic:pic xmlns:pic="http://schemas.openxmlformats.org/drawingml/2006/picture">
                            <pic:nvPicPr>
                              <pic:cNvPr id="432" name="Picture 432" descr="Image displaying VIP activity described in text"/>
                              <pic:cNvPicPr>
                                <a:picLocks noChangeAspect="1"/>
                              </pic:cNvPicPr>
                            </pic:nvPicPr>
                            <pic:blipFill>
                              <a:blip r:embed="rId90">
                                <a:extLst>
                                  <a:ext uri="{28A0092B-C50C-407E-A947-70E740481C1C}">
                                    <a14:useLocalDpi xmlns:a14="http://schemas.microsoft.com/office/drawing/2010/main" val="0"/>
                                  </a:ext>
                                </a:extLst>
                              </a:blip>
                              <a:stretch>
                                <a:fillRect/>
                              </a:stretch>
                            </pic:blipFill>
                            <pic:spPr>
                              <a:xfrm>
                                <a:off x="-1600200" y="754277"/>
                                <a:ext cx="2990850" cy="628650"/>
                              </a:xfrm>
                              <a:prstGeom prst="rect">
                                <a:avLst/>
                              </a:prstGeom>
                              <a:ln>
                                <a:solidFill>
                                  <a:schemeClr val="bg1"/>
                                </a:solidFill>
                              </a:ln>
                              <a:effectLst>
                                <a:outerShdw blurRad="292100" dist="139700" dir="2700000" algn="tl" rotWithShape="0">
                                  <a:srgbClr val="333333">
                                    <a:alpha val="65000"/>
                                  </a:srgbClr>
                                </a:outerShdw>
                              </a:effectLst>
                            </pic:spPr>
                          </pic:pic>
                        </wpg:grpSp>
                      </wpg:grpSp>
                      <wps:wsp>
                        <wps:cNvPr id="63" name="Rectangular Callout 63"/>
                        <wps:cNvSpPr/>
                        <wps:spPr>
                          <a:xfrm>
                            <a:off x="4800600" y="3852266"/>
                            <a:ext cx="1181100" cy="1033267"/>
                          </a:xfrm>
                          <a:prstGeom prst="wedgeRectCallout">
                            <a:avLst>
                              <a:gd name="adj1" fmla="val -155287"/>
                              <a:gd name="adj2" fmla="val 5908"/>
                            </a:avLst>
                          </a:prstGeom>
                          <a:solidFill>
                            <a:srgbClr val="FFFFFF"/>
                          </a:solidFill>
                          <a:ln w="25400" cap="flat" cmpd="sng" algn="ctr">
                            <a:solidFill>
                              <a:srgbClr val="7DA329">
                                <a:alpha val="50196"/>
                              </a:srgbClr>
                            </a:solidFill>
                            <a:prstDash val="solid"/>
                          </a:ln>
                          <a:effectLst/>
                        </wps:spPr>
                        <wps:txbx>
                          <w:txbxContent>
                            <w:p w:rsidR="00FB3625" w:rsidRPr="007C0A44" w:rsidRDefault="00FB3625" w:rsidP="00800355">
                              <w:pPr>
                                <w:rPr>
                                  <w:sz w:val="18"/>
                                </w:rPr>
                              </w:pPr>
                              <w:r>
                                <w:rPr>
                                  <w:sz w:val="18"/>
                                </w:rPr>
                                <w:t>Certifiers may use military (24-hour) time.  EDRS will convert this to AM/PM for printing on the death certificate.</w:t>
                              </w:r>
                            </w:p>
                          </w:txbxContent>
                        </wps:txbx>
                        <wps:bodyPr rot="0" spcFirstLastPara="0" vertOverflow="overflow" horzOverflow="overflow" vert="horz" wrap="square" lIns="9144" tIns="9144" rIns="9144" bIns="9144"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45" o:spid="_x0000_s1193" alt="Image displaying VIP activity described in text" style="position:absolute;left:0;text-align:left;margin-left:15.3pt;margin-top:62.3pt;width:458.55pt;height:384.55pt;z-index:252043774;mso-width-relative:margin;mso-height-relative:margin" coordsize="59817,488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">
                <v:group id="Group 355" o:spid="_x0000_s1194" style="position:absolute;width:58896;height:47828" coordsize="58915,478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cR4OMQAAADcAAAADwAAAGRycy9kb3ducmV2LnhtbESPQYvCMBSE7wv+h/AE&#10;b2tapYtUo4ioeJCFVUG8PZpnW2xeShPb+u/NwsIeh5n5hlmselOJlhpXWlYQjyMQxJnVJecKLufd&#10;5wyE88gaK8uk4EUOVsvBxwJTbTv+ofbkcxEg7FJUUHhfp1K6rCCDbmxr4uDdbWPQB9nkUjfYBbip&#10;5CSKvqTBksNCgTVtCsoep6dRsO+wW0/jbXt83Dev2zn5vh5jUmo07NdzEJ56/x/+ax+0gm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cR4OMQAAADcAAAA&#10;DwAAAAAAAAAAAAAAAACqAgAAZHJzL2Rvd25yZXYueG1sUEsFBgAAAAAEAAQA+gAAAJsDAAAAAA==&#10;">
                  <v:group id="Group 308" o:spid="_x0000_s1195" style="position:absolute;width:58915;height:39624" coordsize="58915,396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Hb4u8IAAADcAAAADwAAAGRycy9kb3ducmV2LnhtbERPy4rCMBTdC/5DuMLs&#10;NO2IIh1TERkHFyKoA8PsLs3tA5ub0sS2/r1ZCC4P573eDKYWHbWusqwgnkUgiDOrKy4U/F730xUI&#10;55E11pZJwYMcbNLxaI2Jtj2fqbv4QoQQdgkqKL1vEildVpJBN7MNceBy2xr0AbaF1C32IdzU8jOK&#10;ltJgxaGhxIZ2JWW3y90o+Omx387j7+54y3eP/+vi9HeMSamPybD9AuFp8G/xy33QCuZRWBv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h2+LvCAAAA3AAAAA8A&#10;AAAAAAAAAAAAAAAAqgIAAGRycy9kb3ducmV2LnhtbFBLBQYAAAAABAAEAPoAAACZAwAAAAA=&#10;">
                    <v:shape id="Picture 431" o:spid="_x0000_s1196" type="#_x0000_t75" alt="Image displaying VIP activity described in text" style="position:absolute;left:5888;top:30274;width:31449;height:93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Z/7DGAAAA3AAAAA8AAABkcnMvZG93bnJldi54bWxEj09rwkAUxO+FfoflFXprNhoRTV2lFItS&#10;8NC0Qo+P7DMJZt/G7OaP394tCD0OM/MbZrUZTS16al1lWcEkikEQ51ZXXCj4+f54WYBwHlljbZkU&#10;XMnBZv34sMJU24G/qM98IQKEXYoKSu+bVEqXl2TQRbYhDt7JtgZ9kG0hdYtDgJtaTuN4Lg1WHBZK&#10;bOi9pPycdUbB4bLbLrPj5zwp+n3ym3WLbtg6pZ6fxrdXEJ5G/x++t/dawSyZwN+ZcATk+g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Rn/sMYAAADcAAAADwAAAAAAAAAAAAAA&#10;AACfAgAAZHJzL2Rvd25yZXYueG1sUEsFBgAAAAAEAAQA9wAAAJIDAAAAAA==&#10;">
                      <v:imagedata r:id="rId91" o:title="Image displaying VIP activity described in text"/>
                      <v:shadow on="t" color="#333" opacity="42598f" origin="-.5,-.5" offset="2.74397mm,2.74397mm"/>
                      <v:path arrowok="t"/>
                    </v:shape>
                    <v:group id="Group 304" o:spid="_x0000_s1197" style="position:absolute;width:58915;height:31819" coordsize="58915,318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vyvsUAAADcAAAADwAAAGRycy9kb3ducmV2LnhtbESPT4vCMBTE7wt+h/AE&#10;b2tadUWqUURc8SCCf0C8PZpnW2xeSpNt67ffLAh7HGbmN8xi1ZlSNFS7wrKCeBiBIE6tLjhTcL18&#10;f85AOI+ssbRMCl7kYLXsfSww0bblEzVnn4kAYZeggtz7KpHSpTkZdENbEQfvYWuDPsg6k7rGNsBN&#10;KUdRNJUGCw4LOVa0ySl9nn+Mgl2L7Xocb5vD87F53S9fx9shJqUG/W49B+Gp8//hd3uvFYyjC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78r7FAAAA3AAA&#10;AA8AAAAAAAAAAAAAAAAAqgIAAGRycy9kb3ducmV2LnhtbFBLBQYAAAAABAAEAPoAAACcAwAAAAA=&#10;">
                      <v:group id="Group 20" o:spid="_x0000_s1198" style="position:absolute;width:58915;height:16827" coordsize="58917,168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1EIp8IAAADbAAAADwAAAGRycy9kb3ducmV2LnhtbERPy0rDQBTdC/2H4Ra6&#10;s5O0KCV2EkpR6aIIJoK4u2RuHiRzJ2TGJP37zkJweTjvY7aYXkw0utaygngbgSAurW65VvBVvD0e&#10;QDiPrLG3TApu5CBLVw9HTLSd+ZOm3NcihLBLUEHj/ZBI6cqGDLqtHYgDV9nRoA9wrKUecQ7hppe7&#10;KHqWBlsODQ0OdG6o7PJfo+B9xvm0j1+na1edbz/F08f3NSalNuvl9ALC0+L/xX/ui1awC+v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NRCKfCAAAA2wAAAA8A&#10;AAAAAAAAAAAAAAAAqgIAAGRycy9kb3ducmV2LnhtbFBLBQYAAAAABAAEAPoAAACZAwAAAAA=&#10;">
                        <v:group id="Group 423" o:spid="_x0000_s1199" style="position:absolute;left:20265;width:38652;height:16827" coordsize="37615,155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37z8YAAADcAAAADwAAAGRycy9kb3ducmV2LnhtbESPT2vCQBTE7wW/w/IK&#10;vdXNH1skdQ0itngQoSqU3h7ZZxKSfRuy2yR++25B6HGYmd8wq3wyrRiod7VlBfE8AkFcWF1zqeBy&#10;fn9egnAeWWNrmRTcyEG+nj2sMNN25E8aTr4UAcIuQwWV910mpSsqMujmtiMO3tX2Bn2QfSl1j2OA&#10;m1YmUfQqDdYcFirsaFtR0Zx+jIKPEcdNGu+GQ3Pd3r7PL8evQ0xKPT1OmzcQnib/H76391rBIkn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dzfvPxgAAANwA&#10;AAAPAAAAAAAAAAAAAAAAAKoCAABkcnMvZG93bnJldi54bWxQSwUGAAAAAAQABAD6AAAAnQMAAAAA&#10;">
                          <v:shape id="Picture 424" o:spid="_x0000_s1200" type="#_x0000_t75" alt="Image displaying VIP activity described in text" style="position:absolute;width:37615;height:15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YCx7CAAAA3AAAAA8AAABkcnMvZG93bnJldi54bWxEj82KwkAQhO+C7zC0sDedKLJqdBQRdvGy&#10;B38eoMm0STDTEzJtjPv0jiB4LKrqK2q16VylWmpC6dnAeJSAIs68LTk3cD79DOeggiBbrDyTgQcF&#10;2Kz7vRWm1t/5QO1RchUhHFI0UIjUqdYhK8hhGPmaOHoX3ziUKJtc2wbvEe4qPUmSb+2w5LhQYE27&#10;grLr8eYMUL39Pf9frrJ/LLjFefU3o5MY8zXotktQQp18wu/23hqYTqbwOhOPgF4/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sGAsewgAAANwAAAAPAAAAAAAAAAAAAAAAAJ8C&#10;AABkcnMvZG93bnJldi54bWxQSwUGAAAAAAQABAD3AAAAjgMAAAAA&#10;">
                            <v:imagedata r:id="rId92" o:title="Image displaying VIP activity described in text" croptop="3361f" cropbottom="40830f" cropleft="-1f" cropright="36444f"/>
                            <v:shadow on="t" color="#333" opacity="42598f" origin="-.5,-.5" offset="2.74397mm,2.74397mm"/>
                            <v:path arrowok="t"/>
                          </v:shape>
                          <v:rect id="Rectangle 425" o:spid="_x0000_s1201" style="position:absolute;top:3513;width:10275;height:13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pP5McA&#10;AADcAAAADwAAAGRycy9kb3ducmV2LnhtbESPQWvCQBSE74X+h+UVequbBpUS3YRWEDyIVisUb4/s&#10;M0mTfRuyWxP99W5B6HGYmW+YeTaYRpypc5VlBa+jCARxbnXFhYLD1/LlDYTzyBoby6TgQg6y9PFh&#10;jom2Pe/ovPeFCBB2CSoovW8TKV1ekkE3si1x8E62M+iD7AqpO+wD3DQyjqKpNFhxWCixpUVJeb3/&#10;NQqqzcZdtu3xuv75+F73k8/6lG8PSj0/De8zEJ4G/x++t1dawTiewN+ZcARke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KT+THAAAA3AAAAA8AAAAAAAAAAAAAAAAAmAIAAGRy&#10;cy9kb3ducmV2LnhtbFBLBQYAAAAABAAEAPUAAACMAwAAAAA=&#10;" fillcolor="#00b050" strokecolor="#9c0" strokeweight="2pt">
                            <v:fill opacity="6682f"/>
                            <v:textbox inset="0,0,0,0"/>
                          </v:rect>
                        </v:group>
                        <v:shape id="Rectangular Callout 12" o:spid="_x0000_s1202" type="#_x0000_t61" style="position:absolute;top:5622;width:17792;height:111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AwcIA&#10;AADbAAAADwAAAGRycy9kb3ducmV2LnhtbERP22rCQBB9F/yHZYS+FN00SJHoKqIoLULF6AeM2TGJ&#10;ZmfT7DbGv+8WCr7N4VxntuhMJVpqXGlZwdsoAkGcWV1yruB03AwnIJxH1lhZJgUPcrCY93szTLS9&#10;84Ha1OcihLBLUEHhfZ1I6bKCDLqRrYkDd7GNQR9gk0vd4D2Em0rGUfQuDZYcGgqsaVVQdkt/jILx&#10;Z3e8xa9fvN7tv696247PcmWVehl0yykIT51/iv/dHzrMj+Hvl3CAn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P4DBwgAAANsAAAAPAAAAAAAAAAAAAAAAAJgCAABkcnMvZG93&#10;bnJldi54bWxQSwUGAAAAAAQABAD1AAAAhwMAAAAA&#10;" adj="25400,17012" strokecolor="#7da329" strokeweight="2pt">
                          <v:stroke opacity="32896f"/>
                          <v:textbox inset="0,0,0,0">
                            <w:txbxContent>
                              <w:p w:rsidR="00FB3625" w:rsidRPr="00E44B6E" w:rsidRDefault="00FB3625" w:rsidP="00CF4B0C">
                                <w:pPr>
                                  <w:rPr>
                                    <w:sz w:val="18"/>
                                    <w:szCs w:val="18"/>
                                  </w:rPr>
                                </w:pPr>
                                <w:r w:rsidRPr="00CF4B0C">
                                  <w:rPr>
                                    <w:sz w:val="18"/>
                                    <w:szCs w:val="18"/>
                                  </w:rPr>
                                  <w:t xml:space="preserve">If </w:t>
                                </w:r>
                                <w:r>
                                  <w:rPr>
                                    <w:sz w:val="18"/>
                                    <w:szCs w:val="18"/>
                                  </w:rPr>
                                  <w:t xml:space="preserve">you enter a new certifier or edit an offline certifier’s information, and this </w:t>
                                </w:r>
                                <w:r w:rsidRPr="00CF4B0C">
                                  <w:rPr>
                                    <w:sz w:val="18"/>
                                    <w:szCs w:val="18"/>
                                  </w:rPr>
                                  <w:t xml:space="preserve">should be a permanent change to the pick list, mark the checkbox </w:t>
                                </w:r>
                                <w:r w:rsidRPr="00CF4B0C">
                                  <w:rPr>
                                    <w:b/>
                                    <w:sz w:val="18"/>
                                    <w:szCs w:val="18"/>
                                  </w:rPr>
                                  <w:t>Update certifier info and flag for database change.</w:t>
                                </w:r>
                              </w:p>
                            </w:txbxContent>
                          </v:textbox>
                        </v:shape>
                      </v:group>
                      <v:group id="Group 426" o:spid="_x0000_s1203" style="position:absolute;left:3625;top:15973;width:53137;height:15850" coordorigin="-25042,-635" coordsize="58316,17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bpYV8UAAADcAAAADwAAAGRycy9kb3ducmV2LnhtbESPQYvCMBSE78L+h/CE&#10;vWlaV2WpRhFZlz2IoC6It0fzbIvNS2liW/+9EQSPw8x8w8yXnSlFQ7UrLCuIhxEI4tTqgjMF/8fN&#10;4BuE88gaS8uk4E4OlouP3hwTbVveU3PwmQgQdgkqyL2vEildmpNBN7QVcfAutjbog6wzqWtsA9yU&#10;chRFU2mw4LCQY0XrnNLr4WYU/LbYrr7in2Z7vazv5+Nkd9rGpNRnv1vNQHjq/Dv8av9pBePR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26WFfFAAAA3AAA&#10;AA8AAAAAAAAAAAAAAAAAqgIAAGRycy9kb3ducmV2LnhtbFBLBQYAAAAABAAEAPoAAACcAwAAAAA=&#10;">
                        <v:shape id="Picture 427" o:spid="_x0000_s1204" type="#_x0000_t75" alt="Image displaying VIP activity described in text" style="position:absolute;left:-2751;top:-635;width:27687;height:145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K7LjHAAAA3AAAAA8AAABkcnMvZG93bnJldi54bWxEj0FrwkAUhO+F/oflFXopdVMRW6JrKAGh&#10;Yg9qPZjbI/uaLM2+jdlVY3+9Kwgeh5n5hplmvW3EkTpvHCt4GyQgiEunDVcKtj/z1w8QPiBrbByT&#10;gjN5yGaPD1NMtTvxmo6bUIkIYZ+igjqENpXSlzVZ9APXEkfv13UWQ5RdJXWHpwi3jRwmyVhaNBwX&#10;amwpr6n82xysgtxtC7v/N9+md+eXxW5ZrOS6UOr5qf+cgAjUh3v41v7SCkbDd7ieiUdAzi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IK7LjHAAAA3AAAAA8AAAAAAAAAAAAA&#10;AAAAnwIAAGRycy9kb3ducmV2LnhtbFBLBQYAAAAABAAEAPcAAACTAwAAAAA=&#10;">
                          <v:imagedata r:id="rId93" o:title="Image displaying VIP activity described in text" croptop="44099f" cropbottom="4481f" cropright="46620f"/>
                          <v:shadow on="t" color="#333" opacity="42598f" origin="-.5,-.5" offset="2.74397mm,2.74397mm"/>
                          <v:path arrowok="t"/>
                        </v:shape>
                        <v:shape id="Picture 428" o:spid="_x0000_s1205" type="#_x0000_t75" alt="Image displaying VIP activity described in text" style="position:absolute;left:8693;top:2696;width:24581;height:141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3Y/AAAAA3AAAAA8AAABkcnMvZG93bnJldi54bWxET0tuwjAQ3VfiDtZU6q445VOhgEFQKags&#10;oT3ANB5ii3gcYieE29cLJJZP77/aDK4WPbXBelbwMc5AEJdeW64U/P4U7wsQISJrrD2TgjsF2KxH&#10;LyvMtb/xkfpTrEQK4ZCjAhNjk0sZSkMOw9g3xIk7+9ZhTLCtpG7xlsJdLSdZ9ikdWk4NBhv6MlRe&#10;Tp1T8NfbqS2mZl9cu90idmF+ONtGqbfXYbsEEWmIT/HD/a0VzCZpbTqTjoBc/w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Pdj8AAAADcAAAADwAAAAAAAAAAAAAAAACfAgAA&#10;ZHJzL2Rvd25yZXYueG1sUEsFBgAAAAAEAAQA9wAAAIwDAAAAAA==&#10;" stroked="t" strokecolor="white">
                          <v:imagedata r:id="rId94" o:title="Image displaying VIP activity described in text" croptop="44572f" cropbottom="4666f" cropleft="-1f" cropright="48838f"/>
                          <v:shadow on="t" color="#333" opacity="42598f" origin="-.5,-.5" offset="2.74397mm,2.74397mm"/>
                          <v:path arrowok="t"/>
                        </v:shape>
                        <v:shape id="Rectangular Callout 429" o:spid="_x0000_s1206" type="#_x0000_t61" style="position:absolute;left:-25042;top:4167;width:21864;height:75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uph8YA&#10;AADcAAAADwAAAGRycy9kb3ducmV2LnhtbESPQUvDQBSE7wX/w/IEb+3GWETTbkJpUUSh0iq0x0f2&#10;NYnNvg27a5r667uC4HGYmW+YeTGYVvTkfGNZwe0kAUFcWt1wpeDz42n8AMIHZI2tZVJwJg9FfjWa&#10;Y6btiTfUb0MlIoR9hgrqELpMSl/WZNBPbEccvYN1BkOUrpLa4SnCTSvTJLmXBhuOCzV2tKypPG6/&#10;jYKdDvy2Se/k8+uXXp3d/t2uf3qlbq6HxQxEoCH8h//aL1rBNH2E3zPxCMj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5uph8YAAADcAAAADwAAAAAAAAAAAAAAAACYAgAAZHJz&#10;L2Rvd25yZXYueG1sUEsFBgAAAAAEAAQA9QAAAIsDAAAAAA==&#10;" adj="34572,12717" strokecolor="#7da329" strokeweight="2pt">
                          <v:stroke opacity="32896f"/>
                          <v:textbox inset="0,0,0,0">
                            <w:txbxContent>
                              <w:p w:rsidR="00FB3625" w:rsidRPr="007C0A44" w:rsidRDefault="00FB3625" w:rsidP="004F535F">
                                <w:pPr>
                                  <w:rPr>
                                    <w:sz w:val="18"/>
                                  </w:rPr>
                                </w:pPr>
                                <w:r w:rsidRPr="007C0A44">
                                  <w:rPr>
                                    <w:sz w:val="18"/>
                                  </w:rPr>
                                  <w:t xml:space="preserve">If the certifier does not know the primary provider, but the informant does; confer with the certifier </w:t>
                                </w:r>
                                <w:r>
                                  <w:rPr>
                                    <w:sz w:val="18"/>
                                  </w:rPr>
                                  <w:t xml:space="preserve">whether </w:t>
                                </w:r>
                                <w:r w:rsidRPr="007C0A44">
                                  <w:rPr>
                                    <w:sz w:val="18"/>
                                  </w:rPr>
                                  <w:t>to add it.</w:t>
                                </w:r>
                              </w:p>
                            </w:txbxContent>
                          </v:textbox>
                        </v:shape>
                      </v:group>
                    </v:group>
                  </v:group>
                  <v:group id="Group 335" o:spid="_x0000_s1207" style="position:absolute;left:7429;top:34305;width:41735;height:13525" coordorigin="-16002,967" coordsize="41735,13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gbnZjFAAAA3AAA&#10;AA8AAAAAAAAAAAAAAAAAqgIAAGRycy9kb3ducmV2LnhtbFBLBQYAAAAABAAEAPoAAACcAwAAAAA=&#10;">
                    <v:shape id="Picture 433" o:spid="_x0000_s1208" type="#_x0000_t75" alt="Image displaying VIP activity described in text" style="position:absolute;left:-4175;top:967;width:29908;height:13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dQAvEAAAA3AAAAA8AAABkcnMvZG93bnJldi54bWxEj1FrwjAUhd+F/Ydwhb1p6hSV2ihjbDAY&#10;DGz9AZfm2pY2NyHJbN2vXwaDPR7OOd/hFKfJDOJGPnSWFayWGQji2uqOGwWX6m2xBxEissbBMim4&#10;U4DT8WFWYK7tyGe6lbERCcIhRwVtjC6XMtQtGQxL64iTd7XeYEzSN1J7HBPcDPIpy7bSYMdpoUVH&#10;Ly3VffllFLhs7K/o5O7787Ws/KZEef9ApR7n0/MBRKQp/of/2u9awWa9ht8z6QjI4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GdQAvEAAAA3AAAAA8AAAAAAAAAAAAAAAAA&#10;nwIAAGRycy9kb3ducmV2LnhtbFBLBQYAAAAABAAEAPcAAACQAwAAAAA=&#10;" stroked="t" strokecolor="white [3212]">
                      <v:imagedata r:id="rId95" o:title="Image displaying VIP activity described in text"/>
                      <v:shadow on="t" color="#333" opacity="42598f" origin="-.5,-.5" offset="2.74397mm,2.74397mm"/>
                      <v:path arrowok="t"/>
                    </v:shape>
                    <v:shape id="Picture 432" o:spid="_x0000_s1209" type="#_x0000_t75" alt="Image displaying VIP activity described in text" style="position:absolute;left:-16002;top:7542;width:29908;height:6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7ODnzFAAAA3AAAAA8AAABkcnMvZG93bnJldi54bWxEj9FqAjEURN8L/kO4Ql+KZmul6NYoIgiF&#10;aqHWD7hurrtbNzchSXfXvzdCoY/DzJxhFqveNKIlH2rLCp7HGQjiwuqaSwXH7+1oBiJEZI2NZVJw&#10;pQCr5eBhgbm2HX9Re4ilSBAOOSqoYnS5lKGoyGAYW0ecvLP1BmOSvpTaY5fgppGTLHuVBmtOCxU6&#10;2lRUXA6/RkGcuafPj8116+rTj5m3573fdXulHof9+g1EpD7+h//a71rB9GUC9zPpCMjl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zg58xQAAANwAAAAPAAAAAAAAAAAAAAAA&#10;AJ8CAABkcnMvZG93bnJldi54bWxQSwUGAAAAAAQABAD3AAAAkQMAAAAA&#10;" stroked="t" strokecolor="white [3212]">
                      <v:imagedata r:id="rId96" o:title="Image displaying VIP activity described in text"/>
                      <v:shadow on="t" color="#333" opacity="42598f" origin="-.5,-.5" offset="2.74397mm,2.74397mm"/>
                      <v:path arrowok="t"/>
                    </v:shape>
                  </v:group>
                </v:group>
                <v:shape id="Rectangular Callout 63" o:spid="_x0000_s1210" type="#_x0000_t61" style="position:absolute;left:48006;top:38522;width:11811;height:103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zGfsUA&#10;AADbAAAADwAAAGRycy9kb3ducmV2LnhtbESPW2sCMRSE34X+h3AKfatZLayybhQRenkoVFcFfTts&#10;zl5wc7IkqW7/fVMo+DjMzDdMvhpMJ67kfGtZwWScgCAurW65VnDYvz7PQfiArLGzTAp+yMNq+TDK&#10;MdP2xju6FqEWEcI+QwVNCH0mpS8bMujHtieOXmWdwRClq6V2eItw08lpkqTSYMtxocGeNg2Vl+Lb&#10;KPhK7ZQ352M725+cfN9Wb5+hM0o9PQ7rBYhAQ7iH/9sfWkH6An9f4g+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MZ+xQAAANsAAAAPAAAAAAAAAAAAAAAAAJgCAABkcnMv&#10;ZG93bnJldi54bWxQSwUGAAAAAAQABAD1AAAAigMAAAAA&#10;" adj="-22742,12076" strokecolor="#7da329" strokeweight="2pt">
                  <v:stroke opacity="32896f"/>
                  <v:textbox inset=".72pt,.72pt,.72pt,.72pt">
                    <w:txbxContent>
                      <w:p w:rsidR="00FB3625" w:rsidRPr="007C0A44" w:rsidRDefault="00FB3625" w:rsidP="00800355">
                        <w:pPr>
                          <w:rPr>
                            <w:sz w:val="18"/>
                          </w:rPr>
                        </w:pPr>
                        <w:r>
                          <w:rPr>
                            <w:sz w:val="18"/>
                          </w:rPr>
                          <w:t>Certifiers may use military (24-hour) time.  EDRS will convert this to AM/PM for printing on the death certificate.</w:t>
                        </w:r>
                      </w:p>
                    </w:txbxContent>
                  </v:textbox>
                </v:shape>
                <w10:wrap type="square"/>
              </v:group>
            </w:pict>
          </mc:Fallback>
        </mc:AlternateContent>
      </w:r>
      <w:r w:rsidR="002E5F61" w:rsidRPr="00433BA5">
        <w:rPr>
          <w:rStyle w:val="IntenseEmphasis"/>
        </w:rPr>
        <w:t>For online certifiers entering their own data</w:t>
      </w:r>
      <w:r w:rsidR="002E5F61" w:rsidRPr="002E5F61">
        <w:rPr>
          <w:rFonts w:ascii="Calibri" w:eastAsia="Calibri" w:hAnsi="Calibri" w:cs="Times New Roman"/>
        </w:rPr>
        <w:t>, EDRS will auto-populate name, title, license number, phone and fax number, and address. You will not enter or change this information.</w:t>
      </w:r>
    </w:p>
    <w:p w:rsidR="009B13F3" w:rsidRDefault="009B13F3" w:rsidP="009B13F3">
      <w:pPr>
        <w:rPr>
          <w:rFonts w:ascii="Calibri" w:eastAsia="Calibri" w:hAnsi="Calibri" w:cs="Times New Roman"/>
        </w:rPr>
      </w:pPr>
      <w:r w:rsidRPr="009B13F3">
        <w:rPr>
          <w:rStyle w:val="IntenseEmphasis"/>
        </w:rPr>
        <w:lastRenderedPageBreak/>
        <w:t>Finish and Save.</w:t>
      </w:r>
      <w:r>
        <w:rPr>
          <w:rFonts w:ascii="Calibri" w:eastAsia="Calibri" w:hAnsi="Calibri" w:cs="Times New Roman"/>
        </w:rPr>
        <w:t xml:space="preserve"> After completing this tab, </w:t>
      </w:r>
      <w:r w:rsidRPr="00BD7840">
        <w:rPr>
          <w:rFonts w:ascii="Calibri" w:eastAsia="Calibri" w:hAnsi="Calibri" w:cs="Times New Roman"/>
          <w:b/>
        </w:rPr>
        <w:t>Finish</w:t>
      </w:r>
      <w:r w:rsidRPr="004F535F">
        <w:rPr>
          <w:rFonts w:ascii="Calibri" w:eastAsia="Calibri" w:hAnsi="Calibri" w:cs="Times New Roman"/>
        </w:rPr>
        <w:t xml:space="preserve"> and </w:t>
      </w:r>
      <w:r w:rsidRPr="00BD7840">
        <w:rPr>
          <w:rFonts w:ascii="Calibri" w:eastAsia="Calibri" w:hAnsi="Calibri" w:cs="Times New Roman"/>
          <w:b/>
        </w:rPr>
        <w:t>Save</w:t>
      </w:r>
      <w:r>
        <w:rPr>
          <w:rFonts w:ascii="Calibri" w:eastAsia="Calibri" w:hAnsi="Calibri" w:cs="Times New Roman"/>
        </w:rPr>
        <w:t xml:space="preserve"> </w:t>
      </w:r>
      <w:r w:rsidRPr="00BD7840">
        <w:rPr>
          <w:rFonts w:ascii="Calibri" w:eastAsia="Calibri" w:hAnsi="Calibri" w:cs="Times New Roman"/>
          <w:b/>
        </w:rPr>
        <w:t>(as Pending)</w:t>
      </w:r>
      <w:r>
        <w:rPr>
          <w:rFonts w:ascii="Calibri" w:eastAsia="Calibri" w:hAnsi="Calibri" w:cs="Times New Roman"/>
        </w:rPr>
        <w:t>.  You must finish and save</w:t>
      </w:r>
      <w:r w:rsidRPr="004F535F">
        <w:rPr>
          <w:rFonts w:ascii="Calibri" w:eastAsia="Calibri" w:hAnsi="Calibri" w:cs="Times New Roman"/>
        </w:rPr>
        <w:t xml:space="preserve"> prior to </w:t>
      </w:r>
      <w:r>
        <w:rPr>
          <w:rFonts w:ascii="Calibri" w:eastAsia="Calibri" w:hAnsi="Calibri" w:cs="Times New Roman"/>
        </w:rPr>
        <w:t>printing/sending an attestation form, entering date signed, and c</w:t>
      </w:r>
      <w:r w:rsidRPr="004F535F">
        <w:rPr>
          <w:rFonts w:ascii="Calibri" w:eastAsia="Calibri" w:hAnsi="Calibri" w:cs="Times New Roman"/>
        </w:rPr>
        <w:t>ertifying on the Records Actions</w:t>
      </w:r>
      <w:r>
        <w:rPr>
          <w:rFonts w:ascii="Calibri" w:eastAsia="Calibri" w:hAnsi="Calibri" w:cs="Times New Roman"/>
        </w:rPr>
        <w:t xml:space="preserve"> tab</w:t>
      </w:r>
      <w:r w:rsidRPr="004F535F">
        <w:rPr>
          <w:rFonts w:ascii="Calibri" w:eastAsia="Calibri" w:hAnsi="Calibri" w:cs="Times New Roman"/>
        </w:rPr>
        <w:t>.  Both steps are necessary before you may certify the record.  (The VIP system needs to validate all screens before it determines that it is ready to certify.)</w:t>
      </w:r>
    </w:p>
    <w:p w:rsidR="009B13F3" w:rsidRPr="004F535F" w:rsidRDefault="009B13F3" w:rsidP="009B13F3">
      <w:pPr>
        <w:numPr>
          <w:ilvl w:val="0"/>
          <w:numId w:val="19"/>
        </w:numPr>
        <w:contextualSpacing/>
        <w:rPr>
          <w:rFonts w:ascii="Calibri" w:eastAsia="Calibri" w:hAnsi="Calibri" w:cs="Times New Roman"/>
        </w:rPr>
      </w:pPr>
      <w:r w:rsidRPr="004F535F">
        <w:rPr>
          <w:rFonts w:ascii="Calibri" w:eastAsia="Calibri" w:hAnsi="Calibri" w:cs="Times New Roman"/>
          <w:noProof/>
        </w:rPr>
        <w:drawing>
          <wp:anchor distT="0" distB="0" distL="114300" distR="114300" simplePos="0" relativeHeight="252047870" behindDoc="1" locked="0" layoutInCell="1" allowOverlap="1" wp14:anchorId="3A8F7C5A" wp14:editId="2DA25DA1">
            <wp:simplePos x="0" y="0"/>
            <wp:positionH relativeFrom="column">
              <wp:posOffset>2449195</wp:posOffset>
            </wp:positionH>
            <wp:positionV relativeFrom="paragraph">
              <wp:posOffset>81280</wp:posOffset>
            </wp:positionV>
            <wp:extent cx="3124200" cy="234315"/>
            <wp:effectExtent l="171450" t="171450" r="342900" b="356235"/>
            <wp:wrapTight wrapText="bothSides">
              <wp:wrapPolygon edited="0">
                <wp:start x="1054" y="-15805"/>
                <wp:lineTo x="-1054" y="-12293"/>
                <wp:lineTo x="-1185" y="28098"/>
                <wp:lineTo x="-132" y="43902"/>
                <wp:lineTo x="1054" y="52683"/>
                <wp:lineTo x="21732" y="52683"/>
                <wp:lineTo x="23049" y="43902"/>
                <wp:lineTo x="23839" y="17561"/>
                <wp:lineTo x="23839" y="10537"/>
                <wp:lineTo x="22127" y="-12293"/>
                <wp:lineTo x="21732" y="-15805"/>
                <wp:lineTo x="1054" y="-15805"/>
              </wp:wrapPolygon>
            </wp:wrapTight>
            <wp:docPr id="347" name="Picture 347" descr="Buttons are displayed, including: Previous, Finish, and Can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extLst>
                        <a:ext uri="{28A0092B-C50C-407E-A947-70E740481C1C}">
                          <a14:useLocalDpi xmlns:a14="http://schemas.microsoft.com/office/drawing/2010/main" val="0"/>
                        </a:ext>
                      </a:extLst>
                    </a:blip>
                    <a:stretch>
                      <a:fillRect/>
                    </a:stretch>
                  </pic:blipFill>
                  <pic:spPr>
                    <a:xfrm>
                      <a:off x="0" y="0"/>
                      <a:ext cx="3124200" cy="23431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4F535F">
        <w:rPr>
          <w:rFonts w:ascii="Calibri" w:eastAsia="Calibri" w:hAnsi="Calibri" w:cs="Times New Roman"/>
        </w:rPr>
        <w:t xml:space="preserve">Click </w:t>
      </w:r>
      <w:r w:rsidRPr="004F535F">
        <w:rPr>
          <w:rFonts w:ascii="Calibri" w:eastAsia="Calibri" w:hAnsi="Calibri" w:cs="Times New Roman"/>
          <w:b/>
        </w:rPr>
        <w:t>Finish</w:t>
      </w:r>
      <w:r w:rsidRPr="004F535F">
        <w:rPr>
          <w:rFonts w:ascii="Calibri" w:eastAsia="Calibri" w:hAnsi="Calibri" w:cs="Times New Roman"/>
        </w:rPr>
        <w:t xml:space="preserve"> at the bottom of the tab you are working on.  </w:t>
      </w:r>
    </w:p>
    <w:p w:rsidR="009B13F3" w:rsidRPr="002E5F61" w:rsidRDefault="009B13F3" w:rsidP="009B13F3">
      <w:pPr>
        <w:numPr>
          <w:ilvl w:val="0"/>
          <w:numId w:val="19"/>
        </w:numPr>
        <w:contextualSpacing/>
        <w:rPr>
          <w:rFonts w:ascii="Calibri" w:eastAsia="Calibri" w:hAnsi="Calibri" w:cs="Times New Roman"/>
        </w:rPr>
      </w:pPr>
      <w:r w:rsidRPr="002E5F61">
        <w:rPr>
          <w:rFonts w:ascii="Calibri" w:eastAsia="Calibri" w:hAnsi="Calibri" w:cs="Times New Roman"/>
        </w:rPr>
        <w:t xml:space="preserve">You will then review the VIPS Warning page. Prior to printing/faxing an attestation form, or certifying the record for an offline certifier, only three fields </w:t>
      </w:r>
      <w:r>
        <w:rPr>
          <w:rFonts w:ascii="Calibri" w:eastAsia="Calibri" w:hAnsi="Calibri" w:cs="Times New Roman"/>
        </w:rPr>
        <w:t xml:space="preserve">in the Medical Info section </w:t>
      </w:r>
      <w:r w:rsidR="003E1802">
        <w:rPr>
          <w:rFonts w:ascii="Calibri" w:eastAsia="Calibri" w:hAnsi="Calibri" w:cs="Times New Roman"/>
          <w:u w:val="single"/>
        </w:rPr>
        <w:t>will</w:t>
      </w:r>
      <w:r w:rsidRPr="002E5F61">
        <w:rPr>
          <w:rFonts w:ascii="Calibri" w:eastAsia="Calibri" w:hAnsi="Calibri" w:cs="Times New Roman"/>
        </w:rPr>
        <w:t xml:space="preserve"> still be “incomplete;”</w:t>
      </w:r>
      <w:r w:rsidRPr="002E5F61">
        <w:t xml:space="preserve"> </w:t>
      </w:r>
      <w:r w:rsidRPr="002E5F61">
        <w:rPr>
          <w:rFonts w:ascii="Calibri" w:eastAsia="Calibri" w:hAnsi="Calibri" w:cs="Times New Roman"/>
        </w:rPr>
        <w:t>Physician Certifying Info - date signed, Medical Info - Ready to certify, and Certify</w:t>
      </w:r>
      <w:r>
        <w:rPr>
          <w:rFonts w:ascii="Calibri" w:eastAsia="Calibri" w:hAnsi="Calibri" w:cs="Times New Roman"/>
        </w:rPr>
        <w:t>. If there are other fields listed in the medical portion, you may click on the hyperlink to return to the appropriate tab to complete.</w:t>
      </w:r>
    </w:p>
    <w:p w:rsidR="009B13F3" w:rsidRPr="009B13F3" w:rsidRDefault="009B13F3" w:rsidP="009B13F3">
      <w:pPr>
        <w:numPr>
          <w:ilvl w:val="0"/>
          <w:numId w:val="19"/>
        </w:numPr>
        <w:contextualSpacing/>
        <w:rPr>
          <w:rFonts w:ascii="Calibri" w:eastAsia="Calibri" w:hAnsi="Calibri" w:cs="Times New Roman"/>
        </w:rPr>
      </w:pPr>
      <w:r w:rsidRPr="009B13F3">
        <w:rPr>
          <w:rFonts w:ascii="Calibri" w:eastAsia="Calibri" w:hAnsi="Calibri" w:cs="Times New Roman"/>
        </w:rPr>
        <w:t xml:space="preserve">Click on the </w:t>
      </w:r>
      <w:r w:rsidRPr="009B13F3">
        <w:rPr>
          <w:rFonts w:ascii="Calibri" w:eastAsia="Calibri" w:hAnsi="Calibri" w:cs="Times New Roman"/>
          <w:b/>
        </w:rPr>
        <w:t>Save (as Pending)</w:t>
      </w:r>
      <w:r w:rsidRPr="009B13F3">
        <w:rPr>
          <w:rFonts w:ascii="Calibri" w:eastAsia="Calibri" w:hAnsi="Calibri" w:cs="Times New Roman"/>
        </w:rPr>
        <w:t xml:space="preserve"> button.  Next, you will be on the “Successful Transaction” page, where </w:t>
      </w:r>
      <w:r>
        <w:rPr>
          <w:rFonts w:ascii="Calibri" w:eastAsia="Calibri" w:hAnsi="Calibri" w:cs="Times New Roman"/>
        </w:rPr>
        <w:t xml:space="preserve">you may </w:t>
      </w:r>
      <w:proofErr w:type="gramStart"/>
      <w:r w:rsidRPr="009B13F3">
        <w:rPr>
          <w:rFonts w:ascii="Calibri" w:eastAsia="Calibri" w:hAnsi="Calibri" w:cs="Times New Roman"/>
          <w:b/>
        </w:rPr>
        <w:t>Return</w:t>
      </w:r>
      <w:proofErr w:type="gramEnd"/>
      <w:r w:rsidRPr="009B13F3">
        <w:rPr>
          <w:rFonts w:ascii="Calibri" w:eastAsia="Calibri" w:hAnsi="Calibri" w:cs="Times New Roman"/>
          <w:b/>
        </w:rPr>
        <w:t xml:space="preserve"> to Record</w:t>
      </w:r>
      <w:r>
        <w:rPr>
          <w:rFonts w:ascii="Calibri" w:eastAsia="Calibri" w:hAnsi="Calibri" w:cs="Times New Roman"/>
        </w:rPr>
        <w:t xml:space="preserve"> </w:t>
      </w:r>
      <w:r w:rsidR="003E1802">
        <w:rPr>
          <w:rFonts w:ascii="Calibri" w:eastAsia="Calibri" w:hAnsi="Calibri" w:cs="Times New Roman"/>
        </w:rPr>
        <w:t>to mark that the record is ready to certify (see Records Actions</w:t>
      </w:r>
      <w:r w:rsidR="0072057E">
        <w:rPr>
          <w:rFonts w:ascii="Calibri" w:eastAsia="Calibri" w:hAnsi="Calibri" w:cs="Times New Roman"/>
        </w:rPr>
        <w:t>, Part 2</w:t>
      </w:r>
      <w:r w:rsidR="003E1802">
        <w:rPr>
          <w:rFonts w:ascii="Calibri" w:eastAsia="Calibri" w:hAnsi="Calibri" w:cs="Times New Roman"/>
        </w:rPr>
        <w:t xml:space="preserve"> section)</w:t>
      </w:r>
      <w:r>
        <w:rPr>
          <w:rFonts w:ascii="Calibri" w:eastAsia="Calibri" w:hAnsi="Calibri" w:cs="Times New Roman"/>
        </w:rPr>
        <w:t xml:space="preserve">. </w:t>
      </w:r>
    </w:p>
    <w:p w:rsidR="007C0A44" w:rsidRDefault="007C0A44" w:rsidP="007C0A44">
      <w:pPr>
        <w:pStyle w:val="Heading4"/>
      </w:pPr>
      <w:r>
        <w:t>Selected Field Notes:</w:t>
      </w:r>
    </w:p>
    <w:tbl>
      <w:tblPr>
        <w:tblStyle w:val="TableGrid"/>
        <w:tblW w:w="9180" w:type="dxa"/>
        <w:tblCellSpacing w:w="7" w:type="dxa"/>
        <w:tblBorders>
          <w:top w:val="none" w:sz="0" w:space="0" w:color="auto"/>
          <w:left w:val="none" w:sz="0" w:space="0" w:color="auto"/>
          <w:bottom w:val="none" w:sz="0" w:space="0" w:color="auto"/>
          <w:right w:val="none" w:sz="0" w:space="0" w:color="auto"/>
          <w:insideH w:val="single" w:sz="4" w:space="0" w:color="DFDCB7" w:themeColor="background2"/>
          <w:insideV w:val="none" w:sz="0" w:space="0" w:color="auto"/>
        </w:tblBorders>
        <w:tblCellMar>
          <w:left w:w="115" w:type="dxa"/>
          <w:right w:w="115" w:type="dxa"/>
        </w:tblCellMar>
        <w:tblLook w:val="04A0" w:firstRow="1" w:lastRow="0" w:firstColumn="1" w:lastColumn="0" w:noHBand="0" w:noVBand="1"/>
        <w:tblDescription w:val="selected field notes"/>
      </w:tblPr>
      <w:tblGrid>
        <w:gridCol w:w="1826"/>
        <w:gridCol w:w="7354"/>
      </w:tblGrid>
      <w:tr w:rsidR="007C0A44" w:rsidRPr="006354D4" w:rsidTr="004B6710">
        <w:trPr>
          <w:tblCellSpacing w:w="7" w:type="dxa"/>
        </w:trPr>
        <w:tc>
          <w:tcPr>
            <w:tcW w:w="1809" w:type="dxa"/>
          </w:tcPr>
          <w:p w:rsidR="007C0A44" w:rsidRPr="006354D4" w:rsidRDefault="007C0A44" w:rsidP="00800355">
            <w:pPr>
              <w:rPr>
                <w:rFonts w:ascii="Calibri" w:eastAsia="Calibri" w:hAnsi="Calibri" w:cs="Times New Roman"/>
                <w:b/>
                <w:bCs/>
                <w:i/>
                <w:iCs/>
                <w:color w:val="FFFFFF" w:themeColor="background1"/>
                <w:sz w:val="4"/>
              </w:rPr>
            </w:pPr>
            <w:proofErr w:type="spellStart"/>
            <w:r w:rsidRPr="006354D4">
              <w:rPr>
                <w:rFonts w:ascii="Calibri" w:eastAsia="Calibri" w:hAnsi="Calibri" w:cs="Times New Roman"/>
                <w:b/>
                <w:bCs/>
                <w:i/>
                <w:iCs/>
                <w:color w:val="FFFFFF" w:themeColor="background1"/>
                <w:sz w:val="4"/>
              </w:rPr>
              <w:t>ield</w:t>
            </w:r>
            <w:proofErr w:type="spellEnd"/>
            <w:r w:rsidRPr="006354D4">
              <w:rPr>
                <w:rFonts w:ascii="Calibri" w:eastAsia="Calibri" w:hAnsi="Calibri" w:cs="Times New Roman"/>
                <w:b/>
                <w:bCs/>
                <w:i/>
                <w:iCs/>
                <w:color w:val="FFFFFF" w:themeColor="background1"/>
                <w:sz w:val="4"/>
              </w:rPr>
              <w:tab/>
            </w:r>
          </w:p>
        </w:tc>
        <w:tc>
          <w:tcPr>
            <w:tcW w:w="7371" w:type="dxa"/>
          </w:tcPr>
          <w:p w:rsidR="007C0A44" w:rsidRPr="006354D4" w:rsidRDefault="007C0A44" w:rsidP="00800355">
            <w:pPr>
              <w:rPr>
                <w:rFonts w:ascii="Calibri" w:eastAsia="Calibri" w:hAnsi="Calibri" w:cs="Times New Roman"/>
                <w:color w:val="FFFFFF" w:themeColor="background1"/>
                <w:sz w:val="4"/>
              </w:rPr>
            </w:pPr>
            <w:r w:rsidRPr="006354D4">
              <w:rPr>
                <w:rFonts w:ascii="Calibri" w:eastAsia="Calibri" w:hAnsi="Calibri" w:cs="Times New Roman"/>
                <w:b/>
                <w:bCs/>
                <w:i/>
                <w:iCs/>
                <w:color w:val="FFFFFF" w:themeColor="background1"/>
                <w:sz w:val="4"/>
              </w:rPr>
              <w:t>Description</w:t>
            </w:r>
          </w:p>
        </w:tc>
      </w:tr>
      <w:tr w:rsidR="007C0A44" w:rsidRPr="006354D4" w:rsidTr="004B6710">
        <w:trPr>
          <w:tblCellSpacing w:w="7" w:type="dxa"/>
        </w:trPr>
        <w:tc>
          <w:tcPr>
            <w:tcW w:w="1809" w:type="dxa"/>
          </w:tcPr>
          <w:p w:rsidR="007C0A44" w:rsidRPr="006354D4" w:rsidRDefault="007C0A44" w:rsidP="00800355">
            <w:pPr>
              <w:rPr>
                <w:rFonts w:ascii="Calibri" w:eastAsia="Calibri" w:hAnsi="Calibri" w:cs="Times New Roman"/>
                <w:b/>
                <w:bCs/>
                <w:i/>
                <w:iCs/>
                <w:color w:val="A9A57C"/>
                <w:sz w:val="20"/>
              </w:rPr>
            </w:pPr>
            <w:r>
              <w:rPr>
                <w:rFonts w:ascii="Calibri" w:eastAsia="Calibri" w:hAnsi="Calibri" w:cs="Times New Roman"/>
                <w:b/>
                <w:bCs/>
                <w:i/>
                <w:iCs/>
                <w:color w:val="A9A57C"/>
                <w:sz w:val="20"/>
              </w:rPr>
              <w:t>Certifier Designation</w:t>
            </w:r>
          </w:p>
        </w:tc>
        <w:tc>
          <w:tcPr>
            <w:tcW w:w="7371" w:type="dxa"/>
          </w:tcPr>
          <w:p w:rsidR="007C0A44" w:rsidRPr="006354D4" w:rsidRDefault="007C0A44" w:rsidP="00800355">
            <w:pPr>
              <w:rPr>
                <w:rFonts w:ascii="Calibri" w:eastAsia="Calibri" w:hAnsi="Calibri" w:cs="Times New Roman"/>
                <w:sz w:val="20"/>
              </w:rPr>
            </w:pPr>
            <w:r w:rsidRPr="007C0A44">
              <w:rPr>
                <w:rFonts w:ascii="Calibri" w:eastAsia="Calibri" w:hAnsi="Calibri" w:cs="Times New Roman"/>
                <w:sz w:val="20"/>
              </w:rPr>
              <w:t>Enter the Certifier designation as listed on the Certifier Worksheet (or through another means of information transmittal). A provider that pronounced death or was in attendance at the time of death, but were not part of the decedent’s own health care team, should select “Certifier in Attendance at Time of Death” (Physicians) or “Nurse Practitioner in Attendance at the Time of Death.” Otherwise, the certifier should choose either Physician (or Nurse Practitioner) in Charge of Patient’s Care.</w:t>
            </w:r>
          </w:p>
        </w:tc>
      </w:tr>
      <w:tr w:rsidR="007C0A44" w:rsidRPr="006354D4" w:rsidTr="004B6710">
        <w:trPr>
          <w:tblCellSpacing w:w="7" w:type="dxa"/>
        </w:trPr>
        <w:tc>
          <w:tcPr>
            <w:tcW w:w="1809" w:type="dxa"/>
          </w:tcPr>
          <w:p w:rsidR="007C0A44" w:rsidRPr="006354D4" w:rsidRDefault="0085420B" w:rsidP="00800355">
            <w:pPr>
              <w:rPr>
                <w:rFonts w:ascii="Calibri" w:eastAsia="Calibri" w:hAnsi="Calibri" w:cs="Times New Roman"/>
                <w:b/>
                <w:bCs/>
                <w:i/>
                <w:iCs/>
                <w:color w:val="A9A57C"/>
                <w:sz w:val="20"/>
              </w:rPr>
            </w:pPr>
            <w:r>
              <w:rPr>
                <w:rFonts w:ascii="Calibri" w:eastAsia="Calibri" w:hAnsi="Calibri" w:cs="Times New Roman"/>
                <w:b/>
                <w:bCs/>
                <w:i/>
                <w:iCs/>
                <w:color w:val="A9A57C"/>
                <w:sz w:val="20"/>
              </w:rPr>
              <w:t>Physician in Charge of Patient’s Care</w:t>
            </w:r>
          </w:p>
        </w:tc>
        <w:tc>
          <w:tcPr>
            <w:tcW w:w="7371" w:type="dxa"/>
          </w:tcPr>
          <w:p w:rsidR="007C0A44" w:rsidRPr="006354D4" w:rsidRDefault="0085420B" w:rsidP="0085420B">
            <w:pPr>
              <w:rPr>
                <w:rFonts w:ascii="Calibri" w:eastAsia="Calibri" w:hAnsi="Calibri" w:cs="Times New Roman"/>
                <w:sz w:val="20"/>
              </w:rPr>
            </w:pPr>
            <w:r>
              <w:rPr>
                <w:rFonts w:ascii="Calibri" w:eastAsia="Calibri" w:hAnsi="Calibri" w:cs="Times New Roman"/>
                <w:sz w:val="20"/>
              </w:rPr>
              <w:t>This set of fields a</w:t>
            </w:r>
            <w:r w:rsidRPr="0085420B">
              <w:rPr>
                <w:rFonts w:ascii="Calibri" w:eastAsia="Calibri" w:hAnsi="Calibri" w:cs="Times New Roman"/>
                <w:sz w:val="20"/>
              </w:rPr>
              <w:t xml:space="preserve">re enabled only when the certifier is “Certifier [or Nurse Practitioner] in attendance at time of death.” The certifier should provide you with the decedent’s primary practitioner. If not on the pick list, mark the checkbox </w:t>
            </w:r>
            <w:r w:rsidRPr="0085420B">
              <w:rPr>
                <w:rFonts w:ascii="Calibri" w:eastAsia="Calibri" w:hAnsi="Calibri" w:cs="Times New Roman"/>
                <w:b/>
                <w:sz w:val="20"/>
              </w:rPr>
              <w:t>Physician not in list</w:t>
            </w:r>
            <w:r w:rsidRPr="0085420B">
              <w:rPr>
                <w:rFonts w:ascii="Calibri" w:eastAsia="Calibri" w:hAnsi="Calibri" w:cs="Times New Roman"/>
                <w:sz w:val="20"/>
              </w:rPr>
              <w:t xml:space="preserve">. You may enter the physician’s name and title (or Nurse Practitioner, if applicable). If the decedent had no primary practitioner preceding death, then mark the checkbox </w:t>
            </w:r>
            <w:r w:rsidRPr="0085420B">
              <w:rPr>
                <w:rFonts w:ascii="Calibri" w:eastAsia="Calibri" w:hAnsi="Calibri" w:cs="Times New Roman"/>
                <w:b/>
                <w:sz w:val="20"/>
              </w:rPr>
              <w:t>No primary care physician provided</w:t>
            </w:r>
            <w:r w:rsidRPr="0085420B">
              <w:rPr>
                <w:rFonts w:ascii="Calibri" w:eastAsia="Calibri" w:hAnsi="Calibri" w:cs="Times New Roman"/>
                <w:sz w:val="20"/>
              </w:rPr>
              <w:t xml:space="preserve">.  </w:t>
            </w:r>
          </w:p>
        </w:tc>
      </w:tr>
      <w:tr w:rsidR="00800355" w:rsidRPr="006354D4" w:rsidTr="004B6710">
        <w:trPr>
          <w:tblCellSpacing w:w="7" w:type="dxa"/>
        </w:trPr>
        <w:tc>
          <w:tcPr>
            <w:tcW w:w="1809" w:type="dxa"/>
          </w:tcPr>
          <w:p w:rsidR="00800355" w:rsidRDefault="00800355" w:rsidP="00800355">
            <w:pPr>
              <w:rPr>
                <w:rFonts w:ascii="Calibri" w:eastAsia="Calibri" w:hAnsi="Calibri" w:cs="Times New Roman"/>
                <w:b/>
                <w:bCs/>
                <w:i/>
                <w:iCs/>
                <w:color w:val="A9A57C"/>
                <w:sz w:val="20"/>
              </w:rPr>
            </w:pPr>
            <w:r>
              <w:rPr>
                <w:rFonts w:ascii="Calibri" w:eastAsia="Calibri" w:hAnsi="Calibri" w:cs="Times New Roman"/>
                <w:b/>
                <w:bCs/>
                <w:i/>
                <w:iCs/>
                <w:color w:val="A9A57C"/>
                <w:sz w:val="20"/>
              </w:rPr>
              <w:t>Nurse Practitioner - Associated Physician</w:t>
            </w:r>
          </w:p>
        </w:tc>
        <w:tc>
          <w:tcPr>
            <w:tcW w:w="7371" w:type="dxa"/>
          </w:tcPr>
          <w:p w:rsidR="00800355" w:rsidRDefault="00800355" w:rsidP="0085420B">
            <w:pPr>
              <w:rPr>
                <w:rFonts w:ascii="Calibri" w:eastAsia="Calibri" w:hAnsi="Calibri" w:cs="Times New Roman"/>
                <w:sz w:val="20"/>
              </w:rPr>
            </w:pPr>
            <w:r w:rsidRPr="00800355">
              <w:rPr>
                <w:rFonts w:ascii="Calibri" w:eastAsia="Calibri" w:hAnsi="Calibri" w:cs="Times New Roman"/>
                <w:sz w:val="20"/>
              </w:rPr>
              <w:t>For nurse practitioners that are certifying death - their Associated Physician should be selected from the pick list when applicable, and the Type of association should be selected as either “Consulting” or “Supervisory.”  The physician may or may not be the same as the Physici</w:t>
            </w:r>
            <w:r w:rsidR="004B6710">
              <w:rPr>
                <w:rFonts w:ascii="Calibri" w:eastAsia="Calibri" w:hAnsi="Calibri" w:cs="Times New Roman"/>
                <w:sz w:val="20"/>
              </w:rPr>
              <w:t xml:space="preserve">an in Charge of Patient’s Care. </w:t>
            </w:r>
          </w:p>
        </w:tc>
      </w:tr>
      <w:tr w:rsidR="00800355" w:rsidRPr="006354D4" w:rsidTr="004B6710">
        <w:trPr>
          <w:tblCellSpacing w:w="7" w:type="dxa"/>
        </w:trPr>
        <w:tc>
          <w:tcPr>
            <w:tcW w:w="1809" w:type="dxa"/>
          </w:tcPr>
          <w:p w:rsidR="00800355" w:rsidRDefault="00800355" w:rsidP="00800355">
            <w:pPr>
              <w:rPr>
                <w:rFonts w:ascii="Calibri" w:eastAsia="Calibri" w:hAnsi="Calibri" w:cs="Times New Roman"/>
                <w:b/>
                <w:bCs/>
                <w:i/>
                <w:iCs/>
                <w:color w:val="A9A57C"/>
                <w:sz w:val="20"/>
              </w:rPr>
            </w:pPr>
            <w:r>
              <w:rPr>
                <w:rFonts w:ascii="Calibri" w:eastAsia="Calibri" w:hAnsi="Calibri" w:cs="Times New Roman"/>
                <w:b/>
                <w:bCs/>
                <w:i/>
                <w:iCs/>
                <w:color w:val="A9A57C"/>
                <w:sz w:val="20"/>
              </w:rPr>
              <w:t>Hour of Death</w:t>
            </w:r>
          </w:p>
        </w:tc>
        <w:tc>
          <w:tcPr>
            <w:tcW w:w="7371" w:type="dxa"/>
          </w:tcPr>
          <w:p w:rsidR="00800355" w:rsidRPr="003559AF" w:rsidRDefault="00800355" w:rsidP="00800355">
            <w:pPr>
              <w:rPr>
                <w:rFonts w:ascii="Calibri" w:eastAsia="Calibri" w:hAnsi="Calibri" w:cs="Times New Roman"/>
                <w:sz w:val="20"/>
              </w:rPr>
            </w:pPr>
            <w:r w:rsidRPr="003559AF">
              <w:rPr>
                <w:rFonts w:ascii="Calibri" w:eastAsia="Calibri" w:hAnsi="Calibri" w:cs="Times New Roman"/>
                <w:b/>
                <w:sz w:val="20"/>
              </w:rPr>
              <w:t xml:space="preserve">Hour of death </w:t>
            </w:r>
            <w:r w:rsidRPr="003559AF">
              <w:rPr>
                <w:rFonts w:ascii="Calibri" w:eastAsia="Calibri" w:hAnsi="Calibri" w:cs="Times New Roman"/>
                <w:sz w:val="20"/>
              </w:rPr>
              <w:t xml:space="preserve">may be entered as AM or PM, or as military time.  Colons are not needed (e.g., 1412).  If the hour of death is </w:t>
            </w:r>
            <w:r w:rsidRPr="003559AF">
              <w:rPr>
                <w:rFonts w:ascii="Cambria" w:eastAsia="Calibri" w:hAnsi="Cambria" w:cs="Times New Roman"/>
                <w:noProof/>
                <w:sz w:val="20"/>
              </w:rPr>
              <mc:AlternateContent>
                <mc:Choice Requires="wps">
                  <w:drawing>
                    <wp:anchor distT="0" distB="0" distL="114300" distR="114300" simplePos="0" relativeHeight="252046846" behindDoc="0" locked="1" layoutInCell="1" allowOverlap="1" wp14:anchorId="04D5C461" wp14:editId="17DB77D6">
                      <wp:simplePos x="0" y="0"/>
                      <wp:positionH relativeFrom="column">
                        <wp:posOffset>-3837940</wp:posOffset>
                      </wp:positionH>
                      <wp:positionV relativeFrom="page">
                        <wp:posOffset>-3880485</wp:posOffset>
                      </wp:positionV>
                      <wp:extent cx="4812665" cy="434975"/>
                      <wp:effectExtent l="0" t="0" r="5080" b="0"/>
                      <wp:wrapNone/>
                      <wp:docPr id="430" name="Text Box 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812665" cy="434975"/>
                              </a:xfrm>
                              <a:prstGeom prst="rect">
                                <a:avLst/>
                              </a:prstGeom>
                              <a:noFill/>
                              <a:ln w="9525">
                                <a:noFill/>
                                <a:miter lim="800000"/>
                                <a:headEnd/>
                                <a:tailEnd/>
                              </a:ln>
                            </wps:spPr>
                            <wps:txbx>
                              <w:txbxContent>
                                <w:sdt>
                                  <w:sdtPr>
                                    <w:rPr>
                                      <w:sz w:val="36"/>
                                      <w:szCs w:val="36"/>
                                    </w:rPr>
                                    <w:alias w:val="Subtitle Even"/>
                                    <w:tag w:val="Subtitle Even"/>
                                    <w:id w:val="-508982683"/>
                                  </w:sdtPr>
                                  <w:sdtEndPr/>
                                  <w:sdtContent>
                                    <w:p w:rsidR="00FB3625" w:rsidRPr="00BD500D" w:rsidRDefault="00FB3625" w:rsidP="00800355">
                                      <w:pPr>
                                        <w:jc w:val="right"/>
                                        <w:rPr>
                                          <w:sz w:val="36"/>
                                          <w:szCs w:val="36"/>
                                        </w:rPr>
                                      </w:pPr>
                                      <w:r>
                                        <w:rPr>
                                          <w:sz w:val="36"/>
                                          <w:szCs w:val="36"/>
                                        </w:rPr>
                                        <w:t>Certification Info</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430" o:spid="_x0000_s1211" type="#_x0000_t202" style="position:absolute;margin-left:-302.2pt;margin-top:-305.55pt;width:378.95pt;height:34.25pt;rotation:-90;z-index:25204684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" filled="f" stroked="f">
                      <v:textbox>
                        <w:txbxContent>
                          <w:sdt>
                            <w:sdtPr>
                              <w:rPr>
                                <w:sz w:val="36"/>
                                <w:szCs w:val="36"/>
                              </w:rPr>
                              <w:alias w:val="Subtitle Even"/>
                              <w:tag w:val="Subtitle Even"/>
                              <w:id w:val="-508982683"/>
                            </w:sdtPr>
                            <w:sdtContent>
                              <w:p w:rsidR="00FB3625" w:rsidRPr="00BD500D" w:rsidRDefault="00FB3625" w:rsidP="00800355">
                                <w:pPr>
                                  <w:jc w:val="right"/>
                                  <w:rPr>
                                    <w:sz w:val="36"/>
                                    <w:szCs w:val="36"/>
                                  </w:rPr>
                                </w:pPr>
                                <w:r>
                                  <w:rPr>
                                    <w:sz w:val="36"/>
                                    <w:szCs w:val="36"/>
                                  </w:rPr>
                                  <w:t>Certification Info</w:t>
                                </w:r>
                              </w:p>
                            </w:sdtContent>
                          </w:sdt>
                        </w:txbxContent>
                      </v:textbox>
                      <w10:wrap anchory="page"/>
                      <w10:anchorlock/>
                    </v:shape>
                  </w:pict>
                </mc:Fallback>
              </mc:AlternateContent>
            </w:r>
            <w:r w:rsidR="000D6F16" w:rsidRPr="003559AF">
              <w:rPr>
                <w:rFonts w:ascii="Calibri" w:eastAsia="Calibri" w:hAnsi="Calibri" w:cs="Times New Roman"/>
                <w:sz w:val="20"/>
              </w:rPr>
              <w:t>from 1300-2400, or 0000</w:t>
            </w:r>
            <w:r w:rsidRPr="003559AF">
              <w:rPr>
                <w:rFonts w:ascii="Calibri" w:eastAsia="Calibri" w:hAnsi="Calibri" w:cs="Times New Roman"/>
                <w:sz w:val="20"/>
              </w:rPr>
              <w:t>, then the time designation is completed as military automatically</w:t>
            </w:r>
            <w:r w:rsidR="000D6F16" w:rsidRPr="003559AF">
              <w:rPr>
                <w:rFonts w:ascii="Calibri" w:eastAsia="Calibri" w:hAnsi="Calibri" w:cs="Times New Roman"/>
                <w:sz w:val="20"/>
              </w:rPr>
              <w:t xml:space="preserve"> and will be converted to AM/PM for printing on the death certificate</w:t>
            </w:r>
            <w:r w:rsidRPr="003559AF">
              <w:rPr>
                <w:rFonts w:ascii="Calibri" w:eastAsia="Calibri" w:hAnsi="Calibri" w:cs="Times New Roman"/>
                <w:sz w:val="20"/>
              </w:rPr>
              <w:t>.  When entering 1</w:t>
            </w:r>
            <w:r w:rsidR="000D6F16" w:rsidRPr="003559AF">
              <w:rPr>
                <w:rFonts w:ascii="Calibri" w:eastAsia="Calibri" w:hAnsi="Calibri" w:cs="Times New Roman"/>
                <w:sz w:val="20"/>
              </w:rPr>
              <w:t>200, you may select “Noon” or “Midnight.” Note that “midnight” (12:00AM, 2400, 0000) is considered to be the start of a new day.</w:t>
            </w:r>
          </w:p>
        </w:tc>
      </w:tr>
      <w:tr w:rsidR="000D6F16" w:rsidRPr="006354D4" w:rsidTr="004B6710">
        <w:trPr>
          <w:tblCellSpacing w:w="7" w:type="dxa"/>
        </w:trPr>
        <w:tc>
          <w:tcPr>
            <w:tcW w:w="1809" w:type="dxa"/>
          </w:tcPr>
          <w:p w:rsidR="000D6F16" w:rsidRDefault="000D6F16" w:rsidP="00800355">
            <w:pPr>
              <w:rPr>
                <w:rFonts w:ascii="Calibri" w:eastAsia="Calibri" w:hAnsi="Calibri" w:cs="Times New Roman"/>
                <w:b/>
                <w:bCs/>
                <w:i/>
                <w:iCs/>
                <w:color w:val="A9A57C"/>
                <w:sz w:val="20"/>
              </w:rPr>
            </w:pPr>
            <w:r>
              <w:rPr>
                <w:rFonts w:ascii="Calibri" w:eastAsia="Calibri" w:hAnsi="Calibri" w:cs="Times New Roman"/>
                <w:b/>
                <w:bCs/>
                <w:i/>
                <w:iCs/>
                <w:color w:val="A9A57C"/>
                <w:sz w:val="20"/>
              </w:rPr>
              <w:t>Date Signed</w:t>
            </w:r>
          </w:p>
        </w:tc>
        <w:tc>
          <w:tcPr>
            <w:tcW w:w="7371" w:type="dxa"/>
          </w:tcPr>
          <w:p w:rsidR="000D6F16" w:rsidRPr="003559AF" w:rsidRDefault="000D6F16" w:rsidP="003559AF">
            <w:pPr>
              <w:rPr>
                <w:rFonts w:ascii="Calibri" w:eastAsia="Calibri" w:hAnsi="Calibri" w:cs="Times New Roman"/>
                <w:sz w:val="20"/>
              </w:rPr>
            </w:pPr>
            <w:r w:rsidRPr="003559AF">
              <w:rPr>
                <w:rFonts w:ascii="Calibri" w:eastAsia="Calibri" w:hAnsi="Calibri" w:cs="Times New Roman"/>
                <w:b/>
                <w:sz w:val="20"/>
              </w:rPr>
              <w:t>Date signed</w:t>
            </w:r>
            <w:r w:rsidRPr="003559AF">
              <w:rPr>
                <w:rFonts w:ascii="Calibri" w:eastAsia="Calibri" w:hAnsi="Calibri" w:cs="Times New Roman"/>
                <w:sz w:val="20"/>
              </w:rPr>
              <w:t xml:space="preserve"> </w:t>
            </w:r>
            <w:r w:rsidR="00BD7840" w:rsidRPr="003559AF">
              <w:rPr>
                <w:rFonts w:ascii="Calibri" w:eastAsia="Calibri" w:hAnsi="Calibri" w:cs="Times New Roman"/>
                <w:sz w:val="20"/>
              </w:rPr>
              <w:t>is to</w:t>
            </w:r>
            <w:r w:rsidRPr="003559AF">
              <w:rPr>
                <w:rFonts w:ascii="Calibri" w:eastAsia="Calibri" w:hAnsi="Calibri" w:cs="Times New Roman"/>
                <w:sz w:val="20"/>
              </w:rPr>
              <w:t xml:space="preserve"> be completed only after receiving the signed fax attestation</w:t>
            </w:r>
            <w:r w:rsidR="003559AF" w:rsidRPr="003559AF">
              <w:rPr>
                <w:rFonts w:ascii="Calibri" w:eastAsia="Calibri" w:hAnsi="Calibri" w:cs="Times New Roman"/>
                <w:sz w:val="20"/>
              </w:rPr>
              <w:t xml:space="preserve"> </w:t>
            </w:r>
            <w:r w:rsidR="00D8335E">
              <w:rPr>
                <w:rFonts w:ascii="Calibri" w:eastAsia="Calibri" w:hAnsi="Calibri" w:cs="Times New Roman"/>
                <w:sz w:val="20"/>
              </w:rPr>
              <w:t xml:space="preserve">and checking that the record is ready to certify </w:t>
            </w:r>
            <w:r w:rsidR="003559AF" w:rsidRPr="003559AF">
              <w:rPr>
                <w:rFonts w:ascii="Calibri" w:eastAsia="Calibri" w:hAnsi="Calibri" w:cs="Times New Roman"/>
                <w:sz w:val="20"/>
              </w:rPr>
              <w:t>(See Records Actions, Part 2)</w:t>
            </w:r>
            <w:r w:rsidRPr="003559AF">
              <w:rPr>
                <w:rFonts w:ascii="Calibri" w:eastAsia="Calibri" w:hAnsi="Calibri" w:cs="Times New Roman"/>
                <w:sz w:val="20"/>
              </w:rPr>
              <w:t>.</w:t>
            </w:r>
            <w:r w:rsidR="00BD7840" w:rsidRPr="003559AF">
              <w:rPr>
                <w:rFonts w:ascii="Calibri" w:eastAsia="Calibri" w:hAnsi="Calibri" w:cs="Times New Roman"/>
                <w:sz w:val="20"/>
              </w:rPr>
              <w:t xml:space="preserve"> All medical information tabs must be complete, and the record saved, before this field becomes enabled.</w:t>
            </w:r>
            <w:r w:rsidRPr="003559AF">
              <w:rPr>
                <w:rFonts w:ascii="Calibri" w:eastAsia="Calibri" w:hAnsi="Calibri" w:cs="Times New Roman"/>
                <w:sz w:val="20"/>
              </w:rPr>
              <w:t xml:space="preserve"> Dates should be entered as numeric.  Dates will be converted to formal format when the record is registered and printed by the City/Town Clerk.  Enter as MMDDYYYY or MM/DD/YYYY.</w:t>
            </w:r>
            <w:r w:rsidR="003559AF" w:rsidRPr="003559AF">
              <w:rPr>
                <w:rFonts w:ascii="Calibri" w:eastAsia="Calibri" w:hAnsi="Calibri" w:cs="Times New Roman"/>
                <w:sz w:val="20"/>
              </w:rPr>
              <w:t xml:space="preserve"> </w:t>
            </w:r>
          </w:p>
        </w:tc>
      </w:tr>
      <w:tr w:rsidR="004B6710" w:rsidRPr="006354D4" w:rsidTr="004B6710">
        <w:trPr>
          <w:tblCellSpacing w:w="7" w:type="dxa"/>
        </w:trPr>
        <w:tc>
          <w:tcPr>
            <w:tcW w:w="1809" w:type="dxa"/>
          </w:tcPr>
          <w:p w:rsidR="004B6710" w:rsidRDefault="004B6710" w:rsidP="00800355">
            <w:pPr>
              <w:rPr>
                <w:rFonts w:ascii="Calibri" w:eastAsia="Calibri" w:hAnsi="Calibri" w:cs="Times New Roman"/>
                <w:b/>
                <w:bCs/>
                <w:i/>
                <w:iCs/>
                <w:color w:val="A9A57C"/>
                <w:sz w:val="20"/>
              </w:rPr>
            </w:pPr>
            <w:r>
              <w:rPr>
                <w:rFonts w:ascii="Calibri" w:eastAsia="Calibri" w:hAnsi="Calibri" w:cs="Times New Roman"/>
                <w:b/>
                <w:bCs/>
                <w:i/>
                <w:iCs/>
                <w:color w:val="A9A57C"/>
                <w:sz w:val="20"/>
              </w:rPr>
              <w:t>Date Verified</w:t>
            </w:r>
          </w:p>
        </w:tc>
        <w:tc>
          <w:tcPr>
            <w:tcW w:w="7371" w:type="dxa"/>
          </w:tcPr>
          <w:p w:rsidR="004B6710" w:rsidRPr="003559AF" w:rsidRDefault="004B6710" w:rsidP="000D6F16">
            <w:pPr>
              <w:rPr>
                <w:rFonts w:ascii="Calibri" w:eastAsia="Calibri" w:hAnsi="Calibri" w:cs="Times New Roman"/>
                <w:sz w:val="20"/>
              </w:rPr>
            </w:pPr>
            <w:r w:rsidRPr="003559AF">
              <w:rPr>
                <w:rFonts w:ascii="Calibri" w:eastAsia="Calibri" w:hAnsi="Calibri" w:cs="Times New Roman"/>
                <w:sz w:val="20"/>
              </w:rPr>
              <w:t>This field is disabled and is for use by RVRS only (for certificates that have been entered from paper during the grace period).</w:t>
            </w:r>
          </w:p>
        </w:tc>
      </w:tr>
    </w:tbl>
    <w:p w:rsidR="00320246" w:rsidRPr="00E868AB" w:rsidRDefault="00320246" w:rsidP="00E868AB">
      <w:pPr>
        <w:pStyle w:val="Heading1"/>
        <w:rPr>
          <w:rStyle w:val="Heading4Char"/>
        </w:rPr>
      </w:pPr>
      <w:proofErr w:type="gramStart"/>
      <w:r>
        <w:lastRenderedPageBreak/>
        <w:t>Tab 12.</w:t>
      </w:r>
      <w:proofErr w:type="gramEnd"/>
      <w:r>
        <w:t xml:space="preserve">  </w:t>
      </w:r>
      <w:r w:rsidR="003E1802">
        <w:t>Records Actions, Part 2</w:t>
      </w:r>
      <w:r w:rsidR="00E868AB">
        <w:t>:</w:t>
      </w:r>
      <w:r w:rsidR="003E1802">
        <w:t xml:space="preserve"> </w:t>
      </w:r>
      <w:r w:rsidR="00D73AB5" w:rsidRPr="00E868AB">
        <w:rPr>
          <w:rStyle w:val="Heading4Char"/>
        </w:rPr>
        <w:t>Ready to Certify, Certify</w:t>
      </w:r>
      <w:r w:rsidR="00473F72" w:rsidRPr="00E868AB">
        <w:rPr>
          <w:rStyle w:val="Heading4Char"/>
        </w:rPr>
        <w:t xml:space="preserve">, </w:t>
      </w:r>
      <w:r w:rsidR="00E868AB" w:rsidRPr="00E868AB">
        <w:rPr>
          <w:rStyle w:val="Heading4Char"/>
        </w:rPr>
        <w:t xml:space="preserve">Informant Verification, </w:t>
      </w:r>
      <w:r w:rsidR="00473F72" w:rsidRPr="00E868AB">
        <w:rPr>
          <w:rStyle w:val="Heading4Char"/>
        </w:rPr>
        <w:t xml:space="preserve">Release to Burial Agent </w:t>
      </w:r>
    </w:p>
    <w:p w:rsidR="00473F72" w:rsidRDefault="00D73AB5" w:rsidP="00320246">
      <w:pPr>
        <w:ind w:right="810"/>
      </w:pPr>
      <w:r>
        <w:t>The Records</w:t>
      </w:r>
      <w:r w:rsidR="00473F72">
        <w:t xml:space="preserve"> Actions tab (Tab 12) is used primarily to assign a Certifier (as described in Records Actions, Part 1) and to move the record through stages: to indicate a record is ready to certify in preparation for printing or faxing the Attestation Form, to indicate a record is certified upon receiving a signed Attestation Form, and to release a record to the Burial Agent upon completion of all fields.  You may also use the Records Actions tab to en</w:t>
      </w:r>
      <w:r w:rsidR="00FD5302" w:rsidRPr="00F073E9">
        <w:rPr>
          <w:rFonts w:ascii="Calibri" w:eastAsia="Calibri" w:hAnsi="Calibri" w:cs="Times New Roman"/>
          <w:noProof/>
          <w:sz w:val="40"/>
          <w:szCs w:val="36"/>
        </w:rPr>
        <mc:AlternateContent>
          <mc:Choice Requires="wps">
            <w:drawing>
              <wp:anchor distT="0" distB="0" distL="114300" distR="114300" simplePos="0" relativeHeight="252112382" behindDoc="1" locked="1" layoutInCell="1" allowOverlap="1" wp14:anchorId="0C212252" wp14:editId="6E2E52FE">
                <wp:simplePos x="0" y="0"/>
                <wp:positionH relativeFrom="column">
                  <wp:posOffset>3904615</wp:posOffset>
                </wp:positionH>
                <wp:positionV relativeFrom="page">
                  <wp:posOffset>2969260</wp:posOffset>
                </wp:positionV>
                <wp:extent cx="4569460" cy="434975"/>
                <wp:effectExtent l="0" t="0" r="0" b="0"/>
                <wp:wrapNone/>
                <wp:docPr id="4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569460" cy="434975"/>
                        </a:xfrm>
                        <a:prstGeom prst="rect">
                          <a:avLst/>
                        </a:prstGeom>
                        <a:noFill/>
                        <a:ln w="9525">
                          <a:noFill/>
                          <a:miter lim="800000"/>
                          <a:headEnd/>
                          <a:tailEnd/>
                        </a:ln>
                      </wps:spPr>
                      <wps:txbx>
                        <w:txbxContent>
                          <w:sdt>
                            <w:sdtPr>
                              <w:rPr>
                                <w:sz w:val="36"/>
                                <w:szCs w:val="36"/>
                              </w:rPr>
                              <w:alias w:val="Subtitle Odd"/>
                              <w:tag w:val="Subtitle Odd"/>
                              <w:id w:val="-506285743"/>
                            </w:sdtPr>
                            <w:sdtEndPr/>
                            <w:sdtContent>
                              <w:p w:rsidR="00FB3625" w:rsidRPr="00BD500D" w:rsidRDefault="00FB3625" w:rsidP="00FD5302">
                                <w:pPr>
                                  <w:rPr>
                                    <w:sz w:val="36"/>
                                    <w:szCs w:val="36"/>
                                  </w:rPr>
                                </w:pPr>
                                <w:r>
                                  <w:rPr>
                                    <w:sz w:val="36"/>
                                    <w:szCs w:val="36"/>
                                  </w:rPr>
                                  <w:t>Records Actions, Part 2: Ready to Certify</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12" type="#_x0000_t202" style="position:absolute;margin-left:307.45pt;margin-top:233.8pt;width:359.8pt;height:34.25pt;rotation:90;z-index:-25120409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" filled="f" stroked="f">
                <v:textbox>
                  <w:txbxContent>
                    <w:sdt>
                      <w:sdtPr>
                        <w:rPr>
                          <w:sz w:val="36"/>
                          <w:szCs w:val="36"/>
                        </w:rPr>
                        <w:alias w:val="Subtitle Odd"/>
                        <w:tag w:val="Subtitle Odd"/>
                        <w:id w:val="-506285743"/>
                      </w:sdtPr>
                      <w:sdtContent>
                        <w:p w:rsidR="00FB3625" w:rsidRPr="00BD500D" w:rsidRDefault="00FB3625" w:rsidP="00FD5302">
                          <w:pPr>
                            <w:rPr>
                              <w:sz w:val="36"/>
                              <w:szCs w:val="36"/>
                            </w:rPr>
                          </w:pPr>
                          <w:r>
                            <w:rPr>
                              <w:sz w:val="36"/>
                              <w:szCs w:val="36"/>
                            </w:rPr>
                            <w:t>Records Actions, Part 2: Ready to Certify</w:t>
                          </w:r>
                        </w:p>
                      </w:sdtContent>
                    </w:sdt>
                  </w:txbxContent>
                </v:textbox>
                <w10:wrap anchory="page"/>
                <w10:anchorlock/>
              </v:shape>
            </w:pict>
          </mc:Fallback>
        </mc:AlternateContent>
      </w:r>
      <w:r w:rsidR="00473F72">
        <w:t>ter comments</w:t>
      </w:r>
      <w:r w:rsidR="004B5A17">
        <w:t xml:space="preserve">, </w:t>
      </w:r>
      <w:r w:rsidR="00473F72">
        <w:t>read comments on a record has been returned to you for correction</w:t>
      </w:r>
      <w:r w:rsidR="004B5A17">
        <w:t>, and view record history</w:t>
      </w:r>
      <w:r w:rsidR="00473F72">
        <w:t xml:space="preserve">. </w:t>
      </w:r>
    </w:p>
    <w:p w:rsidR="00473F72" w:rsidRDefault="00473F72" w:rsidP="004653CC">
      <w:pPr>
        <w:pStyle w:val="Heading2"/>
      </w:pPr>
      <w:r>
        <w:t>Ready to Certify</w:t>
      </w:r>
    </w:p>
    <w:p w:rsidR="00473F72" w:rsidRDefault="00473F72" w:rsidP="00320246">
      <w:pPr>
        <w:ind w:right="810"/>
      </w:pPr>
      <w:r>
        <w:t xml:space="preserve">If you are entering information on behalf of an offline certifier, you will mark </w:t>
      </w:r>
      <w:r w:rsidRPr="004B5A17">
        <w:rPr>
          <w:b/>
        </w:rPr>
        <w:t xml:space="preserve">Ready to </w:t>
      </w:r>
      <w:proofErr w:type="gramStart"/>
      <w:r w:rsidRPr="004B5A17">
        <w:rPr>
          <w:b/>
        </w:rPr>
        <w:t>Certify</w:t>
      </w:r>
      <w:proofErr w:type="gramEnd"/>
      <w:r>
        <w:t xml:space="preserve"> prior to printing or faxing the Attestation Form. This field is disabled until all required fields in tabs 6 through 9 are completed, and the record has been validated by clicking </w:t>
      </w:r>
      <w:r w:rsidRPr="001E4BC1">
        <w:rPr>
          <w:b/>
        </w:rPr>
        <w:t>Finish</w:t>
      </w:r>
      <w:r>
        <w:t xml:space="preserve"> and </w:t>
      </w:r>
      <w:r w:rsidRPr="001E4BC1">
        <w:rPr>
          <w:b/>
        </w:rPr>
        <w:t>Save (as Pending)</w:t>
      </w:r>
      <w:r>
        <w:t>.</w:t>
      </w:r>
      <w:r w:rsidR="004653CC">
        <w:t xml:space="preserve"> While this may seem to be an extra step, EDRS needs to validate all fields prior to </w:t>
      </w:r>
      <w:r w:rsidR="004B5A17">
        <w:t>enabling a</w:t>
      </w:r>
      <w:r w:rsidR="004653CC">
        <w:t xml:space="preserve"> final Attestation form.</w:t>
      </w:r>
      <w:r w:rsidR="004B5A17">
        <w:t xml:space="preserve"> (Online certifiers will complete these steps for you).</w:t>
      </w:r>
    </w:p>
    <w:p w:rsidR="000D3FF0" w:rsidRPr="000D3FF0" w:rsidRDefault="004653CC" w:rsidP="004653CC">
      <w:pPr>
        <w:pStyle w:val="ListParagraph"/>
        <w:numPr>
          <w:ilvl w:val="0"/>
          <w:numId w:val="27"/>
        </w:numPr>
        <w:ind w:right="810"/>
      </w:pPr>
      <w:r>
        <w:t>Complete tabs 6 through 9;</w:t>
      </w:r>
      <w:r w:rsidR="000D3FF0">
        <w:t xml:space="preserve"> then </w:t>
      </w:r>
      <w:r w:rsidRPr="000D3FF0">
        <w:rPr>
          <w:b/>
        </w:rPr>
        <w:t>Finish</w:t>
      </w:r>
      <w:r w:rsidR="000D3FF0">
        <w:rPr>
          <w:b/>
        </w:rPr>
        <w:t>;</w:t>
      </w:r>
    </w:p>
    <w:p w:rsidR="000D3FF0" w:rsidRPr="00B944A3" w:rsidRDefault="000D3FF0" w:rsidP="000D3FF0">
      <w:pPr>
        <w:pStyle w:val="ListParagraph"/>
        <w:numPr>
          <w:ilvl w:val="0"/>
          <w:numId w:val="27"/>
        </w:numPr>
        <w:ind w:right="810"/>
      </w:pPr>
      <w:r>
        <w:t>O</w:t>
      </w:r>
      <w:r w:rsidR="004653CC">
        <w:t xml:space="preserve">n the </w:t>
      </w:r>
      <w:r w:rsidR="004653CC" w:rsidRPr="000D3FF0">
        <w:rPr>
          <w:b/>
        </w:rPr>
        <w:t>VIPS Warning Page</w:t>
      </w:r>
      <w:r w:rsidR="004653CC">
        <w:t>, verify that only the following fields are still listed in the Medical Info</w:t>
      </w:r>
      <w:r>
        <w:t>rmation</w:t>
      </w:r>
      <w:r w:rsidR="004653CC">
        <w:t xml:space="preserve"> section:</w:t>
      </w:r>
      <w:r w:rsidR="004653CC" w:rsidRPr="004653CC">
        <w:t xml:space="preserve"> </w:t>
      </w:r>
      <w:r w:rsidR="004653CC" w:rsidRPr="000D3FF0">
        <w:rPr>
          <w:b/>
        </w:rPr>
        <w:t>Physician Certifying Info - date signed</w:t>
      </w:r>
      <w:r w:rsidR="004653CC" w:rsidRPr="004653CC">
        <w:t xml:space="preserve">, </w:t>
      </w:r>
      <w:r w:rsidR="004653CC" w:rsidRPr="000D3FF0">
        <w:rPr>
          <w:b/>
        </w:rPr>
        <w:t>Medical Info - Ready to certify</w:t>
      </w:r>
      <w:r w:rsidR="004653CC" w:rsidRPr="004653CC">
        <w:t xml:space="preserve">, and </w:t>
      </w:r>
      <w:r w:rsidR="004653CC" w:rsidRPr="000D3FF0">
        <w:rPr>
          <w:b/>
        </w:rPr>
        <w:t>Certify</w:t>
      </w:r>
      <w:r w:rsidR="004653CC">
        <w:t>. If there are other medical information fields to complete, you may click on the hyperlink to return to the appropriate tab in the record.</w:t>
      </w:r>
      <w:r w:rsidR="004653CC" w:rsidRPr="004653CC">
        <w:rPr>
          <w:noProof/>
        </w:rPr>
        <w:t xml:space="preserve"> </w:t>
      </w:r>
      <w:r>
        <w:rPr>
          <w:noProof/>
        </w:rPr>
        <w:t xml:space="preserve">Then, </w:t>
      </w:r>
      <w:r w:rsidR="004653CC" w:rsidRPr="000D3FF0">
        <w:rPr>
          <w:b/>
        </w:rPr>
        <w:t>Save (as Pending)</w:t>
      </w:r>
      <w:r w:rsidR="00B944A3">
        <w:rPr>
          <w:b/>
        </w:rPr>
        <w:t xml:space="preserve"> </w:t>
      </w:r>
      <w:r w:rsidR="00B944A3" w:rsidRPr="00B944A3">
        <w:t>to fully validate the record</w:t>
      </w:r>
      <w:r w:rsidRPr="00B944A3">
        <w:t>;</w:t>
      </w:r>
      <w:r w:rsidR="004653CC" w:rsidRPr="00B944A3">
        <w:t xml:space="preserve"> </w:t>
      </w:r>
    </w:p>
    <w:p w:rsidR="004653CC" w:rsidRDefault="004653CC" w:rsidP="000D3FF0">
      <w:pPr>
        <w:pStyle w:val="ListParagraph"/>
        <w:numPr>
          <w:ilvl w:val="0"/>
          <w:numId w:val="27"/>
        </w:numPr>
        <w:ind w:right="810"/>
      </w:pPr>
      <w:r w:rsidRPr="000D3FF0">
        <w:rPr>
          <w:b/>
        </w:rPr>
        <w:t>Return to Record</w:t>
      </w:r>
      <w:r>
        <w:t xml:space="preserve"> on the </w:t>
      </w:r>
      <w:r w:rsidRPr="000D3FF0">
        <w:rPr>
          <w:b/>
        </w:rPr>
        <w:t>Successful Transaction</w:t>
      </w:r>
      <w:r>
        <w:t xml:space="preserve"> page.</w:t>
      </w:r>
      <w:r w:rsidR="00D86AA2">
        <w:rPr>
          <w:noProof/>
        </w:rPr>
        <w:t xml:space="preserve"> </w:t>
      </w:r>
    </w:p>
    <w:p w:rsidR="000D3FF0" w:rsidRDefault="000D3FF0" w:rsidP="000D3FF0">
      <w:pPr>
        <w:pStyle w:val="ListParagraph"/>
        <w:numPr>
          <w:ilvl w:val="0"/>
          <w:numId w:val="27"/>
        </w:numPr>
        <w:ind w:right="810"/>
      </w:pPr>
      <w:r>
        <w:t xml:space="preserve">Click </w:t>
      </w:r>
      <w:r w:rsidRPr="000D3FF0">
        <w:rPr>
          <w:b/>
        </w:rPr>
        <w:t>Ready to Certify</w:t>
      </w:r>
      <w:r>
        <w:t xml:space="preserve"> on the Records Actions tab, then </w:t>
      </w:r>
      <w:r w:rsidRPr="000D3FF0">
        <w:rPr>
          <w:b/>
        </w:rPr>
        <w:t>Finish</w:t>
      </w:r>
      <w:r>
        <w:t xml:space="preserve">, and </w:t>
      </w:r>
      <w:r w:rsidRPr="000D3FF0">
        <w:rPr>
          <w:b/>
        </w:rPr>
        <w:t>Save (as Pending)</w:t>
      </w:r>
      <w:r>
        <w:t xml:space="preserve"> again.</w:t>
      </w:r>
    </w:p>
    <w:p w:rsidR="000D3FF0" w:rsidRDefault="00B944A3" w:rsidP="000D3FF0">
      <w:pPr>
        <w:ind w:right="810"/>
      </w:pPr>
      <w:r>
        <w:rPr>
          <w:b/>
          <w:noProof/>
        </w:rPr>
        <mc:AlternateContent>
          <mc:Choice Requires="wpg">
            <w:drawing>
              <wp:anchor distT="0" distB="0" distL="114300" distR="114300" simplePos="0" relativeHeight="252075518" behindDoc="1" locked="0" layoutInCell="1" allowOverlap="1" wp14:anchorId="0232C4C0" wp14:editId="70B2B192">
                <wp:simplePos x="0" y="0"/>
                <wp:positionH relativeFrom="column">
                  <wp:posOffset>251460</wp:posOffset>
                </wp:positionH>
                <wp:positionV relativeFrom="paragraph">
                  <wp:posOffset>334645</wp:posOffset>
                </wp:positionV>
                <wp:extent cx="5250180" cy="1358900"/>
                <wp:effectExtent l="0" t="0" r="179070" b="298450"/>
                <wp:wrapTight wrapText="bothSides">
                  <wp:wrapPolygon edited="0">
                    <wp:start x="11756" y="0"/>
                    <wp:lineTo x="0" y="3331"/>
                    <wp:lineTo x="0" y="19379"/>
                    <wp:lineTo x="6740" y="19379"/>
                    <wp:lineTo x="6740" y="21802"/>
                    <wp:lineTo x="10189" y="24224"/>
                    <wp:lineTo x="13324" y="24224"/>
                    <wp:lineTo x="13872" y="25436"/>
                    <wp:lineTo x="14029" y="26041"/>
                    <wp:lineTo x="21161" y="26041"/>
                    <wp:lineTo x="21318" y="25436"/>
                    <wp:lineTo x="21945" y="24224"/>
                    <wp:lineTo x="22258" y="20591"/>
                    <wp:lineTo x="22180" y="11204"/>
                    <wp:lineTo x="21475" y="4845"/>
                    <wp:lineTo x="21631" y="303"/>
                    <wp:lineTo x="20769" y="0"/>
                    <wp:lineTo x="12305" y="0"/>
                    <wp:lineTo x="11756" y="0"/>
                  </wp:wrapPolygon>
                </wp:wrapTight>
                <wp:docPr id="341" name="Group 341" descr="Image displaying VIP activity described in text"/>
                <wp:cNvGraphicFramePr/>
                <a:graphic xmlns:a="http://schemas.openxmlformats.org/drawingml/2006/main">
                  <a:graphicData uri="http://schemas.microsoft.com/office/word/2010/wordprocessingGroup">
                    <wpg:wgp>
                      <wpg:cNvGrpSpPr/>
                      <wpg:grpSpPr>
                        <a:xfrm>
                          <a:off x="0" y="0"/>
                          <a:ext cx="5250180" cy="1358900"/>
                          <a:chOff x="352167" y="0"/>
                          <a:chExt cx="5250437" cy="1358901"/>
                        </a:xfrm>
                      </wpg:grpSpPr>
                      <wpg:grpSp>
                        <wpg:cNvPr id="439" name="Group 439"/>
                        <wpg:cNvGrpSpPr/>
                        <wpg:grpSpPr>
                          <a:xfrm>
                            <a:off x="352167" y="0"/>
                            <a:ext cx="5250437" cy="1358901"/>
                            <a:chOff x="352238" y="-105033"/>
                            <a:chExt cx="5251502" cy="1359159"/>
                          </a:xfrm>
                        </wpg:grpSpPr>
                        <wpg:grpSp>
                          <wpg:cNvPr id="437" name="Group 437"/>
                          <wpg:cNvGrpSpPr/>
                          <wpg:grpSpPr>
                            <a:xfrm>
                              <a:off x="352238" y="116184"/>
                              <a:ext cx="3428052" cy="1137942"/>
                              <a:chOff x="352323" y="245937"/>
                              <a:chExt cx="3428878" cy="1138137"/>
                            </a:xfrm>
                          </wpg:grpSpPr>
                          <pic:pic xmlns:pic="http://schemas.openxmlformats.org/drawingml/2006/picture">
                            <pic:nvPicPr>
                              <pic:cNvPr id="356" name="Picture 356" descr="Image displaying VIP activity described in text"/>
                              <pic:cNvPicPr>
                                <a:picLocks noChangeAspect="1"/>
                              </pic:cNvPicPr>
                            </pic:nvPicPr>
                            <pic:blipFill>
                              <a:blip r:embed="rId98">
                                <a:extLst>
                                  <a:ext uri="{28A0092B-C50C-407E-A947-70E740481C1C}">
                                    <a14:useLocalDpi xmlns:a14="http://schemas.microsoft.com/office/drawing/2010/main" val="0"/>
                                  </a:ext>
                                </a:extLst>
                              </a:blip>
                              <a:srcRect/>
                              <a:stretch>
                                <a:fillRect/>
                              </a:stretch>
                            </pic:blipFill>
                            <pic:spPr bwMode="auto">
                              <a:xfrm>
                                <a:off x="352323" y="245937"/>
                                <a:ext cx="3169352" cy="1045331"/>
                              </a:xfrm>
                              <a:prstGeom prst="rect">
                                <a:avLst/>
                              </a:prstGeom>
                              <a:noFill/>
                              <a:ln>
                                <a:noFill/>
                              </a:ln>
                            </pic:spPr>
                          </pic:pic>
                          <pic:pic xmlns:pic="http://schemas.openxmlformats.org/drawingml/2006/picture">
                            <pic:nvPicPr>
                              <pic:cNvPr id="357" name="Picture 357" descr="Image displaying VIP activity described in text"/>
                              <pic:cNvPicPr>
                                <a:picLocks noChangeAspect="1"/>
                              </pic:cNvPicPr>
                            </pic:nvPicPr>
                            <pic:blipFill>
                              <a:blip r:embed="rId99">
                                <a:extLst>
                                  <a:ext uri="{28A0092B-C50C-407E-A947-70E740481C1C}">
                                    <a14:useLocalDpi xmlns:a14="http://schemas.microsoft.com/office/drawing/2010/main" val="0"/>
                                  </a:ext>
                                </a:extLst>
                              </a:blip>
                              <a:stretch>
                                <a:fillRect/>
                              </a:stretch>
                            </pic:blipFill>
                            <pic:spPr>
                              <a:xfrm>
                                <a:off x="2045077" y="1124582"/>
                                <a:ext cx="1736124" cy="259492"/>
                              </a:xfrm>
                              <a:prstGeom prst="rect">
                                <a:avLst/>
                              </a:prstGeom>
                              <a:ln>
                                <a:solidFill>
                                  <a:schemeClr val="bg1">
                                    <a:lumMod val="85000"/>
                                  </a:schemeClr>
                                </a:solidFill>
                              </a:ln>
                            </pic:spPr>
                          </pic:pic>
                        </wpg:grpSp>
                        <pic:pic xmlns:pic="http://schemas.openxmlformats.org/drawingml/2006/picture">
                          <pic:nvPicPr>
                            <pic:cNvPr id="438" name="Picture 2" descr="Image displaying VIP activity described in text"/>
                            <pic:cNvPicPr>
                              <a:picLocks noChangeAspect="1"/>
                            </pic:cNvPicPr>
                          </pic:nvPicPr>
                          <pic:blipFill>
                            <a:blip r:embed="rId100">
                              <a:extLst>
                                <a:ext uri="{28A0092B-C50C-407E-A947-70E740481C1C}">
                                  <a14:useLocalDpi xmlns:a14="http://schemas.microsoft.com/office/drawing/2010/main" val="0"/>
                                </a:ext>
                              </a:extLst>
                            </a:blip>
                            <a:srcRect/>
                            <a:stretch>
                              <a:fillRect/>
                            </a:stretch>
                          </pic:blipFill>
                          <pic:spPr bwMode="auto">
                            <a:xfrm>
                              <a:off x="3255956" y="-105033"/>
                              <a:ext cx="2347784" cy="586947"/>
                            </a:xfrm>
                            <a:prstGeom prst="rect">
                              <a:avLst/>
                            </a:prstGeom>
                            <a:noFill/>
                            <a:ln>
                              <a:noFill/>
                            </a:ln>
                          </pic:spPr>
                        </pic:pic>
                      </wpg:grpSp>
                      <pic:pic xmlns:pic="http://schemas.openxmlformats.org/drawingml/2006/picture">
                        <pic:nvPicPr>
                          <pic:cNvPr id="340" name="Picture 340" descr="Image displaying VIP activity described in text"/>
                          <pic:cNvPicPr>
                            <a:picLocks noChangeAspect="1"/>
                          </pic:cNvPicPr>
                        </pic:nvPicPr>
                        <pic:blipFill>
                          <a:blip r:embed="rId101">
                            <a:extLst>
                              <a:ext uri="{28A0092B-C50C-407E-A947-70E740481C1C}">
                                <a14:useLocalDpi xmlns:a14="http://schemas.microsoft.com/office/drawing/2010/main" val="0"/>
                              </a:ext>
                            </a:extLst>
                          </a:blip>
                          <a:stretch>
                            <a:fillRect/>
                          </a:stretch>
                        </pic:blipFill>
                        <pic:spPr>
                          <a:xfrm>
                            <a:off x="3645243" y="586946"/>
                            <a:ext cx="1773194" cy="710514"/>
                          </a:xfrm>
                          <a:prstGeom prst="rect">
                            <a:avLst/>
                          </a:prstGeom>
                          <a:ln>
                            <a:noFill/>
                          </a:ln>
                          <a:effectLst>
                            <a:outerShdw blurRad="292100" dist="139700" dir="2700000" algn="tl" rotWithShape="0">
                              <a:srgbClr val="333333">
                                <a:alpha val="65000"/>
                              </a:srgbClr>
                            </a:outerShdw>
                          </a:effectLst>
                        </pic:spPr>
                      </pic:pic>
                    </wpg:wgp>
                  </a:graphicData>
                </a:graphic>
                <wp14:sizeRelH relativeFrom="margin">
                  <wp14:pctWidth>0</wp14:pctWidth>
                </wp14:sizeRelH>
                <wp14:sizeRelV relativeFrom="margin">
                  <wp14:pctHeight>0</wp14:pctHeight>
                </wp14:sizeRelV>
              </wp:anchor>
            </w:drawing>
          </mc:Choice>
          <mc:Fallback>
            <w:pict>
              <v:group id="Group 341" o:spid="_x0000_s1026" alt="Image displaying VIP activity described in text" style="position:absolute;margin-left:19.8pt;margin-top:26.35pt;width:413.4pt;height:107pt;z-index:-251240962;mso-width-relative:margin;mso-height-relative:margin" coordorigin="3521" coordsize="52504,135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">
                <v:group id="Group 439" o:spid="_x0000_s1027" style="position:absolute;left:3521;width:52505;height:13589" coordorigin="3522,-1050" coordsize="52515,135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fxa+MUAAADcAAAADwAAAGRycy9kb3ducmV2LnhtbESPQWvCQBSE7wX/w/IE&#10;b7qJWrHRVURUPEihWii9PbLPJJh9G7JrEv+9WxB6HGbmG2a57kwpGqpdYVlBPIpAEKdWF5wp+L7s&#10;h3MQziNrLC2Tggc5WK96b0tMtG35i5qzz0SAsEtQQe59lUjp0pwMupGtiIN3tbVBH2SdSV1jG+Cm&#10;lOMomkmDBYeFHCva5pTeznej4NBiu5nEu+Z0u24fv5f3z59TTEoN+t1mAcJT5//Dr/ZRK5hOPu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n8WvjFAAAA3AAA&#10;AA8AAAAAAAAAAAAAAAAAqgIAAGRycy9kb3ducmV2LnhtbFBLBQYAAAAABAAEAPoAAACcAwAAAAA=&#10;">
                  <v:group id="Group 437" o:spid="_x0000_s1028" style="position:absolute;left:3522;top:1161;width:34280;height:11380" coordorigin="3523,2459" coordsize="34288,113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y9rEcUAAADcAAAADwAAAGRycy9kb3ducmV2LnhtbESPQWvCQBSE7wX/w/IE&#10;b7qJWi3RVURUPEihWii9PbLPJJh9G7JrEv+9WxB6HGbmG2a57kwpGqpdYVlBPIpAEKdWF5wp+L7s&#10;hx8gnEfWWFomBQ9ysF713paYaNvyFzVnn4kAYZeggtz7KpHSpTkZdCNbEQfvamuDPsg6k7rGNsBN&#10;KcdRNJMGCw4LOVa0zSm9ne9GwaHFdjOJd83pdt0+fi/vnz+nmJQa9LvNAoSnzv+HX+2jVjCdzO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cvaxHFAAAA3AAA&#10;AA8AAAAAAAAAAAAAAAAAqgIAAGRycy9kb3ducmV2LnhtbFBLBQYAAAAABAAEAPoAAACcAwAAAAA=&#10;">
                    <v:shape id="Picture 356" o:spid="_x0000_s1029" type="#_x0000_t75" alt="Image displaying VIP activity described in text" style="position:absolute;left:3523;top:2459;width:31693;height:104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iG+bFAAAA3AAAAA8AAABkcnMvZG93bnJldi54bWxEj0FrwkAUhO9C/8PyCt50o6KW1FWqoHjp&#10;QU0LvT2yr9nQ7NuYXU38911B8DjMzDfMYtXZSlyp8aVjBaNhAoI4d7rkQkF22g7eQPiArLFyTApu&#10;5GG1fOktMNWu5QNdj6EQEcI+RQUmhDqV0ueGLPqhq4mj9+saiyHKppC6wTbCbSXHSTKTFkuOCwZr&#10;2hjK/44Xq4C/TdZO5js9+kqyz+36YOY/Z6NU/7X7eAcRqAvP8KO91wom0xncz8QjIJ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IhvmxQAAANwAAAAPAAAAAAAAAAAAAAAA&#10;AJ8CAABkcnMvZG93bnJldi54bWxQSwUGAAAAAAQABAD3AAAAkQMAAAAA&#10;">
                      <v:imagedata r:id="rId102" o:title="Image displaying VIP activity described in text"/>
                      <v:path arrowok="t"/>
                    </v:shape>
                    <v:shape id="Picture 357" o:spid="_x0000_s1030" type="#_x0000_t75" alt="Image displaying VIP activity described in text" style="position:absolute;left:20450;top:11245;width:17362;height:2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WP17EAAAA3AAAAA8AAABkcnMvZG93bnJldi54bWxEj0FrwkAUhO8F/8PyBG91o9IqqauoGKiH&#10;Itr2/sg+k2j2bdjdJum/dwsFj8PMfMMs172pRUvOV5YVTMYJCOLc6ooLBV+f2fMChA/IGmvLpOCX&#10;PKxXg6clptp2fKL2HAoRIexTVFCG0KRS+rwkg35sG+LoXawzGKJ0hdQOuwg3tZwmyas0WHFcKLGh&#10;XUn57fxjFBybqvg4buu9O1Awu+47u7aLTKnRsN+8gQjUh0f4v/2uFcxe5vB3Jh4Bubo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PWP17EAAAA3AAAAA8AAAAAAAAAAAAAAAAA&#10;nwIAAGRycy9kb3ducmV2LnhtbFBLBQYAAAAABAAEAPcAAACQAwAAAAA=&#10;" stroked="t" strokecolor="#d8d8d8 [2732]">
                      <v:imagedata r:id="rId103" o:title="Image displaying VIP activity described in text"/>
                      <v:path arrowok="t"/>
                    </v:shape>
                  </v:group>
                  <v:shape id="Picture 2" o:spid="_x0000_s1031" type="#_x0000_t75" alt="Image displaying VIP activity described in text" style="position:absolute;left:32559;top:-1050;width:23478;height:58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n5LvBAAAA3AAAAA8AAABkcnMvZG93bnJldi54bWxET8uKwjAU3Qv+Q7iCO00dh7FUo4gwKIIM&#10;42N/aa5ttbkpTdQ4X28WwiwP5z1bBFOLO7WusqxgNExAEOdWV1woOB6+BykI55E11pZJwZMcLObd&#10;zgwzbR/8S/e9L0QMYZehgtL7JpPS5SUZdEPbEEfubFuDPsK2kLrFRww3tfxIki9psOLYUGJDq5Ly&#10;6/5mFFx1+lfvwnZ9ujWTn8AXfU4nO6X6vbCcgvAU/L/47d5oBZ/juDaeiUdAzl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rn5LvBAAAA3AAAAA8AAAAAAAAAAAAAAAAAnwIA&#10;AGRycy9kb3ducmV2LnhtbFBLBQYAAAAABAAEAPcAAACNAwAAAAA=&#10;">
                    <v:imagedata r:id="rId104" o:title="Image displaying VIP activity described in text"/>
                    <v:path arrowok="t"/>
                  </v:shape>
                </v:group>
                <v:shape id="Picture 340" o:spid="_x0000_s1032" type="#_x0000_t75" alt="Image displaying VIP activity described in text" style="position:absolute;left:36452;top:5869;width:17732;height:71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2FyfS9AAAA3AAAAA8AAABkcnMvZG93bnJldi54bWxET0sKwjAQ3QveIYzgRjT1g0g1iohCd+Ln&#10;AEMztsVm0jax1tubheDy8f6bXWdK0VLjCssKppMIBHFqdcGZgvvtNF6BcB5ZY2mZFHzIwW7b720w&#10;1vbNF2qvPhMhhF2MCnLvq1hKl+Zk0E1sRRy4h20M+gCbTOoG3yHclHIWRUtpsODQkGNFh5zS5/Vl&#10;FDxxeqxPclS8RoldndtHnSZdrdRw0O3XIDx1/i/+uROtYL4I88OZcATk9gs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nYXJ9L0AAADcAAAADwAAAAAAAAAAAAAAAACfAgAAZHJz&#10;L2Rvd25yZXYueG1sUEsFBgAAAAAEAAQA9wAAAIkDAAAAAA==&#10;">
                  <v:imagedata r:id="rId105" o:title="Image displaying VIP activity described in text"/>
                  <v:shadow on="t" color="#333" opacity="42598f" origin="-.5,-.5" offset="2.74397mm,2.74397mm"/>
                  <v:path arrowok="t"/>
                </v:shape>
                <w10:wrap type="tight"/>
              </v:group>
            </w:pict>
          </mc:Fallback>
        </mc:AlternateContent>
      </w:r>
      <w:r w:rsidR="000D3FF0">
        <w:t xml:space="preserve">Now, you may print or fax the </w:t>
      </w:r>
      <w:r w:rsidR="000D3FF0" w:rsidRPr="000D3FF0">
        <w:rPr>
          <w:b/>
        </w:rPr>
        <w:t>Attestation form</w:t>
      </w:r>
      <w:r w:rsidR="000D3FF0">
        <w:t xml:space="preserve"> from the Successful Transaction page, or through the Death </w:t>
      </w:r>
      <w:r w:rsidR="000D3FF0">
        <w:sym w:font="Wingdings" w:char="F0E0"/>
      </w:r>
      <w:r w:rsidR="000D3FF0">
        <w:t xml:space="preserve"> Attest menu path.</w:t>
      </w:r>
      <w:r w:rsidRPr="00B944A3">
        <w:rPr>
          <w:noProof/>
        </w:rPr>
        <w:t xml:space="preserve"> </w:t>
      </w:r>
    </w:p>
    <w:p w:rsidR="00B944A3" w:rsidRDefault="00B944A3" w:rsidP="000D3FF0">
      <w:pPr>
        <w:ind w:right="810"/>
      </w:pPr>
      <w:r>
        <w:rPr>
          <w:noProof/>
        </w:rPr>
        <w:drawing>
          <wp:anchor distT="0" distB="0" distL="114300" distR="114300" simplePos="0" relativeHeight="252074494" behindDoc="1" locked="0" layoutInCell="1" allowOverlap="1" wp14:anchorId="1253143F" wp14:editId="183C7601">
            <wp:simplePos x="0" y="0"/>
            <wp:positionH relativeFrom="column">
              <wp:posOffset>3547110</wp:posOffset>
            </wp:positionH>
            <wp:positionV relativeFrom="paragraph">
              <wp:posOffset>1529715</wp:posOffset>
            </wp:positionV>
            <wp:extent cx="2235200" cy="747395"/>
            <wp:effectExtent l="0" t="0" r="0" b="0"/>
            <wp:wrapTight wrapText="bothSides">
              <wp:wrapPolygon edited="0">
                <wp:start x="0" y="0"/>
                <wp:lineTo x="0" y="19269"/>
                <wp:lineTo x="184" y="20921"/>
                <wp:lineTo x="20066" y="20921"/>
                <wp:lineTo x="20802" y="19820"/>
                <wp:lineTo x="21170" y="17618"/>
                <wp:lineTo x="21355" y="1652"/>
                <wp:lineTo x="20434" y="0"/>
                <wp:lineTo x="16568" y="0"/>
                <wp:lineTo x="0" y="0"/>
              </wp:wrapPolygon>
            </wp:wrapTight>
            <wp:docPr id="339" name="Picture 1" descr="Image displaying VIP activity described in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Picture 1" descr="C:\Users\kbarrett\AppData\Local\Temp\SNAGHTML76fa76.PNG"/>
                    <pic:cNvPicPr>
                      <a:picLocks noChangeAspect="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235200" cy="747395"/>
                    </a:xfrm>
                    <a:prstGeom prst="rect">
                      <a:avLst/>
                    </a:prstGeom>
                    <a:noFill/>
                    <a:ln>
                      <a:noFill/>
                    </a:ln>
                  </pic:spPr>
                </pic:pic>
              </a:graphicData>
            </a:graphic>
          </wp:anchor>
        </w:drawing>
      </w:r>
      <w:r w:rsidRPr="00B944A3">
        <w:rPr>
          <w:rStyle w:val="IntenseEmphasis"/>
        </w:rPr>
        <w:t>Note</w:t>
      </w:r>
      <w:r>
        <w:t xml:space="preserve"> that if there were missing fields in the medical portion of the record, you may send a </w:t>
      </w:r>
      <w:r w:rsidRPr="00B944A3">
        <w:rPr>
          <w:b/>
        </w:rPr>
        <w:t>Fax Worksheet</w:t>
      </w:r>
      <w:r>
        <w:t xml:space="preserve"> (Preliminary Certifier Worksheet) instead, which will allow the certifier to provide you with any missing items.</w:t>
      </w:r>
    </w:p>
    <w:p w:rsidR="004B5A17" w:rsidRDefault="004B5A17" w:rsidP="00FC3E1B">
      <w:pPr>
        <w:pStyle w:val="Heading2"/>
      </w:pPr>
      <w:r>
        <w:t>Certify</w:t>
      </w:r>
    </w:p>
    <w:p w:rsidR="004B5A17" w:rsidRDefault="004B5A17" w:rsidP="000D3FF0">
      <w:pPr>
        <w:ind w:right="810"/>
      </w:pPr>
      <w:r>
        <w:t xml:space="preserve">Once you have received </w:t>
      </w:r>
      <w:r w:rsidR="00F40560">
        <w:t>a signed and dated</w:t>
      </w:r>
      <w:r>
        <w:t xml:space="preserve"> Attestation Form from an offline certifier</w:t>
      </w:r>
      <w:r w:rsidR="00AB13F2">
        <w:t>, you will then c</w:t>
      </w:r>
      <w:r w:rsidR="00F40560">
        <w:t xml:space="preserve">ertify the record on his/her behalf.  If the certifier faxed the form into the VIP EDRS </w:t>
      </w:r>
      <w:r w:rsidR="00F40560">
        <w:lastRenderedPageBreak/>
        <w:t>system, you will find the record in the Fax Received queue on your main page. If the paper form was returned to you in some other manner, you sho</w:t>
      </w:r>
      <w:r w:rsidR="00FD5302" w:rsidRPr="00F073E9">
        <w:rPr>
          <w:rFonts w:ascii="Calibri" w:eastAsia="Calibri" w:hAnsi="Calibri" w:cs="Times New Roman"/>
          <w:noProof/>
          <w:sz w:val="40"/>
          <w:szCs w:val="36"/>
        </w:rPr>
        <mc:AlternateContent>
          <mc:Choice Requires="wps">
            <w:drawing>
              <wp:anchor distT="0" distB="0" distL="114300" distR="114300" simplePos="0" relativeHeight="252114430" behindDoc="1" locked="1" layoutInCell="1" allowOverlap="1" wp14:anchorId="6287B1EB" wp14:editId="0AC16EFF">
                <wp:simplePos x="0" y="0"/>
                <wp:positionH relativeFrom="column">
                  <wp:posOffset>-2701925</wp:posOffset>
                </wp:positionH>
                <wp:positionV relativeFrom="page">
                  <wp:posOffset>3098800</wp:posOffset>
                </wp:positionV>
                <wp:extent cx="4834255" cy="434975"/>
                <wp:effectExtent l="0" t="0" r="0" b="0"/>
                <wp:wrapNone/>
                <wp:docPr id="4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834255" cy="434975"/>
                        </a:xfrm>
                        <a:prstGeom prst="rect">
                          <a:avLst/>
                        </a:prstGeom>
                        <a:noFill/>
                        <a:ln w="9525">
                          <a:noFill/>
                          <a:miter lim="800000"/>
                          <a:headEnd/>
                          <a:tailEnd/>
                        </a:ln>
                      </wps:spPr>
                      <wps:txbx>
                        <w:txbxContent>
                          <w:sdt>
                            <w:sdtPr>
                              <w:rPr>
                                <w:sz w:val="36"/>
                                <w:szCs w:val="36"/>
                              </w:rPr>
                              <w:alias w:val="Subtitle Odd"/>
                              <w:tag w:val="Subtitle Odd"/>
                              <w:id w:val="1663347355"/>
                            </w:sdtPr>
                            <w:sdtEndPr/>
                            <w:sdtContent>
                              <w:p w:rsidR="00FB3625" w:rsidRPr="00BD500D" w:rsidRDefault="00FB3625" w:rsidP="00FD5302">
                                <w:pPr>
                                  <w:jc w:val="right"/>
                                  <w:rPr>
                                    <w:sz w:val="36"/>
                                    <w:szCs w:val="36"/>
                                  </w:rPr>
                                </w:pPr>
                                <w:r>
                                  <w:rPr>
                                    <w:sz w:val="36"/>
                                    <w:szCs w:val="36"/>
                                  </w:rPr>
                                  <w:t>Certify, Release to Burial Agent</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13" type="#_x0000_t202" style="position:absolute;margin-left:-212.75pt;margin-top:244pt;width:380.65pt;height:34.25pt;rotation:-90;z-index:-25120205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" filled="f" stroked="f">
                <v:textbox>
                  <w:txbxContent>
                    <w:sdt>
                      <w:sdtPr>
                        <w:rPr>
                          <w:sz w:val="36"/>
                          <w:szCs w:val="36"/>
                        </w:rPr>
                        <w:alias w:val="Subtitle Odd"/>
                        <w:tag w:val="Subtitle Odd"/>
                        <w:id w:val="1663347355"/>
                      </w:sdtPr>
                      <w:sdtContent>
                        <w:p w:rsidR="00FB3625" w:rsidRPr="00BD500D" w:rsidRDefault="00FB3625" w:rsidP="00FD5302">
                          <w:pPr>
                            <w:jc w:val="right"/>
                            <w:rPr>
                              <w:sz w:val="36"/>
                              <w:szCs w:val="36"/>
                            </w:rPr>
                          </w:pPr>
                          <w:r>
                            <w:rPr>
                              <w:sz w:val="36"/>
                              <w:szCs w:val="36"/>
                            </w:rPr>
                            <w:t>Certify, Release to Burial Agent</w:t>
                          </w:r>
                        </w:p>
                      </w:sdtContent>
                    </w:sdt>
                  </w:txbxContent>
                </v:textbox>
                <w10:wrap anchory="page"/>
                <w10:anchorlock/>
              </v:shape>
            </w:pict>
          </mc:Fallback>
        </mc:AlternateContent>
      </w:r>
      <w:r w:rsidR="00F40560">
        <w:t>uld fax the Attestation Form into the VIP EDRS system first and then select the record from the Fax Received queue.</w:t>
      </w:r>
    </w:p>
    <w:p w:rsidR="00F40560" w:rsidRDefault="00977B90" w:rsidP="00977B90">
      <w:pPr>
        <w:pStyle w:val="ListParagraph"/>
        <w:numPr>
          <w:ilvl w:val="0"/>
          <w:numId w:val="28"/>
        </w:numPr>
        <w:ind w:right="810"/>
      </w:pPr>
      <w:r>
        <w:t>Upon selecting the record from a queue (or finding it through the menu path Death</w:t>
      </w:r>
      <w:r>
        <w:sym w:font="Wingdings" w:char="F0E0"/>
      </w:r>
      <w:r>
        <w:t>New Death</w:t>
      </w:r>
      <w:r>
        <w:sym w:font="Wingdings" w:char="F0E0"/>
      </w:r>
      <w:r>
        <w:t xml:space="preserve">Update), </w:t>
      </w:r>
      <w:r w:rsidR="001E4BC1">
        <w:t>find</w:t>
      </w:r>
      <w:r>
        <w:t xml:space="preserve"> </w:t>
      </w:r>
      <w:r w:rsidR="001E4BC1">
        <w:t xml:space="preserve">the form at the bottom of </w:t>
      </w:r>
      <w:r>
        <w:t xml:space="preserve">the </w:t>
      </w:r>
      <w:r w:rsidRPr="00977B90">
        <w:rPr>
          <w:b/>
        </w:rPr>
        <w:t>Records Details</w:t>
      </w:r>
      <w:r w:rsidR="001E4BC1">
        <w:t xml:space="preserve"> screen, under </w:t>
      </w:r>
      <w:r w:rsidR="001E4BC1" w:rsidRPr="001E4BC1">
        <w:rPr>
          <w:b/>
        </w:rPr>
        <w:t>Available Documents</w:t>
      </w:r>
      <w:r w:rsidR="001E4BC1">
        <w:t>.  T</w:t>
      </w:r>
      <w:r>
        <w:t xml:space="preserve">o ensure that the Attestation form was </w:t>
      </w:r>
      <w:r w:rsidR="00B87675">
        <w:rPr>
          <w:noProof/>
        </w:rPr>
        <mc:AlternateContent>
          <mc:Choice Requires="wpg">
            <w:drawing>
              <wp:anchor distT="0" distB="0" distL="114300" distR="114300" simplePos="0" relativeHeight="252058110" behindDoc="1" locked="0" layoutInCell="1" allowOverlap="1" wp14:anchorId="39CBF252" wp14:editId="601C0AC7">
                <wp:simplePos x="0" y="0"/>
                <wp:positionH relativeFrom="column">
                  <wp:posOffset>2638425</wp:posOffset>
                </wp:positionH>
                <wp:positionV relativeFrom="paragraph">
                  <wp:posOffset>46990</wp:posOffset>
                </wp:positionV>
                <wp:extent cx="3457575" cy="1591945"/>
                <wp:effectExtent l="0" t="0" r="238125" b="65405"/>
                <wp:wrapTight wrapText="bothSides">
                  <wp:wrapPolygon edited="0">
                    <wp:start x="0" y="0"/>
                    <wp:lineTo x="0" y="9822"/>
                    <wp:lineTo x="4641" y="12407"/>
                    <wp:lineTo x="4641" y="17059"/>
                    <wp:lineTo x="5236" y="20678"/>
                    <wp:lineTo x="6188" y="21712"/>
                    <wp:lineTo x="6426" y="22229"/>
                    <wp:lineTo x="21898" y="22229"/>
                    <wp:lineTo x="22374" y="20678"/>
                    <wp:lineTo x="22850" y="17576"/>
                    <wp:lineTo x="22969" y="8013"/>
                    <wp:lineTo x="22255" y="5170"/>
                    <wp:lineTo x="21779" y="4136"/>
                    <wp:lineTo x="18922" y="0"/>
                    <wp:lineTo x="0" y="0"/>
                  </wp:wrapPolygon>
                </wp:wrapTight>
                <wp:docPr id="445" name="Group 445" descr="Image displaying VIP activity described in text"/>
                <wp:cNvGraphicFramePr/>
                <a:graphic xmlns:a="http://schemas.openxmlformats.org/drawingml/2006/main">
                  <a:graphicData uri="http://schemas.microsoft.com/office/word/2010/wordprocessingGroup">
                    <wpg:wgp>
                      <wpg:cNvGrpSpPr/>
                      <wpg:grpSpPr>
                        <a:xfrm>
                          <a:off x="0" y="0"/>
                          <a:ext cx="3457575" cy="1591945"/>
                          <a:chOff x="1656004" y="-172990"/>
                          <a:chExt cx="3458646" cy="1593656"/>
                        </a:xfrm>
                      </wpg:grpSpPr>
                      <pic:pic xmlns:pic="http://schemas.openxmlformats.org/drawingml/2006/picture">
                        <pic:nvPicPr>
                          <pic:cNvPr id="441" name="Picture 441" descr="Image displaying VIP activity described in text"/>
                          <pic:cNvPicPr>
                            <a:picLocks noChangeAspect="1"/>
                          </pic:cNvPicPr>
                        </pic:nvPicPr>
                        <pic:blipFill>
                          <a:blip r:embed="rId44">
                            <a:extLst>
                              <a:ext uri="{28A0092B-C50C-407E-A947-70E740481C1C}">
                                <a14:useLocalDpi xmlns:a14="http://schemas.microsoft.com/office/drawing/2010/main" val="0"/>
                              </a:ext>
                            </a:extLst>
                          </a:blip>
                          <a:srcRect/>
                          <a:stretch>
                            <a:fillRect/>
                          </a:stretch>
                        </pic:blipFill>
                        <pic:spPr bwMode="auto">
                          <a:xfrm>
                            <a:off x="1656004" y="-172990"/>
                            <a:ext cx="3113903" cy="753762"/>
                          </a:xfrm>
                          <a:prstGeom prst="rect">
                            <a:avLst/>
                          </a:prstGeom>
                          <a:noFill/>
                          <a:ln>
                            <a:noFill/>
                          </a:ln>
                        </pic:spPr>
                      </pic:pic>
                      <wpg:grpSp>
                        <wpg:cNvPr id="444" name="Group 444"/>
                        <wpg:cNvGrpSpPr/>
                        <wpg:grpSpPr>
                          <a:xfrm>
                            <a:off x="2570205" y="222421"/>
                            <a:ext cx="2544445" cy="1198245"/>
                            <a:chOff x="0" y="0"/>
                            <a:chExt cx="2544943" cy="1198468"/>
                          </a:xfrm>
                        </wpg:grpSpPr>
                        <pic:pic xmlns:pic="http://schemas.openxmlformats.org/drawingml/2006/picture">
                          <pic:nvPicPr>
                            <pic:cNvPr id="440" name="Picture 440" descr="Image shows a completed Death Certificate Attestation as described in text"/>
                            <pic:cNvPicPr>
                              <a:picLocks noChangeAspect="1"/>
                            </pic:cNvPicPr>
                          </pic:nvPicPr>
                          <pic:blipFill rotWithShape="1">
                            <a:blip r:embed="rId107">
                              <a:extLst>
                                <a:ext uri="{28A0092B-C50C-407E-A947-70E740481C1C}">
                                  <a14:useLocalDpi xmlns:a14="http://schemas.microsoft.com/office/drawing/2010/main" val="0"/>
                                </a:ext>
                              </a:extLst>
                            </a:blip>
                            <a:srcRect l="3676" t="7568" r="3835"/>
                            <a:stretch/>
                          </pic:blipFill>
                          <pic:spPr bwMode="auto">
                            <a:xfrm>
                              <a:off x="0" y="0"/>
                              <a:ext cx="2397211" cy="90204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wps:wsp>
                          <wps:cNvPr id="443" name="Rectangular Callout 443"/>
                          <wps:cNvSpPr/>
                          <wps:spPr>
                            <a:xfrm>
                              <a:off x="827903" y="426308"/>
                              <a:ext cx="1717040" cy="772160"/>
                            </a:xfrm>
                            <a:prstGeom prst="wedgeRectCallout">
                              <a:avLst>
                                <a:gd name="adj1" fmla="val -78244"/>
                                <a:gd name="adj2" fmla="val -10042"/>
                              </a:avLst>
                            </a:prstGeom>
                            <a:solidFill>
                              <a:srgbClr val="FFFFFF"/>
                            </a:solidFill>
                            <a:ln w="25400" cap="flat" cmpd="sng" algn="ctr">
                              <a:solidFill>
                                <a:srgbClr val="7DA329">
                                  <a:alpha val="50196"/>
                                </a:srgbClr>
                              </a:solidFill>
                              <a:prstDash val="solid"/>
                            </a:ln>
                            <a:effectLst/>
                          </wps:spPr>
                          <wps:txbx>
                            <w:txbxContent>
                              <w:p w:rsidR="00FB3625" w:rsidRPr="00E44B6E" w:rsidRDefault="00FB3625" w:rsidP="00EC3D87">
                                <w:pPr>
                                  <w:rPr>
                                    <w:sz w:val="18"/>
                                    <w:szCs w:val="18"/>
                                  </w:rPr>
                                </w:pPr>
                                <w:r>
                                  <w:rPr>
                                    <w:rStyle w:val="IntenseEmphasis"/>
                                    <w:sz w:val="20"/>
                                  </w:rPr>
                                  <w:t>Check</w:t>
                                </w:r>
                                <w:r>
                                  <w:rPr>
                                    <w:rStyle w:val="Heading4Char"/>
                                    <w:sz w:val="18"/>
                                    <w:szCs w:val="18"/>
                                  </w:rPr>
                                  <w:t>!!</w:t>
                                </w:r>
                                <w:r w:rsidRPr="00E44B6E">
                                  <w:rPr>
                                    <w:sz w:val="18"/>
                                    <w:szCs w:val="18"/>
                                  </w:rPr>
                                  <w:t xml:space="preserve"> </w:t>
                                </w:r>
                                <w:r>
                                  <w:rPr>
                                    <w:sz w:val="18"/>
                                    <w:szCs w:val="18"/>
                                  </w:rPr>
                                  <w:t>This form indicates corrections need to be made and a new Attestation form obtained prior to certification.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Group 445" o:spid="_x0000_s1214" alt="Image displaying VIP activity described in text" style="position:absolute;left:0;text-align:left;margin-left:207.75pt;margin-top:3.7pt;width:272.25pt;height:125.35pt;z-index:-251258370;mso-width-relative:margin;mso-height-relative:margin" coordorigin="16560,-1729" coordsize="34586,159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">
                <v:shape id="Picture 441" o:spid="_x0000_s1215" type="#_x0000_t75" alt="Image displaying VIP activity described in text" style="position:absolute;left:16560;top:-1729;width:31139;height:7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EwGvEAAAA3AAAAA8AAABkcnMvZG93bnJldi54bWxEj9FqAjEURN8L/YdwC76UmlUWKatRitAi&#10;+FDUfsDt5roJ3dwsSdxd/94UBB+HmTnDrDaja0VPIVrPCmbTAgRx7bXlRsHP6fPtHURMyBpbz6Tg&#10;ShE26+enFVbaD3yg/pgakSEcK1RgUuoqKWNtyGGc+o44e2cfHKYsQyN1wCHDXSvnRbGQDi3nBYMd&#10;bQ3Vf8eLU7D/vv66cGmH07b8stb1u1cTS6UmL+PHEkSiMT3C9/ZOKyjLGfyfyUdArm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wEwGvEAAAA3AAAAA8AAAAAAAAAAAAAAAAA&#10;nwIAAGRycy9kb3ducmV2LnhtbFBLBQYAAAAABAAEAPcAAACQAwAAAAA=&#10;">
                  <v:imagedata r:id="rId46" o:title="Image displaying VIP activity described in text"/>
                  <v:path arrowok="t"/>
                </v:shape>
                <v:group id="Group 444" o:spid="_x0000_s1216" style="position:absolute;left:25702;top:2224;width:25444;height:11982" coordsize="25449,119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uGG8UAAADcAAAADwAAAGRycy9kb3ducmV2LnhtbESPT2vCQBTE7wW/w/KE&#10;3uomNhWJriKi4kEK/gHx9sg+k2D2bciuSfz23UKhx2FmfsPMl72pREuNKy0riEcRCOLM6pJzBZfz&#10;9mMKwnlkjZVlUvAiB8vF4G2OqbYdH6k9+VwECLsUFRTe16mULivIoBvZmjh4d9sY9EE2udQNdgFu&#10;KjmOook0WHJYKLCmdUHZ4/Q0CnYddqvPeNMeHvf163b++r4eYlLqfdivZiA89f4//NfeawVJ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7hhvFAAAA3AAA&#10;AA8AAAAAAAAAAAAAAAAAqgIAAGRycy9kb3ducmV2LnhtbFBLBQYAAAAABAAEAPoAAACcAwAAAAA=&#10;">
                  <v:shape id="Picture 440" o:spid="_x0000_s1217" type="#_x0000_t75" alt="Image shows a completed Death Certificate Attestation as described in text" style="position:absolute;width:23972;height:90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N4XCAAAA3AAAAA8AAABkcnMvZG93bnJldi54bWxET8tqwkAU3Rf8h+EW3NVJqxVJMxGrCHZT&#10;cHTT3SVz8yCZOyEzxvTvOwuhy8N5Z9vJdmKkwTeOFbwuEhDEhTMNVwqul+PLBoQPyAY7x6Tglzxs&#10;89lThqlxdz7TqEMlYgj7FBXUIfSplL6oyaJfuJ44cqUbLIYIh0qaAe8x3HbyLUnW0mLDsaHGnvY1&#10;Fa2+WQXfzu0/y/J91NrioT22X8tC/yg1f552HyACTeFf/HCfjILVKs6PZ+IRkPk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N/zeFwgAAANwAAAAPAAAAAAAAAAAAAAAAAJ8C&#10;AABkcnMvZG93bnJldi54bWxQSwUGAAAAAAQABAD3AAAAjgMAAAAA&#10;">
                    <v:imagedata r:id="rId108" o:title="Image shows a completed Death Certificate Attestation as described in text" croptop="4960f" cropleft="2409f" cropright="2513f"/>
                    <v:shadow on="t" color="#333" opacity="42598f" origin="-.5,-.5" offset="2.74397mm,2.74397mm"/>
                    <v:path arrowok="t"/>
                  </v:shape>
                  <v:shape id="Rectangular Callout 443" o:spid="_x0000_s1218" type="#_x0000_t61" style="position:absolute;left:8279;top:4263;width:17170;height:77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CJ2sQA&#10;AADcAAAADwAAAGRycy9kb3ducmV2LnhtbESPUUvDMBSF3wX/Q7iCby7V1iJ12ZCB6MNgrNsPuCTX&#10;ptrclCRudb9+GQx8PJxzvsOZLyc3iAOF2HtW8DgrQBBrb3ruFOx37w8vIGJCNjh4JgV/FGG5uL2Z&#10;Y2P8kbd0aFMnMoRjgwpsSmMjZdSWHMaZH4mz9+WDw5Rl6KQJeMxwN8inoqilw57zgsWRVpb0T/vr&#10;FODGfld+i89Brz/2+tT2ZV2ulLq/m95eQSSa0n/42v40CqqqhMuZfATk4gw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widrEAAAA3AAAAA8AAAAAAAAAAAAAAAAAmAIAAGRycy9k&#10;b3ducmV2LnhtbFBLBQYAAAAABAAEAPUAAACJAwAAAAA=&#10;" adj="-6101,8631" strokecolor="#7da329" strokeweight="2pt">
                    <v:stroke opacity="32896f"/>
                    <v:textbox>
                      <w:txbxContent>
                        <w:p w:rsidR="00FB3625" w:rsidRPr="00E44B6E" w:rsidRDefault="00FB3625" w:rsidP="00EC3D87">
                          <w:pPr>
                            <w:rPr>
                              <w:sz w:val="18"/>
                              <w:szCs w:val="18"/>
                            </w:rPr>
                          </w:pPr>
                          <w:r>
                            <w:rPr>
                              <w:rStyle w:val="IntenseEmphasis"/>
                              <w:sz w:val="20"/>
                            </w:rPr>
                            <w:t>Check</w:t>
                          </w:r>
                          <w:r>
                            <w:rPr>
                              <w:rStyle w:val="Heading4Char"/>
                              <w:sz w:val="18"/>
                              <w:szCs w:val="18"/>
                            </w:rPr>
                            <w:t>!!</w:t>
                          </w:r>
                          <w:r w:rsidRPr="00E44B6E">
                            <w:rPr>
                              <w:sz w:val="18"/>
                              <w:szCs w:val="18"/>
                            </w:rPr>
                            <w:t xml:space="preserve"> </w:t>
                          </w:r>
                          <w:r>
                            <w:rPr>
                              <w:sz w:val="18"/>
                              <w:szCs w:val="18"/>
                            </w:rPr>
                            <w:t>This form indicates corrections need to be made and a new Attestation form obtained prior to certification.</w:t>
                          </w:r>
                        </w:p>
                      </w:txbxContent>
                    </v:textbox>
                  </v:shape>
                </v:group>
                <w10:wrap type="tight"/>
              </v:group>
            </w:pict>
          </mc:Fallback>
        </mc:AlternateContent>
      </w:r>
      <w:r w:rsidR="001E4BC1">
        <w:t xml:space="preserve">completed and </w:t>
      </w:r>
      <w:r>
        <w:t xml:space="preserve">attached successfully, view the form to verify that it was signed and dated, and that the form matches the decedent. Click </w:t>
      </w:r>
      <w:r w:rsidRPr="00977B90">
        <w:rPr>
          <w:b/>
        </w:rPr>
        <w:t>Continue</w:t>
      </w:r>
      <w:r>
        <w:t>. (If the certifier did not sign and date, but instead made corrections, make the necessary corrections and follow the Ready to Certify procedure again.)</w:t>
      </w:r>
    </w:p>
    <w:p w:rsidR="00977B90" w:rsidRDefault="00DA026B" w:rsidP="00977B90">
      <w:pPr>
        <w:pStyle w:val="ListParagraph"/>
        <w:numPr>
          <w:ilvl w:val="0"/>
          <w:numId w:val="28"/>
        </w:numPr>
        <w:ind w:right="810"/>
      </w:pPr>
      <w:r>
        <w:rPr>
          <w:noProof/>
        </w:rPr>
        <mc:AlternateContent>
          <mc:Choice Requires="wpg">
            <w:drawing>
              <wp:anchor distT="0" distB="0" distL="114300" distR="114300" simplePos="0" relativeHeight="252071422" behindDoc="1" locked="0" layoutInCell="1" allowOverlap="1" wp14:anchorId="2ED67013" wp14:editId="73966570">
                <wp:simplePos x="0" y="0"/>
                <wp:positionH relativeFrom="column">
                  <wp:posOffset>2657475</wp:posOffset>
                </wp:positionH>
                <wp:positionV relativeFrom="paragraph">
                  <wp:posOffset>16510</wp:posOffset>
                </wp:positionV>
                <wp:extent cx="3469005" cy="2879090"/>
                <wp:effectExtent l="0" t="0" r="264795" b="16510"/>
                <wp:wrapSquare wrapText="bothSides"/>
                <wp:docPr id="71" name="Group 71" descr="Image displaying VIP activity described in text"/>
                <wp:cNvGraphicFramePr/>
                <a:graphic xmlns:a="http://schemas.openxmlformats.org/drawingml/2006/main">
                  <a:graphicData uri="http://schemas.microsoft.com/office/word/2010/wordprocessingGroup">
                    <wpg:wgp>
                      <wpg:cNvGrpSpPr/>
                      <wpg:grpSpPr>
                        <a:xfrm>
                          <a:off x="0" y="0"/>
                          <a:ext cx="3469005" cy="2879090"/>
                          <a:chOff x="111254" y="-24712"/>
                          <a:chExt cx="3472205" cy="2879124"/>
                        </a:xfrm>
                      </wpg:grpSpPr>
                      <pic:pic xmlns:pic="http://schemas.openxmlformats.org/drawingml/2006/picture">
                        <pic:nvPicPr>
                          <pic:cNvPr id="338" name="Picture 338" descr="Image displaying VIP activity described in text"/>
                          <pic:cNvPicPr>
                            <a:picLocks noChangeAspect="1"/>
                          </pic:cNvPicPr>
                        </pic:nvPicPr>
                        <pic:blipFill>
                          <a:blip r:embed="rId109">
                            <a:extLst>
                              <a:ext uri="{28A0092B-C50C-407E-A947-70E740481C1C}">
                                <a14:useLocalDpi xmlns:a14="http://schemas.microsoft.com/office/drawing/2010/main" val="0"/>
                              </a:ext>
                            </a:extLst>
                          </a:blip>
                          <a:srcRect/>
                          <a:stretch>
                            <a:fillRect/>
                          </a:stretch>
                        </pic:blipFill>
                        <pic:spPr bwMode="auto">
                          <a:xfrm>
                            <a:off x="111254" y="-24712"/>
                            <a:ext cx="2483708" cy="2879124"/>
                          </a:xfrm>
                          <a:prstGeom prst="rect">
                            <a:avLst/>
                          </a:prstGeom>
                          <a:noFill/>
                          <a:ln>
                            <a:noFill/>
                          </a:ln>
                        </pic:spPr>
                      </pic:pic>
                      <wps:wsp>
                        <wps:cNvPr id="361" name="Oval 361"/>
                        <wps:cNvSpPr/>
                        <wps:spPr>
                          <a:xfrm>
                            <a:off x="544136" y="2472570"/>
                            <a:ext cx="680249" cy="381842"/>
                          </a:xfrm>
                          <a:prstGeom prst="ellipse">
                            <a:avLst/>
                          </a:prstGeom>
                          <a:noFill/>
                          <a:ln w="2540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5" name="Rectangle 435"/>
                        <wps:cNvSpPr/>
                        <wps:spPr>
                          <a:xfrm>
                            <a:off x="679722" y="74142"/>
                            <a:ext cx="1027430" cy="144145"/>
                          </a:xfrm>
                          <a:prstGeom prst="rect">
                            <a:avLst/>
                          </a:prstGeom>
                          <a:solidFill>
                            <a:srgbClr val="00B050">
                              <a:alpha val="10000"/>
                            </a:srgbClr>
                          </a:solidFill>
                          <a:ln w="25400" cap="flat" cmpd="sng" algn="ctr">
                            <a:solidFill>
                              <a:srgbClr val="99CC00"/>
                            </a:solidFill>
                            <a:prstDash val="solid"/>
                          </a:ln>
                          <a:effectLst/>
                        </wps:spPr>
                        <wps:bodyPr rot="0" spcFirstLastPara="0" vertOverflow="overflow" horzOverflow="overflow" vert="horz" wrap="square" lIns="0" tIns="0" rIns="0" bIns="0" numCol="1" spcCol="0" rtlCol="0" fromWordArt="0" anchor="ctr" anchorCtr="0" forceAA="0" compatLnSpc="1">
                          <a:prstTxWarp prst="textNoShape">
                            <a:avLst/>
                          </a:prstTxWarp>
                          <a:noAutofit/>
                        </wps:bodyPr>
                      </wps:wsp>
                      <pic:pic xmlns:pic="http://schemas.openxmlformats.org/drawingml/2006/picture">
                        <pic:nvPicPr>
                          <pic:cNvPr id="351" name="Picture 351" descr="Image displaying VIP activity described in text"/>
                          <pic:cNvPicPr>
                            <a:picLocks noChangeAspect="1"/>
                          </pic:cNvPicPr>
                        </pic:nvPicPr>
                        <pic:blipFill>
                          <a:blip r:embed="rId110">
                            <a:extLst>
                              <a:ext uri="{28A0092B-C50C-407E-A947-70E740481C1C}">
                                <a14:useLocalDpi xmlns:a14="http://schemas.microsoft.com/office/drawing/2010/main" val="0"/>
                              </a:ext>
                            </a:extLst>
                          </a:blip>
                          <a:srcRect/>
                          <a:stretch>
                            <a:fillRect/>
                          </a:stretch>
                        </pic:blipFill>
                        <pic:spPr bwMode="auto">
                          <a:xfrm>
                            <a:off x="1000897" y="210065"/>
                            <a:ext cx="2582562" cy="2199503"/>
                          </a:xfrm>
                          <a:prstGeom prst="rect">
                            <a:avLst/>
                          </a:prstGeom>
                          <a:ln>
                            <a:noFill/>
                          </a:ln>
                          <a:effectLst>
                            <a:outerShdw blurRad="292100" dist="139700" dir="2700000" algn="tl" rotWithShape="0">
                              <a:srgbClr val="333333">
                                <a:alpha val="65000"/>
                              </a:srgbClr>
                            </a:outerShdw>
                          </a:effectLst>
                        </pic:spPr>
                      </pic:pic>
                      <wps:wsp>
                        <wps:cNvPr id="434" name="Oval 434"/>
                        <wps:cNvSpPr/>
                        <wps:spPr>
                          <a:xfrm>
                            <a:off x="1123983" y="2038865"/>
                            <a:ext cx="833755" cy="433705"/>
                          </a:xfrm>
                          <a:prstGeom prst="ellipse">
                            <a:avLst/>
                          </a:prstGeom>
                          <a:noFill/>
                          <a:ln w="2540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6" name="Rectangle 446" descr="Image displaying VIP activity described in text"/>
                        <wps:cNvSpPr/>
                        <wps:spPr>
                          <a:xfrm>
                            <a:off x="1692876" y="271849"/>
                            <a:ext cx="833755" cy="141605"/>
                          </a:xfrm>
                          <a:prstGeom prst="rect">
                            <a:avLst/>
                          </a:prstGeom>
                          <a:solidFill>
                            <a:srgbClr val="00B050">
                              <a:alpha val="10000"/>
                            </a:srgbClr>
                          </a:solidFill>
                          <a:ln w="25400" cap="flat" cmpd="sng" algn="ctr">
                            <a:solidFill>
                              <a:srgbClr val="99CC00"/>
                            </a:solidFill>
                            <a:prstDash val="solid"/>
                          </a:ln>
                          <a:effectLst/>
                        </wps:spPr>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71" o:spid="_x0000_s1026" alt="Image displaying VIP activity described in text" style="position:absolute;margin-left:209.25pt;margin-top:1.3pt;width:273.15pt;height:226.7pt;z-index:-251245058;mso-width-relative:margin;mso-height-relative:margin" coordorigin="1112,-247" coordsize="34722,28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">
                <v:shape id="Picture 338" o:spid="_x0000_s1027" type="#_x0000_t75" alt="Image displaying VIP activity described in text" style="position:absolute;left:1112;top:-247;width:24837;height:287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32wW8AAAA3AAAAA8AAABkcnMvZG93bnJldi54bWxET7sKwjAU3QX/IVzBTVMtiFbTooLg4uBr&#10;vzTXttjclCZq+/dmEBwP573JOlOLN7WusqxgNo1AEOdWV1wouF0PkyUI55E11pZJQU8OsnQ42GCi&#10;7YfP9L74QoQQdgkqKL1vEildXpJBN7UNceAetjXoA2wLqVv8hHBTy3kULaTBikNDiQ3tS8qfl5dR&#10;YG5NXPT3+8rNbMVzc9pHbtcrNR512zUIT53/i3/uo1YQx2FtOBOOgEy/AA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DON9sFvAAAANwAAAAPAAAAAAAAAAAAAAAAAJ8CAABkcnMv&#10;ZG93bnJldi54bWxQSwUGAAAAAAQABAD3AAAAiAMAAAAA&#10;">
                  <v:imagedata r:id="rId111" o:title="Image displaying VIP activity described in text"/>
                  <v:path arrowok="t"/>
                </v:shape>
                <v:oval id="Oval 361" o:spid="_x0000_s1028" style="position:absolute;left:5441;top:24725;width:6802;height:38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wg8QA&#10;AADcAAAADwAAAGRycy9kb3ducmV2LnhtbESPT2sCMRTE70K/Q3gFb5p1BVlXo4il0IsF/1Do7bF5&#10;bhY3L2uS6vrtG6HQ4zAzv2GW69624kY+NI4VTMYZCOLK6YZrBafj+6gAESKyxtYxKXhQgPXqZbDE&#10;Urs77+l2iLVIEA4lKjAxdqWUoTJkMYxdR5y8s/MWY5K+ltrjPcFtK/Msm0mLDacFgx1tDVWXw49V&#10;8LWbbvDa+fnnd2FCsbvkb5ZzpYav/WYBIlIf/8N/7Q+tYDqbwPNMOg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bcIPEAAAA3AAAAA8AAAAAAAAAAAAAAAAAmAIAAGRycy9k&#10;b3ducmV2LnhtbFBLBQYAAAAABAAEAPUAAACJAwAAAAA=&#10;" filled="f" strokecolor="#ffc000" strokeweight="2pt"/>
                <v:rect id="Rectangle 435" o:spid="_x0000_s1029" style="position:absolute;left:6797;top:741;width:10274;height:14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PZOcYA&#10;AADcAAAADwAAAGRycy9kb3ducmV2LnhtbESPT2vCQBTE7wW/w/IEb7qxVpHoKlYQehD/g3h7ZJ9J&#10;NPs2ZLcm9tN3C0KPw8z8hpnOG1OIB1Uut6yg34tAECdW55wqOB1X3TEI55E1FpZJwZMczGettynG&#10;2ta8p8fBpyJA2MWoIPO+jKV0SUYGXc+WxMG72sqgD7JKpa6wDnBTyPcoGkmDOYeFDEtaZpTcD99G&#10;Qb7ZuOe2vPysb5/ndT3c3a/J9qRUp90sJiA8Nf4//Gp/aQUfgyH8nQlHQ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ZPZOcYAAADcAAAADwAAAAAAAAAAAAAAAACYAgAAZHJz&#10;L2Rvd25yZXYueG1sUEsFBgAAAAAEAAQA9QAAAIsDAAAAAA==&#10;" fillcolor="#00b050" strokecolor="#9c0" strokeweight="2pt">
                  <v:fill opacity="6682f"/>
                  <v:textbox inset="0,0,0,0"/>
                </v:rect>
                <v:shape id="Picture 351" o:spid="_x0000_s1030" type="#_x0000_t75" alt="Image displaying VIP activity described in text" style="position:absolute;left:10008;top:2100;width:25826;height:219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mLX/DAAAA3AAAAA8AAABkcnMvZG93bnJldi54bWxEj0FrAjEUhO8F/0N4Qm81q9Iqq1G0Wlrw&#10;5Kr3x+aZXdy8LEmqW3+9KRR6HGbmG2a+7GwjruRD7VjBcJCBIC6drtkoOB4+XqYgQkTW2DgmBT8U&#10;YLnoPc0x1+7Ge7oW0YgE4ZCjgirGNpcylBVZDAPXEifv7LzFmKQ3Unu8Jbht5CjL3qTFmtNChS29&#10;V1Reim+rgEuj19vic7dZ0/Z0JzOZjiZeqed+t5qBiNTF//Bf+0srGL8O4fdMOgJy8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OYtf8MAAADcAAAADwAAAAAAAAAAAAAAAACf&#10;AgAAZHJzL2Rvd25yZXYueG1sUEsFBgAAAAAEAAQA9wAAAI8DAAAAAA==&#10;">
                  <v:imagedata r:id="rId112" o:title="Image displaying VIP activity described in text"/>
                  <v:shadow on="t" color="#333" opacity="42598f" origin="-.5,-.5" offset="2.74397mm,2.74397mm"/>
                  <v:path arrowok="t"/>
                </v:shape>
                <v:oval id="Oval 434" o:spid="_x0000_s1031" style="position:absolute;left:11239;top:20388;width:8338;height:43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UxY8QA&#10;AADcAAAADwAAAGRycy9kb3ducmV2LnhtbESPQWsCMRSE74X+h/AKvdWsq5TtahRRCr1YqErB22Pz&#10;3CxuXtYk6vbfN4LgcZiZb5jpvLetuJAPjWMFw0EGgrhyuuFawW77+VaACBFZY+uYFPxRgPns+WmK&#10;pXZX/qHLJtYiQTiUqMDE2JVShsqQxTBwHXHyDs5bjEn6WmqP1wS3rcyz7F1abDgtGOxoaag6bs5W&#10;we96tMBT5z++94UJxfqYryznSr2+9IsJiEh9fITv7S+tYDwaw+1MOgJy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MWPEAAAA3AAAAA8AAAAAAAAAAAAAAAAAmAIAAGRycy9k&#10;b3ducmV2LnhtbFBLBQYAAAAABAAEAPUAAACJAwAAAAA=&#10;" filled="f" strokecolor="#ffc000" strokeweight="2pt"/>
                <v:rect id="Rectangle 446" o:spid="_x0000_s1032" alt="Image displaying VIP activity described in text" style="position:absolute;left:16928;top:2718;width:8338;height:14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c0M8UA&#10;AADcAAAADwAAAGRycy9kb3ducmV2LnhtbESPT4vCMBTE78J+h/AWvGm6orJUo+wKggfxP4i3R/Ns&#10;uzYvpYm2+umNIOxxmJnfMONpYwpxo8rllhV8dSMQxInVOacKDvt55xuE88gaC8uk4E4OppOP1hhj&#10;bWve0m3nUxEg7GJUkHlfxlK6JCODrmtL4uCdbWXQB1mlUldYB7gpZC+KhtJgzmEhw5JmGSWX3dUo&#10;yFcrd1+Xp8fy7/e4rAebyzlZH5RqfzY/IxCeGv8ffrcXWkG/P4TXmXAE5OQ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RzQzxQAAANwAAAAPAAAAAAAAAAAAAAAAAJgCAABkcnMv&#10;ZG93bnJldi54bWxQSwUGAAAAAAQABAD1AAAAigMAAAAA&#10;" fillcolor="#00b050" strokecolor="#9c0" strokeweight="2pt">
                  <v:fill opacity="6682f"/>
                  <v:textbox inset="0,0,0,0"/>
                </v:rect>
                <w10:wrap type="square"/>
              </v:group>
            </w:pict>
          </mc:Fallback>
        </mc:AlternateContent>
      </w:r>
      <w:r w:rsidR="00977B90">
        <w:t xml:space="preserve">Click on </w:t>
      </w:r>
      <w:r w:rsidR="00E20D3A">
        <w:t xml:space="preserve">Tab 12 and check the Ready to certify checkbox, then go to </w:t>
      </w:r>
      <w:r w:rsidR="00977B90">
        <w:t>Tab 9 (</w:t>
      </w:r>
      <w:r w:rsidR="00977B90" w:rsidRPr="00977B90">
        <w:rPr>
          <w:b/>
        </w:rPr>
        <w:t>Certification Info</w:t>
      </w:r>
      <w:r w:rsidR="00977B90">
        <w:t xml:space="preserve">) and enter the </w:t>
      </w:r>
      <w:r w:rsidR="00977B90" w:rsidRPr="00977B90">
        <w:rPr>
          <w:b/>
        </w:rPr>
        <w:t>Date signed</w:t>
      </w:r>
      <w:r w:rsidR="00977B90">
        <w:t>.</w:t>
      </w:r>
      <w:r w:rsidR="0056237D" w:rsidRPr="0056237D">
        <w:rPr>
          <w:noProof/>
        </w:rPr>
        <w:t xml:space="preserve"> </w:t>
      </w:r>
    </w:p>
    <w:p w:rsidR="00977B90" w:rsidRDefault="00977B90" w:rsidP="00977B90">
      <w:pPr>
        <w:pStyle w:val="ListParagraph"/>
        <w:numPr>
          <w:ilvl w:val="0"/>
          <w:numId w:val="28"/>
        </w:numPr>
        <w:ind w:right="810"/>
      </w:pPr>
      <w:r>
        <w:t xml:space="preserve">Click </w:t>
      </w:r>
      <w:r w:rsidRPr="00977B90">
        <w:rPr>
          <w:b/>
        </w:rPr>
        <w:t>Next</w:t>
      </w:r>
      <w:r>
        <w:t xml:space="preserve"> or directly on Tab 12 (</w:t>
      </w:r>
      <w:r w:rsidRPr="00977B90">
        <w:rPr>
          <w:b/>
        </w:rPr>
        <w:t xml:space="preserve">Records </w:t>
      </w:r>
      <w:r w:rsidR="003B4D45" w:rsidRPr="00977B90">
        <w:rPr>
          <w:b/>
        </w:rPr>
        <w:t>Actions)</w:t>
      </w:r>
      <w:r>
        <w:t xml:space="preserve">.  Click on the </w:t>
      </w:r>
      <w:r w:rsidRPr="00977B90">
        <w:rPr>
          <w:b/>
        </w:rPr>
        <w:t>Certify</w:t>
      </w:r>
      <w:r>
        <w:t xml:space="preserve"> button, which should now be enabled.</w:t>
      </w:r>
      <w:r w:rsidR="00EC3D87" w:rsidRPr="00EC3D87">
        <w:rPr>
          <w:noProof/>
          <w:sz w:val="20"/>
        </w:rPr>
        <w:t xml:space="preserve"> </w:t>
      </w:r>
    </w:p>
    <w:p w:rsidR="00977B90" w:rsidRDefault="00977B90" w:rsidP="00977B90">
      <w:pPr>
        <w:pStyle w:val="ListParagraph"/>
        <w:numPr>
          <w:ilvl w:val="0"/>
          <w:numId w:val="28"/>
        </w:numPr>
        <w:ind w:right="810"/>
      </w:pPr>
      <w:r w:rsidRPr="00977B90">
        <w:rPr>
          <w:b/>
        </w:rPr>
        <w:t>Finish</w:t>
      </w:r>
      <w:r>
        <w:t xml:space="preserve"> and </w:t>
      </w:r>
      <w:r w:rsidRPr="00977B90">
        <w:rPr>
          <w:b/>
        </w:rPr>
        <w:t>Save (as Pending)</w:t>
      </w:r>
      <w:r>
        <w:t>.  Note that the Save button will always say “as Pending” even when all items are complete.</w:t>
      </w:r>
      <w:r w:rsidR="00EC3D87" w:rsidRPr="00EC3D87">
        <w:rPr>
          <w:noProof/>
        </w:rPr>
        <w:t xml:space="preserve"> </w:t>
      </w:r>
    </w:p>
    <w:p w:rsidR="00890F2B" w:rsidRDefault="00DB0F7F" w:rsidP="00977B90">
      <w:pPr>
        <w:ind w:right="810"/>
      </w:pPr>
      <w:r w:rsidRPr="00DB0F7F">
        <w:rPr>
          <w:rStyle w:val="IntenseEmphasis"/>
        </w:rPr>
        <w:t xml:space="preserve">Informant Verification </w:t>
      </w:r>
      <w:r>
        <w:t xml:space="preserve">- Once all personal information from tabs 1 through 5, and all information from the medical information tabs 6 through 9, are complete, it is recommended that you print an </w:t>
      </w:r>
      <w:r w:rsidRPr="00DB0F7F">
        <w:rPr>
          <w:b/>
        </w:rPr>
        <w:t>Informant Verification form</w:t>
      </w:r>
      <w:r>
        <w:t xml:space="preserve"> </w:t>
      </w:r>
      <w:r w:rsidR="009F330F">
        <w:t>from</w:t>
      </w:r>
      <w:r>
        <w:t xml:space="preserve"> the Successful Transaction page (or through the menu path Death</w:t>
      </w:r>
      <w:r>
        <w:sym w:font="Wingdings" w:char="F0E0"/>
      </w:r>
      <w:r>
        <w:t xml:space="preserve">Print) prior to releasing to the Burial Agent. </w:t>
      </w:r>
    </w:p>
    <w:p w:rsidR="00977B90" w:rsidRDefault="00DB0F7F" w:rsidP="00890F2B">
      <w:pPr>
        <w:pStyle w:val="ListParagraph"/>
        <w:numPr>
          <w:ilvl w:val="0"/>
          <w:numId w:val="30"/>
        </w:numPr>
        <w:ind w:right="810"/>
      </w:pPr>
      <w:r>
        <w:t>This will allow both you and the informant to review the information in a printed format, and make any necessary corrections prior to obtaining a permit and registration of the record.</w:t>
      </w:r>
    </w:p>
    <w:p w:rsidR="00DB0F7F" w:rsidRDefault="00026924" w:rsidP="00026924">
      <w:pPr>
        <w:pStyle w:val="Heading2"/>
      </w:pPr>
      <w:r>
        <w:t>Release to Burial Agent</w:t>
      </w:r>
    </w:p>
    <w:p w:rsidR="006E1455" w:rsidRDefault="00026924" w:rsidP="00026924">
      <w:pPr>
        <w:ind w:right="810"/>
      </w:pPr>
      <w:r>
        <w:t>All required personal and medical information must be complete before releasing to the Burial Agent</w:t>
      </w:r>
      <w:r w:rsidR="00393919">
        <w:t xml:space="preserve">, regardless of whether a community is “opt-in” to </w:t>
      </w:r>
      <w:proofErr w:type="spellStart"/>
      <w:r w:rsidR="00393919">
        <w:t>ePermits</w:t>
      </w:r>
      <w:proofErr w:type="spellEnd"/>
      <w:r w:rsidR="00393919">
        <w:t xml:space="preserve"> or not</w:t>
      </w:r>
      <w:r>
        <w:t>.</w:t>
      </w:r>
      <w:r w:rsidR="00393919">
        <w:t xml:space="preserve"> EDRS must validate the items prior to release.</w:t>
      </w:r>
    </w:p>
    <w:p w:rsidR="00393919" w:rsidRDefault="00FC3E1B" w:rsidP="00026924">
      <w:pPr>
        <w:ind w:right="810"/>
      </w:pPr>
      <w:r>
        <w:lastRenderedPageBreak/>
        <w:t>Once all items</w:t>
      </w:r>
      <w:r w:rsidR="007C71C9">
        <w:t xml:space="preserve"> are complete, including all required fields and tabs, the Certify button, and the Informant verification section:</w:t>
      </w:r>
    </w:p>
    <w:p w:rsidR="00DA084B" w:rsidRDefault="00AA7B4C" w:rsidP="00DA084B">
      <w:pPr>
        <w:pStyle w:val="ListParagraph"/>
        <w:numPr>
          <w:ilvl w:val="0"/>
          <w:numId w:val="29"/>
        </w:numPr>
        <w:ind w:right="810"/>
      </w:pPr>
      <w:r>
        <w:rPr>
          <w:noProof/>
        </w:rPr>
        <w:drawing>
          <wp:anchor distT="0" distB="0" distL="114300" distR="114300" simplePos="0" relativeHeight="252060158" behindDoc="1" locked="0" layoutInCell="1" allowOverlap="1" wp14:anchorId="22BABF3C" wp14:editId="7147317E">
            <wp:simplePos x="0" y="0"/>
            <wp:positionH relativeFrom="column">
              <wp:posOffset>4318635</wp:posOffset>
            </wp:positionH>
            <wp:positionV relativeFrom="paragraph">
              <wp:posOffset>19685</wp:posOffset>
            </wp:positionV>
            <wp:extent cx="1600200" cy="685800"/>
            <wp:effectExtent l="0" t="0" r="0" b="0"/>
            <wp:wrapTight wrapText="bothSides">
              <wp:wrapPolygon edited="0">
                <wp:start x="0" y="0"/>
                <wp:lineTo x="0" y="18600"/>
                <wp:lineTo x="257" y="20400"/>
                <wp:lineTo x="20057" y="20400"/>
                <wp:lineTo x="20314" y="19200"/>
                <wp:lineTo x="20829" y="12000"/>
                <wp:lineTo x="21086" y="6600"/>
                <wp:lineTo x="20057" y="1200"/>
                <wp:lineTo x="19029" y="0"/>
                <wp:lineTo x="0" y="0"/>
              </wp:wrapPolygon>
            </wp:wrapTight>
            <wp:docPr id="447" name="Picture 447" descr="Image showing the &quot;No verification form&quot; check b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barrett\AppData\Local\Temp\SNAGHTMLb676e7.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600200" cy="685800"/>
                    </a:xfrm>
                    <a:prstGeom prst="rect">
                      <a:avLst/>
                    </a:prstGeom>
                    <a:noFill/>
                    <a:ln>
                      <a:noFill/>
                    </a:ln>
                  </pic:spPr>
                </pic:pic>
              </a:graphicData>
            </a:graphic>
            <wp14:sizeRelH relativeFrom="page">
              <wp14:pctWidth>0</wp14:pctWidth>
            </wp14:sizeRelH>
            <wp14:sizeRelV relativeFrom="page">
              <wp14:pctHeight>0</wp14:pctHeight>
            </wp14:sizeRelV>
          </wp:anchor>
        </w:drawing>
      </w:r>
      <w:r w:rsidR="00DA084B">
        <w:t>If an Informant verification form was sig</w:t>
      </w:r>
      <w:r w:rsidR="00FD5302" w:rsidRPr="00F073E9">
        <w:rPr>
          <w:rFonts w:ascii="Calibri" w:eastAsia="Calibri" w:hAnsi="Calibri" w:cs="Times New Roman"/>
          <w:noProof/>
          <w:sz w:val="40"/>
          <w:szCs w:val="36"/>
        </w:rPr>
        <mc:AlternateContent>
          <mc:Choice Requires="wps">
            <w:drawing>
              <wp:anchor distT="0" distB="0" distL="114300" distR="114300" simplePos="0" relativeHeight="252116478" behindDoc="1" locked="1" layoutInCell="1" allowOverlap="1" wp14:anchorId="162EC8B8" wp14:editId="1BD6FA3C">
                <wp:simplePos x="0" y="0"/>
                <wp:positionH relativeFrom="column">
                  <wp:posOffset>3766185</wp:posOffset>
                </wp:positionH>
                <wp:positionV relativeFrom="page">
                  <wp:posOffset>3105150</wp:posOffset>
                </wp:positionV>
                <wp:extent cx="4834255" cy="434975"/>
                <wp:effectExtent l="0" t="0" r="0" b="0"/>
                <wp:wrapNone/>
                <wp:docPr id="4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834255" cy="434975"/>
                        </a:xfrm>
                        <a:prstGeom prst="rect">
                          <a:avLst/>
                        </a:prstGeom>
                        <a:noFill/>
                        <a:ln w="9525">
                          <a:noFill/>
                          <a:miter lim="800000"/>
                          <a:headEnd/>
                          <a:tailEnd/>
                        </a:ln>
                      </wps:spPr>
                      <wps:txbx>
                        <w:txbxContent>
                          <w:sdt>
                            <w:sdtPr>
                              <w:rPr>
                                <w:sz w:val="36"/>
                                <w:szCs w:val="36"/>
                              </w:rPr>
                              <w:alias w:val="Subtitle Odd"/>
                              <w:tag w:val="Subtitle Odd"/>
                              <w:id w:val="1966622165"/>
                            </w:sdtPr>
                            <w:sdtEndPr/>
                            <w:sdtContent>
                              <w:p w:rsidR="00FB3625" w:rsidRPr="00BD500D" w:rsidRDefault="00FB3625" w:rsidP="00FD5302">
                                <w:pPr>
                                  <w:rPr>
                                    <w:sz w:val="36"/>
                                    <w:szCs w:val="36"/>
                                  </w:rPr>
                                </w:pPr>
                                <w:r>
                                  <w:rPr>
                                    <w:sz w:val="36"/>
                                    <w:szCs w:val="36"/>
                                  </w:rPr>
                                  <w:t>Release to Burial Agent, Print Permit</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19" type="#_x0000_t202" style="position:absolute;left:0;text-align:left;margin-left:296.55pt;margin-top:244.5pt;width:380.65pt;height:34.25pt;rotation:90;z-index:-25120000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" filled="f" stroked="f">
                <v:textbox>
                  <w:txbxContent>
                    <w:sdt>
                      <w:sdtPr>
                        <w:rPr>
                          <w:sz w:val="36"/>
                          <w:szCs w:val="36"/>
                        </w:rPr>
                        <w:alias w:val="Subtitle Odd"/>
                        <w:tag w:val="Subtitle Odd"/>
                        <w:id w:val="1966622165"/>
                      </w:sdtPr>
                      <w:sdtContent>
                        <w:p w:rsidR="00FB3625" w:rsidRPr="00BD500D" w:rsidRDefault="00FB3625" w:rsidP="00FD5302">
                          <w:pPr>
                            <w:rPr>
                              <w:sz w:val="36"/>
                              <w:szCs w:val="36"/>
                            </w:rPr>
                          </w:pPr>
                          <w:r>
                            <w:rPr>
                              <w:sz w:val="36"/>
                              <w:szCs w:val="36"/>
                            </w:rPr>
                            <w:t>Release to Burial Agent, Print Permit</w:t>
                          </w:r>
                        </w:p>
                      </w:sdtContent>
                    </w:sdt>
                  </w:txbxContent>
                </v:textbox>
                <w10:wrap anchory="page"/>
                <w10:anchorlock/>
              </v:shape>
            </w:pict>
          </mc:Fallback>
        </mc:AlternateContent>
      </w:r>
      <w:proofErr w:type="gramStart"/>
      <w:r w:rsidR="00DA084B">
        <w:t>ned</w:t>
      </w:r>
      <w:proofErr w:type="gramEnd"/>
      <w:r w:rsidR="00DA084B">
        <w:t xml:space="preserve">, enter the </w:t>
      </w:r>
      <w:r w:rsidR="00DA084B" w:rsidRPr="00DA084B">
        <w:rPr>
          <w:b/>
        </w:rPr>
        <w:t>Informant date</w:t>
      </w:r>
      <w:r w:rsidR="00DA084B">
        <w:t>.  If not, mark “</w:t>
      </w:r>
      <w:r w:rsidR="00DA084B" w:rsidRPr="00DA084B">
        <w:rPr>
          <w:b/>
        </w:rPr>
        <w:t>no verification form</w:t>
      </w:r>
      <w:r w:rsidR="00DA084B">
        <w:t>.”</w:t>
      </w:r>
      <w:r w:rsidR="00DA084B" w:rsidRPr="00FC3E1B">
        <w:rPr>
          <w:noProof/>
        </w:rPr>
        <w:t xml:space="preserve"> </w:t>
      </w:r>
    </w:p>
    <w:p w:rsidR="00DA084B" w:rsidRDefault="00AA7B4C" w:rsidP="00DA084B">
      <w:pPr>
        <w:pStyle w:val="ListParagraph"/>
        <w:numPr>
          <w:ilvl w:val="0"/>
          <w:numId w:val="29"/>
        </w:numPr>
        <w:ind w:right="810"/>
      </w:pPr>
      <w:r>
        <w:rPr>
          <w:noProof/>
        </w:rPr>
        <w:drawing>
          <wp:anchor distT="0" distB="0" distL="114300" distR="114300" simplePos="0" relativeHeight="252061182" behindDoc="1" locked="0" layoutInCell="1" allowOverlap="1" wp14:anchorId="47AD7D91" wp14:editId="65B6F485">
            <wp:simplePos x="0" y="0"/>
            <wp:positionH relativeFrom="column">
              <wp:posOffset>2857500</wp:posOffset>
            </wp:positionH>
            <wp:positionV relativeFrom="paragraph">
              <wp:posOffset>443230</wp:posOffset>
            </wp:positionV>
            <wp:extent cx="3156585" cy="1004570"/>
            <wp:effectExtent l="0" t="0" r="0" b="5080"/>
            <wp:wrapTight wrapText="bothSides">
              <wp:wrapPolygon edited="0">
                <wp:start x="4823" y="0"/>
                <wp:lineTo x="0" y="0"/>
                <wp:lineTo x="0" y="20480"/>
                <wp:lineTo x="2346" y="21300"/>
                <wp:lineTo x="21118" y="21300"/>
                <wp:lineTo x="21378" y="19661"/>
                <wp:lineTo x="21378" y="2048"/>
                <wp:lineTo x="20857" y="0"/>
                <wp:lineTo x="4823" y="0"/>
              </wp:wrapPolygon>
            </wp:wrapTight>
            <wp:docPr id="368" name="Picture 368" descr="Image displaying VIP activity described in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barrett\AppData\Local\Temp\SNAGHTML31ebd5.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156585" cy="1004570"/>
                    </a:xfrm>
                    <a:prstGeom prst="rect">
                      <a:avLst/>
                    </a:prstGeom>
                    <a:noFill/>
                    <a:ln>
                      <a:noFill/>
                    </a:ln>
                  </pic:spPr>
                </pic:pic>
              </a:graphicData>
            </a:graphic>
            <wp14:sizeRelH relativeFrom="page">
              <wp14:pctWidth>0</wp14:pctWidth>
            </wp14:sizeRelH>
            <wp14:sizeRelV relativeFrom="page">
              <wp14:pctHeight>0</wp14:pctHeight>
            </wp14:sizeRelV>
          </wp:anchor>
        </w:drawing>
      </w:r>
      <w:r w:rsidR="007C71C9">
        <w:t xml:space="preserve">On the </w:t>
      </w:r>
      <w:r w:rsidR="007C71C9" w:rsidRPr="007C71C9">
        <w:rPr>
          <w:b/>
        </w:rPr>
        <w:t>VIPS Warning Page</w:t>
      </w:r>
      <w:r w:rsidR="007C71C9">
        <w:t xml:space="preserve">, you should have only </w:t>
      </w:r>
      <w:r w:rsidR="00DA084B">
        <w:t>two</w:t>
      </w:r>
      <w:r w:rsidR="007C71C9">
        <w:t xml:space="preserve"> warning</w:t>
      </w:r>
      <w:r w:rsidR="00DA084B">
        <w:t>s</w:t>
      </w:r>
      <w:r w:rsidR="007C71C9">
        <w:t xml:space="preserve">: </w:t>
      </w:r>
      <w:r w:rsidR="00DA084B" w:rsidRPr="00DA084B">
        <w:rPr>
          <w:b/>
        </w:rPr>
        <w:t>Personal Info</w:t>
      </w:r>
      <w:r w:rsidR="00DA084B">
        <w:t xml:space="preserve"> and </w:t>
      </w:r>
      <w:r w:rsidR="007C71C9" w:rsidRPr="007C71C9">
        <w:rPr>
          <w:b/>
        </w:rPr>
        <w:t>Release button</w:t>
      </w:r>
      <w:r w:rsidR="00DA084B">
        <w:t>.</w:t>
      </w:r>
      <w:r w:rsidR="007C71C9">
        <w:t xml:space="preserve"> If there are others, click on the hyperlink(s) to complete those items. </w:t>
      </w:r>
      <w:r w:rsidR="003559AF">
        <w:t>You must then</w:t>
      </w:r>
      <w:r w:rsidR="007C71C9">
        <w:t xml:space="preserve"> </w:t>
      </w:r>
      <w:r w:rsidR="007C71C9">
        <w:rPr>
          <w:b/>
        </w:rPr>
        <w:t xml:space="preserve">Save (as Pending) </w:t>
      </w:r>
      <w:r w:rsidR="007C71C9">
        <w:t>to allow the EDRS system to fully validate the record.</w:t>
      </w:r>
      <w:r w:rsidR="00DA084B" w:rsidRPr="00DA084B">
        <w:t xml:space="preserve"> </w:t>
      </w:r>
    </w:p>
    <w:p w:rsidR="00DA084B" w:rsidRDefault="00DA084B" w:rsidP="00DA084B">
      <w:pPr>
        <w:pStyle w:val="ListParagraph"/>
        <w:numPr>
          <w:ilvl w:val="0"/>
          <w:numId w:val="29"/>
        </w:numPr>
        <w:ind w:right="810"/>
      </w:pPr>
      <w:r>
        <w:t xml:space="preserve">On the Successful Transaction screen, click </w:t>
      </w:r>
      <w:r w:rsidRPr="00DA084B">
        <w:rPr>
          <w:b/>
        </w:rPr>
        <w:t>Return to Record</w:t>
      </w:r>
      <w:r>
        <w:t xml:space="preserve"> (or find the record later through the queue or menu path Death</w:t>
      </w:r>
      <w:r>
        <w:sym w:font="Wingdings" w:char="F0E0"/>
      </w:r>
      <w:r>
        <w:t>New Death</w:t>
      </w:r>
      <w:r>
        <w:sym w:font="Wingdings" w:char="F0E0"/>
      </w:r>
      <w:r>
        <w:t>Update).</w:t>
      </w:r>
    </w:p>
    <w:p w:rsidR="00DA084B" w:rsidRDefault="00DA084B" w:rsidP="00DA084B">
      <w:pPr>
        <w:pStyle w:val="ListParagraph"/>
        <w:numPr>
          <w:ilvl w:val="0"/>
          <w:numId w:val="29"/>
        </w:numPr>
        <w:spacing w:after="120"/>
        <w:ind w:right="806"/>
      </w:pPr>
      <w:r>
        <w:t xml:space="preserve">On tab 12 (the Records Actions tab) mark the checkbox </w:t>
      </w:r>
      <w:r w:rsidR="00994E38" w:rsidRPr="00994E38">
        <w:rPr>
          <w:b/>
        </w:rPr>
        <w:t>Check when r</w:t>
      </w:r>
      <w:r w:rsidRPr="00994E38">
        <w:rPr>
          <w:b/>
        </w:rPr>
        <w:t>eady</w:t>
      </w:r>
      <w:r w:rsidRPr="005D5DBF">
        <w:rPr>
          <w:b/>
        </w:rPr>
        <w:t xml:space="preserve"> for review before releasing</w:t>
      </w:r>
      <w:r>
        <w:t>.</w:t>
      </w:r>
      <w:r w:rsidR="00994E38" w:rsidRPr="00994E38">
        <w:rPr>
          <w:noProof/>
        </w:rPr>
        <w:t xml:space="preserve"> </w:t>
      </w:r>
    </w:p>
    <w:p w:rsidR="00DA084B" w:rsidRPr="00DA084B" w:rsidRDefault="00994E38" w:rsidP="00DA084B">
      <w:pPr>
        <w:numPr>
          <w:ilvl w:val="1"/>
          <w:numId w:val="29"/>
        </w:numPr>
        <w:ind w:right="810"/>
        <w:contextualSpacing/>
      </w:pPr>
      <w:r>
        <w:rPr>
          <w:noProof/>
        </w:rPr>
        <w:drawing>
          <wp:anchor distT="0" distB="0" distL="114300" distR="114300" simplePos="0" relativeHeight="252072446" behindDoc="1" locked="0" layoutInCell="1" allowOverlap="1" wp14:anchorId="39324D4B" wp14:editId="59CBF64F">
            <wp:simplePos x="0" y="0"/>
            <wp:positionH relativeFrom="column">
              <wp:posOffset>3085465</wp:posOffset>
            </wp:positionH>
            <wp:positionV relativeFrom="paragraph">
              <wp:posOffset>270510</wp:posOffset>
            </wp:positionV>
            <wp:extent cx="2501900" cy="586740"/>
            <wp:effectExtent l="171450" t="171450" r="355600" b="365760"/>
            <wp:wrapTight wrapText="bothSides">
              <wp:wrapPolygon edited="0">
                <wp:start x="1316" y="-6312"/>
                <wp:lineTo x="-1480" y="-4909"/>
                <wp:lineTo x="-1480" y="24545"/>
                <wp:lineTo x="-822" y="28753"/>
                <wp:lineTo x="1151" y="32961"/>
                <wp:lineTo x="1316" y="34364"/>
                <wp:lineTo x="21710" y="34364"/>
                <wp:lineTo x="21874" y="32961"/>
                <wp:lineTo x="23848" y="28753"/>
                <wp:lineTo x="24506" y="18234"/>
                <wp:lineTo x="24506" y="4208"/>
                <wp:lineTo x="22203" y="-4909"/>
                <wp:lineTo x="21710" y="-6312"/>
                <wp:lineTo x="1316" y="-6312"/>
              </wp:wrapPolygon>
            </wp:wrapTight>
            <wp:docPr id="60" name="Picture 60" descr="Image displaying VIP activity described in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extLst>
                        <a:ext uri="{28A0092B-C50C-407E-A947-70E740481C1C}">
                          <a14:useLocalDpi xmlns:a14="http://schemas.microsoft.com/office/drawing/2010/main" val="0"/>
                        </a:ext>
                      </a:extLst>
                    </a:blip>
                    <a:stretch>
                      <a:fillRect/>
                    </a:stretch>
                  </pic:blipFill>
                  <pic:spPr>
                    <a:xfrm>
                      <a:off x="0" y="0"/>
                      <a:ext cx="2501900" cy="58674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DA084B" w:rsidRPr="00DA084B">
        <w:rPr>
          <w:b/>
          <w:bCs/>
          <w:i/>
          <w:iCs/>
          <w:color w:val="A9A57C" w:themeColor="accent1"/>
        </w:rPr>
        <w:t>Note</w:t>
      </w:r>
      <w:r w:rsidR="00DA084B" w:rsidRPr="00DA084B">
        <w:t xml:space="preserve"> that an individual with a funeral home </w:t>
      </w:r>
      <w:r w:rsidR="00DA084B" w:rsidRPr="00DA084B">
        <w:rPr>
          <w:i/>
        </w:rPr>
        <w:t>data entry staff</w:t>
      </w:r>
      <w:r w:rsidR="00DA084B" w:rsidRPr="00DA084B">
        <w:t xml:space="preserve"> role may not release a record; </w:t>
      </w:r>
      <w:r w:rsidR="00DA084B">
        <w:t xml:space="preserve">instead, the staff member will </w:t>
      </w:r>
      <w:r w:rsidR="00DA084B" w:rsidRPr="00C31FFF">
        <w:rPr>
          <w:b/>
        </w:rPr>
        <w:t>Finish</w:t>
      </w:r>
      <w:r w:rsidR="00DA084B">
        <w:t xml:space="preserve"> at this point. Then, </w:t>
      </w:r>
      <w:r w:rsidR="00DA084B" w:rsidRPr="00DA084B">
        <w:t xml:space="preserve">an individual with a funeral director role must </w:t>
      </w:r>
      <w:r w:rsidR="00C31FFF">
        <w:t xml:space="preserve">retrieve the record and </w:t>
      </w:r>
      <w:r w:rsidR="00DA084B" w:rsidRPr="00DA084B">
        <w:t>complete the remaining steps, if applicable.</w:t>
      </w:r>
    </w:p>
    <w:p w:rsidR="00DA084B" w:rsidRDefault="00994E38" w:rsidP="00DA084B">
      <w:pPr>
        <w:pStyle w:val="ListParagraph"/>
        <w:numPr>
          <w:ilvl w:val="0"/>
          <w:numId w:val="29"/>
        </w:numPr>
        <w:ind w:right="810"/>
      </w:pPr>
      <w:r>
        <w:t>Then, when you have completed all fields and steps, click the</w:t>
      </w:r>
      <w:r w:rsidR="00DA084B">
        <w:t xml:space="preserve"> </w:t>
      </w:r>
      <w:r w:rsidR="00DA084B" w:rsidRPr="00DA084B">
        <w:rPr>
          <w:b/>
        </w:rPr>
        <w:t>Release</w:t>
      </w:r>
      <w:r>
        <w:rPr>
          <w:b/>
        </w:rPr>
        <w:t xml:space="preserve"> </w:t>
      </w:r>
      <w:r w:rsidRPr="00994E38">
        <w:t>button</w:t>
      </w:r>
      <w:r>
        <w:t xml:space="preserve"> when you are ready to send the record to the burial agent</w:t>
      </w:r>
      <w:r w:rsidRPr="00994E38">
        <w:t>,</w:t>
      </w:r>
      <w:r w:rsidR="00DA084B" w:rsidRPr="00DA084B">
        <w:rPr>
          <w:b/>
        </w:rPr>
        <w:t xml:space="preserve"> </w:t>
      </w:r>
      <w:r>
        <w:rPr>
          <w:b/>
        </w:rPr>
        <w:t>t</w:t>
      </w:r>
      <w:r w:rsidR="00DA084B">
        <w:t xml:space="preserve">hen, </w:t>
      </w:r>
      <w:r w:rsidR="00DA084B" w:rsidRPr="00DA084B">
        <w:rPr>
          <w:b/>
        </w:rPr>
        <w:t>Finish</w:t>
      </w:r>
      <w:r w:rsidR="00DA084B">
        <w:t>.</w:t>
      </w:r>
      <w:r w:rsidR="00DA084B" w:rsidRPr="00DA084B">
        <w:rPr>
          <w:noProof/>
        </w:rPr>
        <w:t xml:space="preserve"> </w:t>
      </w:r>
    </w:p>
    <w:p w:rsidR="00C31FFF" w:rsidRDefault="00C31FFF" w:rsidP="00C31FFF">
      <w:pPr>
        <w:ind w:right="810"/>
      </w:pPr>
      <w:r>
        <w:t xml:space="preserve">Upon release to the burial agent, when you </w:t>
      </w:r>
      <w:r w:rsidR="00A54D9B">
        <w:t xml:space="preserve">are able to </w:t>
      </w:r>
      <w:r>
        <w:t xml:space="preserve">print your permit will depend on whether the community is “opt-out” or “opt-in” to </w:t>
      </w:r>
      <w:proofErr w:type="spellStart"/>
      <w:r>
        <w:t>ePermits</w:t>
      </w:r>
      <w:proofErr w:type="spellEnd"/>
      <w:r>
        <w:t>:</w:t>
      </w:r>
    </w:p>
    <w:p w:rsidR="00C31FFF" w:rsidRDefault="00C31FFF" w:rsidP="00C31FFF">
      <w:pPr>
        <w:pStyle w:val="ListParagraph"/>
        <w:numPr>
          <w:ilvl w:val="0"/>
          <w:numId w:val="30"/>
        </w:numPr>
        <w:ind w:right="810"/>
      </w:pPr>
      <w:r>
        <w:t>If opt-out, the record is now in the Pending Permit queue for the burial agent to review and issue local permit information.  After the burial agent enters permit information, you will be able to print the permit from EDRS.</w:t>
      </w:r>
    </w:p>
    <w:p w:rsidR="00C31FFF" w:rsidRDefault="00C31FFF" w:rsidP="00C31FFF">
      <w:pPr>
        <w:pStyle w:val="ListParagraph"/>
        <w:numPr>
          <w:ilvl w:val="0"/>
          <w:numId w:val="30"/>
        </w:numPr>
        <w:ind w:right="810"/>
      </w:pPr>
      <w:r>
        <w:t>If opt-in, you may print the permit immediately. T</w:t>
      </w:r>
      <w:r w:rsidRPr="00C31FFF">
        <w:t xml:space="preserve">he record is </w:t>
      </w:r>
      <w:r>
        <w:t xml:space="preserve">also </w:t>
      </w:r>
      <w:r w:rsidRPr="00C31FFF">
        <w:t>in the Pending Permit queue for the burial agent to review and issue local permit information</w:t>
      </w:r>
      <w:r>
        <w:t xml:space="preserve">, but this </w:t>
      </w:r>
      <w:r w:rsidR="0048405F">
        <w:t>can</w:t>
      </w:r>
      <w:r>
        <w:t xml:space="preserve"> occur after you print your </w:t>
      </w:r>
      <w:proofErr w:type="spellStart"/>
      <w:r>
        <w:t>ePermit</w:t>
      </w:r>
      <w:proofErr w:type="spellEnd"/>
      <w:r w:rsidRPr="00C31FFF">
        <w:t>.</w:t>
      </w:r>
    </w:p>
    <w:p w:rsidR="00A54D9B" w:rsidRPr="00DD5872" w:rsidRDefault="00A54D9B" w:rsidP="00DD5872">
      <w:pPr>
        <w:pStyle w:val="Heading1"/>
      </w:pPr>
      <w:r>
        <w:t xml:space="preserve">Print </w:t>
      </w:r>
      <w:r w:rsidR="00DD5872">
        <w:t>Permit</w:t>
      </w:r>
    </w:p>
    <w:p w:rsidR="00A54D9B" w:rsidRDefault="00AA56DE" w:rsidP="00AA56DE">
      <w:pPr>
        <w:ind w:right="810"/>
      </w:pPr>
      <w:r>
        <w:t>To print a permit, navigate through the menu path Death</w:t>
      </w:r>
      <w:r>
        <w:sym w:font="Wingdings" w:char="F0E0"/>
      </w:r>
      <w:r>
        <w:t>Print</w:t>
      </w:r>
      <w:r>
        <w:sym w:font="Wingdings" w:char="F0E0"/>
      </w:r>
      <w:r>
        <w:t xml:space="preserve">Permits.  Enter search criteria, including city/town of death occurrence. </w:t>
      </w:r>
    </w:p>
    <w:p w:rsidR="00A54D9B" w:rsidRDefault="00AA56DE" w:rsidP="00A54D9B">
      <w:pPr>
        <w:pStyle w:val="ListParagraph"/>
        <w:numPr>
          <w:ilvl w:val="0"/>
          <w:numId w:val="31"/>
        </w:numPr>
        <w:ind w:right="810"/>
      </w:pPr>
      <w:r>
        <w:lastRenderedPageBreak/>
        <w:t xml:space="preserve">If the record cannot be found, that means a city/town is opt-out and has not yet issued the </w:t>
      </w:r>
      <w:r w:rsidR="002315E6" w:rsidRPr="00F073E9">
        <w:rPr>
          <w:rFonts w:ascii="Calibri" w:eastAsia="Calibri" w:hAnsi="Calibri" w:cs="Times New Roman"/>
          <w:noProof/>
          <w:sz w:val="40"/>
          <w:szCs w:val="36"/>
        </w:rPr>
        <mc:AlternateContent>
          <mc:Choice Requires="wps">
            <w:drawing>
              <wp:anchor distT="0" distB="0" distL="114300" distR="114300" simplePos="0" relativeHeight="252128766" behindDoc="1" locked="1" layoutInCell="1" allowOverlap="1" wp14:anchorId="211D00EB" wp14:editId="70B903F2">
                <wp:simplePos x="0" y="0"/>
                <wp:positionH relativeFrom="column">
                  <wp:posOffset>-2694940</wp:posOffset>
                </wp:positionH>
                <wp:positionV relativeFrom="page">
                  <wp:posOffset>3105785</wp:posOffset>
                </wp:positionV>
                <wp:extent cx="4834255" cy="434975"/>
                <wp:effectExtent l="0" t="0" r="0" b="0"/>
                <wp:wrapNone/>
                <wp:docPr id="4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834255" cy="434975"/>
                        </a:xfrm>
                        <a:prstGeom prst="rect">
                          <a:avLst/>
                        </a:prstGeom>
                        <a:noFill/>
                        <a:ln w="9525">
                          <a:noFill/>
                          <a:miter lim="800000"/>
                          <a:headEnd/>
                          <a:tailEnd/>
                        </a:ln>
                      </wps:spPr>
                      <wps:txbx>
                        <w:txbxContent>
                          <w:sdt>
                            <w:sdtPr>
                              <w:rPr>
                                <w:sz w:val="36"/>
                                <w:szCs w:val="36"/>
                              </w:rPr>
                              <w:alias w:val="Subtitle Odd"/>
                              <w:tag w:val="Subtitle Odd"/>
                              <w:id w:val="-1873609408"/>
                            </w:sdtPr>
                            <w:sdtEndPr/>
                            <w:sdtContent>
                              <w:p w:rsidR="00FB3625" w:rsidRPr="00BD500D" w:rsidRDefault="00FB3625" w:rsidP="002315E6">
                                <w:pPr>
                                  <w:jc w:val="right"/>
                                  <w:rPr>
                                    <w:sz w:val="36"/>
                                    <w:szCs w:val="36"/>
                                  </w:rPr>
                                </w:pPr>
                                <w:r>
                                  <w:rPr>
                                    <w:sz w:val="36"/>
                                    <w:szCs w:val="36"/>
                                  </w:rPr>
                                  <w:t>Permits, Searching, Faxing</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20" type="#_x0000_t202" style="position:absolute;left:0;text-align:left;margin-left:-212.2pt;margin-top:244.55pt;width:380.65pt;height:34.25pt;rotation:-90;z-index:-25118771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" filled="f" stroked="f">
                <v:textbox>
                  <w:txbxContent>
                    <w:sdt>
                      <w:sdtPr>
                        <w:rPr>
                          <w:sz w:val="36"/>
                          <w:szCs w:val="36"/>
                        </w:rPr>
                        <w:alias w:val="Subtitle Odd"/>
                        <w:tag w:val="Subtitle Odd"/>
                        <w:id w:val="-1873609408"/>
                      </w:sdtPr>
                      <w:sdtContent>
                        <w:p w:rsidR="00FB3625" w:rsidRPr="00BD500D" w:rsidRDefault="00FB3625" w:rsidP="002315E6">
                          <w:pPr>
                            <w:jc w:val="right"/>
                            <w:rPr>
                              <w:sz w:val="36"/>
                              <w:szCs w:val="36"/>
                            </w:rPr>
                          </w:pPr>
                          <w:r>
                            <w:rPr>
                              <w:sz w:val="36"/>
                              <w:szCs w:val="36"/>
                            </w:rPr>
                            <w:t>Permits, Searching, Faxing</w:t>
                          </w:r>
                        </w:p>
                      </w:sdtContent>
                    </w:sdt>
                  </w:txbxContent>
                </v:textbox>
                <w10:wrap anchory="page"/>
                <w10:anchorlock/>
              </v:shape>
            </w:pict>
          </mc:Fallback>
        </mc:AlternateContent>
      </w:r>
      <w:r>
        <w:t xml:space="preserve">permit. </w:t>
      </w:r>
    </w:p>
    <w:p w:rsidR="00A54D9B" w:rsidRDefault="00AA56DE" w:rsidP="00A54D9B">
      <w:pPr>
        <w:pStyle w:val="ListParagraph"/>
        <w:numPr>
          <w:ilvl w:val="0"/>
          <w:numId w:val="31"/>
        </w:numPr>
        <w:ind w:right="810"/>
      </w:pPr>
      <w:r>
        <w:t xml:space="preserve">If opt-in, the record will be found </w:t>
      </w:r>
      <w:r w:rsidR="00A54D9B">
        <w:t xml:space="preserve">immediately after you release to the burial agent </w:t>
      </w:r>
      <w:r>
        <w:t xml:space="preserve">and an </w:t>
      </w:r>
      <w:proofErr w:type="spellStart"/>
      <w:r>
        <w:t>ePermit</w:t>
      </w:r>
      <w:proofErr w:type="spellEnd"/>
      <w:r>
        <w:t xml:space="preserve"> may be printed. </w:t>
      </w:r>
    </w:p>
    <w:p w:rsidR="00DD5872" w:rsidRDefault="005E30B8" w:rsidP="00DD5872">
      <w:pPr>
        <w:pStyle w:val="ListParagraph"/>
        <w:numPr>
          <w:ilvl w:val="0"/>
          <w:numId w:val="31"/>
        </w:numPr>
        <w:ind w:right="810"/>
      </w:pPr>
      <w:r>
        <w:t>If opt-out, the record will be found once the burial agent has completed the permit information on the decedent’s record.</w:t>
      </w:r>
      <w:r w:rsidR="00D86AA2">
        <w:t xml:space="preserve"> </w:t>
      </w:r>
    </w:p>
    <w:p w:rsidR="00573E5D" w:rsidRDefault="00573E5D" w:rsidP="00573E5D">
      <w:pPr>
        <w:ind w:left="360" w:right="810"/>
      </w:pPr>
      <w:r>
        <w:t xml:space="preserve">The permanent copy of the permit (that will be signed and returned by the place of disposition) must be printed on archival-quality bond paper.  </w:t>
      </w:r>
    </w:p>
    <w:p w:rsidR="00DD5872" w:rsidRDefault="00DD5872" w:rsidP="00DD5872">
      <w:pPr>
        <w:pStyle w:val="Heading1"/>
      </w:pPr>
      <w:r>
        <w:t>Searching for a Record</w:t>
      </w:r>
      <w:r w:rsidR="00D86AA2">
        <w:t xml:space="preserve"> </w:t>
      </w:r>
    </w:p>
    <w:p w:rsidR="00DD5872" w:rsidRPr="00DD5872" w:rsidRDefault="002315E6" w:rsidP="00DD5872">
      <w:r>
        <w:rPr>
          <w:noProof/>
        </w:rPr>
        <mc:AlternateContent>
          <mc:Choice Requires="wpg">
            <w:drawing>
              <wp:anchor distT="0" distB="0" distL="114300" distR="114300" simplePos="0" relativeHeight="252126718" behindDoc="1" locked="0" layoutInCell="1" allowOverlap="1" wp14:anchorId="650840F9" wp14:editId="08B16CD9">
                <wp:simplePos x="0" y="0"/>
                <wp:positionH relativeFrom="column">
                  <wp:posOffset>366395</wp:posOffset>
                </wp:positionH>
                <wp:positionV relativeFrom="paragraph">
                  <wp:posOffset>950595</wp:posOffset>
                </wp:positionV>
                <wp:extent cx="5343525" cy="3557270"/>
                <wp:effectExtent l="171450" t="171450" r="161925" b="367030"/>
                <wp:wrapSquare wrapText="bothSides"/>
                <wp:docPr id="466" name="Group 466" descr="Image displaying VIP activity described in text"/>
                <wp:cNvGraphicFramePr/>
                <a:graphic xmlns:a="http://schemas.openxmlformats.org/drawingml/2006/main">
                  <a:graphicData uri="http://schemas.microsoft.com/office/word/2010/wordprocessingGroup">
                    <wpg:wgp>
                      <wpg:cNvGrpSpPr/>
                      <wpg:grpSpPr>
                        <a:xfrm>
                          <a:off x="0" y="0"/>
                          <a:ext cx="5343525" cy="3557270"/>
                          <a:chOff x="0" y="0"/>
                          <a:chExt cx="5610208" cy="3691514"/>
                        </a:xfrm>
                      </wpg:grpSpPr>
                      <pic:pic xmlns:pic="http://schemas.openxmlformats.org/drawingml/2006/picture">
                        <pic:nvPicPr>
                          <pic:cNvPr id="459" name="Picture 459" descr="Image displaying VIP activity described in text"/>
                          <pic:cNvPicPr>
                            <a:picLocks noChangeAspect="1"/>
                          </pic:cNvPicPr>
                        </pic:nvPicPr>
                        <pic:blipFill>
                          <a:blip r:embed="rId116">
                            <a:extLst>
                              <a:ext uri="{28A0092B-C50C-407E-A947-70E740481C1C}">
                                <a14:useLocalDpi xmlns:a14="http://schemas.microsoft.com/office/drawing/2010/main" val="0"/>
                              </a:ext>
                            </a:extLst>
                          </a:blip>
                          <a:stretch>
                            <a:fillRect/>
                          </a:stretch>
                        </pic:blipFill>
                        <pic:spPr>
                          <a:xfrm>
                            <a:off x="0" y="0"/>
                            <a:ext cx="4362450" cy="3162300"/>
                          </a:xfrm>
                          <a:prstGeom prst="rect">
                            <a:avLst/>
                          </a:prstGeom>
                          <a:ln>
                            <a:noFill/>
                          </a:ln>
                          <a:effectLst>
                            <a:outerShdw blurRad="292100" dist="139700" dir="2700000" algn="tl" rotWithShape="0">
                              <a:srgbClr val="333333">
                                <a:alpha val="65000"/>
                              </a:srgbClr>
                            </a:outerShdw>
                          </a:effectLst>
                        </pic:spPr>
                      </pic:pic>
                      <wpg:grpSp>
                        <wpg:cNvPr id="465" name="Group 465"/>
                        <wpg:cNvGrpSpPr/>
                        <wpg:grpSpPr>
                          <a:xfrm>
                            <a:off x="342900" y="301711"/>
                            <a:ext cx="5267308" cy="3389803"/>
                            <a:chOff x="0" y="111211"/>
                            <a:chExt cx="5267308" cy="3389803"/>
                          </a:xfrm>
                        </wpg:grpSpPr>
                        <pic:pic xmlns:pic="http://schemas.openxmlformats.org/drawingml/2006/picture">
                          <pic:nvPicPr>
                            <pic:cNvPr id="463" name="Picture 463" descr="Image displaying VIP activity described in text"/>
                            <pic:cNvPicPr>
                              <a:picLocks noChangeAspect="1"/>
                            </pic:cNvPicPr>
                          </pic:nvPicPr>
                          <pic:blipFill>
                            <a:blip r:embed="rId117">
                              <a:extLst>
                                <a:ext uri="{28A0092B-C50C-407E-A947-70E740481C1C}">
                                  <a14:useLocalDpi xmlns:a14="http://schemas.microsoft.com/office/drawing/2010/main" val="0"/>
                                </a:ext>
                              </a:extLst>
                            </a:blip>
                            <a:stretch>
                              <a:fillRect/>
                            </a:stretch>
                          </pic:blipFill>
                          <pic:spPr>
                            <a:xfrm>
                              <a:off x="1219200" y="2586614"/>
                              <a:ext cx="3848100" cy="914400"/>
                            </a:xfrm>
                            <a:prstGeom prst="rect">
                              <a:avLst/>
                            </a:prstGeom>
                            <a:ln>
                              <a:noFill/>
                            </a:ln>
                            <a:effectLst>
                              <a:outerShdw blurRad="292100" dist="139700" dir="2700000" algn="tl" rotWithShape="0">
                                <a:srgbClr val="333333">
                                  <a:alpha val="65000"/>
                                </a:srgbClr>
                              </a:outerShdw>
                            </a:effectLst>
                          </pic:spPr>
                        </pic:pic>
                        <wps:wsp>
                          <wps:cNvPr id="460" name="Rectangular Callout 460"/>
                          <wps:cNvSpPr/>
                          <wps:spPr>
                            <a:xfrm>
                              <a:off x="3551538" y="1172862"/>
                              <a:ext cx="1715770" cy="770890"/>
                            </a:xfrm>
                            <a:prstGeom prst="wedgeRectCallout">
                              <a:avLst>
                                <a:gd name="adj1" fmla="val -78244"/>
                                <a:gd name="adj2" fmla="val -10042"/>
                              </a:avLst>
                            </a:prstGeom>
                            <a:solidFill>
                              <a:srgbClr val="FFFFFF"/>
                            </a:solidFill>
                            <a:ln w="25400" cap="flat" cmpd="sng" algn="ctr">
                              <a:solidFill>
                                <a:srgbClr val="7DA329">
                                  <a:alpha val="50196"/>
                                </a:srgbClr>
                              </a:solidFill>
                              <a:prstDash val="solid"/>
                            </a:ln>
                            <a:effectLst/>
                          </wps:spPr>
                          <wps:txbx>
                            <w:txbxContent>
                              <w:p w:rsidR="00FB3625" w:rsidRPr="00E44B6E" w:rsidRDefault="00FB3625" w:rsidP="00DD5872">
                                <w:pPr>
                                  <w:rPr>
                                    <w:sz w:val="18"/>
                                    <w:szCs w:val="18"/>
                                  </w:rPr>
                                </w:pPr>
                                <w:r>
                                  <w:rPr>
                                    <w:rStyle w:val="IntenseEmphasis"/>
                                    <w:sz w:val="20"/>
                                  </w:rPr>
                                  <w:t xml:space="preserve">Permits - </w:t>
                                </w:r>
                                <w:r w:rsidRPr="00E44B6E">
                                  <w:rPr>
                                    <w:sz w:val="18"/>
                                    <w:szCs w:val="18"/>
                                  </w:rPr>
                                  <w:t>You</w:t>
                                </w:r>
                                <w:r>
                                  <w:rPr>
                                    <w:sz w:val="18"/>
                                    <w:szCs w:val="18"/>
                                  </w:rPr>
                                  <w:t xml:space="preserve"> must enter the city/town of death occurrence in the search criteria when you are printing disposition permits.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1" name="Rectangular Callout 461"/>
                          <wps:cNvSpPr/>
                          <wps:spPr>
                            <a:xfrm>
                              <a:off x="3351530" y="111211"/>
                              <a:ext cx="1715770" cy="636270"/>
                            </a:xfrm>
                            <a:prstGeom prst="wedgeRectCallout">
                              <a:avLst>
                                <a:gd name="adj1" fmla="val -76804"/>
                                <a:gd name="adj2" fmla="val 639"/>
                              </a:avLst>
                            </a:prstGeom>
                            <a:solidFill>
                              <a:srgbClr val="FFFFFF"/>
                            </a:solidFill>
                            <a:ln w="25400" cap="flat" cmpd="sng" algn="ctr">
                              <a:solidFill>
                                <a:srgbClr val="7DA329">
                                  <a:alpha val="50196"/>
                                </a:srgbClr>
                              </a:solidFill>
                              <a:prstDash val="solid"/>
                            </a:ln>
                            <a:effectLst/>
                          </wps:spPr>
                          <wps:txbx>
                            <w:txbxContent>
                              <w:p w:rsidR="00FB3625" w:rsidRPr="00B77DFE" w:rsidRDefault="00FB3625" w:rsidP="00B77DFE">
                                <w:pPr>
                                  <w:rPr>
                                    <w:sz w:val="18"/>
                                  </w:rPr>
                                </w:pPr>
                                <w:r w:rsidRPr="00B77DFE">
                                  <w:rPr>
                                    <w:sz w:val="18"/>
                                  </w:rPr>
                                  <w:t>Enter at least a few fields to narrow the search. This will improve system performance.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2" name="Rectangular Callout 462"/>
                          <wps:cNvSpPr/>
                          <wps:spPr>
                            <a:xfrm>
                              <a:off x="0" y="2038350"/>
                              <a:ext cx="2353945" cy="770890"/>
                            </a:xfrm>
                            <a:prstGeom prst="wedgeRectCallout">
                              <a:avLst>
                                <a:gd name="adj1" fmla="val -30299"/>
                                <a:gd name="adj2" fmla="val -97402"/>
                              </a:avLst>
                            </a:prstGeom>
                            <a:solidFill>
                              <a:srgbClr val="FFFFFF"/>
                            </a:solidFill>
                            <a:ln w="25400" cap="flat" cmpd="sng" algn="ctr">
                              <a:solidFill>
                                <a:srgbClr val="7DA329">
                                  <a:alpha val="50196"/>
                                </a:srgbClr>
                              </a:solidFill>
                              <a:prstDash val="solid"/>
                            </a:ln>
                            <a:effectLst/>
                          </wps:spPr>
                          <wps:txbx>
                            <w:txbxContent>
                              <w:p w:rsidR="00FB3625" w:rsidRPr="00E44B6E" w:rsidRDefault="00FB3625" w:rsidP="00B77DFE">
                                <w:pPr>
                                  <w:rPr>
                                    <w:sz w:val="18"/>
                                    <w:szCs w:val="18"/>
                                  </w:rPr>
                                </w:pPr>
                                <w:proofErr w:type="spellStart"/>
                                <w:r>
                                  <w:rPr>
                                    <w:sz w:val="18"/>
                                    <w:szCs w:val="18"/>
                                  </w:rPr>
                                  <w:t>Soundex</w:t>
                                </w:r>
                                <w:proofErr w:type="spellEnd"/>
                                <w:r>
                                  <w:rPr>
                                    <w:sz w:val="18"/>
                                    <w:szCs w:val="18"/>
                                  </w:rPr>
                                  <w:t xml:space="preserve"> will help find last names that sound alike but are spelled differently. If you are not sure if the decedent’s last name is Smith or </w:t>
                                </w:r>
                                <w:proofErr w:type="spellStart"/>
                                <w:r>
                                  <w:rPr>
                                    <w:sz w:val="18"/>
                                    <w:szCs w:val="18"/>
                                  </w:rPr>
                                  <w:t>Smythe</w:t>
                                </w:r>
                                <w:proofErr w:type="spellEnd"/>
                                <w:r>
                                  <w:rPr>
                                    <w:sz w:val="18"/>
                                    <w:szCs w:val="18"/>
                                  </w:rPr>
                                  <w:t xml:space="preserve">, check the </w:t>
                                </w:r>
                                <w:proofErr w:type="spellStart"/>
                                <w:r w:rsidRPr="00B77DFE">
                                  <w:rPr>
                                    <w:b/>
                                    <w:sz w:val="18"/>
                                    <w:szCs w:val="18"/>
                                  </w:rPr>
                                  <w:t>Soundex</w:t>
                                </w:r>
                                <w:proofErr w:type="spellEnd"/>
                                <w:r>
                                  <w:rPr>
                                    <w:sz w:val="18"/>
                                    <w:szCs w:val="18"/>
                                  </w:rPr>
                                  <w:t xml:space="preserve"> checkbox.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4" name="Rectangular Callout 464"/>
                          <wps:cNvSpPr/>
                          <wps:spPr>
                            <a:xfrm>
                              <a:off x="2912591" y="2252534"/>
                              <a:ext cx="2032635" cy="770890"/>
                            </a:xfrm>
                            <a:prstGeom prst="wedgeRectCallout">
                              <a:avLst>
                                <a:gd name="adj1" fmla="val 42806"/>
                                <a:gd name="adj2" fmla="val 72477"/>
                              </a:avLst>
                            </a:prstGeom>
                            <a:solidFill>
                              <a:srgbClr val="FFFFFF"/>
                            </a:solidFill>
                            <a:ln w="25400" cap="flat" cmpd="sng" algn="ctr">
                              <a:solidFill>
                                <a:srgbClr val="7DA329">
                                  <a:alpha val="50196"/>
                                </a:srgbClr>
                              </a:solidFill>
                              <a:prstDash val="solid"/>
                            </a:ln>
                            <a:effectLst/>
                          </wps:spPr>
                          <wps:txbx>
                            <w:txbxContent>
                              <w:p w:rsidR="00FB3625" w:rsidRPr="00E44B6E" w:rsidRDefault="00FB3625" w:rsidP="00B77DFE">
                                <w:pPr>
                                  <w:rPr>
                                    <w:sz w:val="18"/>
                                    <w:szCs w:val="18"/>
                                  </w:rPr>
                                </w:pPr>
                                <w:r>
                                  <w:rPr>
                                    <w:sz w:val="18"/>
                                    <w:szCs w:val="18"/>
                                  </w:rPr>
                                  <w:t>Click on Details to bring up the Records Details screen, where you can verify that the record or form that you about to retrieve is the correct one.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Group 466" o:spid="_x0000_s1221" alt="Image displaying VIP activity described in text" style="position:absolute;margin-left:28.85pt;margin-top:74.85pt;width:420.75pt;height:280.1pt;z-index:-251189762;mso-width-relative:margin;mso-height-relative:margin" coordsize="56102,369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">
                <v:shape id="Picture 459" o:spid="_x0000_s1222" type="#_x0000_t75" alt="Image displaying VIP activity described in text" style="position:absolute;width:43624;height:316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RYTrFAAAA3AAAAA8AAABkcnMvZG93bnJldi54bWxEj0FrwkAUhO+C/2F5Qm91o6alTV2DCAVP&#10;0aoHj6/ZZxLMvg3ZNYn/3i0UPA4z8w2zTAdTi45aV1lWMJtGIIhzqysuFJyO368fIJxH1lhbJgV3&#10;cpCuxqMlJtr2/EPdwRciQNglqKD0vkmkdHlJBt3UNsTBu9jWoA+yLaRusQ9wU8t5FL1LgxWHhRIb&#10;2pSUXw83o+B8KX43+1texYtsP9y7bLvodmelXibD+guEp8E/w//trVYQv33C35lwBOTq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kWE6xQAAANwAAAAPAAAAAAAAAAAAAAAA&#10;AJ8CAABkcnMvZG93bnJldi54bWxQSwUGAAAAAAQABAD3AAAAkQMAAAAA&#10;">
                  <v:imagedata r:id="rId118" o:title="Image displaying VIP activity described in text"/>
                  <v:shadow on="t" color="#333" opacity="42598f" origin="-.5,-.5" offset="2.74397mm,2.74397mm"/>
                  <v:path arrowok="t"/>
                </v:shape>
                <v:group id="Group 465" o:spid="_x0000_s1223" style="position:absolute;left:3429;top:3017;width:52673;height:33898" coordorigin=",1112" coordsize="52673,338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wJ/4MYAAADcAAAADwAAAGRycy9kb3ducmV2LnhtbESPT2vCQBTE7wW/w/KE&#10;3uomWkWiq4jU0kMoNBFKb4/sMwlm34bsNn++fbdQ6HGYmd8w++NoGtFT52rLCuJFBIK4sLrmUsE1&#10;vzxtQTiPrLGxTAomcnA8zB72mGg78Af1mS9FgLBLUEHlfZtI6YqKDLqFbYmDd7OdQR9kV0rd4RDg&#10;ppHLKNpIgzWHhQpbOldU3LNvo+B1wOG0il/69H47T1/5+v0zjUmpx/l42oHwNPr/8F/7TSt43qz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An/gxgAAANwA&#10;AAAPAAAAAAAAAAAAAAAAAKoCAABkcnMvZG93bnJldi54bWxQSwUGAAAAAAQABAD6AAAAnQMAAAAA&#10;">
                  <v:shape id="Picture 463" o:spid="_x0000_s1224" type="#_x0000_t75" alt="Image displaying VIP activity described in text" style="position:absolute;left:12192;top:25866;width:38481;height:9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WSvzEAAAA3AAAAA8AAABkcnMvZG93bnJldi54bWxEj81qwzAQhO+FvoPYQm+JnCY4wYkSQmmg&#10;h1Dy9wAba2OZWisjKbbbp68KhR6HmfmGWW0G24iOfKgdK5iMMxDEpdM1Vwou591oASJEZI2NY1Lw&#10;RQE268eHFRba9Xyk7hQrkSAcClRgYmwLKUNpyGIYu5Y4eTfnLcYkfSW1xz7BbSNfsiyXFmtOCwZb&#10;ejVUfp7uVgF+99wZ2ps3fz3k/LHrJ/PLVqnnp2G7BBFpiP/hv/a7VjDLp/B7Jh0Buf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jWSvzEAAAA3AAAAA8AAAAAAAAAAAAAAAAA&#10;nwIAAGRycy9kb3ducmV2LnhtbFBLBQYAAAAABAAEAPcAAACQAwAAAAA=&#10;">
                    <v:imagedata r:id="rId119" o:title="Image displaying VIP activity described in text"/>
                    <v:shadow on="t" color="#333" opacity="42598f" origin="-.5,-.5" offset="2.74397mm,2.74397mm"/>
                    <v:path arrowok="t"/>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460" o:spid="_x0000_s1225" type="#_x0000_t61" style="position:absolute;left:35515;top:11728;width:17158;height:77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dLzcEA&#10;AADcAAAADwAAAGRycy9kb3ducmV2LnhtbERPzWoCMRC+F/oOYQRvNWu1S1mNUoRSDwVx6wMMybhZ&#10;3UyWJNXVp28OQo8f3/9yPbhOXCjE1rOC6aQAQay9ablRcPj5fHkHEROywc4zKbhRhPXq+WmJlfFX&#10;3tOlTo3IIRwrVGBT6ispo7bkME58T5y5ow8OU4ahkSbgNYe7Tr4WRSkdtpwbLPa0saTP9a9TgDt7&#10;mvs9vgX9/XXQ97qdlbONUuPR8LEAkWhI/+KHe2sUzMs8P5/JR0C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gXS83BAAAA3AAAAA8AAAAAAAAAAAAAAAAAmAIAAGRycy9kb3du&#10;cmV2LnhtbFBLBQYAAAAABAAEAPUAAACGAwAAAAA=&#10;" adj="-6101,8631" strokecolor="#7da329" strokeweight="2pt">
                    <v:stroke opacity="32896f"/>
                    <v:textbox>
                      <w:txbxContent>
                        <w:p w:rsidR="00FB3625" w:rsidRPr="00E44B6E" w:rsidRDefault="00FB3625" w:rsidP="00DD5872">
                          <w:pPr>
                            <w:rPr>
                              <w:sz w:val="18"/>
                              <w:szCs w:val="18"/>
                            </w:rPr>
                          </w:pPr>
                          <w:r>
                            <w:rPr>
                              <w:rStyle w:val="IntenseEmphasis"/>
                              <w:sz w:val="20"/>
                            </w:rPr>
                            <w:t xml:space="preserve">Permits - </w:t>
                          </w:r>
                          <w:r w:rsidRPr="00E44B6E">
                            <w:rPr>
                              <w:sz w:val="18"/>
                              <w:szCs w:val="18"/>
                            </w:rPr>
                            <w:t>You</w:t>
                          </w:r>
                          <w:r>
                            <w:rPr>
                              <w:sz w:val="18"/>
                              <w:szCs w:val="18"/>
                            </w:rPr>
                            <w:t xml:space="preserve"> must enter the city/town of death occurrence in the search criteria when you are printing disposition permits.</w:t>
                          </w:r>
                        </w:p>
                      </w:txbxContent>
                    </v:textbox>
                  </v:shape>
                  <v:shape id="Rectangular Callout 461" o:spid="_x0000_s1226" type="#_x0000_t61" style="position:absolute;left:33515;top:1112;width:17158;height:63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97bMYA&#10;AADcAAAADwAAAGRycy9kb3ducmV2LnhtbESP0WrCQBRE3wv+w3KFvtVN0lRK6ioiCKHVB2M/4DZ7&#10;m4Rm74bsmqR+fVco+DjMzBlmtZlMKwbqXWNZQbyIQBCXVjdcKfg8759eQTiPrLG1TAp+ycFmPXtY&#10;YabtyCcaCl+JAGGXoYLa+y6T0pU1GXQL2xEH79v2Bn2QfSV1j2OAm1YmUbSUBhsOCzV2tKup/Cku&#10;RsGxjd+T7Uf+dUjpenzZpbq4PmulHufT9g2Ep8nfw//tXCtIlzHczoQj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j97bMYAAADcAAAADwAAAAAAAAAAAAAAAACYAgAAZHJz&#10;L2Rvd25yZXYueG1sUEsFBgAAAAAEAAQA9QAAAIsDAAAAAA==&#10;" adj="-5790,10938" strokecolor="#7da329" strokeweight="2pt">
                    <v:stroke opacity="32896f"/>
                    <v:textbox>
                      <w:txbxContent>
                        <w:p w:rsidR="00FB3625" w:rsidRPr="00B77DFE" w:rsidRDefault="00FB3625" w:rsidP="00B77DFE">
                          <w:pPr>
                            <w:rPr>
                              <w:sz w:val="18"/>
                            </w:rPr>
                          </w:pPr>
                          <w:r w:rsidRPr="00B77DFE">
                            <w:rPr>
                              <w:sz w:val="18"/>
                            </w:rPr>
                            <w:t>Enter at least a few fields to narrow the search. This will improve system performance.</w:t>
                          </w:r>
                        </w:p>
                      </w:txbxContent>
                    </v:textbox>
                  </v:shape>
                  <v:shape id="Rectangular Callout 462" o:spid="_x0000_s1227" type="#_x0000_t61" style="position:absolute;top:20383;width:23539;height:77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iAh8UA&#10;AADcAAAADwAAAGRycy9kb3ducmV2LnhtbESP3WrCQBSE7wt9h+UI3tWNqQSJriIthWJE8AfBu8Pu&#10;MQlmz4bsqunbd4VCL4eZ+YaZL3vbiDt1vnasYDxKQBBrZ2ouFRwPX29TED4gG2wck4If8rBcvL7M&#10;MTfuwTu670MpIoR9jgqqENpcSq8rsuhHriWO3sV1FkOUXSlNh48It41MkySTFmuOCxW29FGRvu5v&#10;VsFZb296m04oLT6L03t21Nm62Cg1HPSrGYhAffgP/7W/jYJJlsLzTDwC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iICHxQAAANwAAAAPAAAAAAAAAAAAAAAAAJgCAABkcnMv&#10;ZG93bnJldi54bWxQSwUGAAAAAAQABAD1AAAAigMAAAAA&#10;" adj="4255,-10239" strokecolor="#7da329" strokeweight="2pt">
                    <v:stroke opacity="32896f"/>
                    <v:textbox>
                      <w:txbxContent>
                        <w:p w:rsidR="00FB3625" w:rsidRPr="00E44B6E" w:rsidRDefault="00FB3625" w:rsidP="00B77DFE">
                          <w:pPr>
                            <w:rPr>
                              <w:sz w:val="18"/>
                              <w:szCs w:val="18"/>
                            </w:rPr>
                          </w:pPr>
                          <w:proofErr w:type="spellStart"/>
                          <w:r>
                            <w:rPr>
                              <w:sz w:val="18"/>
                              <w:szCs w:val="18"/>
                            </w:rPr>
                            <w:t>Soundex</w:t>
                          </w:r>
                          <w:proofErr w:type="spellEnd"/>
                          <w:r>
                            <w:rPr>
                              <w:sz w:val="18"/>
                              <w:szCs w:val="18"/>
                            </w:rPr>
                            <w:t xml:space="preserve"> will help find last names that sound alike but are spelled differently. If you are not sure if the decedent’s last name is Smith or </w:t>
                          </w:r>
                          <w:proofErr w:type="spellStart"/>
                          <w:r>
                            <w:rPr>
                              <w:sz w:val="18"/>
                              <w:szCs w:val="18"/>
                            </w:rPr>
                            <w:t>Smythe</w:t>
                          </w:r>
                          <w:proofErr w:type="spellEnd"/>
                          <w:r>
                            <w:rPr>
                              <w:sz w:val="18"/>
                              <w:szCs w:val="18"/>
                            </w:rPr>
                            <w:t xml:space="preserve">, check the </w:t>
                          </w:r>
                          <w:proofErr w:type="spellStart"/>
                          <w:r w:rsidRPr="00B77DFE">
                            <w:rPr>
                              <w:b/>
                              <w:sz w:val="18"/>
                              <w:szCs w:val="18"/>
                            </w:rPr>
                            <w:t>Soundex</w:t>
                          </w:r>
                          <w:proofErr w:type="spellEnd"/>
                          <w:r>
                            <w:rPr>
                              <w:sz w:val="18"/>
                              <w:szCs w:val="18"/>
                            </w:rPr>
                            <w:t xml:space="preserve"> checkbox.</w:t>
                          </w:r>
                        </w:p>
                      </w:txbxContent>
                    </v:textbox>
                  </v:shape>
                  <v:shape id="Rectangular Callout 464" o:spid="_x0000_s1228" type="#_x0000_t61" style="position:absolute;left:29125;top:22525;width:20327;height:77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LJdsQA&#10;AADcAAAADwAAAGRycy9kb3ducmV2LnhtbESP0WrCQBRE3wX/YblC33RjEFOiq4gghPbJpB9wzV6T&#10;YPZuyK5J6td3C4U+DjNzhtkfJ9OKgXrXWFawXkUgiEurG64UfBWX5TsI55E1tpZJwTc5OB7msz2m&#10;2o58pSH3lQgQdikqqL3vUildWZNBt7IdcfDutjfog+wrqXscA9y0Mo6irTTYcFiosaNzTeUjfxoF&#10;r2tGtyJZ54+P11i6z0om53hQ6m0xnXYgPE3+P/zXzrSCzXYDv2fCEZCH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iyXbEAAAA3AAAAA8AAAAAAAAAAAAAAAAAmAIAAGRycy9k&#10;b3ducmV2LnhtbFBLBQYAAAAABAAEAPUAAACJAwAAAAA=&#10;" adj="20046,26455" strokecolor="#7da329" strokeweight="2pt">
                    <v:stroke opacity="32896f"/>
                    <v:textbox>
                      <w:txbxContent>
                        <w:p w:rsidR="00FB3625" w:rsidRPr="00E44B6E" w:rsidRDefault="00FB3625" w:rsidP="00B77DFE">
                          <w:pPr>
                            <w:rPr>
                              <w:sz w:val="18"/>
                              <w:szCs w:val="18"/>
                            </w:rPr>
                          </w:pPr>
                          <w:r>
                            <w:rPr>
                              <w:sz w:val="18"/>
                              <w:szCs w:val="18"/>
                            </w:rPr>
                            <w:t>Click on Details to bring up the Records Details screen, where you can verify that the record or form that you about to retrieve is the correct one.</w:t>
                          </w:r>
                        </w:p>
                      </w:txbxContent>
                    </v:textbox>
                  </v:shape>
                </v:group>
                <w10:wrap type="square"/>
              </v:group>
            </w:pict>
          </mc:Fallback>
        </mc:AlternateContent>
      </w:r>
      <w:r w:rsidR="00DD5872">
        <w:t>If you are searching for a record to view, update or print a form, the search screen will always look similar.  Enter at least a few fields to narrow down the search.  This will help EDRS find the record easily and improve system performance for all users.</w:t>
      </w:r>
    </w:p>
    <w:p w:rsidR="008E57AE" w:rsidRDefault="002315E6" w:rsidP="002315E6">
      <w:pPr>
        <w:pStyle w:val="Heading1"/>
      </w:pPr>
      <w:r>
        <w:t>Faxing</w:t>
      </w:r>
      <w:r w:rsidR="00D86AA2">
        <w:t xml:space="preserve"> </w:t>
      </w:r>
    </w:p>
    <w:p w:rsidR="00871AD1" w:rsidRDefault="002315E6" w:rsidP="00871AD1">
      <w:r>
        <w:t xml:space="preserve">Forms with bar codes do not need cover sheets. A fax cover sheet must be printed for any non-bar-coded documents, such as nurse pronouncement forms. Fax documents to </w:t>
      </w:r>
      <w:r w:rsidR="00871AD1" w:rsidRPr="00D0293B">
        <w:rPr>
          <w:b/>
        </w:rPr>
        <w:t>1-617-887-8739</w:t>
      </w:r>
      <w:r>
        <w:t>, which is an automated imaging system that attaches a PDF to the</w:t>
      </w:r>
      <w:r w:rsidR="00871AD1">
        <w:t xml:space="preserve"> electronic record. (This “fax” never arrives at an office fax machine, and the image can only be viewed by authorized EDRS users).</w:t>
      </w:r>
    </w:p>
    <w:sectPr w:rsidR="00871AD1" w:rsidSect="003872C0">
      <w:headerReference w:type="even" r:id="rId120"/>
      <w:headerReference w:type="default" r:id="rId121"/>
      <w:footerReference w:type="even" r:id="rId122"/>
      <w:footerReference w:type="default" r:id="rId123"/>
      <w:footerReference w:type="first" r:id="rId124"/>
      <w:pgSz w:w="12240" w:h="15840"/>
      <w:pgMar w:top="1560" w:right="1750" w:bottom="1077" w:left="1134"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E72C4" w:rsidRDefault="006E72C4" w:rsidP="00557524">
      <w:pPr>
        <w:spacing w:after="0" w:line="240" w:lineRule="auto"/>
      </w:pPr>
      <w:r>
        <w:separator/>
      </w:r>
    </w:p>
  </w:endnote>
  <w:endnote w:type="continuationSeparator" w:id="0">
    <w:p w:rsidR="006E72C4" w:rsidRDefault="006E72C4" w:rsidP="005575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ITC Officina Serif Std Book">
    <w:altName w:val="Times New Roman"/>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6852359"/>
      <w:docPartObj>
        <w:docPartGallery w:val="Page Numbers (Bottom of Page)"/>
        <w:docPartUnique/>
      </w:docPartObj>
    </w:sdtPr>
    <w:sdtEndPr/>
    <w:sdtContent>
      <w:sdt>
        <w:sdtPr>
          <w:id w:val="144482894"/>
          <w:docPartObj>
            <w:docPartGallery w:val="Page Numbers (Top of Page)"/>
            <w:docPartUnique/>
          </w:docPartObj>
        </w:sdtPr>
        <w:sdtEndPr/>
        <w:sdtContent>
          <w:p w:rsidR="00FB3625" w:rsidRDefault="00FB3625" w:rsidP="00732776">
            <w:pPr>
              <w:pStyle w:val="Footer"/>
              <w:tabs>
                <w:tab w:val="clear" w:pos="4680"/>
              </w:tabs>
            </w:pPr>
            <w:r w:rsidRPr="00557524">
              <w:rPr>
                <w:sz w:val="16"/>
                <w:szCs w:val="16"/>
              </w:rPr>
              <w:t xml:space="preserve">Page </w:t>
            </w:r>
            <w:r w:rsidRPr="00557524">
              <w:rPr>
                <w:bCs/>
                <w:sz w:val="16"/>
                <w:szCs w:val="16"/>
              </w:rPr>
              <w:fldChar w:fldCharType="begin"/>
            </w:r>
            <w:r w:rsidRPr="00557524">
              <w:rPr>
                <w:bCs/>
                <w:sz w:val="16"/>
                <w:szCs w:val="16"/>
              </w:rPr>
              <w:instrText xml:space="preserve"> PAGE </w:instrText>
            </w:r>
            <w:r w:rsidRPr="00557524">
              <w:rPr>
                <w:bCs/>
                <w:sz w:val="16"/>
                <w:szCs w:val="16"/>
              </w:rPr>
              <w:fldChar w:fldCharType="separate"/>
            </w:r>
            <w:r w:rsidR="00136DFE">
              <w:rPr>
                <w:bCs/>
                <w:noProof/>
                <w:sz w:val="16"/>
                <w:szCs w:val="16"/>
              </w:rPr>
              <w:t>28</w:t>
            </w:r>
            <w:r w:rsidRPr="00557524">
              <w:rPr>
                <w:bCs/>
                <w:sz w:val="16"/>
                <w:szCs w:val="16"/>
              </w:rPr>
              <w:fldChar w:fldCharType="end"/>
            </w:r>
            <w:r w:rsidRPr="00557524">
              <w:rPr>
                <w:sz w:val="16"/>
                <w:szCs w:val="16"/>
              </w:rPr>
              <w:t xml:space="preserve"> of </w:t>
            </w:r>
            <w:r w:rsidRPr="00557524">
              <w:rPr>
                <w:bCs/>
                <w:sz w:val="16"/>
                <w:szCs w:val="16"/>
              </w:rPr>
              <w:fldChar w:fldCharType="begin"/>
            </w:r>
            <w:r w:rsidRPr="00557524">
              <w:rPr>
                <w:bCs/>
                <w:sz w:val="16"/>
                <w:szCs w:val="16"/>
              </w:rPr>
              <w:instrText xml:space="preserve"> NUMPAGES  </w:instrText>
            </w:r>
            <w:r w:rsidRPr="00557524">
              <w:rPr>
                <w:bCs/>
                <w:sz w:val="16"/>
                <w:szCs w:val="16"/>
              </w:rPr>
              <w:fldChar w:fldCharType="separate"/>
            </w:r>
            <w:r w:rsidR="00136DFE">
              <w:rPr>
                <w:bCs/>
                <w:noProof/>
                <w:sz w:val="16"/>
                <w:szCs w:val="16"/>
              </w:rPr>
              <w:t>28</w:t>
            </w:r>
            <w:r w:rsidRPr="00557524">
              <w:rPr>
                <w:bCs/>
                <w:sz w:val="16"/>
                <w:szCs w:val="16"/>
              </w:rPr>
              <w:fldChar w:fldCharType="end"/>
            </w:r>
            <w:r w:rsidRPr="00BF4843">
              <w:rPr>
                <w:sz w:val="18"/>
                <w:szCs w:val="18"/>
              </w:rPr>
              <w:t xml:space="preserve"> </w:t>
            </w:r>
            <w:r>
              <w:rPr>
                <w:sz w:val="18"/>
                <w:szCs w:val="18"/>
              </w:rPr>
              <w:tab/>
              <w:t>Questions</w:t>
            </w:r>
            <w:r w:rsidRPr="00CC6766">
              <w:rPr>
                <w:sz w:val="18"/>
              </w:rPr>
              <w:t xml:space="preserve">?  Contact the Registry </w:t>
            </w:r>
            <w:r>
              <w:rPr>
                <w:sz w:val="18"/>
              </w:rPr>
              <w:t xml:space="preserve">of Vital Records and Statistics </w:t>
            </w:r>
            <w:r w:rsidRPr="00CC6766">
              <w:rPr>
                <w:sz w:val="18"/>
              </w:rPr>
              <w:t>at</w:t>
            </w:r>
            <w:r>
              <w:rPr>
                <w:sz w:val="18"/>
              </w:rPr>
              <w:t xml:space="preserve"> </w:t>
            </w:r>
            <w:hyperlink r:id="rId1" w:history="1">
              <w:r w:rsidRPr="0028263C">
                <w:rPr>
                  <w:rStyle w:val="Hyperlink"/>
                  <w:sz w:val="18"/>
                </w:rPr>
                <w:t>vip@state.ma.us</w:t>
              </w:r>
            </w:hyperlink>
            <w:r>
              <w:rPr>
                <w:sz w:val="18"/>
              </w:rPr>
              <w:t xml:space="preserve">. </w:t>
            </w:r>
            <w:r>
              <w:rPr>
                <w:sz w:val="18"/>
              </w:rPr>
              <w:tab/>
            </w:r>
          </w:p>
        </w:sdtContent>
      </w:sdt>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25384721"/>
      <w:docPartObj>
        <w:docPartGallery w:val="Page Numbers (Bottom of Page)"/>
        <w:docPartUnique/>
      </w:docPartObj>
    </w:sdtPr>
    <w:sdtEndPr/>
    <w:sdtContent>
      <w:sdt>
        <w:sdtPr>
          <w:id w:val="-1004283171"/>
          <w:docPartObj>
            <w:docPartGallery w:val="Page Numbers (Top of Page)"/>
            <w:docPartUnique/>
          </w:docPartObj>
        </w:sdtPr>
        <w:sdtEndPr/>
        <w:sdtContent>
          <w:p w:rsidR="00FB3625" w:rsidRDefault="00FB3625" w:rsidP="00BF4843">
            <w:pPr>
              <w:pStyle w:val="Footer"/>
            </w:pPr>
            <w:r>
              <w:rPr>
                <w:sz w:val="18"/>
                <w:szCs w:val="18"/>
              </w:rPr>
              <w:t>Questions</w:t>
            </w:r>
            <w:r w:rsidRPr="00CC6766">
              <w:rPr>
                <w:sz w:val="18"/>
              </w:rPr>
              <w:t xml:space="preserve">?  Contact the Registry </w:t>
            </w:r>
            <w:r>
              <w:rPr>
                <w:sz w:val="18"/>
              </w:rPr>
              <w:t xml:space="preserve">of Vital Records and Statistics </w:t>
            </w:r>
            <w:r w:rsidRPr="00CC6766">
              <w:rPr>
                <w:sz w:val="18"/>
              </w:rPr>
              <w:t xml:space="preserve">at </w:t>
            </w:r>
            <w:hyperlink r:id="rId1" w:history="1">
              <w:r w:rsidRPr="0028263C">
                <w:rPr>
                  <w:rStyle w:val="Hyperlink"/>
                  <w:sz w:val="18"/>
                </w:rPr>
                <w:t>vip@state.ma.us</w:t>
              </w:r>
            </w:hyperlink>
            <w:r>
              <w:rPr>
                <w:sz w:val="18"/>
              </w:rPr>
              <w:t xml:space="preserve">. </w:t>
            </w:r>
            <w:r>
              <w:rPr>
                <w:sz w:val="18"/>
              </w:rPr>
              <w:tab/>
            </w:r>
            <w:r w:rsidRPr="0050790E">
              <w:rPr>
                <w:sz w:val="16"/>
                <w:szCs w:val="16"/>
              </w:rPr>
              <w:t xml:space="preserve">Page </w:t>
            </w:r>
            <w:r w:rsidRPr="0050790E">
              <w:rPr>
                <w:bCs/>
                <w:sz w:val="16"/>
                <w:szCs w:val="16"/>
              </w:rPr>
              <w:fldChar w:fldCharType="begin"/>
            </w:r>
            <w:r w:rsidRPr="0050790E">
              <w:rPr>
                <w:bCs/>
                <w:sz w:val="16"/>
                <w:szCs w:val="16"/>
              </w:rPr>
              <w:instrText xml:space="preserve"> PAGE </w:instrText>
            </w:r>
            <w:r w:rsidRPr="0050790E">
              <w:rPr>
                <w:bCs/>
                <w:sz w:val="16"/>
                <w:szCs w:val="16"/>
              </w:rPr>
              <w:fldChar w:fldCharType="separate"/>
            </w:r>
            <w:r w:rsidR="00136DFE">
              <w:rPr>
                <w:bCs/>
                <w:noProof/>
                <w:sz w:val="16"/>
                <w:szCs w:val="16"/>
              </w:rPr>
              <w:t>27</w:t>
            </w:r>
            <w:r w:rsidRPr="0050790E">
              <w:rPr>
                <w:bCs/>
                <w:sz w:val="16"/>
                <w:szCs w:val="16"/>
              </w:rPr>
              <w:fldChar w:fldCharType="end"/>
            </w:r>
            <w:r w:rsidRPr="0050790E">
              <w:rPr>
                <w:sz w:val="16"/>
                <w:szCs w:val="16"/>
              </w:rPr>
              <w:t xml:space="preserve"> of </w:t>
            </w:r>
            <w:r w:rsidRPr="0050790E">
              <w:rPr>
                <w:bCs/>
                <w:sz w:val="16"/>
                <w:szCs w:val="16"/>
              </w:rPr>
              <w:fldChar w:fldCharType="begin"/>
            </w:r>
            <w:r w:rsidRPr="0050790E">
              <w:rPr>
                <w:bCs/>
                <w:sz w:val="16"/>
                <w:szCs w:val="16"/>
              </w:rPr>
              <w:instrText xml:space="preserve"> NUMPAGES  </w:instrText>
            </w:r>
            <w:r w:rsidRPr="0050790E">
              <w:rPr>
                <w:bCs/>
                <w:sz w:val="16"/>
                <w:szCs w:val="16"/>
              </w:rPr>
              <w:fldChar w:fldCharType="separate"/>
            </w:r>
            <w:r w:rsidR="00136DFE">
              <w:rPr>
                <w:bCs/>
                <w:noProof/>
                <w:sz w:val="16"/>
                <w:szCs w:val="16"/>
              </w:rPr>
              <w:t>28</w:t>
            </w:r>
            <w:r w:rsidRPr="0050790E">
              <w:rPr>
                <w:bCs/>
                <w:sz w:val="16"/>
                <w:szCs w:val="16"/>
              </w:rPr>
              <w:fldChar w:fldCharType="end"/>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3625" w:rsidRDefault="00FB3625">
    <w:pPr>
      <w:pStyle w:val="Footer"/>
    </w:pPr>
  </w:p>
  <w:p w:rsidR="00FB3625" w:rsidRDefault="00FB362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E72C4" w:rsidRDefault="006E72C4" w:rsidP="00557524">
      <w:pPr>
        <w:spacing w:after="0" w:line="240" w:lineRule="auto"/>
      </w:pPr>
      <w:r>
        <w:separator/>
      </w:r>
    </w:p>
  </w:footnote>
  <w:footnote w:type="continuationSeparator" w:id="0">
    <w:p w:rsidR="006E72C4" w:rsidRDefault="006E72C4" w:rsidP="0055752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3625" w:rsidRPr="00AE080E" w:rsidRDefault="00FB3625" w:rsidP="00CE4554">
    <w:pPr>
      <w:pStyle w:val="Header"/>
      <w:jc w:val="center"/>
      <w:rPr>
        <w:rFonts w:asciiTheme="majorHAnsi" w:hAnsiTheme="majorHAnsi"/>
      </w:rPr>
    </w:pPr>
    <w:r w:rsidRPr="00AE080E">
      <w:rPr>
        <w:rFonts w:asciiTheme="majorHAnsi" w:hAnsiTheme="majorHAnsi"/>
        <w:noProof/>
        <w:sz w:val="32"/>
      </w:rPr>
      <w:drawing>
        <wp:anchor distT="0" distB="0" distL="114300" distR="114300" simplePos="0" relativeHeight="251659264" behindDoc="1" locked="0" layoutInCell="1" allowOverlap="1" wp14:anchorId="48641937" wp14:editId="432833A4">
          <wp:simplePos x="0" y="0"/>
          <wp:positionH relativeFrom="column">
            <wp:posOffset>-498949</wp:posOffset>
          </wp:positionH>
          <wp:positionV relativeFrom="paragraph">
            <wp:posOffset>-270510</wp:posOffset>
          </wp:positionV>
          <wp:extent cx="6574155" cy="9115425"/>
          <wp:effectExtent l="0" t="0" r="0" b="9525"/>
          <wp:wrapNone/>
          <wp:docPr id="299" name="Picture 299" descr="Table provides space for note ta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late fix 2.png"/>
                  <pic:cNvPicPr/>
                </pic:nvPicPr>
                <pic:blipFill>
                  <a:blip r:embed="rId1">
                    <a:extLst>
                      <a:ext uri="{28A0092B-C50C-407E-A947-70E740481C1C}">
                        <a14:useLocalDpi xmlns:a14="http://schemas.microsoft.com/office/drawing/2010/main" val="0"/>
                      </a:ext>
                    </a:extLst>
                  </a:blip>
                  <a:stretch>
                    <a:fillRect/>
                  </a:stretch>
                </pic:blipFill>
                <pic:spPr>
                  <a:xfrm>
                    <a:off x="0" y="0"/>
                    <a:ext cx="6574155" cy="9115425"/>
                  </a:xfrm>
                  <a:prstGeom prst="rect">
                    <a:avLst/>
                  </a:prstGeom>
                </pic:spPr>
              </pic:pic>
            </a:graphicData>
          </a:graphic>
          <wp14:sizeRelH relativeFrom="page">
            <wp14:pctWidth>0</wp14:pctWidth>
          </wp14:sizeRelH>
          <wp14:sizeRelV relativeFrom="page">
            <wp14:pctHeight>0</wp14:pctHeight>
          </wp14:sizeRelV>
        </wp:anchor>
      </w:drawing>
    </w:r>
    <w:r w:rsidRPr="000E2F02">
      <w:rPr>
        <w:rFonts w:asciiTheme="majorHAnsi" w:hAnsiTheme="majorHAnsi"/>
        <w:sz w:val="32"/>
      </w:rPr>
      <w:t xml:space="preserve">Quick Start Guide for </w:t>
    </w:r>
    <w:r>
      <w:rPr>
        <w:rFonts w:asciiTheme="majorHAnsi" w:hAnsiTheme="majorHAnsi"/>
        <w:sz w:val="32"/>
      </w:rPr>
      <w:t>Funeral Directors &amp; Staff</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3625" w:rsidRDefault="00FB3625" w:rsidP="00AE080E">
    <w:pPr>
      <w:pStyle w:val="Header"/>
      <w:jc w:val="center"/>
    </w:pPr>
    <w:r>
      <w:rPr>
        <w:noProof/>
      </w:rPr>
      <w:drawing>
        <wp:anchor distT="0" distB="0" distL="114300" distR="114300" simplePos="0" relativeHeight="251661312" behindDoc="1" locked="0" layoutInCell="1" allowOverlap="1" wp14:anchorId="7851F131" wp14:editId="7A9EE41A">
          <wp:simplePos x="0" y="0"/>
          <wp:positionH relativeFrom="column">
            <wp:posOffset>-151680</wp:posOffset>
          </wp:positionH>
          <wp:positionV relativeFrom="paragraph">
            <wp:posOffset>-278027</wp:posOffset>
          </wp:positionV>
          <wp:extent cx="6555259" cy="9199605"/>
          <wp:effectExtent l="0" t="0" r="0" b="1905"/>
          <wp:wrapNone/>
          <wp:docPr id="300" name="Picture 300" descr="Summary of Steps for Funeral Directors and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late fix 2.png"/>
                  <pic:cNvPicPr/>
                </pic:nvPicPr>
                <pic:blipFill>
                  <a:blip r:embed="rId1">
                    <a:extLst>
                      <a:ext uri="{28A0092B-C50C-407E-A947-70E740481C1C}">
                        <a14:useLocalDpi xmlns:a14="http://schemas.microsoft.com/office/drawing/2010/main" val="0"/>
                      </a:ext>
                    </a:extLst>
                  </a:blip>
                  <a:stretch>
                    <a:fillRect/>
                  </a:stretch>
                </pic:blipFill>
                <pic:spPr>
                  <a:xfrm flipH="1">
                    <a:off x="0" y="0"/>
                    <a:ext cx="6558280" cy="9203845"/>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hAnsiTheme="majorHAnsi"/>
        <w:sz w:val="32"/>
      </w:rPr>
      <w:t xml:space="preserve">EDRS </w:t>
    </w:r>
    <w:r w:rsidRPr="000E2F02">
      <w:rPr>
        <w:rFonts w:asciiTheme="majorHAnsi" w:hAnsiTheme="majorHAnsi"/>
        <w:sz w:val="32"/>
      </w:rPr>
      <w:t xml:space="preserve">Quick Start Guide for </w:t>
    </w:r>
    <w:r>
      <w:rPr>
        <w:rFonts w:asciiTheme="majorHAnsi" w:hAnsiTheme="majorHAnsi"/>
        <w:sz w:val="32"/>
      </w:rPr>
      <w:t>Funeral Directors and Staff</w:t>
    </w:r>
    <w:r w:rsidRPr="000E2F02">
      <w:rPr>
        <w:rFonts w:asciiTheme="majorHAnsi" w:hAnsiTheme="majorHAnsi"/>
        <w:sz w:val="32"/>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32.25pt;height:20.25pt;visibility:visible;mso-wrap-style:square" o:bullet="t">
        <v:imagedata r:id="rId1" o:title=""/>
      </v:shape>
    </w:pict>
  </w:numPicBullet>
  <w:abstractNum w:abstractNumId="0">
    <w:nsid w:val="01AE11DC"/>
    <w:multiLevelType w:val="hybridMultilevel"/>
    <w:tmpl w:val="ABA2D9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4D9227B"/>
    <w:multiLevelType w:val="hybridMultilevel"/>
    <w:tmpl w:val="EA3A4244"/>
    <w:lvl w:ilvl="0" w:tplc="B970A664">
      <w:start w:val="1"/>
      <w:numFmt w:val="bullet"/>
      <w:lvlText w:val="•"/>
      <w:lvlJc w:val="left"/>
      <w:pPr>
        <w:tabs>
          <w:tab w:val="num" w:pos="720"/>
        </w:tabs>
        <w:ind w:left="720" w:hanging="360"/>
      </w:pPr>
      <w:rPr>
        <w:rFonts w:ascii="Arial" w:hAnsi="Arial" w:hint="default"/>
      </w:rPr>
    </w:lvl>
    <w:lvl w:ilvl="1" w:tplc="FC8AFBE6">
      <w:start w:val="908"/>
      <w:numFmt w:val="bullet"/>
      <w:lvlText w:val="–"/>
      <w:lvlJc w:val="left"/>
      <w:pPr>
        <w:tabs>
          <w:tab w:val="num" w:pos="1440"/>
        </w:tabs>
        <w:ind w:left="1440" w:hanging="360"/>
      </w:pPr>
      <w:rPr>
        <w:rFonts w:ascii="Arial" w:hAnsi="Arial" w:hint="default"/>
      </w:rPr>
    </w:lvl>
    <w:lvl w:ilvl="2" w:tplc="2DEE6316" w:tentative="1">
      <w:start w:val="1"/>
      <w:numFmt w:val="bullet"/>
      <w:lvlText w:val="•"/>
      <w:lvlJc w:val="left"/>
      <w:pPr>
        <w:tabs>
          <w:tab w:val="num" w:pos="2160"/>
        </w:tabs>
        <w:ind w:left="2160" w:hanging="360"/>
      </w:pPr>
      <w:rPr>
        <w:rFonts w:ascii="Arial" w:hAnsi="Arial" w:hint="default"/>
      </w:rPr>
    </w:lvl>
    <w:lvl w:ilvl="3" w:tplc="AAF02EB0" w:tentative="1">
      <w:start w:val="1"/>
      <w:numFmt w:val="bullet"/>
      <w:lvlText w:val="•"/>
      <w:lvlJc w:val="left"/>
      <w:pPr>
        <w:tabs>
          <w:tab w:val="num" w:pos="2880"/>
        </w:tabs>
        <w:ind w:left="2880" w:hanging="360"/>
      </w:pPr>
      <w:rPr>
        <w:rFonts w:ascii="Arial" w:hAnsi="Arial" w:hint="default"/>
      </w:rPr>
    </w:lvl>
    <w:lvl w:ilvl="4" w:tplc="95CC493A" w:tentative="1">
      <w:start w:val="1"/>
      <w:numFmt w:val="bullet"/>
      <w:lvlText w:val="•"/>
      <w:lvlJc w:val="left"/>
      <w:pPr>
        <w:tabs>
          <w:tab w:val="num" w:pos="3600"/>
        </w:tabs>
        <w:ind w:left="3600" w:hanging="360"/>
      </w:pPr>
      <w:rPr>
        <w:rFonts w:ascii="Arial" w:hAnsi="Arial" w:hint="default"/>
      </w:rPr>
    </w:lvl>
    <w:lvl w:ilvl="5" w:tplc="A2565FA8" w:tentative="1">
      <w:start w:val="1"/>
      <w:numFmt w:val="bullet"/>
      <w:lvlText w:val="•"/>
      <w:lvlJc w:val="left"/>
      <w:pPr>
        <w:tabs>
          <w:tab w:val="num" w:pos="4320"/>
        </w:tabs>
        <w:ind w:left="4320" w:hanging="360"/>
      </w:pPr>
      <w:rPr>
        <w:rFonts w:ascii="Arial" w:hAnsi="Arial" w:hint="default"/>
      </w:rPr>
    </w:lvl>
    <w:lvl w:ilvl="6" w:tplc="30FCB4D2" w:tentative="1">
      <w:start w:val="1"/>
      <w:numFmt w:val="bullet"/>
      <w:lvlText w:val="•"/>
      <w:lvlJc w:val="left"/>
      <w:pPr>
        <w:tabs>
          <w:tab w:val="num" w:pos="5040"/>
        </w:tabs>
        <w:ind w:left="5040" w:hanging="360"/>
      </w:pPr>
      <w:rPr>
        <w:rFonts w:ascii="Arial" w:hAnsi="Arial" w:hint="default"/>
      </w:rPr>
    </w:lvl>
    <w:lvl w:ilvl="7" w:tplc="61D6E878" w:tentative="1">
      <w:start w:val="1"/>
      <w:numFmt w:val="bullet"/>
      <w:lvlText w:val="•"/>
      <w:lvlJc w:val="left"/>
      <w:pPr>
        <w:tabs>
          <w:tab w:val="num" w:pos="5760"/>
        </w:tabs>
        <w:ind w:left="5760" w:hanging="360"/>
      </w:pPr>
      <w:rPr>
        <w:rFonts w:ascii="Arial" w:hAnsi="Arial" w:hint="default"/>
      </w:rPr>
    </w:lvl>
    <w:lvl w:ilvl="8" w:tplc="E14814BC" w:tentative="1">
      <w:start w:val="1"/>
      <w:numFmt w:val="bullet"/>
      <w:lvlText w:val="•"/>
      <w:lvlJc w:val="left"/>
      <w:pPr>
        <w:tabs>
          <w:tab w:val="num" w:pos="6480"/>
        </w:tabs>
        <w:ind w:left="6480" w:hanging="360"/>
      </w:pPr>
      <w:rPr>
        <w:rFonts w:ascii="Arial" w:hAnsi="Arial" w:hint="default"/>
      </w:rPr>
    </w:lvl>
  </w:abstractNum>
  <w:abstractNum w:abstractNumId="2">
    <w:nsid w:val="08EC736F"/>
    <w:multiLevelType w:val="hybridMultilevel"/>
    <w:tmpl w:val="77C64B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2F56B25"/>
    <w:multiLevelType w:val="hybridMultilevel"/>
    <w:tmpl w:val="6268B3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32B7A4A"/>
    <w:multiLevelType w:val="hybridMultilevel"/>
    <w:tmpl w:val="5AFE1796"/>
    <w:lvl w:ilvl="0" w:tplc="2DD22D1A">
      <w:start w:val="1"/>
      <w:numFmt w:val="bullet"/>
      <w:lvlText w:val=""/>
      <w:lvlPicBulletId w:val="0"/>
      <w:lvlJc w:val="left"/>
      <w:pPr>
        <w:tabs>
          <w:tab w:val="num" w:pos="720"/>
        </w:tabs>
        <w:ind w:left="720" w:hanging="360"/>
      </w:pPr>
      <w:rPr>
        <w:rFonts w:ascii="Symbol" w:hAnsi="Symbol" w:hint="default"/>
      </w:rPr>
    </w:lvl>
    <w:lvl w:ilvl="1" w:tplc="B238BEE2" w:tentative="1">
      <w:start w:val="1"/>
      <w:numFmt w:val="bullet"/>
      <w:lvlText w:val=""/>
      <w:lvlJc w:val="left"/>
      <w:pPr>
        <w:tabs>
          <w:tab w:val="num" w:pos="1440"/>
        </w:tabs>
        <w:ind w:left="1440" w:hanging="360"/>
      </w:pPr>
      <w:rPr>
        <w:rFonts w:ascii="Symbol" w:hAnsi="Symbol" w:hint="default"/>
      </w:rPr>
    </w:lvl>
    <w:lvl w:ilvl="2" w:tplc="784A40DE" w:tentative="1">
      <w:start w:val="1"/>
      <w:numFmt w:val="bullet"/>
      <w:lvlText w:val=""/>
      <w:lvlJc w:val="left"/>
      <w:pPr>
        <w:tabs>
          <w:tab w:val="num" w:pos="2160"/>
        </w:tabs>
        <w:ind w:left="2160" w:hanging="360"/>
      </w:pPr>
      <w:rPr>
        <w:rFonts w:ascii="Symbol" w:hAnsi="Symbol" w:hint="default"/>
      </w:rPr>
    </w:lvl>
    <w:lvl w:ilvl="3" w:tplc="E1D095D0" w:tentative="1">
      <w:start w:val="1"/>
      <w:numFmt w:val="bullet"/>
      <w:lvlText w:val=""/>
      <w:lvlJc w:val="left"/>
      <w:pPr>
        <w:tabs>
          <w:tab w:val="num" w:pos="2880"/>
        </w:tabs>
        <w:ind w:left="2880" w:hanging="360"/>
      </w:pPr>
      <w:rPr>
        <w:rFonts w:ascii="Symbol" w:hAnsi="Symbol" w:hint="default"/>
      </w:rPr>
    </w:lvl>
    <w:lvl w:ilvl="4" w:tplc="C268947C" w:tentative="1">
      <w:start w:val="1"/>
      <w:numFmt w:val="bullet"/>
      <w:lvlText w:val=""/>
      <w:lvlJc w:val="left"/>
      <w:pPr>
        <w:tabs>
          <w:tab w:val="num" w:pos="3600"/>
        </w:tabs>
        <w:ind w:left="3600" w:hanging="360"/>
      </w:pPr>
      <w:rPr>
        <w:rFonts w:ascii="Symbol" w:hAnsi="Symbol" w:hint="default"/>
      </w:rPr>
    </w:lvl>
    <w:lvl w:ilvl="5" w:tplc="D7F08A60" w:tentative="1">
      <w:start w:val="1"/>
      <w:numFmt w:val="bullet"/>
      <w:lvlText w:val=""/>
      <w:lvlJc w:val="left"/>
      <w:pPr>
        <w:tabs>
          <w:tab w:val="num" w:pos="4320"/>
        </w:tabs>
        <w:ind w:left="4320" w:hanging="360"/>
      </w:pPr>
      <w:rPr>
        <w:rFonts w:ascii="Symbol" w:hAnsi="Symbol" w:hint="default"/>
      </w:rPr>
    </w:lvl>
    <w:lvl w:ilvl="6" w:tplc="1D001298" w:tentative="1">
      <w:start w:val="1"/>
      <w:numFmt w:val="bullet"/>
      <w:lvlText w:val=""/>
      <w:lvlJc w:val="left"/>
      <w:pPr>
        <w:tabs>
          <w:tab w:val="num" w:pos="5040"/>
        </w:tabs>
        <w:ind w:left="5040" w:hanging="360"/>
      </w:pPr>
      <w:rPr>
        <w:rFonts w:ascii="Symbol" w:hAnsi="Symbol" w:hint="default"/>
      </w:rPr>
    </w:lvl>
    <w:lvl w:ilvl="7" w:tplc="BAD2A948" w:tentative="1">
      <w:start w:val="1"/>
      <w:numFmt w:val="bullet"/>
      <w:lvlText w:val=""/>
      <w:lvlJc w:val="left"/>
      <w:pPr>
        <w:tabs>
          <w:tab w:val="num" w:pos="5760"/>
        </w:tabs>
        <w:ind w:left="5760" w:hanging="360"/>
      </w:pPr>
      <w:rPr>
        <w:rFonts w:ascii="Symbol" w:hAnsi="Symbol" w:hint="default"/>
      </w:rPr>
    </w:lvl>
    <w:lvl w:ilvl="8" w:tplc="C48A9560" w:tentative="1">
      <w:start w:val="1"/>
      <w:numFmt w:val="bullet"/>
      <w:lvlText w:val=""/>
      <w:lvlJc w:val="left"/>
      <w:pPr>
        <w:tabs>
          <w:tab w:val="num" w:pos="6480"/>
        </w:tabs>
        <w:ind w:left="6480" w:hanging="360"/>
      </w:pPr>
      <w:rPr>
        <w:rFonts w:ascii="Symbol" w:hAnsi="Symbol" w:hint="default"/>
      </w:rPr>
    </w:lvl>
  </w:abstractNum>
  <w:abstractNum w:abstractNumId="5">
    <w:nsid w:val="180D6BD4"/>
    <w:multiLevelType w:val="hybridMultilevel"/>
    <w:tmpl w:val="C248DE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9352DC9"/>
    <w:multiLevelType w:val="hybridMultilevel"/>
    <w:tmpl w:val="43BE5D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9B26D64"/>
    <w:multiLevelType w:val="hybridMultilevel"/>
    <w:tmpl w:val="DB38B62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nsid w:val="1D697A1A"/>
    <w:multiLevelType w:val="hybridMultilevel"/>
    <w:tmpl w:val="2DE4D556"/>
    <w:lvl w:ilvl="0" w:tplc="B4F6E718">
      <w:numFmt w:val="bullet"/>
      <w:lvlText w:val="•"/>
      <w:lvlJc w:val="left"/>
      <w:pPr>
        <w:ind w:left="1080" w:hanging="72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1AD3442"/>
    <w:multiLevelType w:val="hybridMultilevel"/>
    <w:tmpl w:val="F3D0117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nsid w:val="22E5579A"/>
    <w:multiLevelType w:val="hybridMultilevel"/>
    <w:tmpl w:val="039E0FE0"/>
    <w:lvl w:ilvl="0" w:tplc="4C920A08">
      <w:start w:val="1"/>
      <w:numFmt w:val="bullet"/>
      <w:lvlText w:val="•"/>
      <w:lvlJc w:val="left"/>
      <w:pPr>
        <w:tabs>
          <w:tab w:val="num" w:pos="720"/>
        </w:tabs>
        <w:ind w:left="720" w:hanging="360"/>
      </w:pPr>
      <w:rPr>
        <w:rFonts w:ascii="Arial" w:hAnsi="Arial" w:hint="default"/>
      </w:rPr>
    </w:lvl>
    <w:lvl w:ilvl="1" w:tplc="1BB8E352" w:tentative="1">
      <w:start w:val="1"/>
      <w:numFmt w:val="bullet"/>
      <w:lvlText w:val="•"/>
      <w:lvlJc w:val="left"/>
      <w:pPr>
        <w:tabs>
          <w:tab w:val="num" w:pos="1440"/>
        </w:tabs>
        <w:ind w:left="1440" w:hanging="360"/>
      </w:pPr>
      <w:rPr>
        <w:rFonts w:ascii="Arial" w:hAnsi="Arial" w:hint="default"/>
      </w:rPr>
    </w:lvl>
    <w:lvl w:ilvl="2" w:tplc="795C34C6" w:tentative="1">
      <w:start w:val="1"/>
      <w:numFmt w:val="bullet"/>
      <w:lvlText w:val="•"/>
      <w:lvlJc w:val="left"/>
      <w:pPr>
        <w:tabs>
          <w:tab w:val="num" w:pos="2160"/>
        </w:tabs>
        <w:ind w:left="2160" w:hanging="360"/>
      </w:pPr>
      <w:rPr>
        <w:rFonts w:ascii="Arial" w:hAnsi="Arial" w:hint="default"/>
      </w:rPr>
    </w:lvl>
    <w:lvl w:ilvl="3" w:tplc="11788B36" w:tentative="1">
      <w:start w:val="1"/>
      <w:numFmt w:val="bullet"/>
      <w:lvlText w:val="•"/>
      <w:lvlJc w:val="left"/>
      <w:pPr>
        <w:tabs>
          <w:tab w:val="num" w:pos="2880"/>
        </w:tabs>
        <w:ind w:left="2880" w:hanging="360"/>
      </w:pPr>
      <w:rPr>
        <w:rFonts w:ascii="Arial" w:hAnsi="Arial" w:hint="default"/>
      </w:rPr>
    </w:lvl>
    <w:lvl w:ilvl="4" w:tplc="2E944ECE" w:tentative="1">
      <w:start w:val="1"/>
      <w:numFmt w:val="bullet"/>
      <w:lvlText w:val="•"/>
      <w:lvlJc w:val="left"/>
      <w:pPr>
        <w:tabs>
          <w:tab w:val="num" w:pos="3600"/>
        </w:tabs>
        <w:ind w:left="3600" w:hanging="360"/>
      </w:pPr>
      <w:rPr>
        <w:rFonts w:ascii="Arial" w:hAnsi="Arial" w:hint="default"/>
      </w:rPr>
    </w:lvl>
    <w:lvl w:ilvl="5" w:tplc="C944B096" w:tentative="1">
      <w:start w:val="1"/>
      <w:numFmt w:val="bullet"/>
      <w:lvlText w:val="•"/>
      <w:lvlJc w:val="left"/>
      <w:pPr>
        <w:tabs>
          <w:tab w:val="num" w:pos="4320"/>
        </w:tabs>
        <w:ind w:left="4320" w:hanging="360"/>
      </w:pPr>
      <w:rPr>
        <w:rFonts w:ascii="Arial" w:hAnsi="Arial" w:hint="default"/>
      </w:rPr>
    </w:lvl>
    <w:lvl w:ilvl="6" w:tplc="DBE69244" w:tentative="1">
      <w:start w:val="1"/>
      <w:numFmt w:val="bullet"/>
      <w:lvlText w:val="•"/>
      <w:lvlJc w:val="left"/>
      <w:pPr>
        <w:tabs>
          <w:tab w:val="num" w:pos="5040"/>
        </w:tabs>
        <w:ind w:left="5040" w:hanging="360"/>
      </w:pPr>
      <w:rPr>
        <w:rFonts w:ascii="Arial" w:hAnsi="Arial" w:hint="default"/>
      </w:rPr>
    </w:lvl>
    <w:lvl w:ilvl="7" w:tplc="ACC215BA" w:tentative="1">
      <w:start w:val="1"/>
      <w:numFmt w:val="bullet"/>
      <w:lvlText w:val="•"/>
      <w:lvlJc w:val="left"/>
      <w:pPr>
        <w:tabs>
          <w:tab w:val="num" w:pos="5760"/>
        </w:tabs>
        <w:ind w:left="5760" w:hanging="360"/>
      </w:pPr>
      <w:rPr>
        <w:rFonts w:ascii="Arial" w:hAnsi="Arial" w:hint="default"/>
      </w:rPr>
    </w:lvl>
    <w:lvl w:ilvl="8" w:tplc="C9CAFEA0" w:tentative="1">
      <w:start w:val="1"/>
      <w:numFmt w:val="bullet"/>
      <w:lvlText w:val="•"/>
      <w:lvlJc w:val="left"/>
      <w:pPr>
        <w:tabs>
          <w:tab w:val="num" w:pos="6480"/>
        </w:tabs>
        <w:ind w:left="6480" w:hanging="360"/>
      </w:pPr>
      <w:rPr>
        <w:rFonts w:ascii="Arial" w:hAnsi="Arial" w:hint="default"/>
      </w:rPr>
    </w:lvl>
  </w:abstractNum>
  <w:abstractNum w:abstractNumId="11">
    <w:nsid w:val="24E63267"/>
    <w:multiLevelType w:val="hybridMultilevel"/>
    <w:tmpl w:val="AC3E76D2"/>
    <w:lvl w:ilvl="0" w:tplc="EE76A902">
      <w:numFmt w:val="bullet"/>
      <w:lvlText w:val=""/>
      <w:lvlJc w:val="left"/>
      <w:pPr>
        <w:ind w:left="1530" w:hanging="360"/>
      </w:pPr>
      <w:rPr>
        <w:rFonts w:ascii="Symbol" w:eastAsiaTheme="minorHAnsi" w:hAnsi="Symbol" w:cstheme="minorBid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255B5E01"/>
    <w:multiLevelType w:val="hybridMultilevel"/>
    <w:tmpl w:val="444226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6641073"/>
    <w:multiLevelType w:val="hybridMultilevel"/>
    <w:tmpl w:val="75221E1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AF36705"/>
    <w:multiLevelType w:val="hybridMultilevel"/>
    <w:tmpl w:val="EAC4E2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
    <w:nsid w:val="2B9F1D07"/>
    <w:multiLevelType w:val="hybridMultilevel"/>
    <w:tmpl w:val="93A0E22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30666F72"/>
    <w:multiLevelType w:val="hybridMultilevel"/>
    <w:tmpl w:val="6A221E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nsid w:val="3F961148"/>
    <w:multiLevelType w:val="hybridMultilevel"/>
    <w:tmpl w:val="4810FA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0D90F15"/>
    <w:multiLevelType w:val="hybridMultilevel"/>
    <w:tmpl w:val="945E7B90"/>
    <w:lvl w:ilvl="0" w:tplc="04090001">
      <w:start w:val="1"/>
      <w:numFmt w:val="bullet"/>
      <w:lvlText w:val=""/>
      <w:lvlJc w:val="left"/>
      <w:pPr>
        <w:ind w:left="768" w:hanging="360"/>
      </w:pPr>
      <w:rPr>
        <w:rFonts w:ascii="Symbol" w:hAnsi="Symbol" w:hint="default"/>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19">
    <w:nsid w:val="44E66639"/>
    <w:multiLevelType w:val="hybridMultilevel"/>
    <w:tmpl w:val="C8944C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59A5628"/>
    <w:multiLevelType w:val="hybridMultilevel"/>
    <w:tmpl w:val="08B2E00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nsid w:val="460A3542"/>
    <w:multiLevelType w:val="hybridMultilevel"/>
    <w:tmpl w:val="AD5C4C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7A37ED5"/>
    <w:multiLevelType w:val="hybridMultilevel"/>
    <w:tmpl w:val="2AB6FC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8E654CF"/>
    <w:multiLevelType w:val="hybridMultilevel"/>
    <w:tmpl w:val="31588B0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nsid w:val="4975433B"/>
    <w:multiLevelType w:val="hybridMultilevel"/>
    <w:tmpl w:val="FE4689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A58435C"/>
    <w:multiLevelType w:val="hybridMultilevel"/>
    <w:tmpl w:val="A59CD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B2C1F8D"/>
    <w:multiLevelType w:val="hybridMultilevel"/>
    <w:tmpl w:val="5BF8C2B8"/>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nsid w:val="4E2364DD"/>
    <w:multiLevelType w:val="hybridMultilevel"/>
    <w:tmpl w:val="91C237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DBE0357"/>
    <w:multiLevelType w:val="hybridMultilevel"/>
    <w:tmpl w:val="AC3ABF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7043FA5"/>
    <w:multiLevelType w:val="hybridMultilevel"/>
    <w:tmpl w:val="CB04EAA6"/>
    <w:lvl w:ilvl="0" w:tplc="8AFEABAE">
      <w:start w:val="1"/>
      <w:numFmt w:val="bullet"/>
      <w:lvlText w:val="•"/>
      <w:lvlJc w:val="left"/>
      <w:pPr>
        <w:tabs>
          <w:tab w:val="num" w:pos="720"/>
        </w:tabs>
        <w:ind w:left="720" w:hanging="360"/>
      </w:pPr>
      <w:rPr>
        <w:rFonts w:ascii="Times New Roman" w:hAnsi="Times New Roman" w:hint="default"/>
      </w:rPr>
    </w:lvl>
    <w:lvl w:ilvl="1" w:tplc="AF54B15C" w:tentative="1">
      <w:start w:val="1"/>
      <w:numFmt w:val="bullet"/>
      <w:lvlText w:val="•"/>
      <w:lvlJc w:val="left"/>
      <w:pPr>
        <w:tabs>
          <w:tab w:val="num" w:pos="1440"/>
        </w:tabs>
        <w:ind w:left="1440" w:hanging="360"/>
      </w:pPr>
      <w:rPr>
        <w:rFonts w:ascii="Times New Roman" w:hAnsi="Times New Roman" w:hint="default"/>
      </w:rPr>
    </w:lvl>
    <w:lvl w:ilvl="2" w:tplc="C7627E30" w:tentative="1">
      <w:start w:val="1"/>
      <w:numFmt w:val="bullet"/>
      <w:lvlText w:val="•"/>
      <w:lvlJc w:val="left"/>
      <w:pPr>
        <w:tabs>
          <w:tab w:val="num" w:pos="2160"/>
        </w:tabs>
        <w:ind w:left="2160" w:hanging="360"/>
      </w:pPr>
      <w:rPr>
        <w:rFonts w:ascii="Times New Roman" w:hAnsi="Times New Roman" w:hint="default"/>
      </w:rPr>
    </w:lvl>
    <w:lvl w:ilvl="3" w:tplc="667E6BB0" w:tentative="1">
      <w:start w:val="1"/>
      <w:numFmt w:val="bullet"/>
      <w:lvlText w:val="•"/>
      <w:lvlJc w:val="left"/>
      <w:pPr>
        <w:tabs>
          <w:tab w:val="num" w:pos="2880"/>
        </w:tabs>
        <w:ind w:left="2880" w:hanging="360"/>
      </w:pPr>
      <w:rPr>
        <w:rFonts w:ascii="Times New Roman" w:hAnsi="Times New Roman" w:hint="default"/>
      </w:rPr>
    </w:lvl>
    <w:lvl w:ilvl="4" w:tplc="CE24B37A" w:tentative="1">
      <w:start w:val="1"/>
      <w:numFmt w:val="bullet"/>
      <w:lvlText w:val="•"/>
      <w:lvlJc w:val="left"/>
      <w:pPr>
        <w:tabs>
          <w:tab w:val="num" w:pos="3600"/>
        </w:tabs>
        <w:ind w:left="3600" w:hanging="360"/>
      </w:pPr>
      <w:rPr>
        <w:rFonts w:ascii="Times New Roman" w:hAnsi="Times New Roman" w:hint="default"/>
      </w:rPr>
    </w:lvl>
    <w:lvl w:ilvl="5" w:tplc="FA02D6C4" w:tentative="1">
      <w:start w:val="1"/>
      <w:numFmt w:val="bullet"/>
      <w:lvlText w:val="•"/>
      <w:lvlJc w:val="left"/>
      <w:pPr>
        <w:tabs>
          <w:tab w:val="num" w:pos="4320"/>
        </w:tabs>
        <w:ind w:left="4320" w:hanging="360"/>
      </w:pPr>
      <w:rPr>
        <w:rFonts w:ascii="Times New Roman" w:hAnsi="Times New Roman" w:hint="default"/>
      </w:rPr>
    </w:lvl>
    <w:lvl w:ilvl="6" w:tplc="DC5E86F0" w:tentative="1">
      <w:start w:val="1"/>
      <w:numFmt w:val="bullet"/>
      <w:lvlText w:val="•"/>
      <w:lvlJc w:val="left"/>
      <w:pPr>
        <w:tabs>
          <w:tab w:val="num" w:pos="5040"/>
        </w:tabs>
        <w:ind w:left="5040" w:hanging="360"/>
      </w:pPr>
      <w:rPr>
        <w:rFonts w:ascii="Times New Roman" w:hAnsi="Times New Roman" w:hint="default"/>
      </w:rPr>
    </w:lvl>
    <w:lvl w:ilvl="7" w:tplc="1362E994" w:tentative="1">
      <w:start w:val="1"/>
      <w:numFmt w:val="bullet"/>
      <w:lvlText w:val="•"/>
      <w:lvlJc w:val="left"/>
      <w:pPr>
        <w:tabs>
          <w:tab w:val="num" w:pos="5760"/>
        </w:tabs>
        <w:ind w:left="5760" w:hanging="360"/>
      </w:pPr>
      <w:rPr>
        <w:rFonts w:ascii="Times New Roman" w:hAnsi="Times New Roman" w:hint="default"/>
      </w:rPr>
    </w:lvl>
    <w:lvl w:ilvl="8" w:tplc="5AB670CE" w:tentative="1">
      <w:start w:val="1"/>
      <w:numFmt w:val="bullet"/>
      <w:lvlText w:val="•"/>
      <w:lvlJc w:val="left"/>
      <w:pPr>
        <w:tabs>
          <w:tab w:val="num" w:pos="6480"/>
        </w:tabs>
        <w:ind w:left="6480" w:hanging="360"/>
      </w:pPr>
      <w:rPr>
        <w:rFonts w:ascii="Times New Roman" w:hAnsi="Times New Roman" w:hint="default"/>
      </w:rPr>
    </w:lvl>
  </w:abstractNum>
  <w:abstractNum w:abstractNumId="30">
    <w:nsid w:val="6D7C708A"/>
    <w:multiLevelType w:val="hybridMultilevel"/>
    <w:tmpl w:val="F2A09C30"/>
    <w:lvl w:ilvl="0" w:tplc="04090001">
      <w:start w:val="1"/>
      <w:numFmt w:val="bullet"/>
      <w:lvlText w:val=""/>
      <w:lvlJc w:val="left"/>
      <w:pPr>
        <w:ind w:left="720" w:hanging="360"/>
      </w:pPr>
      <w:rPr>
        <w:rFonts w:ascii="Symbol" w:hAnsi="Symbol" w:hint="default"/>
      </w:rPr>
    </w:lvl>
    <w:lvl w:ilvl="1" w:tplc="6DB2BBBA">
      <w:numFmt w:val="bullet"/>
      <w:lvlText w:val="•"/>
      <w:lvlJc w:val="left"/>
      <w:pPr>
        <w:ind w:left="1800" w:hanging="720"/>
      </w:pPr>
      <w:rPr>
        <w:rFonts w:ascii="Calibri" w:eastAsiaTheme="minorHAnsi" w:hAnsi="Calibri"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7339285A"/>
    <w:multiLevelType w:val="hybridMultilevel"/>
    <w:tmpl w:val="A9966A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73B667AA"/>
    <w:multiLevelType w:val="hybridMultilevel"/>
    <w:tmpl w:val="4C48C9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7D126572"/>
    <w:multiLevelType w:val="hybridMultilevel"/>
    <w:tmpl w:val="03FE9D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2"/>
  </w:num>
  <w:num w:numId="2">
    <w:abstractNumId w:val="8"/>
  </w:num>
  <w:num w:numId="3">
    <w:abstractNumId w:val="32"/>
  </w:num>
  <w:num w:numId="4">
    <w:abstractNumId w:val="3"/>
  </w:num>
  <w:num w:numId="5">
    <w:abstractNumId w:val="1"/>
  </w:num>
  <w:num w:numId="6">
    <w:abstractNumId w:val="19"/>
  </w:num>
  <w:num w:numId="7">
    <w:abstractNumId w:val="29"/>
  </w:num>
  <w:num w:numId="8">
    <w:abstractNumId w:val="11"/>
  </w:num>
  <w:num w:numId="9">
    <w:abstractNumId w:val="18"/>
  </w:num>
  <w:num w:numId="10">
    <w:abstractNumId w:val="17"/>
  </w:num>
  <w:num w:numId="11">
    <w:abstractNumId w:val="30"/>
  </w:num>
  <w:num w:numId="12">
    <w:abstractNumId w:val="4"/>
  </w:num>
  <w:num w:numId="13">
    <w:abstractNumId w:val="5"/>
  </w:num>
  <w:num w:numId="14">
    <w:abstractNumId w:val="25"/>
  </w:num>
  <w:num w:numId="15">
    <w:abstractNumId w:val="22"/>
  </w:num>
  <w:num w:numId="16">
    <w:abstractNumId w:val="15"/>
  </w:num>
  <w:num w:numId="17">
    <w:abstractNumId w:val="9"/>
  </w:num>
  <w:num w:numId="18">
    <w:abstractNumId w:val="14"/>
  </w:num>
  <w:num w:numId="19">
    <w:abstractNumId w:val="26"/>
  </w:num>
  <w:num w:numId="20">
    <w:abstractNumId w:val="10"/>
  </w:num>
  <w:num w:numId="21">
    <w:abstractNumId w:val="31"/>
  </w:num>
  <w:num w:numId="22">
    <w:abstractNumId w:val="2"/>
  </w:num>
  <w:num w:numId="23">
    <w:abstractNumId w:val="6"/>
  </w:num>
  <w:num w:numId="24">
    <w:abstractNumId w:val="33"/>
  </w:num>
  <w:num w:numId="25">
    <w:abstractNumId w:val="20"/>
  </w:num>
  <w:num w:numId="26">
    <w:abstractNumId w:val="16"/>
  </w:num>
  <w:num w:numId="27">
    <w:abstractNumId w:val="23"/>
  </w:num>
  <w:num w:numId="28">
    <w:abstractNumId w:val="7"/>
  </w:num>
  <w:num w:numId="29">
    <w:abstractNumId w:val="13"/>
  </w:num>
  <w:num w:numId="30">
    <w:abstractNumId w:val="21"/>
  </w:num>
  <w:num w:numId="31">
    <w:abstractNumId w:val="24"/>
  </w:num>
  <w:num w:numId="32">
    <w:abstractNumId w:val="27"/>
  </w:num>
  <w:num w:numId="33">
    <w:abstractNumId w:val="28"/>
  </w:num>
  <w:num w:numId="3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9"/>
  <w:mirrorMargins/>
  <w:proofState w:spelling="clean" w:grammar="clean"/>
  <w:attachedTemplate r:id="rId1"/>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8E0"/>
    <w:rsid w:val="000009F1"/>
    <w:rsid w:val="00003075"/>
    <w:rsid w:val="0000691A"/>
    <w:rsid w:val="00010612"/>
    <w:rsid w:val="0001175C"/>
    <w:rsid w:val="00012411"/>
    <w:rsid w:val="00026924"/>
    <w:rsid w:val="000344F4"/>
    <w:rsid w:val="00034587"/>
    <w:rsid w:val="00035A48"/>
    <w:rsid w:val="00035E45"/>
    <w:rsid w:val="00040943"/>
    <w:rsid w:val="0005243D"/>
    <w:rsid w:val="0005322E"/>
    <w:rsid w:val="00055455"/>
    <w:rsid w:val="000556E3"/>
    <w:rsid w:val="00056FE4"/>
    <w:rsid w:val="00062BF9"/>
    <w:rsid w:val="00062DCE"/>
    <w:rsid w:val="0006555A"/>
    <w:rsid w:val="000712A1"/>
    <w:rsid w:val="00071A5D"/>
    <w:rsid w:val="00076DBE"/>
    <w:rsid w:val="00077CD3"/>
    <w:rsid w:val="00083EB7"/>
    <w:rsid w:val="000861CE"/>
    <w:rsid w:val="00090984"/>
    <w:rsid w:val="000919C6"/>
    <w:rsid w:val="00091EAA"/>
    <w:rsid w:val="00092037"/>
    <w:rsid w:val="000964A1"/>
    <w:rsid w:val="000A071F"/>
    <w:rsid w:val="000A22B7"/>
    <w:rsid w:val="000A50F0"/>
    <w:rsid w:val="000A526E"/>
    <w:rsid w:val="000B100E"/>
    <w:rsid w:val="000B1ACF"/>
    <w:rsid w:val="000B3859"/>
    <w:rsid w:val="000C077C"/>
    <w:rsid w:val="000C08AD"/>
    <w:rsid w:val="000D20E0"/>
    <w:rsid w:val="000D3ED1"/>
    <w:rsid w:val="000D3FF0"/>
    <w:rsid w:val="000D6E40"/>
    <w:rsid w:val="000D6F16"/>
    <w:rsid w:val="000E1242"/>
    <w:rsid w:val="000E2F02"/>
    <w:rsid w:val="000E4185"/>
    <w:rsid w:val="000E42F6"/>
    <w:rsid w:val="000E6C49"/>
    <w:rsid w:val="000F1B58"/>
    <w:rsid w:val="000F1D54"/>
    <w:rsid w:val="000F41D1"/>
    <w:rsid w:val="000F4F1E"/>
    <w:rsid w:val="000F630A"/>
    <w:rsid w:val="00101F0D"/>
    <w:rsid w:val="00104981"/>
    <w:rsid w:val="00107BD0"/>
    <w:rsid w:val="00110962"/>
    <w:rsid w:val="00112ADE"/>
    <w:rsid w:val="00114F2D"/>
    <w:rsid w:val="00115B38"/>
    <w:rsid w:val="00124201"/>
    <w:rsid w:val="00125F1C"/>
    <w:rsid w:val="00130E9C"/>
    <w:rsid w:val="00135BBD"/>
    <w:rsid w:val="00136DFE"/>
    <w:rsid w:val="001406F9"/>
    <w:rsid w:val="00141028"/>
    <w:rsid w:val="00142FD1"/>
    <w:rsid w:val="00145CB2"/>
    <w:rsid w:val="001553AB"/>
    <w:rsid w:val="00155AF3"/>
    <w:rsid w:val="00155B9E"/>
    <w:rsid w:val="00156456"/>
    <w:rsid w:val="00156D36"/>
    <w:rsid w:val="0015795D"/>
    <w:rsid w:val="00167373"/>
    <w:rsid w:val="00170580"/>
    <w:rsid w:val="001728E0"/>
    <w:rsid w:val="00177FF4"/>
    <w:rsid w:val="00182B2C"/>
    <w:rsid w:val="00187E31"/>
    <w:rsid w:val="00190F74"/>
    <w:rsid w:val="00192B63"/>
    <w:rsid w:val="0019596E"/>
    <w:rsid w:val="00197136"/>
    <w:rsid w:val="001A2A22"/>
    <w:rsid w:val="001A5653"/>
    <w:rsid w:val="001B63F1"/>
    <w:rsid w:val="001C1555"/>
    <w:rsid w:val="001C2F36"/>
    <w:rsid w:val="001C7ADC"/>
    <w:rsid w:val="001D721D"/>
    <w:rsid w:val="001E18A8"/>
    <w:rsid w:val="001E3396"/>
    <w:rsid w:val="001E38F2"/>
    <w:rsid w:val="001E4B64"/>
    <w:rsid w:val="001E4BC1"/>
    <w:rsid w:val="001E6C7A"/>
    <w:rsid w:val="001E7CEF"/>
    <w:rsid w:val="001F0E5A"/>
    <w:rsid w:val="001F7B6E"/>
    <w:rsid w:val="0020320F"/>
    <w:rsid w:val="002125C1"/>
    <w:rsid w:val="002265EE"/>
    <w:rsid w:val="002315E6"/>
    <w:rsid w:val="00235096"/>
    <w:rsid w:val="00237A16"/>
    <w:rsid w:val="00241374"/>
    <w:rsid w:val="00244E99"/>
    <w:rsid w:val="00246937"/>
    <w:rsid w:val="00252FB5"/>
    <w:rsid w:val="0025321D"/>
    <w:rsid w:val="00254B2D"/>
    <w:rsid w:val="0025608D"/>
    <w:rsid w:val="0026022A"/>
    <w:rsid w:val="0026497F"/>
    <w:rsid w:val="00270F43"/>
    <w:rsid w:val="00273CD7"/>
    <w:rsid w:val="002752D4"/>
    <w:rsid w:val="00276116"/>
    <w:rsid w:val="0028629A"/>
    <w:rsid w:val="0028735C"/>
    <w:rsid w:val="002900EB"/>
    <w:rsid w:val="0029270B"/>
    <w:rsid w:val="00294A47"/>
    <w:rsid w:val="002A3AAC"/>
    <w:rsid w:val="002B2D29"/>
    <w:rsid w:val="002C0F84"/>
    <w:rsid w:val="002D0A8B"/>
    <w:rsid w:val="002E1DEE"/>
    <w:rsid w:val="002E54A3"/>
    <w:rsid w:val="002E5F61"/>
    <w:rsid w:val="002F1B14"/>
    <w:rsid w:val="002F3305"/>
    <w:rsid w:val="002F5102"/>
    <w:rsid w:val="00306431"/>
    <w:rsid w:val="00307939"/>
    <w:rsid w:val="00313E5E"/>
    <w:rsid w:val="0031733E"/>
    <w:rsid w:val="00320246"/>
    <w:rsid w:val="00320503"/>
    <w:rsid w:val="00320BC5"/>
    <w:rsid w:val="00322D3F"/>
    <w:rsid w:val="003246A6"/>
    <w:rsid w:val="00325AC3"/>
    <w:rsid w:val="00330F6E"/>
    <w:rsid w:val="00340E34"/>
    <w:rsid w:val="0034146D"/>
    <w:rsid w:val="0035099F"/>
    <w:rsid w:val="00354428"/>
    <w:rsid w:val="003559AF"/>
    <w:rsid w:val="003559B3"/>
    <w:rsid w:val="00357578"/>
    <w:rsid w:val="0035791D"/>
    <w:rsid w:val="00360327"/>
    <w:rsid w:val="0036039F"/>
    <w:rsid w:val="003676F0"/>
    <w:rsid w:val="00370493"/>
    <w:rsid w:val="00376FAB"/>
    <w:rsid w:val="0038474F"/>
    <w:rsid w:val="00386A9D"/>
    <w:rsid w:val="003872C0"/>
    <w:rsid w:val="00393919"/>
    <w:rsid w:val="00393C7E"/>
    <w:rsid w:val="00394E90"/>
    <w:rsid w:val="003953EA"/>
    <w:rsid w:val="00397134"/>
    <w:rsid w:val="003A1AD5"/>
    <w:rsid w:val="003A3D3E"/>
    <w:rsid w:val="003B0171"/>
    <w:rsid w:val="003B088D"/>
    <w:rsid w:val="003B2EA5"/>
    <w:rsid w:val="003B407D"/>
    <w:rsid w:val="003B4483"/>
    <w:rsid w:val="003B4D45"/>
    <w:rsid w:val="003B53EC"/>
    <w:rsid w:val="003C19F1"/>
    <w:rsid w:val="003C751C"/>
    <w:rsid w:val="003D2C9F"/>
    <w:rsid w:val="003D52F3"/>
    <w:rsid w:val="003E1802"/>
    <w:rsid w:val="003E1A17"/>
    <w:rsid w:val="003E694A"/>
    <w:rsid w:val="003F3F70"/>
    <w:rsid w:val="003F6172"/>
    <w:rsid w:val="00402BFD"/>
    <w:rsid w:val="0041269C"/>
    <w:rsid w:val="00412CB5"/>
    <w:rsid w:val="004137F1"/>
    <w:rsid w:val="00421CEB"/>
    <w:rsid w:val="00433BA5"/>
    <w:rsid w:val="004412A7"/>
    <w:rsid w:val="00443123"/>
    <w:rsid w:val="00444421"/>
    <w:rsid w:val="00446BA4"/>
    <w:rsid w:val="00451D07"/>
    <w:rsid w:val="00451ECD"/>
    <w:rsid w:val="00457369"/>
    <w:rsid w:val="0045779A"/>
    <w:rsid w:val="004627F9"/>
    <w:rsid w:val="004653CC"/>
    <w:rsid w:val="004737B4"/>
    <w:rsid w:val="00473F72"/>
    <w:rsid w:val="00474504"/>
    <w:rsid w:val="00476FC4"/>
    <w:rsid w:val="00480394"/>
    <w:rsid w:val="004816F9"/>
    <w:rsid w:val="004833F4"/>
    <w:rsid w:val="00483FF8"/>
    <w:rsid w:val="0048405F"/>
    <w:rsid w:val="00486E82"/>
    <w:rsid w:val="004A0834"/>
    <w:rsid w:val="004A276E"/>
    <w:rsid w:val="004B078E"/>
    <w:rsid w:val="004B07A6"/>
    <w:rsid w:val="004B5A17"/>
    <w:rsid w:val="004B6710"/>
    <w:rsid w:val="004B6D98"/>
    <w:rsid w:val="004D1C9D"/>
    <w:rsid w:val="004D6442"/>
    <w:rsid w:val="004E3E7F"/>
    <w:rsid w:val="004E5E3F"/>
    <w:rsid w:val="004F535F"/>
    <w:rsid w:val="004F66C2"/>
    <w:rsid w:val="004F6851"/>
    <w:rsid w:val="00503E9B"/>
    <w:rsid w:val="005049C3"/>
    <w:rsid w:val="0050638D"/>
    <w:rsid w:val="0050790E"/>
    <w:rsid w:val="0052613A"/>
    <w:rsid w:val="00526952"/>
    <w:rsid w:val="0053395A"/>
    <w:rsid w:val="0053423D"/>
    <w:rsid w:val="005419CD"/>
    <w:rsid w:val="00545A92"/>
    <w:rsid w:val="00545BE8"/>
    <w:rsid w:val="00553AF4"/>
    <w:rsid w:val="00554F1E"/>
    <w:rsid w:val="0055500F"/>
    <w:rsid w:val="00556E08"/>
    <w:rsid w:val="00557524"/>
    <w:rsid w:val="00560763"/>
    <w:rsid w:val="0056237D"/>
    <w:rsid w:val="005654B7"/>
    <w:rsid w:val="00567595"/>
    <w:rsid w:val="005708CA"/>
    <w:rsid w:val="00573E5D"/>
    <w:rsid w:val="00574172"/>
    <w:rsid w:val="0058466A"/>
    <w:rsid w:val="00584CB0"/>
    <w:rsid w:val="005937D4"/>
    <w:rsid w:val="005A5FF5"/>
    <w:rsid w:val="005B1030"/>
    <w:rsid w:val="005B16CB"/>
    <w:rsid w:val="005B2C8C"/>
    <w:rsid w:val="005C0E0C"/>
    <w:rsid w:val="005C7FBF"/>
    <w:rsid w:val="005D3396"/>
    <w:rsid w:val="005D3C26"/>
    <w:rsid w:val="005D420F"/>
    <w:rsid w:val="005D5DBF"/>
    <w:rsid w:val="005E2F64"/>
    <w:rsid w:val="005E30B8"/>
    <w:rsid w:val="005E41E6"/>
    <w:rsid w:val="005F18C5"/>
    <w:rsid w:val="006014F8"/>
    <w:rsid w:val="0060577B"/>
    <w:rsid w:val="00607723"/>
    <w:rsid w:val="0061181D"/>
    <w:rsid w:val="00612132"/>
    <w:rsid w:val="006128D9"/>
    <w:rsid w:val="00616A22"/>
    <w:rsid w:val="006201CC"/>
    <w:rsid w:val="006204F9"/>
    <w:rsid w:val="006354D4"/>
    <w:rsid w:val="00637DAF"/>
    <w:rsid w:val="006412E1"/>
    <w:rsid w:val="00642221"/>
    <w:rsid w:val="00650C23"/>
    <w:rsid w:val="006517EF"/>
    <w:rsid w:val="00653068"/>
    <w:rsid w:val="00660310"/>
    <w:rsid w:val="0066535C"/>
    <w:rsid w:val="00665EC7"/>
    <w:rsid w:val="00667831"/>
    <w:rsid w:val="006679D2"/>
    <w:rsid w:val="006743C1"/>
    <w:rsid w:val="00680E7F"/>
    <w:rsid w:val="006878B6"/>
    <w:rsid w:val="00691059"/>
    <w:rsid w:val="00697BCC"/>
    <w:rsid w:val="006A05FB"/>
    <w:rsid w:val="006A683C"/>
    <w:rsid w:val="006A6871"/>
    <w:rsid w:val="006B2A63"/>
    <w:rsid w:val="006B4770"/>
    <w:rsid w:val="006B58BA"/>
    <w:rsid w:val="006B5D5F"/>
    <w:rsid w:val="006C1CE2"/>
    <w:rsid w:val="006C1F60"/>
    <w:rsid w:val="006C461D"/>
    <w:rsid w:val="006C5B0B"/>
    <w:rsid w:val="006D199F"/>
    <w:rsid w:val="006D50F9"/>
    <w:rsid w:val="006D57F2"/>
    <w:rsid w:val="006E1455"/>
    <w:rsid w:val="006E2396"/>
    <w:rsid w:val="006E254D"/>
    <w:rsid w:val="006E54E1"/>
    <w:rsid w:val="006E5A7D"/>
    <w:rsid w:val="006E72C4"/>
    <w:rsid w:val="006F00B3"/>
    <w:rsid w:val="006F3AB1"/>
    <w:rsid w:val="006F49C6"/>
    <w:rsid w:val="00700361"/>
    <w:rsid w:val="00703000"/>
    <w:rsid w:val="007056CB"/>
    <w:rsid w:val="0071002A"/>
    <w:rsid w:val="00717F8B"/>
    <w:rsid w:val="0072057E"/>
    <w:rsid w:val="00725706"/>
    <w:rsid w:val="00727B52"/>
    <w:rsid w:val="00727C80"/>
    <w:rsid w:val="00731E2D"/>
    <w:rsid w:val="00732776"/>
    <w:rsid w:val="007329BE"/>
    <w:rsid w:val="0073537A"/>
    <w:rsid w:val="007368CF"/>
    <w:rsid w:val="00743221"/>
    <w:rsid w:val="00743316"/>
    <w:rsid w:val="0075366B"/>
    <w:rsid w:val="00754D3D"/>
    <w:rsid w:val="00764D89"/>
    <w:rsid w:val="007667BC"/>
    <w:rsid w:val="0077317A"/>
    <w:rsid w:val="007806AF"/>
    <w:rsid w:val="0078100E"/>
    <w:rsid w:val="007810B0"/>
    <w:rsid w:val="00784AC2"/>
    <w:rsid w:val="007962AD"/>
    <w:rsid w:val="0079653F"/>
    <w:rsid w:val="007979CD"/>
    <w:rsid w:val="007B00BB"/>
    <w:rsid w:val="007B16FA"/>
    <w:rsid w:val="007B3FD0"/>
    <w:rsid w:val="007C0A44"/>
    <w:rsid w:val="007C68B3"/>
    <w:rsid w:val="007C6D3A"/>
    <w:rsid w:val="007C71C9"/>
    <w:rsid w:val="007D4A43"/>
    <w:rsid w:val="007E7880"/>
    <w:rsid w:val="007F54E2"/>
    <w:rsid w:val="007F6F88"/>
    <w:rsid w:val="007F7DC1"/>
    <w:rsid w:val="00800355"/>
    <w:rsid w:val="00800D61"/>
    <w:rsid w:val="00802D20"/>
    <w:rsid w:val="00802FE1"/>
    <w:rsid w:val="00812A22"/>
    <w:rsid w:val="008147E9"/>
    <w:rsid w:val="00832E08"/>
    <w:rsid w:val="00834E4A"/>
    <w:rsid w:val="008352D6"/>
    <w:rsid w:val="00835B14"/>
    <w:rsid w:val="00835C86"/>
    <w:rsid w:val="00836F0F"/>
    <w:rsid w:val="008379C1"/>
    <w:rsid w:val="008405C0"/>
    <w:rsid w:val="00840D34"/>
    <w:rsid w:val="0084411D"/>
    <w:rsid w:val="00847AA9"/>
    <w:rsid w:val="00853804"/>
    <w:rsid w:val="0085420B"/>
    <w:rsid w:val="00857F1D"/>
    <w:rsid w:val="00863DE9"/>
    <w:rsid w:val="00871AD1"/>
    <w:rsid w:val="008749EE"/>
    <w:rsid w:val="00885133"/>
    <w:rsid w:val="00890F2B"/>
    <w:rsid w:val="00892D44"/>
    <w:rsid w:val="00893A46"/>
    <w:rsid w:val="00897338"/>
    <w:rsid w:val="008A1B4A"/>
    <w:rsid w:val="008A7E01"/>
    <w:rsid w:val="008B41B6"/>
    <w:rsid w:val="008C57B4"/>
    <w:rsid w:val="008C5CCC"/>
    <w:rsid w:val="008D15B8"/>
    <w:rsid w:val="008E246B"/>
    <w:rsid w:val="008E49D8"/>
    <w:rsid w:val="008E57AE"/>
    <w:rsid w:val="008E604D"/>
    <w:rsid w:val="008F0801"/>
    <w:rsid w:val="008F5ED3"/>
    <w:rsid w:val="008F66EE"/>
    <w:rsid w:val="008F70B8"/>
    <w:rsid w:val="008F75E9"/>
    <w:rsid w:val="00906980"/>
    <w:rsid w:val="00907782"/>
    <w:rsid w:val="0091124D"/>
    <w:rsid w:val="00911574"/>
    <w:rsid w:val="00913A3E"/>
    <w:rsid w:val="00916F82"/>
    <w:rsid w:val="00920500"/>
    <w:rsid w:val="009230B1"/>
    <w:rsid w:val="00923174"/>
    <w:rsid w:val="00923D93"/>
    <w:rsid w:val="00924B69"/>
    <w:rsid w:val="00926E4F"/>
    <w:rsid w:val="00927E98"/>
    <w:rsid w:val="00931453"/>
    <w:rsid w:val="00932511"/>
    <w:rsid w:val="009343F8"/>
    <w:rsid w:val="009400CE"/>
    <w:rsid w:val="009406EF"/>
    <w:rsid w:val="00944F6A"/>
    <w:rsid w:val="00947C73"/>
    <w:rsid w:val="00953E0B"/>
    <w:rsid w:val="009610B3"/>
    <w:rsid w:val="00962FA3"/>
    <w:rsid w:val="00963828"/>
    <w:rsid w:val="0096735F"/>
    <w:rsid w:val="0096745A"/>
    <w:rsid w:val="00971FB7"/>
    <w:rsid w:val="00977B90"/>
    <w:rsid w:val="00991072"/>
    <w:rsid w:val="009936EF"/>
    <w:rsid w:val="00994E38"/>
    <w:rsid w:val="0099681D"/>
    <w:rsid w:val="009A0F95"/>
    <w:rsid w:val="009A2BC4"/>
    <w:rsid w:val="009A6CA1"/>
    <w:rsid w:val="009B0DF0"/>
    <w:rsid w:val="009B13F3"/>
    <w:rsid w:val="009B5FA9"/>
    <w:rsid w:val="009C1BE9"/>
    <w:rsid w:val="009C22F9"/>
    <w:rsid w:val="009C27F2"/>
    <w:rsid w:val="009C2827"/>
    <w:rsid w:val="009C3490"/>
    <w:rsid w:val="009C3505"/>
    <w:rsid w:val="009C3C02"/>
    <w:rsid w:val="009C7EAC"/>
    <w:rsid w:val="009D6BDE"/>
    <w:rsid w:val="009D7B4D"/>
    <w:rsid w:val="009F08D3"/>
    <w:rsid w:val="009F1E63"/>
    <w:rsid w:val="009F330F"/>
    <w:rsid w:val="00A01185"/>
    <w:rsid w:val="00A01C47"/>
    <w:rsid w:val="00A040FE"/>
    <w:rsid w:val="00A063A9"/>
    <w:rsid w:val="00A178A7"/>
    <w:rsid w:val="00A23A20"/>
    <w:rsid w:val="00A246CB"/>
    <w:rsid w:val="00A304FA"/>
    <w:rsid w:val="00A40675"/>
    <w:rsid w:val="00A460C0"/>
    <w:rsid w:val="00A52CB2"/>
    <w:rsid w:val="00A540A4"/>
    <w:rsid w:val="00A54D9B"/>
    <w:rsid w:val="00A62FEF"/>
    <w:rsid w:val="00A656B9"/>
    <w:rsid w:val="00A660B7"/>
    <w:rsid w:val="00A6758A"/>
    <w:rsid w:val="00A71166"/>
    <w:rsid w:val="00A719A0"/>
    <w:rsid w:val="00A71A1B"/>
    <w:rsid w:val="00A740A6"/>
    <w:rsid w:val="00A7472A"/>
    <w:rsid w:val="00A759C8"/>
    <w:rsid w:val="00A8332A"/>
    <w:rsid w:val="00A86278"/>
    <w:rsid w:val="00A90129"/>
    <w:rsid w:val="00A91133"/>
    <w:rsid w:val="00AA2025"/>
    <w:rsid w:val="00AA56DE"/>
    <w:rsid w:val="00AA75AA"/>
    <w:rsid w:val="00AA7B4C"/>
    <w:rsid w:val="00AB1298"/>
    <w:rsid w:val="00AB13F2"/>
    <w:rsid w:val="00AB1818"/>
    <w:rsid w:val="00AB7127"/>
    <w:rsid w:val="00AB7347"/>
    <w:rsid w:val="00AB78B8"/>
    <w:rsid w:val="00AC2650"/>
    <w:rsid w:val="00AC3764"/>
    <w:rsid w:val="00AC666D"/>
    <w:rsid w:val="00AD05C2"/>
    <w:rsid w:val="00AD4151"/>
    <w:rsid w:val="00AD6F2B"/>
    <w:rsid w:val="00AD7AF4"/>
    <w:rsid w:val="00AE080E"/>
    <w:rsid w:val="00AE66E2"/>
    <w:rsid w:val="00AF6E8A"/>
    <w:rsid w:val="00B049DB"/>
    <w:rsid w:val="00B05978"/>
    <w:rsid w:val="00B06801"/>
    <w:rsid w:val="00B11296"/>
    <w:rsid w:val="00B141E4"/>
    <w:rsid w:val="00B3510A"/>
    <w:rsid w:val="00B37530"/>
    <w:rsid w:val="00B37A49"/>
    <w:rsid w:val="00B41020"/>
    <w:rsid w:val="00B420DA"/>
    <w:rsid w:val="00B43D29"/>
    <w:rsid w:val="00B52348"/>
    <w:rsid w:val="00B53228"/>
    <w:rsid w:val="00B53E7F"/>
    <w:rsid w:val="00B5486C"/>
    <w:rsid w:val="00B60E93"/>
    <w:rsid w:val="00B61293"/>
    <w:rsid w:val="00B630C4"/>
    <w:rsid w:val="00B67443"/>
    <w:rsid w:val="00B7542F"/>
    <w:rsid w:val="00B7651F"/>
    <w:rsid w:val="00B76BE4"/>
    <w:rsid w:val="00B77DFE"/>
    <w:rsid w:val="00B86CFB"/>
    <w:rsid w:val="00B87675"/>
    <w:rsid w:val="00B93D37"/>
    <w:rsid w:val="00B944A3"/>
    <w:rsid w:val="00B95FE6"/>
    <w:rsid w:val="00B97B38"/>
    <w:rsid w:val="00BB080B"/>
    <w:rsid w:val="00BB1BA1"/>
    <w:rsid w:val="00BB73B1"/>
    <w:rsid w:val="00BC248E"/>
    <w:rsid w:val="00BC3A3A"/>
    <w:rsid w:val="00BC4C48"/>
    <w:rsid w:val="00BC5894"/>
    <w:rsid w:val="00BC6ED8"/>
    <w:rsid w:val="00BC7E2D"/>
    <w:rsid w:val="00BD7210"/>
    <w:rsid w:val="00BD7840"/>
    <w:rsid w:val="00BE1F82"/>
    <w:rsid w:val="00BE3251"/>
    <w:rsid w:val="00BE55CD"/>
    <w:rsid w:val="00BF0AFA"/>
    <w:rsid w:val="00BF4843"/>
    <w:rsid w:val="00C02A9C"/>
    <w:rsid w:val="00C07643"/>
    <w:rsid w:val="00C07BF9"/>
    <w:rsid w:val="00C14528"/>
    <w:rsid w:val="00C15137"/>
    <w:rsid w:val="00C161E1"/>
    <w:rsid w:val="00C1635E"/>
    <w:rsid w:val="00C25D80"/>
    <w:rsid w:val="00C26B00"/>
    <w:rsid w:val="00C27B67"/>
    <w:rsid w:val="00C31FFF"/>
    <w:rsid w:val="00C412E1"/>
    <w:rsid w:val="00C41BDC"/>
    <w:rsid w:val="00C52A04"/>
    <w:rsid w:val="00C53C29"/>
    <w:rsid w:val="00C546C3"/>
    <w:rsid w:val="00C553F9"/>
    <w:rsid w:val="00C55B90"/>
    <w:rsid w:val="00C575A9"/>
    <w:rsid w:val="00C57914"/>
    <w:rsid w:val="00C63B69"/>
    <w:rsid w:val="00C64A84"/>
    <w:rsid w:val="00C73AFB"/>
    <w:rsid w:val="00C74F02"/>
    <w:rsid w:val="00C77CAA"/>
    <w:rsid w:val="00C80F05"/>
    <w:rsid w:val="00C815EA"/>
    <w:rsid w:val="00C86C73"/>
    <w:rsid w:val="00C86E48"/>
    <w:rsid w:val="00C927D3"/>
    <w:rsid w:val="00C92BE9"/>
    <w:rsid w:val="00C943F5"/>
    <w:rsid w:val="00C94791"/>
    <w:rsid w:val="00C96E29"/>
    <w:rsid w:val="00CA259E"/>
    <w:rsid w:val="00CA4DF0"/>
    <w:rsid w:val="00CA4FC3"/>
    <w:rsid w:val="00CA5438"/>
    <w:rsid w:val="00CA5FA8"/>
    <w:rsid w:val="00CC3518"/>
    <w:rsid w:val="00CC56FC"/>
    <w:rsid w:val="00CC6673"/>
    <w:rsid w:val="00CC7096"/>
    <w:rsid w:val="00CD4029"/>
    <w:rsid w:val="00CD5262"/>
    <w:rsid w:val="00CE3C2D"/>
    <w:rsid w:val="00CE4554"/>
    <w:rsid w:val="00CF4B0C"/>
    <w:rsid w:val="00CF5FDE"/>
    <w:rsid w:val="00CF6DF3"/>
    <w:rsid w:val="00D002CE"/>
    <w:rsid w:val="00D02595"/>
    <w:rsid w:val="00D0442A"/>
    <w:rsid w:val="00D04DB3"/>
    <w:rsid w:val="00D055FB"/>
    <w:rsid w:val="00D11489"/>
    <w:rsid w:val="00D1286E"/>
    <w:rsid w:val="00D25982"/>
    <w:rsid w:val="00D25FC0"/>
    <w:rsid w:val="00D26993"/>
    <w:rsid w:val="00D33F3E"/>
    <w:rsid w:val="00D36837"/>
    <w:rsid w:val="00D434B6"/>
    <w:rsid w:val="00D44E78"/>
    <w:rsid w:val="00D55765"/>
    <w:rsid w:val="00D56C20"/>
    <w:rsid w:val="00D64206"/>
    <w:rsid w:val="00D67B2B"/>
    <w:rsid w:val="00D72363"/>
    <w:rsid w:val="00D73AB5"/>
    <w:rsid w:val="00D81C59"/>
    <w:rsid w:val="00D8335E"/>
    <w:rsid w:val="00D85644"/>
    <w:rsid w:val="00D86AA2"/>
    <w:rsid w:val="00D87203"/>
    <w:rsid w:val="00D90C40"/>
    <w:rsid w:val="00D9446B"/>
    <w:rsid w:val="00DA026B"/>
    <w:rsid w:val="00DA084B"/>
    <w:rsid w:val="00DA0E1B"/>
    <w:rsid w:val="00DA22A6"/>
    <w:rsid w:val="00DB0F7F"/>
    <w:rsid w:val="00DB2921"/>
    <w:rsid w:val="00DD0AD3"/>
    <w:rsid w:val="00DD119F"/>
    <w:rsid w:val="00DD4591"/>
    <w:rsid w:val="00DD5872"/>
    <w:rsid w:val="00DD6611"/>
    <w:rsid w:val="00DE3AB0"/>
    <w:rsid w:val="00DE6242"/>
    <w:rsid w:val="00DF2B5D"/>
    <w:rsid w:val="00DF30FF"/>
    <w:rsid w:val="00E00D84"/>
    <w:rsid w:val="00E028F6"/>
    <w:rsid w:val="00E0542B"/>
    <w:rsid w:val="00E070F8"/>
    <w:rsid w:val="00E1014B"/>
    <w:rsid w:val="00E126C7"/>
    <w:rsid w:val="00E20D3A"/>
    <w:rsid w:val="00E22F90"/>
    <w:rsid w:val="00E25966"/>
    <w:rsid w:val="00E31A08"/>
    <w:rsid w:val="00E344D3"/>
    <w:rsid w:val="00E4095F"/>
    <w:rsid w:val="00E4298A"/>
    <w:rsid w:val="00E44B6E"/>
    <w:rsid w:val="00E56E14"/>
    <w:rsid w:val="00E65309"/>
    <w:rsid w:val="00E829C5"/>
    <w:rsid w:val="00E835E9"/>
    <w:rsid w:val="00E83D44"/>
    <w:rsid w:val="00E85084"/>
    <w:rsid w:val="00E868AB"/>
    <w:rsid w:val="00E9054A"/>
    <w:rsid w:val="00E9134D"/>
    <w:rsid w:val="00E93805"/>
    <w:rsid w:val="00E94DF7"/>
    <w:rsid w:val="00E95150"/>
    <w:rsid w:val="00EA2041"/>
    <w:rsid w:val="00EB16FB"/>
    <w:rsid w:val="00EC0651"/>
    <w:rsid w:val="00EC1960"/>
    <w:rsid w:val="00EC3C22"/>
    <w:rsid w:val="00EC3D87"/>
    <w:rsid w:val="00EC4000"/>
    <w:rsid w:val="00EC6D1A"/>
    <w:rsid w:val="00EC7FBB"/>
    <w:rsid w:val="00ED162F"/>
    <w:rsid w:val="00ED1AC8"/>
    <w:rsid w:val="00EE2738"/>
    <w:rsid w:val="00EE459B"/>
    <w:rsid w:val="00EF5AC1"/>
    <w:rsid w:val="00F0454D"/>
    <w:rsid w:val="00F073E9"/>
    <w:rsid w:val="00F07B18"/>
    <w:rsid w:val="00F1270B"/>
    <w:rsid w:val="00F1292B"/>
    <w:rsid w:val="00F12B4F"/>
    <w:rsid w:val="00F13187"/>
    <w:rsid w:val="00F14E2A"/>
    <w:rsid w:val="00F166BA"/>
    <w:rsid w:val="00F24427"/>
    <w:rsid w:val="00F267FF"/>
    <w:rsid w:val="00F26A90"/>
    <w:rsid w:val="00F3211C"/>
    <w:rsid w:val="00F3246B"/>
    <w:rsid w:val="00F40560"/>
    <w:rsid w:val="00F40E60"/>
    <w:rsid w:val="00F41AD1"/>
    <w:rsid w:val="00F42969"/>
    <w:rsid w:val="00F44D16"/>
    <w:rsid w:val="00F52446"/>
    <w:rsid w:val="00F55AD3"/>
    <w:rsid w:val="00F56EE2"/>
    <w:rsid w:val="00F57A5A"/>
    <w:rsid w:val="00F60D5A"/>
    <w:rsid w:val="00F61D48"/>
    <w:rsid w:val="00F63007"/>
    <w:rsid w:val="00F63397"/>
    <w:rsid w:val="00F66976"/>
    <w:rsid w:val="00F71434"/>
    <w:rsid w:val="00F81E5B"/>
    <w:rsid w:val="00F9545D"/>
    <w:rsid w:val="00FA1E91"/>
    <w:rsid w:val="00FA2B44"/>
    <w:rsid w:val="00FA3342"/>
    <w:rsid w:val="00FA4F6C"/>
    <w:rsid w:val="00FB024B"/>
    <w:rsid w:val="00FB128C"/>
    <w:rsid w:val="00FB1E2F"/>
    <w:rsid w:val="00FB205D"/>
    <w:rsid w:val="00FB3625"/>
    <w:rsid w:val="00FB3653"/>
    <w:rsid w:val="00FB45BC"/>
    <w:rsid w:val="00FC3E1B"/>
    <w:rsid w:val="00FC450D"/>
    <w:rsid w:val="00FC4740"/>
    <w:rsid w:val="00FC4F61"/>
    <w:rsid w:val="00FD17AC"/>
    <w:rsid w:val="00FD345A"/>
    <w:rsid w:val="00FD5302"/>
    <w:rsid w:val="00FD5B64"/>
    <w:rsid w:val="00FD5DA6"/>
    <w:rsid w:val="00FF06D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3BC13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83FF8"/>
  </w:style>
  <w:style w:type="paragraph" w:styleId="Heading1">
    <w:name w:val="heading 1"/>
    <w:basedOn w:val="Normal"/>
    <w:next w:val="Normal"/>
    <w:link w:val="Heading1Char"/>
    <w:uiPriority w:val="9"/>
    <w:qFormat/>
    <w:rsid w:val="00BC5894"/>
    <w:pPr>
      <w:keepNext/>
      <w:keepLines/>
      <w:spacing w:before="480" w:after="0"/>
      <w:outlineLvl w:val="0"/>
    </w:pPr>
    <w:rPr>
      <w:rFonts w:asciiTheme="majorHAnsi" w:eastAsiaTheme="majorEastAsia" w:hAnsiTheme="majorHAnsi" w:cstheme="majorBidi"/>
      <w:b/>
      <w:bCs/>
      <w:color w:val="848057" w:themeColor="accent1" w:themeShade="BF"/>
      <w:sz w:val="28"/>
      <w:szCs w:val="28"/>
    </w:rPr>
  </w:style>
  <w:style w:type="paragraph" w:styleId="Heading2">
    <w:name w:val="heading 2"/>
    <w:basedOn w:val="Normal"/>
    <w:next w:val="Normal"/>
    <w:link w:val="Heading2Char"/>
    <w:uiPriority w:val="9"/>
    <w:unhideWhenUsed/>
    <w:qFormat/>
    <w:rsid w:val="001728E0"/>
    <w:pPr>
      <w:keepNext/>
      <w:keepLines/>
      <w:spacing w:before="200" w:after="0"/>
      <w:outlineLvl w:val="1"/>
    </w:pPr>
    <w:rPr>
      <w:rFonts w:asciiTheme="majorHAnsi" w:eastAsiaTheme="majorEastAsia" w:hAnsiTheme="majorHAnsi" w:cstheme="majorBidi"/>
      <w:b/>
      <w:bCs/>
      <w:color w:val="A9A57C" w:themeColor="accent1"/>
      <w:sz w:val="26"/>
      <w:szCs w:val="26"/>
    </w:rPr>
  </w:style>
  <w:style w:type="paragraph" w:styleId="Heading3">
    <w:name w:val="heading 3"/>
    <w:basedOn w:val="Normal"/>
    <w:next w:val="Normal"/>
    <w:link w:val="Heading3Char"/>
    <w:uiPriority w:val="9"/>
    <w:unhideWhenUsed/>
    <w:qFormat/>
    <w:rsid w:val="0073537A"/>
    <w:pPr>
      <w:keepNext/>
      <w:keepLines/>
      <w:spacing w:before="200" w:after="0"/>
      <w:outlineLvl w:val="2"/>
    </w:pPr>
    <w:rPr>
      <w:rFonts w:asciiTheme="majorHAnsi" w:eastAsiaTheme="majorEastAsia" w:hAnsiTheme="majorHAnsi" w:cstheme="majorBidi"/>
      <w:b/>
      <w:bCs/>
      <w:color w:val="A9A57C" w:themeColor="accent1"/>
    </w:rPr>
  </w:style>
  <w:style w:type="paragraph" w:styleId="Heading4">
    <w:name w:val="heading 4"/>
    <w:basedOn w:val="Normal"/>
    <w:next w:val="Normal"/>
    <w:link w:val="Heading4Char"/>
    <w:uiPriority w:val="9"/>
    <w:unhideWhenUsed/>
    <w:qFormat/>
    <w:rsid w:val="00107BD0"/>
    <w:pPr>
      <w:keepNext/>
      <w:keepLines/>
      <w:spacing w:before="200" w:after="0"/>
      <w:outlineLvl w:val="3"/>
    </w:pPr>
    <w:rPr>
      <w:rFonts w:asciiTheme="majorHAnsi" w:eastAsiaTheme="majorEastAsia" w:hAnsiTheme="majorHAnsi" w:cstheme="majorBidi"/>
      <w:b/>
      <w:bCs/>
      <w:i/>
      <w:iCs/>
      <w:color w:val="A9A57C" w:themeColor="accent1"/>
    </w:rPr>
  </w:style>
  <w:style w:type="paragraph" w:styleId="Heading5">
    <w:name w:val="heading 5"/>
    <w:basedOn w:val="Normal"/>
    <w:next w:val="Normal"/>
    <w:link w:val="Heading5Char"/>
    <w:uiPriority w:val="9"/>
    <w:unhideWhenUsed/>
    <w:qFormat/>
    <w:rsid w:val="00107BD0"/>
    <w:pPr>
      <w:keepNext/>
      <w:keepLines/>
      <w:spacing w:before="200" w:after="0"/>
      <w:outlineLvl w:val="4"/>
    </w:pPr>
    <w:rPr>
      <w:rFonts w:asciiTheme="majorHAnsi" w:eastAsiaTheme="majorEastAsia" w:hAnsiTheme="majorHAnsi" w:cstheme="majorBidi"/>
      <w:color w:val="575539"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5752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57524"/>
    <w:rPr>
      <w:rFonts w:ascii="Tahoma" w:hAnsi="Tahoma" w:cs="Tahoma"/>
      <w:sz w:val="16"/>
      <w:szCs w:val="16"/>
    </w:rPr>
  </w:style>
  <w:style w:type="paragraph" w:styleId="Header">
    <w:name w:val="header"/>
    <w:basedOn w:val="Normal"/>
    <w:link w:val="HeaderChar"/>
    <w:uiPriority w:val="99"/>
    <w:unhideWhenUsed/>
    <w:rsid w:val="00557524"/>
    <w:pPr>
      <w:tabs>
        <w:tab w:val="center" w:pos="4680"/>
        <w:tab w:val="right" w:pos="9360"/>
      </w:tabs>
      <w:spacing w:after="0" w:line="240" w:lineRule="auto"/>
    </w:pPr>
  </w:style>
  <w:style w:type="character" w:customStyle="1" w:styleId="HeaderChar">
    <w:name w:val="Header Char"/>
    <w:basedOn w:val="DefaultParagraphFont"/>
    <w:link w:val="Header"/>
    <w:uiPriority w:val="99"/>
    <w:rsid w:val="00557524"/>
  </w:style>
  <w:style w:type="paragraph" w:styleId="Footer">
    <w:name w:val="footer"/>
    <w:basedOn w:val="Normal"/>
    <w:link w:val="FooterChar"/>
    <w:uiPriority w:val="99"/>
    <w:unhideWhenUsed/>
    <w:rsid w:val="00557524"/>
    <w:pPr>
      <w:tabs>
        <w:tab w:val="center" w:pos="4680"/>
        <w:tab w:val="right" w:pos="9360"/>
      </w:tabs>
      <w:spacing w:after="0" w:line="240" w:lineRule="auto"/>
    </w:pPr>
  </w:style>
  <w:style w:type="character" w:customStyle="1" w:styleId="FooterChar">
    <w:name w:val="Footer Char"/>
    <w:basedOn w:val="DefaultParagraphFont"/>
    <w:link w:val="Footer"/>
    <w:uiPriority w:val="99"/>
    <w:rsid w:val="00557524"/>
  </w:style>
  <w:style w:type="character" w:customStyle="1" w:styleId="Heading1Char">
    <w:name w:val="Heading 1 Char"/>
    <w:basedOn w:val="DefaultParagraphFont"/>
    <w:link w:val="Heading1"/>
    <w:uiPriority w:val="9"/>
    <w:rsid w:val="00BC5894"/>
    <w:rPr>
      <w:rFonts w:asciiTheme="majorHAnsi" w:eastAsiaTheme="majorEastAsia" w:hAnsiTheme="majorHAnsi" w:cstheme="majorBidi"/>
      <w:b/>
      <w:bCs/>
      <w:color w:val="848057" w:themeColor="accent1" w:themeShade="BF"/>
      <w:sz w:val="28"/>
      <w:szCs w:val="28"/>
    </w:rPr>
  </w:style>
  <w:style w:type="character" w:customStyle="1" w:styleId="Heading2Char">
    <w:name w:val="Heading 2 Char"/>
    <w:basedOn w:val="DefaultParagraphFont"/>
    <w:link w:val="Heading2"/>
    <w:uiPriority w:val="9"/>
    <w:rsid w:val="001728E0"/>
    <w:rPr>
      <w:rFonts w:asciiTheme="majorHAnsi" w:eastAsiaTheme="majorEastAsia" w:hAnsiTheme="majorHAnsi" w:cstheme="majorBidi"/>
      <w:b/>
      <w:bCs/>
      <w:color w:val="A9A57C" w:themeColor="accent1"/>
      <w:sz w:val="26"/>
      <w:szCs w:val="26"/>
    </w:rPr>
  </w:style>
  <w:style w:type="paragraph" w:styleId="ListParagraph">
    <w:name w:val="List Paragraph"/>
    <w:basedOn w:val="Normal"/>
    <w:uiPriority w:val="34"/>
    <w:qFormat/>
    <w:rsid w:val="001728E0"/>
    <w:pPr>
      <w:ind w:left="720"/>
      <w:contextualSpacing/>
    </w:pPr>
  </w:style>
  <w:style w:type="character" w:styleId="Strong">
    <w:name w:val="Strong"/>
    <w:basedOn w:val="DefaultParagraphFont"/>
    <w:uiPriority w:val="22"/>
    <w:qFormat/>
    <w:rsid w:val="001728E0"/>
    <w:rPr>
      <w:b/>
      <w:bCs/>
    </w:rPr>
  </w:style>
  <w:style w:type="character" w:styleId="Hyperlink">
    <w:name w:val="Hyperlink"/>
    <w:basedOn w:val="DefaultParagraphFont"/>
    <w:uiPriority w:val="99"/>
    <w:unhideWhenUsed/>
    <w:rsid w:val="001728E0"/>
    <w:rPr>
      <w:color w:val="D25814" w:themeColor="hyperlink"/>
      <w:u w:val="single"/>
    </w:rPr>
  </w:style>
  <w:style w:type="table" w:styleId="TableGrid">
    <w:name w:val="Table Grid"/>
    <w:basedOn w:val="TableNormal"/>
    <w:uiPriority w:val="59"/>
    <w:rsid w:val="001728E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ubtleEmphasis">
    <w:name w:val="Subtle Emphasis"/>
    <w:basedOn w:val="DefaultParagraphFont"/>
    <w:uiPriority w:val="19"/>
    <w:qFormat/>
    <w:rsid w:val="001728E0"/>
    <w:rPr>
      <w:i/>
      <w:iCs/>
      <w:color w:val="A89D7F" w:themeColor="text1" w:themeTint="7F"/>
    </w:rPr>
  </w:style>
  <w:style w:type="character" w:styleId="IntenseEmphasis">
    <w:name w:val="Intense Emphasis"/>
    <w:basedOn w:val="DefaultParagraphFont"/>
    <w:uiPriority w:val="21"/>
    <w:qFormat/>
    <w:rsid w:val="00E56E14"/>
    <w:rPr>
      <w:b/>
      <w:bCs/>
      <w:i/>
      <w:iCs/>
      <w:color w:val="A9A57C" w:themeColor="accent1"/>
    </w:rPr>
  </w:style>
  <w:style w:type="character" w:styleId="CommentReference">
    <w:name w:val="annotation reference"/>
    <w:basedOn w:val="DefaultParagraphFont"/>
    <w:uiPriority w:val="99"/>
    <w:semiHidden/>
    <w:unhideWhenUsed/>
    <w:rsid w:val="00906980"/>
    <w:rPr>
      <w:sz w:val="16"/>
      <w:szCs w:val="16"/>
    </w:rPr>
  </w:style>
  <w:style w:type="paragraph" w:styleId="CommentText">
    <w:name w:val="annotation text"/>
    <w:basedOn w:val="Normal"/>
    <w:link w:val="CommentTextChar"/>
    <w:uiPriority w:val="99"/>
    <w:semiHidden/>
    <w:unhideWhenUsed/>
    <w:rsid w:val="00906980"/>
    <w:pPr>
      <w:spacing w:line="240" w:lineRule="auto"/>
    </w:pPr>
    <w:rPr>
      <w:sz w:val="20"/>
      <w:szCs w:val="20"/>
    </w:rPr>
  </w:style>
  <w:style w:type="character" w:customStyle="1" w:styleId="CommentTextChar">
    <w:name w:val="Comment Text Char"/>
    <w:basedOn w:val="DefaultParagraphFont"/>
    <w:link w:val="CommentText"/>
    <w:uiPriority w:val="99"/>
    <w:semiHidden/>
    <w:rsid w:val="00906980"/>
    <w:rPr>
      <w:sz w:val="20"/>
      <w:szCs w:val="20"/>
    </w:rPr>
  </w:style>
  <w:style w:type="paragraph" w:styleId="CommentSubject">
    <w:name w:val="annotation subject"/>
    <w:basedOn w:val="CommentText"/>
    <w:next w:val="CommentText"/>
    <w:link w:val="CommentSubjectChar"/>
    <w:uiPriority w:val="99"/>
    <w:semiHidden/>
    <w:unhideWhenUsed/>
    <w:rsid w:val="00906980"/>
    <w:rPr>
      <w:b/>
      <w:bCs/>
    </w:rPr>
  </w:style>
  <w:style w:type="character" w:customStyle="1" w:styleId="CommentSubjectChar">
    <w:name w:val="Comment Subject Char"/>
    <w:basedOn w:val="CommentTextChar"/>
    <w:link w:val="CommentSubject"/>
    <w:uiPriority w:val="99"/>
    <w:semiHidden/>
    <w:rsid w:val="00906980"/>
    <w:rPr>
      <w:b/>
      <w:bCs/>
      <w:sz w:val="20"/>
      <w:szCs w:val="20"/>
    </w:rPr>
  </w:style>
  <w:style w:type="paragraph" w:customStyle="1" w:styleId="Buttons">
    <w:name w:val="Buttons"/>
    <w:basedOn w:val="Normal"/>
    <w:link w:val="ButtonsChar"/>
    <w:qFormat/>
    <w:rsid w:val="00F14E2A"/>
    <w:pPr>
      <w:jc w:val="center"/>
    </w:pPr>
  </w:style>
  <w:style w:type="character" w:styleId="PlaceholderText">
    <w:name w:val="Placeholder Text"/>
    <w:basedOn w:val="DefaultParagraphFont"/>
    <w:uiPriority w:val="99"/>
    <w:semiHidden/>
    <w:rsid w:val="00F14E2A"/>
    <w:rPr>
      <w:color w:val="808080"/>
    </w:rPr>
  </w:style>
  <w:style w:type="character" w:customStyle="1" w:styleId="ButtonsChar">
    <w:name w:val="Buttons Char"/>
    <w:basedOn w:val="DefaultParagraphFont"/>
    <w:link w:val="Buttons"/>
    <w:rsid w:val="00F14E2A"/>
  </w:style>
  <w:style w:type="character" w:customStyle="1" w:styleId="Heading3Char">
    <w:name w:val="Heading 3 Char"/>
    <w:basedOn w:val="DefaultParagraphFont"/>
    <w:link w:val="Heading3"/>
    <w:uiPriority w:val="9"/>
    <w:rsid w:val="0073537A"/>
    <w:rPr>
      <w:rFonts w:asciiTheme="majorHAnsi" w:eastAsiaTheme="majorEastAsia" w:hAnsiTheme="majorHAnsi" w:cstheme="majorBidi"/>
      <w:b/>
      <w:bCs/>
      <w:color w:val="A9A57C" w:themeColor="accent1"/>
    </w:rPr>
  </w:style>
  <w:style w:type="paragraph" w:styleId="NormalWeb">
    <w:name w:val="Normal (Web)"/>
    <w:basedOn w:val="Normal"/>
    <w:uiPriority w:val="99"/>
    <w:semiHidden/>
    <w:unhideWhenUsed/>
    <w:rsid w:val="00C14528"/>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1"/>
    <w:qFormat/>
    <w:rsid w:val="0025321D"/>
    <w:pPr>
      <w:spacing w:after="0" w:line="240" w:lineRule="auto"/>
    </w:pPr>
  </w:style>
  <w:style w:type="character" w:customStyle="1" w:styleId="Heading4Char">
    <w:name w:val="Heading 4 Char"/>
    <w:basedOn w:val="DefaultParagraphFont"/>
    <w:link w:val="Heading4"/>
    <w:uiPriority w:val="9"/>
    <w:rsid w:val="00107BD0"/>
    <w:rPr>
      <w:rFonts w:asciiTheme="majorHAnsi" w:eastAsiaTheme="majorEastAsia" w:hAnsiTheme="majorHAnsi" w:cstheme="majorBidi"/>
      <w:b/>
      <w:bCs/>
      <w:i/>
      <w:iCs/>
      <w:color w:val="A9A57C" w:themeColor="accent1"/>
    </w:rPr>
  </w:style>
  <w:style w:type="character" w:customStyle="1" w:styleId="Heading5Char">
    <w:name w:val="Heading 5 Char"/>
    <w:basedOn w:val="DefaultParagraphFont"/>
    <w:link w:val="Heading5"/>
    <w:uiPriority w:val="9"/>
    <w:rsid w:val="00107BD0"/>
    <w:rPr>
      <w:rFonts w:asciiTheme="majorHAnsi" w:eastAsiaTheme="majorEastAsia" w:hAnsiTheme="majorHAnsi" w:cstheme="majorBidi"/>
      <w:color w:val="575539" w:themeColor="accent1" w:themeShade="7F"/>
    </w:rPr>
  </w:style>
  <w:style w:type="paragraph" w:customStyle="1" w:styleId="Default">
    <w:name w:val="Default"/>
    <w:rsid w:val="007056CB"/>
    <w:pPr>
      <w:autoSpaceDE w:val="0"/>
      <w:autoSpaceDN w:val="0"/>
      <w:adjustRightInd w:val="0"/>
      <w:spacing w:after="0" w:line="240" w:lineRule="auto"/>
    </w:pPr>
    <w:rPr>
      <w:rFonts w:ascii="Calibri" w:hAnsi="Calibri" w:cs="Calibri"/>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83FF8"/>
  </w:style>
  <w:style w:type="paragraph" w:styleId="Heading1">
    <w:name w:val="heading 1"/>
    <w:basedOn w:val="Normal"/>
    <w:next w:val="Normal"/>
    <w:link w:val="Heading1Char"/>
    <w:uiPriority w:val="9"/>
    <w:qFormat/>
    <w:rsid w:val="00BC5894"/>
    <w:pPr>
      <w:keepNext/>
      <w:keepLines/>
      <w:spacing w:before="480" w:after="0"/>
      <w:outlineLvl w:val="0"/>
    </w:pPr>
    <w:rPr>
      <w:rFonts w:asciiTheme="majorHAnsi" w:eastAsiaTheme="majorEastAsia" w:hAnsiTheme="majorHAnsi" w:cstheme="majorBidi"/>
      <w:b/>
      <w:bCs/>
      <w:color w:val="848057" w:themeColor="accent1" w:themeShade="BF"/>
      <w:sz w:val="28"/>
      <w:szCs w:val="28"/>
    </w:rPr>
  </w:style>
  <w:style w:type="paragraph" w:styleId="Heading2">
    <w:name w:val="heading 2"/>
    <w:basedOn w:val="Normal"/>
    <w:next w:val="Normal"/>
    <w:link w:val="Heading2Char"/>
    <w:uiPriority w:val="9"/>
    <w:unhideWhenUsed/>
    <w:qFormat/>
    <w:rsid w:val="001728E0"/>
    <w:pPr>
      <w:keepNext/>
      <w:keepLines/>
      <w:spacing w:before="200" w:after="0"/>
      <w:outlineLvl w:val="1"/>
    </w:pPr>
    <w:rPr>
      <w:rFonts w:asciiTheme="majorHAnsi" w:eastAsiaTheme="majorEastAsia" w:hAnsiTheme="majorHAnsi" w:cstheme="majorBidi"/>
      <w:b/>
      <w:bCs/>
      <w:color w:val="A9A57C" w:themeColor="accent1"/>
      <w:sz w:val="26"/>
      <w:szCs w:val="26"/>
    </w:rPr>
  </w:style>
  <w:style w:type="paragraph" w:styleId="Heading3">
    <w:name w:val="heading 3"/>
    <w:basedOn w:val="Normal"/>
    <w:next w:val="Normal"/>
    <w:link w:val="Heading3Char"/>
    <w:uiPriority w:val="9"/>
    <w:unhideWhenUsed/>
    <w:qFormat/>
    <w:rsid w:val="0073537A"/>
    <w:pPr>
      <w:keepNext/>
      <w:keepLines/>
      <w:spacing w:before="200" w:after="0"/>
      <w:outlineLvl w:val="2"/>
    </w:pPr>
    <w:rPr>
      <w:rFonts w:asciiTheme="majorHAnsi" w:eastAsiaTheme="majorEastAsia" w:hAnsiTheme="majorHAnsi" w:cstheme="majorBidi"/>
      <w:b/>
      <w:bCs/>
      <w:color w:val="A9A57C" w:themeColor="accent1"/>
    </w:rPr>
  </w:style>
  <w:style w:type="paragraph" w:styleId="Heading4">
    <w:name w:val="heading 4"/>
    <w:basedOn w:val="Normal"/>
    <w:next w:val="Normal"/>
    <w:link w:val="Heading4Char"/>
    <w:uiPriority w:val="9"/>
    <w:unhideWhenUsed/>
    <w:qFormat/>
    <w:rsid w:val="00107BD0"/>
    <w:pPr>
      <w:keepNext/>
      <w:keepLines/>
      <w:spacing w:before="200" w:after="0"/>
      <w:outlineLvl w:val="3"/>
    </w:pPr>
    <w:rPr>
      <w:rFonts w:asciiTheme="majorHAnsi" w:eastAsiaTheme="majorEastAsia" w:hAnsiTheme="majorHAnsi" w:cstheme="majorBidi"/>
      <w:b/>
      <w:bCs/>
      <w:i/>
      <w:iCs/>
      <w:color w:val="A9A57C" w:themeColor="accent1"/>
    </w:rPr>
  </w:style>
  <w:style w:type="paragraph" w:styleId="Heading5">
    <w:name w:val="heading 5"/>
    <w:basedOn w:val="Normal"/>
    <w:next w:val="Normal"/>
    <w:link w:val="Heading5Char"/>
    <w:uiPriority w:val="9"/>
    <w:unhideWhenUsed/>
    <w:qFormat/>
    <w:rsid w:val="00107BD0"/>
    <w:pPr>
      <w:keepNext/>
      <w:keepLines/>
      <w:spacing w:before="200" w:after="0"/>
      <w:outlineLvl w:val="4"/>
    </w:pPr>
    <w:rPr>
      <w:rFonts w:asciiTheme="majorHAnsi" w:eastAsiaTheme="majorEastAsia" w:hAnsiTheme="majorHAnsi" w:cstheme="majorBidi"/>
      <w:color w:val="575539"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5752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57524"/>
    <w:rPr>
      <w:rFonts w:ascii="Tahoma" w:hAnsi="Tahoma" w:cs="Tahoma"/>
      <w:sz w:val="16"/>
      <w:szCs w:val="16"/>
    </w:rPr>
  </w:style>
  <w:style w:type="paragraph" w:styleId="Header">
    <w:name w:val="header"/>
    <w:basedOn w:val="Normal"/>
    <w:link w:val="HeaderChar"/>
    <w:uiPriority w:val="99"/>
    <w:unhideWhenUsed/>
    <w:rsid w:val="00557524"/>
    <w:pPr>
      <w:tabs>
        <w:tab w:val="center" w:pos="4680"/>
        <w:tab w:val="right" w:pos="9360"/>
      </w:tabs>
      <w:spacing w:after="0" w:line="240" w:lineRule="auto"/>
    </w:pPr>
  </w:style>
  <w:style w:type="character" w:customStyle="1" w:styleId="HeaderChar">
    <w:name w:val="Header Char"/>
    <w:basedOn w:val="DefaultParagraphFont"/>
    <w:link w:val="Header"/>
    <w:uiPriority w:val="99"/>
    <w:rsid w:val="00557524"/>
  </w:style>
  <w:style w:type="paragraph" w:styleId="Footer">
    <w:name w:val="footer"/>
    <w:basedOn w:val="Normal"/>
    <w:link w:val="FooterChar"/>
    <w:uiPriority w:val="99"/>
    <w:unhideWhenUsed/>
    <w:rsid w:val="00557524"/>
    <w:pPr>
      <w:tabs>
        <w:tab w:val="center" w:pos="4680"/>
        <w:tab w:val="right" w:pos="9360"/>
      </w:tabs>
      <w:spacing w:after="0" w:line="240" w:lineRule="auto"/>
    </w:pPr>
  </w:style>
  <w:style w:type="character" w:customStyle="1" w:styleId="FooterChar">
    <w:name w:val="Footer Char"/>
    <w:basedOn w:val="DefaultParagraphFont"/>
    <w:link w:val="Footer"/>
    <w:uiPriority w:val="99"/>
    <w:rsid w:val="00557524"/>
  </w:style>
  <w:style w:type="character" w:customStyle="1" w:styleId="Heading1Char">
    <w:name w:val="Heading 1 Char"/>
    <w:basedOn w:val="DefaultParagraphFont"/>
    <w:link w:val="Heading1"/>
    <w:uiPriority w:val="9"/>
    <w:rsid w:val="00BC5894"/>
    <w:rPr>
      <w:rFonts w:asciiTheme="majorHAnsi" w:eastAsiaTheme="majorEastAsia" w:hAnsiTheme="majorHAnsi" w:cstheme="majorBidi"/>
      <w:b/>
      <w:bCs/>
      <w:color w:val="848057" w:themeColor="accent1" w:themeShade="BF"/>
      <w:sz w:val="28"/>
      <w:szCs w:val="28"/>
    </w:rPr>
  </w:style>
  <w:style w:type="character" w:customStyle="1" w:styleId="Heading2Char">
    <w:name w:val="Heading 2 Char"/>
    <w:basedOn w:val="DefaultParagraphFont"/>
    <w:link w:val="Heading2"/>
    <w:uiPriority w:val="9"/>
    <w:rsid w:val="001728E0"/>
    <w:rPr>
      <w:rFonts w:asciiTheme="majorHAnsi" w:eastAsiaTheme="majorEastAsia" w:hAnsiTheme="majorHAnsi" w:cstheme="majorBidi"/>
      <w:b/>
      <w:bCs/>
      <w:color w:val="A9A57C" w:themeColor="accent1"/>
      <w:sz w:val="26"/>
      <w:szCs w:val="26"/>
    </w:rPr>
  </w:style>
  <w:style w:type="paragraph" w:styleId="ListParagraph">
    <w:name w:val="List Paragraph"/>
    <w:basedOn w:val="Normal"/>
    <w:uiPriority w:val="34"/>
    <w:qFormat/>
    <w:rsid w:val="001728E0"/>
    <w:pPr>
      <w:ind w:left="720"/>
      <w:contextualSpacing/>
    </w:pPr>
  </w:style>
  <w:style w:type="character" w:styleId="Strong">
    <w:name w:val="Strong"/>
    <w:basedOn w:val="DefaultParagraphFont"/>
    <w:uiPriority w:val="22"/>
    <w:qFormat/>
    <w:rsid w:val="001728E0"/>
    <w:rPr>
      <w:b/>
      <w:bCs/>
    </w:rPr>
  </w:style>
  <w:style w:type="character" w:styleId="Hyperlink">
    <w:name w:val="Hyperlink"/>
    <w:basedOn w:val="DefaultParagraphFont"/>
    <w:uiPriority w:val="99"/>
    <w:unhideWhenUsed/>
    <w:rsid w:val="001728E0"/>
    <w:rPr>
      <w:color w:val="D25814" w:themeColor="hyperlink"/>
      <w:u w:val="single"/>
    </w:rPr>
  </w:style>
  <w:style w:type="table" w:styleId="TableGrid">
    <w:name w:val="Table Grid"/>
    <w:basedOn w:val="TableNormal"/>
    <w:uiPriority w:val="59"/>
    <w:rsid w:val="001728E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ubtleEmphasis">
    <w:name w:val="Subtle Emphasis"/>
    <w:basedOn w:val="DefaultParagraphFont"/>
    <w:uiPriority w:val="19"/>
    <w:qFormat/>
    <w:rsid w:val="001728E0"/>
    <w:rPr>
      <w:i/>
      <w:iCs/>
      <w:color w:val="A89D7F" w:themeColor="text1" w:themeTint="7F"/>
    </w:rPr>
  </w:style>
  <w:style w:type="character" w:styleId="IntenseEmphasis">
    <w:name w:val="Intense Emphasis"/>
    <w:basedOn w:val="DefaultParagraphFont"/>
    <w:uiPriority w:val="21"/>
    <w:qFormat/>
    <w:rsid w:val="00E56E14"/>
    <w:rPr>
      <w:b/>
      <w:bCs/>
      <w:i/>
      <w:iCs/>
      <w:color w:val="A9A57C" w:themeColor="accent1"/>
    </w:rPr>
  </w:style>
  <w:style w:type="character" w:styleId="CommentReference">
    <w:name w:val="annotation reference"/>
    <w:basedOn w:val="DefaultParagraphFont"/>
    <w:uiPriority w:val="99"/>
    <w:semiHidden/>
    <w:unhideWhenUsed/>
    <w:rsid w:val="00906980"/>
    <w:rPr>
      <w:sz w:val="16"/>
      <w:szCs w:val="16"/>
    </w:rPr>
  </w:style>
  <w:style w:type="paragraph" w:styleId="CommentText">
    <w:name w:val="annotation text"/>
    <w:basedOn w:val="Normal"/>
    <w:link w:val="CommentTextChar"/>
    <w:uiPriority w:val="99"/>
    <w:semiHidden/>
    <w:unhideWhenUsed/>
    <w:rsid w:val="00906980"/>
    <w:pPr>
      <w:spacing w:line="240" w:lineRule="auto"/>
    </w:pPr>
    <w:rPr>
      <w:sz w:val="20"/>
      <w:szCs w:val="20"/>
    </w:rPr>
  </w:style>
  <w:style w:type="character" w:customStyle="1" w:styleId="CommentTextChar">
    <w:name w:val="Comment Text Char"/>
    <w:basedOn w:val="DefaultParagraphFont"/>
    <w:link w:val="CommentText"/>
    <w:uiPriority w:val="99"/>
    <w:semiHidden/>
    <w:rsid w:val="00906980"/>
    <w:rPr>
      <w:sz w:val="20"/>
      <w:szCs w:val="20"/>
    </w:rPr>
  </w:style>
  <w:style w:type="paragraph" w:styleId="CommentSubject">
    <w:name w:val="annotation subject"/>
    <w:basedOn w:val="CommentText"/>
    <w:next w:val="CommentText"/>
    <w:link w:val="CommentSubjectChar"/>
    <w:uiPriority w:val="99"/>
    <w:semiHidden/>
    <w:unhideWhenUsed/>
    <w:rsid w:val="00906980"/>
    <w:rPr>
      <w:b/>
      <w:bCs/>
    </w:rPr>
  </w:style>
  <w:style w:type="character" w:customStyle="1" w:styleId="CommentSubjectChar">
    <w:name w:val="Comment Subject Char"/>
    <w:basedOn w:val="CommentTextChar"/>
    <w:link w:val="CommentSubject"/>
    <w:uiPriority w:val="99"/>
    <w:semiHidden/>
    <w:rsid w:val="00906980"/>
    <w:rPr>
      <w:b/>
      <w:bCs/>
      <w:sz w:val="20"/>
      <w:szCs w:val="20"/>
    </w:rPr>
  </w:style>
  <w:style w:type="paragraph" w:customStyle="1" w:styleId="Buttons">
    <w:name w:val="Buttons"/>
    <w:basedOn w:val="Normal"/>
    <w:link w:val="ButtonsChar"/>
    <w:qFormat/>
    <w:rsid w:val="00F14E2A"/>
    <w:pPr>
      <w:jc w:val="center"/>
    </w:pPr>
  </w:style>
  <w:style w:type="character" w:styleId="PlaceholderText">
    <w:name w:val="Placeholder Text"/>
    <w:basedOn w:val="DefaultParagraphFont"/>
    <w:uiPriority w:val="99"/>
    <w:semiHidden/>
    <w:rsid w:val="00F14E2A"/>
    <w:rPr>
      <w:color w:val="808080"/>
    </w:rPr>
  </w:style>
  <w:style w:type="character" w:customStyle="1" w:styleId="ButtonsChar">
    <w:name w:val="Buttons Char"/>
    <w:basedOn w:val="DefaultParagraphFont"/>
    <w:link w:val="Buttons"/>
    <w:rsid w:val="00F14E2A"/>
  </w:style>
  <w:style w:type="character" w:customStyle="1" w:styleId="Heading3Char">
    <w:name w:val="Heading 3 Char"/>
    <w:basedOn w:val="DefaultParagraphFont"/>
    <w:link w:val="Heading3"/>
    <w:uiPriority w:val="9"/>
    <w:rsid w:val="0073537A"/>
    <w:rPr>
      <w:rFonts w:asciiTheme="majorHAnsi" w:eastAsiaTheme="majorEastAsia" w:hAnsiTheme="majorHAnsi" w:cstheme="majorBidi"/>
      <w:b/>
      <w:bCs/>
      <w:color w:val="A9A57C" w:themeColor="accent1"/>
    </w:rPr>
  </w:style>
  <w:style w:type="paragraph" w:styleId="NormalWeb">
    <w:name w:val="Normal (Web)"/>
    <w:basedOn w:val="Normal"/>
    <w:uiPriority w:val="99"/>
    <w:semiHidden/>
    <w:unhideWhenUsed/>
    <w:rsid w:val="00C14528"/>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1"/>
    <w:qFormat/>
    <w:rsid w:val="0025321D"/>
    <w:pPr>
      <w:spacing w:after="0" w:line="240" w:lineRule="auto"/>
    </w:pPr>
  </w:style>
  <w:style w:type="character" w:customStyle="1" w:styleId="Heading4Char">
    <w:name w:val="Heading 4 Char"/>
    <w:basedOn w:val="DefaultParagraphFont"/>
    <w:link w:val="Heading4"/>
    <w:uiPriority w:val="9"/>
    <w:rsid w:val="00107BD0"/>
    <w:rPr>
      <w:rFonts w:asciiTheme="majorHAnsi" w:eastAsiaTheme="majorEastAsia" w:hAnsiTheme="majorHAnsi" w:cstheme="majorBidi"/>
      <w:b/>
      <w:bCs/>
      <w:i/>
      <w:iCs/>
      <w:color w:val="A9A57C" w:themeColor="accent1"/>
    </w:rPr>
  </w:style>
  <w:style w:type="character" w:customStyle="1" w:styleId="Heading5Char">
    <w:name w:val="Heading 5 Char"/>
    <w:basedOn w:val="DefaultParagraphFont"/>
    <w:link w:val="Heading5"/>
    <w:uiPriority w:val="9"/>
    <w:rsid w:val="00107BD0"/>
    <w:rPr>
      <w:rFonts w:asciiTheme="majorHAnsi" w:eastAsiaTheme="majorEastAsia" w:hAnsiTheme="majorHAnsi" w:cstheme="majorBidi"/>
      <w:color w:val="575539" w:themeColor="accent1" w:themeShade="7F"/>
    </w:rPr>
  </w:style>
  <w:style w:type="paragraph" w:customStyle="1" w:styleId="Default">
    <w:name w:val="Default"/>
    <w:rsid w:val="007056CB"/>
    <w:pPr>
      <w:autoSpaceDE w:val="0"/>
      <w:autoSpaceDN w:val="0"/>
      <w:adjustRightInd w:val="0"/>
      <w:spacing w:after="0" w:line="240" w:lineRule="auto"/>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158093">
      <w:bodyDiv w:val="1"/>
      <w:marLeft w:val="0"/>
      <w:marRight w:val="0"/>
      <w:marTop w:val="0"/>
      <w:marBottom w:val="0"/>
      <w:divBdr>
        <w:top w:val="none" w:sz="0" w:space="0" w:color="auto"/>
        <w:left w:val="none" w:sz="0" w:space="0" w:color="auto"/>
        <w:bottom w:val="none" w:sz="0" w:space="0" w:color="auto"/>
        <w:right w:val="none" w:sz="0" w:space="0" w:color="auto"/>
      </w:divBdr>
    </w:div>
    <w:div w:id="414933390">
      <w:bodyDiv w:val="1"/>
      <w:marLeft w:val="0"/>
      <w:marRight w:val="0"/>
      <w:marTop w:val="0"/>
      <w:marBottom w:val="0"/>
      <w:divBdr>
        <w:top w:val="none" w:sz="0" w:space="0" w:color="auto"/>
        <w:left w:val="none" w:sz="0" w:space="0" w:color="auto"/>
        <w:bottom w:val="none" w:sz="0" w:space="0" w:color="auto"/>
        <w:right w:val="none" w:sz="0" w:space="0" w:color="auto"/>
      </w:divBdr>
    </w:div>
    <w:div w:id="572082240">
      <w:bodyDiv w:val="1"/>
      <w:marLeft w:val="0"/>
      <w:marRight w:val="0"/>
      <w:marTop w:val="0"/>
      <w:marBottom w:val="0"/>
      <w:divBdr>
        <w:top w:val="none" w:sz="0" w:space="0" w:color="auto"/>
        <w:left w:val="none" w:sz="0" w:space="0" w:color="auto"/>
        <w:bottom w:val="none" w:sz="0" w:space="0" w:color="auto"/>
        <w:right w:val="none" w:sz="0" w:space="0" w:color="auto"/>
      </w:divBdr>
      <w:divsChild>
        <w:div w:id="171067821">
          <w:marLeft w:val="0"/>
          <w:marRight w:val="0"/>
          <w:marTop w:val="86"/>
          <w:marBottom w:val="0"/>
          <w:divBdr>
            <w:top w:val="none" w:sz="0" w:space="0" w:color="auto"/>
            <w:left w:val="none" w:sz="0" w:space="0" w:color="auto"/>
            <w:bottom w:val="none" w:sz="0" w:space="0" w:color="auto"/>
            <w:right w:val="none" w:sz="0" w:space="0" w:color="auto"/>
          </w:divBdr>
        </w:div>
        <w:div w:id="220100295">
          <w:marLeft w:val="0"/>
          <w:marRight w:val="0"/>
          <w:marTop w:val="86"/>
          <w:marBottom w:val="0"/>
          <w:divBdr>
            <w:top w:val="none" w:sz="0" w:space="0" w:color="auto"/>
            <w:left w:val="none" w:sz="0" w:space="0" w:color="auto"/>
            <w:bottom w:val="none" w:sz="0" w:space="0" w:color="auto"/>
            <w:right w:val="none" w:sz="0" w:space="0" w:color="auto"/>
          </w:divBdr>
        </w:div>
        <w:div w:id="1528831199">
          <w:marLeft w:val="0"/>
          <w:marRight w:val="0"/>
          <w:marTop w:val="86"/>
          <w:marBottom w:val="0"/>
          <w:divBdr>
            <w:top w:val="none" w:sz="0" w:space="0" w:color="auto"/>
            <w:left w:val="none" w:sz="0" w:space="0" w:color="auto"/>
            <w:bottom w:val="none" w:sz="0" w:space="0" w:color="auto"/>
            <w:right w:val="none" w:sz="0" w:space="0" w:color="auto"/>
          </w:divBdr>
        </w:div>
        <w:div w:id="2076316869">
          <w:marLeft w:val="0"/>
          <w:marRight w:val="0"/>
          <w:marTop w:val="86"/>
          <w:marBottom w:val="0"/>
          <w:divBdr>
            <w:top w:val="none" w:sz="0" w:space="0" w:color="auto"/>
            <w:left w:val="none" w:sz="0" w:space="0" w:color="auto"/>
            <w:bottom w:val="none" w:sz="0" w:space="0" w:color="auto"/>
            <w:right w:val="none" w:sz="0" w:space="0" w:color="auto"/>
          </w:divBdr>
        </w:div>
      </w:divsChild>
    </w:div>
    <w:div w:id="767851007">
      <w:bodyDiv w:val="1"/>
      <w:marLeft w:val="0"/>
      <w:marRight w:val="0"/>
      <w:marTop w:val="0"/>
      <w:marBottom w:val="0"/>
      <w:divBdr>
        <w:top w:val="none" w:sz="0" w:space="0" w:color="auto"/>
        <w:left w:val="none" w:sz="0" w:space="0" w:color="auto"/>
        <w:bottom w:val="none" w:sz="0" w:space="0" w:color="auto"/>
        <w:right w:val="none" w:sz="0" w:space="0" w:color="auto"/>
      </w:divBdr>
      <w:divsChild>
        <w:div w:id="108472941">
          <w:marLeft w:val="547"/>
          <w:marRight w:val="0"/>
          <w:marTop w:val="96"/>
          <w:marBottom w:val="0"/>
          <w:divBdr>
            <w:top w:val="none" w:sz="0" w:space="0" w:color="auto"/>
            <w:left w:val="none" w:sz="0" w:space="0" w:color="auto"/>
            <w:bottom w:val="none" w:sz="0" w:space="0" w:color="auto"/>
            <w:right w:val="none" w:sz="0" w:space="0" w:color="auto"/>
          </w:divBdr>
        </w:div>
        <w:div w:id="331183707">
          <w:marLeft w:val="1166"/>
          <w:marRight w:val="0"/>
          <w:marTop w:val="86"/>
          <w:marBottom w:val="0"/>
          <w:divBdr>
            <w:top w:val="none" w:sz="0" w:space="0" w:color="auto"/>
            <w:left w:val="none" w:sz="0" w:space="0" w:color="auto"/>
            <w:bottom w:val="none" w:sz="0" w:space="0" w:color="auto"/>
            <w:right w:val="none" w:sz="0" w:space="0" w:color="auto"/>
          </w:divBdr>
        </w:div>
        <w:div w:id="478763315">
          <w:marLeft w:val="547"/>
          <w:marRight w:val="0"/>
          <w:marTop w:val="96"/>
          <w:marBottom w:val="0"/>
          <w:divBdr>
            <w:top w:val="none" w:sz="0" w:space="0" w:color="auto"/>
            <w:left w:val="none" w:sz="0" w:space="0" w:color="auto"/>
            <w:bottom w:val="none" w:sz="0" w:space="0" w:color="auto"/>
            <w:right w:val="none" w:sz="0" w:space="0" w:color="auto"/>
          </w:divBdr>
        </w:div>
        <w:div w:id="667169271">
          <w:marLeft w:val="1166"/>
          <w:marRight w:val="0"/>
          <w:marTop w:val="86"/>
          <w:marBottom w:val="0"/>
          <w:divBdr>
            <w:top w:val="none" w:sz="0" w:space="0" w:color="auto"/>
            <w:left w:val="none" w:sz="0" w:space="0" w:color="auto"/>
            <w:bottom w:val="none" w:sz="0" w:space="0" w:color="auto"/>
            <w:right w:val="none" w:sz="0" w:space="0" w:color="auto"/>
          </w:divBdr>
        </w:div>
        <w:div w:id="955020217">
          <w:marLeft w:val="1166"/>
          <w:marRight w:val="0"/>
          <w:marTop w:val="86"/>
          <w:marBottom w:val="0"/>
          <w:divBdr>
            <w:top w:val="none" w:sz="0" w:space="0" w:color="auto"/>
            <w:left w:val="none" w:sz="0" w:space="0" w:color="auto"/>
            <w:bottom w:val="none" w:sz="0" w:space="0" w:color="auto"/>
            <w:right w:val="none" w:sz="0" w:space="0" w:color="auto"/>
          </w:divBdr>
        </w:div>
        <w:div w:id="1391266790">
          <w:marLeft w:val="1166"/>
          <w:marRight w:val="0"/>
          <w:marTop w:val="86"/>
          <w:marBottom w:val="0"/>
          <w:divBdr>
            <w:top w:val="none" w:sz="0" w:space="0" w:color="auto"/>
            <w:left w:val="none" w:sz="0" w:space="0" w:color="auto"/>
            <w:bottom w:val="none" w:sz="0" w:space="0" w:color="auto"/>
            <w:right w:val="none" w:sz="0" w:space="0" w:color="auto"/>
          </w:divBdr>
        </w:div>
        <w:div w:id="1734816538">
          <w:marLeft w:val="547"/>
          <w:marRight w:val="0"/>
          <w:marTop w:val="96"/>
          <w:marBottom w:val="0"/>
          <w:divBdr>
            <w:top w:val="none" w:sz="0" w:space="0" w:color="auto"/>
            <w:left w:val="none" w:sz="0" w:space="0" w:color="auto"/>
            <w:bottom w:val="none" w:sz="0" w:space="0" w:color="auto"/>
            <w:right w:val="none" w:sz="0" w:space="0" w:color="auto"/>
          </w:divBdr>
        </w:div>
        <w:div w:id="1900437677">
          <w:marLeft w:val="1166"/>
          <w:marRight w:val="0"/>
          <w:marTop w:val="86"/>
          <w:marBottom w:val="0"/>
          <w:divBdr>
            <w:top w:val="none" w:sz="0" w:space="0" w:color="auto"/>
            <w:left w:val="none" w:sz="0" w:space="0" w:color="auto"/>
            <w:bottom w:val="none" w:sz="0" w:space="0" w:color="auto"/>
            <w:right w:val="none" w:sz="0" w:space="0" w:color="auto"/>
          </w:divBdr>
        </w:div>
        <w:div w:id="1919241607">
          <w:marLeft w:val="1166"/>
          <w:marRight w:val="0"/>
          <w:marTop w:val="86"/>
          <w:marBottom w:val="0"/>
          <w:divBdr>
            <w:top w:val="none" w:sz="0" w:space="0" w:color="auto"/>
            <w:left w:val="none" w:sz="0" w:space="0" w:color="auto"/>
            <w:bottom w:val="none" w:sz="0" w:space="0" w:color="auto"/>
            <w:right w:val="none" w:sz="0" w:space="0" w:color="auto"/>
          </w:divBdr>
        </w:div>
      </w:divsChild>
    </w:div>
    <w:div w:id="819931076">
      <w:bodyDiv w:val="1"/>
      <w:marLeft w:val="0"/>
      <w:marRight w:val="0"/>
      <w:marTop w:val="0"/>
      <w:marBottom w:val="0"/>
      <w:divBdr>
        <w:top w:val="none" w:sz="0" w:space="0" w:color="auto"/>
        <w:left w:val="none" w:sz="0" w:space="0" w:color="auto"/>
        <w:bottom w:val="none" w:sz="0" w:space="0" w:color="auto"/>
        <w:right w:val="none" w:sz="0" w:space="0" w:color="auto"/>
      </w:divBdr>
    </w:div>
    <w:div w:id="1108543484">
      <w:bodyDiv w:val="1"/>
      <w:marLeft w:val="0"/>
      <w:marRight w:val="0"/>
      <w:marTop w:val="0"/>
      <w:marBottom w:val="0"/>
      <w:divBdr>
        <w:top w:val="none" w:sz="0" w:space="0" w:color="auto"/>
        <w:left w:val="none" w:sz="0" w:space="0" w:color="auto"/>
        <w:bottom w:val="none" w:sz="0" w:space="0" w:color="auto"/>
        <w:right w:val="none" w:sz="0" w:space="0" w:color="auto"/>
      </w:divBdr>
    </w:div>
    <w:div w:id="1185943178">
      <w:bodyDiv w:val="1"/>
      <w:marLeft w:val="0"/>
      <w:marRight w:val="0"/>
      <w:marTop w:val="0"/>
      <w:marBottom w:val="0"/>
      <w:divBdr>
        <w:top w:val="none" w:sz="0" w:space="0" w:color="auto"/>
        <w:left w:val="none" w:sz="0" w:space="0" w:color="auto"/>
        <w:bottom w:val="none" w:sz="0" w:space="0" w:color="auto"/>
        <w:right w:val="none" w:sz="0" w:space="0" w:color="auto"/>
      </w:divBdr>
    </w:div>
    <w:div w:id="1347713855">
      <w:bodyDiv w:val="1"/>
      <w:marLeft w:val="0"/>
      <w:marRight w:val="0"/>
      <w:marTop w:val="0"/>
      <w:marBottom w:val="0"/>
      <w:divBdr>
        <w:top w:val="none" w:sz="0" w:space="0" w:color="auto"/>
        <w:left w:val="none" w:sz="0" w:space="0" w:color="auto"/>
        <w:bottom w:val="none" w:sz="0" w:space="0" w:color="auto"/>
        <w:right w:val="none" w:sz="0" w:space="0" w:color="auto"/>
      </w:divBdr>
    </w:div>
    <w:div w:id="1517617803">
      <w:bodyDiv w:val="1"/>
      <w:marLeft w:val="0"/>
      <w:marRight w:val="0"/>
      <w:marTop w:val="0"/>
      <w:marBottom w:val="0"/>
      <w:divBdr>
        <w:top w:val="none" w:sz="0" w:space="0" w:color="auto"/>
        <w:left w:val="none" w:sz="0" w:space="0" w:color="auto"/>
        <w:bottom w:val="none" w:sz="0" w:space="0" w:color="auto"/>
        <w:right w:val="none" w:sz="0" w:space="0" w:color="auto"/>
      </w:divBdr>
    </w:div>
    <w:div w:id="21001295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Relationships xmlns="http://schemas.openxmlformats.org/package/2006/relationships">
  <Relationship Id="rId1" Type="http://schemas.openxmlformats.org/officeDocument/2006/relationships/customXml" Target="../customXml/item1.xml"/>
  <Relationship Id="rId10" Type="http://schemas.openxmlformats.org/officeDocument/2006/relationships/hyperlink" TargetMode="External" Target="mailto:vip@state.ma.us"/>
  <Relationship Id="rId100" Type="http://schemas.openxmlformats.org/officeDocument/2006/relationships/image" Target="media/image86.png"/>
  <Relationship Id="rId101" Type="http://schemas.openxmlformats.org/officeDocument/2006/relationships/image" Target="media/image87.png"/>
  <Relationship Id="rId102" Type="http://schemas.openxmlformats.org/officeDocument/2006/relationships/image" Target="media/image88.png"/>
  <Relationship Id="rId103" Type="http://schemas.openxmlformats.org/officeDocument/2006/relationships/image" Target="media/image89.png"/>
  <Relationship Id="rId104" Type="http://schemas.openxmlformats.org/officeDocument/2006/relationships/image" Target="media/image90.png"/>
  <Relationship Id="rId105" Type="http://schemas.openxmlformats.org/officeDocument/2006/relationships/image" Target="media/image91.png"/>
  <Relationship Id="rId106" Type="http://schemas.openxmlformats.org/officeDocument/2006/relationships/image" Target="media/image92.png"/>
  <Relationship Id="rId107" Type="http://schemas.openxmlformats.org/officeDocument/2006/relationships/image" Target="media/image93.png"/>
  <Relationship Id="rId108" Type="http://schemas.openxmlformats.org/officeDocument/2006/relationships/image" Target="media/image94.png"/>
  <Relationship Id="rId109" Type="http://schemas.openxmlformats.org/officeDocument/2006/relationships/image" Target="media/image95.png"/>
  <Relationship Id="rId11" Type="http://schemas.openxmlformats.org/officeDocument/2006/relationships/image" Target="media/image3.png"/>
  <Relationship Id="rId110" Type="http://schemas.openxmlformats.org/officeDocument/2006/relationships/image" Target="media/image96.png"/>
  <Relationship Id="rId111" Type="http://schemas.openxmlformats.org/officeDocument/2006/relationships/image" Target="media/image97.png"/>
  <Relationship Id="rId112" Type="http://schemas.openxmlformats.org/officeDocument/2006/relationships/image" Target="media/image98.png"/>
  <Relationship Id="rId113" Type="http://schemas.openxmlformats.org/officeDocument/2006/relationships/image" Target="media/image99.png"/>
  <Relationship Id="rId114" Type="http://schemas.openxmlformats.org/officeDocument/2006/relationships/image" Target="media/image100.png"/>
  <Relationship Id="rId115" Type="http://schemas.openxmlformats.org/officeDocument/2006/relationships/image" Target="media/image101.png"/>
  <Relationship Id="rId116" Type="http://schemas.openxmlformats.org/officeDocument/2006/relationships/image" Target="media/image102.png"/>
  <Relationship Id="rId117" Type="http://schemas.openxmlformats.org/officeDocument/2006/relationships/image" Target="media/image103.png"/>
  <Relationship Id="rId118" Type="http://schemas.openxmlformats.org/officeDocument/2006/relationships/image" Target="media/image104.png"/>
  <Relationship Id="rId119" Type="http://schemas.openxmlformats.org/officeDocument/2006/relationships/image" Target="media/image105.png"/>
  <Relationship Id="rId12" Type="http://schemas.openxmlformats.org/officeDocument/2006/relationships/hyperlink" TargetMode="External" Target="http://mass.gov/vg"/>
  <Relationship Id="rId120" Type="http://schemas.openxmlformats.org/officeDocument/2006/relationships/header" Target="header1.xml"/>
  <Relationship Id="rId121" Type="http://schemas.openxmlformats.org/officeDocument/2006/relationships/header" Target="header2.xml"/>
  <Relationship Id="rId122" Type="http://schemas.openxmlformats.org/officeDocument/2006/relationships/footer" Target="footer1.xml"/>
  <Relationship Id="rId123" Type="http://schemas.openxmlformats.org/officeDocument/2006/relationships/footer" Target="footer2.xml"/>
  <Relationship Id="rId124" Type="http://schemas.openxmlformats.org/officeDocument/2006/relationships/footer" Target="footer3.xml"/>
  <Relationship Id="rId125" Type="http://schemas.openxmlformats.org/officeDocument/2006/relationships/fontTable" Target="fontTable.xml"/>
  <Relationship Id="rId126" Type="http://schemas.openxmlformats.org/officeDocument/2006/relationships/theme" Target="theme/theme1.xml"/>
  <Relationship Id="rId13" Type="http://schemas.openxmlformats.org/officeDocument/2006/relationships/image" Target="media/image4.png"/>
  <Relationship Id="rId14" Type="http://schemas.openxmlformats.org/officeDocument/2006/relationships/image" Target="media/image5.png"/>
  <Relationship Id="rId15" Type="http://schemas.openxmlformats.org/officeDocument/2006/relationships/image" Target="media/image6.png"/>
  <Relationship Id="rId16" Type="http://schemas.openxmlformats.org/officeDocument/2006/relationships/image" Target="media/image7.png"/>
  <Relationship Id="rId17" Type="http://schemas.openxmlformats.org/officeDocument/2006/relationships/image" Target="media/image8.png"/>
  <Relationship Id="rId18" Type="http://schemas.openxmlformats.org/officeDocument/2006/relationships/image" Target="media/image9.png"/>
  <Relationship Id="rId19" Type="http://schemas.openxmlformats.org/officeDocument/2006/relationships/image" Target="media/image10.png"/>
  <Relationship Id="rId2" Type="http://schemas.openxmlformats.org/officeDocument/2006/relationships/numbering" Target="numbering.xml"/>
  <Relationship Id="rId20" Type="http://schemas.openxmlformats.org/officeDocument/2006/relationships/image" Target="media/image11.png"/>
  <Relationship Id="rId21" Type="http://schemas.openxmlformats.org/officeDocument/2006/relationships/image" Target="media/image12.png"/>
  <Relationship Id="rId22" Type="http://schemas.openxmlformats.org/officeDocument/2006/relationships/image" Target="media/image13.png"/>
  <Relationship Id="rId23" Type="http://schemas.openxmlformats.org/officeDocument/2006/relationships/image" Target="media/image14.png"/>
  <Relationship Id="rId24" Type="http://schemas.openxmlformats.org/officeDocument/2006/relationships/image" Target="media/image15.png"/>
  <Relationship Id="rId25" Type="http://schemas.openxmlformats.org/officeDocument/2006/relationships/image" Target="media/image16.png"/>
  <Relationship Id="rId26" Type="http://schemas.microsoft.com/office/2007/relationships/hdphoto" Target="media/hdphoto1.wdp"/>
  <Relationship Id="rId27" Type="http://schemas.openxmlformats.org/officeDocument/2006/relationships/image" Target="media/image17.png"/>
  <Relationship Id="rId28" Type="http://schemas.openxmlformats.org/officeDocument/2006/relationships/image" Target="media/image18.png"/>
  <Relationship Id="rId29" Type="http://schemas.openxmlformats.org/officeDocument/2006/relationships/image" Target="media/image19.png"/>
  <Relationship Id="rId3" Type="http://schemas.openxmlformats.org/officeDocument/2006/relationships/styles" Target="styles.xml"/>
  <Relationship Id="rId30" Type="http://schemas.openxmlformats.org/officeDocument/2006/relationships/image" Target="media/image20.png"/>
  <Relationship Id="rId31" Type="http://schemas.openxmlformats.org/officeDocument/2006/relationships/image" Target="media/image21.png"/>
  <Relationship Id="rId32" Type="http://schemas.openxmlformats.org/officeDocument/2006/relationships/image" Target="media/image22.png"/>
  <Relationship Id="rId33" Type="http://schemas.openxmlformats.org/officeDocument/2006/relationships/image" Target="media/image23.png"/>
  <Relationship Id="rId34" Type="http://schemas.openxmlformats.org/officeDocument/2006/relationships/image" Target="media/image24.png"/>
  <Relationship Id="rId35" Type="http://schemas.openxmlformats.org/officeDocument/2006/relationships/image" Target="media/image25.png"/>
  <Relationship Id="rId36" Type="http://schemas.openxmlformats.org/officeDocument/2006/relationships/image" Target="media/image26.png"/>
  <Relationship Id="rId37" Type="http://schemas.openxmlformats.org/officeDocument/2006/relationships/image" Target="media/image27.png"/>
  <Relationship Id="rId38" Type="http://schemas.openxmlformats.org/officeDocument/2006/relationships/image" Target="media/image28.png"/>
  <Relationship Id="rId39" Type="http://schemas.openxmlformats.org/officeDocument/2006/relationships/image" Target="media/image29.png"/>
  <Relationship Id="rId4" Type="http://schemas.microsoft.com/office/2007/relationships/stylesWithEffects" Target="stylesWithEffects.xml"/>
  <Relationship Id="rId40" Type="http://schemas.openxmlformats.org/officeDocument/2006/relationships/image" Target="media/image30.png"/>
  <Relationship Id="rId41" Type="http://schemas.openxmlformats.org/officeDocument/2006/relationships/image" Target="media/image31.png"/>
  <Relationship Id="rId42" Type="http://schemas.openxmlformats.org/officeDocument/2006/relationships/hyperlink" TargetMode="External" Target="mailto:vip@state.ma.us"/>
  <Relationship Id="rId43" Type="http://schemas.openxmlformats.org/officeDocument/2006/relationships/image" Target="media/image32.png"/>
  <Relationship Id="rId44" Type="http://schemas.openxmlformats.org/officeDocument/2006/relationships/image" Target="media/image33.png"/>
  <Relationship Id="rId45" Type="http://schemas.openxmlformats.org/officeDocument/2006/relationships/image" Target="media/image34.png"/>
  <Relationship Id="rId46" Type="http://schemas.openxmlformats.org/officeDocument/2006/relationships/image" Target="media/image35.png"/>
  <Relationship Id="rId47" Type="http://schemas.openxmlformats.org/officeDocument/2006/relationships/image" Target="media/image36.png"/>
  <Relationship Id="rId48" Type="http://schemas.openxmlformats.org/officeDocument/2006/relationships/image" Target="media/image37.png"/>
  <Relationship Id="rId49" Type="http://schemas.openxmlformats.org/officeDocument/2006/relationships/image" Target="media/image38.png"/>
  <Relationship Id="rId5" Type="http://schemas.openxmlformats.org/officeDocument/2006/relationships/settings" Target="settings.xml"/>
  <Relationship Id="rId50" Type="http://schemas.openxmlformats.org/officeDocument/2006/relationships/image" Target="media/image39.png"/>
  <Relationship Id="rId51" Type="http://schemas.openxmlformats.org/officeDocument/2006/relationships/image" Target="media/image40.png"/>
  <Relationship Id="rId52" Type="http://schemas.openxmlformats.org/officeDocument/2006/relationships/image" Target="media/image41.png"/>
  <Relationship Id="rId53" Type="http://schemas.openxmlformats.org/officeDocument/2006/relationships/image" Target="media/image42.png"/>
  <Relationship Id="rId54" Type="http://schemas.openxmlformats.org/officeDocument/2006/relationships/image" Target="media/image43.png"/>
  <Relationship Id="rId55" Type="http://schemas.openxmlformats.org/officeDocument/2006/relationships/image" Target="media/image44.png"/>
  <Relationship Id="rId56" Type="http://schemas.microsoft.com/office/2007/relationships/hdphoto" Target="media/hdphoto2.wdp"/>
  <Relationship Id="rId57" Type="http://schemas.openxmlformats.org/officeDocument/2006/relationships/image" Target="media/image45.png"/>
  <Relationship Id="rId58" Type="http://schemas.openxmlformats.org/officeDocument/2006/relationships/image" Target="media/image46.png"/>
  <Relationship Id="rId59" Type="http://schemas.openxmlformats.org/officeDocument/2006/relationships/image" Target="media/image47.png"/>
  <Relationship Id="rId6" Type="http://schemas.openxmlformats.org/officeDocument/2006/relationships/webSettings" Target="webSettings.xml"/>
  <Relationship Id="rId60" Type="http://schemas.openxmlformats.org/officeDocument/2006/relationships/image" Target="media/image48.png"/>
  <Relationship Id="rId61" Type="http://schemas.openxmlformats.org/officeDocument/2006/relationships/hyperlink" TargetMode="External" Target="http://www.cdc.gov/niosh/docs/2012-149/pdfs/2012-149.pdf"/>
  <Relationship Id="rId62" Type="http://schemas.openxmlformats.org/officeDocument/2006/relationships/image" Target="media/image49.png"/>
  <Relationship Id="rId63" Type="http://schemas.openxmlformats.org/officeDocument/2006/relationships/image" Target="media/image50.png"/>
  <Relationship Id="rId64" Type="http://schemas.openxmlformats.org/officeDocument/2006/relationships/image" Target="media/image51.png"/>
  <Relationship Id="rId65" Type="http://schemas.openxmlformats.org/officeDocument/2006/relationships/image" Target="media/image52.png"/>
  <Relationship Id="rId66" Type="http://schemas.openxmlformats.org/officeDocument/2006/relationships/image" Target="media/image53.png"/>
  <Relationship Id="rId67" Type="http://schemas.openxmlformats.org/officeDocument/2006/relationships/image" Target="media/image54.png"/>
  <Relationship Id="rId68" Type="http://schemas.openxmlformats.org/officeDocument/2006/relationships/image" Target="media/image55.png"/>
  <Relationship Id="rId69" Type="http://schemas.openxmlformats.org/officeDocument/2006/relationships/image" Target="media/image56.png"/>
  <Relationship Id="rId7" Type="http://schemas.openxmlformats.org/officeDocument/2006/relationships/footnotes" Target="footnotes.xml"/>
  <Relationship Id="rId70" Type="http://schemas.openxmlformats.org/officeDocument/2006/relationships/image" Target="media/image57.png"/>
  <Relationship Id="rId71" Type="http://schemas.openxmlformats.org/officeDocument/2006/relationships/image" Target="media/image58.png"/>
  <Relationship Id="rId72" Type="http://schemas.openxmlformats.org/officeDocument/2006/relationships/image" Target="media/image59.png"/>
  <Relationship Id="rId73" Type="http://schemas.openxmlformats.org/officeDocument/2006/relationships/image" Target="media/image60.png"/>
  <Relationship Id="rId74" Type="http://schemas.openxmlformats.org/officeDocument/2006/relationships/image" Target="media/image61.png"/>
  <Relationship Id="rId75" Type="http://schemas.openxmlformats.org/officeDocument/2006/relationships/image" Target="media/image62.png"/>
  <Relationship Id="rId76" Type="http://schemas.openxmlformats.org/officeDocument/2006/relationships/image" Target="media/image63.png"/>
  <Relationship Id="rId77" Type="http://schemas.openxmlformats.org/officeDocument/2006/relationships/image" Target="media/image64.png"/>
  <Relationship Id="rId78" Type="http://schemas.openxmlformats.org/officeDocument/2006/relationships/image" Target="media/image65.png"/>
  <Relationship Id="rId79" Type="http://schemas.openxmlformats.org/officeDocument/2006/relationships/image" Target="media/image66.png"/>
  <Relationship Id="rId8" Type="http://schemas.openxmlformats.org/officeDocument/2006/relationships/endnotes" Target="endnotes.xml"/>
  <Relationship Id="rId80" Type="http://schemas.openxmlformats.org/officeDocument/2006/relationships/image" Target="media/image67.png"/>
  <Relationship Id="rId81" Type="http://schemas.openxmlformats.org/officeDocument/2006/relationships/image" Target="media/image68.png"/>
  <Relationship Id="rId82" Type="http://schemas.openxmlformats.org/officeDocument/2006/relationships/hyperlink" TargetMode="External" Target="http://www.massmed.org/cme/causeofdeath"/>
  <Relationship Id="rId83" Type="http://schemas.openxmlformats.org/officeDocument/2006/relationships/image" Target="media/image69.png"/>
  <Relationship Id="rId84" Type="http://schemas.openxmlformats.org/officeDocument/2006/relationships/image" Target="media/image70.png"/>
  <Relationship Id="rId85" Type="http://schemas.openxmlformats.org/officeDocument/2006/relationships/image" Target="media/image71.png"/>
  <Relationship Id="rId86" Type="http://schemas.openxmlformats.org/officeDocument/2006/relationships/image" Target="media/image72.png"/>
  <Relationship Id="rId87" Type="http://schemas.openxmlformats.org/officeDocument/2006/relationships/image" Target="media/image73.png"/>
  <Relationship Id="rId88" Type="http://schemas.openxmlformats.org/officeDocument/2006/relationships/image" Target="media/image74.png"/>
  <Relationship Id="rId89" Type="http://schemas.openxmlformats.org/officeDocument/2006/relationships/image" Target="media/image75.png"/>
  <Relationship Id="rId9" Type="http://schemas.openxmlformats.org/officeDocument/2006/relationships/image" Target="media/image2.jpg"/>
  <Relationship Id="rId90" Type="http://schemas.openxmlformats.org/officeDocument/2006/relationships/image" Target="media/image76.png"/>
  <Relationship Id="rId91" Type="http://schemas.openxmlformats.org/officeDocument/2006/relationships/image" Target="media/image77.png"/>
  <Relationship Id="rId92" Type="http://schemas.openxmlformats.org/officeDocument/2006/relationships/image" Target="media/image78.png"/>
  <Relationship Id="rId93" Type="http://schemas.openxmlformats.org/officeDocument/2006/relationships/image" Target="media/image79.png"/>
  <Relationship Id="rId94" Type="http://schemas.openxmlformats.org/officeDocument/2006/relationships/image" Target="media/image80.png"/>
  <Relationship Id="rId95" Type="http://schemas.openxmlformats.org/officeDocument/2006/relationships/image" Target="media/image81.png"/>
  <Relationship Id="rId96" Type="http://schemas.openxmlformats.org/officeDocument/2006/relationships/image" Target="media/image82.png"/>
  <Relationship Id="rId97" Type="http://schemas.openxmlformats.org/officeDocument/2006/relationships/image" Target="media/image83.png"/>
  <Relationship Id="rId98" Type="http://schemas.openxmlformats.org/officeDocument/2006/relationships/image" Target="media/image84.png"/>
  <Relationship Id="rId99" Type="http://schemas.openxmlformats.org/officeDocument/2006/relationships/image" Target="media/image85.png"/>
</Relationships>

</file>

<file path=word/_rels/footer1.xml.rels><?xml version="1.0" encoding="UTF-8"?>

<Relationships xmlns="http://schemas.openxmlformats.org/package/2006/relationships">
  <Relationship Id="rId1" Type="http://schemas.openxmlformats.org/officeDocument/2006/relationships/hyperlink" TargetMode="External" Target="mailto:vip@state.ma.us"/>
</Relationships>

</file>

<file path=word/_rels/footer2.xml.rels><?xml version="1.0" encoding="UTF-8"?>

<Relationships xmlns="http://schemas.openxmlformats.org/package/2006/relationships">
  <Relationship Id="rId1" Type="http://schemas.openxmlformats.org/officeDocument/2006/relationships/hyperlink" TargetMode="External" Target="mailto:vip@state.ma.us"/>
</Relationships>

</file>

<file path=word/_rels/header1.xml.rels><?xml version="1.0" encoding="UTF-8"?>

<Relationships xmlns="http://schemas.openxmlformats.org/package/2006/relationships">
  <Relationship Id="rId1" Type="http://schemas.openxmlformats.org/officeDocument/2006/relationships/image" Target="media/image106.png"/>
</Relationships>

</file>

<file path=word/_rels/header2.xml.rels><?xml version="1.0" encoding="UTF-8"?>

<Relationships xmlns="http://schemas.openxmlformats.org/package/2006/relationships">
  <Relationship Id="rId1" Type="http://schemas.openxmlformats.org/officeDocument/2006/relationships/image" Target="media/image106.png"/>
</Relationships>

</file>

<file path=word/_rels/numbering.xml.rels><?xml version="1.0" encoding="UTF-8"?>

<Relationships xmlns="http://schemas.openxmlformats.org/package/2006/relationships">
  <Relationship Id="rId1" Type="http://schemas.openxmlformats.org/officeDocument/2006/relationships/image" Target="media/image1.emf"/>
</Relationships>

</file>

<file path=word/_rels/settings.xml.rels><?xml version="1.0" encoding="UTF-8"?>

<Relationships xmlns="http://schemas.openxmlformats.org/package/2006/relationships">
  <Relationship Id="rId1" Type="http://schemas.openxmlformats.org/officeDocument/2006/relationships/attachedTemplate" TargetMode="External" Target="file:///C:/Users/kbarrett/AppData/Roaming/Microsoft/Templates/Design%201%20Quick%20Start%20Template%2005092014.dotx"/>
</Relationships>

</file>

<file path=word/theme/theme1.xml><?xml version="1.0" encoding="utf-8"?>
<a:theme xmlns:a="http://schemas.openxmlformats.org/drawingml/2006/main" name="Office Theme">
  <a:themeElements>
    <a:clrScheme name="Adjacency">
      <a:dk1>
        <a:srgbClr val="2F2B20"/>
      </a:dk1>
      <a:lt1>
        <a:srgbClr val="FFFFFF"/>
      </a:lt1>
      <a:dk2>
        <a:srgbClr val="675E47"/>
      </a:dk2>
      <a:lt2>
        <a:srgbClr val="DFDCB7"/>
      </a:lt2>
      <a:accent1>
        <a:srgbClr val="A9A57C"/>
      </a:accent1>
      <a:accent2>
        <a:srgbClr val="9CBEBD"/>
      </a:accent2>
      <a:accent3>
        <a:srgbClr val="D2CB6C"/>
      </a:accent3>
      <a:accent4>
        <a:srgbClr val="95A39D"/>
      </a:accent4>
      <a:accent5>
        <a:srgbClr val="C89F5D"/>
      </a:accent5>
      <a:accent6>
        <a:srgbClr val="B1A089"/>
      </a:accent6>
      <a:hlink>
        <a:srgbClr val="D25814"/>
      </a:hlink>
      <a:folHlink>
        <a:srgbClr val="849A0A"/>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cmpd="sng" algn="ctr">
          <a:solidFill>
            <a:srgbClr val="7DA329">
              <a:alpha val="50196"/>
            </a:srgbClr>
          </a:solidFill>
          <a:prstDash val="solid"/>
        </a:ln>
        <a:effectLst/>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pDef>
  </a:objectDefaults>
  <a:extraClrSchemeLst/>
</a:theme>
</file>

<file path=customXml/_rels/item1.xml.rels><?xml version="1.0" encoding="UTF-8"?>

<Relationships xmlns="http://schemas.openxmlformats.org/package/2006/relationships">
  <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1B4ADA-23DF-42DD-B782-DAB27AE207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Design 1 Quick Start Template 05092014.dotx</Template>
  <TotalTime>5</TotalTime>
  <Pages>28</Pages>
  <Words>7752</Words>
  <Characters>44192</Characters>
  <Application>Microsoft Office Word</Application>
  <DocSecurity>0</DocSecurity>
  <Lines>368</Lines>
  <Paragraphs>103</Paragraphs>
  <ScaleCrop>false</ScaleCrop>
  <HeadingPairs>
    <vt:vector size="2" baseType="variant">
      <vt:variant>
        <vt:lpstr>Title</vt:lpstr>
      </vt:variant>
      <vt:variant>
        <vt:i4>1</vt:i4>
      </vt:variant>
    </vt:vector>
  </HeadingPairs>
  <TitlesOfParts>
    <vt:vector size="1" baseType="lpstr">
      <vt:lpstr/>
    </vt:vector>
  </TitlesOfParts>
  <Company>EOHHS</Company>
  <LinksUpToDate>false</LinksUpToDate>
  <CharactersWithSpaces>51841</CharactersWithSpaces>
  <SharedDoc>false</SharedDoc>
  <HyperlinksChanged>false</HyperlinksChanged>
  <AppVersion>14.0000</AppVersion>
</Properties>
</file>

<file path=docProps/core.xml><?xml version="1.0" encoding="utf-8"?>
<coreProperties xmlns="http://schemas.openxmlformats.org/package/2006/metadata/core-properties" xmlns:cp="http://schemas.openxmlformats.org/package/2006/metadata/core-properties" xmlns:dc="http://purl.org/dc/elements/1.1/" xmlns:dcterms="http://purl.org/dc/terms/" xmlns:xsi="http://www.w3.org/2001/XMLSchema-instance">
  <dcterms:created xsi:type="dcterms:W3CDTF">2014-08-26T15:51:00Z</dcterms:created>
  <dc:creator>Barrett, Karin (DPH)</dc:creator>
  <lastModifiedBy>Kyle Marshall</lastModifiedBy>
  <lastPrinted>2014-08-28T19:06:00Z</lastPrinted>
  <dcterms:modified xsi:type="dcterms:W3CDTF">2014-08-28T19:06:00Z</dcterms:modified>
  <revision>7</revision>
</coreProperties>
</file>