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8E0" w:rsidRDefault="00AB1298" w:rsidP="001728E0">
      <w:pPr>
        <w:pStyle w:val="Heading1"/>
      </w:pPr>
      <w:r w:rsidRPr="00AB1298">
        <w:rPr>
          <w:noProof/>
        </w:rPr>
        <mc:AlternateContent>
          <mc:Choice Requires="wps">
            <w:drawing>
              <wp:anchor distT="0" distB="0" distL="114300" distR="114300" simplePos="0" relativeHeight="251654144" behindDoc="0" locked="0" layoutInCell="1" allowOverlap="1" wp14:anchorId="743012F9" wp14:editId="7354C048">
                <wp:simplePos x="0" y="0"/>
                <wp:positionH relativeFrom="column">
                  <wp:posOffset>440871</wp:posOffset>
                </wp:positionH>
                <wp:positionV relativeFrom="paragraph">
                  <wp:posOffset>4506687</wp:posOffset>
                </wp:positionV>
                <wp:extent cx="4505960" cy="3102156"/>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3102156"/>
                        </a:xfrm>
                        <a:prstGeom prst="rect">
                          <a:avLst/>
                        </a:prstGeom>
                        <a:noFill/>
                        <a:ln w="9525">
                          <a:noFill/>
                          <a:miter lim="800000"/>
                          <a:headEnd/>
                          <a:tailEnd/>
                        </a:ln>
                      </wps:spPr>
                      <wps:txbx>
                        <w:txbxContent>
                          <w:p w:rsidR="00AB1298" w:rsidRPr="00973B98" w:rsidRDefault="000E2F02" w:rsidP="00AB1298">
                            <w:pPr>
                              <w:jc w:val="center"/>
                              <w:rPr>
                                <w:rFonts w:asciiTheme="majorHAnsi" w:hAnsiTheme="majorHAnsi"/>
                                <w:b/>
                                <w:sz w:val="48"/>
                                <w:szCs w:val="40"/>
                              </w:rPr>
                            </w:pPr>
                            <w:r w:rsidRPr="00973B98">
                              <w:rPr>
                                <w:rFonts w:asciiTheme="majorHAnsi" w:hAnsiTheme="majorHAnsi"/>
                                <w:b/>
                                <w:sz w:val="48"/>
                                <w:szCs w:val="40"/>
                              </w:rPr>
                              <w:t xml:space="preserve">Quick Start Guide for </w:t>
                            </w:r>
                          </w:p>
                          <w:p w:rsidR="00D64206" w:rsidRPr="00973B98" w:rsidRDefault="000E2F02" w:rsidP="00AB1298">
                            <w:pPr>
                              <w:jc w:val="center"/>
                              <w:rPr>
                                <w:rFonts w:asciiTheme="majorHAnsi" w:hAnsiTheme="majorHAnsi"/>
                                <w:b/>
                                <w:sz w:val="48"/>
                                <w:szCs w:val="40"/>
                              </w:rPr>
                            </w:pPr>
                            <w:r w:rsidRPr="00973B98">
                              <w:rPr>
                                <w:rFonts w:asciiTheme="majorHAnsi" w:hAnsiTheme="majorHAnsi"/>
                                <w:b/>
                                <w:sz w:val="48"/>
                                <w:szCs w:val="40"/>
                              </w:rPr>
                              <w:t>Online Medical Certifiers</w:t>
                            </w:r>
                            <w:r w:rsidR="009A0479">
                              <w:rPr>
                                <w:rFonts w:asciiTheme="majorHAnsi" w:hAnsiTheme="majorHAnsi"/>
                                <w:b/>
                                <w:sz w:val="48"/>
                                <w:szCs w:val="40"/>
                              </w:rPr>
                              <w:t xml:space="preserve"> and Online Support Staff</w:t>
                            </w:r>
                          </w:p>
                          <w:p w:rsidR="009A0479" w:rsidRDefault="009A0479" w:rsidP="00AB1298">
                            <w:pPr>
                              <w:jc w:val="center"/>
                              <w:rPr>
                                <w:sz w:val="32"/>
                                <w:szCs w:val="40"/>
                              </w:rPr>
                            </w:pPr>
                          </w:p>
                          <w:p w:rsidR="00D64206" w:rsidRPr="006E4A01" w:rsidRDefault="00D64206" w:rsidP="00AB1298">
                            <w:pPr>
                              <w:jc w:val="center"/>
                              <w:rPr>
                                <w:sz w:val="32"/>
                                <w:szCs w:val="40"/>
                              </w:rPr>
                            </w:pPr>
                            <w:r w:rsidRPr="006E4A01">
                              <w:rPr>
                                <w:sz w:val="32"/>
                                <w:szCs w:val="40"/>
                              </w:rPr>
                              <w:t>Vitals Information Partnership (VIP)</w:t>
                            </w:r>
                          </w:p>
                          <w:p w:rsidR="00D64206" w:rsidRPr="006E4A01" w:rsidRDefault="00D64206" w:rsidP="00AB1298">
                            <w:pPr>
                              <w:jc w:val="center"/>
                              <w:rPr>
                                <w:b/>
                                <w:sz w:val="36"/>
                                <w:szCs w:val="40"/>
                              </w:rPr>
                            </w:pPr>
                            <w:r w:rsidRPr="006E4A01">
                              <w:rPr>
                                <w:b/>
                                <w:sz w:val="36"/>
                                <w:szCs w:val="40"/>
                              </w:rPr>
                              <w:t>Electronic Death Registration System (EDRS)</w:t>
                            </w:r>
                          </w:p>
                          <w:p w:rsidR="00D64206" w:rsidRPr="00D64206" w:rsidRDefault="00D64206" w:rsidP="00AB1298">
                            <w:pPr>
                              <w:jc w:val="center"/>
                              <w:rPr>
                                <w:sz w:val="18"/>
                                <w:szCs w:val="40"/>
                              </w:rPr>
                            </w:pPr>
                            <w:r w:rsidRPr="00D64206">
                              <w:rPr>
                                <w:sz w:val="18"/>
                                <w:szCs w:val="40"/>
                              </w:rPr>
                              <w:t xml:space="preserve">Revision </w:t>
                            </w:r>
                            <w:r w:rsidR="009A0479">
                              <w:rPr>
                                <w:sz w:val="18"/>
                                <w:szCs w:val="40"/>
                              </w:rPr>
                              <w:t>July 1</w:t>
                            </w:r>
                            <w:r w:rsidRPr="00D64206">
                              <w:rPr>
                                <w:sz w:val="18"/>
                                <w:szCs w:val="40"/>
                              </w:rPr>
                              <w: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7pt;margin-top:354.85pt;width:354.8pt;height:24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" filled="f" stroked="f">
                <v:textbox>
                  <w:txbxContent>
                    <w:p w:rsidR="00AB1298" w:rsidRPr="00973B98" w:rsidRDefault="000E2F02" w:rsidP="00AB1298">
                      <w:pPr>
                        <w:jc w:val="center"/>
                        <w:rPr>
                          <w:rFonts w:asciiTheme="majorHAnsi" w:hAnsiTheme="majorHAnsi"/>
                          <w:b/>
                          <w:sz w:val="48"/>
                          <w:szCs w:val="40"/>
                        </w:rPr>
                      </w:pPr>
                      <w:r w:rsidRPr="00973B98">
                        <w:rPr>
                          <w:rFonts w:asciiTheme="majorHAnsi" w:hAnsiTheme="majorHAnsi"/>
                          <w:b/>
                          <w:sz w:val="48"/>
                          <w:szCs w:val="40"/>
                        </w:rPr>
                        <w:t xml:space="preserve">Quick Start Guide for </w:t>
                      </w:r>
                    </w:p>
                    <w:p w:rsidR="00D64206" w:rsidRPr="00973B98" w:rsidRDefault="000E2F02" w:rsidP="00AB1298">
                      <w:pPr>
                        <w:jc w:val="center"/>
                        <w:rPr>
                          <w:rFonts w:asciiTheme="majorHAnsi" w:hAnsiTheme="majorHAnsi"/>
                          <w:b/>
                          <w:sz w:val="48"/>
                          <w:szCs w:val="40"/>
                        </w:rPr>
                      </w:pPr>
                      <w:r w:rsidRPr="00973B98">
                        <w:rPr>
                          <w:rFonts w:asciiTheme="majorHAnsi" w:hAnsiTheme="majorHAnsi"/>
                          <w:b/>
                          <w:sz w:val="48"/>
                          <w:szCs w:val="40"/>
                        </w:rPr>
                        <w:t>Online Medical Certifiers</w:t>
                      </w:r>
                      <w:r w:rsidR="009A0479">
                        <w:rPr>
                          <w:rFonts w:asciiTheme="majorHAnsi" w:hAnsiTheme="majorHAnsi"/>
                          <w:b/>
                          <w:sz w:val="48"/>
                          <w:szCs w:val="40"/>
                        </w:rPr>
                        <w:t xml:space="preserve"> and Online Support Staff</w:t>
                      </w:r>
                    </w:p>
                    <w:p w:rsidR="009A0479" w:rsidRDefault="009A0479" w:rsidP="00AB1298">
                      <w:pPr>
                        <w:jc w:val="center"/>
                        <w:rPr>
                          <w:sz w:val="32"/>
                          <w:szCs w:val="40"/>
                        </w:rPr>
                      </w:pPr>
                    </w:p>
                    <w:p w:rsidR="00D64206" w:rsidRPr="006E4A01" w:rsidRDefault="00D64206" w:rsidP="00AB1298">
                      <w:pPr>
                        <w:jc w:val="center"/>
                        <w:rPr>
                          <w:sz w:val="32"/>
                          <w:szCs w:val="40"/>
                        </w:rPr>
                      </w:pPr>
                      <w:r w:rsidRPr="006E4A01">
                        <w:rPr>
                          <w:sz w:val="32"/>
                          <w:szCs w:val="40"/>
                        </w:rPr>
                        <w:t>Vitals Information Partnership (VIP)</w:t>
                      </w:r>
                    </w:p>
                    <w:p w:rsidR="00D64206" w:rsidRPr="006E4A01" w:rsidRDefault="00D64206" w:rsidP="00AB1298">
                      <w:pPr>
                        <w:jc w:val="center"/>
                        <w:rPr>
                          <w:b/>
                          <w:sz w:val="36"/>
                          <w:szCs w:val="40"/>
                        </w:rPr>
                      </w:pPr>
                      <w:r w:rsidRPr="006E4A01">
                        <w:rPr>
                          <w:b/>
                          <w:sz w:val="36"/>
                          <w:szCs w:val="40"/>
                        </w:rPr>
                        <w:t>Electronic Death Registration System (EDRS)</w:t>
                      </w:r>
                    </w:p>
                    <w:p w:rsidR="00D64206" w:rsidRPr="00D64206" w:rsidRDefault="00D64206" w:rsidP="00AB1298">
                      <w:pPr>
                        <w:jc w:val="center"/>
                        <w:rPr>
                          <w:sz w:val="18"/>
                          <w:szCs w:val="40"/>
                        </w:rPr>
                      </w:pPr>
                      <w:r w:rsidRPr="00D64206">
                        <w:rPr>
                          <w:sz w:val="18"/>
                          <w:szCs w:val="40"/>
                        </w:rPr>
                        <w:t xml:space="preserve">Revision </w:t>
                      </w:r>
                      <w:r w:rsidR="009A0479">
                        <w:rPr>
                          <w:sz w:val="18"/>
                          <w:szCs w:val="40"/>
                        </w:rPr>
                        <w:t>July 1</w:t>
                      </w:r>
                      <w:r w:rsidRPr="00D64206">
                        <w:rPr>
                          <w:sz w:val="18"/>
                          <w:szCs w:val="40"/>
                        </w:rPr>
                        <w:t>, 2014</w:t>
                      </w:r>
                    </w:p>
                  </w:txbxContent>
                </v:textbox>
              </v:shape>
            </w:pict>
          </mc:Fallback>
        </mc:AlternateContent>
      </w:r>
      <w:r w:rsidRPr="00AB1298">
        <w:rPr>
          <w:noProof/>
        </w:rPr>
        <w:drawing>
          <wp:anchor distT="0" distB="0" distL="114300" distR="114300" simplePos="0" relativeHeight="251653120" behindDoc="1" locked="1" layoutInCell="1" allowOverlap="1" wp14:anchorId="156184AB" wp14:editId="592B46FF">
            <wp:simplePos x="0" y="0"/>
            <wp:positionH relativeFrom="column">
              <wp:posOffset>-1066800</wp:posOffset>
            </wp:positionH>
            <wp:positionV relativeFrom="paragraph">
              <wp:posOffset>-828675</wp:posOffset>
            </wp:positionV>
            <wp:extent cx="7703820" cy="9972040"/>
            <wp:effectExtent l="0" t="0" r="0" b="0"/>
            <wp:wrapThrough wrapText="bothSides">
              <wp:wrapPolygon edited="0">
                <wp:start x="0" y="0"/>
                <wp:lineTo x="0" y="21539"/>
                <wp:lineTo x="21525" y="21539"/>
                <wp:lineTo x="21525" y="0"/>
                <wp:lineTo x="0" y="0"/>
              </wp:wrapPolygon>
            </wp:wrapThrough>
            <wp:docPr id="1" name="Picture 1" descr="Background Image, including woman in white coat typing on a computer and the 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1 KB version cover.png"/>
                    <pic:cNvPicPr/>
                  </pic:nvPicPr>
                  <pic:blipFill>
                    <a:blip r:embed="rId9">
                      <a:extLst>
                        <a:ext uri="{28A0092B-C50C-407E-A947-70E740481C1C}">
                          <a14:useLocalDpi xmlns:a14="http://schemas.microsoft.com/office/drawing/2010/main" val="0"/>
                        </a:ext>
                      </a:extLst>
                    </a:blip>
                    <a:stretch>
                      <a:fillRect/>
                    </a:stretch>
                  </pic:blipFill>
                  <pic:spPr>
                    <a:xfrm>
                      <a:off x="0" y="0"/>
                      <a:ext cx="7703820" cy="9972040"/>
                    </a:xfrm>
                    <a:prstGeom prst="rect">
                      <a:avLst/>
                    </a:prstGeom>
                  </pic:spPr>
                </pic:pic>
              </a:graphicData>
            </a:graphic>
            <wp14:sizeRelH relativeFrom="page">
              <wp14:pctWidth>0</wp14:pctWidth>
            </wp14:sizeRelH>
            <wp14:sizeRelV relativeFrom="page">
              <wp14:pctHeight>0</wp14:pctHeight>
            </wp14:sizeRelV>
          </wp:anchor>
        </w:drawing>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74624" behindDoc="1" locked="1" layoutInCell="1" allowOverlap="1" wp14:anchorId="6C4F8B49" wp14:editId="429F69E1">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rsidR="001728E0" w:rsidRPr="00BD500D" w:rsidRDefault="001728E0"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18.65pt;margin-top:245pt;width:380.65pt;height:34.2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EndPr/>
                      <w:sdtContent>
                        <w:p w:rsidR="001728E0" w:rsidRPr="00BD500D" w:rsidRDefault="001728E0"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s space for note taking"/>
      </w:tblPr>
      <w:tblGrid>
        <w:gridCol w:w="9108"/>
      </w:tblGrid>
      <w:tr w:rsidR="001728E0" w:rsidTr="00FD2E68">
        <w:trPr>
          <w:trHeight w:val="454"/>
          <w:tblHeader/>
        </w:trPr>
        <w:tc>
          <w:tcPr>
            <w:tcW w:w="9140" w:type="dxa"/>
          </w:tcPr>
          <w:p w:rsidR="001728E0" w:rsidRPr="00EE56BB" w:rsidRDefault="001728E0" w:rsidP="000E2F02">
            <w:r w:rsidRPr="00EE56BB">
              <w:t xml:space="preserve">Use this page to make notes </w:t>
            </w:r>
            <w:r>
              <w:t>about</w:t>
            </w:r>
            <w:r w:rsidRPr="00EE56BB">
              <w:t xml:space="preserve"> your own workflows and processes, which may differ by facility and practice.</w:t>
            </w:r>
          </w:p>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bl>
    <w:p w:rsidR="001728E0" w:rsidRPr="00EE56BB" w:rsidRDefault="001728E0" w:rsidP="001728E0"/>
    <w:p w:rsidR="001728E0" w:rsidRDefault="001728E0" w:rsidP="001728E0">
      <w:pPr>
        <w:pStyle w:val="Heading1"/>
      </w:pPr>
      <w:r>
        <w:lastRenderedPageBreak/>
        <w:t>Summary of Steps</w:t>
      </w:r>
    </w:p>
    <w:p w:rsidR="001728E0" w:rsidRDefault="001728E0" w:rsidP="001728E0">
      <w:r>
        <w:t xml:space="preserve">You may want to print this page </w:t>
      </w:r>
      <w:r w:rsidR="007559E4">
        <w:t>as a</w:t>
      </w:r>
      <w:r>
        <w:t xml:space="preserve"> quick reference sheet.</w:t>
      </w:r>
      <w:r w:rsidR="004846C2">
        <w:t xml:space="preserve"> Note that these steps represent typical scenarios, and your workflow may vary by facility or practice. While statute requires completion “immediately,” a good guideline is to complete all information before or within 24 hours of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ummary of Steps, Accessing EDRS"/>
      </w:tblPr>
      <w:tblGrid>
        <w:gridCol w:w="1278"/>
        <w:gridCol w:w="7938"/>
      </w:tblGrid>
      <w:tr w:rsidR="00BF37CB" w:rsidTr="002C3A90">
        <w:trPr>
          <w:trHeight w:val="738"/>
        </w:trPr>
        <w:tc>
          <w:tcPr>
            <w:tcW w:w="1278" w:type="dxa"/>
          </w:tcPr>
          <w:p w:rsidR="00BF37CB" w:rsidRDefault="002C3A90" w:rsidP="002C3A90">
            <w:r w:rsidRPr="00AB1298">
              <w:rPr>
                <w:noProof/>
              </w:rPr>
              <mc:AlternateContent>
                <mc:Choice Requires="wps">
                  <w:drawing>
                    <wp:inline distT="0" distB="0" distL="0" distR="0" wp14:anchorId="40DA67DF" wp14:editId="15CFB759">
                      <wp:extent cx="401955" cy="401955"/>
                      <wp:effectExtent l="19050" t="19050" r="17145" b="17145"/>
                      <wp:docPr id="302" name="Oval 302"/>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2C3A90" w:rsidRDefault="002C3A90" w:rsidP="002C3A9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oval id="Oval 302" o:spid="_x0000_s1028" style="width:31.6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AFW+kF9AgAADAUAAA4A&#10;AAAAAAAAAAAAAAAALgIAAGRycy9lMm9Eb2MueG1sUEsBAi0AFAAGAAgAAAAhAJk1DbjZAAAAAwEA&#10;AA8AAAAAAAAAAAAAAAAA1wQAAGRycy9kb3ducmV2LnhtbFBLBQYAAAAABAAEAPMAAADdBQAAAAA=&#10;" fillcolor="#bfd3ed" strokecolor="#e4d8bf" strokeweight="3pt">
                      <v:stroke opacity="32125f"/>
                      <v:textbox>
                        <w:txbxContent>
                          <w:p w:rsidR="002C3A90" w:rsidRDefault="002C3A90" w:rsidP="002C3A90">
                            <w:r>
                              <w:t>1</w:t>
                            </w:r>
                          </w:p>
                        </w:txbxContent>
                      </v:textbox>
                      <w10:anchorlock/>
                    </v:oval>
                  </w:pict>
                </mc:Fallback>
              </mc:AlternateContent>
            </w:r>
          </w:p>
        </w:tc>
        <w:tc>
          <w:tcPr>
            <w:tcW w:w="7938" w:type="dxa"/>
            <w:vAlign w:val="center"/>
          </w:tcPr>
          <w:p w:rsidR="00BF37CB" w:rsidRDefault="009863AE" w:rsidP="002C3A90">
            <w:r>
              <w:t>Create a Case (</w:t>
            </w:r>
            <w:r w:rsidRPr="002C3A90">
              <w:rPr>
                <w:b/>
              </w:rPr>
              <w:t>Death</w:t>
            </w:r>
            <w:r w:rsidRPr="002C3A90">
              <w:rPr>
                <w:b/>
              </w:rPr>
              <w:sym w:font="Wingdings" w:char="F0E0"/>
            </w:r>
            <w:r w:rsidRPr="002C3A90">
              <w:rPr>
                <w:b/>
              </w:rPr>
              <w:t>New Death</w:t>
            </w:r>
            <w:r w:rsidRPr="002C3A90">
              <w:rPr>
                <w:b/>
              </w:rPr>
              <w:sym w:font="Wingdings" w:char="F0E0"/>
            </w:r>
            <w:r w:rsidRPr="002C3A90">
              <w:rPr>
                <w:b/>
              </w:rPr>
              <w:t>Create a Case</w:t>
            </w:r>
            <w:r>
              <w:t>) or choose a partially-compl</w:t>
            </w:r>
            <w:r w:rsidR="00DA1EF4">
              <w:t xml:space="preserve">eted record from the work queue by clicking on </w:t>
            </w:r>
            <w:r w:rsidR="00DA1EF4" w:rsidRPr="00DA1EF4">
              <w:rPr>
                <w:b/>
              </w:rPr>
              <w:t>Process</w:t>
            </w:r>
            <w:r w:rsidR="00DA1EF4">
              <w:t>.</w:t>
            </w:r>
          </w:p>
        </w:tc>
      </w:tr>
      <w:tr w:rsidR="0037550C" w:rsidTr="0037550C">
        <w:trPr>
          <w:trHeight w:val="1214"/>
        </w:trPr>
        <w:tc>
          <w:tcPr>
            <w:tcW w:w="1278" w:type="dxa"/>
          </w:tcPr>
          <w:p w:rsidR="0037550C" w:rsidRDefault="0037550C" w:rsidP="002C3A90">
            <w:r w:rsidRPr="00AB1298">
              <w:rPr>
                <w:noProof/>
              </w:rPr>
              <mc:AlternateContent>
                <mc:Choice Requires="wps">
                  <w:drawing>
                    <wp:anchor distT="0" distB="0" distL="114300" distR="114300" simplePos="0" relativeHeight="251814912" behindDoc="1" locked="0" layoutInCell="1" allowOverlap="1" wp14:anchorId="22D9194B" wp14:editId="7DAC1C46">
                      <wp:simplePos x="1297305" y="2026285"/>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64" name="Oval 64"/>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37550C" w:rsidRDefault="0037550C" w:rsidP="009863AE">
                                  <w:r w:rsidRPr="009863AE">
                                    <w:rPr>
                                      <w:sz w:val="24"/>
                                    </w:rPr>
                                    <w:t>2</w:t>
                                  </w: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64" o:spid="_x0000_s1029" style="position:absolute;margin-left:0;margin-top:0;width:31.65pt;height:31.65pt;z-index:-25150156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A/oqyp9AgAACgUAAA4A&#10;AAAAAAAAAAAAAAAALgIAAGRycy9lMm9Eb2MueG1sUEsBAi0AFAAGAAgAAAAhAJk1DbjZAAAAAwEA&#10;AA8AAAAAAAAAAAAAAAAA1wQAAGRycy9kb3ducmV2LnhtbFBLBQYAAAAABAAEAPMAAADdBQAAAAA=&#10;" fillcolor="#bfd3ed" strokecolor="#e4d8bf" strokeweight="3pt">
                      <v:stroke opacity="32125f"/>
                      <v:textbox>
                        <w:txbxContent>
                          <w:p w:rsidR="0037550C" w:rsidRDefault="0037550C" w:rsidP="009863AE">
                            <w:r w:rsidRPr="009863AE">
                              <w:rPr>
                                <w:sz w:val="24"/>
                              </w:rPr>
                              <w:t>2</w:t>
                            </w:r>
                            <w:r>
                              <w:rPr>
                                <w:sz w:val="18"/>
                              </w:rPr>
                              <w:t>a</w:t>
                            </w:r>
                          </w:p>
                        </w:txbxContent>
                      </v:textbox>
                      <w10:wrap type="through" anchorx="margin" anchory="margin"/>
                    </v:oval>
                  </w:pict>
                </mc:Fallback>
              </mc:AlternateContent>
            </w:r>
          </w:p>
        </w:tc>
        <w:tc>
          <w:tcPr>
            <w:tcW w:w="7938" w:type="dxa"/>
            <w:vAlign w:val="center"/>
          </w:tcPr>
          <w:p w:rsidR="0037550C" w:rsidRDefault="0037550C" w:rsidP="0037550C">
            <w:r w:rsidRPr="009863AE">
              <w:rPr>
                <w:i/>
              </w:rPr>
              <w:t xml:space="preserve">For medical data entry staff only: </w:t>
            </w:r>
            <w:r w:rsidRPr="00DA1EF4">
              <w:t xml:space="preserve">first click on </w:t>
            </w:r>
            <w:r w:rsidRPr="002C3A90">
              <w:rPr>
                <w:b/>
              </w:rPr>
              <w:t>tab 12</w:t>
            </w:r>
            <w:r w:rsidRPr="00DA1EF4">
              <w:t xml:space="preserve"> (Records Actions) and choose a certifier from the pick list. Then:</w:t>
            </w:r>
          </w:p>
          <w:p w:rsidR="0037550C" w:rsidRPr="009863AE" w:rsidRDefault="0037550C" w:rsidP="0037550C">
            <w:pPr>
              <w:rPr>
                <w:i/>
              </w:rPr>
            </w:pPr>
          </w:p>
          <w:p w:rsidR="0037550C" w:rsidRPr="0037550C" w:rsidRDefault="0037550C" w:rsidP="0037550C">
            <w:r w:rsidRPr="0037550C">
              <w:rPr>
                <w:b/>
                <w:i/>
              </w:rPr>
              <w:t>For all:</w:t>
            </w:r>
            <w:r>
              <w:rPr>
                <w:i/>
              </w:rPr>
              <w:t xml:space="preserve"> </w:t>
            </w:r>
            <w:r>
              <w:t xml:space="preserve">Click on </w:t>
            </w:r>
            <w:r w:rsidRPr="002C3A90">
              <w:rPr>
                <w:b/>
              </w:rPr>
              <w:t>tab 6</w:t>
            </w:r>
            <w:r>
              <w:t xml:space="preserve">, then complete </w:t>
            </w:r>
            <w:r w:rsidRPr="002C3A90">
              <w:rPr>
                <w:b/>
              </w:rPr>
              <w:t>tabs 6 through 9</w:t>
            </w:r>
            <w:r>
              <w:t xml:space="preserve">.  </w:t>
            </w:r>
          </w:p>
        </w:tc>
      </w:tr>
      <w:tr w:rsidR="00BF37CB" w:rsidTr="002C3A90">
        <w:tc>
          <w:tcPr>
            <w:tcW w:w="1278" w:type="dxa"/>
          </w:tcPr>
          <w:p w:rsidR="00BF37CB" w:rsidRDefault="009863AE" w:rsidP="002C3A90">
            <w:r w:rsidRPr="00AB1298">
              <w:rPr>
                <w:noProof/>
              </w:rPr>
              <mc:AlternateContent>
                <mc:Choice Requires="wps">
                  <w:drawing>
                    <wp:anchor distT="0" distB="0" distL="114300" distR="114300" simplePos="0" relativeHeight="251787264" behindDoc="1" locked="0" layoutInCell="1" allowOverlap="1" wp14:anchorId="596C8D0B" wp14:editId="346BBB3C">
                      <wp:simplePos x="1297305" y="281686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76" name="Oval 76"/>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9863AE" w:rsidRDefault="009863AE" w:rsidP="009863A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6" o:spid="_x0000_s1030" style="position:absolute;margin-left:0;margin-top:0;width:31.65pt;height:31.65pt;z-index:-251529216;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" fillcolor="#bfd3ed" strokecolor="#e4d8bf" strokeweight="3pt">
                      <v:stroke opacity="32125f"/>
                      <v:textbox>
                        <w:txbxContent>
                          <w:p w:rsidR="009863AE" w:rsidRDefault="009863AE" w:rsidP="009863AE">
                            <w:r>
                              <w:t>3</w:t>
                            </w:r>
                          </w:p>
                        </w:txbxContent>
                      </v:textbox>
                      <w10:wrap type="through" anchorx="margin" anchory="margin"/>
                    </v:oval>
                  </w:pict>
                </mc:Fallback>
              </mc:AlternateContent>
            </w:r>
          </w:p>
        </w:tc>
        <w:tc>
          <w:tcPr>
            <w:tcW w:w="7938" w:type="dxa"/>
            <w:vAlign w:val="center"/>
          </w:tcPr>
          <w:p w:rsidR="00BF37CB" w:rsidRDefault="009863AE" w:rsidP="002C3A90">
            <w:r>
              <w:t xml:space="preserve">Click </w:t>
            </w:r>
            <w:r w:rsidRPr="00DA1EF4">
              <w:rPr>
                <w:b/>
              </w:rPr>
              <w:t>Finish</w:t>
            </w:r>
            <w:r>
              <w:t>.  Check that all medical items are complete on the VIPS Warning Page</w:t>
            </w:r>
            <w:r w:rsidR="00DA1EF4">
              <w:t xml:space="preserve"> (except Certify)</w:t>
            </w:r>
            <w:r>
              <w:t xml:space="preserve">. </w:t>
            </w:r>
            <w:r w:rsidR="00DA1EF4">
              <w:t xml:space="preserve">Use the [End] key to go to the bottom of the page and </w:t>
            </w:r>
            <w:r w:rsidR="00DA1EF4" w:rsidRPr="00DA1EF4">
              <w:rPr>
                <w:b/>
              </w:rPr>
              <w:t>Save as Pending</w:t>
            </w:r>
            <w:r w:rsidR="00DA1EF4">
              <w:t>.</w:t>
            </w:r>
            <w:r w:rsidR="00C03637">
              <w:t xml:space="preserve">  This step is necessary to save the record and to perform a comprehensive validation edit.</w:t>
            </w:r>
          </w:p>
        </w:tc>
      </w:tr>
      <w:tr w:rsidR="00BF37CB" w:rsidTr="002C3A90">
        <w:tc>
          <w:tcPr>
            <w:tcW w:w="1278" w:type="dxa"/>
          </w:tcPr>
          <w:p w:rsidR="00BF37CB" w:rsidRDefault="00DA1EF4" w:rsidP="002C3A90">
            <w:r w:rsidRPr="00AB1298">
              <w:rPr>
                <w:noProof/>
              </w:rPr>
              <mc:AlternateContent>
                <mc:Choice Requires="wps">
                  <w:drawing>
                    <wp:anchor distT="0" distB="0" distL="114300" distR="114300" simplePos="0" relativeHeight="251789312" behindDoc="1" locked="0" layoutInCell="1" allowOverlap="1" wp14:anchorId="424BFA16" wp14:editId="77C5FE7F">
                      <wp:simplePos x="1297305" y="323088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77" name="Oval 77"/>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DA1EF4" w:rsidRDefault="00DA1EF4" w:rsidP="00DA1EF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7" o:spid="_x0000_s1031" style="position:absolute;margin-left:0;margin-top:0;width:31.65pt;height:31.65pt;z-index:-25152716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JBlIZh9AgAACgUAAA4A&#10;AAAAAAAAAAAAAAAALgIAAGRycy9lMm9Eb2MueG1sUEsBAi0AFAAGAAgAAAAhAJk1DbjZAAAAAwEA&#10;AA8AAAAAAAAAAAAAAAAA1wQAAGRycy9kb3ducmV2LnhtbFBLBQYAAAAABAAEAPMAAADdBQAAAAA=&#10;" fillcolor="#bfd3ed" strokecolor="#e4d8bf" strokeweight="3pt">
                      <v:stroke opacity="32125f"/>
                      <v:textbox>
                        <w:txbxContent>
                          <w:p w:rsidR="00DA1EF4" w:rsidRDefault="00DA1EF4" w:rsidP="00DA1EF4">
                            <w:r>
                              <w:t>4</w:t>
                            </w:r>
                          </w:p>
                        </w:txbxContent>
                      </v:textbox>
                      <w10:wrap type="through" anchorx="margin" anchory="margin"/>
                    </v:oval>
                  </w:pict>
                </mc:Fallback>
              </mc:AlternateContent>
            </w:r>
          </w:p>
        </w:tc>
        <w:tc>
          <w:tcPr>
            <w:tcW w:w="7938" w:type="dxa"/>
            <w:vAlign w:val="center"/>
          </w:tcPr>
          <w:p w:rsidR="00BF37CB" w:rsidRPr="00DA1EF4" w:rsidRDefault="00DA1EF4" w:rsidP="002C3A90">
            <w:pPr>
              <w:rPr>
                <w:i/>
              </w:rPr>
            </w:pPr>
            <w:r>
              <w:t xml:space="preserve">On the Successful Transaction page, click </w:t>
            </w:r>
            <w:r w:rsidRPr="00DA1EF4">
              <w:rPr>
                <w:b/>
              </w:rPr>
              <w:t>Return to Record</w:t>
            </w:r>
            <w:r>
              <w:t xml:space="preserve">. </w:t>
            </w:r>
          </w:p>
        </w:tc>
      </w:tr>
      <w:tr w:rsidR="00BF37CB" w:rsidTr="002C3A90">
        <w:tc>
          <w:tcPr>
            <w:tcW w:w="1278" w:type="dxa"/>
          </w:tcPr>
          <w:p w:rsidR="00BF37CB" w:rsidRDefault="00DA1EF4" w:rsidP="002C3A90">
            <w:r w:rsidRPr="00AB1298">
              <w:rPr>
                <w:noProof/>
              </w:rPr>
              <mc:AlternateContent>
                <mc:Choice Requires="wps">
                  <w:drawing>
                    <wp:anchor distT="0" distB="0" distL="114300" distR="114300" simplePos="0" relativeHeight="251791360" behindDoc="1" locked="0" layoutInCell="1" allowOverlap="1" wp14:anchorId="563083B4" wp14:editId="1E397BFD">
                      <wp:simplePos x="1297305" y="369443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78" name="Oval 78"/>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DA1EF4" w:rsidRDefault="00DA1EF4" w:rsidP="00DA1EF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8" o:spid="_x0000_s1032" style="position:absolute;margin-left:0;margin-top:0;width:31.65pt;height:31.65pt;z-index:-251525120;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" fillcolor="#bfd3ed" strokecolor="#e4d8bf" strokeweight="3pt">
                      <v:stroke opacity="32125f"/>
                      <v:textbox>
                        <w:txbxContent>
                          <w:p w:rsidR="00DA1EF4" w:rsidRDefault="00DA1EF4" w:rsidP="00DA1EF4">
                            <w:r>
                              <w:t>5</w:t>
                            </w:r>
                          </w:p>
                        </w:txbxContent>
                      </v:textbox>
                      <w10:wrap type="through" anchorx="margin" anchory="margin"/>
                    </v:oval>
                  </w:pict>
                </mc:Fallback>
              </mc:AlternateContent>
            </w:r>
          </w:p>
        </w:tc>
        <w:tc>
          <w:tcPr>
            <w:tcW w:w="7938" w:type="dxa"/>
            <w:vAlign w:val="center"/>
          </w:tcPr>
          <w:p w:rsidR="00BF37CB" w:rsidRDefault="00DA1EF4" w:rsidP="002C3A90">
            <w:r>
              <w:t xml:space="preserve">Review entries on tabs 6-9.  Click on </w:t>
            </w:r>
            <w:r w:rsidRPr="002C3A90">
              <w:rPr>
                <w:b/>
              </w:rPr>
              <w:t>tab 12</w:t>
            </w:r>
            <w:r>
              <w:t xml:space="preserve">, </w:t>
            </w:r>
            <w:r w:rsidR="00C03637">
              <w:t xml:space="preserve">check the </w:t>
            </w:r>
            <w:r w:rsidR="00C03637" w:rsidRPr="00DA1EF4">
              <w:rPr>
                <w:b/>
              </w:rPr>
              <w:t xml:space="preserve">Ready to Certify </w:t>
            </w:r>
            <w:r w:rsidR="00C03637">
              <w:t>checkbox.  Certifiers ready to certify may now</w:t>
            </w:r>
            <w:r>
              <w:t xml:space="preserve"> click the </w:t>
            </w:r>
            <w:r w:rsidRPr="00DA1EF4">
              <w:rPr>
                <w:b/>
              </w:rPr>
              <w:t>Certify</w:t>
            </w:r>
            <w:r>
              <w:t xml:space="preserve"> button.</w:t>
            </w:r>
            <w:r w:rsidR="00B02DF2">
              <w:t xml:space="preserve">  </w:t>
            </w:r>
            <w:r w:rsidR="00C03637">
              <w:t>Medical data entry staff will not be able to click Certify, but will proceed to the next step.</w:t>
            </w:r>
          </w:p>
        </w:tc>
      </w:tr>
      <w:tr w:rsidR="00B02DF2" w:rsidTr="002C3A90">
        <w:tc>
          <w:tcPr>
            <w:tcW w:w="1278" w:type="dxa"/>
          </w:tcPr>
          <w:p w:rsidR="00B02DF2" w:rsidRPr="00AB1298" w:rsidRDefault="00B02DF2" w:rsidP="002C3A90">
            <w:pPr>
              <w:rPr>
                <w:noProof/>
              </w:rPr>
            </w:pPr>
            <w:r w:rsidRPr="00AB1298">
              <w:rPr>
                <w:noProof/>
              </w:rPr>
              <mc:AlternateContent>
                <mc:Choice Requires="wps">
                  <w:drawing>
                    <wp:anchor distT="0" distB="0" distL="114300" distR="114300" simplePos="0" relativeHeight="251793408" behindDoc="1" locked="0" layoutInCell="1" allowOverlap="1" wp14:anchorId="5AE1A681" wp14:editId="1DBD803A">
                      <wp:simplePos x="1297305" y="437388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79" name="Oval 79"/>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B02DF2" w:rsidRDefault="00B02DF2" w:rsidP="00B02DF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9" o:spid="_x0000_s1033" style="position:absolute;margin-left:0;margin-top:0;width:31.65pt;height:31.65pt;z-index:-251523072;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" fillcolor="#bfd3ed" strokecolor="#e4d8bf" strokeweight="3pt">
                      <v:stroke opacity="32125f"/>
                      <v:textbox>
                        <w:txbxContent>
                          <w:p w:rsidR="00B02DF2" w:rsidRDefault="00B02DF2" w:rsidP="00B02DF2">
                            <w:r>
                              <w:t>6</w:t>
                            </w:r>
                          </w:p>
                        </w:txbxContent>
                      </v:textbox>
                      <w10:wrap type="through" anchorx="margin" anchory="margin"/>
                    </v:oval>
                  </w:pict>
                </mc:Fallback>
              </mc:AlternateContent>
            </w:r>
          </w:p>
        </w:tc>
        <w:tc>
          <w:tcPr>
            <w:tcW w:w="7938" w:type="dxa"/>
            <w:vAlign w:val="center"/>
          </w:tcPr>
          <w:p w:rsidR="00B02DF2" w:rsidRDefault="00C03637" w:rsidP="002C3A90">
            <w:r>
              <w:t xml:space="preserve">Click </w:t>
            </w:r>
            <w:r w:rsidRPr="00B02DF2">
              <w:rPr>
                <w:b/>
              </w:rPr>
              <w:t>Finish</w:t>
            </w:r>
            <w:r>
              <w:t xml:space="preserve">; press the [End] key to go to the bottom of the page and </w:t>
            </w:r>
            <w:r w:rsidRPr="00B02DF2">
              <w:rPr>
                <w:b/>
              </w:rPr>
              <w:t>Save as Pending</w:t>
            </w:r>
            <w:r>
              <w:t xml:space="preserve">.  </w:t>
            </w:r>
          </w:p>
        </w:tc>
      </w:tr>
      <w:tr w:rsidR="00C03637" w:rsidTr="002C3A90">
        <w:tc>
          <w:tcPr>
            <w:tcW w:w="1278" w:type="dxa"/>
          </w:tcPr>
          <w:p w:rsidR="00C03637" w:rsidRPr="00AB1298" w:rsidRDefault="00C03637" w:rsidP="002C3A90">
            <w:pPr>
              <w:rPr>
                <w:noProof/>
              </w:rPr>
            </w:pPr>
            <w:r w:rsidRPr="00AB1298">
              <w:rPr>
                <w:noProof/>
              </w:rPr>
              <mc:AlternateContent>
                <mc:Choice Requires="wps">
                  <w:drawing>
                    <wp:anchor distT="0" distB="0" distL="114300" distR="114300" simplePos="0" relativeHeight="251809792" behindDoc="1" locked="0" layoutInCell="1" allowOverlap="1" wp14:anchorId="5AF9BD15" wp14:editId="39D7B38F">
                      <wp:simplePos x="1289050" y="473583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93" name="Oval 93"/>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C03637" w:rsidRDefault="00C03637" w:rsidP="00C0363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93" o:spid="_x0000_s1034" style="position:absolute;margin-left:0;margin-top:0;width:31.65pt;height:31.65pt;z-index:-25150668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BHro1J9AgAACgUAAA4A&#10;AAAAAAAAAAAAAAAALgIAAGRycy9lMm9Eb2MueG1sUEsBAi0AFAAGAAgAAAAhAJk1DbjZAAAAAwEA&#10;AA8AAAAAAAAAAAAAAAAA1wQAAGRycy9kb3ducmV2LnhtbFBLBQYAAAAABAAEAPMAAADdBQAAAAA=&#10;" fillcolor="#bfd3ed" strokecolor="#e4d8bf" strokeweight="3pt">
                      <v:stroke opacity="32125f"/>
                      <v:textbox>
                        <w:txbxContent>
                          <w:p w:rsidR="00C03637" w:rsidRDefault="00C03637" w:rsidP="00C03637">
                            <w:r>
                              <w:t>7</w:t>
                            </w:r>
                          </w:p>
                        </w:txbxContent>
                      </v:textbox>
                      <w10:wrap type="through" anchorx="margin" anchory="margin"/>
                    </v:oval>
                  </w:pict>
                </mc:Fallback>
              </mc:AlternateContent>
            </w:r>
          </w:p>
        </w:tc>
        <w:tc>
          <w:tcPr>
            <w:tcW w:w="7938" w:type="dxa"/>
            <w:vAlign w:val="center"/>
          </w:tcPr>
          <w:p w:rsidR="00C03637" w:rsidRDefault="00C03637" w:rsidP="002C3A90">
            <w:r>
              <w:t>Repeat the process by clicking on Main Menu; or logout at the top right-hand corner of the VIP screen, then logout on the VG screen as well.</w:t>
            </w:r>
          </w:p>
        </w:tc>
      </w:tr>
    </w:tbl>
    <w:p w:rsidR="00B02DF2" w:rsidRDefault="00B02DF2" w:rsidP="00B02DF2"/>
    <w:p w:rsidR="001728E0" w:rsidRDefault="001728E0" w:rsidP="00B02DF2">
      <w:pPr>
        <w:pStyle w:val="Heading1"/>
      </w:pPr>
      <w:r w:rsidRPr="00BD500D">
        <w:rPr>
          <w:rFonts w:ascii="Cambria" w:hAnsi="Cambria"/>
          <w:noProof/>
          <w:sz w:val="32"/>
        </w:rPr>
        <mc:AlternateContent>
          <mc:Choice Requires="wps">
            <w:drawing>
              <wp:anchor distT="0" distB="0" distL="114300" distR="114300" simplePos="0" relativeHeight="251662336" behindDoc="0" locked="1" layoutInCell="1" allowOverlap="1" wp14:anchorId="57CE97DB" wp14:editId="2BA48101">
                <wp:simplePos x="0" y="0"/>
                <wp:positionH relativeFrom="column">
                  <wp:posOffset>3675380</wp:posOffset>
                </wp:positionH>
                <wp:positionV relativeFrom="page">
                  <wp:posOffset>3088005</wp:posOffset>
                </wp:positionV>
                <wp:extent cx="4812665" cy="434975"/>
                <wp:effectExtent l="0" t="0"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584420799"/>
                            </w:sdtPr>
                            <w:sdtEndPr/>
                            <w:sdtContent>
                              <w:p w:rsidR="001728E0" w:rsidRDefault="001728E0" w:rsidP="001728E0">
                                <w:pPr>
                                  <w:rPr>
                                    <w:sz w:val="36"/>
                                    <w:szCs w:val="36"/>
                                  </w:rPr>
                                </w:pPr>
                                <w:r>
                                  <w:rPr>
                                    <w:sz w:val="36"/>
                                    <w:szCs w:val="36"/>
                                  </w:rPr>
                                  <w:t>Summary of Steps</w:t>
                                </w:r>
                                <w:r w:rsidR="002D0FAB">
                                  <w:rPr>
                                    <w:sz w:val="36"/>
                                    <w:szCs w:val="36"/>
                                  </w:rPr>
                                  <w:t>, Accessing EDRS</w:t>
                                </w:r>
                              </w:p>
                              <w:p w:rsidR="001728E0" w:rsidRPr="00BD500D" w:rsidRDefault="00FF0C5E" w:rsidP="001728E0">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9.4pt;margin-top:243.15pt;width:378.95pt;height:34.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" filled="f" stroked="f">
                <v:textbox>
                  <w:txbxContent>
                    <w:sdt>
                      <w:sdtPr>
                        <w:rPr>
                          <w:sz w:val="36"/>
                          <w:szCs w:val="36"/>
                        </w:rPr>
                        <w:alias w:val="Subtitle Even"/>
                        <w:tag w:val="Subtitle Even"/>
                        <w:id w:val="584420799"/>
                      </w:sdtPr>
                      <w:sdtEndPr/>
                      <w:sdtContent>
                        <w:p w:rsidR="001728E0" w:rsidRDefault="001728E0" w:rsidP="001728E0">
                          <w:pPr>
                            <w:rPr>
                              <w:sz w:val="36"/>
                              <w:szCs w:val="36"/>
                            </w:rPr>
                          </w:pPr>
                          <w:r>
                            <w:rPr>
                              <w:sz w:val="36"/>
                              <w:szCs w:val="36"/>
                            </w:rPr>
                            <w:t>Summary of Steps</w:t>
                          </w:r>
                          <w:r w:rsidR="002D0FAB">
                            <w:rPr>
                              <w:sz w:val="36"/>
                              <w:szCs w:val="36"/>
                            </w:rPr>
                            <w:t>, Accessing EDRS</w:t>
                          </w:r>
                        </w:p>
                        <w:p w:rsidR="001728E0" w:rsidRPr="00BD500D" w:rsidRDefault="0004147A" w:rsidP="001728E0">
                          <w:pPr>
                            <w:rPr>
                              <w:sz w:val="36"/>
                              <w:szCs w:val="36"/>
                            </w:rPr>
                          </w:pPr>
                        </w:p>
                      </w:sdtContent>
                    </w:sdt>
                  </w:txbxContent>
                </v:textbox>
                <w10:wrap anchory="page"/>
                <w10:anchorlock/>
              </v:shape>
            </w:pict>
          </mc:Fallback>
        </mc:AlternateContent>
      </w:r>
      <w:r>
        <w:t>Accessing and Using EDRS</w:t>
      </w:r>
    </w:p>
    <w:p w:rsidR="00106C85" w:rsidRDefault="00106C85" w:rsidP="001728E0">
      <w:r>
        <w:t xml:space="preserve">The Electronic Death Registration System (EDRS) is a module of the larger Vitals Information Partnership (VIP) system that is hosted in the Commonwealth’s secure Virtual Gateway </w:t>
      </w:r>
      <w:r w:rsidR="0037550C">
        <w:t xml:space="preserve">(VG) </w:t>
      </w:r>
      <w:r>
        <w:t xml:space="preserve">environment.  If you have not yet applied for and received a VG account, please go to </w:t>
      </w:r>
      <w:hyperlink r:id="rId10" w:history="1">
        <w:r w:rsidRPr="003E3FFF">
          <w:rPr>
            <w:rStyle w:val="Hyperlink"/>
          </w:rPr>
          <w:t>www.mass.gov/dph/vip</w:t>
        </w:r>
      </w:hyperlink>
      <w:r>
        <w:t xml:space="preserve"> to obtain enrollment information and forms. </w:t>
      </w:r>
    </w:p>
    <w:p w:rsidR="00106C85" w:rsidRDefault="00C03637" w:rsidP="001728E0">
      <w:r>
        <w:rPr>
          <w:b/>
          <w:bCs/>
          <w:i/>
          <w:iCs/>
          <w:noProof/>
          <w:color w:val="A9A57C" w:themeColor="accent1"/>
        </w:rPr>
        <mc:AlternateContent>
          <mc:Choice Requires="wpg">
            <w:drawing>
              <wp:anchor distT="0" distB="0" distL="114300" distR="114300" simplePos="0" relativeHeight="251807744" behindDoc="0" locked="0" layoutInCell="1" allowOverlap="1" wp14:anchorId="60F5D209" wp14:editId="518798D5">
                <wp:simplePos x="0" y="0"/>
                <wp:positionH relativeFrom="column">
                  <wp:posOffset>1621790</wp:posOffset>
                </wp:positionH>
                <wp:positionV relativeFrom="paragraph">
                  <wp:posOffset>612140</wp:posOffset>
                </wp:positionV>
                <wp:extent cx="4170680" cy="1709420"/>
                <wp:effectExtent l="171450" t="171450" r="382270" b="367030"/>
                <wp:wrapSquare wrapText="bothSides"/>
                <wp:docPr id="88" name="Group 88" descr="Image displaying VIP activity described in text"/>
                <wp:cNvGraphicFramePr/>
                <a:graphic xmlns:a="http://schemas.openxmlformats.org/drawingml/2006/main">
                  <a:graphicData uri="http://schemas.microsoft.com/office/word/2010/wordprocessingGroup">
                    <wpg:wgp>
                      <wpg:cNvGrpSpPr/>
                      <wpg:grpSpPr>
                        <a:xfrm>
                          <a:off x="0" y="0"/>
                          <a:ext cx="4170680" cy="1709420"/>
                          <a:chOff x="0" y="0"/>
                          <a:chExt cx="5471886" cy="2010228"/>
                        </a:xfrm>
                      </wpg:grpSpPr>
                      <pic:pic xmlns:pic="http://schemas.openxmlformats.org/drawingml/2006/picture">
                        <pic:nvPicPr>
                          <pic:cNvPr id="74" name="Picture 74" descr="Image displaying VIP activity described in tex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400" cy="201022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5" name="Picture 75" descr="Image displaying VIP activity described in text"/>
                          <pic:cNvPicPr>
                            <a:picLocks noChangeAspect="1"/>
                          </pic:cNvPicPr>
                        </pic:nvPicPr>
                        <pic:blipFill rotWithShape="1">
                          <a:blip r:embed="rId12" cstate="print">
                            <a:extLst>
                              <a:ext uri="{28A0092B-C50C-407E-A947-70E740481C1C}">
                                <a14:useLocalDpi xmlns:a14="http://schemas.microsoft.com/office/drawing/2010/main" val="0"/>
                              </a:ext>
                            </a:extLst>
                          </a:blip>
                          <a:srcRect t="22955" b="7005"/>
                          <a:stretch/>
                        </pic:blipFill>
                        <pic:spPr bwMode="auto">
                          <a:xfrm>
                            <a:off x="2489200" y="442685"/>
                            <a:ext cx="2982686" cy="14804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80" name="Rectangle 80"/>
                        <wps:cNvSpPr/>
                        <wps:spPr>
                          <a:xfrm>
                            <a:off x="2939143" y="522514"/>
                            <a:ext cx="633730" cy="8509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E81" w:rsidRDefault="00B81E81" w:rsidP="00B81E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442686" y="551542"/>
                            <a:ext cx="633730" cy="85090"/>
                          </a:xfrm>
                          <a:prstGeom prst="rect">
                            <a:avLst/>
                          </a:prstGeom>
                          <a:solidFill>
                            <a:srgbClr val="DDDDDD"/>
                          </a:solidFill>
                          <a:ln w="25400" cap="flat" cmpd="sng" algn="ctr">
                            <a:noFill/>
                            <a:prstDash val="solid"/>
                          </a:ln>
                          <a:effectLst/>
                        </wps:spPr>
                        <wps:txbx>
                          <w:txbxContent>
                            <w:p w:rsidR="00B81E81" w:rsidRDefault="00B81E81" w:rsidP="00B81E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573314" y="1197428"/>
                            <a:ext cx="563880" cy="67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555112" y="1170112"/>
                            <a:ext cx="591176" cy="952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E81" w:rsidRPr="00CC6766" w:rsidRDefault="00B81E81" w:rsidP="00B81E81">
                              <w:pPr>
                                <w:jc w:val="center"/>
                                <w:rPr>
                                  <w:color w:val="2F2B20" w:themeColor="text1"/>
                                  <w:sz w:val="8"/>
                                </w:rPr>
                              </w:pPr>
                              <w:proofErr w:type="spellStart"/>
                              <w:r w:rsidRPr="00CC6766">
                                <w:rPr>
                                  <w:color w:val="2F2B20" w:themeColor="text1"/>
                                  <w:sz w:val="8"/>
                                </w:rPr>
                                <w:t>Anmole</w:t>
                              </w:r>
                              <w:proofErr w:type="spellEnd"/>
                              <w:r w:rsidRPr="00CC6766">
                                <w:rPr>
                                  <w:color w:val="2F2B20" w:themeColor="text1"/>
                                  <w:sz w:val="8"/>
                                </w:rPr>
                                <w:t xml:space="preserve"> Sharma MD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Rectangle 84"/>
                        <wps:cNvSpPr/>
                        <wps:spPr>
                          <a:xfrm>
                            <a:off x="2883501" y="498656"/>
                            <a:ext cx="814317" cy="134923"/>
                          </a:xfrm>
                          <a:prstGeom prst="rect">
                            <a:avLst/>
                          </a:prstGeom>
                          <a:noFill/>
                          <a:ln w="25400" cap="flat" cmpd="sng" algn="ctr">
                            <a:noFill/>
                            <a:prstDash val="solid"/>
                          </a:ln>
                          <a:effectLst/>
                        </wps:spPr>
                        <wps:txbx>
                          <w:txbxContent>
                            <w:p w:rsidR="00B81E81" w:rsidRPr="00CC6766" w:rsidRDefault="00B81E81" w:rsidP="00B81E81">
                              <w:pPr>
                                <w:jc w:val="center"/>
                                <w:rPr>
                                  <w:b/>
                                  <w:color w:val="800000"/>
                                  <w:sz w:val="12"/>
                                </w:rPr>
                              </w:pPr>
                              <w:proofErr w:type="spellStart"/>
                              <w:r w:rsidRPr="00CC6766">
                                <w:rPr>
                                  <w:b/>
                                  <w:color w:val="800000"/>
                                  <w:sz w:val="12"/>
                                </w:rPr>
                                <w:t>Anmole</w:t>
                              </w:r>
                              <w:proofErr w:type="spellEnd"/>
                              <w:r w:rsidRPr="00CC6766">
                                <w:rPr>
                                  <w:b/>
                                  <w:color w:val="800000"/>
                                  <w:sz w:val="12"/>
                                </w:rPr>
                                <w:t xml:space="preserve"> Sharma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8" o:spid="_x0000_s1036" alt="Image displaying VIP activity described in text" style="position:absolute;margin-left:127.7pt;margin-top:48.2pt;width:328.4pt;height:134.6pt;z-index:251807744;mso-position-horizontal-relative:text;mso-position-vertical-relative:text" coordsize="54718,2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37" type="#_x0000_t75" alt="Image displaying VIP activity described in text" style="position:absolute;width:29464;height:20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5HEAAAA2wAAAA8AAABkcnMvZG93bnJldi54bWxEj0FrwkAUhO9C/8PyCt50U9HWRjdBCqXq&#10;wVKr90f2NVnMvg3ZbRL/vSsUehxm5htmnQ+2Fh213jhW8DRNQBAXThsuFZy+3ydLED4ga6wdk4Ir&#10;ecizh9EaU+16/qLuGEoRIexTVFCF0KRS+qIii37qGuLo/bjWYoiyLaVusY9wW8tZkjxLi4bjQoUN&#10;vVVUXI6/VsHnSRrPH4ftZWeS/dm/NodiuVBq/DhsViACDeE//NfeagUvc7h/iT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p5HEAAAA2wAAAA8AAAAAAAAAAAAAAAAA&#10;nwIAAGRycy9kb3ducmV2LnhtbFBLBQYAAAAABAAEAPcAAACQAwAAAAA=&#10;">
                  <v:imagedata r:id="rId13" o:title="Image displaying VIP activity described in text"/>
                  <v:shadow on="t" color="#333" opacity="42598f" origin="-.5,-.5" offset="2.74397mm,2.74397mm"/>
                  <v:path arrowok="t"/>
                </v:shape>
                <v:shape id="Picture 75" o:spid="_x0000_s1038" type="#_x0000_t75" alt="Image displaying VIP activity described in text" style="position:absolute;left:24892;top:4426;width:29826;height:14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tkvDAAAA2wAAAA8AAABkcnMvZG93bnJldi54bWxEj92KwjAUhO8F3yEcwTtNFfyhGkWF/cGF&#10;hVUf4NAcm2JzUpq01n36jbDg5TAz3zDrbWdL0VLtC8cKJuMEBHHmdMG5gsv5bbQE4QOyxtIxKXiQ&#10;h+2m31tjqt2df6g9hVxECPsUFZgQqlRKnxmy6MeuIo7e1dUWQ5R1LnWN9wi3pZwmyVxaLDguGKzo&#10;YCi7nRqroNq1j/x93n1/6V9DH0nR7N2xUWo46HYrEIG68Ar/tz+1gsUMnl/i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a2S8MAAADbAAAADwAAAAAAAAAAAAAAAACf&#10;AgAAZHJzL2Rvd25yZXYueG1sUEsFBgAAAAAEAAQA9wAAAI8DAAAAAA==&#10;">
                  <v:imagedata r:id="rId14" o:title="Image displaying VIP activity described in text" croptop="15044f" cropbottom="4591f"/>
                  <v:shadow on="t" color="#333" opacity="42598f" origin="-.5,-.5" offset="2.74397mm,2.74397mm"/>
                  <v:path arrowok="t"/>
                </v:shape>
                <v:rect id="Rectangle 80" o:spid="_x0000_s1039" style="position:absolute;left:29391;top:5225;width:6337;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93sEA&#10;AADbAAAADwAAAGRycy9kb3ducmV2LnhtbERPTYvCMBC9L/gfwgheRFMVllKNooLowYu6sHobmrGt&#10;NpPSRK3+enMQPD7e92TWmFLcqXaFZQWDfgSCOLW64EzB32HVi0E4j6yxtEwKnuRgNm39TDDR9sE7&#10;uu99JkIIuwQV5N5XiZQuzcmg69uKOHBnWxv0AdaZ1DU+Qrgp5TCKfqXBgkNDjhUtc0qv+5tR4I+v&#10;dP0/P61wexiOrudTd9Fcukp12s18DMJT47/ij3ujFcRhffgSfo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7/d7BAAAA2wAAAA8AAAAAAAAAAAAAAAAAmAIAAGRycy9kb3du&#10;cmV2LnhtbFBLBQYAAAAABAAEAPUAAACGAwAAAAA=&#10;" fillcolor="#ddd" stroked="f" strokeweight="2pt">
                  <v:textbox>
                    <w:txbxContent>
                      <w:p w:rsidR="00B81E81" w:rsidRDefault="00B81E81" w:rsidP="00B81E81"/>
                    </w:txbxContent>
                  </v:textbox>
                </v:rect>
                <v:rect id="Rectangle 81" o:spid="_x0000_s1040" style="position:absolute;left:4426;top:5515;width:633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YRcYA&#10;AADbAAAADwAAAGRycy9kb3ducmV2LnhtbESPQWvCQBSE74X+h+UVepG6UaGE6Cq2IPbgpYlgc3tk&#10;n0k0+zZkV43++q4geBxm5htmtuhNI87UudqygtEwAkFcWF1zqWCbrT5iEM4ja2wsk4IrOVjMX19m&#10;mGh74V86p74UAcIuQQWV920ipSsqMuiGtiUO3t52Bn2QXSl1h5cAN40cR9GnNFhzWKiwpe+KimN6&#10;Mgr8361Y75b5CjfZeHLc54Ov/jBQ6v2tX05BeOr9M/xo/2gF8Qj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dYRcYAAADbAAAADwAAAAAAAAAAAAAAAACYAgAAZHJz&#10;L2Rvd25yZXYueG1sUEsFBgAAAAAEAAQA9QAAAIsDAAAAAA==&#10;" fillcolor="#ddd" stroked="f" strokeweight="2pt">
                  <v:textbox>
                    <w:txbxContent>
                      <w:p w:rsidR="00B81E81" w:rsidRDefault="00B81E81" w:rsidP="00B81E81"/>
                    </w:txbxContent>
                  </v:textbox>
                </v:rect>
                <v:rect id="Rectangle 83" o:spid="_x0000_s1041" style="position:absolute;left:5733;top:11974;width:5638;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UN8MA&#10;AADbAAAADwAAAGRycy9kb3ducmV2LnhtbESPS4vCQBCE74L/YWhhbzpR8UF0FBEVd28+4rnJtEkw&#10;0xMzo2b//c6C4LGoqq+o+bIxpXhS7QrLCvq9CARxanXBmYLzadudgnAeWWNpmRT8koPlot2aY6zt&#10;iw/0PPpMBAi7GBXk3lexlC7NyaDr2Yo4eFdbG/RB1pnUNb4C3JRyEEVjabDgsJBjReuc0tvxYRQ8&#10;RpPvTXO574ZJlEx+knK097tKqa9Os5qB8NT4T/jd3msF0yH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UN8MAAADbAAAADwAAAAAAAAAAAAAAAACYAgAAZHJzL2Rv&#10;d25yZXYueG1sUEsFBgAAAAAEAAQA9QAAAIgDAAAAAA==&#10;" fillcolor="white [3212]" stroked="f" strokeweight="2pt"/>
                <v:rect id="Rectangle 82" o:spid="_x0000_s1042" style="position:absolute;left:5551;top:11701;width:591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7a8MA&#10;AADbAAAADwAAAGRycy9kb3ducmV2LnhtbESPQWsCMRSE7wX/Q3iCt5pVscrWKCKIetQVobfXzevu&#10;6uZlSaKu/fWNUPA4zMw3zGzRmlrcyPnKsoJBPwFBnFtdcaHgmK3fpyB8QNZYWyYFD/KwmHfeZphq&#10;e+c93Q6hEBHCPkUFZQhNKqXPSzLo+7Yhjt6PdQZDlK6Q2uE9wk0th0nyIQ1WHBdKbGhVUn45XI2C&#10;y+/ZZ3pH4+9NJtvJ7sTJlxsp1eu2y08QgdrwCv+3t1rBdAjP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77a8MAAADbAAAADwAAAAAAAAAAAAAAAACYAgAAZHJzL2Rv&#10;d25yZXYueG1sUEsFBgAAAAAEAAQA9QAAAIgDAAAAAA==&#10;" filled="f" stroked="f" strokeweight="2pt">
                  <v:textbox inset="0,0,0,0">
                    <w:txbxContent>
                      <w:p w:rsidR="00B81E81" w:rsidRPr="00CC6766" w:rsidRDefault="00B81E81" w:rsidP="00B81E81">
                        <w:pPr>
                          <w:jc w:val="center"/>
                          <w:rPr>
                            <w:color w:val="2F2B20" w:themeColor="text1"/>
                            <w:sz w:val="8"/>
                          </w:rPr>
                        </w:pPr>
                        <w:proofErr w:type="spellStart"/>
                        <w:r w:rsidRPr="00CC6766">
                          <w:rPr>
                            <w:color w:val="2F2B20" w:themeColor="text1"/>
                            <w:sz w:val="8"/>
                          </w:rPr>
                          <w:t>Anmole</w:t>
                        </w:r>
                        <w:proofErr w:type="spellEnd"/>
                        <w:r w:rsidRPr="00CC6766">
                          <w:rPr>
                            <w:color w:val="2F2B20" w:themeColor="text1"/>
                            <w:sz w:val="8"/>
                          </w:rPr>
                          <w:t xml:space="preserve"> Sharma MD</w:t>
                        </w:r>
                      </w:p>
                    </w:txbxContent>
                  </v:textbox>
                </v:rect>
                <v:rect id="Rectangle 84" o:spid="_x0000_s1043" style="position:absolute;left:28835;top:4986;width:814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GhMMA&#10;AADbAAAADwAAAGRycy9kb3ducmV2LnhtbESPQWsCMRSE74L/ITyhN81qtZWtUaRQ1KNuKfT2unnd&#10;Xd28LEnU1V9vBMHjMDPfMLNFa2pxIucrywqGgwQEcW51xYWC7+yrPwXhA7LG2jIpuJCHxbzbmWGq&#10;7Zm3dNqFQkQI+xQVlCE0qZQ+L8mgH9iGOHr/1hkMUbpCaofnCDe1HCXJmzRYcVwosaHPkvLD7mgU&#10;HK57n+kNTf5WmWzfNz+c/LpXpV567fIDRKA2PMOP9lormI7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GhMMAAADbAAAADwAAAAAAAAAAAAAAAACYAgAAZHJzL2Rv&#10;d25yZXYueG1sUEsFBgAAAAAEAAQA9QAAAIgDAAAAAA==&#10;" filled="f" stroked="f" strokeweight="2pt">
                  <v:textbox inset="0,0,0,0">
                    <w:txbxContent>
                      <w:p w:rsidR="00B81E81" w:rsidRPr="00CC6766" w:rsidRDefault="00B81E81" w:rsidP="00B81E81">
                        <w:pPr>
                          <w:jc w:val="center"/>
                          <w:rPr>
                            <w:b/>
                            <w:color w:val="800000"/>
                            <w:sz w:val="12"/>
                          </w:rPr>
                        </w:pPr>
                        <w:proofErr w:type="spellStart"/>
                        <w:r w:rsidRPr="00CC6766">
                          <w:rPr>
                            <w:b/>
                            <w:color w:val="800000"/>
                            <w:sz w:val="12"/>
                          </w:rPr>
                          <w:t>Anmole</w:t>
                        </w:r>
                        <w:proofErr w:type="spellEnd"/>
                        <w:r w:rsidRPr="00CC6766">
                          <w:rPr>
                            <w:b/>
                            <w:color w:val="800000"/>
                            <w:sz w:val="12"/>
                          </w:rPr>
                          <w:t xml:space="preserve"> Sharma</w:t>
                        </w:r>
                      </w:p>
                    </w:txbxContent>
                  </v:textbox>
                </v:rect>
                <w10:wrap type="square"/>
              </v:group>
            </w:pict>
          </mc:Fallback>
        </mc:AlternateContent>
      </w:r>
      <w:proofErr w:type="gramStart"/>
      <w:r w:rsidR="00106C85">
        <w:rPr>
          <w:rStyle w:val="IntenseEmphasis"/>
        </w:rPr>
        <w:t>Access</w:t>
      </w:r>
      <w:r w:rsidR="00106C85">
        <w:t xml:space="preserve"> EDRS on the web.</w:t>
      </w:r>
      <w:proofErr w:type="gramEnd"/>
      <w:r w:rsidR="00106C85">
        <w:t xml:space="preserve">  EDRS can be accessed anywhere you have a computer and internet access.  The system works best with the Microsoft Internet Explorer (IE) browser or with Firefox. If you are a Mac user, it is recommended that you download the </w:t>
      </w:r>
      <w:bookmarkStart w:id="0" w:name="_GoBack"/>
      <w:bookmarkEnd w:id="0"/>
      <w:r w:rsidR="00106C85">
        <w:t>Firefox browser on your computer.</w:t>
      </w:r>
      <w:r w:rsidR="00B81E81">
        <w:t xml:space="preserve"> </w:t>
      </w:r>
    </w:p>
    <w:p w:rsidR="001728E0" w:rsidRDefault="001728E0" w:rsidP="001728E0">
      <w:r w:rsidRPr="00106C85">
        <w:rPr>
          <w:rStyle w:val="IntenseEmphasis"/>
        </w:rPr>
        <w:t>Log in</w:t>
      </w:r>
      <w:r>
        <w:t xml:space="preserve"> at </w:t>
      </w:r>
      <w:hyperlink r:id="rId15" w:history="1">
        <w:r w:rsidR="00692794" w:rsidRPr="003E3FFF">
          <w:rPr>
            <w:rStyle w:val="Hyperlink"/>
          </w:rPr>
          <w:t>http://mass.gov/vg</w:t>
        </w:r>
      </w:hyperlink>
      <w:r w:rsidR="00692794">
        <w:t xml:space="preserve">. </w:t>
      </w:r>
      <w:r w:rsidR="00106C85">
        <w:t xml:space="preserve"> </w:t>
      </w:r>
      <w:r>
        <w:lastRenderedPageBreak/>
        <w:t>You must have a valid Commonwealth Virtual Gateway account, as well as a VIP account to log in to EDRS. If you have a VG account for another application, you will then have a choice of applications when you log in.</w:t>
      </w:r>
      <w:r w:rsidR="00B90C93">
        <w:t xml:space="preserve">  The VIP EDRS system will be contained under your name.  Going forward any new VG applications that you enroll in will also be listed under your name, which is why the selection does not say “VIP EDRS.”</w:t>
      </w:r>
      <w:r w:rsidR="002A6891" w:rsidRPr="002A6891">
        <w:rPr>
          <w:noProof/>
        </w:rPr>
        <w:t xml:space="preserve"> </w:t>
      </w:r>
    </w:p>
    <w:p w:rsidR="00B90C93" w:rsidRDefault="00B81E81" w:rsidP="001728E0">
      <w:r>
        <w:rPr>
          <w:b/>
          <w:bCs/>
          <w:i/>
          <w:iCs/>
          <w:noProof/>
          <w:color w:val="A9A57C" w:themeColor="accent1"/>
        </w:rPr>
        <mc:AlternateContent>
          <mc:Choice Requires="wpg">
            <w:drawing>
              <wp:anchor distT="0" distB="0" distL="114300" distR="114300" simplePos="0" relativeHeight="251806720" behindDoc="0" locked="0" layoutInCell="1" allowOverlap="1" wp14:anchorId="59FEFCFE" wp14:editId="263C7F68">
                <wp:simplePos x="0" y="0"/>
                <wp:positionH relativeFrom="column">
                  <wp:posOffset>2917825</wp:posOffset>
                </wp:positionH>
                <wp:positionV relativeFrom="paragraph">
                  <wp:posOffset>-394970</wp:posOffset>
                </wp:positionV>
                <wp:extent cx="2856865" cy="1696085"/>
                <wp:effectExtent l="0" t="171450" r="381635" b="361315"/>
                <wp:wrapSquare wrapText="bothSides"/>
                <wp:docPr id="91" name="Group 91" descr="Image displaying VIP activity described in text"/>
                <wp:cNvGraphicFramePr/>
                <a:graphic xmlns:a="http://schemas.openxmlformats.org/drawingml/2006/main">
                  <a:graphicData uri="http://schemas.microsoft.com/office/word/2010/wordprocessingGroup">
                    <wpg:wgp>
                      <wpg:cNvGrpSpPr/>
                      <wpg:grpSpPr>
                        <a:xfrm>
                          <a:off x="0" y="0"/>
                          <a:ext cx="2856865" cy="1696085"/>
                          <a:chOff x="0" y="0"/>
                          <a:chExt cx="3056021" cy="1852863"/>
                        </a:xfrm>
                      </wpg:grpSpPr>
                      <pic:pic xmlns:pic="http://schemas.openxmlformats.org/drawingml/2006/picture">
                        <pic:nvPicPr>
                          <pic:cNvPr id="87" name="Picture 87" descr="Image displaying VIP activity described in text"/>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71040" t="22955" b="18577"/>
                          <a:stretch/>
                        </pic:blipFill>
                        <pic:spPr bwMode="auto">
                          <a:xfrm>
                            <a:off x="1876926" y="0"/>
                            <a:ext cx="1179095" cy="18528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86" name="Picture 86" descr="Image displaying VIP activity described in text"/>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1010"/>
                          <a:stretch/>
                        </pic:blipFill>
                        <pic:spPr bwMode="auto">
                          <a:xfrm>
                            <a:off x="0" y="264695"/>
                            <a:ext cx="1720516" cy="1167063"/>
                          </a:xfrm>
                          <a:prstGeom prst="rect">
                            <a:avLst/>
                          </a:prstGeom>
                          <a:noFill/>
                          <a:ln>
                            <a:noFill/>
                          </a:ln>
                          <a:extLst>
                            <a:ext uri="{53640926-AAD7-44D8-BBD7-CCE9431645EC}">
                              <a14:shadowObscured xmlns:a14="http://schemas.microsoft.com/office/drawing/2010/main"/>
                            </a:ext>
                          </a:extLst>
                        </pic:spPr>
                      </pic:pic>
                      <wps:wsp>
                        <wps:cNvPr id="89" name="Oval 89" descr="Image displaying VIP activity described in text"/>
                        <wps:cNvSpPr/>
                        <wps:spPr>
                          <a:xfrm>
                            <a:off x="2093495" y="565484"/>
                            <a:ext cx="763905" cy="4470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613611" y="300789"/>
                            <a:ext cx="763905" cy="4470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1" o:spid="_x0000_s1026" alt="Image displaying VIP activity described in text" style="position:absolute;margin-left:229.75pt;margin-top:-31.1pt;width:224.95pt;height:133.55pt;z-index:251806720;mso-width-relative:margin;mso-height-relative:margin" coordsize="30560,1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">
                <v:shape id="Picture 87" o:spid="_x0000_s1027" type="#_x0000_t75" alt="Image displaying VIP activity described in text" style="position:absolute;left:18769;width:11791;height:1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H4rDAAAA2wAAAA8AAABkcnMvZG93bnJldi54bWxEj0FrwkAUhO+C/2F5ghfRjUZtmrqKCILX&#10;xhZ6fM2+JsHs27C7avz33ULB4zAz3zCbXW9acSPnG8sK5rMEBHFpdcOVgo/zcZqB8AFZY2uZFDzI&#10;w247HGww1/bO73QrQiUihH2OCuoQulxKX9Zk0M9sRxy9H+sMhihdJbXDe4SbVi6SZC0NNhwXauzo&#10;UFN5Ka5GgQtfx89Uv+5X/cGfvotlmi0nqVLjUb9/AxGoD8/wf/ukFWQv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kfisMAAADbAAAADwAAAAAAAAAAAAAAAACf&#10;AgAAZHJzL2Rvd25yZXYueG1sUEsFBgAAAAAEAAQA9wAAAI8DAAAAAA==&#10;">
                  <v:imagedata r:id="rId20" o:title="Image displaying VIP activity described in text" croptop="15044f" cropbottom="12175f" cropleft="46557f"/>
                  <v:shadow on="t" color="#333" opacity="42598f" origin="-.5,-.5" offset="2.74397mm,2.74397mm"/>
                  <v:path arrowok="t"/>
                </v:shape>
                <v:shape id="Picture 86" o:spid="_x0000_s1028" type="#_x0000_t75" alt="Image displaying VIP activity described in text" style="position:absolute;top:2646;width:17205;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Ckq8AAAA2wAAAA8AAABkcnMvZG93bnJldi54bWxEj8EKwjAQRO+C/xBW8GZTPahUo4ggeFWL&#10;eFyatS02m5JEW//eCILHYWbeMOttbxrxIudrywqmSQqCuLC65lJBfjlMliB8QNbYWCYFb/Kw3QwH&#10;a8y07fhEr3MoRYSwz1BBFUKbSemLigz6xLbE0btbZzBE6UqpHXYRbho5S9O5NFhzXKiwpX1FxeP8&#10;NAqa7pYuOszrncsPj7uT/jojr9R41O9WIAL14R/+tY9awXIO3y/xB8jN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xQpKvAAAANsAAAAPAAAAAAAAAAAAAAAAAJ8CAABkcnMv&#10;ZG93bnJldi54bWxQSwUGAAAAAAQABAD3AAAAiAMAAAAA&#10;">
                  <v:imagedata r:id="rId21" o:title="Image displaying VIP activity described in text" croptop="7216f"/>
                  <v:path arrowok="t"/>
                </v:shape>
                <v:oval id="Oval 89" o:spid="_x0000_s1029" alt="Image displaying VIP activity described in text" style="position:absolute;left:20934;top:5654;width:7640;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H8cMA&#10;AADbAAAADwAAAGRycy9kb3ducmV2LnhtbESPT4vCMBTE7wt+h/AEb9tUD4vWRhH/wOKCYBXB26N5&#10;tsXmpTRR67ffCILHYWZ+w6TzztTiTq2rLCsYRjEI4tzqigsFx8PmewzCeWSNtWVS8CQH81nvK8VE&#10;2wfv6Z75QgQIuwQVlN43iZQuL8mgi2xDHLyLbQ36INtC6hYfAW5qOYrjH2mw4rBQYkPLkvJrdjMK&#10;usM53gz/TtvT00na3VbHzKyvSg363WIKwlPnP+F3+1crGE/g9S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H8cMAAADbAAAADwAAAAAAAAAAAAAAAACYAgAAZHJzL2Rv&#10;d25yZXYueG1sUEsFBgAAAAAEAAQA9QAAAIgDAAAAAA==&#10;" filled="f" strokecolor="#7da329" strokeweight="2pt">
                  <v:stroke opacity="32896f"/>
                </v:oval>
                <v:oval id="Oval 90" o:spid="_x0000_s1030" style="position:absolute;left:6136;top:3007;width:7639;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4sb4A&#10;AADbAAAADwAAAGRycy9kb3ducmV2LnhtbERPSwrCMBDdC94hjOBOU12IVqOIHxAFwSqCu6EZ22Iz&#10;KU3UenuzEFw+3n+2aEwpXlS7wrKCQT8CQZxaXXCm4HLe9sYgnEfWWFomBR9ysJi3WzOMtX3ziV6J&#10;z0QIYRejgtz7KpbSpTkZdH1bEQfubmuDPsA6k7rGdwg3pRxG0UgaLDg05FjRKqf0kTyNguZ8i7aD&#10;w3V//ThJx+f6kpjNQ6lup1lOQXhq/F/8c++0gklYH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uLG+AAAA2wAAAA8AAAAAAAAAAAAAAAAAmAIAAGRycy9kb3ducmV2&#10;LnhtbFBLBQYAAAAABAAEAPUAAACDAwAAAAA=&#10;" filled="f" strokecolor="#7da329" strokeweight="2pt">
                  <v:stroke opacity="32896f"/>
                </v:oval>
                <w10:wrap type="square"/>
              </v:group>
            </w:pict>
          </mc:Fallback>
        </mc:AlternateContent>
      </w:r>
    </w:p>
    <w:p w:rsidR="00B02DF2" w:rsidRPr="00A42D9F" w:rsidRDefault="00B02DF2" w:rsidP="00FD2E68">
      <w:pPr>
        <w:pStyle w:val="NoSpacing"/>
        <w:rPr>
          <w:b/>
          <w:bCs/>
        </w:rPr>
      </w:pPr>
      <w:proofErr w:type="gramStart"/>
      <w:r w:rsidRPr="00A42D9F">
        <w:rPr>
          <w:rStyle w:val="IntenseEmphasis"/>
          <w:sz w:val="24"/>
        </w:rPr>
        <w:t xml:space="preserve">Logout </w:t>
      </w:r>
      <w:r w:rsidRPr="00A42D9F">
        <w:t>at the top right-hand corner of the VIP screen.</w:t>
      </w:r>
      <w:proofErr w:type="gramEnd"/>
      <w:r w:rsidRPr="00A42D9F">
        <w:t xml:space="preserve"> </w:t>
      </w:r>
      <w:r w:rsidRPr="00A42D9F">
        <w:rPr>
          <w:noProof/>
          <w:sz w:val="40"/>
          <w:szCs w:val="36"/>
        </w:rPr>
        <mc:AlternateContent>
          <mc:Choice Requires="wps">
            <w:drawing>
              <wp:anchor distT="0" distB="0" distL="114300" distR="114300" simplePos="0" relativeHeight="251795456" behindDoc="1" locked="1" layoutInCell="1" allowOverlap="1" wp14:anchorId="255630DE" wp14:editId="769D88B7">
                <wp:simplePos x="0" y="0"/>
                <wp:positionH relativeFrom="column">
                  <wp:posOffset>-2784475</wp:posOffset>
                </wp:positionH>
                <wp:positionV relativeFrom="page">
                  <wp:posOffset>3113405</wp:posOffset>
                </wp:positionV>
                <wp:extent cx="4834255" cy="434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17171063"/>
                            </w:sdtPr>
                            <w:sdtEndPr/>
                            <w:sdtContent>
                              <w:p w:rsidR="00B02DF2" w:rsidRPr="00BD500D" w:rsidRDefault="00B02DF2" w:rsidP="00B02DF2">
                                <w:pPr>
                                  <w:jc w:val="right"/>
                                  <w:rPr>
                                    <w:sz w:val="36"/>
                                    <w:szCs w:val="36"/>
                                  </w:rPr>
                                </w:pPr>
                                <w:r>
                                  <w:rPr>
                                    <w:sz w:val="36"/>
                                    <w:szCs w:val="36"/>
                                  </w:rPr>
                                  <w:t>Accessing &amp; Using EDRS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9.25pt;margin-top:245.15pt;width:380.65pt;height:34.25pt;rotation:-9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" filled="f" stroked="f">
                <v:textbox>
                  <w:txbxContent>
                    <w:sdt>
                      <w:sdtPr>
                        <w:rPr>
                          <w:sz w:val="36"/>
                          <w:szCs w:val="36"/>
                        </w:rPr>
                        <w:alias w:val="Subtitle Odd"/>
                        <w:tag w:val="Subtitle Odd"/>
                        <w:id w:val="217171063"/>
                      </w:sdtPr>
                      <w:sdtEndPr/>
                      <w:sdtContent>
                        <w:p w:rsidR="00B02DF2" w:rsidRPr="00BD500D" w:rsidRDefault="00B02DF2" w:rsidP="00B02DF2">
                          <w:pPr>
                            <w:jc w:val="right"/>
                            <w:rPr>
                              <w:sz w:val="36"/>
                              <w:szCs w:val="36"/>
                            </w:rPr>
                          </w:pPr>
                          <w:r>
                            <w:rPr>
                              <w:sz w:val="36"/>
                              <w:szCs w:val="36"/>
                            </w:rPr>
                            <w:t>Accessing &amp; Using EDRS</w:t>
                          </w:r>
                        </w:p>
                      </w:sdtContent>
                    </w:sdt>
                  </w:txbxContent>
                </v:textbox>
                <w10:wrap anchory="page"/>
                <w10:anchorlock/>
              </v:shape>
            </w:pict>
          </mc:Fallback>
        </mc:AlternateContent>
      </w:r>
      <w:r w:rsidRPr="00A42D9F">
        <w:t xml:space="preserve"> To completely exit the system, also logout on the right-hand panel of the VG screen.</w:t>
      </w:r>
    </w:p>
    <w:p w:rsidR="00B81E81" w:rsidRPr="00B81E81" w:rsidRDefault="00B81E81" w:rsidP="00B81E81"/>
    <w:p w:rsidR="001728E0" w:rsidRDefault="001728E0" w:rsidP="001728E0">
      <w:pPr>
        <w:pStyle w:val="Heading2"/>
      </w:pPr>
      <w:r>
        <w:t>Tips &amp; Tricks</w:t>
      </w:r>
    </w:p>
    <w:p w:rsidR="00CC094E" w:rsidRPr="00106C85" w:rsidRDefault="00CC094E" w:rsidP="00CC094E">
      <w:pPr>
        <w:rPr>
          <w:sz w:val="20"/>
        </w:rPr>
      </w:pPr>
      <w:r w:rsidRPr="00C8330B">
        <w:rPr>
          <w:rStyle w:val="Strong"/>
        </w:rPr>
        <w:t>Save</w:t>
      </w:r>
      <w:r>
        <w:rPr>
          <w:rStyle w:val="Strong"/>
        </w:rPr>
        <w:t>!</w:t>
      </w:r>
      <w:r>
        <w:t xml:space="preserve"> – </w:t>
      </w:r>
      <w:r w:rsidRPr="00106C85">
        <w:rPr>
          <w:sz w:val="20"/>
        </w:rPr>
        <w:t>EDRS will time out after 15 minutes.  While your portion of the death record should take less than five minutes to enter, if you expect to be interrupted or if you are just learning the system, click “Finish,” then “Save as Pending” frequently. You may then click “Return to Record” without risk of losing any information. EDRS does not save information automatically.</w:t>
      </w:r>
    </w:p>
    <w:p w:rsidR="001728E0" w:rsidRPr="00106C85" w:rsidRDefault="001728E0" w:rsidP="001728E0">
      <w:pPr>
        <w:rPr>
          <w:sz w:val="20"/>
        </w:rPr>
      </w:pPr>
      <w:r w:rsidRPr="00C8330B">
        <w:rPr>
          <w:rStyle w:val="Strong"/>
        </w:rPr>
        <w:t>No abbreviations</w:t>
      </w:r>
      <w:r>
        <w:t xml:space="preserve"> -- </w:t>
      </w:r>
      <w:r w:rsidRPr="00106C85">
        <w:rPr>
          <w:sz w:val="20"/>
        </w:rPr>
        <w:t>The system will prompt you if you use recognized abbreviations; you should spell out full medical terminology into each field. For example, on Tab 7**Certifier Cause of Death, spell out “COPD” as “Chronic Obstructive Pulmonary Disease.”</w:t>
      </w:r>
    </w:p>
    <w:p w:rsidR="00CC6766" w:rsidRDefault="001728E0" w:rsidP="00863DE9">
      <w:pPr>
        <w:rPr>
          <w:sz w:val="20"/>
        </w:rPr>
      </w:pPr>
      <w:r>
        <w:rPr>
          <w:noProof/>
        </w:rPr>
        <w:drawing>
          <wp:anchor distT="0" distB="0" distL="114300" distR="114300" simplePos="0" relativeHeight="251676672" behindDoc="0" locked="0" layoutInCell="1" allowOverlap="1" wp14:anchorId="20800B63" wp14:editId="6B4198FF">
            <wp:simplePos x="0" y="0"/>
            <wp:positionH relativeFrom="column">
              <wp:posOffset>0</wp:posOffset>
            </wp:positionH>
            <wp:positionV relativeFrom="paragraph">
              <wp:posOffset>635</wp:posOffset>
            </wp:positionV>
            <wp:extent cx="281305" cy="471170"/>
            <wp:effectExtent l="0" t="0" r="4445" b="5080"/>
            <wp:wrapSquare wrapText="bothSides"/>
            <wp:docPr id="289" name="Picture 289" descr="Image of a Tab soda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05" cy="471170"/>
                    </a:xfrm>
                    <a:prstGeom prst="rect">
                      <a:avLst/>
                    </a:prstGeom>
                    <a:noFill/>
                  </pic:spPr>
                </pic:pic>
              </a:graphicData>
            </a:graphic>
            <wp14:sizeRelH relativeFrom="page">
              <wp14:pctWidth>0</wp14:pctWidth>
            </wp14:sizeRelH>
            <wp14:sizeRelV relativeFrom="page">
              <wp14:pctHeight>0</wp14:pctHeight>
            </wp14:sizeRelV>
          </wp:anchor>
        </w:drawing>
      </w:r>
      <w:r w:rsidRPr="00C8330B">
        <w:rPr>
          <w:rStyle w:val="Strong"/>
        </w:rPr>
        <w:t>Tab &amp; Mouse</w:t>
      </w:r>
      <w:r>
        <w:t xml:space="preserve"> -- </w:t>
      </w:r>
      <w:r w:rsidRPr="00106C85">
        <w:rPr>
          <w:sz w:val="20"/>
        </w:rPr>
        <w:t xml:space="preserve">Use the Tab key on your computer keyboard to advance through each field in EDRS. You may also use your mouse to navigate tabs or to temporarily skip sections. Do </w:t>
      </w:r>
      <w:r w:rsidRPr="00106C85">
        <w:rPr>
          <w:sz w:val="20"/>
          <w:u w:val="single"/>
        </w:rPr>
        <w:t>not</w:t>
      </w:r>
      <w:r w:rsidRPr="00106C85">
        <w:rPr>
          <w:sz w:val="20"/>
        </w:rPr>
        <w:t xml:space="preserve"> use Backspace or Enter, except </w:t>
      </w:r>
      <w:r w:rsidRPr="00106C85">
        <w:rPr>
          <w:sz w:val="20"/>
          <w:u w:val="single"/>
        </w:rPr>
        <w:t>within</w:t>
      </w:r>
      <w:r w:rsidRPr="00106C85">
        <w:rPr>
          <w:sz w:val="20"/>
        </w:rPr>
        <w:t xml:space="preserve"> fields as necessary.</w:t>
      </w:r>
    </w:p>
    <w:p w:rsidR="001728E0" w:rsidRPr="00106C85" w:rsidRDefault="001728E0" w:rsidP="00863DE9">
      <w:pPr>
        <w:rPr>
          <w:sz w:val="20"/>
        </w:rPr>
      </w:pPr>
      <w:r w:rsidRPr="00C8330B">
        <w:rPr>
          <w:rStyle w:val="Strong"/>
        </w:rPr>
        <w:t>Alerts</w:t>
      </w:r>
      <w:r>
        <w:t xml:space="preserve"> – </w:t>
      </w:r>
      <w:r w:rsidRPr="00106C85">
        <w:rPr>
          <w:sz w:val="20"/>
        </w:rPr>
        <w:t xml:space="preserve">Take advantage of system validation messages and warnings.  Use the spell check icon on the Certifier Cause of Death tab.  EDRS will help users get information in accurately and completely right from the start; this will save you from time-consuming corrections later. </w:t>
      </w:r>
    </w:p>
    <w:p w:rsidR="001728E0" w:rsidRPr="00106C85" w:rsidRDefault="001728E0" w:rsidP="001728E0">
      <w:pPr>
        <w:rPr>
          <w:sz w:val="20"/>
        </w:rPr>
      </w:pPr>
      <w:r w:rsidRPr="00C44E93">
        <w:rPr>
          <w:rStyle w:val="Strong"/>
        </w:rPr>
        <w:t>Color Coding</w:t>
      </w:r>
      <w:r>
        <w:t xml:space="preserve"> – </w:t>
      </w:r>
      <w:r w:rsidRPr="00106C85">
        <w:rPr>
          <w:sz w:val="20"/>
        </w:rPr>
        <w:t>White fields on each screen in EDRS will accept information; the yellow fields are disabled based on selections made in the system.</w:t>
      </w:r>
      <w:r w:rsidR="00CC094E" w:rsidRPr="00106C85">
        <w:rPr>
          <w:sz w:val="20"/>
        </w:rPr>
        <w:t xml:space="preserve">  A blue field indicates which field you are on now.</w:t>
      </w:r>
    </w:p>
    <w:p w:rsidR="001728E0" w:rsidRPr="00106C85" w:rsidRDefault="001728E0" w:rsidP="001728E0">
      <w:pPr>
        <w:rPr>
          <w:sz w:val="20"/>
        </w:rPr>
      </w:pPr>
      <w:r w:rsidRPr="00C44E93">
        <w:rPr>
          <w:b/>
        </w:rPr>
        <w:t>Shortcuts</w:t>
      </w:r>
      <w:r>
        <w:t xml:space="preserve"> – </w:t>
      </w:r>
      <w:r w:rsidRPr="00106C85">
        <w:rPr>
          <w:sz w:val="20"/>
        </w:rPr>
        <w:t xml:space="preserve">EDRS accepts military time.  Alt-T enters today’s date.  Colons are not necessary in Time fields and slashes are not necessary in date fields. Enter the first few letters of a selection on a </w:t>
      </w:r>
      <w:proofErr w:type="spellStart"/>
      <w:r w:rsidRPr="00106C85">
        <w:rPr>
          <w:sz w:val="20"/>
        </w:rPr>
        <w:t>picklist</w:t>
      </w:r>
      <w:proofErr w:type="spellEnd"/>
      <w:r w:rsidRPr="00106C85">
        <w:rPr>
          <w:sz w:val="20"/>
        </w:rPr>
        <w:t xml:space="preserve"> to narrow the list quickly.  “Next” will move you from tab to tab, but you can click on the tab labels as well.</w:t>
      </w:r>
    </w:p>
    <w:p w:rsidR="00A42D9F" w:rsidRDefault="00A42D9F" w:rsidP="00863DE9">
      <w:pPr>
        <w:pStyle w:val="Heading2"/>
        <w:spacing w:before="0" w:line="240" w:lineRule="auto"/>
        <w:jc w:val="center"/>
        <w:rPr>
          <w:sz w:val="24"/>
        </w:rPr>
      </w:pPr>
    </w:p>
    <w:p w:rsidR="001728E0" w:rsidRPr="00863DE9" w:rsidRDefault="001728E0" w:rsidP="00863DE9">
      <w:pPr>
        <w:pStyle w:val="Heading2"/>
        <w:spacing w:before="0" w:line="240" w:lineRule="auto"/>
        <w:jc w:val="center"/>
        <w:rPr>
          <w:sz w:val="24"/>
        </w:rPr>
      </w:pPr>
      <w:r w:rsidRPr="00863DE9">
        <w:rPr>
          <w:sz w:val="24"/>
        </w:rPr>
        <w:t>Need Help?</w:t>
      </w:r>
    </w:p>
    <w:p w:rsidR="001728E0" w:rsidRPr="00A42D9F" w:rsidRDefault="00863DE9" w:rsidP="00863DE9">
      <w:pPr>
        <w:spacing w:after="0" w:line="240" w:lineRule="auto"/>
        <w:jc w:val="center"/>
        <w:rPr>
          <w:color w:val="FF0000"/>
          <w:sz w:val="20"/>
        </w:rPr>
      </w:pPr>
      <w:r>
        <w:rPr>
          <w:sz w:val="20"/>
        </w:rPr>
        <w:t xml:space="preserve">Contact the Registry at </w:t>
      </w:r>
      <w:hyperlink r:id="rId23" w:history="1">
        <w:r w:rsidR="001728E0" w:rsidRPr="00863DE9">
          <w:rPr>
            <w:rStyle w:val="Hyperlink"/>
            <w:sz w:val="20"/>
          </w:rPr>
          <w:t>vip@state.ma.us</w:t>
        </w:r>
      </w:hyperlink>
      <w:r>
        <w:t xml:space="preserve"> </w:t>
      </w:r>
      <w:r w:rsidRPr="00863DE9">
        <w:rPr>
          <w:sz w:val="20"/>
        </w:rPr>
        <w:t>or 6</w:t>
      </w:r>
      <w:r w:rsidR="00A42D9F">
        <w:rPr>
          <w:sz w:val="20"/>
        </w:rPr>
        <w:t>17-740-260</w:t>
      </w:r>
      <w:r w:rsidR="00CF1038">
        <w:rPr>
          <w:sz w:val="20"/>
        </w:rPr>
        <w:t>0</w:t>
      </w:r>
    </w:p>
    <w:p w:rsidR="0028406E" w:rsidRDefault="0028406E" w:rsidP="00863DE9">
      <w:pPr>
        <w:spacing w:after="0" w:line="240" w:lineRule="auto"/>
        <w:jc w:val="center"/>
        <w:rPr>
          <w:sz w:val="20"/>
        </w:rPr>
      </w:pPr>
    </w:p>
    <w:p w:rsidR="0028406E" w:rsidRPr="00863DE9" w:rsidRDefault="0028406E" w:rsidP="0028406E">
      <w:pPr>
        <w:pStyle w:val="Heading1"/>
      </w:pPr>
      <w:r>
        <w:lastRenderedPageBreak/>
        <w:t>Navigation</w:t>
      </w:r>
    </w:p>
    <w:p w:rsidR="0028406E" w:rsidRDefault="0028406E" w:rsidP="0028406E">
      <w:r>
        <w:t xml:space="preserve">How you navigate the EDRS will depend largely on your facility or practice workflow.  Online </w:t>
      </w:r>
      <w:r w:rsidR="00B02DF2" w:rsidRPr="00BD500D">
        <w:rPr>
          <w:rFonts w:ascii="Cambria" w:hAnsi="Cambria"/>
          <w:noProof/>
          <w:sz w:val="32"/>
        </w:rPr>
        <mc:AlternateContent>
          <mc:Choice Requires="wps">
            <w:drawing>
              <wp:anchor distT="0" distB="0" distL="114300" distR="114300" simplePos="0" relativeHeight="251797504" behindDoc="0" locked="1" layoutInCell="1" allowOverlap="1" wp14:anchorId="4E976C24" wp14:editId="221C8483">
                <wp:simplePos x="0" y="0"/>
                <wp:positionH relativeFrom="column">
                  <wp:posOffset>3670935</wp:posOffset>
                </wp:positionH>
                <wp:positionV relativeFrom="page">
                  <wp:posOffset>3085465</wp:posOffset>
                </wp:positionV>
                <wp:extent cx="4812665" cy="434975"/>
                <wp:effectExtent l="0" t="0" r="508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411830265"/>
                            </w:sdtPr>
                            <w:sdtEndPr/>
                            <w:sdtContent>
                              <w:p w:rsidR="00B02DF2" w:rsidRDefault="00B02DF2" w:rsidP="00B02DF2">
                                <w:pPr>
                                  <w:rPr>
                                    <w:sz w:val="36"/>
                                    <w:szCs w:val="36"/>
                                  </w:rPr>
                                </w:pPr>
                                <w:r>
                                  <w:rPr>
                                    <w:sz w:val="36"/>
                                    <w:szCs w:val="36"/>
                                  </w:rPr>
                                  <w:t>Navigation</w:t>
                                </w:r>
                              </w:p>
                              <w:p w:rsidR="00B02DF2" w:rsidRPr="00BD500D" w:rsidRDefault="00FF0C5E" w:rsidP="00B02DF2">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45" type="#_x0000_t202" style="position:absolute;margin-left:289.05pt;margin-top:242.95pt;width:378.95pt;height:34.2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" filled="f" stroked="f">
                <v:textbox>
                  <w:txbxContent>
                    <w:sdt>
                      <w:sdtPr>
                        <w:rPr>
                          <w:sz w:val="36"/>
                          <w:szCs w:val="36"/>
                        </w:rPr>
                        <w:alias w:val="Subtitle Even"/>
                        <w:tag w:val="Subtitle Even"/>
                        <w:id w:val="411830265"/>
                      </w:sdtPr>
                      <w:sdtEndPr/>
                      <w:sdtContent>
                        <w:p w:rsidR="00B02DF2" w:rsidRDefault="00B02DF2" w:rsidP="00B02DF2">
                          <w:pPr>
                            <w:rPr>
                              <w:sz w:val="36"/>
                              <w:szCs w:val="36"/>
                            </w:rPr>
                          </w:pPr>
                          <w:r>
                            <w:rPr>
                              <w:sz w:val="36"/>
                              <w:szCs w:val="36"/>
                            </w:rPr>
                            <w:t>Navigation</w:t>
                          </w:r>
                        </w:p>
                        <w:p w:rsidR="00B02DF2" w:rsidRPr="00BD500D" w:rsidRDefault="00A8114F" w:rsidP="00B02DF2">
                          <w:pPr>
                            <w:rPr>
                              <w:sz w:val="36"/>
                              <w:szCs w:val="36"/>
                            </w:rPr>
                          </w:pPr>
                        </w:p>
                      </w:sdtContent>
                    </w:sdt>
                  </w:txbxContent>
                </v:textbox>
                <w10:wrap anchory="page"/>
                <w10:anchorlock/>
              </v:shape>
            </w:pict>
          </mc:Fallback>
        </mc:AlternateContent>
      </w:r>
      <w:r w:rsidR="00B02DF2">
        <w:t xml:space="preserve"> </w:t>
      </w:r>
      <w:r>
        <w:t xml:space="preserve">certifiers may create new cases or complete cases that have been started </w:t>
      </w:r>
      <w:r w:rsidR="0037550C">
        <w:t xml:space="preserve">and assigned to you </w:t>
      </w:r>
      <w:r>
        <w:t>by medical staff or funeral directors.</w:t>
      </w:r>
      <w:r w:rsidR="006E4C85">
        <w:t xml:space="preserve"> </w:t>
      </w:r>
      <w:r w:rsidR="006E4C85" w:rsidRPr="006E4C85">
        <w:rPr>
          <w:rStyle w:val="IntenseEmphasis"/>
        </w:rPr>
        <w:t>Note</w:t>
      </w:r>
      <w:r w:rsidR="006E4C85">
        <w:t xml:space="preserve"> - if the wrong certifier was assigned a medical staff person can reassign, or </w:t>
      </w:r>
      <w:proofErr w:type="gramStart"/>
      <w:r w:rsidR="006E4C85">
        <w:t>the  funeral</w:t>
      </w:r>
      <w:proofErr w:type="gramEnd"/>
      <w:r w:rsidR="006E4C85">
        <w:t xml:space="preserve"> home/certifier that </w:t>
      </w:r>
      <w:r w:rsidR="006E4C85" w:rsidRPr="006E4C85">
        <w:rPr>
          <w:i/>
        </w:rPr>
        <w:t>started</w:t>
      </w:r>
      <w:r w:rsidR="006E4C85">
        <w:t xml:space="preserve"> the record can reassign. </w:t>
      </w:r>
    </w:p>
    <w:p w:rsidR="0028406E" w:rsidRDefault="0028406E" w:rsidP="00CC6766">
      <w:r>
        <w:t>EDRS has two general methods of navigation: work queues and a menu bar.</w:t>
      </w:r>
    </w:p>
    <w:p w:rsidR="00BE42E0" w:rsidRDefault="00D21FA1" w:rsidP="008125E6">
      <w:r w:rsidRPr="00BE42E0">
        <w:rPr>
          <w:rStyle w:val="IntenseEmphasis"/>
        </w:rPr>
        <w:t>Work queues</w:t>
      </w:r>
      <w:r>
        <w:t xml:space="preserve"> display records that are waiting for completion.  For online </w:t>
      </w:r>
      <w:r w:rsidR="008125E6">
        <w:t xml:space="preserve">medical </w:t>
      </w:r>
      <w:r>
        <w:t xml:space="preserve">certifiers, </w:t>
      </w:r>
      <w:r w:rsidR="008125E6">
        <w:t xml:space="preserve">death </w:t>
      </w:r>
      <w:r>
        <w:t>records in a queue will usually be one of the following:</w:t>
      </w:r>
      <w:r w:rsidR="00CC6766">
        <w:t xml:space="preserve"> </w:t>
      </w:r>
    </w:p>
    <w:p w:rsidR="00BE42E0" w:rsidRDefault="00BE42E0" w:rsidP="00BE42E0">
      <w:pPr>
        <w:pStyle w:val="ListParagraph"/>
        <w:numPr>
          <w:ilvl w:val="0"/>
          <w:numId w:val="9"/>
        </w:numPr>
      </w:pPr>
      <w:r>
        <w:t>R</w:t>
      </w:r>
      <w:r w:rsidR="00D21FA1">
        <w:t>ecords that were started on the certifier’s behalf (by medical staff or funeral directors)</w:t>
      </w:r>
      <w:r w:rsidR="008125E6">
        <w:t>;</w:t>
      </w:r>
      <w:r w:rsidR="00CC6766">
        <w:t xml:space="preserve"> </w:t>
      </w:r>
    </w:p>
    <w:p w:rsidR="00BE42E0" w:rsidRDefault="00BE42E0" w:rsidP="00BE42E0">
      <w:pPr>
        <w:pStyle w:val="ListParagraph"/>
        <w:numPr>
          <w:ilvl w:val="0"/>
          <w:numId w:val="9"/>
        </w:numPr>
      </w:pPr>
      <w:r>
        <w:t>R</w:t>
      </w:r>
      <w:r w:rsidR="008125E6">
        <w:t>ecords that the certifier started, but did not yet finish; or</w:t>
      </w:r>
      <w:r w:rsidR="00CC6766">
        <w:t xml:space="preserve">, </w:t>
      </w:r>
    </w:p>
    <w:p w:rsidR="008125E6" w:rsidRDefault="00BE42E0" w:rsidP="00BE42E0">
      <w:pPr>
        <w:pStyle w:val="ListParagraph"/>
        <w:numPr>
          <w:ilvl w:val="0"/>
          <w:numId w:val="9"/>
        </w:numPr>
      </w:pPr>
      <w:r>
        <w:rPr>
          <w:noProof/>
        </w:rPr>
        <mc:AlternateContent>
          <mc:Choice Requires="wpg">
            <w:drawing>
              <wp:anchor distT="0" distB="0" distL="114300" distR="114300" simplePos="0" relativeHeight="251779072" behindDoc="0" locked="0" layoutInCell="1" allowOverlap="1" wp14:anchorId="3B144A7D" wp14:editId="147A8065">
                <wp:simplePos x="0" y="0"/>
                <wp:positionH relativeFrom="column">
                  <wp:posOffset>-181708</wp:posOffset>
                </wp:positionH>
                <wp:positionV relativeFrom="paragraph">
                  <wp:posOffset>601003</wp:posOffset>
                </wp:positionV>
                <wp:extent cx="5961331" cy="1971822"/>
                <wp:effectExtent l="0" t="0" r="20955" b="28575"/>
                <wp:wrapNone/>
                <wp:docPr id="94" name="Group 94" descr="Image displaying VIP activity described in text"/>
                <wp:cNvGraphicFramePr/>
                <a:graphic xmlns:a="http://schemas.openxmlformats.org/drawingml/2006/main">
                  <a:graphicData uri="http://schemas.microsoft.com/office/word/2010/wordprocessingGroup">
                    <wpg:wgp>
                      <wpg:cNvGrpSpPr/>
                      <wpg:grpSpPr>
                        <a:xfrm>
                          <a:off x="0" y="0"/>
                          <a:ext cx="5961331" cy="1971822"/>
                          <a:chOff x="0" y="0"/>
                          <a:chExt cx="5961331" cy="1971822"/>
                        </a:xfrm>
                      </wpg:grpSpPr>
                      <pic:pic xmlns:pic="http://schemas.openxmlformats.org/drawingml/2006/picture">
                        <pic:nvPicPr>
                          <pic:cNvPr id="62" name="Picture 62" descr="Image displaying VIP activity described in tex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H="1" flipV="1">
                            <a:off x="1101970" y="531446"/>
                            <a:ext cx="4282830" cy="804985"/>
                          </a:xfrm>
                          <a:prstGeom prst="rect">
                            <a:avLst/>
                          </a:prstGeom>
                          <a:ln>
                            <a:noFill/>
                          </a:ln>
                          <a:effectLst>
                            <a:outerShdw blurRad="292100" dist="139700" dir="2700000" algn="tl" rotWithShape="0">
                              <a:srgbClr val="333333">
                                <a:alpha val="65000"/>
                              </a:srgbClr>
                            </a:outerShdw>
                          </a:effectLst>
                        </pic:spPr>
                      </pic:pic>
                      <wps:wsp>
                        <wps:cNvPr id="66" name="Rectangular Callout 66"/>
                        <wps:cNvSpPr/>
                        <wps:spPr>
                          <a:xfrm>
                            <a:off x="3985846" y="0"/>
                            <a:ext cx="1975485" cy="808990"/>
                          </a:xfrm>
                          <a:prstGeom prst="wedgeRectCallout">
                            <a:avLst>
                              <a:gd name="adj1" fmla="val -112127"/>
                              <a:gd name="adj2" fmla="val 43918"/>
                            </a:avLst>
                          </a:prstGeom>
                          <a:solidFill>
                            <a:srgbClr val="FFFFFF"/>
                          </a:solidFill>
                          <a:ln w="25400" cap="flat" cmpd="sng" algn="ctr">
                            <a:solidFill>
                              <a:srgbClr val="7DA329">
                                <a:alpha val="50196"/>
                              </a:srgbClr>
                            </a:solidFill>
                            <a:prstDash val="solid"/>
                          </a:ln>
                          <a:effectLst/>
                        </wps:spPr>
                        <wps:txbx>
                          <w:txbxContent>
                            <w:p w:rsidR="000617F0" w:rsidRPr="00431C52" w:rsidRDefault="000617F0" w:rsidP="000617F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ular Callout 67"/>
                        <wps:cNvSpPr/>
                        <wps:spPr>
                          <a:xfrm>
                            <a:off x="3767016" y="1445846"/>
                            <a:ext cx="2086610" cy="506095"/>
                          </a:xfrm>
                          <a:prstGeom prst="wedgeRectCallout">
                            <a:avLst>
                              <a:gd name="adj1" fmla="val 4559"/>
                              <a:gd name="adj2" fmla="val -92605"/>
                            </a:avLst>
                          </a:prstGeom>
                          <a:solidFill>
                            <a:srgbClr val="FFFFFF"/>
                          </a:solidFill>
                          <a:ln w="25400" cap="flat" cmpd="sng" algn="ctr">
                            <a:solidFill>
                              <a:srgbClr val="7DA329">
                                <a:alpha val="50196"/>
                              </a:srgbClr>
                            </a:solidFill>
                            <a:prstDash val="solid"/>
                          </a:ln>
                          <a:effectLst/>
                        </wps:spPr>
                        <wps:txbx>
                          <w:txbxContent>
                            <w:p w:rsidR="000617F0" w:rsidRPr="00431C52" w:rsidRDefault="000617F0" w:rsidP="000617F0">
                              <w:pPr>
                                <w:rPr>
                                  <w:sz w:val="20"/>
                                </w:rPr>
                              </w:pPr>
                              <w:r>
                                <w:rPr>
                                  <w:sz w:val="20"/>
                                </w:rPr>
                                <w:t>Click on the hyperlink “Process” to retrieve the record from a queue.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ular Callout 69"/>
                        <wps:cNvSpPr/>
                        <wps:spPr>
                          <a:xfrm>
                            <a:off x="0" y="1453662"/>
                            <a:ext cx="3564890" cy="518160"/>
                          </a:xfrm>
                          <a:prstGeom prst="wedgeRectCallout">
                            <a:avLst>
                              <a:gd name="adj1" fmla="val 1412"/>
                              <a:gd name="adj2" fmla="val -128356"/>
                            </a:avLst>
                          </a:prstGeom>
                          <a:solidFill>
                            <a:srgbClr val="FFFFFF"/>
                          </a:solidFill>
                          <a:ln w="25400" cap="flat" cmpd="sng" algn="ctr">
                            <a:solidFill>
                              <a:srgbClr val="7DA329">
                                <a:alpha val="50196"/>
                              </a:srgbClr>
                            </a:solidFill>
                            <a:prstDash val="solid"/>
                          </a:ln>
                          <a:effectLst/>
                        </wps:spPr>
                        <wps:txbx>
                          <w:txbxContent>
                            <w:p w:rsidR="00473014" w:rsidRPr="00431C52" w:rsidRDefault="00473014" w:rsidP="00473014">
                              <w:pPr>
                                <w:rPr>
                                  <w:sz w:val="20"/>
                                </w:rPr>
                              </w:pPr>
                              <w:r>
                                <w:rPr>
                                  <w:sz w:val="20"/>
                                </w:rPr>
                                <w:t xml:space="preserve">Records may temporarily appear in FH Not Assigned until a funeral home claims the record or the certifier/staff assigns.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4" o:spid="_x0000_s1046" alt="Image displaying VIP activity described in text" style="position:absolute;left:0;text-align:left;margin-left:-14.3pt;margin-top:47.3pt;width:469.4pt;height:155.25pt;z-index:251779072;mso-position-horizontal-relative:text;mso-position-vertical-relative:text" coordsize="59613,1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">
                <v:shape id="Picture 62" o:spid="_x0000_s1047" type="#_x0000_t75" alt="Image displaying VIP activity described in text" style="position:absolute;left:11019;top:5314;width:42829;height:8050;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uZTFAAAA2wAAAA8AAABkcnMvZG93bnJldi54bWxEj09rAjEUxO+FfofwBC9Ss1pY6rpRiiiI&#10;9aLtxdtj8/aPbl6WJK7bb98UCj0OM/MbJl8PphU9Od9YVjCbJiCIC6sbrhR8fe5e3kD4gKyxtUwK&#10;vsnDevX8lGOm7YNP1J9DJSKEfYYK6hC6TEpf1GTQT21HHL3SOoMhSldJ7fAR4aaV8yRJpcGG40KN&#10;HW1qKm7nu1GwuC4OvS0P7fVjcnTVlji9bF+VGo+G9yWIQEP4D/+191pBOof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QLmUxQAAANsAAAAPAAAAAAAAAAAAAAAA&#10;AJ8CAABkcnMvZG93bnJldi54bWxQSwUGAAAAAAQABAD3AAAAkQMAAAAA&#10;">
                  <v:imagedata r:id="rId25" o:title="Image displaying VIP activity described in text"/>
                  <v:shadow on="t" color="#333" opacity="42598f" origin="-.5,-.5" offset="2.74397mm,2.74397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6" o:spid="_x0000_s1048" type="#_x0000_t61" style="position:absolute;left:39858;width:19755;height:8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wRcMA&#10;AADbAAAADwAAAGRycy9kb3ducmV2LnhtbESPQWvCQBSE70L/w/IKXqRu7CGV1FWKUBCKB63en9nX&#10;JHT3bcg+Y/TXu0Khx2FmvmEWq8E71VMXm8AGZtMMFHEZbMOVgcP358scVBRkiy4wGbhShNXyabTA&#10;woYL76jfS6UShGOBBmqRttA6ljV5jNPQEifvJ3QeJcmu0rbDS4J7p1+zLNceG04LNba0rqn83Z+9&#10;gd256SfD17YXfTpKtX5z9nhzxoyfh493UEKD/If/2htrIM/h8SX9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wRcMAAADbAAAADwAAAAAAAAAAAAAAAACYAgAAZHJzL2Rv&#10;d25yZXYueG1sUEsFBgAAAAAEAAQA9QAAAIgDAAAAAA==&#10;" adj="-13419,20286" strokecolor="#7da329" strokeweight="2pt">
                  <v:stroke opacity="32896f"/>
                  <v:textbox>
                    <w:txbxContent>
                      <w:p w:rsidR="000617F0" w:rsidRPr="00431C52" w:rsidRDefault="000617F0" w:rsidP="000617F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v:textbox>
                </v:shape>
                <v:shape id="Rectangular Callout 67" o:spid="_x0000_s1049" type="#_x0000_t61" style="position:absolute;left:37670;top:14458;width:20866;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cmcMA&#10;AADbAAAADwAAAGRycy9kb3ducmV2LnhtbESPQYvCMBSE7wv+h/CEva2Jgu5SjSKioAcPuv6AR/Ns&#10;q81LSaJ2++uNIOxxmJlvmNmitbW4kw+VYw3DgQJBnDtTcaHh9Lv5+gERIrLB2jFp+KMAi3nvY4aZ&#10;cQ8+0P0YC5EgHDLUUMbYZFKGvCSLYeAa4uSdnbcYk/SFNB4fCW5rOVJqIi1WnBZKbGhVUn493qyG&#10;c7fer5Tad/bkL+NdtxuuN6rW+rPfLqcgIrXxP/xub42GyTe8vq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cmcMAAADbAAAADwAAAAAAAAAAAAAAAACYAgAAZHJzL2Rv&#10;d25yZXYueG1sUEsFBgAAAAAEAAQA9QAAAIgDAAAAAA==&#10;" adj="11785,-9203" strokecolor="#7da329" strokeweight="2pt">
                  <v:stroke opacity="32896f"/>
                  <v:textbox>
                    <w:txbxContent>
                      <w:p w:rsidR="000617F0" w:rsidRPr="00431C52" w:rsidRDefault="000617F0" w:rsidP="000617F0">
                        <w:pPr>
                          <w:rPr>
                            <w:sz w:val="20"/>
                          </w:rPr>
                        </w:pPr>
                        <w:r>
                          <w:rPr>
                            <w:sz w:val="20"/>
                          </w:rPr>
                          <w:t>Click on the hyperlink “Process” to retrieve the record from a queue.</w:t>
                        </w:r>
                      </w:p>
                    </w:txbxContent>
                  </v:textbox>
                </v:shape>
                <v:shape id="Rectangular Callout 69" o:spid="_x0000_s1050" type="#_x0000_t61" style="position:absolute;top:14536;width:35648;height:5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PccYA&#10;AADbAAAADwAAAGRycy9kb3ducmV2LnhtbESPW2vCQBSE3wv+h+UIvtWNfRAbXUW0rUIpUi+ob4fs&#10;MQlmz4bsmsu/7xYKfRxm5htmtmhNIWqqXG5ZwWgYgSBOrM45VXA8vD9PQDiPrLGwTAo6crCY955m&#10;GGvb8DfVe5+KAGEXo4LM+zKW0iUZGXRDWxIH72Yrgz7IKpW6wibATSFfomgsDeYcFjIsaZVRct8/&#10;jIJl/bm5drumOX69dav1x9me6HFRatBvl1MQnlr/H/5rb7WC8Sv8fg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PccYAAADbAAAADwAAAAAAAAAAAAAAAACYAgAAZHJz&#10;L2Rvd25yZXYueG1sUEsFBgAAAAAEAAQA9QAAAIsDAAAAAA==&#10;" adj="11105,-16925" strokecolor="#7da329" strokeweight="2pt">
                  <v:stroke opacity="32896f"/>
                  <v:textbox>
                    <w:txbxContent>
                      <w:p w:rsidR="00473014" w:rsidRPr="00431C52" w:rsidRDefault="00473014" w:rsidP="00473014">
                        <w:pPr>
                          <w:rPr>
                            <w:sz w:val="20"/>
                          </w:rPr>
                        </w:pPr>
                        <w:r>
                          <w:rPr>
                            <w:sz w:val="20"/>
                          </w:rPr>
                          <w:t xml:space="preserve">Records may temporarily appear in FH Not Assigned until a funeral home claims the record or the certifier/staff assigns.  </w:t>
                        </w:r>
                      </w:p>
                    </w:txbxContent>
                  </v:textbox>
                </v:shape>
              </v:group>
            </w:pict>
          </mc:Fallback>
        </mc:AlternateContent>
      </w:r>
      <w:r>
        <w:t>R</w:t>
      </w:r>
      <w:r w:rsidR="008125E6">
        <w:t>ecords that were returned for correction/modification.</w:t>
      </w:r>
      <w:r w:rsidR="0083208F">
        <w:t xml:space="preserve">  </w:t>
      </w:r>
      <w:r w:rsidR="008125E6">
        <w:t xml:space="preserve">If you are an online certifier that creates new cases and certifies immediately, </w:t>
      </w:r>
      <w:r w:rsidR="000617F0">
        <w:t>it is possible that you may never, or rarely, even see a queue.</w:t>
      </w:r>
    </w:p>
    <w:p w:rsidR="008125E6" w:rsidRDefault="008125E6" w:rsidP="008125E6">
      <w:r>
        <w:rPr>
          <w:noProof/>
        </w:rPr>
        <w:drawing>
          <wp:inline distT="0" distB="0" distL="0" distR="0" wp14:anchorId="3A9C5425" wp14:editId="1A54E4CA">
            <wp:extent cx="4324864" cy="851409"/>
            <wp:effectExtent l="171450" t="171450" r="323850" b="368300"/>
            <wp:docPr id="318" name="Picture 318"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rrett\AppData\Local\Temp\SNAGHTML3e8a6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7218" cy="851872"/>
                    </a:xfrm>
                    <a:prstGeom prst="rect">
                      <a:avLst/>
                    </a:prstGeom>
                    <a:ln>
                      <a:noFill/>
                    </a:ln>
                    <a:effectLst>
                      <a:outerShdw blurRad="292100" dist="139700" dir="2700000" algn="tl" rotWithShape="0">
                        <a:srgbClr val="333333">
                          <a:alpha val="65000"/>
                        </a:srgbClr>
                      </a:outerShdw>
                    </a:effectLst>
                  </pic:spPr>
                </pic:pic>
              </a:graphicData>
            </a:graphic>
          </wp:inline>
        </w:drawing>
      </w:r>
    </w:p>
    <w:p w:rsidR="0028406E" w:rsidRPr="0028406E" w:rsidRDefault="0028406E" w:rsidP="0028406E">
      <w:pPr>
        <w:jc w:val="both"/>
      </w:pPr>
    </w:p>
    <w:p w:rsidR="0083208F" w:rsidRDefault="0083208F" w:rsidP="0083208F"/>
    <w:p w:rsidR="0083208F" w:rsidRDefault="003E4C13" w:rsidP="0083208F">
      <w:r>
        <w:rPr>
          <w:noProof/>
        </w:rPr>
        <w:drawing>
          <wp:anchor distT="0" distB="0" distL="114300" distR="114300" simplePos="0" relativeHeight="251810816" behindDoc="0" locked="0" layoutInCell="1" allowOverlap="1" wp14:anchorId="45D9C896" wp14:editId="4EF10CF7">
            <wp:simplePos x="0" y="0"/>
            <wp:positionH relativeFrom="column">
              <wp:posOffset>2444115</wp:posOffset>
            </wp:positionH>
            <wp:positionV relativeFrom="paragraph">
              <wp:posOffset>900430</wp:posOffset>
            </wp:positionV>
            <wp:extent cx="3314700" cy="1829435"/>
            <wp:effectExtent l="171450" t="171450" r="342900" b="342265"/>
            <wp:wrapSquare wrapText="bothSides"/>
            <wp:docPr id="95" name="Picture 9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5ad3f6d.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1829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208F" w:rsidRPr="00BE42E0">
        <w:rPr>
          <w:rStyle w:val="IntenseEmphasis"/>
        </w:rPr>
        <w:t xml:space="preserve">The gray menu bar </w:t>
      </w:r>
      <w:r w:rsidR="0083208F">
        <w:t>allows access to all authorized EDRS functions for the user type that is logged in. For online certifiers and staff, the most common options will be “Create Case,” and “Print,” which will allow for printing of the “Attestation Copy” that can be provided to funeral directors (or authorized designees) for transport.</w:t>
      </w:r>
      <w:r w:rsidR="00E550C7">
        <w:t xml:space="preserve">  The most common paths will be:</w:t>
      </w:r>
    </w:p>
    <w:p w:rsidR="00BE42E0" w:rsidRDefault="00E550C7" w:rsidP="00BE42E0">
      <w:pPr>
        <w:pStyle w:val="ListParagraph"/>
        <w:numPr>
          <w:ilvl w:val="0"/>
          <w:numId w:val="10"/>
        </w:numPr>
      </w:pPr>
      <w:r w:rsidRPr="002C3A90">
        <w:rPr>
          <w:b/>
        </w:rPr>
        <w:t>Death</w:t>
      </w:r>
      <w:r w:rsidRPr="002C3A90">
        <w:rPr>
          <w:b/>
        </w:rPr>
        <w:sym w:font="Wingdings" w:char="F0E0"/>
      </w:r>
      <w:r w:rsidRPr="002C3A90">
        <w:rPr>
          <w:b/>
        </w:rPr>
        <w:t>New Death</w:t>
      </w:r>
      <w:r w:rsidRPr="002C3A90">
        <w:rPr>
          <w:b/>
        </w:rPr>
        <w:sym w:font="Wingdings" w:char="F0E0"/>
      </w:r>
      <w:r w:rsidRPr="002C3A90">
        <w:rPr>
          <w:b/>
        </w:rPr>
        <w:t>Create a Case</w:t>
      </w:r>
      <w:r>
        <w:t xml:space="preserve"> (to start a new death record)</w:t>
      </w:r>
    </w:p>
    <w:p w:rsidR="00E550C7" w:rsidRDefault="00E550C7" w:rsidP="00BE42E0">
      <w:pPr>
        <w:pStyle w:val="ListParagraph"/>
        <w:numPr>
          <w:ilvl w:val="0"/>
          <w:numId w:val="10"/>
        </w:numPr>
      </w:pPr>
      <w:r w:rsidRPr="002C3A90">
        <w:rPr>
          <w:b/>
        </w:rPr>
        <w:t>Death</w:t>
      </w:r>
      <w:r w:rsidRPr="002C3A90">
        <w:rPr>
          <w:b/>
        </w:rPr>
        <w:sym w:font="Wingdings" w:char="F0E0"/>
      </w:r>
      <w:r w:rsidRPr="002C3A90">
        <w:rPr>
          <w:b/>
        </w:rPr>
        <w:t>Print</w:t>
      </w:r>
      <w:r w:rsidRPr="002C3A90">
        <w:rPr>
          <w:b/>
        </w:rPr>
        <w:sym w:font="Wingdings" w:char="F0E0"/>
      </w:r>
      <w:r w:rsidRPr="002C3A90">
        <w:rPr>
          <w:b/>
        </w:rPr>
        <w:t>Attestation Copy</w:t>
      </w:r>
      <w:r>
        <w:t xml:space="preserve"> (to print a copy of the certified information for transport)</w:t>
      </w:r>
    </w:p>
    <w:p w:rsidR="00E550C7" w:rsidRDefault="00E550C7" w:rsidP="00BE42E0">
      <w:pPr>
        <w:pStyle w:val="ListParagraph"/>
        <w:numPr>
          <w:ilvl w:val="0"/>
          <w:numId w:val="10"/>
        </w:numPr>
      </w:pPr>
      <w:r w:rsidRPr="002C3A90">
        <w:rPr>
          <w:b/>
        </w:rPr>
        <w:t>Death</w:t>
      </w:r>
      <w:r w:rsidRPr="002C3A90">
        <w:rPr>
          <w:b/>
        </w:rPr>
        <w:sym w:font="Wingdings" w:char="F0E0"/>
      </w:r>
      <w:r w:rsidRPr="002C3A90">
        <w:rPr>
          <w:b/>
        </w:rPr>
        <w:t>Search</w:t>
      </w:r>
      <w:r>
        <w:t xml:space="preserve"> (to view all </w:t>
      </w:r>
      <w:r w:rsidR="003E4C13">
        <w:t>authorized death records)</w:t>
      </w:r>
    </w:p>
    <w:p w:rsidR="001728E0" w:rsidRDefault="001728E0" w:rsidP="001728E0">
      <w:pPr>
        <w:pStyle w:val="Heading1"/>
      </w:pPr>
      <w:r>
        <w:lastRenderedPageBreak/>
        <w:t>Create a New Case</w:t>
      </w:r>
    </w:p>
    <w:p w:rsidR="001728E0" w:rsidRDefault="00201A82" w:rsidP="001728E0">
      <w:pPr>
        <w:rPr>
          <w:rFonts w:ascii="ITC Officina Serif Std Book" w:hAnsi="ITC Officina Serif Std Book"/>
          <w:noProof/>
          <w:sz w:val="32"/>
          <w:szCs w:val="32"/>
        </w:rPr>
      </w:pPr>
      <w:r>
        <w:rPr>
          <w:noProof/>
          <w:color w:val="2F2B20" w:themeColor="text1"/>
        </w:rPr>
        <mc:AlternateContent>
          <mc:Choice Requires="wpg">
            <w:drawing>
              <wp:anchor distT="0" distB="0" distL="114300" distR="114300" simplePos="0" relativeHeight="251668991" behindDoc="0" locked="0" layoutInCell="1" allowOverlap="1" wp14:anchorId="108B3DD8" wp14:editId="48D04057">
                <wp:simplePos x="0" y="0"/>
                <wp:positionH relativeFrom="column">
                  <wp:posOffset>60158</wp:posOffset>
                </wp:positionH>
                <wp:positionV relativeFrom="paragraph">
                  <wp:posOffset>662338</wp:posOffset>
                </wp:positionV>
                <wp:extent cx="5459095" cy="2876550"/>
                <wp:effectExtent l="133350" t="133350" r="27305" b="361950"/>
                <wp:wrapSquare wrapText="bothSides"/>
                <wp:docPr id="92" name="Group 92" descr="Image displaying VIP activity described in text"/>
                <wp:cNvGraphicFramePr/>
                <a:graphic xmlns:a="http://schemas.openxmlformats.org/drawingml/2006/main">
                  <a:graphicData uri="http://schemas.microsoft.com/office/word/2010/wordprocessingGroup">
                    <wpg:wgp>
                      <wpg:cNvGrpSpPr/>
                      <wpg:grpSpPr>
                        <a:xfrm>
                          <a:off x="0" y="0"/>
                          <a:ext cx="5459095" cy="2876550"/>
                          <a:chOff x="0" y="0"/>
                          <a:chExt cx="5459095" cy="2876550"/>
                        </a:xfrm>
                      </wpg:grpSpPr>
                      <wpg:grpSp>
                        <wpg:cNvPr id="7" name="Group 7"/>
                        <wpg:cNvGrpSpPr/>
                        <wpg:grpSpPr>
                          <a:xfrm>
                            <a:off x="0" y="0"/>
                            <a:ext cx="5459095" cy="2876550"/>
                            <a:chOff x="0" y="0"/>
                            <a:chExt cx="5459262" cy="2876550"/>
                          </a:xfrm>
                        </wpg:grpSpPr>
                        <wpg:grpSp>
                          <wpg:cNvPr id="8" name="Group 8"/>
                          <wpg:cNvGrpSpPr/>
                          <wpg:grpSpPr>
                            <a:xfrm>
                              <a:off x="0" y="0"/>
                              <a:ext cx="5014595" cy="2876550"/>
                              <a:chOff x="0" y="0"/>
                              <a:chExt cx="4698560" cy="2609459"/>
                            </a:xfrm>
                          </wpg:grpSpPr>
                          <wpg:grpSp>
                            <wpg:cNvPr id="9" name="Group 9"/>
                            <wpg:cNvGrpSpPr/>
                            <wpg:grpSpPr>
                              <a:xfrm>
                                <a:off x="28135" y="35169"/>
                                <a:ext cx="4670425" cy="2574290"/>
                                <a:chOff x="0" y="0"/>
                                <a:chExt cx="3249637" cy="1603717"/>
                              </a:xfrm>
                            </wpg:grpSpPr>
                            <pic:pic xmlns:pic="http://schemas.openxmlformats.org/drawingml/2006/picture">
                              <pic:nvPicPr>
                                <pic:cNvPr id="10" name="Picture 10" descr="Image displaying VIP activity described in text"/>
                                <pic:cNvPicPr>
                                  <a:picLocks noChangeAspect="1"/>
                                </pic:cNvPicPr>
                              </pic:nvPicPr>
                              <pic:blipFill rotWithShape="1">
                                <a:blip r:embed="rId29" cstate="print">
                                  <a:extLst>
                                    <a:ext uri="{28A0092B-C50C-407E-A947-70E740481C1C}">
                                      <a14:useLocalDpi xmlns:a14="http://schemas.microsoft.com/office/drawing/2010/main" val="0"/>
                                    </a:ext>
                                  </a:extLst>
                                </a:blip>
                                <a:srcRect t="5699" r="63778" b="57264"/>
                                <a:stretch/>
                              </pic:blipFill>
                              <pic:spPr bwMode="auto">
                                <a:xfrm>
                                  <a:off x="0" y="0"/>
                                  <a:ext cx="2152357" cy="12379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4" name="Picture 14" descr="Image displaying VIP activity described in text"/>
                                <pic:cNvPicPr>
                                  <a:picLocks noChangeAspect="1"/>
                                </pic:cNvPicPr>
                              </pic:nvPicPr>
                              <pic:blipFill rotWithShape="1">
                                <a:blip r:embed="rId30" cstate="print">
                                  <a:extLst>
                                    <a:ext uri="{28A0092B-C50C-407E-A947-70E740481C1C}">
                                      <a14:useLocalDpi xmlns:a14="http://schemas.microsoft.com/office/drawing/2010/main" val="0"/>
                                    </a:ext>
                                  </a:extLst>
                                </a:blip>
                                <a:srcRect t="5129" r="64379" b="58689"/>
                                <a:stretch/>
                              </pic:blipFill>
                              <pic:spPr bwMode="auto">
                                <a:xfrm>
                                  <a:off x="527538" y="253219"/>
                                  <a:ext cx="2117188" cy="12098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6" name="Picture 16" descr="Image displaying VIP activity described in text"/>
                                <pic:cNvPicPr>
                                  <a:picLocks noChangeAspect="1"/>
                                </pic:cNvPicPr>
                              </pic:nvPicPr>
                              <pic:blipFill rotWithShape="1">
                                <a:blip r:embed="rId31" cstate="print">
                                  <a:extLst>
                                    <a:ext uri="{28A0092B-C50C-407E-A947-70E740481C1C}">
                                      <a14:useLocalDpi xmlns:a14="http://schemas.microsoft.com/office/drawing/2010/main" val="0"/>
                                    </a:ext>
                                  </a:extLst>
                                </a:blip>
                                <a:srcRect t="4844" r="64360" b="62108"/>
                                <a:stretch/>
                              </pic:blipFill>
                              <pic:spPr bwMode="auto">
                                <a:xfrm>
                                  <a:off x="1132449" y="499403"/>
                                  <a:ext cx="2117188" cy="11043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g:grpSp>
                            <wpg:cNvPr id="17" name="Group 17"/>
                            <wpg:cNvGrpSpPr/>
                            <wpg:grpSpPr>
                              <a:xfrm>
                                <a:off x="0" y="0"/>
                                <a:ext cx="1964103" cy="1239618"/>
                                <a:chOff x="0" y="0"/>
                                <a:chExt cx="1964103" cy="1239618"/>
                              </a:xfrm>
                            </wpg:grpSpPr>
                            <wps:wsp>
                              <wps:cNvPr id="18" name="Oval 18"/>
                              <wps:cNvSpPr/>
                              <wps:spPr>
                                <a:xfrm>
                                  <a:off x="0" y="0"/>
                                  <a:ext cx="402590" cy="402590"/>
                                </a:xfrm>
                                <a:prstGeom prst="ellipse">
                                  <a:avLst/>
                                </a:prstGeom>
                                <a:solidFill>
                                  <a:srgbClr val="BFD3ED"/>
                                </a:solidFill>
                                <a:ln w="38100" cap="flat" cmpd="sng" algn="ctr">
                                  <a:solidFill>
                                    <a:srgbClr val="E4D8BF">
                                      <a:alpha val="49000"/>
                                    </a:srgbClr>
                                  </a:solidFill>
                                  <a:prstDash val="solid"/>
                                </a:ln>
                                <a:effectLst/>
                              </wps:spPr>
                              <wps:txbx>
                                <w:txbxContent>
                                  <w:p w:rsidR="001728E0" w:rsidRDefault="001728E0" w:rsidP="001728E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731520" y="436098"/>
                                  <a:ext cx="402590" cy="402590"/>
                                </a:xfrm>
                                <a:prstGeom prst="ellipse">
                                  <a:avLst/>
                                </a:prstGeom>
                                <a:solidFill>
                                  <a:srgbClr val="BFD3ED"/>
                                </a:solidFill>
                                <a:ln w="38100" cap="flat" cmpd="sng" algn="ctr">
                                  <a:solidFill>
                                    <a:srgbClr val="E4D8BF">
                                      <a:alpha val="49000"/>
                                    </a:srgbClr>
                                  </a:solidFill>
                                  <a:prstDash val="solid"/>
                                </a:ln>
                                <a:effectLst/>
                              </wps:spPr>
                              <wps:txbx>
                                <w:txbxContent>
                                  <w:p w:rsidR="001728E0" w:rsidRDefault="001728E0" w:rsidP="001728E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561513" y="837028"/>
                                  <a:ext cx="402590" cy="402590"/>
                                </a:xfrm>
                                <a:prstGeom prst="ellipse">
                                  <a:avLst/>
                                </a:prstGeom>
                                <a:solidFill>
                                  <a:srgbClr val="BFD3ED"/>
                                </a:solidFill>
                                <a:ln w="38100" cap="flat" cmpd="sng" algn="ctr">
                                  <a:solidFill>
                                    <a:srgbClr val="E4D8BF">
                                      <a:alpha val="49000"/>
                                    </a:srgbClr>
                                  </a:solidFill>
                                  <a:prstDash val="solid"/>
                                </a:ln>
                                <a:effectLst/>
                              </wps:spPr>
                              <wps:txbx>
                                <w:txbxContent>
                                  <w:p w:rsidR="001728E0" w:rsidRDefault="001728E0" w:rsidP="001728E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 name="Rectangular Callout 22"/>
                          <wps:cNvSpPr/>
                          <wps:spPr>
                            <a:xfrm>
                              <a:off x="3483142" y="90237"/>
                              <a:ext cx="1976120" cy="808990"/>
                            </a:xfrm>
                            <a:prstGeom prst="wedgeRectCallout">
                              <a:avLst>
                                <a:gd name="adj1" fmla="val -74904"/>
                                <a:gd name="adj2" fmla="val 122277"/>
                              </a:avLst>
                            </a:prstGeom>
                            <a:ln>
                              <a:solidFill>
                                <a:srgbClr val="7DA329">
                                  <a:alpha val="50196"/>
                                </a:srgbClr>
                              </a:solidFill>
                            </a:ln>
                          </wps:spPr>
                          <wps:style>
                            <a:lnRef idx="2">
                              <a:schemeClr val="accent3"/>
                            </a:lnRef>
                            <a:fillRef idx="1">
                              <a:schemeClr val="lt1"/>
                            </a:fillRef>
                            <a:effectRef idx="0">
                              <a:schemeClr val="accent3"/>
                            </a:effectRef>
                            <a:fontRef idx="minor">
                              <a:schemeClr val="dk1"/>
                            </a:fontRef>
                          </wps:style>
                          <wps:txbx>
                            <w:txbxContent>
                              <w:p w:rsidR="001728E0" w:rsidRPr="00431C52" w:rsidRDefault="001728E0" w:rsidP="001728E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Oval 24"/>
                        <wps:cNvSpPr/>
                        <wps:spPr>
                          <a:xfrm>
                            <a:off x="1816768" y="1431758"/>
                            <a:ext cx="631825" cy="365125"/>
                          </a:xfrm>
                          <a:prstGeom prst="ellipse">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2" o:spid="_x0000_s1051" alt="Image displaying VIP activity described in text" style="position:absolute;margin-left:4.75pt;margin-top:52.15pt;width:429.85pt;height:226.5pt;z-index:251668991;mso-position-horizontal-relative:text;mso-position-vertical-relative:text" coordsize="54590,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">
                <v:group id="Group 7" o:spid="_x0000_s1052" style="position:absolute;width:54590;height:28765" coordsize="54592,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53" style="position:absolute;width:50145;height:28765" coordsize="46985,26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54" style="position:absolute;left:281;top:351;width:46704;height:25743" coordsize="32496,1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55" type="#_x0000_t75" alt="Image displaying VIP activity described in text" style="position:absolute;width:21523;height:1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38rEAAAA2wAAAA8AAABkcnMvZG93bnJldi54bWxEj0FPwzAMhe9I+w+RJ3FBLIUDVN2yiU1U&#10;ICEOK4izlXhtR+NUSbaVf48PSNxsvef3Pq82kx/UmWLqAxu4WxSgiG1wPbcGPj/q2xJUysgOh8Bk&#10;4IcSbNazqxVWLlx4T+cmt0pCOFVooMt5rLROtiOPaRFGYtEOIXrMssZWu4gXCfeDvi+KB+2xZ2no&#10;cKRdR/a7OXkDDT3Gr+Op5trdbO2xfLdvL8+lMdfz6WkJKtOU/81/169O8IVefpEB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C38rEAAAA2wAAAA8AAAAAAAAAAAAAAAAA&#10;nwIAAGRycy9kb3ducmV2LnhtbFBLBQYAAAAABAAEAPcAAACQAwAAAAA=&#10;">
                        <v:imagedata r:id="rId32" o:title="Image displaying VIP activity described in text" croptop="3735f" cropbottom="37529f" cropright="41798f"/>
                        <v:shadow on="t" color="#333" opacity="42598f" origin="-.5,-.5" offset="2.74397mm,2.74397mm"/>
                        <v:path arrowok="t"/>
                      </v:shape>
                      <v:shape id="Picture 14" o:spid="_x0000_s1056" type="#_x0000_t75" alt="Image displaying VIP activity described in text" style="position:absolute;left:5275;top:2532;width:21172;height:1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6LELAAAAA2wAAAA8AAABkcnMvZG93bnJldi54bWxET91qwjAUvh/4DuEI3s3UIkOqUUQQZMzB&#10;uj3AMTk2xeakNlHr2xtB2N35+H7PYtW7RlypC7VnBZNxBoJYe1NzpeDvd/s+AxEissHGMym4U4DV&#10;cvC2wML4G//QtYyVSCEcClRgY2wLKYO25DCMfUucuKPvHMYEu0qaDm8p3DUyz7IP6bDm1GCxpY0l&#10;fSovTsGhzrez783+0+r2+JVHfS4v+7NSo2G/noOI1Md/8cu9M2n+FJ6/pA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osQsAAAADbAAAADwAAAAAAAAAAAAAAAACfAgAA&#10;ZHJzL2Rvd25yZXYueG1sUEsFBgAAAAAEAAQA9wAAAIwDAAAAAA==&#10;">
                        <v:imagedata r:id="rId33" o:title="Image displaying VIP activity described in text" croptop="3361f" cropbottom="38462f" cropright="42191f"/>
                        <v:shadow on="t" color="#333" opacity="42598f" origin="-.5,-.5" offset="2.74397mm,2.74397mm"/>
                        <v:path arrowok="t"/>
                      </v:shape>
                      <v:shape id="Picture 16" o:spid="_x0000_s1057" type="#_x0000_t75" alt="Image displaying VIP activity described in text" style="position:absolute;left:11324;top:4994;width:21172;height:1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nxfHAAAAA2wAAAA8AAABkcnMvZG93bnJldi54bWxET01vgkAQvTfxP2ymSW9laQ/EUFZjVBqO&#10;FbXnCTsCkZ1Fdiv037smJt7m5X1OtpxMJ640uNaygo8oBkFcWd1yreCwz9/nIJxH1thZJgX/5GC5&#10;mL1kmGo78o6upa9FCGGXooLG+z6V0lUNGXSR7YkDd7KDQR/gUEs94BjCTSc/4ziRBlsODQ32tG6o&#10;Opd/RkFc5KfK/f7g9ntbHDeXXT3JclTq7XVafYHwNPmn+OEudJifwP2XcIB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fF8cAAAADbAAAADwAAAAAAAAAAAAAAAACfAgAA&#10;ZHJzL2Rvd25yZXYueG1sUEsFBgAAAAAEAAQA9wAAAIwDAAAAAA==&#10;">
                        <v:imagedata r:id="rId34" o:title="Image displaying VIP activity described in text" croptop="3175f" cropbottom="40703f" cropright="42179f"/>
                        <v:shadow on="t" color="#333" opacity="42598f" origin="-.5,-.5" offset="2.74397mm,2.74397mm"/>
                        <v:path arrowok="t"/>
                      </v:shape>
                    </v:group>
                    <v:group id="Group 17" o:spid="_x0000_s1058" style="position:absolute;width:19641;height:12396" coordsize="19641,1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8" o:spid="_x0000_s1059" style="position:absolute;width:4025;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oa8MA&#10;AADbAAAADwAAAGRycy9kb3ducmV2LnhtbESPQWvCQBCF70L/wzJCb7qxVAnRVUJpRUQQtb0P2TEJ&#10;ZmdDdqvx3zsHwdsM78173yxWvWvUlbpQezYwGSegiAtvay4N/J5+RimoEJEtNp7JwJ0CrJZvgwVm&#10;1t/4QNdjLJWEcMjQQBVjm2kdioochrFviUU7+85hlLUrte3wJuGu0R9JMtMOa5aGClv6qqi4HP+d&#10;gfNnnqa7NfbN/jvOtvk0XYe/nTHvwz6fg4rUx5f5eb2xgi+w8osM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oa8MAAADbAAAADwAAAAAAAAAAAAAAAACYAgAAZHJzL2Rv&#10;d25yZXYueG1sUEsFBgAAAAAEAAQA9QAAAIgDAAAAAA==&#10;" fillcolor="#bfd3ed" strokecolor="#e4d8bf" strokeweight="3pt">
                        <v:stroke opacity="32125f"/>
                        <v:textbox>
                          <w:txbxContent>
                            <w:p w:rsidR="001728E0" w:rsidRDefault="001728E0" w:rsidP="001728E0">
                              <w:pPr>
                                <w:jc w:val="center"/>
                              </w:pPr>
                              <w:r>
                                <w:t>1</w:t>
                              </w:r>
                            </w:p>
                          </w:txbxContent>
                        </v:textbox>
                      </v:oval>
                      <v:oval id="Oval 19" o:spid="_x0000_s1060" style="position:absolute;left:7315;top:4360;width:4026;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N8MAA&#10;AADbAAAADwAAAGRycy9kb3ducmV2LnhtbERPTYvCMBC9C/sfwix4W9MVlVqNUhZXRASx6n1oxrbY&#10;TEqT1frvjbDgbR7vc+bLztTiRq2rLCv4HkQgiHOrKy4UnI6/XzEI55E11pZJwYMcLBcfvTkm2t75&#10;QLfMFyKEsEtQQel9k0jp8pIMuoFtiAN3sa1BH2BbSN3iPYSbWg6jaCINVhwaSmzop6T8mv0ZBZdR&#10;Gse7NXb1fuUn23Qcr915p1T/s0tnIDx1/i3+d290mD+F1y/h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N8MAAAADbAAAADwAAAAAAAAAAAAAAAACYAgAAZHJzL2Rvd25y&#10;ZXYueG1sUEsFBgAAAAAEAAQA9QAAAIUDAAAAAA==&#10;" fillcolor="#bfd3ed" strokecolor="#e4d8bf" strokeweight="3pt">
                        <v:stroke opacity="32125f"/>
                        <v:textbox>
                          <w:txbxContent>
                            <w:p w:rsidR="001728E0" w:rsidRDefault="001728E0" w:rsidP="001728E0">
                              <w:pPr>
                                <w:jc w:val="center"/>
                              </w:pPr>
                              <w:r>
                                <w:t>2</w:t>
                              </w:r>
                            </w:p>
                          </w:txbxContent>
                        </v:textbox>
                      </v:oval>
                      <v:oval id="Oval 21" o:spid="_x0000_s1061" style="position:absolute;left:15615;top:8370;width:4026;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LS8MA&#10;AADbAAAADwAAAGRycy9kb3ducmV2LnhtbESPW2vCQBSE34X+h+UIfdONYiXErBJKK6UEirf3Q/bk&#10;gtmzIbua+O/dQqGPw8x8w6S70bTiTr1rLCtYzCMQxIXVDVcKzqfPWQzCeWSNrWVS8CAHu+3LJMVE&#10;24EPdD/6SgQIuwQV1N53iZSuqMmgm9uOOHil7Q36IPtK6h6HADetXEbRWhpsOCzU2NF7TcX1eDMK&#10;ylUWx/kex/bnw6+/s7d47y65Uq/TMduA8DT6//Bf+0srWC7g90v4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FLS8MAAADbAAAADwAAAAAAAAAAAAAAAACYAgAAZHJzL2Rv&#10;d25yZXYueG1sUEsFBgAAAAAEAAQA9QAAAIgDAAAAAA==&#10;" fillcolor="#bfd3ed" strokecolor="#e4d8bf" strokeweight="3pt">
                        <v:stroke opacity="32125f"/>
                        <v:textbox>
                          <w:txbxContent>
                            <w:p w:rsidR="001728E0" w:rsidRDefault="001728E0" w:rsidP="001728E0">
                              <w:pPr>
                                <w:jc w:val="center"/>
                              </w:pPr>
                              <w:r>
                                <w:t>3</w:t>
                              </w:r>
                            </w:p>
                          </w:txbxContent>
                        </v:textbox>
                      </v:oval>
                    </v:group>
                  </v:group>
                  <v:shape id="Rectangular Callout 22" o:spid="_x0000_s1062" type="#_x0000_t61" style="position:absolute;left:34831;top:902;width:19761;height:8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i2MEA&#10;AADbAAAADwAAAGRycy9kb3ducmV2LnhtbESPT2vCQBTE7wW/w/IEb3VjoMZG1yCSgtemBa+P7DMJ&#10;Zt+G7OaP394VCj0OM/Mb5pDNphUj9a6xrGCzjkAQl1Y3XCn4/fl634FwHllja5kUPMhBdly8HTDV&#10;duJvGgtfiQBhl6KC2vsuldKVNRl0a9sRB+9me4M+yL6SuscpwE0r4yjaSoMNh4UaOzrXVN6LwSi4&#10;JzR85h/XnGl73Y0Jj8Njuim1Ws6nPQhPs/8P/7UvWkEcw+tL+A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otjBAAAA2wAAAA8AAAAAAAAAAAAAAAAAmAIAAGRycy9kb3du&#10;cmV2LnhtbFBLBQYAAAAABAAEAPUAAACGAwAAAAA=&#10;" adj="-5379,37212" fillcolor="white [3201]" strokecolor="#7da329" strokeweight="2pt">
                    <v:stroke opacity="32896f"/>
                    <v:textbox>
                      <w:txbxContent>
                        <w:p w:rsidR="001728E0" w:rsidRPr="00431C52" w:rsidRDefault="001728E0" w:rsidP="001728E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v:textbox>
                  </v:shape>
                </v:group>
                <v:oval id="Oval 24" o:spid="_x0000_s1063" style="position:absolute;left:18167;top:14317;width:6318;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SNsQA&#10;AADbAAAADwAAAGRycy9kb3ducmV2LnhtbESPQWvCQBSE7wX/w/KE3ppNQxFJXSUURCmI1pT0+sg+&#10;k9Ds25Bdk/Tfu4LQ4zAz3zCrzWRaMVDvGssKXqMYBHFpdcOVgu98+7IE4TyyxtYyKfgjB5v17GmF&#10;qbYjf9Fw9pUIEHYpKqi971IpXVmTQRfZjjh4F9sb9EH2ldQ9jgFuWpnE8UIabDgs1NjRR03l7/lq&#10;FBw+x7zgQ3bp8Fgsf/JkbHfxSann+ZS9g/A0+f/wo73XCpI3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EjbEAAAA2wAAAA8AAAAAAAAAAAAAAAAAmAIAAGRycy9k&#10;b3ducmV2LnhtbFBLBQYAAAAABAAEAPUAAACJAwAAAAA=&#10;" filled="f" strokecolor="#c3d8d7 [1941]" strokeweight="2pt"/>
                <w10:wrap type="square"/>
              </v:group>
            </w:pict>
          </mc:Fallback>
        </mc:AlternateContent>
      </w:r>
      <w:r w:rsidR="001728E0" w:rsidRPr="009352E8">
        <w:rPr>
          <w:color w:val="2F2B20" w:themeColor="text1"/>
        </w:rPr>
        <w:t>The gray bar in VIP is a menu bar. Click on “Death” to access VIP menu options.</w:t>
      </w:r>
      <w:r>
        <w:rPr>
          <w:color w:val="2F2B20" w:themeColor="text1"/>
        </w:rPr>
        <w:t xml:space="preserve">  </w:t>
      </w:r>
      <w:r w:rsidR="001728E0" w:rsidRPr="009352E8">
        <w:rPr>
          <w:color w:val="2F2B20" w:themeColor="text1"/>
        </w:rPr>
        <w:t>To create a new case, click on Death, then New Death, then Create C</w:t>
      </w:r>
      <w:r w:rsidR="00B02DF2" w:rsidRPr="00BD500D">
        <w:rPr>
          <w:rFonts w:ascii="Cambria" w:hAnsi="Cambria"/>
          <w:noProof/>
          <w:sz w:val="32"/>
        </w:rPr>
        <mc:AlternateContent>
          <mc:Choice Requires="wps">
            <w:drawing>
              <wp:anchor distT="0" distB="0" distL="114300" distR="114300" simplePos="0" relativeHeight="251799552" behindDoc="0" locked="1" layoutInCell="1" allowOverlap="1" wp14:anchorId="78411E45" wp14:editId="75334702">
                <wp:simplePos x="0" y="0"/>
                <wp:positionH relativeFrom="column">
                  <wp:posOffset>-2762885</wp:posOffset>
                </wp:positionH>
                <wp:positionV relativeFrom="page">
                  <wp:posOffset>3083560</wp:posOffset>
                </wp:positionV>
                <wp:extent cx="4812665" cy="434975"/>
                <wp:effectExtent l="0" t="0" r="508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1789272130"/>
                            </w:sdtPr>
                            <w:sdtEndPr/>
                            <w:sdtContent>
                              <w:p w:rsidR="00B02DF2" w:rsidRPr="00BD500D" w:rsidRDefault="00B02DF2" w:rsidP="00B02DF2">
                                <w:pPr>
                                  <w:jc w:val="right"/>
                                  <w:rPr>
                                    <w:sz w:val="36"/>
                                    <w:szCs w:val="36"/>
                                  </w:rPr>
                                </w:pPr>
                                <w:r>
                                  <w:rPr>
                                    <w:sz w:val="36"/>
                                    <w:szCs w:val="36"/>
                                  </w:rPr>
                                  <w:t>Create a New Case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64" type="#_x0000_t202" style="position:absolute;margin-left:-217.55pt;margin-top:242.8pt;width:378.95pt;height:34.2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" filled="f" stroked="f">
                <v:textbox>
                  <w:txbxContent>
                    <w:sdt>
                      <w:sdtPr>
                        <w:rPr>
                          <w:sz w:val="36"/>
                          <w:szCs w:val="36"/>
                        </w:rPr>
                        <w:alias w:val="Subtitle Even"/>
                        <w:tag w:val="Subtitle Even"/>
                        <w:id w:val="-1789272130"/>
                      </w:sdtPr>
                      <w:sdtEndPr/>
                      <w:sdtContent>
                        <w:p w:rsidR="00B02DF2" w:rsidRPr="00BD500D" w:rsidRDefault="00B02DF2" w:rsidP="00B02DF2">
                          <w:pPr>
                            <w:jc w:val="right"/>
                            <w:rPr>
                              <w:sz w:val="36"/>
                              <w:szCs w:val="36"/>
                            </w:rPr>
                          </w:pPr>
                          <w:r>
                            <w:rPr>
                              <w:sz w:val="36"/>
                              <w:szCs w:val="36"/>
                            </w:rPr>
                            <w:t>Create a New Case</w:t>
                          </w:r>
                        </w:p>
                      </w:sdtContent>
                    </w:sdt>
                  </w:txbxContent>
                </v:textbox>
                <w10:wrap anchory="page"/>
                <w10:anchorlock/>
              </v:shape>
            </w:pict>
          </mc:Fallback>
        </mc:AlternateContent>
      </w:r>
      <w:proofErr w:type="gramStart"/>
      <w:r w:rsidR="001728E0" w:rsidRPr="009352E8">
        <w:rPr>
          <w:color w:val="2F2B20" w:themeColor="text1"/>
        </w:rPr>
        <w:t>ase</w:t>
      </w:r>
      <w:proofErr w:type="gramEnd"/>
      <w:r w:rsidR="001728E0" w:rsidRPr="009352E8">
        <w:rPr>
          <w:color w:val="2F2B20" w:themeColor="text1"/>
        </w:rPr>
        <w:t>.</w:t>
      </w:r>
      <w:r w:rsidR="001728E0" w:rsidRPr="00C24C95">
        <w:rPr>
          <w:rFonts w:ascii="ITC Officina Serif Std Book" w:hAnsi="ITC Officina Serif Std Book"/>
          <w:noProof/>
          <w:sz w:val="32"/>
          <w:szCs w:val="32"/>
        </w:rPr>
        <w:t xml:space="preserve"> </w:t>
      </w:r>
    </w:p>
    <w:p w:rsidR="001728E0" w:rsidRPr="00CC0CC4" w:rsidRDefault="0009599C" w:rsidP="001728E0">
      <w:pPr>
        <w:rPr>
          <w:color w:val="2F2B20" w:themeColor="text1"/>
        </w:rPr>
      </w:pPr>
      <w:r>
        <w:rPr>
          <w:noProof/>
        </w:rPr>
        <w:drawing>
          <wp:anchor distT="0" distB="0" distL="114300" distR="114300" simplePos="0" relativeHeight="251665408" behindDoc="0" locked="0" layoutInCell="1" allowOverlap="1" wp14:anchorId="4AAC0FCD" wp14:editId="45E6F773">
            <wp:simplePos x="0" y="0"/>
            <wp:positionH relativeFrom="column">
              <wp:posOffset>38100</wp:posOffset>
            </wp:positionH>
            <wp:positionV relativeFrom="paragraph">
              <wp:posOffset>4036060</wp:posOffset>
            </wp:positionV>
            <wp:extent cx="5777865" cy="1676400"/>
            <wp:effectExtent l="171450" t="171450" r="356235" b="361950"/>
            <wp:wrapTight wrapText="bothSides">
              <wp:wrapPolygon edited="0">
                <wp:start x="570" y="-2209"/>
                <wp:lineTo x="-641" y="-1718"/>
                <wp:lineTo x="-641" y="22582"/>
                <wp:lineTo x="570" y="26018"/>
                <wp:lineTo x="21650" y="26018"/>
                <wp:lineTo x="21721" y="25527"/>
                <wp:lineTo x="22861" y="22091"/>
                <wp:lineTo x="22861" y="1473"/>
                <wp:lineTo x="21864" y="-1718"/>
                <wp:lineTo x="21650" y="-2209"/>
                <wp:lineTo x="570" y="-2209"/>
              </wp:wrapPolygon>
            </wp:wrapTight>
            <wp:docPr id="301" name="Picture 30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35" cstate="print">
                      <a:extLst>
                        <a:ext uri="{28A0092B-C50C-407E-A947-70E740481C1C}">
                          <a14:useLocalDpi xmlns:a14="http://schemas.microsoft.com/office/drawing/2010/main" val="0"/>
                        </a:ext>
                      </a:extLst>
                    </a:blip>
                    <a:srcRect t="5128" r="29265" b="58518"/>
                    <a:stretch/>
                  </pic:blipFill>
                  <pic:spPr bwMode="auto">
                    <a:xfrm>
                      <a:off x="0" y="0"/>
                      <a:ext cx="5777865" cy="1676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1728E0">
        <w:rPr>
          <w:noProof/>
        </w:rPr>
        <mc:AlternateContent>
          <mc:Choice Requires="wps">
            <w:drawing>
              <wp:anchor distT="0" distB="0" distL="114300" distR="114300" simplePos="0" relativeHeight="251666432" behindDoc="0" locked="0" layoutInCell="1" allowOverlap="1" wp14:anchorId="11F6CA2B" wp14:editId="43B67B7C">
                <wp:simplePos x="0" y="0"/>
                <wp:positionH relativeFrom="column">
                  <wp:posOffset>3777615</wp:posOffset>
                </wp:positionH>
                <wp:positionV relativeFrom="paragraph">
                  <wp:posOffset>3702685</wp:posOffset>
                </wp:positionV>
                <wp:extent cx="2160270" cy="991235"/>
                <wp:effectExtent l="0" t="0" r="11430" b="170815"/>
                <wp:wrapTight wrapText="bothSides">
                  <wp:wrapPolygon edited="0">
                    <wp:start x="0" y="0"/>
                    <wp:lineTo x="0" y="22001"/>
                    <wp:lineTo x="12952" y="24907"/>
                    <wp:lineTo x="14286" y="24907"/>
                    <wp:lineTo x="21524" y="22001"/>
                    <wp:lineTo x="21524" y="0"/>
                    <wp:lineTo x="0" y="0"/>
                  </wp:wrapPolygon>
                </wp:wrapTight>
                <wp:docPr id="23" name="Rectangular Callout 23"/>
                <wp:cNvGraphicFramePr/>
                <a:graphic xmlns:a="http://schemas.openxmlformats.org/drawingml/2006/main">
                  <a:graphicData uri="http://schemas.microsoft.com/office/word/2010/wordprocessingShape">
                    <wps:wsp>
                      <wps:cNvSpPr/>
                      <wps:spPr>
                        <a:xfrm>
                          <a:off x="0" y="0"/>
                          <a:ext cx="2160270" cy="991235"/>
                        </a:xfrm>
                        <a:prstGeom prst="wedgeRectCallout">
                          <a:avLst>
                            <a:gd name="adj1" fmla="val 12674"/>
                            <a:gd name="adj2" fmla="val 64915"/>
                          </a:avLst>
                        </a:prstGeom>
                        <a:solidFill>
                          <a:srgbClr val="FFFFFF"/>
                        </a:solidFill>
                        <a:ln w="25400" cap="flat" cmpd="sng" algn="ctr">
                          <a:solidFill>
                            <a:srgbClr val="7DA329">
                              <a:alpha val="50196"/>
                            </a:srgbClr>
                          </a:solidFill>
                          <a:prstDash val="solid"/>
                        </a:ln>
                        <a:effectLst/>
                      </wps:spPr>
                      <wps:txbx>
                        <w:txbxContent>
                          <w:p w:rsidR="001728E0" w:rsidRPr="00973B98" w:rsidRDefault="001728E0" w:rsidP="001728E0">
                            <w:pPr>
                              <w:rPr>
                                <w:sz w:val="20"/>
                              </w:rPr>
                            </w:pPr>
                            <w:r w:rsidRPr="00973B98">
                              <w:rPr>
                                <w:sz w:val="20"/>
                              </w:rPr>
                              <w:t>Enter dates as MMDDYYYY or MM/DD/YYYY.  For most date fields, “9”s are acceptable for unknown portions. E.g., 03991961 indicates unknown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23" o:spid="_x0000_s1065" type="#_x0000_t61" style="position:absolute;margin-left:297.45pt;margin-top:291.55pt;width:170.1pt;height:78.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" adj="13538,24822" strokecolor="#7da329" strokeweight="2pt">
                <v:stroke opacity="32896f"/>
                <v:textbox>
                  <w:txbxContent>
                    <w:p w:rsidR="001728E0" w:rsidRPr="00973B98" w:rsidRDefault="001728E0" w:rsidP="001728E0">
                      <w:pPr>
                        <w:rPr>
                          <w:sz w:val="20"/>
                        </w:rPr>
                      </w:pPr>
                      <w:r w:rsidRPr="00973B98">
                        <w:rPr>
                          <w:sz w:val="20"/>
                        </w:rPr>
                        <w:t>Enter dates as MMDDYYYY or MM/DD/YYYY.  For most date fields, “9”s are acceptable for unknown portions. E.g., 03991961 indicates unknown day.</w:t>
                      </w:r>
                    </w:p>
                  </w:txbxContent>
                </v:textbox>
                <w10:wrap type="tight"/>
              </v:shape>
            </w:pict>
          </mc:Fallback>
        </mc:AlternateContent>
      </w:r>
      <w:r w:rsidR="001728E0">
        <w:t xml:space="preserve">To begin a record </w:t>
      </w:r>
      <w:r w:rsidR="001728E0" w:rsidRPr="00C24C95">
        <w:t>you will need Decedent’s</w:t>
      </w:r>
      <w:r w:rsidR="001728E0">
        <w:t xml:space="preserve"> First and Last</w:t>
      </w:r>
      <w:r w:rsidR="001728E0" w:rsidRPr="00C24C95">
        <w:t xml:space="preserve"> Name, Sex, Date of Death and Date of Birth. Enter this information into each field, then press Search.</w:t>
      </w:r>
      <w:r w:rsidR="001728E0" w:rsidRPr="00C24C95">
        <w:rPr>
          <w:noProof/>
        </w:rPr>
        <w:t xml:space="preserve"> </w:t>
      </w:r>
    </w:p>
    <w:p w:rsidR="001728E0" w:rsidRDefault="001728E0" w:rsidP="001728E0">
      <w:r w:rsidRPr="001E705D">
        <w:t xml:space="preserve">When you start a new record in EDRS, the system runs a check to see if the record may have been started by another user, such as a funeral director or medical data entry staff person.  </w:t>
      </w:r>
      <w:r>
        <w:t>The system will then display potential matches.</w:t>
      </w:r>
    </w:p>
    <w:p w:rsidR="001728E0" w:rsidRDefault="001728E0" w:rsidP="001728E0">
      <w:pPr>
        <w:pStyle w:val="ListParagraph"/>
        <w:numPr>
          <w:ilvl w:val="0"/>
          <w:numId w:val="1"/>
        </w:numPr>
      </w:pPr>
      <w:r w:rsidRPr="001E705D">
        <w:t>If no matching records are found, you can begin the process of establ</w:t>
      </w:r>
      <w:r>
        <w:t xml:space="preserve">ishing a new record by choosing </w:t>
      </w:r>
      <w:r w:rsidRPr="002C3A90">
        <w:rPr>
          <w:b/>
        </w:rPr>
        <w:t>Create New Case</w:t>
      </w:r>
      <w:r>
        <w:t>.</w:t>
      </w:r>
      <w:r w:rsidRPr="001E705D">
        <w:t xml:space="preserve"> </w:t>
      </w:r>
    </w:p>
    <w:p w:rsidR="001728E0" w:rsidRDefault="001728E0" w:rsidP="001728E0">
      <w:pPr>
        <w:pStyle w:val="ListParagraph"/>
        <w:numPr>
          <w:ilvl w:val="0"/>
          <w:numId w:val="1"/>
        </w:numPr>
      </w:pPr>
      <w:r>
        <w:lastRenderedPageBreak/>
        <w:t>If a potential match is found, you may choose to “Continue” if this is your case.  If the match is a different decedent, then choose “Create New Case.”</w:t>
      </w:r>
    </w:p>
    <w:p w:rsidR="001728E0" w:rsidRDefault="001728E0" w:rsidP="001728E0">
      <w:pPr>
        <w:rPr>
          <w:noProof/>
        </w:rPr>
      </w:pPr>
      <w:r>
        <w:t>Depending on whether a match is found, these are examples of the two possible resulting screens:</w:t>
      </w:r>
      <w:r w:rsidRPr="007953E1">
        <w:rPr>
          <w:noProof/>
        </w:rPr>
        <w:t xml:space="preserve"> </w:t>
      </w:r>
    </w:p>
    <w:p w:rsidR="001728E0" w:rsidRDefault="0009599C" w:rsidP="001728E0">
      <w:r>
        <w:rPr>
          <w:noProof/>
        </w:rPr>
        <mc:AlternateContent>
          <mc:Choice Requires="wpg">
            <w:drawing>
              <wp:anchor distT="0" distB="0" distL="114300" distR="114300" simplePos="0" relativeHeight="251816960" behindDoc="0" locked="0" layoutInCell="1" allowOverlap="1">
                <wp:simplePos x="0" y="0"/>
                <wp:positionH relativeFrom="column">
                  <wp:posOffset>-130629</wp:posOffset>
                </wp:positionH>
                <wp:positionV relativeFrom="paragraph">
                  <wp:posOffset>53612</wp:posOffset>
                </wp:positionV>
                <wp:extent cx="5845629" cy="1703614"/>
                <wp:effectExtent l="152400" t="171450" r="365125" b="354330"/>
                <wp:wrapNone/>
                <wp:docPr id="325" name="Group 325" descr="Image displaying VIP activity described in text"/>
                <wp:cNvGraphicFramePr/>
                <a:graphic xmlns:a="http://schemas.openxmlformats.org/drawingml/2006/main">
                  <a:graphicData uri="http://schemas.microsoft.com/office/word/2010/wordprocessingGroup">
                    <wpg:wgp>
                      <wpg:cNvGrpSpPr/>
                      <wpg:grpSpPr>
                        <a:xfrm>
                          <a:off x="0" y="0"/>
                          <a:ext cx="5845629" cy="1703614"/>
                          <a:chOff x="0" y="0"/>
                          <a:chExt cx="5845629" cy="1703614"/>
                        </a:xfrm>
                      </wpg:grpSpPr>
                      <wpg:grpSp>
                        <wpg:cNvPr id="34" name="Group 34"/>
                        <wpg:cNvGrpSpPr/>
                        <wpg:grpSpPr>
                          <a:xfrm>
                            <a:off x="0" y="0"/>
                            <a:ext cx="4970145" cy="1013460"/>
                            <a:chOff x="0" y="0"/>
                            <a:chExt cx="4971011" cy="1014153"/>
                          </a:xfrm>
                        </wpg:grpSpPr>
                        <pic:pic xmlns:pic="http://schemas.openxmlformats.org/drawingml/2006/picture">
                          <pic:nvPicPr>
                            <pic:cNvPr id="26" name="Picture 26" descr="Image displaying VIP activity described in text"/>
                            <pic:cNvPicPr>
                              <a:picLocks noChangeAspect="1"/>
                            </pic:cNvPicPr>
                          </pic:nvPicPr>
                          <pic:blipFill rotWithShape="1">
                            <a:blip r:embed="rId36">
                              <a:extLst>
                                <a:ext uri="{28A0092B-C50C-407E-A947-70E740481C1C}">
                                  <a14:useLocalDpi xmlns:a14="http://schemas.microsoft.com/office/drawing/2010/main" val="0"/>
                                </a:ext>
                              </a:extLst>
                            </a:blip>
                            <a:srcRect t="12793" r="36095" b="66543"/>
                            <a:stretch/>
                          </pic:blipFill>
                          <pic:spPr bwMode="auto">
                            <a:xfrm>
                              <a:off x="16626" y="0"/>
                              <a:ext cx="4954385" cy="10141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9" name="Oval 29"/>
                          <wps:cNvSpPr/>
                          <wps:spPr>
                            <a:xfrm>
                              <a:off x="0" y="515389"/>
                              <a:ext cx="905510" cy="43180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23" name="Picture 323" descr="Image displaying VIP activity described in text"/>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92629" y="821872"/>
                            <a:ext cx="4953000" cy="881742"/>
                          </a:xfrm>
                          <a:prstGeom prst="rect">
                            <a:avLst/>
                          </a:prstGeom>
                          <a:ln>
                            <a:noFill/>
                          </a:ln>
                          <a:effectLst>
                            <a:outerShdw blurRad="292100" dist="139700" dir="2700000" algn="tl" rotWithShape="0">
                              <a:srgbClr val="333333">
                                <a:alpha val="65000"/>
                              </a:srgbClr>
                            </a:outerShdw>
                          </a:effectLst>
                        </pic:spPr>
                      </pic:pic>
                      <wps:wsp>
                        <wps:cNvPr id="324" name="Oval 32"/>
                        <wps:cNvSpPr/>
                        <wps:spPr>
                          <a:xfrm>
                            <a:off x="4201886" y="1186543"/>
                            <a:ext cx="566057" cy="327297"/>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25" o:spid="_x0000_s1026" alt="Image displaying VIP activity described in text" style="position:absolute;margin-left:-10.3pt;margin-top:4.2pt;width:460.3pt;height:134.15pt;z-index:251816960;mso-height-relative:margin" coordsize="58456,17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">
                <v:group id="Group 34" o:spid="_x0000_s1027" style="position:absolute;width:49701;height:10134" coordsize="49710,10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26" o:spid="_x0000_s1028" type="#_x0000_t75" alt="Image displaying VIP activity described in text" style="position:absolute;left:166;width:49544;height:10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MPPEAAAA2wAAAA8AAABkcnMvZG93bnJldi54bWxEj0FrAjEUhO8F/0N4greaVVFkNYoKBe1B&#10;0BZ6fSTP3W03L2uSumt/vSkUehxm5htmue5sLW7kQ+VYwWiYgSDWzlRcKHh/e3megwgR2WDtmBTc&#10;KcB61XtaYm5cyye6nWMhEoRDjgrKGJtcyqBLshiGriFO3sV5izFJX0jjsU1wW8txls2kxYrTQokN&#10;7UrSX+dvq2Cqt6/760lO259P87GrJvp48HOlBv1uswARqYv/4b/23igYz+D3S/o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xMPPEAAAA2wAAAA8AAAAAAAAAAAAAAAAA&#10;nwIAAGRycy9kb3ducmV2LnhtbFBLBQYAAAAABAAEAPcAAACQAwAAAAA=&#10;">
                    <v:imagedata r:id="rId38" o:title="Image displaying VIP activity described in text" croptop="8384f" cropbottom="43610f" cropright="23655f"/>
                    <v:shadow on="t" color="#333" opacity="42598f" origin="-.5,-.5" offset="2.74397mm,2.74397mm"/>
                    <v:path arrowok="t"/>
                  </v:shape>
                  <v:oval id="Oval 29" o:spid="_x0000_s1029" style="position:absolute;top:5153;width:905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Yy8QA&#10;AADbAAAADwAAAGRycy9kb3ducmV2LnhtbESPT4vCMBTE7wt+h/AEb9tUD7JbG0X8A+LCwrYieHs0&#10;z7bYvJQmav32ZkHwOMzMb5h00ZtG3KhztWUF4ygGQVxYXXOp4JBvP79AOI+ssbFMCh7kYDEffKSY&#10;aHvnP7plvhQBwi5BBZX3bSKlKyoy6CLbEgfvbDuDPsiulLrDe4CbRk7ieCoN1hwWKmxpVVFxya5G&#10;QZ+f4u3457g/Ppyk3+v6kJnNRanRsF/OQHjq/Tv8au+0gsk3/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2MvEAAAA2wAAAA8AAAAAAAAAAAAAAAAAmAIAAGRycy9k&#10;b3ducmV2LnhtbFBLBQYAAAAABAAEAPUAAACJAwAAAAA=&#10;" filled="f" strokecolor="#7da329" strokeweight="2pt">
                    <v:stroke opacity="32896f"/>
                  </v:oval>
                </v:group>
                <v:shape id="Picture 323" o:spid="_x0000_s1030" type="#_x0000_t75" alt="Image displaying VIP activity described in text" style="position:absolute;left:8926;top:8218;width:49530;height: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FkXCAAAA3AAAAA8AAABkcnMvZG93bnJldi54bWxEj0GLwjAUhO8L/ofwBG9rqoWldI0iiqB4&#10;0nXvj+bZVJuX2sRa//1GEPY4zMw3zGzR21p01PrKsYLJOAFBXDhdcang9LP5zED4gKyxdkwKnuRh&#10;MR98zDDX7sEH6o6hFBHCPkcFJoQml9IXhiz6sWuIo3d2rcUQZVtK3eIjwm0tp0nyJS1WHBcMNrQy&#10;VFyPd6sg7E771WVyuJn02WV+Vxa/53Wm1GjYL79BBOrDf/jd3moF6TSF15l4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VhZFwgAAANwAAAAPAAAAAAAAAAAAAAAAAJ8C&#10;AABkcnMvZG93bnJldi54bWxQSwUGAAAAAAQABAD3AAAAjgMAAAAA&#10;">
                  <v:imagedata r:id="rId39" o:title="Image displaying VIP activity described in text"/>
                  <v:shadow on="t" color="#333" opacity="42598f" origin="-.5,-.5" offset="2.74397mm,2.74397mm"/>
                  <v:path arrowok="t"/>
                </v:shape>
                <v:oval id="Oval 32" o:spid="_x0000_s1031" style="position:absolute;left:42018;top:11865;width:5661;height:3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ozMQA&#10;AADcAAAADwAAAGRycy9kb3ducmV2LnhtbESPW4vCMBSE3wX/QziCb5p6QaRrlMULiIJgFWHfDs3Z&#10;tticlCZq/fdGEHwcZuYbZrZoTCnuVLvCsoJBPwJBnFpdcKbgfNr0piCcR9ZYWiYFT3KwmLdbM4y1&#10;ffCR7onPRICwi1FB7n0VS+nSnAy6vq2Ig/dva4M+yDqTusZHgJtSDqNoIg0WHBZyrGiZU3pNbkZB&#10;c/qLNoP9ZXd5OkmH2+qcmPVVqW6n+f0B4anx3/CnvdUKRsMx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6MzEAAAA3AAAAA8AAAAAAAAAAAAAAAAAmAIAAGRycy9k&#10;b3ducmV2LnhtbFBLBQYAAAAABAAEAPUAAACJAwAAAAA=&#10;" filled="f" strokecolor="#7da329" strokeweight="2pt">
                  <v:stroke opacity="32896f"/>
                </v:oval>
              </v:group>
            </w:pict>
          </mc:Fallback>
        </mc:AlternateContent>
      </w:r>
    </w:p>
    <w:p w:rsidR="001728E0" w:rsidRPr="009352E8" w:rsidRDefault="001728E0" w:rsidP="001728E0"/>
    <w:p w:rsidR="001728E0" w:rsidRDefault="001728E0" w:rsidP="001728E0">
      <w:r w:rsidRPr="00C937D0">
        <w:rPr>
          <w:noProof/>
          <w:sz w:val="36"/>
          <w:szCs w:val="36"/>
        </w:rPr>
        <mc:AlternateContent>
          <mc:Choice Requires="wps">
            <w:drawing>
              <wp:anchor distT="0" distB="0" distL="114300" distR="114300" simplePos="0" relativeHeight="251669504" behindDoc="1" locked="1" layoutInCell="1" allowOverlap="1" wp14:anchorId="1610DD32" wp14:editId="2002891A">
                <wp:simplePos x="0" y="0"/>
                <wp:positionH relativeFrom="column">
                  <wp:posOffset>3663315</wp:posOffset>
                </wp:positionH>
                <wp:positionV relativeFrom="page">
                  <wp:posOffset>3103245</wp:posOffset>
                </wp:positionV>
                <wp:extent cx="4834255" cy="4349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1728E0" w:rsidRPr="00BD500D" w:rsidRDefault="001728E0" w:rsidP="00201A82">
                            <w:pPr>
                              <w:rPr>
                                <w:sz w:val="36"/>
                                <w:szCs w:val="36"/>
                              </w:rPr>
                            </w:pPr>
                            <w:r>
                              <w:rPr>
                                <w:sz w:val="36"/>
                                <w:szCs w:val="36"/>
                              </w:rPr>
                              <w:t>Entering medical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88.45pt;margin-top:244.35pt;width:380.65pt;height:34.2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" filled="f" stroked="f">
                <v:textbox>
                  <w:txbxContent>
                    <w:p w:rsidR="001728E0" w:rsidRPr="00BD500D" w:rsidRDefault="001728E0" w:rsidP="00201A82">
                      <w:pPr>
                        <w:rPr>
                          <w:sz w:val="36"/>
                          <w:szCs w:val="36"/>
                        </w:rPr>
                      </w:pPr>
                      <w:r>
                        <w:rPr>
                          <w:sz w:val="36"/>
                          <w:szCs w:val="36"/>
                        </w:rPr>
                        <w:t>Entering medical information</w:t>
                      </w:r>
                    </w:p>
                  </w:txbxContent>
                </v:textbox>
                <w10:wrap anchory="page"/>
                <w10:anchorlock/>
              </v:shape>
            </w:pict>
          </mc:Fallback>
        </mc:AlternateContent>
      </w:r>
    </w:p>
    <w:p w:rsidR="001728E0" w:rsidRDefault="001728E0" w:rsidP="001728E0"/>
    <w:p w:rsidR="006517EF" w:rsidRDefault="006517EF" w:rsidP="006517EF"/>
    <w:p w:rsidR="0009599C" w:rsidRDefault="0009599C" w:rsidP="001728E0">
      <w:pPr>
        <w:pStyle w:val="Heading1"/>
      </w:pPr>
    </w:p>
    <w:p w:rsidR="001728E0" w:rsidRDefault="001728E0" w:rsidP="001728E0">
      <w:pPr>
        <w:pStyle w:val="Heading1"/>
      </w:pPr>
      <w:r>
        <w:t>Entering Medical Information</w:t>
      </w:r>
    </w:p>
    <w:p w:rsidR="001728E0" w:rsidRDefault="00180C1D" w:rsidP="001728E0">
      <w:r>
        <w:rPr>
          <w:noProof/>
        </w:rPr>
        <mc:AlternateContent>
          <mc:Choice Requires="wpg">
            <w:drawing>
              <wp:anchor distT="0" distB="0" distL="114300" distR="114300" simplePos="0" relativeHeight="251673600" behindDoc="0" locked="0" layoutInCell="1" allowOverlap="1" wp14:anchorId="5879315A" wp14:editId="3C673AB0">
                <wp:simplePos x="0" y="0"/>
                <wp:positionH relativeFrom="column">
                  <wp:posOffset>-41910</wp:posOffset>
                </wp:positionH>
                <wp:positionV relativeFrom="paragraph">
                  <wp:posOffset>683895</wp:posOffset>
                </wp:positionV>
                <wp:extent cx="5816600" cy="1097280"/>
                <wp:effectExtent l="171450" t="171450" r="355600" b="369570"/>
                <wp:wrapNone/>
                <wp:docPr id="288" name="Group 288" descr="Image displaying VIP activity described in text"/>
                <wp:cNvGraphicFramePr/>
                <a:graphic xmlns:a="http://schemas.openxmlformats.org/drawingml/2006/main">
                  <a:graphicData uri="http://schemas.microsoft.com/office/word/2010/wordprocessingGroup">
                    <wpg:wgp>
                      <wpg:cNvGrpSpPr/>
                      <wpg:grpSpPr>
                        <a:xfrm>
                          <a:off x="0" y="0"/>
                          <a:ext cx="5816600" cy="1097280"/>
                          <a:chOff x="0" y="0"/>
                          <a:chExt cx="5816991" cy="1097280"/>
                        </a:xfrm>
                      </wpg:grpSpPr>
                      <pic:pic xmlns:pic="http://schemas.openxmlformats.org/drawingml/2006/picture">
                        <pic:nvPicPr>
                          <pic:cNvPr id="5" name="Picture 289" descr="Image displaying VIP activity described in text"/>
                          <pic:cNvPicPr>
                            <a:picLocks noChangeAspect="1"/>
                          </pic:cNvPicPr>
                        </pic:nvPicPr>
                        <pic:blipFill rotWithShape="1">
                          <a:blip r:embed="rId40">
                            <a:extLst>
                              <a:ext uri="{28A0092B-C50C-407E-A947-70E740481C1C}">
                                <a14:useLocalDpi xmlns:a14="http://schemas.microsoft.com/office/drawing/2010/main" val="0"/>
                              </a:ext>
                            </a:extLst>
                          </a:blip>
                          <a:srcRect l="855" t="8442" r="1592" b="72715"/>
                          <a:stretch/>
                        </pic:blipFill>
                        <pic:spPr bwMode="auto">
                          <a:xfrm>
                            <a:off x="0" y="0"/>
                            <a:ext cx="5816991" cy="1097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90" name="Rectangle 290"/>
                        <wps:cNvSpPr/>
                        <wps:spPr>
                          <a:xfrm>
                            <a:off x="56271" y="351692"/>
                            <a:ext cx="4797083" cy="126365"/>
                          </a:xfrm>
                          <a:prstGeom prst="rect">
                            <a:avLst/>
                          </a:prstGeom>
                          <a:solidFill>
                            <a:srgbClr val="C0C0C0">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8" o:spid="_x0000_s1026" alt="Image displaying VIP activity described in text" style="position:absolute;margin-left:-3.3pt;margin-top:53.85pt;width:458pt;height:86.4pt;z-index:251673600" coordsize="58169,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">
                <v:shape id="Picture 289" o:spid="_x0000_s1027" type="#_x0000_t75" alt="Image displaying VIP activity described in text" style="position:absolute;width:58169;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IXPCAAAA2gAAAA8AAABkcnMvZG93bnJldi54bWxEj9FqAjEURN8L/YdwC30pNbuCpaxGkcJS&#10;+yRqP+B2c92sJjdLEnXr1zeC0Mdh5swws8XgrDhTiJ1nBeWoAEHceN1xq+B7V7++g4gJWaP1TAp+&#10;KcJi/vgww0r7C2/ovE2tyCUcK1RgUuorKWNjyGEc+Z44e3sfHKYsQyt1wEsud1aOi+JNOuw4Lxjs&#10;6cNQc9yenILJSxlO6/LThLWNh+vXT31d1lap56dhOQWRaEj/4Tu90pmD25V8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yFzwgAAANoAAAAPAAAAAAAAAAAAAAAAAJ8C&#10;AABkcnMvZG93bnJldi54bWxQSwUGAAAAAAQABAD3AAAAjgMAAAAA&#10;">
                  <v:imagedata r:id="rId41" o:title="Image displaying VIP activity described in text" croptop="5533f" cropbottom="47655f" cropleft="560f" cropright="1043f"/>
                  <v:shadow on="t" color="#333" opacity="42598f" origin="-.5,-.5" offset="2.74397mm,2.74397mm"/>
                  <v:path arrowok="t"/>
                </v:shape>
                <v:rect id="Rectangle 290" o:spid="_x0000_s1028" style="position:absolute;left:562;top:3516;width:47971;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uIsMA&#10;AADcAAAADwAAAGRycy9kb3ducmV2LnhtbERPz2vCMBS+D/wfwhN2m6lFNu2MIoK4g7BZN3Z9NM+2&#10;2ryUJGq2v345DDx+fL/ny2g6cSXnW8sKxqMMBHFldcu1gs/D5mkKwgdkjZ1lUvBDHpaLwcMcC21v&#10;vKdrGWqRQtgXqKAJoS+k9FVDBv3I9sSJO1pnMCToaqkd3lK46WSeZc/SYMupocGe1g1V5/JiFEzW&#10;ZXy/5KdZ/Pq1L+5jt9X73bdSj8O4egURKIa7+N/9phXks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huIsMAAADcAAAADwAAAAAAAAAAAAAAAACYAgAAZHJzL2Rv&#10;d25yZXYueG1sUEsFBgAAAAAEAAQA9QAAAIgDAAAAAA==&#10;" fillcolor="silver" stroked="f" strokeweight="2pt">
                  <v:fill opacity="35980f"/>
                </v:rect>
              </v:group>
            </w:pict>
          </mc:Fallback>
        </mc:AlternateContent>
      </w:r>
      <w:r w:rsidR="001728E0">
        <w:rPr>
          <w:noProof/>
        </w:rPr>
        <mc:AlternateContent>
          <mc:Choice Requires="wps">
            <w:drawing>
              <wp:anchor distT="0" distB="0" distL="114300" distR="114300" simplePos="0" relativeHeight="251675648" behindDoc="0" locked="0" layoutInCell="1" allowOverlap="1" wp14:anchorId="5F43487A" wp14:editId="334068A8">
                <wp:simplePos x="0" y="0"/>
                <wp:positionH relativeFrom="column">
                  <wp:posOffset>4255770</wp:posOffset>
                </wp:positionH>
                <wp:positionV relativeFrom="paragraph">
                  <wp:posOffset>622935</wp:posOffset>
                </wp:positionV>
                <wp:extent cx="1571625" cy="448945"/>
                <wp:effectExtent l="0" t="0" r="28575" b="141605"/>
                <wp:wrapTight wrapText="bothSides">
                  <wp:wrapPolygon edited="0">
                    <wp:start x="0" y="0"/>
                    <wp:lineTo x="0" y="22914"/>
                    <wp:lineTo x="2095" y="27496"/>
                    <wp:lineTo x="4189" y="27496"/>
                    <wp:lineTo x="21731" y="22914"/>
                    <wp:lineTo x="21731" y="0"/>
                    <wp:lineTo x="0" y="0"/>
                  </wp:wrapPolygon>
                </wp:wrapTight>
                <wp:docPr id="31" name="Rectangular Callout 31"/>
                <wp:cNvGraphicFramePr/>
                <a:graphic xmlns:a="http://schemas.openxmlformats.org/drawingml/2006/main">
                  <a:graphicData uri="http://schemas.microsoft.com/office/word/2010/wordprocessingShape">
                    <wps:wsp>
                      <wps:cNvSpPr/>
                      <wps:spPr>
                        <a:xfrm>
                          <a:off x="0" y="0"/>
                          <a:ext cx="1571625" cy="448945"/>
                        </a:xfrm>
                        <a:prstGeom prst="wedgeRectCallout">
                          <a:avLst>
                            <a:gd name="adj1" fmla="val -37417"/>
                            <a:gd name="adj2" fmla="val 74506"/>
                          </a:avLst>
                        </a:prstGeom>
                        <a:solidFill>
                          <a:srgbClr val="FFFFFF"/>
                        </a:solidFill>
                        <a:ln w="25400" cap="flat" cmpd="sng" algn="ctr">
                          <a:solidFill>
                            <a:srgbClr val="7DA329">
                              <a:alpha val="50196"/>
                            </a:srgbClr>
                          </a:solidFill>
                          <a:prstDash val="solid"/>
                        </a:ln>
                        <a:effectLst/>
                      </wps:spPr>
                      <wps:txbx>
                        <w:txbxContent>
                          <w:p w:rsidR="001728E0" w:rsidRPr="00973B98" w:rsidRDefault="001728E0" w:rsidP="001728E0">
                            <w:pPr>
                              <w:rPr>
                                <w:sz w:val="20"/>
                              </w:rPr>
                            </w:pPr>
                            <w:r w:rsidRPr="00973B98">
                              <w:rPr>
                                <w:sz w:val="20"/>
                              </w:rPr>
                              <w:t>Certifiers are responsible for tabs 6-9 &amp; 12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 o:spid="_x0000_s1067" type="#_x0000_t61" style="position:absolute;margin-left:335.1pt;margin-top:49.05pt;width:123.75pt;height:3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" adj="2718,26893" strokecolor="#7da329" strokeweight="2pt">
                <v:stroke opacity="32896f"/>
                <v:textbox>
                  <w:txbxContent>
                    <w:p w:rsidR="001728E0" w:rsidRPr="00973B98" w:rsidRDefault="001728E0" w:rsidP="001728E0">
                      <w:pPr>
                        <w:rPr>
                          <w:sz w:val="20"/>
                        </w:rPr>
                      </w:pPr>
                      <w:r w:rsidRPr="00973B98">
                        <w:rPr>
                          <w:sz w:val="20"/>
                        </w:rPr>
                        <w:t>Certifiers are responsible for tabs 6-9 &amp; 12 only.</w:t>
                      </w:r>
                    </w:p>
                  </w:txbxContent>
                </v:textbox>
                <w10:wrap type="tight"/>
              </v:shape>
            </w:pict>
          </mc:Fallback>
        </mc:AlternateContent>
      </w:r>
      <w:r w:rsidR="001728E0">
        <w:t xml:space="preserve">All authorized users may view all information “tabs” in a death record, and you will be brought to Tab 1 initially.  However, as a medical certifier, you are responsible only for </w:t>
      </w:r>
      <w:r w:rsidR="001728E0" w:rsidRPr="002C3A90">
        <w:rPr>
          <w:b/>
        </w:rPr>
        <w:t>tabs 6 through 9</w:t>
      </w:r>
      <w:r w:rsidR="001728E0">
        <w:t xml:space="preserve"> and relevant portions of </w:t>
      </w:r>
      <w:r w:rsidR="001728E0" w:rsidRPr="002C3A90">
        <w:rPr>
          <w:b/>
        </w:rPr>
        <w:t>tab 12</w:t>
      </w:r>
      <w:r w:rsidR="001728E0">
        <w:t xml:space="preserve">.  You may </w:t>
      </w:r>
      <w:r w:rsidR="00803AE5">
        <w:t xml:space="preserve">click directly on </w:t>
      </w:r>
      <w:r w:rsidR="00803AE5" w:rsidRPr="00803AE5">
        <w:rPr>
          <w:b/>
        </w:rPr>
        <w:t>tab 6</w:t>
      </w:r>
      <w:r w:rsidR="00803AE5">
        <w:t xml:space="preserve"> to begin</w:t>
      </w:r>
      <w:r w:rsidR="001728E0">
        <w:t>.  Your required tabs are:</w:t>
      </w:r>
    </w:p>
    <w:p w:rsidR="001728E0" w:rsidRDefault="001728E0" w:rsidP="001728E0"/>
    <w:p w:rsidR="001728E0" w:rsidRDefault="00180C1D" w:rsidP="001728E0">
      <w:r>
        <w:rPr>
          <w:noProof/>
        </w:rPr>
        <mc:AlternateContent>
          <mc:Choice Requires="wps">
            <w:drawing>
              <wp:anchor distT="0" distB="0" distL="114300" distR="114300" simplePos="0" relativeHeight="251715584" behindDoc="0" locked="0" layoutInCell="1" allowOverlap="1" wp14:anchorId="48FBC3EE" wp14:editId="7D986590">
                <wp:simplePos x="0" y="0"/>
                <wp:positionH relativeFrom="column">
                  <wp:posOffset>13855</wp:posOffset>
                </wp:positionH>
                <wp:positionV relativeFrom="paragraph">
                  <wp:posOffset>123766</wp:posOffset>
                </wp:positionV>
                <wp:extent cx="5761181" cy="180109"/>
                <wp:effectExtent l="0" t="0" r="11430" b="10795"/>
                <wp:wrapNone/>
                <wp:docPr id="42" name="Rectangle 42" descr="Image displaying VIP activity described in text"/>
                <wp:cNvGraphicFramePr/>
                <a:graphic xmlns:a="http://schemas.openxmlformats.org/drawingml/2006/main">
                  <a:graphicData uri="http://schemas.microsoft.com/office/word/2010/wordprocessingShape">
                    <wps:wsp>
                      <wps:cNvSpPr/>
                      <wps:spPr>
                        <a:xfrm>
                          <a:off x="0" y="0"/>
                          <a:ext cx="5761181" cy="180109"/>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alt="Image displaying VIP activity described in text" style="position:absolute;margin-left:1.1pt;margin-top:9.75pt;width:453.65pt;height:1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" fillcolor="#9c0" strokecolor="#9c0" strokeweight="2pt">
                <v:fill opacity="13107f"/>
              </v:rect>
            </w:pict>
          </mc:Fallback>
        </mc:AlternateContent>
      </w:r>
    </w:p>
    <w:p w:rsidR="001728E0" w:rsidRDefault="001728E0" w:rsidP="001728E0"/>
    <w:p w:rsidR="001728E0" w:rsidRDefault="001728E0" w:rsidP="001728E0"/>
    <w:p w:rsidR="001728E0" w:rsidRDefault="001728E0" w:rsidP="001728E0">
      <w:r>
        <w:t>6 - Place/Date/Autopsy, 7 – Certifier Cause of Death, 8 – Manner/Detail/Injury, 9 – Certification Info, and 12 – Records Actions.</w:t>
      </w:r>
    </w:p>
    <w:p w:rsidR="001728E0" w:rsidRDefault="001728E0" w:rsidP="001728E0"/>
    <w:p w:rsidR="001728E0" w:rsidRDefault="001728E0" w:rsidP="001728E0">
      <w:pPr>
        <w:pStyle w:val="Heading2"/>
      </w:pPr>
      <w:r>
        <w:t>Medical Data Entry Staff</w:t>
      </w:r>
    </w:p>
    <w:p w:rsidR="001728E0" w:rsidRDefault="001728E0" w:rsidP="006517EF">
      <w:r>
        <w:t xml:space="preserve">Some certifiers may have authorized medical data entry staff that will enter all or some of the information in these sections.  However, as the certifying or attending practitioner, you are the only one that can “certify” the death.  If you have staff members that enter information on your behalf, it is your responsibility to review </w:t>
      </w:r>
      <w:r w:rsidR="00F87F19" w:rsidRPr="00F87F19">
        <w:rPr>
          <w:u w:val="single"/>
        </w:rPr>
        <w:t>all</w:t>
      </w:r>
      <w:r>
        <w:t xml:space="preserve"> required tabs for accuracy and completeness</w:t>
      </w:r>
      <w:r w:rsidR="00F87F19">
        <w:t>, and make changes as necessary</w:t>
      </w:r>
      <w:r>
        <w:t>.</w:t>
      </w:r>
      <w:r w:rsidR="00F87F19">
        <w:t xml:space="preserve">  For instance, the medical staff may not have known that an autopsy was performed at the time they entered the information, but the certifier may have newer information.</w:t>
      </w:r>
      <w:r>
        <w:t xml:space="preserve"> </w:t>
      </w:r>
    </w:p>
    <w:p w:rsidR="001728E0" w:rsidRDefault="001728E0" w:rsidP="00FE2183">
      <w:pPr>
        <w:pStyle w:val="Heading1"/>
      </w:pPr>
      <w:proofErr w:type="gramStart"/>
      <w:r>
        <w:lastRenderedPageBreak/>
        <w:t>Tab 6.</w:t>
      </w:r>
      <w:proofErr w:type="gramEnd"/>
      <w:r>
        <w:t xml:space="preserve"> Place/Date/Autopsy</w:t>
      </w:r>
    </w:p>
    <w:p w:rsidR="001728E0" w:rsidRDefault="001728E0" w:rsidP="001728E0">
      <w:r>
        <w:t>Name and date of birth and death are pre-populated from information you entered when you created the case. On this tab, you provide information about the place of death, whether the medical examiner was no</w:t>
      </w:r>
      <w:r w:rsidR="00975441">
        <w:t>tified, and whether there was a private or M.E.</w:t>
      </w:r>
      <w:r>
        <w:t xml:space="preserve"> autopsy.</w:t>
      </w:r>
      <w:r w:rsidR="00975441">
        <w:t xml:space="preserve">  Medical record number is useful for reference. </w:t>
      </w:r>
    </w:p>
    <w:p w:rsidR="00E56E14" w:rsidRDefault="001728E0" w:rsidP="00975441">
      <w:r>
        <w:t xml:space="preserve">Select a Place of Death option to enter the type of location where the death took place. </w:t>
      </w:r>
      <w:r w:rsidRPr="00BD500D">
        <w:rPr>
          <w:rFonts w:ascii="Cambria" w:hAnsi="Cambria"/>
          <w:noProof/>
          <w:sz w:val="32"/>
        </w:rPr>
        <mc:AlternateContent>
          <mc:Choice Requires="wps">
            <w:drawing>
              <wp:anchor distT="0" distB="0" distL="114300" distR="114300" simplePos="0" relativeHeight="251677696" behindDoc="0" locked="1" layoutInCell="1" allowOverlap="1" wp14:anchorId="5A7D38ED" wp14:editId="10FDC06E">
                <wp:simplePos x="0" y="0"/>
                <wp:positionH relativeFrom="column">
                  <wp:posOffset>-2766060</wp:posOffset>
                </wp:positionH>
                <wp:positionV relativeFrom="page">
                  <wp:posOffset>3078480</wp:posOffset>
                </wp:positionV>
                <wp:extent cx="4812665" cy="434975"/>
                <wp:effectExtent l="0" t="0" r="508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48969559"/>
                            </w:sdtPr>
                            <w:sdtEndPr/>
                            <w:sdtContent>
                              <w:p w:rsidR="001728E0" w:rsidRPr="00BD500D" w:rsidRDefault="001728E0" w:rsidP="00201A82">
                                <w:pPr>
                                  <w:jc w:val="right"/>
                                  <w:rPr>
                                    <w:sz w:val="36"/>
                                    <w:szCs w:val="36"/>
                                  </w:rPr>
                                </w:pPr>
                                <w:r>
                                  <w:rPr>
                                    <w:sz w:val="36"/>
                                    <w:szCs w:val="36"/>
                                  </w:rPr>
                                  <w:t>Place/Date/Autopsy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68" type="#_x0000_t202" style="position:absolute;margin-left:-217.8pt;margin-top:242.4pt;width:378.95pt;height:34.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" filled="f" stroked="f">
                <v:textbox>
                  <w:txbxContent>
                    <w:sdt>
                      <w:sdtPr>
                        <w:rPr>
                          <w:sz w:val="36"/>
                          <w:szCs w:val="36"/>
                        </w:rPr>
                        <w:alias w:val="Subtitle Even"/>
                        <w:tag w:val="Subtitle Even"/>
                        <w:id w:val="48969559"/>
                      </w:sdtPr>
                      <w:sdtEndPr/>
                      <w:sdtContent>
                        <w:p w:rsidR="001728E0" w:rsidRPr="00BD500D" w:rsidRDefault="001728E0" w:rsidP="00201A82">
                          <w:pPr>
                            <w:jc w:val="right"/>
                            <w:rPr>
                              <w:sz w:val="36"/>
                              <w:szCs w:val="36"/>
                            </w:rPr>
                          </w:pPr>
                          <w:r>
                            <w:rPr>
                              <w:sz w:val="36"/>
                              <w:szCs w:val="36"/>
                            </w:rPr>
                            <w:t>Place/Date/Autopsy</w:t>
                          </w:r>
                        </w:p>
                      </w:sdtContent>
                    </w:sdt>
                  </w:txbxContent>
                </v:textbox>
                <w10:wrap anchory="page"/>
                <w10:anchorlock/>
              </v:shape>
            </w:pict>
          </mc:Fallback>
        </mc:AlternateContent>
      </w:r>
      <w:r w:rsidR="00E56E14">
        <w:t xml:space="preserve">Then, choose the specific facility from the drop-down list. </w:t>
      </w:r>
      <w:r w:rsidR="00E56E14">
        <w:rPr>
          <w:noProof/>
        </w:rPr>
        <w:t>For hospital and nursing home medical staff doing data entry, the facility name and address are defaulted.</w:t>
      </w:r>
    </w:p>
    <w:p w:rsidR="00E56E14" w:rsidRDefault="00E56E14" w:rsidP="00E56E14">
      <w:pPr>
        <w:pStyle w:val="ListParagraph"/>
        <w:numPr>
          <w:ilvl w:val="0"/>
          <w:numId w:val="3"/>
        </w:numPr>
        <w:rPr>
          <w:noProof/>
        </w:rPr>
      </w:pPr>
      <w:r w:rsidRPr="00E56E14">
        <w:rPr>
          <w:rStyle w:val="IntenseEmphasis"/>
        </w:rPr>
        <w:t>Not on the list?</w:t>
      </w:r>
      <w:r>
        <w:t xml:space="preserve"> If the facility where the death took place is not listed in EDRS, you can </w:t>
      </w:r>
      <w:r w:rsidR="00975441">
        <w:t>use</w:t>
      </w:r>
      <w:r>
        <w:t xml:space="preserve"> the option</w:t>
      </w:r>
      <w:r w:rsidR="00975441">
        <w:t xml:space="preserve"> “Check if location is not in list”</w:t>
      </w:r>
      <w:r>
        <w:t xml:space="preserve"> to enter i</w:t>
      </w:r>
      <w:r w:rsidR="00975441">
        <w:t>n a new location</w:t>
      </w:r>
      <w:r>
        <w:t>.</w:t>
      </w:r>
      <w:r w:rsidRPr="002E1800">
        <w:rPr>
          <w:noProof/>
        </w:rPr>
        <w:t xml:space="preserve"> </w:t>
      </w:r>
    </w:p>
    <w:p w:rsidR="003123EF" w:rsidRDefault="00E56E14" w:rsidP="003123EF">
      <w:pPr>
        <w:pStyle w:val="ListParagraph"/>
        <w:numPr>
          <w:ilvl w:val="0"/>
          <w:numId w:val="3"/>
        </w:numPr>
      </w:pPr>
      <w:r w:rsidRPr="00E56E14">
        <w:rPr>
          <w:rStyle w:val="IntenseEmphasis"/>
        </w:rPr>
        <w:t>Residence?</w:t>
      </w:r>
      <w:r>
        <w:rPr>
          <w:noProof/>
        </w:rPr>
        <w:t xml:space="preserve"> For a death occurring at the decedent’s </w:t>
      </w:r>
      <w:r w:rsidR="003123EF">
        <w:rPr>
          <w:noProof/>
        </w:rPr>
        <w:t xml:space="preserve">own </w:t>
      </w:r>
      <w:r>
        <w:rPr>
          <w:noProof/>
        </w:rPr>
        <w:t>residence, the address fields are all all open for editing. If medical staff or the funeral home entered information on tab 2, then you may check the “same as residence” checkbox to automatic</w:t>
      </w:r>
      <w:r w:rsidR="000064B2">
        <w:rPr>
          <w:noProof/>
        </w:rPr>
        <w:t>ally populate residence address.</w:t>
      </w:r>
      <w:r w:rsidR="00803AE5">
        <w:rPr>
          <w:noProof/>
        </w:rPr>
        <w:t xml:space="preserve">  </w:t>
      </w:r>
    </w:p>
    <w:p w:rsidR="00803AE5" w:rsidRDefault="00803AE5" w:rsidP="003123EF">
      <w:pPr>
        <w:pStyle w:val="ListParagraph"/>
        <w:numPr>
          <w:ilvl w:val="0"/>
          <w:numId w:val="3"/>
        </w:numPr>
      </w:pPr>
      <w:r>
        <w:rPr>
          <w:rStyle w:val="IntenseEmphasis"/>
        </w:rPr>
        <w:t>Nursing Home/Assisted Living</w:t>
      </w:r>
      <w:r w:rsidRPr="00E56E14">
        <w:rPr>
          <w:rStyle w:val="IntenseEmphasis"/>
        </w:rPr>
        <w:t>?</w:t>
      </w:r>
      <w:r>
        <w:rPr>
          <w:noProof/>
        </w:rPr>
        <w:t xml:space="preserve">  If a decedent was living at a nursing home, assisted living or rest home, do </w:t>
      </w:r>
      <w:r w:rsidRPr="003123EF">
        <w:rPr>
          <w:noProof/>
          <w:u w:val="single"/>
        </w:rPr>
        <w:t>not</w:t>
      </w:r>
      <w:r>
        <w:rPr>
          <w:noProof/>
        </w:rPr>
        <w:t xml:space="preserve"> choose “decedent’s residence,” but choose the appropriate facility type instead.  Look for facilities in other facility types, if not found on the pick list.  What you may think to be a nursing home, may be licensed as assisted living.</w:t>
      </w:r>
    </w:p>
    <w:p w:rsidR="00803AE5" w:rsidRDefault="00803AE5" w:rsidP="00E56E14">
      <w:pPr>
        <w:pStyle w:val="ListParagraph"/>
        <w:numPr>
          <w:ilvl w:val="0"/>
          <w:numId w:val="3"/>
        </w:numPr>
      </w:pPr>
      <w:r>
        <w:rPr>
          <w:rStyle w:val="IntenseEmphasis"/>
        </w:rPr>
        <w:t>Hospice</w:t>
      </w:r>
      <w:r w:rsidRPr="00E56E14">
        <w:rPr>
          <w:rStyle w:val="IntenseEmphasis"/>
        </w:rPr>
        <w:t>?</w:t>
      </w:r>
      <w:r>
        <w:rPr>
          <w:noProof/>
        </w:rPr>
        <w:t xml:space="preserve"> If the decedent was receiving home hospice care in his/her own home, choose “decedent’s residence.”  This category should only be used for hospice facilities.</w:t>
      </w:r>
    </w:p>
    <w:p w:rsidR="000E2F02" w:rsidRDefault="00267FB3">
      <w:pPr>
        <w:rPr>
          <w:rFonts w:asciiTheme="majorHAnsi" w:eastAsiaTheme="majorEastAsia" w:hAnsiTheme="majorHAnsi" w:cstheme="majorBidi"/>
          <w:b/>
          <w:bCs/>
          <w:color w:val="848057" w:themeColor="accent1" w:themeShade="BF"/>
          <w:sz w:val="28"/>
          <w:szCs w:val="28"/>
        </w:rPr>
      </w:pPr>
      <w:r>
        <w:rPr>
          <w:noProof/>
        </w:rPr>
        <mc:AlternateContent>
          <mc:Choice Requires="wpg">
            <w:drawing>
              <wp:anchor distT="0" distB="0" distL="114300" distR="114300" simplePos="0" relativeHeight="251819008" behindDoc="1" locked="0" layoutInCell="1" allowOverlap="1">
                <wp:simplePos x="0" y="0"/>
                <wp:positionH relativeFrom="column">
                  <wp:posOffset>-38100</wp:posOffset>
                </wp:positionH>
                <wp:positionV relativeFrom="paragraph">
                  <wp:posOffset>940435</wp:posOffset>
                </wp:positionV>
                <wp:extent cx="5698490" cy="3172460"/>
                <wp:effectExtent l="171450" t="171450" r="16510" b="256540"/>
                <wp:wrapThrough wrapText="bothSides">
                  <wp:wrapPolygon edited="0">
                    <wp:start x="578" y="-1167"/>
                    <wp:lineTo x="-650" y="-908"/>
                    <wp:lineTo x="-650" y="21401"/>
                    <wp:lineTo x="-433" y="22050"/>
                    <wp:lineTo x="505" y="22958"/>
                    <wp:lineTo x="578" y="23217"/>
                    <wp:lineTo x="18558" y="23217"/>
                    <wp:lineTo x="18630" y="22958"/>
                    <wp:lineTo x="19569" y="21920"/>
                    <wp:lineTo x="19641" y="21920"/>
                    <wp:lineTo x="20291" y="19974"/>
                    <wp:lineTo x="20291" y="15694"/>
                    <wp:lineTo x="19857" y="13619"/>
                    <wp:lineTo x="21590" y="11673"/>
                    <wp:lineTo x="21590" y="8171"/>
                    <wp:lineTo x="20868" y="7393"/>
                    <wp:lineTo x="19930" y="7263"/>
                    <wp:lineTo x="19785" y="778"/>
                    <wp:lineTo x="18774" y="-908"/>
                    <wp:lineTo x="18558" y="-1167"/>
                    <wp:lineTo x="578" y="-1167"/>
                  </wp:wrapPolygon>
                </wp:wrapThrough>
                <wp:docPr id="330" name="Group 330" descr="Image displaying VIP activity described in text"/>
                <wp:cNvGraphicFramePr/>
                <a:graphic xmlns:a="http://schemas.openxmlformats.org/drawingml/2006/main">
                  <a:graphicData uri="http://schemas.microsoft.com/office/word/2010/wordprocessingGroup">
                    <wpg:wgp>
                      <wpg:cNvGrpSpPr/>
                      <wpg:grpSpPr>
                        <a:xfrm>
                          <a:off x="0" y="0"/>
                          <a:ext cx="5698490" cy="3172460"/>
                          <a:chOff x="0" y="0"/>
                          <a:chExt cx="6023449" cy="3336472"/>
                        </a:xfrm>
                      </wpg:grpSpPr>
                      <wpg:grpSp>
                        <wpg:cNvPr id="293" name="Group 293"/>
                        <wpg:cNvGrpSpPr/>
                        <wpg:grpSpPr>
                          <a:xfrm>
                            <a:off x="0" y="0"/>
                            <a:ext cx="6023449" cy="3336472"/>
                            <a:chOff x="0" y="-55856"/>
                            <a:chExt cx="6599207" cy="3674774"/>
                          </a:xfrm>
                        </wpg:grpSpPr>
                        <pic:pic xmlns:pic="http://schemas.openxmlformats.org/drawingml/2006/picture">
                          <pic:nvPicPr>
                            <pic:cNvPr id="294" name="Picture 294" descr="Image displaying VIP activity described in text"/>
                            <pic:cNvPicPr>
                              <a:picLocks noChangeAspect="1"/>
                            </pic:cNvPicPr>
                          </pic:nvPicPr>
                          <pic:blipFill rotWithShape="1">
                            <a:blip r:embed="rId42">
                              <a:extLst>
                                <a:ext uri="{28A0092B-C50C-407E-A947-70E740481C1C}">
                                  <a14:useLocalDpi xmlns:a14="http://schemas.microsoft.com/office/drawing/2010/main" val="0"/>
                                </a:ext>
                              </a:extLst>
                            </a:blip>
                            <a:srcRect l="1216" t="9030" r="3747" b="20200"/>
                            <a:stretch/>
                          </pic:blipFill>
                          <pic:spPr bwMode="auto">
                            <a:xfrm>
                              <a:off x="0" y="-50205"/>
                              <a:ext cx="5642648" cy="35362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95" name="Rectangle 295"/>
                          <wps:cNvSpPr/>
                          <wps:spPr>
                            <a:xfrm>
                              <a:off x="0" y="0"/>
                              <a:ext cx="3681095" cy="240030"/>
                            </a:xfrm>
                            <a:prstGeom prst="rect">
                              <a:avLst/>
                            </a:prstGeom>
                            <a:solidFill>
                              <a:srgbClr val="7F7F7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ular Callout 296"/>
                          <wps:cNvSpPr/>
                          <wps:spPr>
                            <a:xfrm>
                              <a:off x="4027725" y="1431177"/>
                              <a:ext cx="2571482" cy="788947"/>
                            </a:xfrm>
                            <a:prstGeom prst="wedgeRectCallout">
                              <a:avLst>
                                <a:gd name="adj1" fmla="val -21758"/>
                                <a:gd name="adj2" fmla="val -55987"/>
                              </a:avLst>
                            </a:prstGeom>
                            <a:solidFill>
                              <a:srgbClr val="FFFFFF"/>
                            </a:solidFill>
                            <a:ln w="25400" cap="flat" cmpd="sng" algn="ctr">
                              <a:solidFill>
                                <a:srgbClr val="7DA329">
                                  <a:alpha val="50196"/>
                                </a:srgbClr>
                              </a:solidFill>
                              <a:prstDash val="solid"/>
                            </a:ln>
                            <a:effectLst/>
                          </wps:spPr>
                          <wps:txbx>
                            <w:txbxContent>
                              <w:p w:rsidR="001728E0" w:rsidRPr="002A245A" w:rsidRDefault="001728E0" w:rsidP="001728E0">
                                <w:pPr>
                                  <w:rPr>
                                    <w:sz w:val="16"/>
                                  </w:rPr>
                                </w:pPr>
                                <w:r w:rsidRPr="00267FB3">
                                  <w:rPr>
                                    <w:rStyle w:val="SubtleEmphasis"/>
                                    <w:sz w:val="18"/>
                                  </w:rPr>
                                  <w:t>Shortcut:</w:t>
                                </w:r>
                                <w:r w:rsidRPr="00267FB3">
                                  <w:rPr>
                                    <w:sz w:val="6"/>
                                  </w:rPr>
                                  <w:t xml:space="preserve"> </w:t>
                                </w:r>
                                <w:r w:rsidRPr="002A245A">
                                  <w:rPr>
                                    <w:sz w:val="16"/>
                                  </w:rPr>
                                  <w:t>Type the first few letters to quickly select an item from a drop-down list.</w:t>
                                </w:r>
                                <w:r>
                                  <w:rPr>
                                    <w:sz w:val="16"/>
                                  </w:rPr>
                                  <w:t xml:space="preserve">  E.g., “IPS” would quickly narrow the list to “Ipswich Assisted Living Facility” in this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ular Callout 298"/>
                          <wps:cNvSpPr/>
                          <wps:spPr>
                            <a:xfrm>
                              <a:off x="3826622" y="2608633"/>
                              <a:ext cx="2336129" cy="1010285"/>
                            </a:xfrm>
                            <a:prstGeom prst="wedgeRectCallout">
                              <a:avLst>
                                <a:gd name="adj1" fmla="val -56444"/>
                                <a:gd name="adj2" fmla="val -82545"/>
                              </a:avLst>
                            </a:prstGeom>
                            <a:solidFill>
                              <a:srgbClr val="FFFFFF"/>
                            </a:solidFill>
                            <a:ln w="25400" cap="flat" cmpd="sng" algn="ctr">
                              <a:solidFill>
                                <a:srgbClr val="7DA329">
                                  <a:alpha val="50196"/>
                                </a:srgbClr>
                              </a:solidFill>
                              <a:prstDash val="solid"/>
                            </a:ln>
                            <a:effectLst/>
                          </wps:spPr>
                          <wps:txbx>
                            <w:txbxContent>
                              <w:p w:rsidR="001728E0" w:rsidRPr="00CA6CDE" w:rsidRDefault="001728E0" w:rsidP="001728E0">
                                <w:pPr>
                                  <w:rPr>
                                    <w:sz w:val="10"/>
                                  </w:rPr>
                                </w:pPr>
                                <w:r w:rsidRPr="00CA6CDE">
                                  <w:rPr>
                                    <w:sz w:val="16"/>
                                  </w:rPr>
                                  <w:t>If you need to manually enter an address, note that each component of the address is separate so that geographic</w:t>
                                </w:r>
                                <w:r w:rsidRPr="00CA6CDE">
                                  <w:rPr>
                                    <w:rStyle w:val="SubtleEmphasis"/>
                                    <w:sz w:val="12"/>
                                  </w:rPr>
                                  <w:t xml:space="preserve"> </w:t>
                                </w:r>
                                <w:r w:rsidRPr="00CA6CDE">
                                  <w:rPr>
                                    <w:sz w:val="16"/>
                                  </w:rPr>
                                  <w:t>coding is more accurate. “Main Street South” is entered into three different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681663" y="-55856"/>
                              <a:ext cx="1250950" cy="149860"/>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8" name="Rectangular Callout 328"/>
                        <wps:cNvSpPr/>
                        <wps:spPr>
                          <a:xfrm>
                            <a:off x="1627415" y="2509158"/>
                            <a:ext cx="1539875" cy="824865"/>
                          </a:xfrm>
                          <a:prstGeom prst="wedgeRectCallout">
                            <a:avLst>
                              <a:gd name="adj1" fmla="val -60966"/>
                              <a:gd name="adj2" fmla="val -74168"/>
                            </a:avLst>
                          </a:prstGeom>
                          <a:solidFill>
                            <a:srgbClr val="FFFFFF"/>
                          </a:solidFill>
                          <a:ln w="25400" cap="flat" cmpd="sng" algn="ctr">
                            <a:solidFill>
                              <a:srgbClr val="7DA329">
                                <a:alpha val="50196"/>
                              </a:srgbClr>
                            </a:solidFill>
                            <a:prstDash val="solid"/>
                          </a:ln>
                          <a:effectLst/>
                        </wps:spPr>
                        <wps:txbx>
                          <w:txbxContent>
                            <w:p w:rsidR="003123EF" w:rsidRPr="003123EF" w:rsidRDefault="003123EF" w:rsidP="003123EF">
                              <w:pPr>
                                <w:rPr>
                                  <w:sz w:val="16"/>
                                  <w:szCs w:val="20"/>
                                </w:rPr>
                              </w:pPr>
                              <w:r w:rsidRPr="003123EF">
                                <w:rPr>
                                  <w:sz w:val="16"/>
                                  <w:szCs w:val="20"/>
                                </w:rPr>
                                <w:t xml:space="preserve">Choose “other” when a pick list item does not describe the location. For someone else’s home, enter “Other residence” in the </w:t>
                              </w:r>
                              <w:r w:rsidRPr="003123EF">
                                <w:rPr>
                                  <w:b/>
                                  <w:sz w:val="16"/>
                                  <w:szCs w:val="20"/>
                                </w:rPr>
                                <w:t>Specify</w:t>
                              </w:r>
                              <w:r w:rsidRPr="003123EF">
                                <w:rPr>
                                  <w:sz w:val="16"/>
                                  <w:szCs w:val="20"/>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0" o:spid="_x0000_s1069" alt="Image displaying VIP activity described in text" style="position:absolute;margin-left:-3pt;margin-top:74.05pt;width:448.7pt;height:249.8pt;z-index:-251497472;mso-position-horizontal-relative:text;mso-position-vertical-relative:text;mso-width-relative:margin;mso-height-relative:margin" coordsize="60234,3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">
                <v:group id="Group 293" o:spid="_x0000_s1070" style="position:absolute;width:60234;height:33364" coordorigin=",-558" coordsize="65992,36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294" o:spid="_x0000_s1071" type="#_x0000_t75" alt="Image displaying VIP activity described in text" style="position:absolute;top:-502;width:56426;height:35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JbJzDAAAA3AAAAA8AAABkcnMvZG93bnJldi54bWxEj0FrAjEUhO9C/0N4BW+aVER0a5RSED0I&#10;UpWeH5vnZu3mZd1EXf31jSB4HGbmG2Y6b10lLtSE0rOGj74CQZx7U3KhYb9b9MYgQkQ2WHkmDTcK&#10;MJ+9daaYGX/lH7psYyEShEOGGmyMdSZlyC05DH1fEyfv4BuHMcmmkKbBa4K7Sg6UGkmHJacFizV9&#10;W8r/tmenwdVFuP+qTWvseqTK0/Iu18Oj1t339usTRKQ2vsLP9spoGEyG8DiTjo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lsnMMAAADcAAAADwAAAAAAAAAAAAAAAACf&#10;AgAAZHJzL2Rvd25yZXYueG1sUEsFBgAAAAAEAAQA9wAAAI8DAAAAAA==&#10;">
                    <v:imagedata r:id="rId43" o:title="Image displaying VIP activity described in text" croptop="5918f" cropbottom="13238f" cropleft="797f" cropright="2456f"/>
                    <v:shadow on="t" color="#333" opacity="42598f" origin="-.5,-.5" offset="2.74397mm,2.74397mm"/>
                    <v:path arrowok="t"/>
                  </v:shape>
                  <v:rect id="Rectangle 295" o:spid="_x0000_s1072" style="position:absolute;width:3681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GrcYA&#10;AADcAAAADwAAAGRycy9kb3ducmV2LnhtbESP3WoCMRSE7wXfIRyhd5qt1apbo1hLoSIU/EF6edic&#10;Zhc3J8smdde3NwXBy2FmvmHmy9aW4kK1LxwreB4kIIgzpws2Co6Hz/4UhA/IGkvHpOBKHpaLbmeO&#10;qXYN7+iyD0ZECPsUFeQhVKmUPsvJoh+4ijh6v662GKKsjdQ1NhFuSzlMkldpseC4kGNF65yy8/7P&#10;Kti8jI7fP1tbrundNCb5mJjRaavUU69dvYEI1IZH+N7+0gqGsz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GrcYAAADcAAAADwAAAAAAAAAAAAAAAACYAgAAZHJz&#10;L2Rvd25yZXYueG1sUEsFBgAAAAAEAAQA9QAAAIsDAAAAAA==&#10;" fillcolor="#7f7f7f" stroked="f" strokeweight="2pt">
                    <v:fill opacity="39321f"/>
                  </v:rect>
                  <v:shape id="Rectangular Callout 296" o:spid="_x0000_s1073" type="#_x0000_t61" style="position:absolute;left:40277;top:14311;width:25715;height:7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rCMYA&#10;AADcAAAADwAAAGRycy9kb3ducmV2LnhtbESPT2vCQBTE74LfYXlCb82mYv2TZpVqW/CiaCI9P7Kv&#10;SWj2bchuY/rtu0LB4zAzv2HSzWAa0VPnassKnqIYBHFhdc2lgkv+8bgE4TyyxsYyKfglB5v1eJRi&#10;ou2Vz9RnvhQBwi5BBZX3bSKlKyoy6CLbEgfvy3YGfZBdKXWH1wA3jZzG8VwarDksVNjSrqLiO/sx&#10;Cp53n31+2i6yDMtZ/3Z819uZPSj1MBleX0B4Gvw9/N/eawXT1Rx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rCMYAAADcAAAADwAAAAAAAAAAAAAAAACYAgAAZHJz&#10;L2Rvd25yZXYueG1sUEsFBgAAAAAEAAQA9QAAAIsDAAAAAA==&#10;" adj="6100,-1293" strokecolor="#7da329" strokeweight="2pt">
                    <v:stroke opacity="32896f"/>
                    <v:textbox>
                      <w:txbxContent>
                        <w:p w:rsidR="001728E0" w:rsidRPr="002A245A" w:rsidRDefault="001728E0" w:rsidP="001728E0">
                          <w:pPr>
                            <w:rPr>
                              <w:sz w:val="16"/>
                            </w:rPr>
                          </w:pPr>
                          <w:r w:rsidRPr="00267FB3">
                            <w:rPr>
                              <w:rStyle w:val="SubtleEmphasis"/>
                              <w:sz w:val="18"/>
                            </w:rPr>
                            <w:t>Shortcut:</w:t>
                          </w:r>
                          <w:r w:rsidRPr="00267FB3">
                            <w:rPr>
                              <w:sz w:val="6"/>
                            </w:rPr>
                            <w:t xml:space="preserve"> </w:t>
                          </w:r>
                          <w:r w:rsidRPr="002A245A">
                            <w:rPr>
                              <w:sz w:val="16"/>
                            </w:rPr>
                            <w:t>Type the first few letters to quickly select an item from a drop-down list.</w:t>
                          </w:r>
                          <w:r>
                            <w:rPr>
                              <w:sz w:val="16"/>
                            </w:rPr>
                            <w:t xml:space="preserve">  E.g., “IPS” would quickly narrow the list to “Ipswich Assisted Living Facility” in this example.</w:t>
                          </w:r>
                        </w:p>
                      </w:txbxContent>
                    </v:textbox>
                  </v:shape>
                  <v:shape id="Rectangular Callout 298" o:spid="_x0000_s1074" type="#_x0000_t61" style="position:absolute;left:38266;top:26086;width:23361;height:10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SsQA&#10;AADcAAAADwAAAGRycy9kb3ducmV2LnhtbERPXUvDMBR9H/gfwhV8c+kmuFmbjiEUK8KGUwZ7uzTX&#10;ptjclCSu1V9vHoQ9Hs53sZlsL87kQ+dYwWKegSBunO64VfDxXt2uQYSIrLF3TAp+KMCmvJoVmGs3&#10;8hudD7EVKYRDjgpMjEMuZWgMWQxzNxAn7tN5izFB30rtcUzhtpfLLLuXFjtODQYHejLUfB2+rYLd&#10;auwWdf26ro6nym9/93cvjXlW6uZ62j6CiDTFi/jfXWsFy4e0Np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s0rEAAAA3AAAAA8AAAAAAAAAAAAAAAAAmAIAAGRycy9k&#10;b3ducmV2LnhtbFBLBQYAAAAABAAEAPUAAACJAwAAAAA=&#10;" adj="-1392,-7030" strokecolor="#7da329" strokeweight="2pt">
                    <v:stroke opacity="32896f"/>
                    <v:textbox>
                      <w:txbxContent>
                        <w:p w:rsidR="001728E0" w:rsidRPr="00CA6CDE" w:rsidRDefault="001728E0" w:rsidP="001728E0">
                          <w:pPr>
                            <w:rPr>
                              <w:sz w:val="10"/>
                            </w:rPr>
                          </w:pPr>
                          <w:r w:rsidRPr="00CA6CDE">
                            <w:rPr>
                              <w:sz w:val="16"/>
                            </w:rPr>
                            <w:t>If you need to manually enter an address, note that each component of the address is separate so that geographic</w:t>
                          </w:r>
                          <w:r w:rsidRPr="00CA6CDE">
                            <w:rPr>
                              <w:rStyle w:val="SubtleEmphasis"/>
                              <w:sz w:val="12"/>
                            </w:rPr>
                            <w:t xml:space="preserve"> </w:t>
                          </w:r>
                          <w:r w:rsidRPr="00CA6CDE">
                            <w:rPr>
                              <w:sz w:val="16"/>
                            </w:rPr>
                            <w:t>coding is more accurate. “Main Street South” is entered into three different fields.</w:t>
                          </w:r>
                        </w:p>
                      </w:txbxContent>
                    </v:textbox>
                  </v:shape>
                  <v:rect id="Rectangle 299" o:spid="_x0000_s1075" style="position:absolute;left:36816;top:-558;width:12510;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l8MA&#10;AADcAAAADwAAAGRycy9kb3ducmV2LnhtbESPwWrDMBBE74X+g9hCb41sH9zGiRKSQKH0FjsQclus&#10;jWVirYyl2s7fR4VCj8PMvGHW29l2YqTBt44VpIsEBHHtdMuNglP1+fYBwgdkjZ1jUnAnD9vN89Ma&#10;C+0mPtJYhkZECPsCFZgQ+kJKXxuy6BeuJ47e1Q0WQ5RDI/WAU4TbTmZJkkuLLccFgz0dDNW38scq&#10;qHI0Ds9Vl13erdmZdP99K49Kvb7MuxWIQHP4D/+1v7SCbLmE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l8MAAADcAAAADwAAAAAAAAAAAAAAAACYAgAAZHJzL2Rv&#10;d25yZXYueG1sUEsFBgAAAAAEAAQA9QAAAIgDAAAAAA==&#10;" fillcolor="#9c0" strokecolor="#9c0" strokeweight="2pt">
                    <v:fill opacity="13107f"/>
                  </v:rect>
                </v:group>
                <v:shape id="Rectangular Callout 328" o:spid="_x0000_s1076" type="#_x0000_t61" style="position:absolute;left:16274;top:25091;width:15398;height:8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YMMA&#10;AADcAAAADwAAAGRycy9kb3ducmV2LnhtbERPXWvCMBR9F/wP4Qp701QHo1TTMibiGAOduj1fmru2&#10;rrkpTbTRX788DPZ4ON+rIphWXKl3jWUF81kCgri0uuFKwem4maYgnEfW2FomBTdyUOTj0QozbQf+&#10;oOvBVyKGsMtQQe19l0npypoMupntiCP3bXuDPsK+krrHIYabVi6S5EkabDg21NjRS03lz+FiFJzf&#10;/flrnw4BL+nn7e24u2/3Ya3UwyQ8L0F4Cv5f/Od+1QoeF3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8YMMAAADcAAAADwAAAAAAAAAAAAAAAACYAgAAZHJzL2Rv&#10;d25yZXYueG1sUEsFBgAAAAAEAAQA9QAAAIgDAAAAAA==&#10;" adj="-2369,-5220" strokecolor="#7da329" strokeweight="2pt">
                  <v:stroke opacity="32896f"/>
                  <v:textbox>
                    <w:txbxContent>
                      <w:p w:rsidR="003123EF" w:rsidRPr="003123EF" w:rsidRDefault="003123EF" w:rsidP="003123EF">
                        <w:pPr>
                          <w:rPr>
                            <w:sz w:val="16"/>
                            <w:szCs w:val="20"/>
                          </w:rPr>
                        </w:pPr>
                        <w:r w:rsidRPr="003123EF">
                          <w:rPr>
                            <w:sz w:val="16"/>
                            <w:szCs w:val="20"/>
                          </w:rPr>
                          <w:t xml:space="preserve">Choose “other” when a pick list item does not describe the location. For someone else’s home, enter “Other residence” in the </w:t>
                        </w:r>
                        <w:r w:rsidRPr="003123EF">
                          <w:rPr>
                            <w:b/>
                            <w:sz w:val="16"/>
                            <w:szCs w:val="20"/>
                          </w:rPr>
                          <w:t>Specify</w:t>
                        </w:r>
                        <w:r w:rsidRPr="003123EF">
                          <w:rPr>
                            <w:sz w:val="16"/>
                            <w:szCs w:val="20"/>
                          </w:rPr>
                          <w:t xml:space="preserve"> text box.</w:t>
                        </w:r>
                      </w:p>
                    </w:txbxContent>
                  </v:textbox>
                </v:shape>
                <w10:wrap type="through"/>
              </v:group>
            </w:pict>
          </mc:Fallback>
        </mc:AlternateContent>
      </w:r>
      <w:r w:rsidR="001728E0">
        <w:t xml:space="preserve">Certain selections in EDRS will cause other fields to become active. For example, if the decedent died in the hospital as an ER/Outpatient, </w:t>
      </w:r>
      <w:r>
        <w:t>a certifier will</w:t>
      </w:r>
      <w:r w:rsidR="001728E0">
        <w:t xml:space="preserve"> select the name of the hospital from the drop down list. EDRS lists hospitals, hospice care facilities, nursing homes, assisted living or rest homes, eliminating the need to type the name and </w:t>
      </w:r>
      <w:r w:rsidR="003123EF">
        <w:t>a</w:t>
      </w:r>
      <w:r>
        <w:t>ddress in most cases.</w:t>
      </w:r>
    </w:p>
    <w:p w:rsidR="00340E34" w:rsidRDefault="00933EFB" w:rsidP="00FE2183">
      <w:pPr>
        <w:pStyle w:val="Heading1"/>
      </w:pPr>
      <w:r w:rsidRPr="00C937D0">
        <w:rPr>
          <w:noProof/>
          <w:sz w:val="36"/>
          <w:szCs w:val="36"/>
        </w:rPr>
        <w:lastRenderedPageBreak/>
        <mc:AlternateContent>
          <mc:Choice Requires="wps">
            <w:drawing>
              <wp:anchor distT="0" distB="0" distL="114300" distR="114300" simplePos="0" relativeHeight="251694080" behindDoc="1" locked="1" layoutInCell="1" allowOverlap="1" wp14:anchorId="1469D72C" wp14:editId="3B7063EA">
                <wp:simplePos x="0" y="0"/>
                <wp:positionH relativeFrom="column">
                  <wp:posOffset>3684270</wp:posOffset>
                </wp:positionH>
                <wp:positionV relativeFrom="page">
                  <wp:posOffset>3103880</wp:posOffset>
                </wp:positionV>
                <wp:extent cx="4834255" cy="434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933EFB" w:rsidRPr="00BD500D" w:rsidRDefault="00933EFB" w:rsidP="00201A82">
                            <w:pPr>
                              <w:rPr>
                                <w:sz w:val="36"/>
                                <w:szCs w:val="36"/>
                              </w:rPr>
                            </w:pPr>
                            <w:r>
                              <w:rPr>
                                <w:sz w:val="36"/>
                                <w:szCs w:val="36"/>
                              </w:rPr>
                              <w:t>Certifier Cause of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90.1pt;margin-top:244.4pt;width:380.65pt;height:34.2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" filled="f" stroked="f">
                <v:textbox>
                  <w:txbxContent>
                    <w:p w:rsidR="00933EFB" w:rsidRPr="00BD500D" w:rsidRDefault="00933EFB" w:rsidP="00201A82">
                      <w:pPr>
                        <w:rPr>
                          <w:sz w:val="36"/>
                          <w:szCs w:val="36"/>
                        </w:rPr>
                      </w:pPr>
                      <w:r>
                        <w:rPr>
                          <w:sz w:val="36"/>
                          <w:szCs w:val="36"/>
                        </w:rPr>
                        <w:t>Certifier Cause of Death</w:t>
                      </w:r>
                    </w:p>
                  </w:txbxContent>
                </v:textbox>
                <w10:wrap anchory="page"/>
                <w10:anchorlock/>
              </v:shape>
            </w:pict>
          </mc:Fallback>
        </mc:AlternateContent>
      </w:r>
      <w:proofErr w:type="gramStart"/>
      <w:r w:rsidR="00E56E14">
        <w:t>Tab 7.</w:t>
      </w:r>
      <w:proofErr w:type="gramEnd"/>
      <w:r w:rsidR="00E56E14">
        <w:t xml:space="preserve"> </w:t>
      </w:r>
      <w:r w:rsidR="00340E34">
        <w:t>Certifier Cause of Death</w:t>
      </w:r>
    </w:p>
    <w:p w:rsidR="00340E34" w:rsidRDefault="00340E34" w:rsidP="00340E34">
      <w:r>
        <w:t xml:space="preserve">Using information from medical records, and other sources, </w:t>
      </w:r>
      <w:proofErr w:type="gramStart"/>
      <w:r>
        <w:t>provide</w:t>
      </w:r>
      <w:proofErr w:type="gramEnd"/>
      <w:r>
        <w:t xml:space="preserve"> in Part I the most complete sequence of events that describes the immediate cause of death</w:t>
      </w:r>
      <w:r w:rsidR="00865644">
        <w:t xml:space="preserve"> entered in line (a)</w:t>
      </w:r>
      <w:r>
        <w:t xml:space="preserve"> as a result of intermediate and underlying causes</w:t>
      </w:r>
      <w:r w:rsidR="00865644">
        <w:t xml:space="preserve"> in lines (b) through (d)</w:t>
      </w:r>
      <w:r>
        <w:t xml:space="preserve">. </w:t>
      </w:r>
      <w:r w:rsidR="00444421">
        <w:t xml:space="preserve">Approximate intervals between onset and death help to complete the  </w:t>
      </w:r>
      <w:r>
        <w:t>Other significant conditions that contributed to death, but were not directly part of the sequence of events are reported in Part II.</w:t>
      </w:r>
    </w:p>
    <w:p w:rsidR="00C96E29" w:rsidRDefault="00444421" w:rsidP="00340E34">
      <w:pPr>
        <w:rPr>
          <w:b/>
          <w:bCs/>
        </w:rPr>
      </w:pPr>
      <w:r>
        <w:t>I</w:t>
      </w:r>
      <w:r w:rsidR="00340E34">
        <w:t xml:space="preserve">nformation that you provide is based on your best medical opinion. Medical researchers and families seeking family health histories rely on </w:t>
      </w:r>
      <w:r w:rsidR="00340E34" w:rsidRPr="00973B98">
        <w:rPr>
          <w:u w:val="single"/>
        </w:rPr>
        <w:t>your</w:t>
      </w:r>
      <w:r w:rsidR="00340E34">
        <w:t xml:space="preserve"> thoroughness and detail.  </w:t>
      </w:r>
      <w:r>
        <w:t>Online cause-of-d</w:t>
      </w:r>
      <w:r w:rsidR="00340E34">
        <w:t xml:space="preserve">eath training is available for continuing medical education credit. Please email </w:t>
      </w:r>
      <w:hyperlink r:id="rId44" w:history="1">
        <w:r w:rsidR="00340E34" w:rsidRPr="008734A8">
          <w:rPr>
            <w:rStyle w:val="Hyperlink"/>
          </w:rPr>
          <w:t>vip@state.ma.us</w:t>
        </w:r>
      </w:hyperlink>
      <w:r w:rsidR="00340E34">
        <w:t xml:space="preserve"> </w:t>
      </w:r>
      <w:r w:rsidR="0019596E">
        <w:t>for</w:t>
      </w:r>
      <w:r w:rsidR="00340E34">
        <w:t xml:space="preserve"> more information. </w:t>
      </w:r>
    </w:p>
    <w:p w:rsidR="005826FB" w:rsidRDefault="00F21606">
      <w:pPr>
        <w:rPr>
          <w:rFonts w:asciiTheme="majorHAnsi" w:eastAsiaTheme="majorEastAsia" w:hAnsiTheme="majorHAnsi" w:cstheme="majorBidi"/>
          <w:b/>
          <w:bCs/>
          <w:color w:val="848057" w:themeColor="accent1" w:themeShade="BF"/>
          <w:sz w:val="28"/>
          <w:szCs w:val="28"/>
        </w:rPr>
      </w:pPr>
      <w:r>
        <w:rPr>
          <w:noProof/>
        </w:rPr>
        <mc:AlternateContent>
          <mc:Choice Requires="wpg">
            <w:drawing>
              <wp:anchor distT="0" distB="0" distL="114300" distR="114300" simplePos="0" relativeHeight="251821056" behindDoc="0" locked="0" layoutInCell="1" allowOverlap="1">
                <wp:simplePos x="0" y="0"/>
                <wp:positionH relativeFrom="column">
                  <wp:posOffset>-108857</wp:posOffset>
                </wp:positionH>
                <wp:positionV relativeFrom="paragraph">
                  <wp:posOffset>272234</wp:posOffset>
                </wp:positionV>
                <wp:extent cx="5873750" cy="5410200"/>
                <wp:effectExtent l="0" t="171450" r="374650" b="0"/>
                <wp:wrapNone/>
                <wp:docPr id="332" name="Group 332" descr="Image displaying VIP activity described in text"/>
                <wp:cNvGraphicFramePr/>
                <a:graphic xmlns:a="http://schemas.openxmlformats.org/drawingml/2006/main">
                  <a:graphicData uri="http://schemas.microsoft.com/office/word/2010/wordprocessingGroup">
                    <wpg:wgp>
                      <wpg:cNvGrpSpPr/>
                      <wpg:grpSpPr>
                        <a:xfrm>
                          <a:off x="0" y="0"/>
                          <a:ext cx="5873750" cy="5410200"/>
                          <a:chOff x="0" y="0"/>
                          <a:chExt cx="5873750" cy="5410200"/>
                        </a:xfrm>
                      </wpg:grpSpPr>
                      <wpg:grpSp>
                        <wpg:cNvPr id="58" name="Group 58"/>
                        <wpg:cNvGrpSpPr/>
                        <wpg:grpSpPr>
                          <a:xfrm>
                            <a:off x="0" y="0"/>
                            <a:ext cx="5873750" cy="5410200"/>
                            <a:chOff x="0" y="0"/>
                            <a:chExt cx="5874328" cy="5410200"/>
                          </a:xfrm>
                        </wpg:grpSpPr>
                        <pic:pic xmlns:pic="http://schemas.openxmlformats.org/drawingml/2006/picture">
                          <pic:nvPicPr>
                            <pic:cNvPr id="68" name="Picture 68" descr="Image displaying VIP activity described in text"/>
                            <pic:cNvPicPr>
                              <a:picLocks noChangeAspect="1"/>
                            </pic:cNvPicPr>
                          </pic:nvPicPr>
                          <pic:blipFill rotWithShape="1">
                            <a:blip r:embed="rId45" cstate="print">
                              <a:extLst>
                                <a:ext uri="{28A0092B-C50C-407E-A947-70E740481C1C}">
                                  <a14:useLocalDpi xmlns:a14="http://schemas.microsoft.com/office/drawing/2010/main" val="0"/>
                                </a:ext>
                              </a:extLst>
                            </a:blip>
                            <a:srcRect t="14171" r="1791" b="44439"/>
                            <a:stretch/>
                          </pic:blipFill>
                          <pic:spPr bwMode="auto">
                            <a:xfrm>
                              <a:off x="263237" y="0"/>
                              <a:ext cx="5611091" cy="609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57" name="Picture 57" descr="Image displaying VIP activity described in text"/>
                            <pic:cNvPicPr>
                              <a:picLocks noChangeAspect="1"/>
                            </pic:cNvPicPr>
                          </pic:nvPicPr>
                          <pic:blipFill rotWithShape="1">
                            <a:blip r:embed="rId46">
                              <a:extLst>
                                <a:ext uri="{28A0092B-C50C-407E-A947-70E740481C1C}">
                                  <a14:useLocalDpi xmlns:a14="http://schemas.microsoft.com/office/drawing/2010/main" val="0"/>
                                </a:ext>
                              </a:extLst>
                            </a:blip>
                            <a:srcRect t="5006"/>
                            <a:stretch/>
                          </pic:blipFill>
                          <pic:spPr bwMode="auto">
                            <a:xfrm>
                              <a:off x="0" y="415637"/>
                              <a:ext cx="5708073" cy="4994563"/>
                            </a:xfrm>
                            <a:prstGeom prst="rect">
                              <a:avLst/>
                            </a:prstGeom>
                            <a:ln>
                              <a:noFill/>
                            </a:ln>
                            <a:extLst>
                              <a:ext uri="{53640926-AAD7-44D8-BBD7-CCE9431645EC}">
                                <a14:shadowObscured xmlns:a14="http://schemas.microsoft.com/office/drawing/2010/main"/>
                              </a:ext>
                            </a:extLst>
                          </pic:spPr>
                        </pic:pic>
                        <wps:wsp>
                          <wps:cNvPr id="304" name="Oval 304" descr="Image displaying VIP activity described in text"/>
                          <wps:cNvSpPr/>
                          <wps:spPr>
                            <a:xfrm>
                              <a:off x="2971800" y="2403764"/>
                              <a:ext cx="414655" cy="347345"/>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ular Callout 305"/>
                          <wps:cNvSpPr/>
                          <wps:spPr>
                            <a:xfrm>
                              <a:off x="4266780" y="2452255"/>
                              <a:ext cx="1551940" cy="417639"/>
                            </a:xfrm>
                            <a:prstGeom prst="wedgeRectCallout">
                              <a:avLst>
                                <a:gd name="adj1" fmla="val -105750"/>
                                <a:gd name="adj2" fmla="val 5901"/>
                              </a:avLst>
                            </a:prstGeom>
                            <a:solidFill>
                              <a:srgbClr val="FFFFFF"/>
                            </a:solidFill>
                            <a:ln w="25400" cap="flat" cmpd="sng" algn="ctr">
                              <a:solidFill>
                                <a:srgbClr val="7DA329">
                                  <a:alpha val="50196"/>
                                </a:srgbClr>
                              </a:solidFill>
                              <a:prstDash val="solid"/>
                            </a:ln>
                            <a:effectLst/>
                          </wps:spPr>
                          <wps:txbx>
                            <w:txbxContent>
                              <w:p w:rsidR="00444421" w:rsidRPr="009704F9" w:rsidRDefault="00444421" w:rsidP="00444421">
                                <w:pPr>
                                  <w:rPr>
                                    <w:sz w:val="18"/>
                                    <w:szCs w:val="18"/>
                                  </w:rPr>
                                </w:pPr>
                                <w:r w:rsidRPr="009704F9">
                                  <w:rPr>
                                    <w:sz w:val="18"/>
                                    <w:szCs w:val="18"/>
                                  </w:rPr>
                                  <w:t>Take advantage of the built-in spell checker.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descr="Image displaying VIP activity described in text"/>
                          <wps:cNvSpPr/>
                          <wps:spPr>
                            <a:xfrm>
                              <a:off x="3422073" y="2957946"/>
                              <a:ext cx="721360" cy="54102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ular Callout 308"/>
                          <wps:cNvSpPr/>
                          <wps:spPr>
                            <a:xfrm>
                              <a:off x="4038203" y="3567546"/>
                              <a:ext cx="1666240" cy="905302"/>
                            </a:xfrm>
                            <a:prstGeom prst="wedgeRectCallout">
                              <a:avLst>
                                <a:gd name="adj1" fmla="val -42099"/>
                                <a:gd name="adj2" fmla="val -74181"/>
                              </a:avLst>
                            </a:prstGeom>
                            <a:solidFill>
                              <a:srgbClr val="FFFFFF"/>
                            </a:solidFill>
                            <a:ln w="25400" cap="flat" cmpd="sng" algn="ctr">
                              <a:solidFill>
                                <a:srgbClr val="7DA329">
                                  <a:alpha val="50196"/>
                                </a:srgbClr>
                              </a:solidFill>
                              <a:prstDash val="solid"/>
                            </a:ln>
                            <a:effectLst/>
                          </wps:spPr>
                          <wps:txbx>
                            <w:txbxContent>
                              <w:p w:rsidR="00444421" w:rsidRPr="009704F9" w:rsidRDefault="00973B98" w:rsidP="00444421">
                                <w:pPr>
                                  <w:rPr>
                                    <w:sz w:val="18"/>
                                    <w:szCs w:val="18"/>
                                  </w:rPr>
                                </w:pPr>
                                <w:r w:rsidRPr="009704F9">
                                  <w:rPr>
                                    <w:sz w:val="18"/>
                                    <w:szCs w:val="18"/>
                                  </w:rPr>
                                  <w:t>Intervals are always approximate; however, y</w:t>
                                </w:r>
                                <w:r w:rsidR="0019596E" w:rsidRPr="009704F9">
                                  <w:rPr>
                                    <w:sz w:val="18"/>
                                    <w:szCs w:val="18"/>
                                  </w:rPr>
                                  <w:t xml:space="preserve">ou may enter units without exact intervals when </w:t>
                                </w:r>
                                <w:r w:rsidRPr="009704F9">
                                  <w:rPr>
                                    <w:sz w:val="18"/>
                                    <w:szCs w:val="18"/>
                                  </w:rPr>
                                  <w:t>an estimate is not possible</w:t>
                                </w:r>
                                <w:r w:rsidR="0019596E" w:rsidRPr="009704F9">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descr="Image displaying VIP activity described in text"/>
                          <wps:cNvSpPr/>
                          <wps:spPr>
                            <a:xfrm>
                              <a:off x="0" y="526473"/>
                              <a:ext cx="1461135" cy="144780"/>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443346"/>
                              <a:ext cx="5708073" cy="82550"/>
                            </a:xfrm>
                            <a:prstGeom prst="rect">
                              <a:avLst/>
                            </a:prstGeom>
                            <a:solidFill>
                              <a:srgbClr val="A9A57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461655" y="533400"/>
                              <a:ext cx="4246245" cy="137795"/>
                            </a:xfrm>
                            <a:prstGeom prst="rect">
                              <a:avLst/>
                            </a:prstGeom>
                            <a:solidFill>
                              <a:srgbClr val="A9A57C">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ular Callout 309"/>
                          <wps:cNvSpPr/>
                          <wps:spPr>
                            <a:xfrm>
                              <a:off x="3269673" y="1039091"/>
                              <a:ext cx="2549525" cy="594995"/>
                            </a:xfrm>
                            <a:prstGeom prst="wedgeRectCallout">
                              <a:avLst>
                                <a:gd name="adj1" fmla="val -41060"/>
                                <a:gd name="adj2" fmla="val -183537"/>
                              </a:avLst>
                            </a:prstGeom>
                            <a:solidFill>
                              <a:srgbClr val="FFFFFF"/>
                            </a:solidFill>
                            <a:ln w="25400" cap="flat" cmpd="sng" algn="ctr">
                              <a:solidFill>
                                <a:srgbClr val="7DA329">
                                  <a:alpha val="50196"/>
                                </a:srgbClr>
                              </a:solidFill>
                              <a:prstDash val="solid"/>
                            </a:ln>
                            <a:effectLst/>
                          </wps:spPr>
                          <wps:txbx>
                            <w:txbxContent>
                              <w:p w:rsidR="00920500" w:rsidRPr="00920500" w:rsidRDefault="00920500" w:rsidP="00920500">
                                <w:pPr>
                                  <w:rPr>
                                    <w:sz w:val="18"/>
                                  </w:rPr>
                                </w:pPr>
                                <w:r w:rsidRPr="00920500">
                                  <w:rPr>
                                    <w:sz w:val="18"/>
                                  </w:rPr>
                                  <w:t xml:space="preserve">EDRS will prompt you to spell out abbreviations, elaborate on cancer sites, and help </w:t>
                                </w:r>
                                <w:r>
                                  <w:rPr>
                                    <w:sz w:val="18"/>
                                  </w:rPr>
                                  <w:t xml:space="preserve">you </w:t>
                                </w:r>
                                <w:r w:rsidRPr="00920500">
                                  <w:rPr>
                                    <w:sz w:val="18"/>
                                  </w:rPr>
                                  <w:t xml:space="preserve">to avoid </w:t>
                                </w:r>
                                <w:r>
                                  <w:rPr>
                                    <w:sz w:val="18"/>
                                  </w:rPr>
                                  <w:t>writing improper mechanistic causes.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Rectangular Callout 331"/>
                        <wps:cNvSpPr/>
                        <wps:spPr>
                          <a:xfrm>
                            <a:off x="157843" y="3804557"/>
                            <a:ext cx="1665605" cy="610416"/>
                          </a:xfrm>
                          <a:prstGeom prst="wedgeRectCallout">
                            <a:avLst>
                              <a:gd name="adj1" fmla="val 68679"/>
                              <a:gd name="adj2" fmla="val 55142"/>
                            </a:avLst>
                          </a:prstGeom>
                          <a:solidFill>
                            <a:srgbClr val="FFFFFF"/>
                          </a:solidFill>
                          <a:ln w="25400" cap="flat" cmpd="sng" algn="ctr">
                            <a:solidFill>
                              <a:srgbClr val="7DA329">
                                <a:alpha val="50196"/>
                              </a:srgbClr>
                            </a:solidFill>
                            <a:prstDash val="solid"/>
                          </a:ln>
                          <a:effectLst/>
                        </wps:spPr>
                        <wps:txbx>
                          <w:txbxContent>
                            <w:p w:rsidR="00AB15EF" w:rsidRPr="009704F9" w:rsidRDefault="00AB15EF" w:rsidP="00AB15EF">
                              <w:pPr>
                                <w:rPr>
                                  <w:sz w:val="18"/>
                                  <w:szCs w:val="18"/>
                                </w:rPr>
                              </w:pPr>
                              <w:r>
                                <w:rPr>
                                  <w:sz w:val="18"/>
                                  <w:szCs w:val="18"/>
                                </w:rPr>
                                <w:t>Enter other contributing factors in a continuous line, separated by semicolons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2" o:spid="_x0000_s1078" alt="Image displaying VIP activity described in text" style="position:absolute;margin-left:-8.55pt;margin-top:21.45pt;width:462.5pt;height:426pt;z-index:251821056;mso-position-horizontal-relative:text;mso-position-vertical-relative:text" coordsize="58737,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">
                <v:group id="Group 58" o:spid="_x0000_s1079" style="position:absolute;width:58737;height:54102" coordsize="58743,5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68" o:spid="_x0000_s1080" type="#_x0000_t75" alt="Image displaying VIP activity described in text" style="position:absolute;left:2632;width:5611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C0K+AAAA2wAAAA8AAABkcnMvZG93bnJldi54bWxET8uKwjAU3Qv+Q7iCO019oEPHKCKIgiu1&#10;s7/TXNtqc1OSqPXvzUJweTjvxao1tXiQ85VlBaNhAoI4t7riQkF23g5+QPiArLG2TApe5GG17HYW&#10;mGr75CM9TqEQMYR9igrKEJpUSp+XZNAPbUMcuYt1BkOErpDa4TOGm1qOk2QmDVYcG0psaFNSfjvd&#10;jYLay6K5X93YXQ7TbP6/29k/P1Gq32vXvyACteEr/rj3WsEsjo1f4g+Qy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2dC0K+AAAA2wAAAA8AAAAAAAAAAAAAAAAAnwIAAGRy&#10;cy9kb3ducmV2LnhtbFBLBQYAAAAABAAEAPcAAACKAwAAAAA=&#10;">
                    <v:imagedata r:id="rId47" o:title="Image displaying VIP activity described in text" croptop="9287f" cropbottom="29124f" cropright="1174f"/>
                    <v:shadow on="t" color="#333" opacity="42598f" origin="-.5,-.5" offset="2.74397mm,2.74397mm"/>
                    <v:path arrowok="t"/>
                  </v:shape>
                  <v:shape id="Picture 57" o:spid="_x0000_s1081" type="#_x0000_t75" alt="Image displaying VIP activity described in text" style="position:absolute;top:4156;width:57080;height:4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X7EAAAA2wAAAA8AAABkcnMvZG93bnJldi54bWxEj0FrAjEUhO+F/ofwCt5qVqEqq9mlaAvi&#10;QVqteH1snpulm5dtEnX77xuh4HGYmW+YRdnbVlzIh8axgtEwA0FcOd1wreBr//48AxEissbWMSn4&#10;pQBl8fiwwFy7K3/SZRdrkSAcclRgYuxyKUNlyGIYuo44eSfnLcYkfS21x2uC21aOs2wiLTacFgx2&#10;tDRUfe/OVgHyevn2UR+nfray7eZnezD7bqTU4Kl/nYOI1Md7+L+91gpepnD7kn6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PLX7EAAAA2wAAAA8AAAAAAAAAAAAAAAAA&#10;nwIAAGRycy9kb3ducmV2LnhtbFBLBQYAAAAABAAEAPcAAACQAwAAAAA=&#10;">
                    <v:imagedata r:id="rId48" o:title="Image displaying VIP activity described in text" croptop="3281f"/>
                    <v:path arrowok="t"/>
                  </v:shape>
                  <v:oval id="Oval 304" o:spid="_x0000_s1082" alt="Image displaying VIP activity described in text" style="position:absolute;left:29718;top:24037;width:4146;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0rMQA&#10;AADcAAAADwAAAGRycy9kb3ducmV2LnhtbESP3YrCMBSE7xd8h3AE79ZEXRapRhF/QFZYsIrg3aE5&#10;tsXmpDRR69ubhQUvh5n5hpnOW1uJOzW+dKxh0FcgiDNnSs41HA+bzzEIH5ANVo5Jw5M8zGedjykm&#10;xj14T/c05CJC2CeooQihTqT0WUEWfd/VxNG7uMZiiLLJpWnwEeG2kkOlvqXFkuNCgTUtC8qu6c1q&#10;aA9ntRnsTj+np5f0e1sdU7u+at3rtosJiEBteIf/21ujYaS+4O9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tKzEAAAA3AAAAA8AAAAAAAAAAAAAAAAAmAIAAGRycy9k&#10;b3ducmV2LnhtbFBLBQYAAAAABAAEAPUAAACJAwAAAAA=&#10;" filled="f" strokecolor="#7da329" strokeweight="2pt">
                    <v:stroke opacity="32896f"/>
                  </v:oval>
                  <v:shape id="Rectangular Callout 305" o:spid="_x0000_s1083" type="#_x0000_t61" style="position:absolute;left:42667;top:24522;width:15520;height:4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PgMAA&#10;AADcAAAADwAAAGRycy9kb3ducmV2LnhtbESP0YrCMBRE3wX/IVzBN01UVqUaRYqKTwtb/YBLc22L&#10;zU1pota/N8KCj8PMnGHW287W4kGtrxxrmIwVCOLcmYoLDZfzYbQE4QOywdoxaXiRh+2m31tjYtyT&#10;/+iRhUJECPsENZQhNImUPi/Joh+7hjh6V9daDFG2hTQtPiPc1nKq1FxarDgulNhQWlJ+y+5WQ7pI&#10;Z/fMHSe7PUr8NV6dqsVN6+Gg261ABOrCN/zfPhkNM/UD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TPgMAAAADcAAAADwAAAAAAAAAAAAAAAACYAgAAZHJzL2Rvd25y&#10;ZXYueG1sUEsFBgAAAAAEAAQA9QAAAIUDAAAAAA==&#10;" adj="-12042,12075" strokecolor="#7da329" strokeweight="2pt">
                    <v:stroke opacity="32896f"/>
                    <v:textbox>
                      <w:txbxContent>
                        <w:p w:rsidR="00444421" w:rsidRPr="009704F9" w:rsidRDefault="00444421" w:rsidP="00444421">
                          <w:pPr>
                            <w:rPr>
                              <w:sz w:val="18"/>
                              <w:szCs w:val="18"/>
                            </w:rPr>
                          </w:pPr>
                          <w:r w:rsidRPr="009704F9">
                            <w:rPr>
                              <w:sz w:val="18"/>
                              <w:szCs w:val="18"/>
                            </w:rPr>
                            <w:t>Take advantage of the built-in spell checker.</w:t>
                          </w:r>
                        </w:p>
                      </w:txbxContent>
                    </v:textbox>
                  </v:shape>
                  <v:oval id="Oval 306" o:spid="_x0000_s1084" alt="Image displaying VIP activity described in text" style="position:absolute;left:34220;top:29579;width:7214;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PQMUA&#10;AADcAAAADwAAAGRycy9kb3ducmV2LnhtbESPQWvCQBSE7wX/w/IEb3XXFqSkriLaQLEgNIZAb4/s&#10;Mwlm34bsRuO/7wqFHoeZ+YZZbUbbiiv1vnGsYTFXIIhLZxquNOSn9PkNhA/IBlvHpOFOHjbrydMK&#10;E+Nu/E3XLFQiQtgnqKEOoUuk9GVNFv3cdcTRO7veYoiyr6Tp8RbhtpUvSi2lxYbjQo0d7WoqL9lg&#10;NYynH5UuvopDcfeSjsM+z+zHRevZdNy+gwg0hv/wX/vTaHhVS3ic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Y9AxQAAANwAAAAPAAAAAAAAAAAAAAAAAJgCAABkcnMv&#10;ZG93bnJldi54bWxQSwUGAAAAAAQABAD1AAAAigMAAAAA&#10;" filled="f" strokecolor="#7da329" strokeweight="2pt">
                    <v:stroke opacity="32896f"/>
                  </v:oval>
                  <v:shape id="Rectangular Callout 308" o:spid="_x0000_s1085" type="#_x0000_t61" style="position:absolute;left:40382;top:35675;width:16662;height:9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NH8MA&#10;AADcAAAADwAAAGRycy9kb3ducmV2LnhtbERPy2rCQBTdF/yH4Qrd1YktqERHEUVQChVfC3fXzDUJ&#10;Zu6kmTFJ+/XOQnB5OO/JrDWFqKlyuWUF/V4EgjixOudUwfGw+hiBcB5ZY2GZFPyRg9m08zbBWNuG&#10;d1TvfSpCCLsYFWTel7GULsnIoOvZkjhwV1sZ9AFWqdQVNiHcFPIzigbSYM6hIcOSFhklt/3dKGhO&#10;/7+3wem8rfPlQQ4X7rvc/FyUeu+28zEIT61/iZ/utVbwFYW14U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NH8MAAADcAAAADwAAAAAAAAAAAAAAAACYAgAAZHJzL2Rv&#10;d25yZXYueG1sUEsFBgAAAAAEAAQA9QAAAIgDAAAAAA==&#10;" adj="1707,-5223" strokecolor="#7da329" strokeweight="2pt">
                    <v:stroke opacity="32896f"/>
                    <v:textbox>
                      <w:txbxContent>
                        <w:p w:rsidR="00444421" w:rsidRPr="009704F9" w:rsidRDefault="00973B98" w:rsidP="00444421">
                          <w:pPr>
                            <w:rPr>
                              <w:sz w:val="18"/>
                              <w:szCs w:val="18"/>
                            </w:rPr>
                          </w:pPr>
                          <w:r w:rsidRPr="009704F9">
                            <w:rPr>
                              <w:sz w:val="18"/>
                              <w:szCs w:val="18"/>
                            </w:rPr>
                            <w:t>Intervals are always approximate; however, y</w:t>
                          </w:r>
                          <w:r w:rsidR="0019596E" w:rsidRPr="009704F9">
                            <w:rPr>
                              <w:sz w:val="18"/>
                              <w:szCs w:val="18"/>
                            </w:rPr>
                            <w:t xml:space="preserve">ou may enter units without exact intervals when </w:t>
                          </w:r>
                          <w:r w:rsidRPr="009704F9">
                            <w:rPr>
                              <w:sz w:val="18"/>
                              <w:szCs w:val="18"/>
                            </w:rPr>
                            <w:t>an estimate is not possible</w:t>
                          </w:r>
                          <w:r w:rsidR="0019596E" w:rsidRPr="009704F9">
                            <w:rPr>
                              <w:sz w:val="18"/>
                              <w:szCs w:val="18"/>
                            </w:rPr>
                            <w:t>.</w:t>
                          </w:r>
                        </w:p>
                      </w:txbxContent>
                    </v:textbox>
                  </v:shape>
                  <v:rect id="Rectangle 36" o:spid="_x0000_s1086" alt="Image displaying VIP activity described in text" style="position:absolute;top:5264;width:14611;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FnMIA&#10;AADbAAAADwAAAGRycy9kb3ducmV2LnhtbESPwWrDMBBE74H8g9hAb7GcFJziRglpoVB6s10ovS3W&#10;1jKRVsZSY/fvq0Agx2Fm3jD74+ysuNAYes8KNlkOgrj1uudOwWfztn4CESKyRuuZFPxRgONhudhj&#10;qf3EFV3q2IkE4VCiAhPjUEoZWkMOQ+YH4uT9+NFhTHLspB5xSnBn5TbPC+mw57RgcKBXQ+25/nUK&#10;mgKNx6/Gbr93zpzM5uXjXFdKPazm0zOISHO8h2/td63gsYDrl/QD5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EWcwgAAANsAAAAPAAAAAAAAAAAAAAAAAJgCAABkcnMvZG93&#10;bnJldi54bWxQSwUGAAAAAAQABAD1AAAAhwMAAAAA&#10;" fillcolor="#9c0" strokecolor="#9c0" strokeweight="2pt">
                    <v:fill opacity="13107f"/>
                  </v:rect>
                  <v:rect id="Rectangle 37" o:spid="_x0000_s1087" style="position:absolute;top:4433;width:5708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dTsMA&#10;AADbAAAADwAAAGRycy9kb3ducmV2LnhtbESPQWvCQBSE74L/YXlCb7ppCkZSVykFwZCTURBvj+wz&#10;G5p9m2ZXTf99t1DwOMx8M8x6O9pO3GnwrWMFr4sEBHHtdMuNgtNxN1+B8AFZY+eYFPyQh+1mOllj&#10;rt2DD3SvQiNiCfscFZgQ+lxKXxuy6BeuJ47e1Q0WQ5RDI/WAj1huO5kmyVJabDkuGOzp01D9Vd2s&#10;grfzGFJ/vpaFyfh7t0qL0vQXpV5m48c7iEBjeIb/6b2OXAZ/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dTsMAAADbAAAADwAAAAAAAAAAAAAAAACYAgAAZHJzL2Rv&#10;d25yZXYueG1sUEsFBgAAAAAEAAQA9QAAAIgDAAAAAA==&#10;" fillcolor="#a9a57c" stroked="f" strokeweight="2pt">
                    <v:fill opacity="32896f"/>
                  </v:rect>
                  <v:rect id="Rectangle 39" o:spid="_x0000_s1088" style="position:absolute;left:14616;top:5334;width:42463;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sp8QA&#10;AADbAAAADwAAAGRycy9kb3ducmV2LnhtbESPQWvCQBSE74X+h+UVvNVNI9g0zSYUQVA81Rakt0f2&#10;JRuafRuzq8Z/7wqFHoeZb4Ypqsn24kyj7xwreJknIIhrpztuFXx/rZ8zED4ga+wdk4IreajKx4cC&#10;c+0u/EnnfWhFLGGfowITwpBL6WtDFv3cDcTRa9xoMUQ5tlKPeInltpdpkiylxY7jgsGBVobq3/3J&#10;KlgcppD6Q7Pbmlc+rrN0uzPDj1Kzp+njHUSgKfyH/+iNjtwb3L/E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LKfEAAAA2wAAAA8AAAAAAAAAAAAAAAAAmAIAAGRycy9k&#10;b3ducmV2LnhtbFBLBQYAAAAABAAEAPUAAACJAwAAAAA=&#10;" fillcolor="#a9a57c" stroked="f" strokeweight="2pt">
                    <v:fill opacity="32896f"/>
                  </v:rect>
                  <v:shape id="Rectangular Callout 309" o:spid="_x0000_s1089" type="#_x0000_t61" style="position:absolute;left:32696;top:10390;width:2549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X2sQA&#10;AADcAAAADwAAAGRycy9kb3ducmV2LnhtbESPQYvCMBSE7wv+h/CEva2pyi5ajSKCIriXtSoeH80z&#10;LTYvpYla//1GEDwOM/MNM523thI3anzpWEG/l4Agzp0u2SjYZ6uvEQgfkDVWjknBgzzMZ52PKaba&#10;3fmPbrtgRISwT1FBEUKdSunzgiz6nquJo3d2jcUQZWOkbvAe4baSgyT5kRZLjgsF1rQsKL/srlbB&#10;6fy92WYPcznmW2+y9fLQ/sqDUp/ddjEBEagN7/CrvdEKhsk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V9rEAAAA3AAAAA8AAAAAAAAAAAAAAAAAmAIAAGRycy9k&#10;b3ducmV2LnhtbFBLBQYAAAAABAAEAPUAAACJAwAAAAA=&#10;" adj="1931,-28844" strokecolor="#7da329" strokeweight="2pt">
                    <v:stroke opacity="32896f"/>
                    <v:textbox>
                      <w:txbxContent>
                        <w:p w:rsidR="00920500" w:rsidRPr="00920500" w:rsidRDefault="00920500" w:rsidP="00920500">
                          <w:pPr>
                            <w:rPr>
                              <w:sz w:val="18"/>
                            </w:rPr>
                          </w:pPr>
                          <w:r w:rsidRPr="00920500">
                            <w:rPr>
                              <w:sz w:val="18"/>
                            </w:rPr>
                            <w:t xml:space="preserve">EDRS will prompt you to spell out abbreviations, elaborate on cancer sites, and help </w:t>
                          </w:r>
                          <w:r>
                            <w:rPr>
                              <w:sz w:val="18"/>
                            </w:rPr>
                            <w:t xml:space="preserve">you </w:t>
                          </w:r>
                          <w:r w:rsidRPr="00920500">
                            <w:rPr>
                              <w:sz w:val="18"/>
                            </w:rPr>
                            <w:t xml:space="preserve">to avoid </w:t>
                          </w:r>
                          <w:r>
                            <w:rPr>
                              <w:sz w:val="18"/>
                            </w:rPr>
                            <w:t>writing improper mechanistic causes.</w:t>
                          </w:r>
                        </w:p>
                      </w:txbxContent>
                    </v:textbox>
                  </v:shape>
                </v:group>
                <v:shape id="Rectangular Callout 331" o:spid="_x0000_s1090" type="#_x0000_t61" style="position:absolute;left:1578;top:38045;width:16656;height:6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ah8MA&#10;AADcAAAADwAAAGRycy9kb3ducmV2LnhtbESPT4vCMBTE7wt+h/AEb2uqwq5Wo4ggeBDLqhdvj+b1&#10;DzYvpYm1/fZmQfA4zMxvmNWmM5VoqXGlZQWTcQSCOLW65FzB9bL/noNwHlljZZkU9ORgsx58rTDW&#10;9sl/1J59LgKEXYwKCu/rWEqXFmTQjW1NHLzMNgZ9kE0udYPPADeVnEbRjzRYclgosKZdQen9/DAK&#10;sl/b97Y1j30mjybZnZJFdEuUGg277RKEp85/wu/2QSuYzSbwf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nah8MAAADcAAAADwAAAAAAAAAAAAAAAACYAgAAZHJzL2Rv&#10;d25yZXYueG1sUEsFBgAAAAAEAAQA9QAAAIgDAAAAAA==&#10;" adj="25635,22711" strokecolor="#7da329" strokeweight="2pt">
                  <v:stroke opacity="32896f"/>
                  <v:textbox>
                    <w:txbxContent>
                      <w:p w:rsidR="00AB15EF" w:rsidRPr="009704F9" w:rsidRDefault="00AB15EF" w:rsidP="00AB15EF">
                        <w:pPr>
                          <w:rPr>
                            <w:sz w:val="18"/>
                            <w:szCs w:val="18"/>
                          </w:rPr>
                        </w:pPr>
                        <w:r>
                          <w:rPr>
                            <w:sz w:val="18"/>
                            <w:szCs w:val="18"/>
                          </w:rPr>
                          <w:t>Enter other contributing factors in a continuous line, separated by semicolons (“;”).</w:t>
                        </w:r>
                      </w:p>
                    </w:txbxContent>
                  </v:textbox>
                </v:shape>
              </v:group>
            </w:pict>
          </mc:Fallback>
        </mc:AlternateContent>
      </w:r>
      <w:r w:rsidR="005826FB">
        <w:br w:type="page"/>
      </w:r>
    </w:p>
    <w:p w:rsidR="00C53C29" w:rsidRDefault="00012411" w:rsidP="00FE2183">
      <w:pPr>
        <w:pStyle w:val="Heading1"/>
      </w:pPr>
      <w:proofErr w:type="gramStart"/>
      <w:r>
        <w:lastRenderedPageBreak/>
        <w:t>Tab 8.</w:t>
      </w:r>
      <w:proofErr w:type="gramEnd"/>
      <w:r>
        <w:t xml:space="preserve"> Manner/Detail/Injury</w:t>
      </w:r>
    </w:p>
    <w:p w:rsidR="00933EFB" w:rsidRDefault="00933EFB">
      <w:r>
        <w:t>Certifiers other than medical examiners will complete onl</w:t>
      </w:r>
      <w:r w:rsidR="008D65CF">
        <w:t xml:space="preserve">y three questions on this tab: </w:t>
      </w:r>
      <w:r w:rsidR="008D65CF" w:rsidRPr="008D65CF">
        <w:rPr>
          <w:b/>
        </w:rPr>
        <w:t>Manner of Death</w:t>
      </w:r>
      <w:r w:rsidR="008D65CF">
        <w:t xml:space="preserve">, </w:t>
      </w:r>
      <w:r w:rsidRPr="008D65CF">
        <w:rPr>
          <w:b/>
        </w:rPr>
        <w:t xml:space="preserve">Pregnancy status at time of </w:t>
      </w:r>
      <w:r w:rsidR="008D65CF" w:rsidRPr="008D65CF">
        <w:rPr>
          <w:b/>
        </w:rPr>
        <w:t>death</w:t>
      </w:r>
      <w:r w:rsidR="008D65CF">
        <w:t xml:space="preserve">, and </w:t>
      </w:r>
      <w:proofErr w:type="gramStart"/>
      <w:r w:rsidRPr="008D65CF">
        <w:rPr>
          <w:b/>
        </w:rPr>
        <w:t>Did</w:t>
      </w:r>
      <w:proofErr w:type="gramEnd"/>
      <w:r w:rsidRPr="008D65CF">
        <w:rPr>
          <w:b/>
        </w:rPr>
        <w:t xml:space="preserve"> tobacco </w:t>
      </w:r>
      <w:r w:rsidR="008D65CF" w:rsidRPr="008D65CF">
        <w:rPr>
          <w:b/>
        </w:rPr>
        <w:t>contribute to death?</w:t>
      </w:r>
      <w:r>
        <w:t xml:space="preserve"> The two </w:t>
      </w:r>
      <w:r w:rsidRPr="00BD500D">
        <w:rPr>
          <w:rFonts w:ascii="Cambria" w:hAnsi="Cambria"/>
          <w:noProof/>
          <w:sz w:val="32"/>
        </w:rPr>
        <mc:AlternateContent>
          <mc:Choice Requires="wps">
            <w:drawing>
              <wp:anchor distT="0" distB="0" distL="114300" distR="114300" simplePos="0" relativeHeight="251696128" behindDoc="0" locked="1" layoutInCell="1" allowOverlap="1" wp14:anchorId="051892B3" wp14:editId="1AC09EF8">
                <wp:simplePos x="0" y="0"/>
                <wp:positionH relativeFrom="column">
                  <wp:posOffset>-2787015</wp:posOffset>
                </wp:positionH>
                <wp:positionV relativeFrom="page">
                  <wp:posOffset>3091815</wp:posOffset>
                </wp:positionV>
                <wp:extent cx="4812665" cy="434975"/>
                <wp:effectExtent l="0" t="0" r="508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431252159"/>
                            </w:sdtPr>
                            <w:sdtEndPr/>
                            <w:sdtContent>
                              <w:p w:rsidR="00933EFB" w:rsidRPr="00BD500D" w:rsidRDefault="00933EFB" w:rsidP="00201A82">
                                <w:pPr>
                                  <w:jc w:val="right"/>
                                  <w:rPr>
                                    <w:sz w:val="36"/>
                                    <w:szCs w:val="36"/>
                                  </w:rPr>
                                </w:pPr>
                                <w:r>
                                  <w:rPr>
                                    <w:sz w:val="36"/>
                                    <w:szCs w:val="36"/>
                                  </w:rPr>
                                  <w:t>Manner/Detail/Injury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0" o:spid="_x0000_s1091" type="#_x0000_t202" style="position:absolute;margin-left:-219.45pt;margin-top:243.45pt;width:378.95pt;height:34.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" filled="f" stroked="f">
                <v:textbox>
                  <w:txbxContent>
                    <w:sdt>
                      <w:sdtPr>
                        <w:rPr>
                          <w:sz w:val="36"/>
                          <w:szCs w:val="36"/>
                        </w:rPr>
                        <w:alias w:val="Subtitle Even"/>
                        <w:tag w:val="Subtitle Even"/>
                        <w:id w:val="431252159"/>
                      </w:sdtPr>
                      <w:sdtEndPr/>
                      <w:sdtContent>
                        <w:p w:rsidR="00933EFB" w:rsidRPr="00BD500D" w:rsidRDefault="00933EFB" w:rsidP="00201A82">
                          <w:pPr>
                            <w:jc w:val="right"/>
                            <w:rPr>
                              <w:sz w:val="36"/>
                              <w:szCs w:val="36"/>
                            </w:rPr>
                          </w:pPr>
                          <w:r>
                            <w:rPr>
                              <w:sz w:val="36"/>
                              <w:szCs w:val="36"/>
                            </w:rPr>
                            <w:t>Manner/Detail/Injury</w:t>
                          </w:r>
                        </w:p>
                      </w:sdtContent>
                    </w:sdt>
                  </w:txbxContent>
                </v:textbox>
                <w10:wrap anchory="page"/>
                <w10:anchorlock/>
              </v:shape>
            </w:pict>
          </mc:Fallback>
        </mc:AlternateContent>
      </w:r>
      <w:r>
        <w:t>new questions</w:t>
      </w:r>
      <w:r w:rsidR="00973B98">
        <w:t xml:space="preserve"> (about tobacco and pregnancy)</w:t>
      </w:r>
      <w:r>
        <w:t xml:space="preserve"> are part of the national standard death certificate issued by the Centers for Disease Control and Prevention.  The injury questions are completed only by a medical examiner.</w:t>
      </w:r>
    </w:p>
    <w:p w:rsidR="00933EFB" w:rsidRDefault="00933EFB">
      <w:r w:rsidRPr="00933EFB">
        <w:rPr>
          <w:rStyle w:val="IntenseEmphasis"/>
        </w:rPr>
        <w:t>Manner</w:t>
      </w:r>
      <w:r w:rsidR="00715254">
        <w:rPr>
          <w:rStyle w:val="IntenseEmphasis"/>
        </w:rPr>
        <w:t>--</w:t>
      </w:r>
      <w:r w:rsidR="00715254">
        <w:t xml:space="preserve"> If</w:t>
      </w:r>
      <w:r>
        <w:t xml:space="preserve"> the manner of death is not “Natural,” </w:t>
      </w:r>
      <w:r w:rsidRPr="00E44C10">
        <w:rPr>
          <w:u w:val="single"/>
        </w:rPr>
        <w:t>the medical examiner must take this case</w:t>
      </w:r>
      <w:r>
        <w:t xml:space="preserve">. </w:t>
      </w:r>
      <w:r w:rsidRPr="00933EFB">
        <w:t xml:space="preserve">Choose “Natural” from the </w:t>
      </w:r>
      <w:r w:rsidRPr="006E2A87">
        <w:rPr>
          <w:b/>
        </w:rPr>
        <w:t>Manner of Death</w:t>
      </w:r>
      <w:r w:rsidRPr="00933EFB">
        <w:t xml:space="preserve"> by clicking it in the drop down list or typing “N” in the field. </w:t>
      </w:r>
    </w:p>
    <w:p w:rsidR="00933EFB" w:rsidRDefault="00933EFB">
      <w:pPr>
        <w:rPr>
          <w:noProof/>
        </w:rPr>
      </w:pPr>
      <w:r w:rsidRPr="00933EFB">
        <w:rPr>
          <w:rStyle w:val="IntenseEmphasis"/>
        </w:rPr>
        <w:t>Pregnancy Status</w:t>
      </w:r>
      <w:r w:rsidR="00715254">
        <w:rPr>
          <w:rStyle w:val="IntenseEmphasis"/>
        </w:rPr>
        <w:t>--</w:t>
      </w:r>
      <w:r>
        <w:t xml:space="preserve"> In the</w:t>
      </w:r>
      <w:r w:rsidRPr="00933EFB">
        <w:t xml:space="preserve"> Additional Death Details</w:t>
      </w:r>
      <w:r>
        <w:t xml:space="preserve"> section</w:t>
      </w:r>
      <w:r w:rsidRPr="00933EFB">
        <w:t xml:space="preserve">, </w:t>
      </w:r>
      <w:r w:rsidRPr="006E2A87">
        <w:rPr>
          <w:b/>
        </w:rPr>
        <w:t>Pregnancy status</w:t>
      </w:r>
      <w:r w:rsidR="006E2A87" w:rsidRPr="006E2A87">
        <w:rPr>
          <w:b/>
        </w:rPr>
        <w:t xml:space="preserve"> at time of death</w:t>
      </w:r>
      <w:r>
        <w:t xml:space="preserve"> must be answered if the decedent is female and within the ages of 5 and 75.  </w:t>
      </w:r>
      <w:r w:rsidR="004F20FC">
        <w:t>The status options include pregnancies</w:t>
      </w:r>
      <w:r w:rsidR="006E2A87">
        <w:t xml:space="preserve"> that may have been</w:t>
      </w:r>
      <w:r w:rsidR="004F20FC">
        <w:t xml:space="preserve"> </w:t>
      </w:r>
      <w:r w:rsidR="004F20FC">
        <w:rPr>
          <w:u w:val="single"/>
        </w:rPr>
        <w:t>up to one</w:t>
      </w:r>
      <w:r w:rsidR="004F20FC" w:rsidRPr="004F20FC">
        <w:rPr>
          <w:u w:val="single"/>
        </w:rPr>
        <w:t xml:space="preserve"> year</w:t>
      </w:r>
      <w:r w:rsidR="004F20FC">
        <w:t xml:space="preserve"> before death.</w:t>
      </w:r>
      <w:r w:rsidR="004F20FC" w:rsidRPr="004F20FC">
        <w:rPr>
          <w:noProof/>
        </w:rPr>
        <w:t xml:space="preserve"> </w:t>
      </w:r>
    </w:p>
    <w:p w:rsidR="004F20FC" w:rsidRDefault="00933EFB">
      <w:r>
        <w:rPr>
          <w:rStyle w:val="IntenseEmphasis"/>
        </w:rPr>
        <w:t xml:space="preserve">Tobacco </w:t>
      </w:r>
      <w:r w:rsidR="00715254">
        <w:rPr>
          <w:rStyle w:val="IntenseEmphasis"/>
        </w:rPr>
        <w:t xml:space="preserve">-- </w:t>
      </w:r>
      <w:r w:rsidR="00715254" w:rsidRPr="00715254">
        <w:t>Indicate</w:t>
      </w:r>
      <w:r>
        <w:t xml:space="preserve"> whether to</w:t>
      </w:r>
      <w:r w:rsidRPr="00933EFB">
        <w:t>bacco use</w:t>
      </w:r>
      <w:r w:rsidR="00973B98">
        <w:t xml:space="preserve"> or tobacco exposure</w:t>
      </w:r>
      <w:r w:rsidRPr="00933EFB">
        <w:t xml:space="preserve"> contributed to death.  </w:t>
      </w:r>
      <w:r w:rsidR="00F21606">
        <w:t>Even if you check this item “yes” or “probably,” do not exclude tobacco use from causes of death or other significant conditions, if appropriate.</w:t>
      </w:r>
      <w:r w:rsidR="00F21606" w:rsidRPr="00F21606">
        <w:rPr>
          <w:noProof/>
        </w:rPr>
        <w:t xml:space="preserve"> </w:t>
      </w:r>
    </w:p>
    <w:p w:rsidR="004F20FC" w:rsidRDefault="004F20FC"/>
    <w:p w:rsidR="004F20FC" w:rsidRDefault="00F21606">
      <w:r>
        <w:rPr>
          <w:b/>
          <w:bCs/>
          <w:i/>
          <w:iCs/>
          <w:noProof/>
          <w:color w:val="A9A57C" w:themeColor="accent1"/>
        </w:rPr>
        <mc:AlternateContent>
          <mc:Choice Requires="wpg">
            <w:drawing>
              <wp:anchor distT="0" distB="0" distL="114300" distR="114300" simplePos="0" relativeHeight="251713536" behindDoc="0" locked="0" layoutInCell="1" allowOverlap="1" wp14:anchorId="0E4B4302" wp14:editId="785657F3">
                <wp:simplePos x="0" y="0"/>
                <wp:positionH relativeFrom="column">
                  <wp:posOffset>-217714</wp:posOffset>
                </wp:positionH>
                <wp:positionV relativeFrom="paragraph">
                  <wp:posOffset>53794</wp:posOffset>
                </wp:positionV>
                <wp:extent cx="6210914" cy="2977242"/>
                <wp:effectExtent l="171450" t="152400" r="381000" b="375920"/>
                <wp:wrapNone/>
                <wp:docPr id="333" name="Group 333" descr="Image displaying VIP activity described in text"/>
                <wp:cNvGraphicFramePr/>
                <a:graphic xmlns:a="http://schemas.openxmlformats.org/drawingml/2006/main">
                  <a:graphicData uri="http://schemas.microsoft.com/office/word/2010/wordprocessingGroup">
                    <wpg:wgp>
                      <wpg:cNvGrpSpPr/>
                      <wpg:grpSpPr>
                        <a:xfrm>
                          <a:off x="0" y="0"/>
                          <a:ext cx="6210914" cy="2977242"/>
                          <a:chOff x="131609" y="0"/>
                          <a:chExt cx="6018311" cy="2748987"/>
                        </a:xfrm>
                      </wpg:grpSpPr>
                      <wpg:grpSp>
                        <wpg:cNvPr id="314" name="Group 314"/>
                        <wpg:cNvGrpSpPr/>
                        <wpg:grpSpPr>
                          <a:xfrm>
                            <a:off x="131609" y="10885"/>
                            <a:ext cx="6018311" cy="2738102"/>
                            <a:chOff x="0" y="0"/>
                            <a:chExt cx="6019055" cy="2740240"/>
                          </a:xfrm>
                        </wpg:grpSpPr>
                        <pic:pic xmlns:pic="http://schemas.openxmlformats.org/drawingml/2006/picture">
                          <pic:nvPicPr>
                            <pic:cNvPr id="35" name="Picture 35" descr="Image displaying VIP activity described in text"/>
                            <pic:cNvPicPr>
                              <a:picLocks noChangeAspect="1"/>
                            </pic:cNvPicPr>
                          </pic:nvPicPr>
                          <pic:blipFill rotWithShape="1">
                            <a:blip r:embed="rId49" cstate="print">
                              <a:extLst>
                                <a:ext uri="{28A0092B-C50C-407E-A947-70E740481C1C}">
                                  <a14:useLocalDpi xmlns:a14="http://schemas.microsoft.com/office/drawing/2010/main" val="0"/>
                                </a:ext>
                              </a:extLst>
                            </a:blip>
                            <a:srcRect t="10947" r="6909" b="32193"/>
                            <a:stretch/>
                          </pic:blipFill>
                          <pic:spPr bwMode="auto">
                            <a:xfrm>
                              <a:off x="0" y="13854"/>
                              <a:ext cx="5728854" cy="19604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3" name="Picture 33" descr="Image displaying VIP activity described in text"/>
                            <pic:cNvPicPr>
                              <a:picLocks noChangeAspect="1"/>
                            </pic:cNvPicPr>
                          </pic:nvPicPr>
                          <pic:blipFill rotWithShape="1">
                            <a:blip r:embed="rId50" cstate="print">
                              <a:extLst>
                                <a:ext uri="{28A0092B-C50C-407E-A947-70E740481C1C}">
                                  <a14:useLocalDpi xmlns:a14="http://schemas.microsoft.com/office/drawing/2010/main" val="0"/>
                                </a:ext>
                              </a:extLst>
                            </a:blip>
                            <a:srcRect l="-1" t="15420" r="35156" b="52433"/>
                            <a:stretch/>
                          </pic:blipFill>
                          <pic:spPr bwMode="auto">
                            <a:xfrm>
                              <a:off x="1100926" y="1374411"/>
                              <a:ext cx="4918129" cy="1365829"/>
                            </a:xfrm>
                            <a:prstGeom prst="rect">
                              <a:avLst/>
                            </a:prstGeom>
                            <a:ln>
                              <a:solidFill>
                                <a:schemeClr val="bg1">
                                  <a:lumMod val="8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11" name="Rectangle 311"/>
                          <wps:cNvSpPr/>
                          <wps:spPr>
                            <a:xfrm>
                              <a:off x="0" y="0"/>
                              <a:ext cx="4842167" cy="145415"/>
                            </a:xfrm>
                            <a:prstGeom prst="rect">
                              <a:avLst/>
                            </a:prstGeom>
                            <a:solidFill>
                              <a:srgbClr val="7F7F7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ular Callout 313"/>
                          <wps:cNvSpPr/>
                          <wps:spPr>
                            <a:xfrm>
                              <a:off x="2217134" y="464127"/>
                              <a:ext cx="1115060" cy="427990"/>
                            </a:xfrm>
                            <a:prstGeom prst="wedgeRectCallout">
                              <a:avLst>
                                <a:gd name="adj1" fmla="val -133088"/>
                                <a:gd name="adj2" fmla="val -88403"/>
                              </a:avLst>
                            </a:prstGeom>
                            <a:solidFill>
                              <a:schemeClr val="bg1"/>
                            </a:solidFill>
                            <a:ln w="25400" cap="flat" cmpd="sng" algn="ctr">
                              <a:solidFill>
                                <a:srgbClr val="7DA329">
                                  <a:alpha val="50196"/>
                                </a:srgbClr>
                              </a:solidFill>
                              <a:prstDash val="solid"/>
                            </a:ln>
                            <a:effectLst/>
                          </wps:spPr>
                          <wps:txbx>
                            <w:txbxContent>
                              <w:p w:rsidR="004F20FC" w:rsidRPr="00431C52" w:rsidRDefault="004F20FC" w:rsidP="004F20FC">
                                <w:pPr>
                                  <w:rPr>
                                    <w:sz w:val="20"/>
                                  </w:rPr>
                                </w:pPr>
                                <w:r>
                                  <w:rPr>
                                    <w:sz w:val="20"/>
                                  </w:rPr>
                                  <w:t>If not natural, contact the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angle 41"/>
                        <wps:cNvSpPr/>
                        <wps:spPr>
                          <a:xfrm>
                            <a:off x="4931228" y="0"/>
                            <a:ext cx="927735" cy="151765"/>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3" o:spid="_x0000_s1092" alt="Image displaying VIP activity described in text" style="position:absolute;margin-left:-17.15pt;margin-top:4.25pt;width:489.05pt;height:234.45pt;z-index:251713536;mso-position-horizontal-relative:text;mso-position-vertical-relative:text;mso-width-relative:margin;mso-height-relative:margin" coordorigin="1316" coordsize="60183,2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">
                <v:group id="Group 314" o:spid="_x0000_s1093" style="position:absolute;left:1316;top:108;width:60183;height:27381" coordsize="60190,2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Picture 35" o:spid="_x0000_s1094" type="#_x0000_t75" alt="Image displaying VIP activity described in text" style="position:absolute;top:138;width:57288;height:19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jIrDAAAA2wAAAA8AAABkcnMvZG93bnJldi54bWxEj0+LwjAUxO8LfofwBG9rquuKVqMUQXHZ&#10;k/8O3h7Nsyk2L6XJ1vrtzcLCHoeZ+Q2zXHe2Ei01vnSsYDRMQBDnTpdcKDiftu8zED4ga6wck4In&#10;eVivem9LTLV78IHaYyhEhLBPUYEJoU6l9Lkhi37oauLo3VxjMUTZFFI3+IhwW8lxkkylxZLjgsGa&#10;Noby+/HHKjiVmf6+ZsVm97VNurMx80l70UoN+l22ABGoC//hv/ZeK/j4hN8v8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MisMAAADbAAAADwAAAAAAAAAAAAAAAACf&#10;AgAAZHJzL2Rvd25yZXYueG1sUEsFBgAAAAAEAAQA9wAAAI8DAAAAAA==&#10;">
                    <v:imagedata r:id="rId51" o:title="Image displaying VIP activity described in text" croptop="7174f" cropbottom="21098f" cropright="4528f"/>
                    <v:shadow on="t" color="#333" opacity="42598f" origin="-.5,-.5" offset="2.74397mm,2.74397mm"/>
                    <v:path arrowok="t"/>
                  </v:shape>
                  <v:shape id="Picture 33" o:spid="_x0000_s1095" type="#_x0000_t75" alt="Image displaying VIP activity described in text" style="position:absolute;left:11009;top:13744;width:49181;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q6vEAAAA2wAAAA8AAABkcnMvZG93bnJldi54bWxEj8FqwzAQRO+F/IPYQG+N7JiW4EQ2ocVQ&#10;Cj3UCeS6WBvLibUylhK7f18VCj0OM/OG2ZWz7cWdRt85VpCuEhDEjdMdtwqOh+ppA8IHZI29Y1Lw&#10;TR7KYvGww1y7ib/oXodWRAj7HBWYEIZcSt8YsuhXbiCO3tmNFkOUYyv1iFOE216uk+RFWuw4Lhgc&#10;6NVQc61vVsH0qUP2VuPllvqP5/XhVJnqlCr1uJz3WxCB5vAf/mu/awVZBr9f4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vq6vEAAAA2wAAAA8AAAAAAAAAAAAAAAAA&#10;nwIAAGRycy9kb3ducmV2LnhtbFBLBQYAAAAABAAEAPcAAACQAwAAAAA=&#10;" stroked="t" strokecolor="#d8d8d8 [2732]">
                    <v:imagedata r:id="rId52" o:title="Image displaying VIP activity described in text" croptop="10106f" cropbottom="34362f" cropleft="-1f" cropright="23040f"/>
                    <v:shadow on="t" color="#333" opacity="42598f" origin="-.5,-.5" offset="2.74397mm,2.74397mm"/>
                    <v:path arrowok="t"/>
                  </v:shape>
                  <v:rect id="Rectangle 311" o:spid="_x0000_s1096" style="position:absolute;width:48421;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6dcYA&#10;AADcAAAADwAAAGRycy9kb3ducmV2LnhtbESPQWvCQBSE7wX/w/KE3uomjW0ldZUiGHqzWhG8PbKv&#10;Sdrs25hdk/jvXUHocZiZb5j5cjC16Kh1lWUF8SQCQZxbXXGhYP+9fpqBcB5ZY22ZFFzIwXIxephj&#10;qm3PW+p2vhABwi5FBaX3TSqly0sy6Ca2IQ7ej20N+iDbQuoW+wA3tXyOoldpsOKwUGJDq5Lyv93Z&#10;KHj5+tWX4yzOTtvzZvqWHMz+NGRKPY6Hj3cQngb/H763P7WCJI7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y6dcYAAADcAAAADwAAAAAAAAAAAAAAAACYAgAAZHJz&#10;L2Rvd25yZXYueG1sUEsFBgAAAAAEAAQA9QAAAIsDAAAAAA==&#10;" fillcolor="#7f7f7f" stroked="f" strokeweight="2pt">
                    <v:fill opacity="32896f"/>
                  </v:rect>
                  <v:shape id="Rectangular Callout 313" o:spid="_x0000_s1097" type="#_x0000_t61" style="position:absolute;left:22171;top:4641;width:11150;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r1cQA&#10;AADcAAAADwAAAGRycy9kb3ducmV2LnhtbESPQWvCQBSE7wX/w/IEb3UTg0Wiq4ggFjzYarw/ss8k&#10;mn0bsltN/PXdQsHjMDPfMItVZ2pxp9ZVlhXE4wgEcW51xYWC7LR9n4FwHlljbZkU9ORgtRy8LTDV&#10;9sHfdD/6QgQIuxQVlN43qZQuL8mgG9uGOHgX2xr0QbaF1C0+AtzUchJFH9JgxWGhxIY2JeW3449R&#10;cD1ks3O167/2TZxNd4eeJ5dnotRo2K3nIDx1/hX+b39qBUmcwN+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9K9XEAAAA3AAAAA8AAAAAAAAAAAAAAAAAmAIAAGRycy9k&#10;b3ducmV2LnhtbFBLBQYAAAAABAAEAPUAAACJAwAAAAA=&#10;" adj="-17947,-8295" fillcolor="white [3212]" strokecolor="#7da329" strokeweight="2pt">
                    <v:stroke opacity="32896f"/>
                    <v:textbox>
                      <w:txbxContent>
                        <w:p w:rsidR="004F20FC" w:rsidRPr="00431C52" w:rsidRDefault="004F20FC" w:rsidP="004F20FC">
                          <w:pPr>
                            <w:rPr>
                              <w:sz w:val="20"/>
                            </w:rPr>
                          </w:pPr>
                          <w:r>
                            <w:rPr>
                              <w:sz w:val="20"/>
                            </w:rPr>
                            <w:t>If not natural, contact the M.E.</w:t>
                          </w:r>
                        </w:p>
                      </w:txbxContent>
                    </v:textbox>
                  </v:shape>
                </v:group>
                <v:rect id="Rectangle 41" o:spid="_x0000_s1098" style="position:absolute;left:49312;width:9277;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m5MIA&#10;AADbAAAADwAAAGRycy9kb3ducmV2LnhtbESPQYvCMBSE74L/ITxhb5q6uLJUo4ggCLKgdhGPj+bZ&#10;FpuXkmRr9debBcHjMDPfMPNlZ2rRkvOVZQXjUQKCOLe64kLBb7YZfoPwAVljbZkU3MnDctHvzTHV&#10;9sYHao+hEBHCPkUFZQhNKqXPSzLoR7Yhjt7FOoMhSldI7fAW4aaWn0kylQYrjgslNrQuKb8e/4yC&#10;vTsV7f6nSybmS3rZnh/3HWdKfQy61QxEoC68w6/2ViuYjOH/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qbkwgAAANsAAAAPAAAAAAAAAAAAAAAAAJgCAABkcnMvZG93&#10;bnJldi54bWxQSwUGAAAAAAQABAD1AAAAhwMAAAAA&#10;" fillcolor="#00b050" strokecolor="#9c0" strokeweight="2pt">
                  <v:fill opacity="6682f"/>
                </v:rect>
              </v:group>
            </w:pict>
          </mc:Fallback>
        </mc:AlternateContent>
      </w:r>
    </w:p>
    <w:p w:rsidR="004F20FC" w:rsidRDefault="004F20FC"/>
    <w:p w:rsidR="00F21606" w:rsidRPr="00C909B2" w:rsidRDefault="00F21606" w:rsidP="00F21606">
      <w:pPr>
        <w:rPr>
          <w:sz w:val="20"/>
        </w:rPr>
      </w:pPr>
      <w:r>
        <w:rPr>
          <w:noProof/>
        </w:rPr>
        <mc:AlternateContent>
          <mc:Choice Requires="wps">
            <w:drawing>
              <wp:anchor distT="0" distB="0" distL="114300" distR="114300" simplePos="0" relativeHeight="251823104" behindDoc="0" locked="0" layoutInCell="1" allowOverlap="1" wp14:anchorId="5FA2E0A7" wp14:editId="06915FC2">
                <wp:simplePos x="0" y="0"/>
                <wp:positionH relativeFrom="column">
                  <wp:posOffset>-163286</wp:posOffset>
                </wp:positionH>
                <wp:positionV relativeFrom="paragraph">
                  <wp:posOffset>664664</wp:posOffset>
                </wp:positionV>
                <wp:extent cx="984885" cy="690880"/>
                <wp:effectExtent l="0" t="457200" r="24765" b="13970"/>
                <wp:wrapNone/>
                <wp:docPr id="336" name="Rectangular Callout 336"/>
                <wp:cNvGraphicFramePr/>
                <a:graphic xmlns:a="http://schemas.openxmlformats.org/drawingml/2006/main">
                  <a:graphicData uri="http://schemas.microsoft.com/office/word/2010/wordprocessingShape">
                    <wps:wsp>
                      <wps:cNvSpPr/>
                      <wps:spPr>
                        <a:xfrm>
                          <a:off x="0" y="0"/>
                          <a:ext cx="984885" cy="690880"/>
                        </a:xfrm>
                        <a:prstGeom prst="wedgeRectCallout">
                          <a:avLst>
                            <a:gd name="adj1" fmla="val -483"/>
                            <a:gd name="adj2" fmla="val -116420"/>
                          </a:avLst>
                        </a:prstGeom>
                        <a:solidFill>
                          <a:srgbClr val="FFFFFF"/>
                        </a:solidFill>
                        <a:ln w="25400" cap="flat" cmpd="sng" algn="ctr">
                          <a:solidFill>
                            <a:srgbClr val="7DA329">
                              <a:alpha val="50196"/>
                            </a:srgbClr>
                          </a:solidFill>
                          <a:prstDash val="solid"/>
                        </a:ln>
                        <a:effectLst/>
                      </wps:spPr>
                      <wps:txbx>
                        <w:txbxContent>
                          <w:p w:rsidR="00F21606" w:rsidRPr="00F21606" w:rsidRDefault="00F21606" w:rsidP="00F21606">
                            <w:pPr>
                              <w:rPr>
                                <w:sz w:val="14"/>
                              </w:rPr>
                            </w:pPr>
                            <w:r w:rsidRPr="00F21606">
                              <w:rPr>
                                <w:rStyle w:val="IntenseEmphasis"/>
                                <w:sz w:val="18"/>
                              </w:rPr>
                              <w:t xml:space="preserve">Quick tip: </w:t>
                            </w:r>
                            <w:r w:rsidRPr="00F21606">
                              <w:rPr>
                                <w:sz w:val="16"/>
                              </w:rPr>
                              <w:t>Type Y, N or P to quickly populate the tobacco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6" o:spid="_x0000_s1099" type="#_x0000_t61" style="position:absolute;margin-left:-12.85pt;margin-top:52.35pt;width:77.55pt;height:5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" adj="10696,-14347" strokecolor="#7da329" strokeweight="2pt">
                <v:stroke opacity="32896f"/>
                <v:textbox>
                  <w:txbxContent>
                    <w:p w:rsidR="00F21606" w:rsidRPr="00F21606" w:rsidRDefault="00F21606" w:rsidP="00F21606">
                      <w:pPr>
                        <w:rPr>
                          <w:sz w:val="14"/>
                        </w:rPr>
                      </w:pPr>
                      <w:r w:rsidRPr="00F21606">
                        <w:rPr>
                          <w:rStyle w:val="IntenseEmphasis"/>
                          <w:sz w:val="18"/>
                        </w:rPr>
                        <w:t xml:space="preserve">Quick tip: </w:t>
                      </w:r>
                      <w:r w:rsidRPr="00F21606">
                        <w:rPr>
                          <w:sz w:val="16"/>
                        </w:rPr>
                        <w:t>Type Y, N or P to quickly populate the tobacco field.</w:t>
                      </w:r>
                    </w:p>
                  </w:txbxContent>
                </v:textbox>
              </v:shape>
            </w:pict>
          </mc:Fallback>
        </mc:AlternateContent>
      </w:r>
      <w:r w:rsidR="00012411">
        <w:br w:type="page"/>
      </w:r>
    </w:p>
    <w:p w:rsidR="00A36EB8" w:rsidRDefault="00A37A6F" w:rsidP="00FE2183">
      <w:pPr>
        <w:pStyle w:val="Heading1"/>
      </w:pPr>
      <w:r w:rsidRPr="00C937D0">
        <w:rPr>
          <w:noProof/>
          <w:sz w:val="36"/>
          <w:szCs w:val="36"/>
        </w:rPr>
        <w:lastRenderedPageBreak/>
        <mc:AlternateContent>
          <mc:Choice Requires="wps">
            <w:drawing>
              <wp:anchor distT="0" distB="0" distL="114300" distR="114300" simplePos="0" relativeHeight="251727872" behindDoc="0" locked="1" layoutInCell="1" allowOverlap="1" wp14:anchorId="1989C952" wp14:editId="55FD1C6A">
                <wp:simplePos x="0" y="0"/>
                <wp:positionH relativeFrom="column">
                  <wp:posOffset>3656330</wp:posOffset>
                </wp:positionH>
                <wp:positionV relativeFrom="page">
                  <wp:posOffset>3100070</wp:posOffset>
                </wp:positionV>
                <wp:extent cx="4834255" cy="4349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A37A6F" w:rsidRPr="00BD500D" w:rsidRDefault="00A37A6F" w:rsidP="00201A82">
                            <w:pPr>
                              <w:rPr>
                                <w:sz w:val="36"/>
                                <w:szCs w:val="36"/>
                              </w:rPr>
                            </w:pPr>
                            <w:r>
                              <w:rPr>
                                <w:sz w:val="36"/>
                                <w:szCs w:val="36"/>
                              </w:rPr>
                              <w:t>Certification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87.9pt;margin-top:244.1pt;width:380.65pt;height:34.2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" filled="f" stroked="f">
                <v:textbox>
                  <w:txbxContent>
                    <w:p w:rsidR="00A37A6F" w:rsidRPr="00BD500D" w:rsidRDefault="00A37A6F" w:rsidP="00201A82">
                      <w:pPr>
                        <w:rPr>
                          <w:sz w:val="36"/>
                          <w:szCs w:val="36"/>
                        </w:rPr>
                      </w:pPr>
                      <w:r>
                        <w:rPr>
                          <w:sz w:val="36"/>
                          <w:szCs w:val="36"/>
                        </w:rPr>
                        <w:t>Certification Info</w:t>
                      </w:r>
                    </w:p>
                  </w:txbxContent>
                </v:textbox>
                <w10:wrap anchory="page"/>
                <w10:anchorlock/>
              </v:shape>
            </w:pict>
          </mc:Fallback>
        </mc:AlternateContent>
      </w:r>
      <w:proofErr w:type="gramStart"/>
      <w:r w:rsidR="00A36EB8">
        <w:t>Tab 9.</w:t>
      </w:r>
      <w:proofErr w:type="gramEnd"/>
      <w:r w:rsidR="00A36EB8">
        <w:t xml:space="preserve"> Certification Info</w:t>
      </w:r>
    </w:p>
    <w:p w:rsidR="00CF0442" w:rsidRDefault="003A7D69" w:rsidP="00CF0442">
      <w:r>
        <w:rPr>
          <w:noProof/>
        </w:rPr>
        <mc:AlternateContent>
          <mc:Choice Requires="wpg">
            <w:drawing>
              <wp:anchor distT="0" distB="0" distL="114300" distR="114300" simplePos="0" relativeHeight="251707392" behindDoc="0" locked="0" layoutInCell="1" allowOverlap="1" wp14:anchorId="6A37EF3D" wp14:editId="7EE1E41A">
                <wp:simplePos x="0" y="0"/>
                <wp:positionH relativeFrom="column">
                  <wp:posOffset>32385</wp:posOffset>
                </wp:positionH>
                <wp:positionV relativeFrom="paragraph">
                  <wp:posOffset>1093470</wp:posOffset>
                </wp:positionV>
                <wp:extent cx="3865245" cy="1682750"/>
                <wp:effectExtent l="171450" t="171450" r="363855" b="355600"/>
                <wp:wrapTopAndBottom/>
                <wp:docPr id="43" name="Group 43" descr="Image displaying VIP activity described in text"/>
                <wp:cNvGraphicFramePr/>
                <a:graphic xmlns:a="http://schemas.openxmlformats.org/drawingml/2006/main">
                  <a:graphicData uri="http://schemas.microsoft.com/office/word/2010/wordprocessingGroup">
                    <wpg:wgp>
                      <wpg:cNvGrpSpPr/>
                      <wpg:grpSpPr>
                        <a:xfrm>
                          <a:off x="0" y="0"/>
                          <a:ext cx="3865245" cy="1682750"/>
                          <a:chOff x="0" y="0"/>
                          <a:chExt cx="3761509" cy="1551709"/>
                        </a:xfrm>
                      </wpg:grpSpPr>
                      <pic:pic xmlns:pic="http://schemas.openxmlformats.org/drawingml/2006/picture">
                        <pic:nvPicPr>
                          <pic:cNvPr id="38" name="Picture 38" descr="Image displaying VIP activity described in text"/>
                          <pic:cNvPicPr>
                            <a:picLocks noChangeAspect="1"/>
                          </pic:cNvPicPr>
                        </pic:nvPicPr>
                        <pic:blipFill rotWithShape="1">
                          <a:blip r:embed="rId53" cstate="print">
                            <a:extLst>
                              <a:ext uri="{28A0092B-C50C-407E-A947-70E740481C1C}">
                                <a14:useLocalDpi xmlns:a14="http://schemas.microsoft.com/office/drawing/2010/main" val="0"/>
                              </a:ext>
                            </a:extLst>
                          </a:blip>
                          <a:srcRect l="-1" t="5129" r="55609" b="62301"/>
                          <a:stretch/>
                        </pic:blipFill>
                        <pic:spPr bwMode="auto">
                          <a:xfrm>
                            <a:off x="0" y="0"/>
                            <a:ext cx="3761509" cy="15517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17" name="Rectangle 317"/>
                        <wps:cNvSpPr/>
                        <wps:spPr>
                          <a:xfrm>
                            <a:off x="0" y="351330"/>
                            <a:ext cx="1027575" cy="133174"/>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6" alt="Image displaying VIP activity described in text" style="position:absolute;margin-left:2.55pt;margin-top:86.1pt;width:304.35pt;height:132.5pt;z-index:251707392;mso-width-relative:margin;mso-height-relative:margin" coordsize="37615,1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">
                <v:shape id="Picture 38" o:spid="_x0000_s1027" type="#_x0000_t75" alt="Image displaying VIP activity described in text" style="position:absolute;width:37615;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x6/AAAA2wAAAA8AAABkcnMvZG93bnJldi54bWxET81qwkAQvhf6DssI3urGClajawiFllw8&#10;NPoAQ3ZMgtnZkJ3G6NO7h0KPH9//Pptcp0YaQuvZwHKRgCKuvG25NnA+fb1tQAVBtth5JgN3CpAd&#10;Xl/2mFp/4x8aS6lVDOGQooFGpE+1DlVDDsPC98SRu/jBoUQ41NoOeIvhrtPvSbLWDluODQ329NlQ&#10;dS1/nQHq8+/z43KV4r7lETfd8YNOYsx8NuU7UEKT/Iv/3IU1sIpj45f4A/Th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xsevwAAANsAAAAPAAAAAAAAAAAAAAAAAJ8CAABk&#10;cnMvZG93bnJldi54bWxQSwUGAAAAAAQABAD3AAAAiwMAAAAA&#10;">
                  <v:imagedata r:id="rId54" o:title="Image displaying VIP activity described in text" croptop="3361f" cropbottom="40830f" cropleft="-1f" cropright="36444f"/>
                  <v:shadow on="t" color="#333" opacity="42598f" origin="-.5,-.5" offset="2.74397mm,2.74397mm"/>
                  <v:path arrowok="t"/>
                </v:shape>
                <v:rect id="Rectangle 317" o:spid="_x0000_s1028" style="position:absolute;top:3513;width:10275;height:1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misQA&#10;AADcAAAADwAAAGRycy9kb3ducmV2LnhtbESPQWvCQBSE74L/YXlCb7qxVVuiq0hBKJSCRik9PrLP&#10;JJh9G3bXGP31XUHwOMzMN8xi1ZlatOR8ZVnBeJSAIM6trrhQcNhvhh8gfEDWWFsmBVfysFr2ewtM&#10;tb3wjtosFCJC2KeooAyhSaX0eUkG/cg2xNE7WmcwROkKqR1eItzU8jVJZtJgxXGhxIY+S8pP2dko&#10;2Lrfot3+dMnETKWX7d/t+s17pV4G3XoOIlAXnuFH+0sreBu/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5orEAAAA3AAAAA8AAAAAAAAAAAAAAAAAmAIAAGRycy9k&#10;b3ducmV2LnhtbFBLBQYAAAAABAAEAPUAAACJAwAAAAA=&#10;" fillcolor="#00b050" strokecolor="#9c0" strokeweight="2pt">
                  <v:fill opacity="6682f"/>
                </v:rect>
                <w10:wrap type="topAndBottom"/>
              </v:group>
            </w:pict>
          </mc:Fallback>
        </mc:AlternateContent>
      </w:r>
      <w:r w:rsidR="00CF0442">
        <w:t xml:space="preserve">Enter the </w:t>
      </w:r>
      <w:r w:rsidR="00CF0442" w:rsidRPr="00166664">
        <w:rPr>
          <w:b/>
        </w:rPr>
        <w:t>Certifier designation</w:t>
      </w:r>
      <w:r w:rsidR="00CF0442" w:rsidRPr="00CF0442">
        <w:t xml:space="preserve">. If you were the provider that pronounced death or were in attendance at the time of death, but were not </w:t>
      </w:r>
      <w:r w:rsidR="00CF0442">
        <w:t>part</w:t>
      </w:r>
      <w:r w:rsidR="00CF0442" w:rsidRPr="00CF0442">
        <w:t xml:space="preserve"> of the decedent’s own health care team, select “Certifier in Attendance at Time of Death” (Physicians) or “Nurse Practitioner in Attendance at the Time of Death.” </w:t>
      </w:r>
      <w:r w:rsidR="00CF0442">
        <w:t>Otherwise, choose either Physician or Nurse Practitioner in Charge of Patient’s Care.</w:t>
      </w:r>
    </w:p>
    <w:p w:rsidR="00CF0442" w:rsidRDefault="00CF0442" w:rsidP="00CF0442">
      <w:r w:rsidRPr="00CF0442">
        <w:rPr>
          <w:b/>
        </w:rPr>
        <w:t>Physician/ Nurse Practitioners</w:t>
      </w:r>
      <w:r>
        <w:t xml:space="preserve"> pick list.  </w:t>
      </w:r>
      <w:r w:rsidR="00A36EB8" w:rsidRPr="00CF0442">
        <w:t xml:space="preserve">For </w:t>
      </w:r>
      <w:r>
        <w:t xml:space="preserve">online </w:t>
      </w:r>
      <w:r w:rsidR="00A36EB8" w:rsidRPr="00CF0442">
        <w:t>certifiers entering</w:t>
      </w:r>
      <w:r w:rsidR="00A36EB8">
        <w:t xml:space="preserve"> their own data, EDRS will </w:t>
      </w:r>
      <w:r w:rsidR="00D5551E">
        <w:t>auto-</w:t>
      </w:r>
      <w:r w:rsidR="00A36EB8">
        <w:t>populate name</w:t>
      </w:r>
      <w:r w:rsidR="003A7A23">
        <w:t>, title, license number, phone and fax number,</w:t>
      </w:r>
      <w:r w:rsidR="00A36EB8">
        <w:t xml:space="preserve"> and address. </w:t>
      </w:r>
    </w:p>
    <w:p w:rsidR="00CF0442" w:rsidRPr="00097E0C" w:rsidRDefault="009876F0" w:rsidP="00CF0442">
      <w:pPr>
        <w:ind w:left="720"/>
      </w:pPr>
      <w:r>
        <w:rPr>
          <w:b/>
          <w:noProof/>
        </w:rPr>
        <mc:AlternateContent>
          <mc:Choice Requires="wpg">
            <w:drawing>
              <wp:anchor distT="0" distB="0" distL="114300" distR="114300" simplePos="0" relativeHeight="251724800" behindDoc="0" locked="0" layoutInCell="1" allowOverlap="1" wp14:anchorId="24E08D72" wp14:editId="559F19B7">
                <wp:simplePos x="0" y="0"/>
                <wp:positionH relativeFrom="column">
                  <wp:posOffset>2737485</wp:posOffset>
                </wp:positionH>
                <wp:positionV relativeFrom="paragraph">
                  <wp:posOffset>1023620</wp:posOffset>
                </wp:positionV>
                <wp:extent cx="3188970" cy="2111375"/>
                <wp:effectExtent l="171450" t="171450" r="373380" b="384175"/>
                <wp:wrapSquare wrapText="bothSides"/>
                <wp:docPr id="47" name="Group 47" descr="Image displaying VIP activity described in text"/>
                <wp:cNvGraphicFramePr/>
                <a:graphic xmlns:a="http://schemas.openxmlformats.org/drawingml/2006/main">
                  <a:graphicData uri="http://schemas.microsoft.com/office/word/2010/wordprocessingGroup">
                    <wpg:wgp>
                      <wpg:cNvGrpSpPr/>
                      <wpg:grpSpPr>
                        <a:xfrm>
                          <a:off x="0" y="0"/>
                          <a:ext cx="3188970" cy="2111375"/>
                          <a:chOff x="0" y="-10931"/>
                          <a:chExt cx="2757055" cy="1666550"/>
                        </a:xfrm>
                      </wpg:grpSpPr>
                      <pic:pic xmlns:pic="http://schemas.openxmlformats.org/drawingml/2006/picture">
                        <pic:nvPicPr>
                          <pic:cNvPr id="40" name="Picture 40" descr="Image displaying VIP activity described in text"/>
                          <pic:cNvPicPr>
                            <a:picLocks noChangeAspect="1"/>
                          </pic:cNvPicPr>
                        </pic:nvPicPr>
                        <pic:blipFill rotWithShape="1">
                          <a:blip r:embed="rId55" cstate="print">
                            <a:extLst>
                              <a:ext uri="{28A0092B-C50C-407E-A947-70E740481C1C}">
                                <a14:useLocalDpi xmlns:a14="http://schemas.microsoft.com/office/drawing/2010/main" val="0"/>
                              </a:ext>
                            </a:extLst>
                          </a:blip>
                          <a:srcRect t="67290" r="71136" b="6838"/>
                          <a:stretch/>
                        </pic:blipFill>
                        <pic:spPr bwMode="auto">
                          <a:xfrm>
                            <a:off x="0" y="-10931"/>
                            <a:ext cx="2258291" cy="11845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44" name="Picture 44" descr="Image displaying VIP activity described in text"/>
                          <pic:cNvPicPr>
                            <a:picLocks noChangeAspect="1"/>
                          </pic:cNvPicPr>
                        </pic:nvPicPr>
                        <pic:blipFill rotWithShape="1">
                          <a:blip r:embed="rId56" cstate="print">
                            <a:extLst>
                              <a:ext uri="{28A0092B-C50C-407E-A947-70E740481C1C}">
                                <a14:useLocalDpi xmlns:a14="http://schemas.microsoft.com/office/drawing/2010/main" val="0"/>
                              </a:ext>
                            </a:extLst>
                          </a:blip>
                          <a:srcRect l="-1" t="68012" r="74521" b="7119"/>
                          <a:stretch/>
                        </pic:blipFill>
                        <pic:spPr bwMode="auto">
                          <a:xfrm>
                            <a:off x="637309" y="436419"/>
                            <a:ext cx="2119746" cy="1219200"/>
                          </a:xfrm>
                          <a:prstGeom prst="rect">
                            <a:avLst/>
                          </a:prstGeom>
                          <a:ln>
                            <a:solidFill>
                              <a:schemeClr val="bg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45" name="Rectangular Callout 45"/>
                        <wps:cNvSpPr/>
                        <wps:spPr>
                          <a:xfrm>
                            <a:off x="1760519" y="906257"/>
                            <a:ext cx="936407" cy="523442"/>
                          </a:xfrm>
                          <a:prstGeom prst="wedgeRectCallout">
                            <a:avLst>
                              <a:gd name="adj1" fmla="val -70941"/>
                              <a:gd name="adj2" fmla="val 81096"/>
                            </a:avLst>
                          </a:prstGeom>
                          <a:solidFill>
                            <a:schemeClr val="bg1"/>
                          </a:solidFill>
                          <a:ln w="25400" cap="flat" cmpd="sng" algn="ctr">
                            <a:solidFill>
                              <a:srgbClr val="7DA329">
                                <a:alpha val="50196"/>
                              </a:srgbClr>
                            </a:solidFill>
                            <a:prstDash val="solid"/>
                          </a:ln>
                          <a:effectLst/>
                        </wps:spPr>
                        <wps:txbx>
                          <w:txbxContent>
                            <w:p w:rsidR="00E3438F" w:rsidRPr="00431C52" w:rsidRDefault="00E3438F" w:rsidP="00E3438F">
                              <w:pPr>
                                <w:rPr>
                                  <w:sz w:val="20"/>
                                </w:rPr>
                              </w:pPr>
                              <w:r w:rsidRPr="00572372">
                                <w:rPr>
                                  <w:b/>
                                  <w:sz w:val="20"/>
                                </w:rPr>
                                <w:t>Generational ID</w:t>
                              </w:r>
                              <w:r>
                                <w:rPr>
                                  <w:sz w:val="20"/>
                                </w:rPr>
                                <w:t xml:space="preserve"> is a last name suffix. </w:t>
                              </w:r>
                              <w:proofErr w:type="gramStart"/>
                              <w:r>
                                <w:rPr>
                                  <w:sz w:val="20"/>
                                </w:rPr>
                                <w:t>E.g., “Jr.”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101" alt="Image displaying VIP activity described in text" style="position:absolute;left:0;text-align:left;margin-left:215.55pt;margin-top:80.6pt;width:251.1pt;height:166.25pt;z-index:251724800;mso-position-horizontal-relative:text;mso-position-vertical-relative:text;mso-width-relative:margin;mso-height-relative:margin" coordorigin=",-109" coordsize="27570,1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">
                <v:shape id="Picture 40" o:spid="_x0000_s1102" type="#_x0000_t75" alt="Image displaying VIP activity described in text" style="position:absolute;top:-109;width:22582;height:1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w6fBAAAA2wAAAA8AAABkcnMvZG93bnJldi54bWxET8uKwjAU3Qv+Q7iCG9F0REQ6RhkEYQZd&#10;+FrY3aW504ZpbmqT0erXm4Xg8nDe82VrK3GlxhvHCj5GCQji3GnDhYLTcT2cgfABWWPlmBTcycNy&#10;0e3MMdXuxnu6HkIhYgj7FBWUIdSplD4vyaIfuZo4cr+usRgibAqpG7zFcFvJcZJMpUXDsaHEmlYl&#10;5X+Hf6tg5U6ZvTzM1rTuPvg5b7Kd3GdK9Xvt1yeIQG14i1/ub61gEtfHL/E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kw6fBAAAA2wAAAA8AAAAAAAAAAAAAAAAAnwIA&#10;AGRycy9kb3ducmV2LnhtbFBLBQYAAAAABAAEAPcAAACNAwAAAAA=&#10;">
                  <v:imagedata r:id="rId57" o:title="Image displaying VIP activity described in text" croptop="44099f" cropbottom="4481f" cropright="46620f"/>
                  <v:shadow on="t" color="#333" opacity="42598f" origin="-.5,-.5" offset="2.74397mm,2.74397mm"/>
                  <v:path arrowok="t"/>
                </v:shape>
                <v:shape id="Picture 44" o:spid="_x0000_s1103" type="#_x0000_t75" alt="Image displaying VIP activity described in text" style="position:absolute;left:6373;top:4364;width:21197;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X7/CAAAA2wAAAA8AAABkcnMvZG93bnJldi54bWxEj0Frg0AUhO+B/oflFXqLa0uUYt2EIpb2&#10;GpPeX90XNXHfiruJ9t9nA4Ech5n5hsk3s+nFhUbXWVbwGsUgiGurO24U7Hdfy3cQziNr7C2Tgn9y&#10;sFk/LXLMtJ14S5fKNyJA2GWooPV+yKR0dUsGXWQH4uAd7GjQBzk2Uo84Bbjp5Vscp9Jgx2GhxYGK&#10;lupTdTYKjsfqezr/7dM+sfK3aJIyLotSqZfn+fMDhKfZP8L39o9WsFrB7Uv4AXJ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1+/wgAAANsAAAAPAAAAAAAAAAAAAAAAAJ8C&#10;AABkcnMvZG93bnJldi54bWxQSwUGAAAAAAQABAD3AAAAjgMAAAAA&#10;" stroked="t" strokecolor="white [3212]">
                  <v:imagedata r:id="rId58" o:title="Image displaying VIP activity described in text" croptop="44572f" cropbottom="4666f" cropleft="-1f" cropright="48838f"/>
                  <v:shadow on="t" color="#333" opacity="42598f" origin="-.5,-.5" offset="2.74397mm,2.74397mm"/>
                  <v:path arrowok="t"/>
                </v:shape>
                <v:shape id="Rectangular Callout 45" o:spid="_x0000_s1104" type="#_x0000_t61" style="position:absolute;left:17605;top:9062;width:9364;height:5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o+MQA&#10;AADbAAAADwAAAGRycy9kb3ducmV2LnhtbESPQWvCQBSE7wX/w/KE3urGtorEbEQKBemlNFHw+Mw+&#10;k2D2bdhdY9pf3y0UPA4z8w2TbUbTiYGcby0rmM8SEMSV1S3XCvbl+9MKhA/IGjvLpOCbPGzyyUOG&#10;qbY3/qKhCLWIEPYpKmhC6FMpfdWQQT+zPXH0ztYZDFG6WmqHtwg3nXxOkqU02HJcaLCnt4aqS3E1&#10;Cn764fN0fdknH4ddVwRny8VRl0o9TsftGkSgMdzD/+2dVvC6gL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aPjEAAAA2wAAAA8AAAAAAAAAAAAAAAAAmAIAAGRycy9k&#10;b3ducmV2LnhtbFBLBQYAAAAABAAEAPUAAACJAwAAAAA=&#10;" adj="-4523,28317" fillcolor="white [3212]" strokecolor="#7da329" strokeweight="2pt">
                  <v:stroke opacity="32896f"/>
                  <v:textbox>
                    <w:txbxContent>
                      <w:p w:rsidR="00E3438F" w:rsidRPr="00431C52" w:rsidRDefault="00E3438F" w:rsidP="00E3438F">
                        <w:pPr>
                          <w:rPr>
                            <w:sz w:val="20"/>
                          </w:rPr>
                        </w:pPr>
                        <w:r w:rsidRPr="00572372">
                          <w:rPr>
                            <w:b/>
                            <w:sz w:val="20"/>
                          </w:rPr>
                          <w:t>Generational ID</w:t>
                        </w:r>
                        <w:r>
                          <w:rPr>
                            <w:sz w:val="20"/>
                          </w:rPr>
                          <w:t xml:space="preserve"> is a last name suffix. </w:t>
                        </w:r>
                        <w:proofErr w:type="gramStart"/>
                        <w:r>
                          <w:rPr>
                            <w:sz w:val="20"/>
                          </w:rPr>
                          <w:t>E.g., “Jr.”</w:t>
                        </w:r>
                        <w:proofErr w:type="gramEnd"/>
                      </w:p>
                    </w:txbxContent>
                  </v:textbox>
                </v:shape>
                <w10:wrap type="square"/>
              </v:group>
            </w:pict>
          </mc:Fallback>
        </mc:AlternateContent>
      </w:r>
      <w:r w:rsidR="00A36EB8" w:rsidRPr="00CF0442">
        <w:rPr>
          <w:rStyle w:val="IntenseEmphasis"/>
        </w:rPr>
        <w:t>For medical</w:t>
      </w:r>
      <w:r w:rsidR="00CF0442">
        <w:rPr>
          <w:rStyle w:val="IntenseEmphasis"/>
        </w:rPr>
        <w:t xml:space="preserve"> data entry staff -- </w:t>
      </w:r>
      <w:r w:rsidR="00CF0442" w:rsidRPr="00CF0442">
        <w:rPr>
          <w:u w:val="single"/>
        </w:rPr>
        <w:t>Fi</w:t>
      </w:r>
      <w:r w:rsidR="00D5551E" w:rsidRPr="00CF0442">
        <w:rPr>
          <w:u w:val="single"/>
        </w:rPr>
        <w:t>rst</w:t>
      </w:r>
      <w:r w:rsidR="00A36EB8" w:rsidRPr="00CF0442">
        <w:rPr>
          <w:u w:val="single"/>
        </w:rPr>
        <w:t xml:space="preserve"> select a physician/ nur</w:t>
      </w:r>
      <w:r w:rsidR="009704F9">
        <w:rPr>
          <w:u w:val="single"/>
        </w:rPr>
        <w:t xml:space="preserve">se practitioner certifier from </w:t>
      </w:r>
      <w:r w:rsidR="009704F9" w:rsidRPr="009704F9">
        <w:rPr>
          <w:b/>
          <w:u w:val="single"/>
        </w:rPr>
        <w:t>t</w:t>
      </w:r>
      <w:r w:rsidR="00A36EB8" w:rsidRPr="009704F9">
        <w:rPr>
          <w:b/>
          <w:u w:val="single"/>
        </w:rPr>
        <w:t>ab</w:t>
      </w:r>
      <w:r w:rsidR="00A36EB8" w:rsidRPr="002C3A90">
        <w:rPr>
          <w:b/>
          <w:u w:val="single"/>
        </w:rPr>
        <w:t xml:space="preserve"> 12</w:t>
      </w:r>
      <w:r w:rsidR="00A36EB8" w:rsidRPr="00CF0442">
        <w:rPr>
          <w:u w:val="single"/>
        </w:rPr>
        <w:t xml:space="preserve"> </w:t>
      </w:r>
      <w:r w:rsidR="00A36EB8">
        <w:t xml:space="preserve">(Records Actions), </w:t>
      </w:r>
      <w:r w:rsidR="00D5551E">
        <w:t>which will then populate that</w:t>
      </w:r>
      <w:r w:rsidR="009704F9">
        <w:t xml:space="preserve"> information on </w:t>
      </w:r>
      <w:r w:rsidR="009704F9" w:rsidRPr="009704F9">
        <w:rPr>
          <w:b/>
        </w:rPr>
        <w:t>t</w:t>
      </w:r>
      <w:r w:rsidR="00A36EB8" w:rsidRPr="009704F9">
        <w:rPr>
          <w:b/>
        </w:rPr>
        <w:t>ab</w:t>
      </w:r>
      <w:r w:rsidR="00A36EB8" w:rsidRPr="002C3A90">
        <w:rPr>
          <w:b/>
        </w:rPr>
        <w:t xml:space="preserve"> 9</w:t>
      </w:r>
      <w:r w:rsidR="00A36EB8">
        <w:t>.</w:t>
      </w:r>
      <w:r w:rsidR="00097E0C">
        <w:t xml:space="preserve">  </w:t>
      </w:r>
      <w:r w:rsidR="00CF0442" w:rsidRPr="00097E0C">
        <w:t>If the Certifier is not on the list (or if the information is incorrect on the list) -- Mark the che</w:t>
      </w:r>
      <w:r w:rsidR="00CF0442" w:rsidRPr="00CF0442">
        <w:t xml:space="preserve">ckbox </w:t>
      </w:r>
      <w:r w:rsidR="00CF0442" w:rsidRPr="00CF0442">
        <w:rPr>
          <w:b/>
        </w:rPr>
        <w:t>Certifier not in list</w:t>
      </w:r>
      <w:r w:rsidR="00097E0C">
        <w:rPr>
          <w:b/>
        </w:rPr>
        <w:t xml:space="preserve"> on </w:t>
      </w:r>
      <w:r w:rsidR="00097E0C" w:rsidRPr="00097E0C">
        <w:rPr>
          <w:b/>
          <w:u w:val="single"/>
        </w:rPr>
        <w:t>tab 12</w:t>
      </w:r>
      <w:r w:rsidR="00CF0442">
        <w:t>, which will enable the name and address fields for data entry.</w:t>
      </w:r>
      <w:r w:rsidR="00097E0C">
        <w:t xml:space="preserve">  </w:t>
      </w:r>
    </w:p>
    <w:p w:rsidR="003A7A23" w:rsidRPr="00097E0C" w:rsidRDefault="003A7A23" w:rsidP="003A7A23">
      <w:pPr>
        <w:ind w:left="720"/>
      </w:pPr>
      <w:r w:rsidRPr="003A7A23">
        <w:rPr>
          <w:rStyle w:val="IntenseEmphasis"/>
          <w:b w:val="0"/>
          <w:i w:val="0"/>
          <w:color w:val="auto"/>
        </w:rPr>
        <w:t xml:space="preserve">If the updated information should be a permanent change to the pick list, also mark the checkbox </w:t>
      </w:r>
      <w:r w:rsidRPr="003A7A23">
        <w:rPr>
          <w:rStyle w:val="IntenseEmphasis"/>
          <w:i w:val="0"/>
          <w:color w:val="auto"/>
        </w:rPr>
        <w:t>Update certifier info and flag for database change</w:t>
      </w:r>
      <w:r w:rsidR="00097E0C">
        <w:rPr>
          <w:rStyle w:val="IntenseEmphasis"/>
          <w:b w:val="0"/>
          <w:i w:val="0"/>
          <w:color w:val="auto"/>
        </w:rPr>
        <w:t xml:space="preserve"> on </w:t>
      </w:r>
      <w:r w:rsidR="00097E0C" w:rsidRPr="00097E0C">
        <w:rPr>
          <w:rStyle w:val="IntenseEmphasis"/>
          <w:i w:val="0"/>
          <w:color w:val="auto"/>
        </w:rPr>
        <w:t>tab 6.</w:t>
      </w:r>
    </w:p>
    <w:p w:rsidR="009B696B" w:rsidRDefault="003A7A23" w:rsidP="003A7A23">
      <w:r>
        <w:rPr>
          <w:b/>
        </w:rPr>
        <w:t>Physician</w:t>
      </w:r>
      <w:r w:rsidR="00D5551E" w:rsidRPr="00166664">
        <w:rPr>
          <w:b/>
        </w:rPr>
        <w:t xml:space="preserve"> in charge of the patient’s care</w:t>
      </w:r>
      <w:r>
        <w:t xml:space="preserve"> are fields that are</w:t>
      </w:r>
      <w:r w:rsidR="00D5551E">
        <w:t xml:space="preserve"> enabled</w:t>
      </w:r>
      <w:r w:rsidR="0086184D">
        <w:t xml:space="preserve"> in most cases,</w:t>
      </w:r>
      <w:r>
        <w:t xml:space="preserve"> </w:t>
      </w:r>
      <w:r w:rsidR="0086184D" w:rsidRPr="0086184D">
        <w:rPr>
          <w:u w:val="single"/>
        </w:rPr>
        <w:t>unless</w:t>
      </w:r>
      <w:r w:rsidR="0086184D">
        <w:t xml:space="preserve"> the</w:t>
      </w:r>
      <w:r>
        <w:t xml:space="preserve"> certifier designation is </w:t>
      </w:r>
      <w:r w:rsidR="00613BA9">
        <w:t>“</w:t>
      </w:r>
      <w:r w:rsidR="0086184D">
        <w:t>Physician in Charge of Patient’s Care</w:t>
      </w:r>
      <w:r>
        <w:t xml:space="preserve">” The name of the decedent’s primary </w:t>
      </w:r>
      <w:r w:rsidR="00C20B0B">
        <w:t>practitioner</w:t>
      </w:r>
      <w:r>
        <w:t xml:space="preserve"> preceding death </w:t>
      </w:r>
      <w:r w:rsidRPr="003A7A23">
        <w:t>should</w:t>
      </w:r>
      <w:r w:rsidR="00D5551E" w:rsidRPr="003A7A23">
        <w:t xml:space="preserve"> </w:t>
      </w:r>
      <w:r w:rsidRPr="003A7A23">
        <w:t>be entered.</w:t>
      </w:r>
      <w:r>
        <w:rPr>
          <w:noProof/>
          <w:sz w:val="36"/>
          <w:szCs w:val="36"/>
        </w:rPr>
        <w:t xml:space="preserve"> </w:t>
      </w:r>
      <w:r>
        <w:t xml:space="preserve">If not on the pick list, then mark the checkbox </w:t>
      </w:r>
      <w:r w:rsidRPr="003A7A23">
        <w:rPr>
          <w:b/>
        </w:rPr>
        <w:t>Physician not in list</w:t>
      </w:r>
      <w:r>
        <w:t xml:space="preserve">. </w:t>
      </w:r>
      <w:r w:rsidR="0088754A">
        <w:t xml:space="preserve">You may enter the physician’s name and title (or Nurse Practitioner, if applicable). </w:t>
      </w:r>
      <w:r>
        <w:t xml:space="preserve">If the decedent had no </w:t>
      </w:r>
      <w:r w:rsidR="00613BA9">
        <w:t xml:space="preserve">primary </w:t>
      </w:r>
      <w:r w:rsidR="0088754A">
        <w:t>practitioner</w:t>
      </w:r>
      <w:r>
        <w:t xml:space="preserve"> preceding death</w:t>
      </w:r>
      <w:r w:rsidR="00E43743">
        <w:t xml:space="preserve">, </w:t>
      </w:r>
      <w:r>
        <w:t xml:space="preserve">then mark the checkbox </w:t>
      </w:r>
      <w:r w:rsidRPr="003A7A23">
        <w:rPr>
          <w:b/>
        </w:rPr>
        <w:t>No primary care physician provided</w:t>
      </w:r>
      <w:r>
        <w:t xml:space="preserve">.  </w:t>
      </w:r>
    </w:p>
    <w:p w:rsidR="00230B43" w:rsidRDefault="00A37A6F" w:rsidP="003A7A23">
      <w:r w:rsidRPr="00FE2183">
        <w:rPr>
          <w:rStyle w:val="IntenseEmphasis"/>
          <w:noProof/>
        </w:rPr>
        <w:lastRenderedPageBreak/>
        <w:drawing>
          <wp:anchor distT="0" distB="0" distL="114300" distR="114300" simplePos="0" relativeHeight="251725824" behindDoc="0" locked="0" layoutInCell="1" allowOverlap="1" wp14:anchorId="47E5142D" wp14:editId="3A43E0AF">
            <wp:simplePos x="0" y="0"/>
            <wp:positionH relativeFrom="column">
              <wp:posOffset>2310130</wp:posOffset>
            </wp:positionH>
            <wp:positionV relativeFrom="paragraph">
              <wp:posOffset>94615</wp:posOffset>
            </wp:positionV>
            <wp:extent cx="3525520" cy="1038860"/>
            <wp:effectExtent l="171450" t="171450" r="360680" b="370840"/>
            <wp:wrapSquare wrapText="bothSides"/>
            <wp:docPr id="48" name="Picture 48"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525520" cy="1038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30B43" w:rsidRPr="00FE2183">
        <w:rPr>
          <w:rStyle w:val="IntenseEmphasis"/>
        </w:rPr>
        <w:t>For nurse practitioners that are certifying death</w:t>
      </w:r>
      <w:r w:rsidR="00FE2183">
        <w:t xml:space="preserve"> -</w:t>
      </w:r>
      <w:r w:rsidR="00230B43">
        <w:t xml:space="preserve"> </w:t>
      </w:r>
      <w:r w:rsidR="0086184D">
        <w:t>their</w:t>
      </w:r>
      <w:r w:rsidR="003A7A23">
        <w:t xml:space="preserve"> </w:t>
      </w:r>
      <w:r w:rsidR="00230B43">
        <w:rPr>
          <w:b/>
        </w:rPr>
        <w:t>Associated P</w:t>
      </w:r>
      <w:r w:rsidR="003A7A23" w:rsidRPr="00166664">
        <w:rPr>
          <w:b/>
        </w:rPr>
        <w:t>hysician</w:t>
      </w:r>
      <w:r w:rsidR="003A7A23">
        <w:t xml:space="preserve"> </w:t>
      </w:r>
      <w:r w:rsidR="00230B43">
        <w:t xml:space="preserve">should be </w:t>
      </w:r>
      <w:r w:rsidR="00E43743">
        <w:t>selected from the pick list</w:t>
      </w:r>
      <w:r w:rsidR="00230B43">
        <w:t xml:space="preserve"> </w:t>
      </w:r>
      <w:r w:rsidR="00E43743">
        <w:t xml:space="preserve">when applicable, and the </w:t>
      </w:r>
      <w:r w:rsidR="00E43743" w:rsidRPr="00E43743">
        <w:rPr>
          <w:b/>
        </w:rPr>
        <w:t xml:space="preserve">Type of association </w:t>
      </w:r>
      <w:r w:rsidR="00E43743">
        <w:t>should be selected as either “Consulting” or “Supervisory.”</w:t>
      </w:r>
      <w:r w:rsidR="003A7A23">
        <w:t xml:space="preserve">  </w:t>
      </w:r>
      <w:r w:rsidR="0086184D">
        <w:t>The physician may or may not be the same as the Physician in Charge of Patient’s Care.</w:t>
      </w:r>
    </w:p>
    <w:p w:rsidR="00D5551E" w:rsidRDefault="00A8411F" w:rsidP="003A7A23">
      <w:r>
        <w:rPr>
          <w:noProof/>
        </w:rPr>
        <w:drawing>
          <wp:anchor distT="0" distB="0" distL="114300" distR="114300" simplePos="0" relativeHeight="251738112" behindDoc="0" locked="0" layoutInCell="1" allowOverlap="1" wp14:anchorId="590F6759" wp14:editId="3EFCB000">
            <wp:simplePos x="0" y="0"/>
            <wp:positionH relativeFrom="column">
              <wp:posOffset>1856509</wp:posOffset>
            </wp:positionH>
            <wp:positionV relativeFrom="paragraph">
              <wp:posOffset>767773</wp:posOffset>
            </wp:positionV>
            <wp:extent cx="2999509" cy="623166"/>
            <wp:effectExtent l="171450" t="171450" r="353695" b="367665"/>
            <wp:wrapTight wrapText="bothSides">
              <wp:wrapPolygon edited="0">
                <wp:start x="1098" y="-5945"/>
                <wp:lineTo x="-1235" y="-4624"/>
                <wp:lineTo x="-1235" y="24440"/>
                <wp:lineTo x="-823" y="27743"/>
                <wp:lineTo x="960" y="32367"/>
                <wp:lineTo x="1098" y="33688"/>
                <wp:lineTo x="21678" y="33688"/>
                <wp:lineTo x="21815" y="32367"/>
                <wp:lineTo x="23599" y="27083"/>
                <wp:lineTo x="24010" y="17174"/>
                <wp:lineTo x="24010" y="3963"/>
                <wp:lineTo x="22089" y="-4624"/>
                <wp:lineTo x="21678" y="-5945"/>
                <wp:lineTo x="1098" y="-5945"/>
              </wp:wrapPolygon>
            </wp:wrapTight>
            <wp:docPr id="25" name="Picture 2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99509" cy="6231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46FB">
        <w:rPr>
          <w:noProof/>
        </w:rPr>
        <w:drawing>
          <wp:anchor distT="0" distB="0" distL="114300" distR="114300" simplePos="0" relativeHeight="251734016" behindDoc="0" locked="0" layoutInCell="1" allowOverlap="1" wp14:anchorId="7EF8D4B3" wp14:editId="2B04DC07">
            <wp:simplePos x="0" y="0"/>
            <wp:positionH relativeFrom="column">
              <wp:posOffset>2780665</wp:posOffset>
            </wp:positionH>
            <wp:positionV relativeFrom="paragraph">
              <wp:posOffset>77470</wp:posOffset>
            </wp:positionV>
            <wp:extent cx="2997835" cy="1356995"/>
            <wp:effectExtent l="171450" t="171450" r="354965" b="357505"/>
            <wp:wrapSquare wrapText="bothSides"/>
            <wp:docPr id="52" name="Picture 52"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97835" cy="1356995"/>
                    </a:xfrm>
                    <a:prstGeom prst="rect">
                      <a:avLst/>
                    </a:prstGeom>
                    <a:ln>
                      <a:noFill/>
                    </a:ln>
                    <a:effectLst>
                      <a:outerShdw blurRad="292100" dist="139700" dir="2700000" algn="tl" rotWithShape="0">
                        <a:srgbClr val="333333">
                          <a:alpha val="65000"/>
                        </a:srgbClr>
                      </a:outerShdw>
                    </a:effectLst>
                  </pic:spPr>
                </pic:pic>
              </a:graphicData>
            </a:graphic>
          </wp:anchor>
        </w:drawing>
      </w:r>
      <w:r w:rsidR="00FB3F71">
        <w:rPr>
          <w:noProof/>
        </w:rPr>
        <w:drawing>
          <wp:anchor distT="0" distB="0" distL="114300" distR="114300" simplePos="0" relativeHeight="251732992" behindDoc="0" locked="0" layoutInCell="1" allowOverlap="1" wp14:anchorId="41C5A2E9" wp14:editId="5607A3F4">
            <wp:simplePos x="0" y="0"/>
            <wp:positionH relativeFrom="column">
              <wp:posOffset>-4562244</wp:posOffset>
            </wp:positionH>
            <wp:positionV relativeFrom="paragraph">
              <wp:posOffset>1114526</wp:posOffset>
            </wp:positionV>
            <wp:extent cx="3221182" cy="713614"/>
            <wp:effectExtent l="171450" t="171450" r="360680" b="353695"/>
            <wp:wrapNone/>
            <wp:docPr id="50" name="Picture 5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r="15559"/>
                    <a:stretch/>
                  </pic:blipFill>
                  <pic:spPr bwMode="auto">
                    <a:xfrm>
                      <a:off x="0" y="0"/>
                      <a:ext cx="3220821" cy="7135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A23" w:rsidRPr="00166664">
        <w:rPr>
          <w:b/>
        </w:rPr>
        <w:t>Hour of death</w:t>
      </w:r>
      <w:r w:rsidR="00FB3F71">
        <w:rPr>
          <w:b/>
        </w:rPr>
        <w:t xml:space="preserve"> </w:t>
      </w:r>
      <w:r w:rsidR="00FB3F71">
        <w:t xml:space="preserve">may be entered as AM or PM, or as military time.  Colons are not needed (e.g., 1412).  If the hour of death is </w:t>
      </w:r>
      <w:r w:rsidR="00DD46B8" w:rsidRPr="00BD500D">
        <w:rPr>
          <w:rFonts w:ascii="Cambria" w:hAnsi="Cambria"/>
          <w:noProof/>
          <w:sz w:val="32"/>
        </w:rPr>
        <mc:AlternateContent>
          <mc:Choice Requires="wps">
            <w:drawing>
              <wp:anchor distT="0" distB="0" distL="114300" distR="114300" simplePos="0" relativeHeight="251737088" behindDoc="0" locked="1" layoutInCell="1" allowOverlap="1" wp14:anchorId="6066FE9E" wp14:editId="6A42EAC2">
                <wp:simplePos x="0" y="0"/>
                <wp:positionH relativeFrom="column">
                  <wp:posOffset>-2785745</wp:posOffset>
                </wp:positionH>
                <wp:positionV relativeFrom="page">
                  <wp:posOffset>3077845</wp:posOffset>
                </wp:positionV>
                <wp:extent cx="4812665" cy="434975"/>
                <wp:effectExtent l="0" t="0" r="508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508982683"/>
                            </w:sdtPr>
                            <w:sdtEndPr/>
                            <w:sdtContent>
                              <w:p w:rsidR="00DD46B8" w:rsidRPr="00BD500D" w:rsidRDefault="00DD46B8" w:rsidP="00201A82">
                                <w:pPr>
                                  <w:jc w:val="right"/>
                                  <w:rPr>
                                    <w:sz w:val="36"/>
                                    <w:szCs w:val="36"/>
                                  </w:rPr>
                                </w:pPr>
                                <w:r>
                                  <w:rPr>
                                    <w:sz w:val="36"/>
                                    <w:szCs w:val="36"/>
                                  </w:rPr>
                                  <w:t>Certification Info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5" o:spid="_x0000_s1105" type="#_x0000_t202" style="position:absolute;margin-left:-219.35pt;margin-top:242.35pt;width:378.95pt;height:34.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" filled="f" stroked="f">
                <v:textbox>
                  <w:txbxContent>
                    <w:sdt>
                      <w:sdtPr>
                        <w:rPr>
                          <w:sz w:val="36"/>
                          <w:szCs w:val="36"/>
                        </w:rPr>
                        <w:alias w:val="Subtitle Even"/>
                        <w:tag w:val="Subtitle Even"/>
                        <w:id w:val="-508982683"/>
                      </w:sdtPr>
                      <w:sdtEndPr/>
                      <w:sdtContent>
                        <w:p w:rsidR="00DD46B8" w:rsidRPr="00BD500D" w:rsidRDefault="00DD46B8" w:rsidP="00201A82">
                          <w:pPr>
                            <w:jc w:val="right"/>
                            <w:rPr>
                              <w:sz w:val="36"/>
                              <w:szCs w:val="36"/>
                            </w:rPr>
                          </w:pPr>
                          <w:r>
                            <w:rPr>
                              <w:sz w:val="36"/>
                              <w:szCs w:val="36"/>
                            </w:rPr>
                            <w:t>Certification Info</w:t>
                          </w:r>
                        </w:p>
                      </w:sdtContent>
                    </w:sdt>
                  </w:txbxContent>
                </v:textbox>
                <w10:wrap anchory="page"/>
                <w10:anchorlock/>
              </v:shape>
            </w:pict>
          </mc:Fallback>
        </mc:AlternateContent>
      </w:r>
      <w:r w:rsidR="00FB3F71">
        <w:t>from 1300-2459, then the time designation is completed as military automatically.  When entering 1200, select “Noon” or “Midnight.”</w:t>
      </w:r>
    </w:p>
    <w:p w:rsidR="0086184D" w:rsidRDefault="0086184D" w:rsidP="003A7A23">
      <w:r>
        <w:rPr>
          <w:b/>
        </w:rPr>
        <w:t xml:space="preserve">Date signed </w:t>
      </w:r>
      <w:r w:rsidR="009876F0">
        <w:t>should</w:t>
      </w:r>
      <w:r w:rsidR="00A8411F">
        <w:t xml:space="preserve"> be entered as numeric.  It will be converted to formal format when the record is registered and printed by the City/Town Clerk.  Enter as MMDDYYYY or MM/DD/YYYY.</w:t>
      </w:r>
    </w:p>
    <w:p w:rsidR="00B920CD" w:rsidRDefault="00B920CD" w:rsidP="003A7A23">
      <w:r>
        <w:t xml:space="preserve">Finish and Save prior to Certifying on the Records Actions tab -- </w:t>
      </w:r>
      <w:r w:rsidR="0086184D">
        <w:t>When all information is completed</w:t>
      </w:r>
      <w:r w:rsidR="00A8411F">
        <w:t xml:space="preserve">, </w:t>
      </w:r>
      <w:r w:rsidR="00A8411F" w:rsidRPr="00A8411F">
        <w:rPr>
          <w:u w:val="single"/>
        </w:rPr>
        <w:t>you must Finish and Save</w:t>
      </w:r>
      <w:r w:rsidR="00A8411F">
        <w:t xml:space="preserve"> the record before you can certify.  </w:t>
      </w:r>
      <w:r>
        <w:t>Both steps are necessary before you may certify the record.</w:t>
      </w:r>
      <w:r w:rsidR="000C34BA">
        <w:t xml:space="preserve">  (The VIP system needs to validate all screens before it determines that it is ready to certify.)</w:t>
      </w:r>
    </w:p>
    <w:p w:rsidR="00B920CD" w:rsidRDefault="00B920CD" w:rsidP="00B920CD">
      <w:pPr>
        <w:pStyle w:val="ListParagraph"/>
        <w:numPr>
          <w:ilvl w:val="0"/>
          <w:numId w:val="4"/>
        </w:numPr>
      </w:pPr>
      <w:r>
        <w:t xml:space="preserve">Click </w:t>
      </w:r>
      <w:r w:rsidR="00A8411F" w:rsidRPr="00B920CD">
        <w:rPr>
          <w:b/>
        </w:rPr>
        <w:t>Finish</w:t>
      </w:r>
      <w:r w:rsidR="00A8411F">
        <w:t xml:space="preserve"> at the bottom of the tab you are working on.  </w:t>
      </w:r>
      <w:r w:rsidR="00FF1E55">
        <w:rPr>
          <w:noProof/>
        </w:rPr>
        <w:drawing>
          <wp:inline distT="0" distB="0" distL="0" distR="0" wp14:anchorId="2434FBE1" wp14:editId="1FAFB3B1">
            <wp:extent cx="3928970" cy="295645"/>
            <wp:effectExtent l="171450" t="171450" r="357505" b="371475"/>
            <wp:docPr id="53" name="Picture 53" descr="Image displaying bottom of the tab described in the text.  Buttons  titles include: Previous, Finish, and 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51286" cy="297324"/>
                    </a:xfrm>
                    <a:prstGeom prst="rect">
                      <a:avLst/>
                    </a:prstGeom>
                    <a:ln>
                      <a:noFill/>
                    </a:ln>
                    <a:effectLst>
                      <a:outerShdw blurRad="292100" dist="139700" dir="2700000" algn="tl" rotWithShape="0">
                        <a:srgbClr val="333333">
                          <a:alpha val="65000"/>
                        </a:srgbClr>
                      </a:outerShdw>
                    </a:effectLst>
                  </pic:spPr>
                </pic:pic>
              </a:graphicData>
            </a:graphic>
          </wp:inline>
        </w:drawing>
      </w:r>
    </w:p>
    <w:p w:rsidR="0086184D" w:rsidRDefault="00A8411F" w:rsidP="00B920CD">
      <w:pPr>
        <w:pStyle w:val="ListParagraph"/>
        <w:numPr>
          <w:ilvl w:val="0"/>
          <w:numId w:val="4"/>
        </w:numPr>
      </w:pPr>
      <w:r>
        <w:t>You will then see the VIPS Warning page</w:t>
      </w:r>
      <w:r w:rsidR="00B920CD">
        <w:t xml:space="preserve">, at the bottom of which you will click on the </w:t>
      </w:r>
      <w:r w:rsidR="00B920CD" w:rsidRPr="00B920CD">
        <w:rPr>
          <w:b/>
        </w:rPr>
        <w:t>Save as Pending</w:t>
      </w:r>
      <w:r w:rsidR="00B920CD">
        <w:t xml:space="preserve"> </w:t>
      </w:r>
      <w:r w:rsidR="002D0EBA">
        <w:t>button.  (See next page</w:t>
      </w:r>
      <w:r w:rsidR="00B920CD">
        <w:t>).</w:t>
      </w:r>
    </w:p>
    <w:p w:rsidR="00B920CD" w:rsidRDefault="00B920CD" w:rsidP="002D0EBA">
      <w:pPr>
        <w:ind w:left="1080"/>
      </w:pPr>
      <w:r>
        <w:t xml:space="preserve">Next, you will be on the “Successful Transaction” page, where there is a button </w:t>
      </w:r>
      <w:r w:rsidR="009876F0">
        <w:t>labeled</w:t>
      </w:r>
      <w:r>
        <w:t xml:space="preserve"> </w:t>
      </w:r>
      <w:r w:rsidRPr="002D0EBA">
        <w:rPr>
          <w:b/>
        </w:rPr>
        <w:t>Return to Record</w:t>
      </w:r>
      <w:r>
        <w:t xml:space="preserve"> if you are ready to certify.</w:t>
      </w:r>
      <w:r w:rsidR="002D0EBA">
        <w:t xml:space="preserve"> (See next page).</w:t>
      </w:r>
    </w:p>
    <w:p w:rsidR="00B920CD" w:rsidRDefault="00B920CD" w:rsidP="003A7A23"/>
    <w:p w:rsidR="00B920CD" w:rsidRDefault="00B920CD" w:rsidP="003A7A23"/>
    <w:p w:rsidR="00A8411F" w:rsidRDefault="00A8411F">
      <w:r>
        <w:br w:type="page"/>
      </w:r>
    </w:p>
    <w:p w:rsidR="00A845C5" w:rsidRDefault="00A845C5" w:rsidP="00A845C5">
      <w:pPr>
        <w:pStyle w:val="Heading1"/>
      </w:pPr>
      <w:r>
        <w:lastRenderedPageBreak/>
        <w:t>VIPS Warning Page</w:t>
      </w:r>
    </w:p>
    <w:p w:rsidR="00A8411F" w:rsidRDefault="007559E4" w:rsidP="003A7A23">
      <w:r>
        <w:rPr>
          <w:noProof/>
        </w:rPr>
        <w:drawing>
          <wp:anchor distT="0" distB="0" distL="114300" distR="114300" simplePos="0" relativeHeight="251824128" behindDoc="1" locked="0" layoutInCell="1" allowOverlap="1" wp14:anchorId="33F3C6F5" wp14:editId="2A2463CC">
            <wp:simplePos x="0" y="0"/>
            <wp:positionH relativeFrom="column">
              <wp:posOffset>3661410</wp:posOffset>
            </wp:positionH>
            <wp:positionV relativeFrom="paragraph">
              <wp:posOffset>4572635</wp:posOffset>
            </wp:positionV>
            <wp:extent cx="2133600" cy="302260"/>
            <wp:effectExtent l="171450" t="171450" r="361950" b="364490"/>
            <wp:wrapTight wrapText="bothSides">
              <wp:wrapPolygon edited="0">
                <wp:start x="1543" y="-12252"/>
                <wp:lineTo x="-1736" y="-9529"/>
                <wp:lineTo x="-1736" y="27227"/>
                <wp:lineTo x="-1157" y="34034"/>
                <wp:lineTo x="1350" y="43563"/>
                <wp:lineTo x="1543" y="46286"/>
                <wp:lineTo x="21793" y="46286"/>
                <wp:lineTo x="21986" y="43563"/>
                <wp:lineTo x="24493" y="34034"/>
                <wp:lineTo x="25071" y="13613"/>
                <wp:lineTo x="25071" y="8168"/>
                <wp:lineTo x="22371" y="-9529"/>
                <wp:lineTo x="21793" y="-12252"/>
                <wp:lineTo x="1543" y="-12252"/>
              </wp:wrapPolygon>
            </wp:wrapTight>
            <wp:docPr id="60" name="Picture 6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33600" cy="302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845C5">
        <w:rPr>
          <w:noProof/>
        </w:rPr>
        <mc:AlternateContent>
          <mc:Choice Requires="wpg">
            <w:drawing>
              <wp:anchor distT="0" distB="0" distL="114300" distR="114300" simplePos="0" relativeHeight="251746304" behindDoc="0" locked="0" layoutInCell="1" allowOverlap="1" wp14:anchorId="6D1A1FC2" wp14:editId="1E4144F9">
                <wp:simplePos x="0" y="0"/>
                <wp:positionH relativeFrom="column">
                  <wp:posOffset>-118110</wp:posOffset>
                </wp:positionH>
                <wp:positionV relativeFrom="paragraph">
                  <wp:posOffset>694690</wp:posOffset>
                </wp:positionV>
                <wp:extent cx="6026150" cy="2908300"/>
                <wp:effectExtent l="171450" t="171450" r="374650" b="387350"/>
                <wp:wrapTopAndBottom/>
                <wp:docPr id="59" name="Group 59" descr="Image displaying VIP activity described in text"/>
                <wp:cNvGraphicFramePr/>
                <a:graphic xmlns:a="http://schemas.openxmlformats.org/drawingml/2006/main">
                  <a:graphicData uri="http://schemas.microsoft.com/office/word/2010/wordprocessingGroup">
                    <wpg:wgp>
                      <wpg:cNvGrpSpPr/>
                      <wpg:grpSpPr>
                        <a:xfrm>
                          <a:off x="0" y="0"/>
                          <a:ext cx="6026150" cy="2908300"/>
                          <a:chOff x="0" y="0"/>
                          <a:chExt cx="6026728" cy="2909178"/>
                        </a:xfrm>
                      </wpg:grpSpPr>
                      <pic:pic xmlns:pic="http://schemas.openxmlformats.org/drawingml/2006/picture">
                        <pic:nvPicPr>
                          <pic:cNvPr id="46" name="Picture 46" descr="Image displaying VIP activity described in text"/>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440382" cy="215438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8" name="Picture 28" descr="Image displaying VIP activity described in text"/>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371600" y="830996"/>
                            <a:ext cx="4655128" cy="2078182"/>
                          </a:xfrm>
                          <a:prstGeom prst="rect">
                            <a:avLst/>
                          </a:prstGeom>
                          <a:ln>
                            <a:solidFill>
                              <a:schemeClr val="bg1"/>
                            </a:solidFill>
                          </a:ln>
                          <a:effectLst>
                            <a:outerShdw blurRad="292100" dist="139700" dir="2700000" algn="tl" rotWithShape="0">
                              <a:srgbClr val="333333">
                                <a:alpha val="65000"/>
                              </a:srgbClr>
                            </a:outerShdw>
                          </a:effectLst>
                        </pic:spPr>
                      </pic:pic>
                      <wps:wsp>
                        <wps:cNvPr id="51" name="Rectangular Callout 51"/>
                        <wps:cNvSpPr/>
                        <wps:spPr>
                          <a:xfrm>
                            <a:off x="1025235" y="200890"/>
                            <a:ext cx="4011376" cy="651342"/>
                          </a:xfrm>
                          <a:prstGeom prst="wedgeRectCallout">
                            <a:avLst>
                              <a:gd name="adj1" fmla="val -61994"/>
                              <a:gd name="adj2" fmla="val 39253"/>
                            </a:avLst>
                          </a:prstGeom>
                          <a:solidFill>
                            <a:srgbClr val="FFFFFF"/>
                          </a:solidFill>
                          <a:ln w="25400" cap="flat" cmpd="sng" algn="ctr">
                            <a:solidFill>
                              <a:srgbClr val="7DA329">
                                <a:alpha val="50196"/>
                              </a:srgbClr>
                            </a:solidFill>
                            <a:prstDash val="solid"/>
                          </a:ln>
                          <a:effectLst/>
                        </wps:spPr>
                        <wps:txbx>
                          <w:txbxContent>
                            <w:p w:rsidR="00A8411F" w:rsidRPr="00431C52" w:rsidRDefault="00A8411F" w:rsidP="00A8411F">
                              <w:pPr>
                                <w:rPr>
                                  <w:sz w:val="20"/>
                                </w:rPr>
                              </w:pPr>
                              <w:r>
                                <w:rPr>
                                  <w:sz w:val="20"/>
                                </w:rPr>
                                <w:t xml:space="preserve">This record </w:t>
                              </w:r>
                              <w:r w:rsidR="00E059EB">
                                <w:rPr>
                                  <w:sz w:val="20"/>
                                </w:rPr>
                                <w:t xml:space="preserve">is </w:t>
                              </w:r>
                              <w:r w:rsidR="00E059EB" w:rsidRPr="00E059EB">
                                <w:rPr>
                                  <w:sz w:val="20"/>
                                  <w:u w:val="single"/>
                                </w:rPr>
                                <w:t>not</w:t>
                              </w:r>
                              <w:r w:rsidR="00E059EB">
                                <w:rPr>
                                  <w:sz w:val="20"/>
                                </w:rPr>
                                <w:t xml:space="preserve"> ready to be</w:t>
                              </w:r>
                              <w:r>
                                <w:rPr>
                                  <w:sz w:val="20"/>
                                </w:rPr>
                                <w:t xml:space="preserve"> certified, as </w:t>
                              </w:r>
                              <w:r w:rsidR="00E059EB">
                                <w:rPr>
                                  <w:sz w:val="20"/>
                                </w:rPr>
                                <w:t>the tobacco question is not complete.</w:t>
                              </w:r>
                              <w:r w:rsidR="004C52A6">
                                <w:rPr>
                                  <w:sz w:val="20"/>
                                </w:rPr>
                                <w:t xml:space="preserve">  To return to the appropriate tab, click the field name. To save the record for later, click </w:t>
                              </w:r>
                              <w:r w:rsidR="004C52A6" w:rsidRPr="004C52A6">
                                <w:rPr>
                                  <w:b/>
                                  <w:sz w:val="20"/>
                                </w:rPr>
                                <w:t>Save as Pending</w:t>
                              </w:r>
                              <w:r w:rsidR="004C52A6">
                                <w:rPr>
                                  <w:sz w:val="20"/>
                                </w:rPr>
                                <w:t xml:space="preserve"> at the bottom of the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ular Callout 54"/>
                        <wps:cNvSpPr/>
                        <wps:spPr>
                          <a:xfrm>
                            <a:off x="3941619" y="1316182"/>
                            <a:ext cx="1918335" cy="602615"/>
                          </a:xfrm>
                          <a:prstGeom prst="wedgeRectCallout">
                            <a:avLst>
                              <a:gd name="adj1" fmla="val -60951"/>
                              <a:gd name="adj2" fmla="val -20803"/>
                            </a:avLst>
                          </a:prstGeom>
                          <a:solidFill>
                            <a:srgbClr val="FFFFFF"/>
                          </a:solidFill>
                          <a:ln w="25400" cap="flat" cmpd="sng" algn="ctr">
                            <a:solidFill>
                              <a:srgbClr val="7DA329">
                                <a:alpha val="50196"/>
                              </a:srgbClr>
                            </a:solidFill>
                            <a:prstDash val="solid"/>
                          </a:ln>
                          <a:effectLst/>
                        </wps:spPr>
                        <wps:txbx>
                          <w:txbxContent>
                            <w:p w:rsidR="00E059EB" w:rsidRPr="00431C52" w:rsidRDefault="00E059EB" w:rsidP="00E059EB">
                              <w:pPr>
                                <w:rPr>
                                  <w:sz w:val="20"/>
                                </w:rPr>
                              </w:pPr>
                              <w:r>
                                <w:rPr>
                                  <w:sz w:val="20"/>
                                </w:rPr>
                                <w:t xml:space="preserve">This record </w:t>
                              </w:r>
                              <w:r w:rsidRPr="00E059EB">
                                <w:rPr>
                                  <w:sz w:val="20"/>
                                  <w:u w:val="single"/>
                                </w:rPr>
                                <w:t>will</w:t>
                              </w:r>
                              <w:r>
                                <w:rPr>
                                  <w:sz w:val="20"/>
                                </w:rPr>
                                <w:t xml:space="preserve"> be ready to certify, but must be saved before these fields are enabled.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ular Callout 56"/>
                        <wps:cNvSpPr/>
                        <wps:spPr>
                          <a:xfrm>
                            <a:off x="3706091" y="2064328"/>
                            <a:ext cx="2223655" cy="704215"/>
                          </a:xfrm>
                          <a:prstGeom prst="wedgeRectCallout">
                            <a:avLst>
                              <a:gd name="adj1" fmla="val -101757"/>
                              <a:gd name="adj2" fmla="val -9981"/>
                            </a:avLst>
                          </a:prstGeom>
                          <a:solidFill>
                            <a:srgbClr val="FFFFFF"/>
                          </a:solidFill>
                          <a:ln w="25400" cap="flat" cmpd="sng" algn="ctr">
                            <a:solidFill>
                              <a:srgbClr val="7DA329">
                                <a:alpha val="50196"/>
                              </a:srgbClr>
                            </a:solidFill>
                            <a:prstDash val="solid"/>
                          </a:ln>
                          <a:effectLst/>
                        </wps:spPr>
                        <wps:txbx>
                          <w:txbxContent>
                            <w:p w:rsidR="00E059EB" w:rsidRPr="00431C52" w:rsidRDefault="00E059EB" w:rsidP="00E059EB">
                              <w:pPr>
                                <w:rPr>
                                  <w:sz w:val="20"/>
                                </w:rPr>
                              </w:pPr>
                              <w:r>
                                <w:rPr>
                                  <w:sz w:val="20"/>
                                </w:rPr>
                                <w:t xml:space="preserve">Certifiers and medical staff </w:t>
                              </w:r>
                              <w:r>
                                <w:rPr>
                                  <w:sz w:val="20"/>
                                  <w:u w:val="single"/>
                                </w:rPr>
                                <w:t>are not required</w:t>
                              </w:r>
                              <w:r>
                                <w:rPr>
                                  <w:sz w:val="20"/>
                                </w:rPr>
                                <w:t xml:space="preserve"> to answer any items other than the Medical Information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9" o:spid="_x0000_s1106" alt="Image displaying VIP activity described in text" style="position:absolute;margin-left:-9.3pt;margin-top:54.7pt;width:474.5pt;height:229pt;z-index:251746304;mso-position-horizontal-relative:text;mso-position-vertical-relative:text;mso-height-relative:margin" coordsize="60267,2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">
                <v:shape id="Picture 46" o:spid="_x0000_s1107" type="#_x0000_t75" alt="Image displaying VIP activity described in text" style="position:absolute;width:44403;height:2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u+bEAAAA2wAAAA8AAABkcnMvZG93bnJldi54bWxEj0FrwkAUhO+C/2F5gjfdWEQkdRWVqqUH&#10;i9r2/Mw+k2j2bciuMf57Vyh4HGbmG2Yya0whaqpcblnBoB+BIE6szjlV8HNY9cYgnEfWWFgmBXdy&#10;MJu2WxOMtb3xjuq9T0WAsItRQeZ9GUvpkowMur4tiYN3spVBH2SVSl3hLcBNId+iaCQN5hwWMixp&#10;mVFy2V+Ngq+/j+2ZrTt+H1frzeJSb3/z3VWpbqeZv4Pw1PhX+L/9qRUMR/D8En6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7u+bEAAAA2wAAAA8AAAAAAAAAAAAAAAAA&#10;nwIAAGRycy9kb3ducmV2LnhtbFBLBQYAAAAABAAEAPcAAACQAwAAAAA=&#10;">
                  <v:imagedata r:id="rId71" o:title="Image displaying VIP activity described in text"/>
                  <v:shadow on="t" color="#333" opacity="42598f" origin="-.5,-.5" offset="2.74397mm,2.74397mm"/>
                  <v:path arrowok="t"/>
                </v:shape>
                <v:shape id="Picture 28" o:spid="_x0000_s1108" type="#_x0000_t75" alt="Image displaying VIP activity described in text" style="position:absolute;left:13716;top:8309;width:46551;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WD7CAAAA2wAAAA8AAABkcnMvZG93bnJldi54bWxET89rwjAUvgv+D+ENdtN0jo1STYsoguww&#10;sdthx7fm2RSbl9LEtttfvxyEHT++35tisq0YqPeNYwVPywQEceV0w7WCz4/DIgXhA7LG1jEp+CEP&#10;RT6fbTDTbuQzDWWoRQxhn6ECE0KXSekrQxb90nXEkbu43mKIsK+l7nGM4baVqyR5lRYbjg0GO9oZ&#10;qq7lzSpIT9/j/s3g8MI1je+/X1P5nJyVenyYtmsQgabwL767j1rBKo6NX+IP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lg+wgAAANsAAAAPAAAAAAAAAAAAAAAAAJ8C&#10;AABkcnMvZG93bnJldi54bWxQSwUGAAAAAAQABAD3AAAAjgMAAAAA&#10;" stroked="t" strokecolor="white [3212]">
                  <v:imagedata r:id="rId72" o:title="Image displaying VIP activity described in text"/>
                  <v:shadow on="t" color="#333" opacity="42598f" origin="-.5,-.5" offset="2.74397mm,2.74397mm"/>
                  <v:path arrowok="t"/>
                </v:shape>
                <v:shape id="Rectangular Callout 51" o:spid="_x0000_s1109" type="#_x0000_t61" style="position:absolute;left:10252;top:2008;width:40114;height:6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2tsQA&#10;AADbAAAADwAAAGRycy9kb3ducmV2LnhtbESPT2sCMRTE74V+h/AK3mpWoaWsRrHqSkEo+O/g7bF5&#10;ZpduXpYkdddvbwoFj8PM/IaZznvbiCv5UDtWMBpmIIhLp2s2Co6H4vUDRIjIGhvHpOBGAeaz56cp&#10;5tp1vKPrPhqRIBxyVFDF2OZShrIii2HoWuLkXZy3GJP0RmqPXYLbRo6z7F1arDktVNjSsqLyZ/9r&#10;FWzNehw2xer8/bkqfFf3DW3MSanBS7+YgIjUx0f4v/2lFbyN4O9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NrbEAAAA2wAAAA8AAAAAAAAAAAAAAAAAmAIAAGRycy9k&#10;b3ducmV2LnhtbFBLBQYAAAAABAAEAPUAAACJAwAAAAA=&#10;" adj="-2591,19279" strokecolor="#7da329" strokeweight="2pt">
                  <v:stroke opacity="32896f"/>
                  <v:textbox>
                    <w:txbxContent>
                      <w:p w:rsidR="00A8411F" w:rsidRPr="00431C52" w:rsidRDefault="00A8411F" w:rsidP="00A8411F">
                        <w:pPr>
                          <w:rPr>
                            <w:sz w:val="20"/>
                          </w:rPr>
                        </w:pPr>
                        <w:r>
                          <w:rPr>
                            <w:sz w:val="20"/>
                          </w:rPr>
                          <w:t xml:space="preserve">This record </w:t>
                        </w:r>
                        <w:r w:rsidR="00E059EB">
                          <w:rPr>
                            <w:sz w:val="20"/>
                          </w:rPr>
                          <w:t xml:space="preserve">is </w:t>
                        </w:r>
                        <w:r w:rsidR="00E059EB" w:rsidRPr="00E059EB">
                          <w:rPr>
                            <w:sz w:val="20"/>
                            <w:u w:val="single"/>
                          </w:rPr>
                          <w:t>not</w:t>
                        </w:r>
                        <w:r w:rsidR="00E059EB">
                          <w:rPr>
                            <w:sz w:val="20"/>
                          </w:rPr>
                          <w:t xml:space="preserve"> ready to be</w:t>
                        </w:r>
                        <w:r>
                          <w:rPr>
                            <w:sz w:val="20"/>
                          </w:rPr>
                          <w:t xml:space="preserve"> certified, as </w:t>
                        </w:r>
                        <w:r w:rsidR="00E059EB">
                          <w:rPr>
                            <w:sz w:val="20"/>
                          </w:rPr>
                          <w:t>the tobacco question is not complete.</w:t>
                        </w:r>
                        <w:r w:rsidR="004C52A6">
                          <w:rPr>
                            <w:sz w:val="20"/>
                          </w:rPr>
                          <w:t xml:space="preserve">  To return to the appropriate tab, click the field name. To save the record for later, click </w:t>
                        </w:r>
                        <w:r w:rsidR="004C52A6" w:rsidRPr="004C52A6">
                          <w:rPr>
                            <w:b/>
                            <w:sz w:val="20"/>
                          </w:rPr>
                          <w:t>Save as Pending</w:t>
                        </w:r>
                        <w:r w:rsidR="004C52A6">
                          <w:rPr>
                            <w:sz w:val="20"/>
                          </w:rPr>
                          <w:t xml:space="preserve"> at the bottom of the page.</w:t>
                        </w:r>
                      </w:p>
                    </w:txbxContent>
                  </v:textbox>
                </v:shape>
                <v:shape id="Rectangular Callout 54" o:spid="_x0000_s1110" type="#_x0000_t61" style="position:absolute;left:39416;top:13161;width:19183;height:6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fQ8MA&#10;AADbAAAADwAAAGRycy9kb3ducmV2LnhtbESPX2vCMBTF3wd+h3AF32bi2MasRilCwcEYTH3Y46W5&#10;tsXmJiSx1m+/DAZ7PJw/P856O9peDBRi51jDYq5AENfOdNxoOB2rxzcQMSEb7B2ThjtF2G4mD2ss&#10;jLvxFw2H1Ig8wrFADW1KvpAy1i1ZjHPnibN3dsFiyjI00gS85XHbyyelXqXFjjOhRU+7lurL4Woz&#10;5D1Upw9VHpfKf5fV4K579p9az6ZjuQKRaEz/4b/23mh4eYb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7fQ8MAAADbAAAADwAAAAAAAAAAAAAAAACYAgAAZHJzL2Rv&#10;d25yZXYueG1sUEsFBgAAAAAEAAQA9QAAAIgDAAAAAA==&#10;" adj="-2365,6307" strokecolor="#7da329" strokeweight="2pt">
                  <v:stroke opacity="32896f"/>
                  <v:textbox>
                    <w:txbxContent>
                      <w:p w:rsidR="00E059EB" w:rsidRPr="00431C52" w:rsidRDefault="00E059EB" w:rsidP="00E059EB">
                        <w:pPr>
                          <w:rPr>
                            <w:sz w:val="20"/>
                          </w:rPr>
                        </w:pPr>
                        <w:r>
                          <w:rPr>
                            <w:sz w:val="20"/>
                          </w:rPr>
                          <w:t xml:space="preserve">This record </w:t>
                        </w:r>
                        <w:r w:rsidRPr="00E059EB">
                          <w:rPr>
                            <w:sz w:val="20"/>
                            <w:u w:val="single"/>
                          </w:rPr>
                          <w:t>will</w:t>
                        </w:r>
                        <w:r>
                          <w:rPr>
                            <w:sz w:val="20"/>
                          </w:rPr>
                          <w:t xml:space="preserve"> be ready to certify, but must be saved before these fields are enabled.</w:t>
                        </w:r>
                      </w:p>
                    </w:txbxContent>
                  </v:textbox>
                </v:shape>
                <v:shape id="Rectangular Callout 56" o:spid="_x0000_s1111" type="#_x0000_t61" style="position:absolute;left:37060;top:20643;width:22237;height:7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KccQA&#10;AADbAAAADwAAAGRycy9kb3ducmV2LnhtbESPzU4CQRCE7ya+w6RNvBiYVQQ2CwMxJiZyFHmAZqf3&#10;B3Z61pkWVp6eMTHxWKmqr1LL9eA6daIQW88GHscZKOLS25ZrA7vPt1EOKgqyxc4zGfihCOvV7c0S&#10;C+vP/EGnrdQqQTgWaKAR6QutY9mQwzj2PXHyKh8cSpKh1jbgOcFdp5+ybKYdtpwWGuzptaHyuP12&#10;Bqoo00s+2X8dcjm0OjzMnzdVMOb+bnhZgBIa5D/81363BqYz+P2Sf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SnHEAAAA2wAAAA8AAAAAAAAAAAAAAAAAmAIAAGRycy9k&#10;b3ducmV2LnhtbFBLBQYAAAAABAAEAPUAAACJAwAAAAA=&#10;" adj="-11180,8644" strokecolor="#7da329" strokeweight="2pt">
                  <v:stroke opacity="32896f"/>
                  <v:textbox>
                    <w:txbxContent>
                      <w:p w:rsidR="00E059EB" w:rsidRPr="00431C52" w:rsidRDefault="00E059EB" w:rsidP="00E059EB">
                        <w:pPr>
                          <w:rPr>
                            <w:sz w:val="20"/>
                          </w:rPr>
                        </w:pPr>
                        <w:r>
                          <w:rPr>
                            <w:sz w:val="20"/>
                          </w:rPr>
                          <w:t xml:space="preserve">Certifiers and medical staff </w:t>
                        </w:r>
                        <w:r>
                          <w:rPr>
                            <w:sz w:val="20"/>
                            <w:u w:val="single"/>
                          </w:rPr>
                          <w:t>are not required</w:t>
                        </w:r>
                        <w:r>
                          <w:rPr>
                            <w:sz w:val="20"/>
                          </w:rPr>
                          <w:t xml:space="preserve"> to answer any items other than the Medical Information items.</w:t>
                        </w:r>
                      </w:p>
                    </w:txbxContent>
                  </v:textbox>
                </v:shape>
                <w10:wrap type="topAndBottom"/>
              </v:group>
            </w:pict>
          </mc:Fallback>
        </mc:AlternateContent>
      </w:r>
      <w:r w:rsidR="00A8411F">
        <w:t xml:space="preserve">This page contains a list of all fields that still need to be completed.  </w:t>
      </w:r>
      <w:r w:rsidR="00A8411F" w:rsidRPr="00EB448D">
        <w:t xml:space="preserve">Certifiers and medical staff do </w:t>
      </w:r>
      <w:r w:rsidR="00A8411F" w:rsidRPr="000C34BA">
        <w:t>not</w:t>
      </w:r>
      <w:r w:rsidR="00A8411F" w:rsidRPr="00EB448D">
        <w:t xml:space="preserve"> need to complete any item</w:t>
      </w:r>
      <w:r w:rsidR="0012686C" w:rsidRPr="00EB448D">
        <w:t>s other than those that appear i</w:t>
      </w:r>
      <w:r w:rsidR="00A8411F" w:rsidRPr="00EB448D">
        <w:t xml:space="preserve">n the </w:t>
      </w:r>
      <w:r w:rsidR="00A8411F" w:rsidRPr="00EB448D">
        <w:rPr>
          <w:b/>
        </w:rPr>
        <w:t>Medical Information</w:t>
      </w:r>
      <w:r w:rsidR="00A8411F" w:rsidRPr="00EB448D">
        <w:t xml:space="preserve"> section</w:t>
      </w:r>
      <w:r w:rsidR="00A8411F">
        <w:t>.</w:t>
      </w:r>
      <w:r w:rsidR="004C52A6">
        <w:t xml:space="preserve">  </w:t>
      </w:r>
      <w:r w:rsidR="00F07787" w:rsidRPr="00F07787">
        <w:rPr>
          <w:noProof/>
          <w:sz w:val="36"/>
          <w:szCs w:val="36"/>
        </w:rPr>
        <mc:AlternateContent>
          <mc:Choice Requires="wps">
            <w:drawing>
              <wp:anchor distT="0" distB="0" distL="114300" distR="114300" simplePos="0" relativeHeight="251758592" behindDoc="0" locked="1" layoutInCell="1" allowOverlap="1" wp14:anchorId="48FFC2B9" wp14:editId="16DE0AE0">
                <wp:simplePos x="0" y="0"/>
                <wp:positionH relativeFrom="column">
                  <wp:posOffset>-2791460</wp:posOffset>
                </wp:positionH>
                <wp:positionV relativeFrom="page">
                  <wp:posOffset>3105785</wp:posOffset>
                </wp:positionV>
                <wp:extent cx="4834255" cy="43497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rsidR="00F07787" w:rsidRPr="00BD500D" w:rsidRDefault="00F07787" w:rsidP="00F07787">
                            <w:pPr>
                              <w:jc w:val="right"/>
                              <w:rPr>
                                <w:sz w:val="36"/>
                                <w:szCs w:val="36"/>
                              </w:rPr>
                            </w:pPr>
                            <w:r>
                              <w:rPr>
                                <w:sz w:val="36"/>
                                <w:szCs w:val="36"/>
                              </w:rPr>
                              <w:t>VIP Warning Page</w:t>
                            </w:r>
                            <w:r w:rsidR="002D0EBA">
                              <w:rPr>
                                <w:sz w:val="36"/>
                                <w:szCs w:val="36"/>
                              </w:rPr>
                              <w:t>, Successful Transaction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19.8pt;margin-top:244.55pt;width:380.65pt;height:34.2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" filled="f" stroked="f">
                <v:textbox>
                  <w:txbxContent>
                    <w:p w:rsidR="00F07787" w:rsidRPr="00BD500D" w:rsidRDefault="00F07787" w:rsidP="00F07787">
                      <w:pPr>
                        <w:jc w:val="right"/>
                        <w:rPr>
                          <w:sz w:val="36"/>
                          <w:szCs w:val="36"/>
                        </w:rPr>
                      </w:pPr>
                      <w:r>
                        <w:rPr>
                          <w:sz w:val="36"/>
                          <w:szCs w:val="36"/>
                        </w:rPr>
                        <w:t>VIP Warning Page</w:t>
                      </w:r>
                      <w:r w:rsidR="002D0EBA">
                        <w:rPr>
                          <w:sz w:val="36"/>
                          <w:szCs w:val="36"/>
                        </w:rPr>
                        <w:t>, Successful Transaction</w:t>
                      </w:r>
                    </w:p>
                  </w:txbxContent>
                </v:textbox>
                <w10:wrap anchory="page"/>
                <w10:anchorlock/>
              </v:shape>
            </w:pict>
          </mc:Fallback>
        </mc:AlternateContent>
      </w:r>
      <w:r w:rsidR="004C52A6">
        <w:rPr>
          <w:rStyle w:val="IntenseEmphasis"/>
        </w:rPr>
        <w:t xml:space="preserve">Record is not saved until you </w:t>
      </w:r>
      <w:r w:rsidR="00185F7D">
        <w:rPr>
          <w:rStyle w:val="IntenseEmphasis"/>
        </w:rPr>
        <w:t>“</w:t>
      </w:r>
      <w:r w:rsidR="004C52A6" w:rsidRPr="00185F7D">
        <w:rPr>
          <w:rStyle w:val="IntenseEmphasis"/>
        </w:rPr>
        <w:t>Save as Pending</w:t>
      </w:r>
      <w:r w:rsidR="00185F7D">
        <w:rPr>
          <w:rStyle w:val="IntenseEmphasis"/>
        </w:rPr>
        <w:t>”</w:t>
      </w:r>
      <w:r w:rsidR="004C52A6">
        <w:rPr>
          <w:rStyle w:val="IntenseEmphasis"/>
        </w:rPr>
        <w:t xml:space="preserve"> -- </w:t>
      </w:r>
      <w:r w:rsidR="004C52A6">
        <w:t xml:space="preserve">Note that a record is not yet saved until the </w:t>
      </w:r>
      <w:r w:rsidR="004C52A6" w:rsidRPr="004C52A6">
        <w:rPr>
          <w:b/>
        </w:rPr>
        <w:t>Save as Pending</w:t>
      </w:r>
      <w:r w:rsidR="004C52A6">
        <w:t xml:space="preserve"> button is clicked at the bottom of this page.  To quickly skip the non-medical items, press the [End] button on your keyboard to skip to the bottom of the page.</w:t>
      </w:r>
      <w:r w:rsidR="000C34BA" w:rsidRPr="000C34BA">
        <w:rPr>
          <w:noProof/>
        </w:rPr>
        <w:t xml:space="preserve"> </w:t>
      </w:r>
    </w:p>
    <w:p w:rsidR="00A8411F" w:rsidRDefault="007559E4" w:rsidP="003A7A23">
      <w:r>
        <w:rPr>
          <w:noProof/>
        </w:rPr>
        <w:drawing>
          <wp:anchor distT="0" distB="0" distL="114300" distR="114300" simplePos="0" relativeHeight="251825152" behindDoc="1" locked="0" layoutInCell="1" allowOverlap="1" wp14:anchorId="5F53FAC8" wp14:editId="33C8A878">
            <wp:simplePos x="0" y="0"/>
            <wp:positionH relativeFrom="column">
              <wp:posOffset>3705225</wp:posOffset>
            </wp:positionH>
            <wp:positionV relativeFrom="paragraph">
              <wp:posOffset>426085</wp:posOffset>
            </wp:positionV>
            <wp:extent cx="2096135" cy="2824480"/>
            <wp:effectExtent l="171450" t="171450" r="361315" b="356870"/>
            <wp:wrapTight wrapText="bothSides">
              <wp:wrapPolygon edited="0">
                <wp:start x="1570" y="-1311"/>
                <wp:lineTo x="-1767" y="-1020"/>
                <wp:lineTo x="-1767" y="22144"/>
                <wp:lineTo x="-1374" y="22435"/>
                <wp:lineTo x="1374" y="23892"/>
                <wp:lineTo x="1570" y="24183"/>
                <wp:lineTo x="21790" y="24183"/>
                <wp:lineTo x="21986" y="23892"/>
                <wp:lineTo x="24734" y="22435"/>
                <wp:lineTo x="25127" y="19959"/>
                <wp:lineTo x="25127" y="874"/>
                <wp:lineTo x="22379" y="-1020"/>
                <wp:lineTo x="21790" y="-1311"/>
                <wp:lineTo x="1570" y="-1311"/>
              </wp:wrapPolygon>
            </wp:wrapTight>
            <wp:docPr id="337" name="Picture 337"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96135" cy="2824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004C52A6">
        <w:t xml:space="preserve">To save a record click </w:t>
      </w:r>
      <w:r w:rsidR="004C52A6" w:rsidRPr="004C52A6">
        <w:rPr>
          <w:b/>
        </w:rPr>
        <w:t>Save as Pending</w:t>
      </w:r>
      <w:r w:rsidR="004C52A6">
        <w:t xml:space="preserve"> at the bottom of the VIPS Warning page.</w:t>
      </w:r>
      <w:proofErr w:type="gramEnd"/>
      <w:r w:rsidR="004C52A6" w:rsidRPr="004C52A6">
        <w:rPr>
          <w:noProof/>
        </w:rPr>
        <w:t xml:space="preserve"> </w:t>
      </w:r>
      <w:r w:rsidRPr="007559E4">
        <w:rPr>
          <w:noProof/>
        </w:rPr>
        <w:t xml:space="preserve"> </w:t>
      </w:r>
    </w:p>
    <w:p w:rsidR="00A36EB8" w:rsidRDefault="009A0479" w:rsidP="007559E4">
      <w:pPr>
        <w:pStyle w:val="Heading1"/>
      </w:pPr>
      <w:r>
        <w:t>Successful Transaction Page</w:t>
      </w:r>
    </w:p>
    <w:p w:rsidR="007559E4" w:rsidRDefault="007559E4">
      <w:r>
        <w:t xml:space="preserve">After clicking </w:t>
      </w:r>
      <w:r w:rsidRPr="004D146B">
        <w:rPr>
          <w:b/>
        </w:rPr>
        <w:t>Save as Pending</w:t>
      </w:r>
      <w:r>
        <w:t xml:space="preserve">, the Successful Transaction Page will allow for the printing of the </w:t>
      </w:r>
      <w:r w:rsidRPr="004D146B">
        <w:rPr>
          <w:b/>
        </w:rPr>
        <w:t>Fax Attestation Copy</w:t>
      </w:r>
      <w:r>
        <w:t xml:space="preserve"> once medical certification is complete.  This form </w:t>
      </w:r>
      <w:r w:rsidR="004D146B">
        <w:t>can be filed in medical records and provided to funeral directors (or family designees) for transport.</w:t>
      </w:r>
      <w:r>
        <w:t xml:space="preserve"> (It is rare that certifiers will need to use the Fax Cover Sheet option </w:t>
      </w:r>
      <w:r w:rsidR="004D146B">
        <w:t>unless</w:t>
      </w:r>
      <w:r>
        <w:t xml:space="preserve"> attaching additional documents).  </w:t>
      </w:r>
    </w:p>
    <w:p w:rsidR="009A0479" w:rsidRDefault="004D146B">
      <w:pPr>
        <w:rPr>
          <w:rFonts w:asciiTheme="majorHAnsi" w:eastAsiaTheme="majorEastAsia" w:hAnsiTheme="majorHAnsi" w:cstheme="majorBidi"/>
          <w:b/>
          <w:bCs/>
          <w:color w:val="848057" w:themeColor="accent1" w:themeShade="BF"/>
          <w:sz w:val="28"/>
          <w:szCs w:val="28"/>
        </w:rPr>
      </w:pPr>
      <w:r w:rsidRPr="004D146B">
        <w:rPr>
          <w:b/>
        </w:rPr>
        <w:t>Return to Record</w:t>
      </w:r>
      <w:r>
        <w:t xml:space="preserve"> brings the user back into the record tabs.  This will most commonly be used when returning to click Ready to Certify and Certify on the Records Actions tab.</w:t>
      </w:r>
      <w:r w:rsidR="009A0479">
        <w:br w:type="page"/>
      </w:r>
    </w:p>
    <w:p w:rsidR="000C34BA" w:rsidRDefault="00FE2183" w:rsidP="000C34BA">
      <w:pPr>
        <w:pStyle w:val="Heading1"/>
      </w:pPr>
      <w:proofErr w:type="gramStart"/>
      <w:r>
        <w:lastRenderedPageBreak/>
        <w:t>Tab 12.</w:t>
      </w:r>
      <w:proofErr w:type="gramEnd"/>
      <w:r>
        <w:t xml:space="preserve"> </w:t>
      </w:r>
      <w:r w:rsidR="000C34BA">
        <w:t>Records Actions</w:t>
      </w:r>
    </w:p>
    <w:p w:rsidR="000C34BA" w:rsidRPr="007B33A1" w:rsidRDefault="000C34BA" w:rsidP="000C34BA">
      <w:pPr>
        <w:rPr>
          <w:b/>
        </w:rPr>
      </w:pPr>
      <w:r w:rsidRPr="00FE2183">
        <w:rPr>
          <w:rStyle w:val="IntenseEmphasis"/>
        </w:rPr>
        <w:t>For an online medical certifier</w:t>
      </w:r>
      <w:r w:rsidR="00FE2183">
        <w:t xml:space="preserve"> - </w:t>
      </w:r>
      <w:r w:rsidRPr="000E2D0A">
        <w:rPr>
          <w:u w:val="single"/>
        </w:rPr>
        <w:t xml:space="preserve">there are only two </w:t>
      </w:r>
      <w:r w:rsidR="00374218" w:rsidRPr="000E2D0A">
        <w:rPr>
          <w:u w:val="single"/>
        </w:rPr>
        <w:t xml:space="preserve">items </w:t>
      </w:r>
      <w:r w:rsidR="00865644">
        <w:rPr>
          <w:u w:val="single"/>
        </w:rPr>
        <w:t>required</w:t>
      </w:r>
      <w:r w:rsidR="00374218">
        <w:t xml:space="preserve"> on this tab</w:t>
      </w:r>
      <w:r>
        <w:t xml:space="preserve"> to complete your certification: </w:t>
      </w:r>
      <w:r w:rsidR="00374218">
        <w:t>the</w:t>
      </w:r>
      <w:r>
        <w:t xml:space="preserve"> </w:t>
      </w:r>
      <w:r w:rsidRPr="00374218">
        <w:rPr>
          <w:b/>
        </w:rPr>
        <w:t>Ready to Certify</w:t>
      </w:r>
      <w:r w:rsidR="00376B8B">
        <w:t xml:space="preserve"> </w:t>
      </w:r>
      <w:r w:rsidR="00374218">
        <w:t xml:space="preserve">checkbox </w:t>
      </w:r>
      <w:r w:rsidR="00376B8B">
        <w:t xml:space="preserve">and the </w:t>
      </w:r>
      <w:r w:rsidR="00376B8B" w:rsidRPr="00374218">
        <w:rPr>
          <w:b/>
        </w:rPr>
        <w:t>Certify</w:t>
      </w:r>
      <w:r w:rsidR="00376B8B">
        <w:t xml:space="preserve"> button</w:t>
      </w:r>
      <w:r>
        <w:t xml:space="preserve"> (</w:t>
      </w:r>
      <w:r w:rsidR="00376B8B">
        <w:t xml:space="preserve">active </w:t>
      </w:r>
      <w:r w:rsidR="00865644">
        <w:t xml:space="preserve">only </w:t>
      </w:r>
      <w:r w:rsidR="00376B8B">
        <w:t xml:space="preserve">when </w:t>
      </w:r>
      <w:r w:rsidR="00BA5671" w:rsidRPr="002C3A90">
        <w:rPr>
          <w:b/>
        </w:rPr>
        <w:t>tabs 6 through 9</w:t>
      </w:r>
      <w:r w:rsidR="00BA5671">
        <w:t xml:space="preserve"> are complete and the </w:t>
      </w:r>
      <w:r>
        <w:t xml:space="preserve">record has been </w:t>
      </w:r>
      <w:r w:rsidR="00376B8B">
        <w:t xml:space="preserve">previously </w:t>
      </w:r>
      <w:r>
        <w:t>finished and saved</w:t>
      </w:r>
      <w:r w:rsidR="00376B8B">
        <w:t>.)</w:t>
      </w:r>
      <w:r w:rsidR="00374218">
        <w:t xml:space="preserve"> </w:t>
      </w:r>
      <w:r w:rsidR="00F07787">
        <w:t xml:space="preserve"> If the certifier has medical data entry staff completing information on </w:t>
      </w:r>
      <w:r w:rsidR="00865644">
        <w:t>his/her behalf</w:t>
      </w:r>
      <w:r w:rsidR="00F07787">
        <w:t xml:space="preserve">, the certifier will simply review the information and click on the </w:t>
      </w:r>
      <w:r w:rsidR="00F07787" w:rsidRPr="00F07787">
        <w:rPr>
          <w:b/>
        </w:rPr>
        <w:t>Certify</w:t>
      </w:r>
      <w:r w:rsidR="00F07787">
        <w:t xml:space="preserve"> button (the record will have </w:t>
      </w:r>
      <w:r w:rsidR="00F07787" w:rsidRPr="00F07787">
        <w:rPr>
          <w:rFonts w:ascii="Cambria" w:hAnsi="Cambria"/>
          <w:noProof/>
          <w:sz w:val="32"/>
        </w:rPr>
        <mc:AlternateContent>
          <mc:Choice Requires="wps">
            <w:drawing>
              <wp:anchor distT="0" distB="0" distL="114300" distR="114300" simplePos="0" relativeHeight="251760640" behindDoc="0" locked="1" layoutInCell="1" allowOverlap="1" wp14:anchorId="3F4076C6" wp14:editId="27195C47">
                <wp:simplePos x="0" y="0"/>
                <wp:positionH relativeFrom="column">
                  <wp:posOffset>-2774315</wp:posOffset>
                </wp:positionH>
                <wp:positionV relativeFrom="page">
                  <wp:posOffset>3089910</wp:posOffset>
                </wp:positionV>
                <wp:extent cx="4812665" cy="434975"/>
                <wp:effectExtent l="0" t="0" r="508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2665" cy="434975"/>
                        </a:xfrm>
                        <a:prstGeom prst="rect">
                          <a:avLst/>
                        </a:prstGeom>
                        <a:noFill/>
                        <a:ln w="9525">
                          <a:noFill/>
                          <a:miter lim="800000"/>
                          <a:headEnd/>
                          <a:tailEnd/>
                        </a:ln>
                      </wps:spPr>
                      <wps:txbx>
                        <w:txbxContent>
                          <w:sdt>
                            <w:sdtPr>
                              <w:rPr>
                                <w:sz w:val="36"/>
                                <w:szCs w:val="36"/>
                              </w:rPr>
                              <w:alias w:val="Subtitle Even"/>
                              <w:tag w:val="Subtitle Even"/>
                              <w:id w:val="219794407"/>
                            </w:sdtPr>
                            <w:sdtEndPr/>
                            <w:sdtContent>
                              <w:p w:rsidR="00F07787" w:rsidRPr="00BD500D" w:rsidRDefault="00F07787" w:rsidP="006C0F41">
                                <w:pPr>
                                  <w:jc w:val="right"/>
                                  <w:rPr>
                                    <w:sz w:val="36"/>
                                    <w:szCs w:val="36"/>
                                  </w:rPr>
                                </w:pPr>
                                <w:r>
                                  <w:rPr>
                                    <w:sz w:val="36"/>
                                    <w:szCs w:val="36"/>
                                  </w:rPr>
                                  <w:t>Records Actions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 o:spid="_x0000_s1113" type="#_x0000_t202" style="position:absolute;margin-left:-218.45pt;margin-top:243.3pt;width:378.95pt;height:34.2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" filled="f" stroked="f">
                <v:textbox>
                  <w:txbxContent>
                    <w:sdt>
                      <w:sdtPr>
                        <w:rPr>
                          <w:sz w:val="36"/>
                          <w:szCs w:val="36"/>
                        </w:rPr>
                        <w:alias w:val="Subtitle Even"/>
                        <w:tag w:val="Subtitle Even"/>
                        <w:id w:val="219794407"/>
                      </w:sdtPr>
                      <w:sdtEndPr/>
                      <w:sdtContent>
                        <w:p w:rsidR="00F07787" w:rsidRPr="00BD500D" w:rsidRDefault="00F07787" w:rsidP="006C0F41">
                          <w:pPr>
                            <w:jc w:val="right"/>
                            <w:rPr>
                              <w:sz w:val="36"/>
                              <w:szCs w:val="36"/>
                            </w:rPr>
                          </w:pPr>
                          <w:r>
                            <w:rPr>
                              <w:sz w:val="36"/>
                              <w:szCs w:val="36"/>
                            </w:rPr>
                            <w:t>Records Actions</w:t>
                          </w:r>
                        </w:p>
                      </w:sdtContent>
                    </w:sdt>
                  </w:txbxContent>
                </v:textbox>
                <w10:wrap anchory="page"/>
                <w10:anchorlock/>
              </v:shape>
            </w:pict>
          </mc:Fallback>
        </mc:AlternateContent>
      </w:r>
      <w:r w:rsidR="00F07787">
        <w:t xml:space="preserve">already been saved and the </w:t>
      </w:r>
      <w:r w:rsidR="00F07787" w:rsidRPr="00F07787">
        <w:rPr>
          <w:b/>
        </w:rPr>
        <w:t>Ready to Certify</w:t>
      </w:r>
      <w:r w:rsidR="00F07787">
        <w:t xml:space="preserve"> checkbox will already be marked).</w:t>
      </w:r>
      <w:r w:rsidR="007B33A1">
        <w:t xml:space="preserve"> Then </w:t>
      </w:r>
      <w:r w:rsidR="007B33A1">
        <w:rPr>
          <w:b/>
        </w:rPr>
        <w:t xml:space="preserve">Finish </w:t>
      </w:r>
      <w:r w:rsidR="007B33A1">
        <w:t xml:space="preserve">and </w:t>
      </w:r>
      <w:r w:rsidR="007B33A1">
        <w:rPr>
          <w:b/>
        </w:rPr>
        <w:t>Save (as Pending).</w:t>
      </w:r>
    </w:p>
    <w:p w:rsidR="00725C9A" w:rsidRDefault="00725C9A" w:rsidP="00725C9A">
      <w:pPr>
        <w:ind w:left="720"/>
      </w:pPr>
      <w:r w:rsidRPr="00725C9A">
        <w:rPr>
          <w:rStyle w:val="IntenseEmphasis"/>
          <w:u w:val="single"/>
        </w:rPr>
        <w:t>Important note:</w:t>
      </w:r>
      <w:r>
        <w:rPr>
          <w:rStyle w:val="IntenseEmphasis"/>
        </w:rPr>
        <w:t xml:space="preserve"> </w:t>
      </w:r>
      <w:r>
        <w:t xml:space="preserve">Certifiers should </w:t>
      </w:r>
      <w:r w:rsidRPr="00725C9A">
        <w:rPr>
          <w:u w:val="single"/>
        </w:rPr>
        <w:t>never</w:t>
      </w:r>
      <w:r>
        <w:t xml:space="preserve"> select a certifying physician or nurse practitioner, as the online certifier information is already pre-populated.  If a certifier selects a new certifier, or even him/herself, </w:t>
      </w:r>
      <w:r w:rsidRPr="00725C9A">
        <w:rPr>
          <w:u w:val="single"/>
        </w:rPr>
        <w:t>all of the medical information will be reset</w:t>
      </w:r>
      <w:r>
        <w:rPr>
          <w:u w:val="single"/>
        </w:rPr>
        <w:t xml:space="preserve"> to blank</w:t>
      </w:r>
      <w:r>
        <w:t>.  Leave as “Select.”</w:t>
      </w:r>
    </w:p>
    <w:p w:rsidR="001579E7" w:rsidRDefault="00EA65C3" w:rsidP="000E2D0A">
      <w:pPr>
        <w:spacing w:after="120"/>
      </w:pPr>
      <w:r w:rsidRPr="00FE2183">
        <w:rPr>
          <w:rStyle w:val="IntenseEmphasis"/>
          <w:noProof/>
        </w:rPr>
        <mc:AlternateContent>
          <mc:Choice Requires="wpg">
            <w:drawing>
              <wp:anchor distT="0" distB="0" distL="114300" distR="114300" simplePos="0" relativeHeight="251756544" behindDoc="0" locked="0" layoutInCell="1" allowOverlap="1" wp14:anchorId="12F5DB2D" wp14:editId="7CE5F67B">
                <wp:simplePos x="0" y="0"/>
                <wp:positionH relativeFrom="column">
                  <wp:posOffset>-16510</wp:posOffset>
                </wp:positionH>
                <wp:positionV relativeFrom="paragraph">
                  <wp:posOffset>1268095</wp:posOffset>
                </wp:positionV>
                <wp:extent cx="5742305" cy="3885565"/>
                <wp:effectExtent l="171450" t="171450" r="10795" b="57785"/>
                <wp:wrapSquare wrapText="bothSides"/>
                <wp:docPr id="70" name="Group 70" descr="Image displaying VIP activity described in text"/>
                <wp:cNvGraphicFramePr/>
                <a:graphic xmlns:a="http://schemas.openxmlformats.org/drawingml/2006/main">
                  <a:graphicData uri="http://schemas.microsoft.com/office/word/2010/wordprocessingGroup">
                    <wpg:wgp>
                      <wpg:cNvGrpSpPr/>
                      <wpg:grpSpPr>
                        <a:xfrm>
                          <a:off x="0" y="0"/>
                          <a:ext cx="5742305" cy="3885565"/>
                          <a:chOff x="0" y="1"/>
                          <a:chExt cx="5742432" cy="3886819"/>
                        </a:xfrm>
                      </wpg:grpSpPr>
                      <pic:pic xmlns:pic="http://schemas.openxmlformats.org/drawingml/2006/picture">
                        <pic:nvPicPr>
                          <pic:cNvPr id="61" name="Picture 61" descr="Image displaying VIP activity described in text"/>
                          <pic:cNvPicPr>
                            <a:picLocks noChangeAspect="1"/>
                          </pic:cNvPicPr>
                        </pic:nvPicPr>
                        <pic:blipFill rotWithShape="1">
                          <a:blip r:embed="rId74">
                            <a:extLst>
                              <a:ext uri="{28A0092B-C50C-407E-A947-70E740481C1C}">
                                <a14:useLocalDpi xmlns:a14="http://schemas.microsoft.com/office/drawing/2010/main" val="0"/>
                              </a:ext>
                            </a:extLst>
                          </a:blip>
                          <a:srcRect b="21884"/>
                          <a:stretch/>
                        </pic:blipFill>
                        <pic:spPr>
                          <a:xfrm>
                            <a:off x="0" y="1"/>
                            <a:ext cx="4328160" cy="3576256"/>
                          </a:xfrm>
                          <a:prstGeom prst="rect">
                            <a:avLst/>
                          </a:prstGeom>
                          <a:ln>
                            <a:noFill/>
                          </a:ln>
                          <a:effectLst>
                            <a:outerShdw blurRad="292100" dist="139700" dir="2700000" algn="tl" rotWithShape="0">
                              <a:srgbClr val="333333">
                                <a:alpha val="65000"/>
                              </a:srgbClr>
                            </a:outerShdw>
                          </a:effectLst>
                        </pic:spPr>
                      </pic:pic>
                      <wps:wsp>
                        <wps:cNvPr id="63" name="Rectangular Callout 63"/>
                        <wps:cNvSpPr/>
                        <wps:spPr>
                          <a:xfrm>
                            <a:off x="3386333" y="1509845"/>
                            <a:ext cx="2291715" cy="932180"/>
                          </a:xfrm>
                          <a:prstGeom prst="wedgeRectCallout">
                            <a:avLst>
                              <a:gd name="adj1" fmla="val -123924"/>
                              <a:gd name="adj2" fmla="val 23729"/>
                            </a:avLst>
                          </a:prstGeom>
                          <a:solidFill>
                            <a:schemeClr val="bg1"/>
                          </a:solidFill>
                          <a:ln w="25400" cap="flat" cmpd="sng" algn="ctr">
                            <a:solidFill>
                              <a:srgbClr val="7DA329">
                                <a:alpha val="50196"/>
                              </a:srgbClr>
                            </a:solidFill>
                            <a:prstDash val="solid"/>
                          </a:ln>
                          <a:effectLst/>
                        </wps:spPr>
                        <wps:txbx>
                          <w:txbxContent>
                            <w:p w:rsidR="00353338" w:rsidRDefault="00353338" w:rsidP="000E2D0A">
                              <w:pPr>
                                <w:spacing w:after="0"/>
                                <w:rPr>
                                  <w:sz w:val="20"/>
                                </w:rPr>
                              </w:pPr>
                              <w:r>
                                <w:rPr>
                                  <w:noProof/>
                                  <w:sz w:val="20"/>
                                </w:rPr>
                                <w:drawing>
                                  <wp:inline distT="0" distB="0" distL="0" distR="0" wp14:anchorId="6123EB7F" wp14:editId="3A0E4F10">
                                    <wp:extent cx="1950720" cy="316711"/>
                                    <wp:effectExtent l="76200" t="76200" r="68580" b="83820"/>
                                    <wp:docPr id="85" name="Picture 8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check when ready to certify.png"/>
                                            <pic:cNvPicPr/>
                                          </pic:nvPicPr>
                                          <pic:blipFill>
                                            <a:blip r:embed="rId75">
                                              <a:extLst>
                                                <a:ext uri="{28A0092B-C50C-407E-A947-70E740481C1C}">
                                                  <a14:useLocalDpi xmlns:a14="http://schemas.microsoft.com/office/drawing/2010/main" val="0"/>
                                                </a:ext>
                                              </a:extLst>
                                            </a:blip>
                                            <a:stretch>
                                              <a:fillRect/>
                                            </a:stretch>
                                          </pic:blipFill>
                                          <pic:spPr>
                                            <a:xfrm>
                                              <a:off x="0" y="0"/>
                                              <a:ext cx="1995206" cy="323934"/>
                                            </a:xfrm>
                                            <a:prstGeom prst="rect">
                                              <a:avLst/>
                                            </a:prstGeom>
                                            <a:ln>
                                              <a:noFill/>
                                            </a:ln>
                                            <a:effectLst>
                                              <a:glow rad="63500">
                                                <a:schemeClr val="accent1">
                                                  <a:satMod val="175000"/>
                                                  <a:alpha val="40000"/>
                                                </a:schemeClr>
                                              </a:glow>
                                              <a:softEdge rad="31750"/>
                                            </a:effectLst>
                                          </pic:spPr>
                                        </pic:pic>
                                      </a:graphicData>
                                    </a:graphic>
                                  </wp:inline>
                                </w:drawing>
                              </w:r>
                            </w:p>
                            <w:p w:rsidR="00353338" w:rsidRPr="00431C52" w:rsidRDefault="00353338" w:rsidP="000E2D0A">
                              <w:pPr>
                                <w:spacing w:after="0" w:line="240" w:lineRule="auto"/>
                                <w:rPr>
                                  <w:sz w:val="20"/>
                                </w:rPr>
                              </w:pPr>
                              <w:r w:rsidRPr="00170128">
                                <w:rPr>
                                  <w:sz w:val="18"/>
                                </w:rPr>
                                <w:t xml:space="preserve">Certification is enabled only after </w:t>
                              </w:r>
                              <w:r w:rsidRPr="00170128">
                                <w:rPr>
                                  <w:b/>
                                  <w:sz w:val="18"/>
                                </w:rPr>
                                <w:t>Finish</w:t>
                              </w:r>
                              <w:r w:rsidRPr="00170128">
                                <w:rPr>
                                  <w:sz w:val="18"/>
                                </w:rPr>
                                <w:t xml:space="preserve"> and </w:t>
                              </w:r>
                              <w:r w:rsidRPr="00170128">
                                <w:rPr>
                                  <w:b/>
                                  <w:sz w:val="18"/>
                                </w:rPr>
                                <w:t>Save</w:t>
                              </w:r>
                              <w:r w:rsidR="00170128">
                                <w:rPr>
                                  <w:b/>
                                  <w:sz w:val="18"/>
                                </w:rPr>
                                <w:t xml:space="preserve"> as Pending</w:t>
                              </w:r>
                              <w:r w:rsidRPr="00170128">
                                <w:rPr>
                                  <w:sz w:val="18"/>
                                </w:rPr>
                                <w:t xml:space="preserve">, then </w:t>
                              </w:r>
                              <w:r w:rsidRPr="00170128">
                                <w:rPr>
                                  <w:b/>
                                  <w:sz w:val="18"/>
                                  <w:szCs w:val="18"/>
                                </w:rPr>
                                <w:t>Return to Record</w:t>
                              </w:r>
                              <w:r w:rsidR="000E2D0A">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ounded Rectangle 303"/>
                        <wps:cNvSpPr/>
                        <wps:spPr>
                          <a:xfrm>
                            <a:off x="2377440" y="286512"/>
                            <a:ext cx="676275" cy="111760"/>
                          </a:xfrm>
                          <a:prstGeom prst="roundRect">
                            <a:avLst/>
                          </a:prstGeom>
                          <a:solidFill>
                            <a:srgbClr val="00B050">
                              <a:alpha val="25098"/>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ular Callout 312"/>
                        <wps:cNvSpPr/>
                        <wps:spPr>
                          <a:xfrm>
                            <a:off x="2437524" y="2514956"/>
                            <a:ext cx="3048997" cy="1371864"/>
                          </a:xfrm>
                          <a:prstGeom prst="wedgeRectCallout">
                            <a:avLst>
                              <a:gd name="adj1" fmla="val -62652"/>
                              <a:gd name="adj2" fmla="val -44325"/>
                            </a:avLst>
                          </a:prstGeom>
                          <a:solidFill>
                            <a:schemeClr val="bg1"/>
                          </a:solidFill>
                          <a:ln w="25400" cap="flat" cmpd="sng" algn="ctr">
                            <a:solidFill>
                              <a:srgbClr val="7DA329">
                                <a:alpha val="50196"/>
                              </a:srgbClr>
                            </a:solidFill>
                            <a:prstDash val="solid"/>
                          </a:ln>
                          <a:effectLst/>
                        </wps:spPr>
                        <wps:txbx>
                          <w:txbxContent>
                            <w:p w:rsidR="000E2D0A" w:rsidRDefault="000E2D0A" w:rsidP="000E2D0A">
                              <w:pPr>
                                <w:spacing w:after="0"/>
                                <w:rPr>
                                  <w:sz w:val="20"/>
                                </w:rPr>
                              </w:pPr>
                              <w:r>
                                <w:rPr>
                                  <w:noProof/>
                                </w:rPr>
                                <w:drawing>
                                  <wp:inline distT="0" distB="0" distL="0" distR="0" wp14:anchorId="2C7A1A2C" wp14:editId="634AD6DC">
                                    <wp:extent cx="1761744" cy="585762"/>
                                    <wp:effectExtent l="0" t="0" r="0" b="5080"/>
                                    <wp:docPr id="320" name="Picture 32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760563" cy="585369"/>
                                            </a:xfrm>
                                            <a:prstGeom prst="rect">
                                              <a:avLst/>
                                            </a:prstGeom>
                                          </pic:spPr>
                                        </pic:pic>
                                      </a:graphicData>
                                    </a:graphic>
                                  </wp:inline>
                                </w:drawing>
                              </w:r>
                            </w:p>
                            <w:p w:rsidR="000E2D0A" w:rsidRPr="00431C52" w:rsidRDefault="00725C9A" w:rsidP="000E2D0A">
                              <w:pPr>
                                <w:spacing w:after="0" w:line="240" w:lineRule="auto"/>
                                <w:rPr>
                                  <w:sz w:val="20"/>
                                </w:rPr>
                              </w:pPr>
                              <w:proofErr w:type="gramStart"/>
                              <w:r>
                                <w:rPr>
                                  <w:sz w:val="18"/>
                                </w:rPr>
                                <w:t>If 100 percent certain, c</w:t>
                              </w:r>
                              <w:r w:rsidR="000E2D0A">
                                <w:rPr>
                                  <w:sz w:val="18"/>
                                </w:rPr>
                                <w:t>ertifiers or medical staff may optionally assign the funeral home.</w:t>
                              </w:r>
                              <w:proofErr w:type="gramEnd"/>
                              <w:r w:rsidR="006C0F41" w:rsidRPr="006C0F41">
                                <w:t xml:space="preserve"> </w:t>
                              </w:r>
                              <w:r w:rsidR="006C0F41" w:rsidRPr="006C0F41">
                                <w:rPr>
                                  <w:sz w:val="18"/>
                                </w:rPr>
                                <w:t xml:space="preserve">This will cause the record to appear on the funeral home’s “to do” queue in EDRS.  </w:t>
                              </w:r>
                              <w:r>
                                <w:rPr>
                                  <w:sz w:val="18"/>
                                </w:rPr>
                                <w:t>Do not select if you are not completely 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ular Callout 65"/>
                        <wps:cNvSpPr/>
                        <wps:spPr>
                          <a:xfrm>
                            <a:off x="2231136" y="498064"/>
                            <a:ext cx="3511296" cy="932180"/>
                          </a:xfrm>
                          <a:prstGeom prst="wedgeRectCallout">
                            <a:avLst>
                              <a:gd name="adj1" fmla="val -60565"/>
                              <a:gd name="adj2" fmla="val 19565"/>
                            </a:avLst>
                          </a:prstGeom>
                          <a:solidFill>
                            <a:schemeClr val="bg1"/>
                          </a:solidFill>
                          <a:ln w="25400" cap="flat" cmpd="sng" algn="ctr">
                            <a:solidFill>
                              <a:srgbClr val="7DA329">
                                <a:alpha val="50196"/>
                              </a:srgbClr>
                            </a:solidFill>
                            <a:prstDash val="solid"/>
                          </a:ln>
                          <a:effectLst/>
                        </wps:spPr>
                        <wps:txbx>
                          <w:txbxContent>
                            <w:p w:rsidR="00BA5671" w:rsidRPr="00431C52" w:rsidRDefault="007B33A1" w:rsidP="00BA5671">
                              <w:pPr>
                                <w:spacing w:after="0" w:line="240" w:lineRule="auto"/>
                                <w:rPr>
                                  <w:sz w:val="20"/>
                                </w:rPr>
                              </w:pPr>
                              <w:r>
                                <w:rPr>
                                  <w:sz w:val="18"/>
                                </w:rPr>
                                <w:t>Data entry</w:t>
                              </w:r>
                              <w:r w:rsidR="00BA5671">
                                <w:rPr>
                                  <w:sz w:val="18"/>
                                </w:rPr>
                                <w:t xml:space="preserve"> </w:t>
                              </w:r>
                              <w:r w:rsidR="00BA5671" w:rsidRPr="007B33A1">
                                <w:rPr>
                                  <w:sz w:val="18"/>
                                  <w:u w:val="single"/>
                                </w:rPr>
                                <w:t>staff</w:t>
                              </w:r>
                              <w:r w:rsidR="00BA5671">
                                <w:rPr>
                                  <w:sz w:val="18"/>
                                </w:rPr>
                                <w:t xml:space="preserve"> select the physician or NP that will certify the record. </w:t>
                              </w:r>
                              <w:r w:rsidR="00BA5671" w:rsidRPr="009970F2">
                                <w:rPr>
                                  <w:sz w:val="18"/>
                                  <w:u w:val="single"/>
                                </w:rPr>
                                <w:t>Certifiers should never use this field</w:t>
                              </w:r>
                              <w:r w:rsidR="00BA5671">
                                <w:rPr>
                                  <w:sz w:val="18"/>
                                </w:rPr>
                                <w:t xml:space="preserve"> unless they are reassigning a case (</w:t>
                              </w:r>
                              <w:r w:rsidR="009970F2">
                                <w:rPr>
                                  <w:sz w:val="18"/>
                                </w:rPr>
                                <w:t xml:space="preserve">else </w:t>
                              </w:r>
                              <w:r w:rsidR="009970F2" w:rsidRPr="002C3A90">
                                <w:rPr>
                                  <w:b/>
                                  <w:sz w:val="18"/>
                                </w:rPr>
                                <w:t>tabs 6-9</w:t>
                              </w:r>
                              <w:r w:rsidR="00BA5671">
                                <w:rPr>
                                  <w:sz w:val="18"/>
                                </w:rPr>
                                <w:t xml:space="preserve"> will be reset to blank). Before selecting a certifier it is a good idea to check that </w:t>
                              </w:r>
                              <w:r w:rsidR="00BA5671" w:rsidRPr="002C3A90">
                                <w:rPr>
                                  <w:b/>
                                  <w:sz w:val="18"/>
                                </w:rPr>
                                <w:t>tab 9</w:t>
                              </w:r>
                              <w:r w:rsidR="00BA5671">
                                <w:rPr>
                                  <w:sz w:val="18"/>
                                </w:rPr>
                                <w:t xml:space="preserve"> is not already c</w:t>
                              </w:r>
                              <w:r w:rsidR="009970F2">
                                <w:rPr>
                                  <w:sz w:val="18"/>
                                </w:rPr>
                                <w:t xml:space="preserve">omplete, as the </w:t>
                              </w:r>
                              <w:r w:rsidR="009970F2" w:rsidRPr="009970F2">
                                <w:rPr>
                                  <w:b/>
                                  <w:sz w:val="18"/>
                                </w:rPr>
                                <w:t>Select</w:t>
                              </w:r>
                              <w:r w:rsidR="009970F2">
                                <w:rPr>
                                  <w:sz w:val="18"/>
                                </w:rPr>
                                <w:t xml:space="preserve"> fields </w:t>
                              </w:r>
                              <w:r w:rsidR="00725C9A">
                                <w:rPr>
                                  <w:sz w:val="18"/>
                                </w:rPr>
                                <w:t xml:space="preserve">revert to and </w:t>
                              </w:r>
                              <w:r w:rsidR="00725C9A" w:rsidRPr="00725C9A">
                                <w:rPr>
                                  <w:sz w:val="18"/>
                                  <w:u w:val="single"/>
                                </w:rPr>
                                <w:t>should remain as</w:t>
                              </w:r>
                              <w:r w:rsidR="00725C9A">
                                <w:rPr>
                                  <w:sz w:val="18"/>
                                </w:rPr>
                                <w:t xml:space="preserve"> “Select” after leaving this page</w:t>
                              </w:r>
                              <w:r w:rsidR="009876F0">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70" o:spid="_x0000_s1114" alt="Image displaying VIP activity described in text" style="position:absolute;margin-left:-1.3pt;margin-top:99.85pt;width:452.15pt;height:305.95pt;z-index:251756544;mso-position-horizontal-relative:text;mso-position-vertical-relative:text;mso-height-relative:margin" coordorigin="" coordsize="57424,3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">
                <v:shape id="Picture 61" o:spid="_x0000_s1115" type="#_x0000_t75" alt="Image displaying VIP activity described in text" style="position:absolute;width:43281;height:35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Z9XFAAAA2wAAAA8AAABkcnMvZG93bnJldi54bWxEj0FrAjEUhO+F/ofwCr3V7LaoZTWKCIW2&#10;UEHtQW+PzXOzuHlZkqxu/fWmIHgcZuYbZjrvbSNO5EPtWEE+yEAQl07XXCn43X68vIMIEVlj45gU&#10;/FGA+ezxYYqFdmde02kTK5EgHApUYGJsCylDachiGLiWOHkH5y3GJH0ltcdzgttGvmbZSFqsOS0Y&#10;bGlpqDxuOqvga9jshz+XN9N+73K/y/JutR53Sj0/9YsJiEh9vIdv7U+tYJTD/5f0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WfVxQAAANsAAAAPAAAAAAAAAAAAAAAA&#10;AJ8CAABkcnMvZG93bnJldi54bWxQSwUGAAAAAAQABAD3AAAAkQMAAAAA&#10;">
                  <v:imagedata r:id="rId77" o:title="Image displaying VIP activity described in text" cropbottom="14342f"/>
                  <v:shadow on="t" color="#333" opacity="42598f" origin="-.5,-.5" offset="2.74397mm,2.74397mm"/>
                  <v:path arrowok="t"/>
                </v:shape>
                <v:shape id="Rectangular Callout 63" o:spid="_x0000_s1116" type="#_x0000_t61" style="position:absolute;left:33863;top:15098;width:22917;height:9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q/cQA&#10;AADbAAAADwAAAGRycy9kb3ducmV2LnhtbESP3WoCMRSE7wXfIRyhd5q1VZHVKNJSsFQL/jzAcXPc&#10;LG5Olk26rn16Iwi9HGbmG2a+bG0pGqp94VjBcJCAIM6cLjhXcDx89qcgfEDWWDomBTfysFx0O3NM&#10;tbvyjpp9yEWEsE9RgQmhSqX0mSGLfuAq4uidXW0xRFnnUtd4jXBbytckmUiLBccFgxW9G8ou+1+r&#10;4Ptr2/i14Z/TeZQNzcfqsNmM/5R66bWrGYhAbfgPP9trrWDyB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Kv3EAAAA2wAAAA8AAAAAAAAAAAAAAAAAmAIAAGRycy9k&#10;b3ducmV2LnhtbFBLBQYAAAAABAAEAPUAAACJAwAAAAA=&#10;" adj="-15968,15925" fillcolor="white [3212]" strokecolor="#7da329" strokeweight="2pt">
                  <v:stroke opacity="32896f"/>
                  <v:textbox>
                    <w:txbxContent>
                      <w:p w:rsidR="00353338" w:rsidRDefault="00353338" w:rsidP="000E2D0A">
                        <w:pPr>
                          <w:spacing w:after="0"/>
                          <w:rPr>
                            <w:sz w:val="20"/>
                          </w:rPr>
                        </w:pPr>
                        <w:r>
                          <w:rPr>
                            <w:noProof/>
                            <w:sz w:val="20"/>
                          </w:rPr>
                          <w:drawing>
                            <wp:inline distT="0" distB="0" distL="0" distR="0" wp14:anchorId="6123EB7F" wp14:editId="3A0E4F10">
                              <wp:extent cx="1950720" cy="316711"/>
                              <wp:effectExtent l="76200" t="76200" r="68580" b="83820"/>
                              <wp:docPr id="85" name="Picture 8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check when ready to certify.png"/>
                                      <pic:cNvPicPr/>
                                    </pic:nvPicPr>
                                    <pic:blipFill>
                                      <a:blip r:embed="rId78">
                                        <a:extLst>
                                          <a:ext uri="{28A0092B-C50C-407E-A947-70E740481C1C}">
                                            <a14:useLocalDpi xmlns:a14="http://schemas.microsoft.com/office/drawing/2010/main" val="0"/>
                                          </a:ext>
                                        </a:extLst>
                                      </a:blip>
                                      <a:stretch>
                                        <a:fillRect/>
                                      </a:stretch>
                                    </pic:blipFill>
                                    <pic:spPr>
                                      <a:xfrm>
                                        <a:off x="0" y="0"/>
                                        <a:ext cx="1995206" cy="323934"/>
                                      </a:xfrm>
                                      <a:prstGeom prst="rect">
                                        <a:avLst/>
                                      </a:prstGeom>
                                      <a:ln>
                                        <a:noFill/>
                                      </a:ln>
                                      <a:effectLst>
                                        <a:glow rad="63500">
                                          <a:schemeClr val="accent1">
                                            <a:satMod val="175000"/>
                                            <a:alpha val="40000"/>
                                          </a:schemeClr>
                                        </a:glow>
                                        <a:softEdge rad="31750"/>
                                      </a:effectLst>
                                    </pic:spPr>
                                  </pic:pic>
                                </a:graphicData>
                              </a:graphic>
                            </wp:inline>
                          </w:drawing>
                        </w:r>
                      </w:p>
                      <w:p w:rsidR="00353338" w:rsidRPr="00431C52" w:rsidRDefault="00353338" w:rsidP="000E2D0A">
                        <w:pPr>
                          <w:spacing w:after="0" w:line="240" w:lineRule="auto"/>
                          <w:rPr>
                            <w:sz w:val="20"/>
                          </w:rPr>
                        </w:pPr>
                        <w:r w:rsidRPr="00170128">
                          <w:rPr>
                            <w:sz w:val="18"/>
                          </w:rPr>
                          <w:t xml:space="preserve">Certification is enabled only after </w:t>
                        </w:r>
                        <w:r w:rsidRPr="00170128">
                          <w:rPr>
                            <w:b/>
                            <w:sz w:val="18"/>
                          </w:rPr>
                          <w:t>Finish</w:t>
                        </w:r>
                        <w:r w:rsidRPr="00170128">
                          <w:rPr>
                            <w:sz w:val="18"/>
                          </w:rPr>
                          <w:t xml:space="preserve"> and </w:t>
                        </w:r>
                        <w:r w:rsidRPr="00170128">
                          <w:rPr>
                            <w:b/>
                            <w:sz w:val="18"/>
                          </w:rPr>
                          <w:t>Save</w:t>
                        </w:r>
                        <w:r w:rsidR="00170128">
                          <w:rPr>
                            <w:b/>
                            <w:sz w:val="18"/>
                          </w:rPr>
                          <w:t xml:space="preserve"> as Pending</w:t>
                        </w:r>
                        <w:r w:rsidRPr="00170128">
                          <w:rPr>
                            <w:sz w:val="18"/>
                          </w:rPr>
                          <w:t xml:space="preserve">, then </w:t>
                        </w:r>
                        <w:r w:rsidRPr="00170128">
                          <w:rPr>
                            <w:b/>
                            <w:sz w:val="18"/>
                            <w:szCs w:val="18"/>
                          </w:rPr>
                          <w:t>Return to Record</w:t>
                        </w:r>
                        <w:r w:rsidR="000E2D0A">
                          <w:rPr>
                            <w:b/>
                            <w:sz w:val="18"/>
                            <w:szCs w:val="18"/>
                          </w:rPr>
                          <w:t>.</w:t>
                        </w:r>
                      </w:p>
                    </w:txbxContent>
                  </v:textbox>
                </v:shape>
                <v:roundrect id="Rounded Rectangle 303" o:spid="_x0000_s1117" style="position:absolute;left:23774;top:2865;width:6763;height:11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bLMYA&#10;AADcAAAADwAAAGRycy9kb3ducmV2LnhtbESPT2vCQBTE74V+h+UVehHdWEFKdA1SKvYgFZMe9PbI&#10;vvwh2bchu8b023cFocdhZn7DrJPRtGKg3tWWFcxnEQji3OqaSwU/2W76DsJ5ZI2tZVLwSw6SzfPT&#10;GmNtb3yiIfWlCBB2MSqovO9iKV1ekUE3sx1x8ArbG/RB9qXUPd4C3LTyLYqW0mDNYaHCjj4qypv0&#10;ahQsv/mwHSbnIhv22aEsLs0R00+lXl/G7QqEp9H/hx/tL61gES3gf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bLMYAAADcAAAADwAAAAAAAAAAAAAAAACYAgAAZHJz&#10;L2Rvd25yZXYueG1sUEsFBgAAAAAEAAQA9QAAAIsDAAAAAA==&#10;" fillcolor="#00b050" strokecolor="#9c0" strokeweight="2pt">
                  <v:fill opacity="16448f"/>
                </v:roundrect>
                <v:shape id="Rectangular Callout 312" o:spid="_x0000_s1118" type="#_x0000_t61" style="position:absolute;left:24375;top:25149;width:30490;height:13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QacYA&#10;AADcAAAADwAAAGRycy9kb3ducmV2LnhtbESP3WoCMRSE7wt9h3CE3tXsWltlNYpYSotYwR/w9rA5&#10;bpZuTpZNusa3bwqFXg4z8w0zX0bbiJ46XztWkA8zEMSl0zVXCk7Ht8cpCB+QNTaOScGNPCwX93dz&#10;LLS78p76Q6hEgrAvUIEJoS2k9KUhi37oWuLkXVxnMSTZVVJ3eE1w28hRlr1IizWnBYMtrQ2VX4dv&#10;qyBuJ+PdZnL+7PPnPprXXbaZvp+UehjE1QxEoBj+w3/tD63gKR/B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IQacYAAADcAAAADwAAAAAAAAAAAAAAAACYAgAAZHJz&#10;L2Rvd25yZXYueG1sUEsFBgAAAAAEAAQA9QAAAIsDAAAAAA==&#10;" adj="-2733,1226" fillcolor="white [3212]" strokecolor="#7da329" strokeweight="2pt">
                  <v:stroke opacity="32896f"/>
                  <v:textbox>
                    <w:txbxContent>
                      <w:p w:rsidR="000E2D0A" w:rsidRDefault="000E2D0A" w:rsidP="000E2D0A">
                        <w:pPr>
                          <w:spacing w:after="0"/>
                          <w:rPr>
                            <w:sz w:val="20"/>
                          </w:rPr>
                        </w:pPr>
                        <w:r>
                          <w:rPr>
                            <w:noProof/>
                          </w:rPr>
                          <w:drawing>
                            <wp:inline distT="0" distB="0" distL="0" distR="0" wp14:anchorId="2C7A1A2C" wp14:editId="634AD6DC">
                              <wp:extent cx="1761744" cy="585762"/>
                              <wp:effectExtent l="0" t="0" r="0" b="5080"/>
                              <wp:docPr id="320" name="Picture 32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60563" cy="585369"/>
                                      </a:xfrm>
                                      <a:prstGeom prst="rect">
                                        <a:avLst/>
                                      </a:prstGeom>
                                    </pic:spPr>
                                  </pic:pic>
                                </a:graphicData>
                              </a:graphic>
                            </wp:inline>
                          </w:drawing>
                        </w:r>
                      </w:p>
                      <w:p w:rsidR="000E2D0A" w:rsidRPr="00431C52" w:rsidRDefault="00725C9A" w:rsidP="000E2D0A">
                        <w:pPr>
                          <w:spacing w:after="0" w:line="240" w:lineRule="auto"/>
                          <w:rPr>
                            <w:sz w:val="20"/>
                          </w:rPr>
                        </w:pPr>
                        <w:proofErr w:type="gramStart"/>
                        <w:r>
                          <w:rPr>
                            <w:sz w:val="18"/>
                          </w:rPr>
                          <w:t>If 100 percent certain, c</w:t>
                        </w:r>
                        <w:r w:rsidR="000E2D0A">
                          <w:rPr>
                            <w:sz w:val="18"/>
                          </w:rPr>
                          <w:t>ertifiers or medical staff may optionally assign the funeral home.</w:t>
                        </w:r>
                        <w:proofErr w:type="gramEnd"/>
                        <w:r w:rsidR="006C0F41" w:rsidRPr="006C0F41">
                          <w:t xml:space="preserve"> </w:t>
                        </w:r>
                        <w:r w:rsidR="006C0F41" w:rsidRPr="006C0F41">
                          <w:rPr>
                            <w:sz w:val="18"/>
                          </w:rPr>
                          <w:t xml:space="preserve">This will cause the record to appear on the funeral home’s “to do” queue in EDRS.  </w:t>
                        </w:r>
                        <w:r>
                          <w:rPr>
                            <w:sz w:val="18"/>
                          </w:rPr>
                          <w:t>Do not select if you are not completely sure.</w:t>
                        </w:r>
                      </w:p>
                    </w:txbxContent>
                  </v:textbox>
                </v:shape>
                <v:shape id="Rectangular Callout 65" o:spid="_x0000_s1119" type="#_x0000_t61" style="position:absolute;left:22311;top:4980;width:35113;height:9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HfsMA&#10;AADbAAAADwAAAGRycy9kb3ducmV2LnhtbESPQWvCQBSE74X+h+UVvNVNiw0hdZW0IngSjILX1+wz&#10;CWbfht01xn/fFQSPw8x8w8yXo+nEQM63lhV8TBMQxJXVLdcKDvv1ewbCB2SNnWVScCMPy8Xryxxz&#10;ba+8o6EMtYgQ9jkqaELocyl91ZBBP7U9cfRO1hkMUbpaaofXCDed/EySVBpsOS402NNvQ9W5vBgF&#10;l22xHf6OM1fSJjum2c+qWxV7pSZvY/ENItAYnuFHe6MVpF9w/x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HfsMAAADbAAAADwAAAAAAAAAAAAAAAACYAgAAZHJzL2Rv&#10;d25yZXYueG1sUEsFBgAAAAAEAAQA9QAAAIgDAAAAAA==&#10;" adj="-2282,15026" fillcolor="white [3212]" strokecolor="#7da329" strokeweight="2pt">
                  <v:stroke opacity="32896f"/>
                  <v:textbox>
                    <w:txbxContent>
                      <w:p w:rsidR="00BA5671" w:rsidRPr="00431C52" w:rsidRDefault="007B33A1" w:rsidP="00BA5671">
                        <w:pPr>
                          <w:spacing w:after="0" w:line="240" w:lineRule="auto"/>
                          <w:rPr>
                            <w:sz w:val="20"/>
                          </w:rPr>
                        </w:pPr>
                        <w:r>
                          <w:rPr>
                            <w:sz w:val="18"/>
                          </w:rPr>
                          <w:t>Data entry</w:t>
                        </w:r>
                        <w:r w:rsidR="00BA5671">
                          <w:rPr>
                            <w:sz w:val="18"/>
                          </w:rPr>
                          <w:t xml:space="preserve"> </w:t>
                        </w:r>
                        <w:r w:rsidR="00BA5671" w:rsidRPr="007B33A1">
                          <w:rPr>
                            <w:sz w:val="18"/>
                            <w:u w:val="single"/>
                          </w:rPr>
                          <w:t>staff</w:t>
                        </w:r>
                        <w:r w:rsidR="00BA5671">
                          <w:rPr>
                            <w:sz w:val="18"/>
                          </w:rPr>
                          <w:t xml:space="preserve"> select the physician or NP that will certify the record. </w:t>
                        </w:r>
                        <w:r w:rsidR="00BA5671" w:rsidRPr="009970F2">
                          <w:rPr>
                            <w:sz w:val="18"/>
                            <w:u w:val="single"/>
                          </w:rPr>
                          <w:t>Certifiers should never use this field</w:t>
                        </w:r>
                        <w:r w:rsidR="00BA5671">
                          <w:rPr>
                            <w:sz w:val="18"/>
                          </w:rPr>
                          <w:t xml:space="preserve"> unless they are reassigning a case (</w:t>
                        </w:r>
                        <w:r w:rsidR="009970F2">
                          <w:rPr>
                            <w:sz w:val="18"/>
                          </w:rPr>
                          <w:t xml:space="preserve">else </w:t>
                        </w:r>
                        <w:r w:rsidR="009970F2" w:rsidRPr="002C3A90">
                          <w:rPr>
                            <w:b/>
                            <w:sz w:val="18"/>
                          </w:rPr>
                          <w:t>tabs 6-9</w:t>
                        </w:r>
                        <w:r w:rsidR="00BA5671">
                          <w:rPr>
                            <w:sz w:val="18"/>
                          </w:rPr>
                          <w:t xml:space="preserve"> will be reset to blank). Before selecting a certifier it is a good idea to check that </w:t>
                        </w:r>
                        <w:r w:rsidR="00BA5671" w:rsidRPr="002C3A90">
                          <w:rPr>
                            <w:b/>
                            <w:sz w:val="18"/>
                          </w:rPr>
                          <w:t>tab 9</w:t>
                        </w:r>
                        <w:r w:rsidR="00BA5671">
                          <w:rPr>
                            <w:sz w:val="18"/>
                          </w:rPr>
                          <w:t xml:space="preserve"> is not already c</w:t>
                        </w:r>
                        <w:r w:rsidR="009970F2">
                          <w:rPr>
                            <w:sz w:val="18"/>
                          </w:rPr>
                          <w:t xml:space="preserve">omplete, as the </w:t>
                        </w:r>
                        <w:r w:rsidR="009970F2" w:rsidRPr="009970F2">
                          <w:rPr>
                            <w:b/>
                            <w:sz w:val="18"/>
                          </w:rPr>
                          <w:t>Select</w:t>
                        </w:r>
                        <w:r w:rsidR="009970F2">
                          <w:rPr>
                            <w:sz w:val="18"/>
                          </w:rPr>
                          <w:t xml:space="preserve"> fields </w:t>
                        </w:r>
                        <w:r w:rsidR="00725C9A">
                          <w:rPr>
                            <w:sz w:val="18"/>
                          </w:rPr>
                          <w:t xml:space="preserve">revert to and </w:t>
                        </w:r>
                        <w:r w:rsidR="00725C9A" w:rsidRPr="00725C9A">
                          <w:rPr>
                            <w:sz w:val="18"/>
                            <w:u w:val="single"/>
                          </w:rPr>
                          <w:t>should remain as</w:t>
                        </w:r>
                        <w:r w:rsidR="00725C9A">
                          <w:rPr>
                            <w:sz w:val="18"/>
                          </w:rPr>
                          <w:t xml:space="preserve"> “Select” after leaving this page</w:t>
                        </w:r>
                        <w:r w:rsidR="009876F0">
                          <w:rPr>
                            <w:sz w:val="18"/>
                          </w:rPr>
                          <w:t xml:space="preserve">.  </w:t>
                        </w:r>
                      </w:p>
                    </w:txbxContent>
                  </v:textbox>
                </v:shape>
                <w10:wrap type="square"/>
              </v:group>
            </w:pict>
          </mc:Fallback>
        </mc:AlternateContent>
      </w:r>
      <w:r w:rsidR="00374218" w:rsidRPr="00FE2183">
        <w:rPr>
          <w:rStyle w:val="IntenseEmphasis"/>
        </w:rPr>
        <w:t xml:space="preserve">For the medical data entry </w:t>
      </w:r>
      <w:r w:rsidR="001579E7" w:rsidRPr="00FE2183">
        <w:rPr>
          <w:rStyle w:val="IntenseEmphasis"/>
        </w:rPr>
        <w:t>staff member</w:t>
      </w:r>
      <w:r w:rsidR="001579E7">
        <w:t xml:space="preserve"> that enters</w:t>
      </w:r>
      <w:r w:rsidR="00374218">
        <w:t xml:space="preserve"> on behalf of the online certifier, two different actions must be taken: selecting a physician (which should occur </w:t>
      </w:r>
      <w:r w:rsidR="009970F2">
        <w:t>near</w:t>
      </w:r>
      <w:r w:rsidR="00374218">
        <w:t xml:space="preserve"> the beginning of the process – </w:t>
      </w:r>
      <w:r w:rsidR="00374218" w:rsidRPr="00725C9A">
        <w:t xml:space="preserve">do not select </w:t>
      </w:r>
      <w:r w:rsidR="00097E0C" w:rsidRPr="00725C9A">
        <w:t xml:space="preserve">the same certifier </w:t>
      </w:r>
      <w:r w:rsidR="00374218" w:rsidRPr="00725C9A">
        <w:t>again</w:t>
      </w:r>
      <w:r w:rsidR="00374218" w:rsidRPr="00097E0C">
        <w:t xml:space="preserve"> at the end of the process</w:t>
      </w:r>
      <w:r w:rsidR="00374218">
        <w:t xml:space="preserve">) and checking “Ready to Certify.” </w:t>
      </w:r>
      <w:r w:rsidR="00097E0C">
        <w:t xml:space="preserve"> </w:t>
      </w:r>
      <w:r w:rsidR="00097E0C" w:rsidRPr="00097E0C">
        <w:rPr>
          <w:rStyle w:val="IntenseEmphasis"/>
        </w:rPr>
        <w:t>Note</w:t>
      </w:r>
      <w:r w:rsidR="00097E0C">
        <w:t xml:space="preserve"> that once the certifier is selected, these fields will revert back to “select;” but do not select again unless you need to change the certifier that appears on </w:t>
      </w:r>
      <w:r w:rsidR="00097E0C" w:rsidRPr="00097E0C">
        <w:rPr>
          <w:b/>
        </w:rPr>
        <w:t>tab 9.</w:t>
      </w:r>
    </w:p>
    <w:p w:rsidR="00C909B2" w:rsidRDefault="00F07787">
      <w:r w:rsidRPr="00F07787">
        <w:rPr>
          <w:rStyle w:val="IntenseEmphasis"/>
        </w:rPr>
        <w:t>Funeral Home Info</w:t>
      </w:r>
      <w:r>
        <w:t xml:space="preserve"> </w:t>
      </w:r>
      <w:r w:rsidR="009876F0">
        <w:t>–</w:t>
      </w:r>
      <w:r>
        <w:t xml:space="preserve"> </w:t>
      </w:r>
      <w:r w:rsidR="009876F0">
        <w:t xml:space="preserve">It is </w:t>
      </w:r>
      <w:r w:rsidR="00725C9A">
        <w:t xml:space="preserve">recommended that certifiers and medical staff </w:t>
      </w:r>
      <w:r w:rsidR="00725C9A" w:rsidRPr="00725C9A">
        <w:rPr>
          <w:u w:val="single"/>
        </w:rPr>
        <w:t xml:space="preserve">do not </w:t>
      </w:r>
      <w:r w:rsidR="009876F0" w:rsidRPr="00725C9A">
        <w:rPr>
          <w:u w:val="single"/>
        </w:rPr>
        <w:t>choose a funeral home</w:t>
      </w:r>
      <w:r w:rsidR="009876F0">
        <w:t xml:space="preserve">, unless they are 100 certain of the funeral home that will handle the decedent.  </w:t>
      </w:r>
      <w:r w:rsidR="00725C9A">
        <w:t>If incorrect, you will be called upon to reassign the funeral home, as the new funeral home will not have access.</w:t>
      </w:r>
    </w:p>
    <w:sectPr w:rsidR="00C909B2" w:rsidSect="009F217B">
      <w:headerReference w:type="even" r:id="rId80"/>
      <w:headerReference w:type="default" r:id="rId81"/>
      <w:footerReference w:type="even" r:id="rId82"/>
      <w:footerReference w:type="default" r:id="rId83"/>
      <w:pgSz w:w="12240" w:h="15840"/>
      <w:pgMar w:top="1440" w:right="1440" w:bottom="1260" w:left="1800" w:header="720" w:footer="22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C5E" w:rsidRDefault="00FF0C5E" w:rsidP="00557524">
      <w:pPr>
        <w:spacing w:after="0" w:line="240" w:lineRule="auto"/>
      </w:pPr>
      <w:r>
        <w:separator/>
      </w:r>
    </w:p>
  </w:endnote>
  <w:endnote w:type="continuationSeparator" w:id="0">
    <w:p w:rsidR="00FF0C5E" w:rsidRDefault="00FF0C5E" w:rsidP="00557524">
      <w:pPr>
        <w:spacing w:after="0" w:line="240" w:lineRule="auto"/>
      </w:pPr>
      <w:r>
        <w:continuationSeparator/>
      </w:r>
    </w:p>
  </w:endnote>
  <w:endnote w:type="continuationNotice" w:id="1">
    <w:p w:rsidR="00FF0C5E" w:rsidRDefault="00FF0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Officina Serif Std 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203230"/>
      <w:docPartObj>
        <w:docPartGallery w:val="Page Numbers (Bottom of Page)"/>
        <w:docPartUnique/>
      </w:docPartObj>
    </w:sdtPr>
    <w:sdtEndPr/>
    <w:sdtContent>
      <w:sdt>
        <w:sdtPr>
          <w:id w:val="1174081660"/>
          <w:docPartObj>
            <w:docPartGallery w:val="Page Numbers (Top of Page)"/>
            <w:docPartUnique/>
          </w:docPartObj>
        </w:sdtPr>
        <w:sdtEndPr/>
        <w:sdtContent>
          <w:p w:rsidR="00557524" w:rsidRPr="009F217B" w:rsidRDefault="00557524" w:rsidP="009F217B">
            <w:pPr>
              <w:pStyle w:val="Footer"/>
              <w:tabs>
                <w:tab w:val="left" w:pos="3686"/>
                <w:tab w:val="left" w:pos="4253"/>
              </w:tabs>
            </w:pPr>
            <w:r w:rsidRPr="00557524">
              <w:rPr>
                <w:sz w:val="16"/>
                <w:szCs w:val="16"/>
              </w:rPr>
              <w:t xml:space="preserve">Page </w:t>
            </w:r>
            <w:r w:rsidRPr="00557524">
              <w:rPr>
                <w:bCs/>
                <w:sz w:val="16"/>
                <w:szCs w:val="16"/>
              </w:rPr>
              <w:fldChar w:fldCharType="begin"/>
            </w:r>
            <w:r w:rsidRPr="00557524">
              <w:rPr>
                <w:bCs/>
                <w:sz w:val="16"/>
                <w:szCs w:val="16"/>
              </w:rPr>
              <w:instrText xml:space="preserve"> PAGE </w:instrText>
            </w:r>
            <w:r w:rsidRPr="00557524">
              <w:rPr>
                <w:bCs/>
                <w:sz w:val="16"/>
                <w:szCs w:val="16"/>
              </w:rPr>
              <w:fldChar w:fldCharType="separate"/>
            </w:r>
            <w:r w:rsidR="00E97410">
              <w:rPr>
                <w:bCs/>
                <w:noProof/>
                <w:sz w:val="16"/>
                <w:szCs w:val="16"/>
              </w:rPr>
              <w:t>4</w:t>
            </w:r>
            <w:r w:rsidRPr="00557524">
              <w:rPr>
                <w:bCs/>
                <w:sz w:val="16"/>
                <w:szCs w:val="16"/>
              </w:rPr>
              <w:fldChar w:fldCharType="end"/>
            </w:r>
            <w:r w:rsidRPr="00557524">
              <w:rPr>
                <w:sz w:val="16"/>
                <w:szCs w:val="16"/>
              </w:rPr>
              <w:t xml:space="preserve"> of </w:t>
            </w:r>
            <w:r w:rsidRPr="00557524">
              <w:rPr>
                <w:bCs/>
                <w:sz w:val="16"/>
                <w:szCs w:val="16"/>
              </w:rPr>
              <w:fldChar w:fldCharType="begin"/>
            </w:r>
            <w:r w:rsidRPr="00557524">
              <w:rPr>
                <w:bCs/>
                <w:sz w:val="16"/>
                <w:szCs w:val="16"/>
              </w:rPr>
              <w:instrText xml:space="preserve"> NUMPAGES  </w:instrText>
            </w:r>
            <w:r w:rsidRPr="00557524">
              <w:rPr>
                <w:bCs/>
                <w:sz w:val="16"/>
                <w:szCs w:val="16"/>
              </w:rPr>
              <w:fldChar w:fldCharType="separate"/>
            </w:r>
            <w:r w:rsidR="00E97410">
              <w:rPr>
                <w:bCs/>
                <w:noProof/>
                <w:sz w:val="16"/>
                <w:szCs w:val="16"/>
              </w:rPr>
              <w:t>14</w:t>
            </w:r>
            <w:r w:rsidRPr="00557524">
              <w:rPr>
                <w:bCs/>
                <w:sz w:val="16"/>
                <w:szCs w:val="16"/>
              </w:rPr>
              <w:fldChar w:fldCharType="end"/>
            </w:r>
            <w:r w:rsidR="009F217B" w:rsidRPr="009F217B">
              <w:rPr>
                <w:sz w:val="18"/>
              </w:rPr>
              <w:t xml:space="preserve"> </w:t>
            </w:r>
            <w:r w:rsidR="009F217B">
              <w:rPr>
                <w:sz w:val="18"/>
              </w:rPr>
              <w:tab/>
              <w:t>Questions</w:t>
            </w:r>
            <w:r w:rsidR="009F217B" w:rsidRPr="00CC6766">
              <w:rPr>
                <w:sz w:val="18"/>
              </w:rPr>
              <w:t>?  Contact the Registry at</w:t>
            </w:r>
            <w:r w:rsidR="009F217B">
              <w:rPr>
                <w:sz w:val="18"/>
              </w:rPr>
              <w:t xml:space="preserve"> vip@state.ma.us or 617-740-2600</w:t>
            </w:r>
          </w:p>
        </w:sdtContent>
      </w:sdt>
    </w:sdtContent>
  </w:sdt>
  <w:p w:rsidR="00CC6766" w:rsidRDefault="00CC67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347466"/>
      <w:docPartObj>
        <w:docPartGallery w:val="Page Numbers (Bottom of Page)"/>
        <w:docPartUnique/>
      </w:docPartObj>
    </w:sdtPr>
    <w:sdtEndPr/>
    <w:sdtContent>
      <w:sdt>
        <w:sdtPr>
          <w:id w:val="-1215117903"/>
          <w:docPartObj>
            <w:docPartGallery w:val="Page Numbers (Top of Page)"/>
            <w:docPartUnique/>
          </w:docPartObj>
        </w:sdtPr>
        <w:sdtEndPr/>
        <w:sdtContent>
          <w:p w:rsidR="00557524" w:rsidRDefault="009F217B" w:rsidP="009F217B">
            <w:pPr>
              <w:pStyle w:val="Footer"/>
              <w:tabs>
                <w:tab w:val="left" w:pos="8080"/>
              </w:tabs>
            </w:pPr>
            <w:r>
              <w:rPr>
                <w:sz w:val="18"/>
              </w:rPr>
              <w:t>Questions</w:t>
            </w:r>
            <w:r w:rsidRPr="00CC6766">
              <w:rPr>
                <w:sz w:val="18"/>
              </w:rPr>
              <w:t>?  Contact the Registry at</w:t>
            </w:r>
            <w:r>
              <w:rPr>
                <w:sz w:val="18"/>
              </w:rPr>
              <w:t xml:space="preserve"> vip@state.ma.us or 617-740-2600</w:t>
            </w:r>
            <w:r>
              <w:rPr>
                <w:sz w:val="18"/>
              </w:rPr>
              <w:tab/>
            </w:r>
            <w:r w:rsidR="00557524" w:rsidRPr="0050790E">
              <w:rPr>
                <w:sz w:val="16"/>
                <w:szCs w:val="16"/>
              </w:rPr>
              <w:t xml:space="preserve">Page </w:t>
            </w:r>
            <w:r w:rsidR="00557524" w:rsidRPr="0050790E">
              <w:rPr>
                <w:bCs/>
                <w:sz w:val="16"/>
                <w:szCs w:val="16"/>
              </w:rPr>
              <w:fldChar w:fldCharType="begin"/>
            </w:r>
            <w:r w:rsidR="00557524" w:rsidRPr="0050790E">
              <w:rPr>
                <w:bCs/>
                <w:sz w:val="16"/>
                <w:szCs w:val="16"/>
              </w:rPr>
              <w:instrText xml:space="preserve"> PAGE </w:instrText>
            </w:r>
            <w:r w:rsidR="00557524" w:rsidRPr="0050790E">
              <w:rPr>
                <w:bCs/>
                <w:sz w:val="16"/>
                <w:szCs w:val="16"/>
              </w:rPr>
              <w:fldChar w:fldCharType="separate"/>
            </w:r>
            <w:r w:rsidR="00E97410">
              <w:rPr>
                <w:bCs/>
                <w:noProof/>
                <w:sz w:val="16"/>
                <w:szCs w:val="16"/>
              </w:rPr>
              <w:t>3</w:t>
            </w:r>
            <w:r w:rsidR="00557524" w:rsidRPr="0050790E">
              <w:rPr>
                <w:bCs/>
                <w:sz w:val="16"/>
                <w:szCs w:val="16"/>
              </w:rPr>
              <w:fldChar w:fldCharType="end"/>
            </w:r>
            <w:r w:rsidR="00557524" w:rsidRPr="0050790E">
              <w:rPr>
                <w:sz w:val="16"/>
                <w:szCs w:val="16"/>
              </w:rPr>
              <w:t xml:space="preserve"> of </w:t>
            </w:r>
            <w:r w:rsidR="00557524" w:rsidRPr="0050790E">
              <w:rPr>
                <w:bCs/>
                <w:sz w:val="16"/>
                <w:szCs w:val="16"/>
              </w:rPr>
              <w:fldChar w:fldCharType="begin"/>
            </w:r>
            <w:r w:rsidR="00557524" w:rsidRPr="0050790E">
              <w:rPr>
                <w:bCs/>
                <w:sz w:val="16"/>
                <w:szCs w:val="16"/>
              </w:rPr>
              <w:instrText xml:space="preserve"> NUMPAGES  </w:instrText>
            </w:r>
            <w:r w:rsidR="00557524" w:rsidRPr="0050790E">
              <w:rPr>
                <w:bCs/>
                <w:sz w:val="16"/>
                <w:szCs w:val="16"/>
              </w:rPr>
              <w:fldChar w:fldCharType="separate"/>
            </w:r>
            <w:r w:rsidR="00E97410">
              <w:rPr>
                <w:bCs/>
                <w:noProof/>
                <w:sz w:val="16"/>
                <w:szCs w:val="16"/>
              </w:rPr>
              <w:t>14</w:t>
            </w:r>
            <w:r w:rsidR="00557524" w:rsidRPr="0050790E">
              <w:rPr>
                <w:bCs/>
                <w:sz w:val="16"/>
                <w:szCs w:val="16"/>
              </w:rPr>
              <w:fldChar w:fldCharType="end"/>
            </w:r>
          </w:p>
        </w:sdtContent>
      </w:sdt>
    </w:sdtContent>
  </w:sdt>
  <w:p w:rsidR="00557524" w:rsidRDefault="00557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C5E" w:rsidRDefault="00FF0C5E" w:rsidP="00557524">
      <w:pPr>
        <w:spacing w:after="0" w:line="240" w:lineRule="auto"/>
      </w:pPr>
      <w:r>
        <w:separator/>
      </w:r>
    </w:p>
  </w:footnote>
  <w:footnote w:type="continuationSeparator" w:id="0">
    <w:p w:rsidR="00FF0C5E" w:rsidRDefault="00FF0C5E" w:rsidP="00557524">
      <w:pPr>
        <w:spacing w:after="0" w:line="240" w:lineRule="auto"/>
      </w:pPr>
      <w:r>
        <w:continuationSeparator/>
      </w:r>
    </w:p>
  </w:footnote>
  <w:footnote w:type="continuationNotice" w:id="1">
    <w:p w:rsidR="00FF0C5E" w:rsidRDefault="00FF0C5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524" w:rsidRPr="00973B98" w:rsidRDefault="00557524"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6219700C" wp14:editId="04EC67E3">
          <wp:simplePos x="0" y="0"/>
          <wp:positionH relativeFrom="column">
            <wp:posOffset>-589547</wp:posOffset>
          </wp:positionH>
          <wp:positionV relativeFrom="paragraph">
            <wp:posOffset>-270711</wp:posOffset>
          </wp:positionV>
          <wp:extent cx="6574155" cy="9115425"/>
          <wp:effectExtent l="0" t="0" r="0" b="9525"/>
          <wp:wrapNone/>
          <wp:docPr id="321" name="Picture 321" descr="Table to provide space for note t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000E2F02" w:rsidRPr="00973B98">
      <w:rPr>
        <w:b/>
      </w:rPr>
      <w:t xml:space="preserve"> </w:t>
    </w:r>
    <w:r w:rsidR="000E2F02" w:rsidRPr="00973B98">
      <w:rPr>
        <w:rFonts w:asciiTheme="majorHAnsi" w:hAnsiTheme="majorHAnsi"/>
        <w:b/>
        <w:sz w:val="32"/>
      </w:rPr>
      <w:t>Quick Start Guide for Online Medical Certifiers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524" w:rsidRPr="00973B98" w:rsidRDefault="000E2F02" w:rsidP="00AE080E">
    <w:pPr>
      <w:pStyle w:val="Header"/>
      <w:jc w:val="center"/>
      <w:rPr>
        <w:b/>
      </w:rPr>
    </w:pPr>
    <w:r w:rsidRPr="00973B98">
      <w:rPr>
        <w:rFonts w:asciiTheme="majorHAnsi" w:hAnsiTheme="majorHAnsi"/>
        <w:b/>
        <w:sz w:val="32"/>
      </w:rPr>
      <w:t xml:space="preserve">Quick Start Guide for Online Medical Certifiers </w:t>
    </w:r>
    <w:r w:rsidR="00557524" w:rsidRPr="00973B98">
      <w:rPr>
        <w:b/>
        <w:noProof/>
      </w:rPr>
      <w:drawing>
        <wp:anchor distT="0" distB="0" distL="114300" distR="114300" simplePos="0" relativeHeight="251661312" behindDoc="1" locked="0" layoutInCell="1" allowOverlap="1" wp14:anchorId="7C5A15AD" wp14:editId="26FE801D">
          <wp:simplePos x="0" y="0"/>
          <wp:positionH relativeFrom="column">
            <wp:posOffset>-259080</wp:posOffset>
          </wp:positionH>
          <wp:positionV relativeFrom="paragraph">
            <wp:posOffset>-276860</wp:posOffset>
          </wp:positionV>
          <wp:extent cx="6558280" cy="9112250"/>
          <wp:effectExtent l="0" t="0" r="0" b="0"/>
          <wp:wrapNone/>
          <wp:docPr id="322" name="Picture 322" descr="Summary of Steps, Accessing E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B2C1F8D"/>
    <w:multiLevelType w:val="hybridMultilevel"/>
    <w:tmpl w:val="5BF8C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9">
    <w:nsid w:val="73B667AA"/>
    <w:multiLevelType w:val="hybridMultilevel"/>
    <w:tmpl w:val="14F2D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9"/>
  </w:num>
  <w:num w:numId="4">
    <w:abstractNumId w:val="6"/>
  </w:num>
  <w:num w:numId="5">
    <w:abstractNumId w:val="1"/>
  </w:num>
  <w:num w:numId="6">
    <w:abstractNumId w:val="8"/>
  </w:num>
  <w:num w:numId="7">
    <w:abstractNumId w:val="7"/>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64B2"/>
    <w:rsid w:val="00012411"/>
    <w:rsid w:val="000277DA"/>
    <w:rsid w:val="0004147A"/>
    <w:rsid w:val="000617F0"/>
    <w:rsid w:val="00067089"/>
    <w:rsid w:val="00072FAC"/>
    <w:rsid w:val="00076DBE"/>
    <w:rsid w:val="00077CD3"/>
    <w:rsid w:val="00080E31"/>
    <w:rsid w:val="000935FB"/>
    <w:rsid w:val="0009599C"/>
    <w:rsid w:val="00097E0C"/>
    <w:rsid w:val="000A071F"/>
    <w:rsid w:val="000A526E"/>
    <w:rsid w:val="000B46EF"/>
    <w:rsid w:val="000C08AD"/>
    <w:rsid w:val="000C34BA"/>
    <w:rsid w:val="000D41A1"/>
    <w:rsid w:val="000E2D0A"/>
    <w:rsid w:val="000E2F02"/>
    <w:rsid w:val="000F4F1E"/>
    <w:rsid w:val="00106C85"/>
    <w:rsid w:val="0012686C"/>
    <w:rsid w:val="00135BBD"/>
    <w:rsid w:val="00155AF3"/>
    <w:rsid w:val="001579E7"/>
    <w:rsid w:val="001601D8"/>
    <w:rsid w:val="00166664"/>
    <w:rsid w:val="00170128"/>
    <w:rsid w:val="001728E0"/>
    <w:rsid w:val="00180C1D"/>
    <w:rsid w:val="00185F7D"/>
    <w:rsid w:val="0019596E"/>
    <w:rsid w:val="001E18A8"/>
    <w:rsid w:val="001E38F2"/>
    <w:rsid w:val="001E4B64"/>
    <w:rsid w:val="00201A82"/>
    <w:rsid w:val="002114E6"/>
    <w:rsid w:val="002125C1"/>
    <w:rsid w:val="00230B43"/>
    <w:rsid w:val="0023711E"/>
    <w:rsid w:val="002407E4"/>
    <w:rsid w:val="0026022A"/>
    <w:rsid w:val="00267FB3"/>
    <w:rsid w:val="0027594D"/>
    <w:rsid w:val="00276116"/>
    <w:rsid w:val="0028406E"/>
    <w:rsid w:val="002A6891"/>
    <w:rsid w:val="002C3A90"/>
    <w:rsid w:val="002D0A8B"/>
    <w:rsid w:val="002D0EBA"/>
    <w:rsid w:val="002D0FAB"/>
    <w:rsid w:val="00302FE0"/>
    <w:rsid w:val="003123EF"/>
    <w:rsid w:val="00340E34"/>
    <w:rsid w:val="00353338"/>
    <w:rsid w:val="00355273"/>
    <w:rsid w:val="00355EF2"/>
    <w:rsid w:val="00374218"/>
    <w:rsid w:val="0037550C"/>
    <w:rsid w:val="00376B8B"/>
    <w:rsid w:val="00391A22"/>
    <w:rsid w:val="003A7A23"/>
    <w:rsid w:val="003A7D69"/>
    <w:rsid w:val="003E0ED3"/>
    <w:rsid w:val="003E4C13"/>
    <w:rsid w:val="003F3F70"/>
    <w:rsid w:val="00444421"/>
    <w:rsid w:val="00473014"/>
    <w:rsid w:val="004846C2"/>
    <w:rsid w:val="004C195B"/>
    <w:rsid w:val="004C52A6"/>
    <w:rsid w:val="004D146B"/>
    <w:rsid w:val="004F20FC"/>
    <w:rsid w:val="0050790E"/>
    <w:rsid w:val="0052613A"/>
    <w:rsid w:val="00526775"/>
    <w:rsid w:val="00553233"/>
    <w:rsid w:val="00557524"/>
    <w:rsid w:val="00572372"/>
    <w:rsid w:val="00574172"/>
    <w:rsid w:val="00577F41"/>
    <w:rsid w:val="005826FB"/>
    <w:rsid w:val="005D193C"/>
    <w:rsid w:val="0061181D"/>
    <w:rsid w:val="00613BA9"/>
    <w:rsid w:val="006517EF"/>
    <w:rsid w:val="00660310"/>
    <w:rsid w:val="00692794"/>
    <w:rsid w:val="006B30D3"/>
    <w:rsid w:val="006B4770"/>
    <w:rsid w:val="006B58BA"/>
    <w:rsid w:val="006C0F41"/>
    <w:rsid w:val="006D4F74"/>
    <w:rsid w:val="006E254D"/>
    <w:rsid w:val="006E2A87"/>
    <w:rsid w:val="006E4A01"/>
    <w:rsid w:val="006E4C85"/>
    <w:rsid w:val="006E54E1"/>
    <w:rsid w:val="00715254"/>
    <w:rsid w:val="00722D88"/>
    <w:rsid w:val="00725C9A"/>
    <w:rsid w:val="007329BE"/>
    <w:rsid w:val="00752328"/>
    <w:rsid w:val="007559E4"/>
    <w:rsid w:val="007806AF"/>
    <w:rsid w:val="007810B0"/>
    <w:rsid w:val="007B00BB"/>
    <w:rsid w:val="007B33A1"/>
    <w:rsid w:val="007C68B3"/>
    <w:rsid w:val="007D4A43"/>
    <w:rsid w:val="007E46FB"/>
    <w:rsid w:val="00803AE5"/>
    <w:rsid w:val="008125E6"/>
    <w:rsid w:val="0083208F"/>
    <w:rsid w:val="0086184D"/>
    <w:rsid w:val="00863DE9"/>
    <w:rsid w:val="00865644"/>
    <w:rsid w:val="0088754A"/>
    <w:rsid w:val="008D65CF"/>
    <w:rsid w:val="008F70B8"/>
    <w:rsid w:val="00920500"/>
    <w:rsid w:val="00924B69"/>
    <w:rsid w:val="00926E4F"/>
    <w:rsid w:val="00933EFB"/>
    <w:rsid w:val="0093551C"/>
    <w:rsid w:val="00962E55"/>
    <w:rsid w:val="009704F9"/>
    <w:rsid w:val="00973B98"/>
    <w:rsid w:val="00975441"/>
    <w:rsid w:val="009863AE"/>
    <w:rsid w:val="009876F0"/>
    <w:rsid w:val="009970F2"/>
    <w:rsid w:val="009A0479"/>
    <w:rsid w:val="009B696B"/>
    <w:rsid w:val="009D06C0"/>
    <w:rsid w:val="009F217B"/>
    <w:rsid w:val="00A040FE"/>
    <w:rsid w:val="00A36EB8"/>
    <w:rsid w:val="00A37A6F"/>
    <w:rsid w:val="00A42D9F"/>
    <w:rsid w:val="00A62073"/>
    <w:rsid w:val="00A7472A"/>
    <w:rsid w:val="00A8114F"/>
    <w:rsid w:val="00A83DA7"/>
    <w:rsid w:val="00A8411F"/>
    <w:rsid w:val="00A84250"/>
    <w:rsid w:val="00A845C5"/>
    <w:rsid w:val="00A90129"/>
    <w:rsid w:val="00AB1298"/>
    <w:rsid w:val="00AB15EF"/>
    <w:rsid w:val="00AB1818"/>
    <w:rsid w:val="00AB7347"/>
    <w:rsid w:val="00AD05C2"/>
    <w:rsid w:val="00AD693D"/>
    <w:rsid w:val="00AE080E"/>
    <w:rsid w:val="00B02161"/>
    <w:rsid w:val="00B02DF2"/>
    <w:rsid w:val="00B11296"/>
    <w:rsid w:val="00B331DE"/>
    <w:rsid w:val="00B37A49"/>
    <w:rsid w:val="00B81E81"/>
    <w:rsid w:val="00B90186"/>
    <w:rsid w:val="00B90C93"/>
    <w:rsid w:val="00B920CD"/>
    <w:rsid w:val="00B95FE6"/>
    <w:rsid w:val="00BA5671"/>
    <w:rsid w:val="00BC5894"/>
    <w:rsid w:val="00BE42E0"/>
    <w:rsid w:val="00BF012D"/>
    <w:rsid w:val="00BF37CB"/>
    <w:rsid w:val="00C00AAB"/>
    <w:rsid w:val="00C03637"/>
    <w:rsid w:val="00C20B0B"/>
    <w:rsid w:val="00C53C29"/>
    <w:rsid w:val="00C56EAF"/>
    <w:rsid w:val="00C73AFB"/>
    <w:rsid w:val="00C909B2"/>
    <w:rsid w:val="00C96E29"/>
    <w:rsid w:val="00CB6FEF"/>
    <w:rsid w:val="00CC094E"/>
    <w:rsid w:val="00CC6766"/>
    <w:rsid w:val="00CF0442"/>
    <w:rsid w:val="00CF1038"/>
    <w:rsid w:val="00D14297"/>
    <w:rsid w:val="00D21FA1"/>
    <w:rsid w:val="00D325C6"/>
    <w:rsid w:val="00D5551E"/>
    <w:rsid w:val="00D64206"/>
    <w:rsid w:val="00DA0E1B"/>
    <w:rsid w:val="00DA1EF4"/>
    <w:rsid w:val="00DB21F4"/>
    <w:rsid w:val="00DD0AD3"/>
    <w:rsid w:val="00DD46B8"/>
    <w:rsid w:val="00E00D84"/>
    <w:rsid w:val="00E059EB"/>
    <w:rsid w:val="00E3438F"/>
    <w:rsid w:val="00E43743"/>
    <w:rsid w:val="00E44C10"/>
    <w:rsid w:val="00E550C7"/>
    <w:rsid w:val="00E56E14"/>
    <w:rsid w:val="00E9054A"/>
    <w:rsid w:val="00E97410"/>
    <w:rsid w:val="00EA360B"/>
    <w:rsid w:val="00EA65C3"/>
    <w:rsid w:val="00EB448D"/>
    <w:rsid w:val="00EC3C22"/>
    <w:rsid w:val="00EC4000"/>
    <w:rsid w:val="00EC6D1A"/>
    <w:rsid w:val="00EE6375"/>
    <w:rsid w:val="00F07787"/>
    <w:rsid w:val="00F1270B"/>
    <w:rsid w:val="00F21606"/>
    <w:rsid w:val="00F26A90"/>
    <w:rsid w:val="00F57E59"/>
    <w:rsid w:val="00F87F19"/>
    <w:rsid w:val="00FB3F71"/>
    <w:rsid w:val="00FB4AD0"/>
    <w:rsid w:val="00FD2E68"/>
    <w:rsid w:val="00FE2183"/>
    <w:rsid w:val="00FE425D"/>
    <w:rsid w:val="00FF0C5E"/>
    <w:rsid w:val="00FF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paragraph" w:styleId="Revision">
    <w:name w:val="Revision"/>
    <w:hidden/>
    <w:uiPriority w:val="99"/>
    <w:semiHidden/>
    <w:rsid w:val="00AD693D"/>
    <w:pPr>
      <w:spacing w:after="0" w:line="240" w:lineRule="auto"/>
    </w:pPr>
  </w:style>
  <w:style w:type="paragraph" w:styleId="NoSpacing">
    <w:name w:val="No Spacing"/>
    <w:uiPriority w:val="1"/>
    <w:qFormat/>
    <w:rsid w:val="00FD2E6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paragraph" w:styleId="Revision">
    <w:name w:val="Revision"/>
    <w:hidden/>
    <w:uiPriority w:val="99"/>
    <w:semiHidden/>
    <w:rsid w:val="00AD693D"/>
    <w:pPr>
      <w:spacing w:after="0" w:line="240" w:lineRule="auto"/>
    </w:pPr>
  </w:style>
  <w:style w:type="paragraph" w:styleId="NoSpacing">
    <w:name w:val="No Spacing"/>
    <w:uiPriority w:val="1"/>
    <w:qFormat/>
    <w:rsid w:val="00FD2E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dph/vip"/>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Mode="External" Target="http://mass.gov/vg"/>
  <Relationship Id="rId16" Type="http://schemas.openxmlformats.org/officeDocument/2006/relationships/image" Target="media/image6.png"/>
  <Relationship Id="rId17" Type="http://schemas.microsoft.com/office/2007/relationships/hdphoto" Target="media/hdphoto1.wdp"/>
  <Relationship Id="rId18" Type="http://schemas.openxmlformats.org/officeDocument/2006/relationships/image" Target="media/image7.png"/>
  <Relationship Id="rId19" Type="http://schemas.microsoft.com/office/2007/relationships/hdphoto" Target="media/hdphoto2.wdp"/>
  <Relationship Id="rId2" Type="http://schemas.openxmlformats.org/officeDocument/2006/relationships/numbering" Target="numbering.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hyperlink" TargetMode="External" Target="mailto:vip@state.ma.us"/>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microsoft.com/office/2007/relationships/hdphoto" Target="media/hdphoto3.wdp"/>
  <Relationship Id="rId29" Type="http://schemas.openxmlformats.org/officeDocument/2006/relationships/image" Target="media/image15.png"/>
  <Relationship Id="rId3" Type="http://schemas.openxmlformats.org/officeDocument/2006/relationships/styles" Target="styles.xml"/>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png"/>
  <Relationship Id="rId39" Type="http://schemas.openxmlformats.org/officeDocument/2006/relationships/image" Target="media/image25.png"/>
  <Relationship Id="rId4" Type="http://schemas.microsoft.com/office/2007/relationships/stylesWithEffects" Target="stylesWithEffects.xml"/>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hyperlink" TargetMode="External" Target="mailto:vip@state.ma.us"/>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settings" Target="settings.xml"/>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image" Target="media/image40.png"/>
  <Relationship Id="rId56" Type="http://schemas.openxmlformats.org/officeDocument/2006/relationships/image" Target="media/image41.png"/>
  <Relationship Id="rId57" Type="http://schemas.openxmlformats.org/officeDocument/2006/relationships/image" Target="media/image42.png"/>
  <Relationship Id="rId58" Type="http://schemas.openxmlformats.org/officeDocument/2006/relationships/image" Target="media/image43.png"/>
  <Relationship Id="rId59" Type="http://schemas.openxmlformats.org/officeDocument/2006/relationships/image" Target="media/image44.png"/>
  <Relationship Id="rId6" Type="http://schemas.openxmlformats.org/officeDocument/2006/relationships/webSettings" Target="webSettings.xml"/>
  <Relationship Id="rId60" Type="http://schemas.openxmlformats.org/officeDocument/2006/relationships/image" Target="media/image45.png"/>
  <Relationship Id="rId61" Type="http://schemas.microsoft.com/office/2007/relationships/hdphoto" Target="media/hdphoto4.wdp"/>
  <Relationship Id="rId62" Type="http://schemas.openxmlformats.org/officeDocument/2006/relationships/image" Target="media/image46.png"/>
  <Relationship Id="rId63" Type="http://schemas.microsoft.com/office/2007/relationships/hdphoto" Target="media/hdphoto5.wdp"/>
  <Relationship Id="rId64" Type="http://schemas.openxmlformats.org/officeDocument/2006/relationships/image" Target="media/image47.png"/>
  <Relationship Id="rId65" Type="http://schemas.microsoft.com/office/2007/relationships/hdphoto" Target="media/hdphoto6.wdp"/>
  <Relationship Id="rId66" Type="http://schemas.openxmlformats.org/officeDocument/2006/relationships/image" Target="media/image48.png"/>
  <Relationship Id="rId67" Type="http://schemas.openxmlformats.org/officeDocument/2006/relationships/image" Target="media/image49.png"/>
  <Relationship Id="rId68" Type="http://schemas.microsoft.com/office/2007/relationships/hdphoto" Target="media/hdphoto7.wdp"/>
  <Relationship Id="rId69" Type="http://schemas.openxmlformats.org/officeDocument/2006/relationships/image" Target="media/image50.png"/>
  <Relationship Id="rId7" Type="http://schemas.openxmlformats.org/officeDocument/2006/relationships/footnotes" Target="footnotes.xml"/>
  <Relationship Id="rId70" Type="http://schemas.openxmlformats.org/officeDocument/2006/relationships/image" Target="media/image51.png"/>
  <Relationship Id="rId71" Type="http://schemas.openxmlformats.org/officeDocument/2006/relationships/image" Target="media/image52.png"/>
  <Relationship Id="rId72" Type="http://schemas.openxmlformats.org/officeDocument/2006/relationships/image" Target="media/image53.png"/>
  <Relationship Id="rId73" Type="http://schemas.openxmlformats.org/officeDocument/2006/relationships/image" Target="media/image54.png"/>
  <Relationship Id="rId74" Type="http://schemas.openxmlformats.org/officeDocument/2006/relationships/image" Target="media/image55.png"/>
  <Relationship Id="rId75" Type="http://schemas.openxmlformats.org/officeDocument/2006/relationships/image" Target="media/image56.png"/>
  <Relationship Id="rId76" Type="http://schemas.openxmlformats.org/officeDocument/2006/relationships/image" Target="media/image57.png"/>
  <Relationship Id="rId77" Type="http://schemas.openxmlformats.org/officeDocument/2006/relationships/image" Target="media/image58.png"/>
  <Relationship Id="rId78" Type="http://schemas.openxmlformats.org/officeDocument/2006/relationships/image" Target="media/image560.png"/>
  <Relationship Id="rId79" Type="http://schemas.openxmlformats.org/officeDocument/2006/relationships/image" Target="media/image570.png"/>
  <Relationship Id="rId8" Type="http://schemas.openxmlformats.org/officeDocument/2006/relationships/endnotes" Target="endnotes.xml"/>
  <Relationship Id="rId80" Type="http://schemas.openxmlformats.org/officeDocument/2006/relationships/header" Target="header1.xml"/>
  <Relationship Id="rId81" Type="http://schemas.openxmlformats.org/officeDocument/2006/relationships/header" Target="header2.xml"/>
  <Relationship Id="rId82" Type="http://schemas.openxmlformats.org/officeDocument/2006/relationships/footer" Target="footer1.xml"/>
  <Relationship Id="rId83" Type="http://schemas.openxmlformats.org/officeDocument/2006/relationships/footer" Target="footer2.xml"/>
  <Relationship Id="rId84" Type="http://schemas.openxmlformats.org/officeDocument/2006/relationships/fontTable" Target="fontTable.xml"/>
  <Relationship Id="rId85" Type="http://schemas.openxmlformats.org/officeDocument/2006/relationships/theme" Target="theme/theme1.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59.png"/>
</Relationships>

</file>

<file path=word/_rels/header2.xml.rels><?xml version="1.0" encoding="UTF-8"?>

<Relationships xmlns="http://schemas.openxmlformats.org/package/2006/relationships">
  <Relationship Id="rId1" Type="http://schemas.openxmlformats.org/officeDocument/2006/relationships/image" Target="media/image59.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2284F-0A15-47D1-9385-77926BB23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12</TotalTime>
  <Pages>14</Pages>
  <Words>2703</Words>
  <Characters>15411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18078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2014-07-25T18:13:00Z</dcterms:created>
  <dc:creator>Barrett, Karin (DPH)</dc:creator>
  <lastModifiedBy>Kyle Marshall</lastModifiedBy>
  <lastPrinted>2014-07-25T18:13:00Z</lastPrinted>
  <dcterms:modified xsi:type="dcterms:W3CDTF">2014-07-30T14:30:00Z</dcterms:modified>
  <revision>6</revision>
</coreProperties>
</file>