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8E0" w:rsidRDefault="004C5827" w:rsidP="001728E0">
      <w:pPr>
        <w:pStyle w:val="Heading1"/>
      </w:pPr>
      <w:r>
        <w:rPr>
          <w:noProof/>
        </w:rPr>
        <w:drawing>
          <wp:anchor distT="0" distB="0" distL="114300" distR="114300" simplePos="0" relativeHeight="251948032" behindDoc="1" locked="0" layoutInCell="1" allowOverlap="1" wp14:anchorId="49FB3372" wp14:editId="44F1791A">
            <wp:simplePos x="0" y="0"/>
            <wp:positionH relativeFrom="column">
              <wp:posOffset>-930729</wp:posOffset>
            </wp:positionH>
            <wp:positionV relativeFrom="paragraph">
              <wp:posOffset>-718457</wp:posOffset>
            </wp:positionV>
            <wp:extent cx="7361835" cy="9486900"/>
            <wp:effectExtent l="0" t="0" r="0" b="0"/>
            <wp:wrapNone/>
            <wp:docPr id="17" name="Picture 17" descr="Cover graphic of a woman with a stethoscope.  DPH Logo is also in the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 Start Guide cover for offline certifier.png"/>
                    <pic:cNvPicPr/>
                  </pic:nvPicPr>
                  <pic:blipFill rotWithShape="1">
                    <a:blip r:embed="rId9" cstate="print">
                      <a:extLst>
                        <a:ext uri="{28A0092B-C50C-407E-A947-70E740481C1C}">
                          <a14:useLocalDpi xmlns:a14="http://schemas.microsoft.com/office/drawing/2010/main" val="0"/>
                        </a:ext>
                      </a:extLst>
                    </a:blip>
                    <a:srcRect l="8700" t="8063" r="6903" b="7900"/>
                    <a:stretch/>
                  </pic:blipFill>
                  <pic:spPr bwMode="auto">
                    <a:xfrm>
                      <a:off x="0" y="0"/>
                      <a:ext cx="7368922" cy="9496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298" w:rsidRPr="00AB1298">
        <w:rPr>
          <w:noProof/>
        </w:rPr>
        <mc:AlternateContent>
          <mc:Choice Requires="wps">
            <w:drawing>
              <wp:anchor distT="0" distB="0" distL="114300" distR="114300" simplePos="0" relativeHeight="251636736" behindDoc="0" locked="0" layoutInCell="1" allowOverlap="1" wp14:anchorId="53B4F925" wp14:editId="60C6E990">
                <wp:simplePos x="0" y="0"/>
                <wp:positionH relativeFrom="column">
                  <wp:posOffset>-129721</wp:posOffset>
                </wp:positionH>
                <wp:positionV relativeFrom="paragraph">
                  <wp:posOffset>4555490</wp:posOffset>
                </wp:positionV>
                <wp:extent cx="5720080" cy="306945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069452"/>
                        </a:xfrm>
                        <a:prstGeom prst="rect">
                          <a:avLst/>
                        </a:prstGeom>
                        <a:noFill/>
                        <a:ln w="9525">
                          <a:noFill/>
                          <a:miter lim="800000"/>
                          <a:headEnd/>
                          <a:tailEnd/>
                        </a:ln>
                      </wps:spPr>
                      <wps:txbx>
                        <w:txbxContent>
                          <w:p w:rsidR="00CF7142" w:rsidRPr="008131CE" w:rsidRDefault="00CF7142" w:rsidP="00AB1298">
                            <w:pPr>
                              <w:jc w:val="center"/>
                              <w:rPr>
                                <w:rFonts w:asciiTheme="majorHAnsi" w:hAnsiTheme="majorHAnsi"/>
                                <w:b/>
                                <w:sz w:val="44"/>
                                <w:szCs w:val="40"/>
                              </w:rPr>
                            </w:pPr>
                            <w:r w:rsidRPr="008131CE">
                              <w:rPr>
                                <w:rFonts w:asciiTheme="majorHAnsi" w:hAnsiTheme="majorHAnsi"/>
                                <w:b/>
                                <w:sz w:val="44"/>
                                <w:szCs w:val="40"/>
                              </w:rPr>
                              <w:t xml:space="preserve">Quick </w:t>
                            </w:r>
                            <w:r w:rsidR="008131CE" w:rsidRPr="008131CE">
                              <w:rPr>
                                <w:rFonts w:asciiTheme="majorHAnsi" w:hAnsiTheme="majorHAnsi"/>
                                <w:b/>
                                <w:sz w:val="44"/>
                                <w:szCs w:val="40"/>
                              </w:rPr>
                              <w:t xml:space="preserve">Start </w:t>
                            </w:r>
                            <w:r w:rsidRPr="008131CE">
                              <w:rPr>
                                <w:rFonts w:asciiTheme="majorHAnsi" w:hAnsiTheme="majorHAnsi"/>
                                <w:b/>
                                <w:sz w:val="44"/>
                                <w:szCs w:val="40"/>
                              </w:rPr>
                              <w:t>Guide</w:t>
                            </w:r>
                            <w:r w:rsidR="00FB6BFE">
                              <w:rPr>
                                <w:rFonts w:asciiTheme="majorHAnsi" w:hAnsiTheme="majorHAnsi"/>
                                <w:b/>
                                <w:sz w:val="44"/>
                                <w:szCs w:val="40"/>
                              </w:rPr>
                              <w:t xml:space="preserve"> for Offline Certifiers</w:t>
                            </w:r>
                            <w:r w:rsidRPr="008131CE">
                              <w:rPr>
                                <w:rFonts w:asciiTheme="majorHAnsi" w:hAnsiTheme="majorHAnsi"/>
                                <w:b/>
                                <w:sz w:val="44"/>
                                <w:szCs w:val="40"/>
                              </w:rPr>
                              <w:t>:</w:t>
                            </w:r>
                          </w:p>
                          <w:p w:rsidR="00CF7142" w:rsidRPr="008131CE" w:rsidRDefault="00FB6BFE" w:rsidP="001F2630">
                            <w:pPr>
                              <w:spacing w:after="0"/>
                              <w:jc w:val="center"/>
                              <w:rPr>
                                <w:rFonts w:asciiTheme="majorHAnsi" w:hAnsiTheme="majorHAnsi"/>
                                <w:b/>
                                <w:sz w:val="44"/>
                                <w:szCs w:val="40"/>
                              </w:rPr>
                            </w:pPr>
                            <w:r>
                              <w:rPr>
                                <w:rFonts w:asciiTheme="majorHAnsi" w:hAnsiTheme="majorHAnsi"/>
                                <w:b/>
                                <w:sz w:val="44"/>
                                <w:szCs w:val="40"/>
                              </w:rPr>
                              <w:t>Fax Attestation</w:t>
                            </w:r>
                          </w:p>
                          <w:p w:rsidR="00CF7142" w:rsidRDefault="00CF7142" w:rsidP="00AB1298">
                            <w:pPr>
                              <w:jc w:val="center"/>
                              <w:rPr>
                                <w:rFonts w:asciiTheme="majorHAnsi" w:hAnsiTheme="majorHAnsi"/>
                                <w:sz w:val="48"/>
                                <w:szCs w:val="40"/>
                              </w:rPr>
                            </w:pPr>
                          </w:p>
                          <w:p w:rsidR="00CF7142" w:rsidRPr="00D64206" w:rsidRDefault="00CF7142" w:rsidP="00AB1298">
                            <w:pPr>
                              <w:jc w:val="center"/>
                              <w:rPr>
                                <w:sz w:val="28"/>
                                <w:szCs w:val="40"/>
                              </w:rPr>
                            </w:pPr>
                            <w:r w:rsidRPr="00D64206">
                              <w:rPr>
                                <w:sz w:val="28"/>
                                <w:szCs w:val="40"/>
                              </w:rPr>
                              <w:t>Vitals Information Partnership (VIP)</w:t>
                            </w:r>
                          </w:p>
                          <w:p w:rsidR="00CF7142" w:rsidRPr="00FB6BFE" w:rsidRDefault="00CF7142" w:rsidP="00AB1298">
                            <w:pPr>
                              <w:jc w:val="center"/>
                              <w:rPr>
                                <w:b/>
                                <w:sz w:val="32"/>
                                <w:szCs w:val="40"/>
                              </w:rPr>
                            </w:pPr>
                            <w:r w:rsidRPr="00FB6BFE">
                              <w:rPr>
                                <w:b/>
                                <w:sz w:val="32"/>
                                <w:szCs w:val="40"/>
                              </w:rPr>
                              <w:t>Electronic Death Registration System (EDRS)</w:t>
                            </w:r>
                          </w:p>
                          <w:p w:rsidR="00CF7142" w:rsidRPr="00D64206" w:rsidRDefault="00CF7142" w:rsidP="00AB1298">
                            <w:pPr>
                              <w:jc w:val="center"/>
                              <w:rPr>
                                <w:sz w:val="18"/>
                                <w:szCs w:val="40"/>
                              </w:rPr>
                            </w:pPr>
                            <w:r>
                              <w:rPr>
                                <w:sz w:val="18"/>
                                <w:szCs w:val="40"/>
                              </w:rPr>
                              <w:t>Revision July 1</w:t>
                            </w:r>
                            <w:r w:rsidRPr="00D64206">
                              <w:rPr>
                                <w:sz w:val="18"/>
                                <w:szCs w:val="40"/>
                              </w:rPr>
                              <w:t>,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2pt;margin-top:358.7pt;width:450.4pt;height:24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" filled="f" stroked="f">
                <v:textbox>
                  <w:txbxContent>
                    <w:p w:rsidR="00CF7142" w:rsidRPr="008131CE" w:rsidRDefault="00CF7142" w:rsidP="00AB1298">
                      <w:pPr>
                        <w:jc w:val="center"/>
                        <w:rPr>
                          <w:rFonts w:asciiTheme="majorHAnsi" w:hAnsiTheme="majorHAnsi"/>
                          <w:b/>
                          <w:sz w:val="44"/>
                          <w:szCs w:val="40"/>
                        </w:rPr>
                      </w:pPr>
                      <w:r w:rsidRPr="008131CE">
                        <w:rPr>
                          <w:rFonts w:asciiTheme="majorHAnsi" w:hAnsiTheme="majorHAnsi"/>
                          <w:b/>
                          <w:sz w:val="44"/>
                          <w:szCs w:val="40"/>
                        </w:rPr>
                        <w:t xml:space="preserve">Quick </w:t>
                      </w:r>
                      <w:r w:rsidR="008131CE" w:rsidRPr="008131CE">
                        <w:rPr>
                          <w:rFonts w:asciiTheme="majorHAnsi" w:hAnsiTheme="majorHAnsi"/>
                          <w:b/>
                          <w:sz w:val="44"/>
                          <w:szCs w:val="40"/>
                        </w:rPr>
                        <w:t xml:space="preserve">Start </w:t>
                      </w:r>
                      <w:r w:rsidRPr="008131CE">
                        <w:rPr>
                          <w:rFonts w:asciiTheme="majorHAnsi" w:hAnsiTheme="majorHAnsi"/>
                          <w:b/>
                          <w:sz w:val="44"/>
                          <w:szCs w:val="40"/>
                        </w:rPr>
                        <w:t>Guide</w:t>
                      </w:r>
                      <w:r w:rsidR="00FB6BFE">
                        <w:rPr>
                          <w:rFonts w:asciiTheme="majorHAnsi" w:hAnsiTheme="majorHAnsi"/>
                          <w:b/>
                          <w:sz w:val="44"/>
                          <w:szCs w:val="40"/>
                        </w:rPr>
                        <w:t xml:space="preserve"> for Offline Certifiers</w:t>
                      </w:r>
                      <w:r w:rsidRPr="008131CE">
                        <w:rPr>
                          <w:rFonts w:asciiTheme="majorHAnsi" w:hAnsiTheme="majorHAnsi"/>
                          <w:b/>
                          <w:sz w:val="44"/>
                          <w:szCs w:val="40"/>
                        </w:rPr>
                        <w:t>:</w:t>
                      </w:r>
                    </w:p>
                    <w:p w:rsidR="00CF7142" w:rsidRPr="008131CE" w:rsidRDefault="00FB6BFE" w:rsidP="001F2630">
                      <w:pPr>
                        <w:spacing w:after="0"/>
                        <w:jc w:val="center"/>
                        <w:rPr>
                          <w:rFonts w:asciiTheme="majorHAnsi" w:hAnsiTheme="majorHAnsi"/>
                          <w:b/>
                          <w:sz w:val="44"/>
                          <w:szCs w:val="40"/>
                        </w:rPr>
                      </w:pPr>
                      <w:r>
                        <w:rPr>
                          <w:rFonts w:asciiTheme="majorHAnsi" w:hAnsiTheme="majorHAnsi"/>
                          <w:b/>
                          <w:sz w:val="44"/>
                          <w:szCs w:val="40"/>
                        </w:rPr>
                        <w:t>Fax Attestation</w:t>
                      </w:r>
                    </w:p>
                    <w:p w:rsidR="00CF7142" w:rsidRDefault="00CF7142" w:rsidP="00AB1298">
                      <w:pPr>
                        <w:jc w:val="center"/>
                        <w:rPr>
                          <w:rFonts w:asciiTheme="majorHAnsi" w:hAnsiTheme="majorHAnsi"/>
                          <w:sz w:val="48"/>
                          <w:szCs w:val="40"/>
                        </w:rPr>
                      </w:pPr>
                    </w:p>
                    <w:p w:rsidR="00CF7142" w:rsidRPr="00D64206" w:rsidRDefault="00CF7142" w:rsidP="00AB1298">
                      <w:pPr>
                        <w:jc w:val="center"/>
                        <w:rPr>
                          <w:sz w:val="28"/>
                          <w:szCs w:val="40"/>
                        </w:rPr>
                      </w:pPr>
                      <w:r w:rsidRPr="00D64206">
                        <w:rPr>
                          <w:sz w:val="28"/>
                          <w:szCs w:val="40"/>
                        </w:rPr>
                        <w:t>Vitals Information Partnership (VIP)</w:t>
                      </w:r>
                    </w:p>
                    <w:p w:rsidR="00CF7142" w:rsidRPr="00FB6BFE" w:rsidRDefault="00CF7142" w:rsidP="00AB1298">
                      <w:pPr>
                        <w:jc w:val="center"/>
                        <w:rPr>
                          <w:b/>
                          <w:sz w:val="32"/>
                          <w:szCs w:val="40"/>
                        </w:rPr>
                      </w:pPr>
                      <w:r w:rsidRPr="00FB6BFE">
                        <w:rPr>
                          <w:b/>
                          <w:sz w:val="32"/>
                          <w:szCs w:val="40"/>
                        </w:rPr>
                        <w:t>Electronic Death Registration System (EDRS)</w:t>
                      </w:r>
                    </w:p>
                    <w:p w:rsidR="00CF7142" w:rsidRPr="00D64206" w:rsidRDefault="00CF7142" w:rsidP="00AB1298">
                      <w:pPr>
                        <w:jc w:val="center"/>
                        <w:rPr>
                          <w:sz w:val="18"/>
                          <w:szCs w:val="40"/>
                        </w:rPr>
                      </w:pPr>
                      <w:r>
                        <w:rPr>
                          <w:sz w:val="18"/>
                          <w:szCs w:val="40"/>
                        </w:rPr>
                        <w:t>Revision July 1</w:t>
                      </w:r>
                      <w:r w:rsidRPr="00D64206">
                        <w:rPr>
                          <w:sz w:val="18"/>
                          <w:szCs w:val="40"/>
                        </w:rPr>
                        <w:t>, 2014</w:t>
                      </w:r>
                    </w:p>
                  </w:txbxContent>
                </v:textbox>
              </v:shape>
            </w:pict>
          </mc:Fallback>
        </mc:AlternateContent>
      </w:r>
      <w:r w:rsidR="00557524">
        <w:br w:type="page"/>
      </w:r>
      <w:r w:rsidR="001728E0">
        <w:lastRenderedPageBreak/>
        <w:t>Notes</w:t>
      </w:r>
      <w:r w:rsidR="001728E0" w:rsidRPr="00C937D0">
        <w:rPr>
          <w:noProof/>
          <w:sz w:val="36"/>
          <w:szCs w:val="36"/>
        </w:rPr>
        <mc:AlternateContent>
          <mc:Choice Requires="wps">
            <w:drawing>
              <wp:anchor distT="0" distB="0" distL="114300" distR="114300" simplePos="0" relativeHeight="251657216" behindDoc="1" locked="1" layoutInCell="1" allowOverlap="1" wp14:anchorId="54333455" wp14:editId="4B6B7699">
                <wp:simplePos x="0" y="0"/>
                <wp:positionH relativeFrom="column">
                  <wp:posOffset>-2776855</wp:posOffset>
                </wp:positionH>
                <wp:positionV relativeFrom="page">
                  <wp:posOffset>3111500</wp:posOffset>
                </wp:positionV>
                <wp:extent cx="4834255" cy="4349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662226504"/>
                            </w:sdtPr>
                            <w:sdtEndPr/>
                            <w:sdtContent>
                              <w:p w:rsidR="00CF7142" w:rsidRPr="00BD500D" w:rsidRDefault="00CF7142" w:rsidP="001728E0">
                                <w:pPr>
                                  <w:jc w:val="right"/>
                                  <w:rPr>
                                    <w:sz w:val="36"/>
                                    <w:szCs w:val="36"/>
                                  </w:rPr>
                                </w:pPr>
                                <w:r>
                                  <w:rPr>
                                    <w:sz w:val="36"/>
                                    <w:szCs w:val="36"/>
                                  </w:rPr>
                                  <w:t>Notes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8.65pt;margin-top:245pt;width:380.65pt;height:3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" filled="f" stroked="f">
                <v:textbox>
                  <w:txbxContent>
                    <w:sdt>
                      <w:sdtPr>
                        <w:rPr>
                          <w:sz w:val="36"/>
                          <w:szCs w:val="36"/>
                        </w:rPr>
                        <w:alias w:val="Subtitle Odd"/>
                        <w:tag w:val="Subtitle Odd"/>
                        <w:id w:val="-1662226504"/>
                      </w:sdtPr>
                      <w:sdtContent>
                        <w:p w:rsidR="00CF7142" w:rsidRPr="00BD500D" w:rsidRDefault="00CF7142" w:rsidP="001728E0">
                          <w:pPr>
                            <w:jc w:val="right"/>
                            <w:rPr>
                              <w:sz w:val="36"/>
                              <w:szCs w:val="36"/>
                            </w:rPr>
                          </w:pPr>
                          <w:r>
                            <w:rPr>
                              <w:sz w:val="36"/>
                              <w:szCs w:val="36"/>
                            </w:rPr>
                            <w:t>Notes</w:t>
                          </w:r>
                        </w:p>
                      </w:sdtContent>
                    </w:sdt>
                  </w:txbxContent>
                </v:textbox>
                <w10:wrap anchory="page"/>
                <w10:anchorlock/>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DFDCB7" w:themeColor="background2"/>
        </w:tblBorders>
        <w:tblLook w:val="04A0" w:firstRow="1" w:lastRow="0" w:firstColumn="1" w:lastColumn="0" w:noHBand="0" w:noVBand="1"/>
        <w:tblDescription w:val="Table provided for note taking"/>
      </w:tblPr>
      <w:tblGrid>
        <w:gridCol w:w="9108"/>
      </w:tblGrid>
      <w:tr w:rsidR="001728E0" w:rsidTr="007603E0">
        <w:trPr>
          <w:trHeight w:val="454"/>
          <w:tblHeader/>
        </w:trPr>
        <w:tc>
          <w:tcPr>
            <w:tcW w:w="9140" w:type="dxa"/>
          </w:tcPr>
          <w:p w:rsidR="001728E0" w:rsidRPr="00EE56BB" w:rsidRDefault="001728E0" w:rsidP="000E2F02">
            <w:r w:rsidRPr="00EE56BB">
              <w:t xml:space="preserve">Use this page to make notes </w:t>
            </w:r>
            <w:r>
              <w:t>about</w:t>
            </w:r>
            <w:r w:rsidRPr="00EE56BB">
              <w:t xml:space="preserve"> your own workflows and processes, which may differ by facility and practice.</w:t>
            </w:r>
          </w:p>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r w:rsidR="001728E0" w:rsidTr="00CF7142">
        <w:trPr>
          <w:trHeight w:val="454"/>
        </w:trPr>
        <w:tc>
          <w:tcPr>
            <w:tcW w:w="9140" w:type="dxa"/>
          </w:tcPr>
          <w:p w:rsidR="001728E0" w:rsidRDefault="001728E0" w:rsidP="00CF7142"/>
        </w:tc>
      </w:tr>
    </w:tbl>
    <w:p w:rsidR="001F2630" w:rsidRDefault="001F2630" w:rsidP="001728E0">
      <w:pPr>
        <w:pStyle w:val="Heading1"/>
        <w:rPr>
          <w:rFonts w:asciiTheme="minorHAnsi" w:eastAsiaTheme="minorHAnsi" w:hAnsiTheme="minorHAnsi" w:cstheme="minorBidi"/>
          <w:b w:val="0"/>
          <w:bCs w:val="0"/>
          <w:color w:val="auto"/>
          <w:sz w:val="22"/>
          <w:szCs w:val="22"/>
        </w:rPr>
      </w:pPr>
    </w:p>
    <w:p w:rsidR="001F2630" w:rsidRDefault="001F2630" w:rsidP="001F2630">
      <w:r>
        <w:br w:type="page"/>
      </w:r>
    </w:p>
    <w:p w:rsidR="001728E0" w:rsidRPr="001F2630" w:rsidRDefault="001F2630" w:rsidP="001F2630">
      <w:pPr>
        <w:pStyle w:val="Heading1"/>
      </w:pPr>
      <w:r w:rsidRPr="001F2630">
        <w:lastRenderedPageBreak/>
        <w:t>S</w:t>
      </w:r>
      <w:r w:rsidR="001728E0" w:rsidRPr="001F2630">
        <w:t>ummary of Steps</w:t>
      </w:r>
    </w:p>
    <w:p w:rsidR="00DE3B8A" w:rsidRPr="00083EB7" w:rsidRDefault="00DE3B8A" w:rsidP="00104867">
      <w:r>
        <w:t xml:space="preserve">You may want to print this page as a quick reference sheet.  Note that this summary includes steps for </w:t>
      </w:r>
      <w:r w:rsidR="00104867">
        <w:t>a typical scenario</w:t>
      </w:r>
      <w:r>
        <w:t xml:space="preserve"> and your own process may vary somewhat</w:t>
      </w:r>
      <w:r w:rsidR="007B39FA">
        <w:t xml:space="preserve"> depending on internal workflow</w:t>
      </w:r>
      <w:r w:rsidR="00D53C17" w:rsidRPr="00C937D0">
        <w:rPr>
          <w:noProof/>
          <w:sz w:val="36"/>
          <w:szCs w:val="36"/>
        </w:rPr>
        <mc:AlternateContent>
          <mc:Choice Requires="wps">
            <w:drawing>
              <wp:anchor distT="0" distB="0" distL="114300" distR="114300" simplePos="0" relativeHeight="251927552" behindDoc="0" locked="1" layoutInCell="1" allowOverlap="1" wp14:anchorId="5F2208C9" wp14:editId="37B7FB75">
                <wp:simplePos x="0" y="0"/>
                <wp:positionH relativeFrom="column">
                  <wp:posOffset>3678555</wp:posOffset>
                </wp:positionH>
                <wp:positionV relativeFrom="page">
                  <wp:posOffset>3094355</wp:posOffset>
                </wp:positionV>
                <wp:extent cx="4834255" cy="43497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rsidR="00D53C17" w:rsidRPr="00BD500D" w:rsidRDefault="00D53C17" w:rsidP="00D53C17">
                            <w:pPr>
                              <w:rPr>
                                <w:sz w:val="36"/>
                                <w:szCs w:val="36"/>
                              </w:rPr>
                            </w:pPr>
                            <w:r>
                              <w:rPr>
                                <w:sz w:val="36"/>
                                <w:szCs w:val="36"/>
                              </w:rPr>
                              <w:t>Summary of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9.65pt;margin-top:243.65pt;width:380.65pt;height:34.25pt;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" filled="f" stroked="f">
                <v:textbox>
                  <w:txbxContent>
                    <w:p w:rsidR="00D53C17" w:rsidRPr="00BD500D" w:rsidRDefault="00D53C17" w:rsidP="00D53C17">
                      <w:pPr>
                        <w:rPr>
                          <w:sz w:val="36"/>
                          <w:szCs w:val="36"/>
                        </w:rPr>
                      </w:pPr>
                      <w:r>
                        <w:rPr>
                          <w:sz w:val="36"/>
                          <w:szCs w:val="36"/>
                        </w:rPr>
                        <w:t>Summary of Steps</w:t>
                      </w:r>
                    </w:p>
                  </w:txbxContent>
                </v:textbox>
                <w10:wrap anchory="page"/>
                <w10:anchorlock/>
              </v:shape>
            </w:pict>
          </mc:Fallback>
        </mc:AlternateContent>
      </w:r>
      <w:r w:rsidR="007B39FA">
        <w:t>.</w:t>
      </w:r>
      <w:r w:rsidR="00104867">
        <w:t xml:space="preserve">  While Massachusetts General Law requires completion “immediately,” a good guideline is to have this process completed as soon as possible within 24 hours.</w:t>
      </w:r>
    </w:p>
    <w:tbl>
      <w:tblPr>
        <w:tblStyle w:val="TableGrid"/>
        <w:tblW w:w="0" w:type="auto"/>
        <w:tblCellSpacing w:w="14" w:type="dxa"/>
        <w:tblBorders>
          <w:top w:val="none" w:sz="0" w:space="0" w:color="auto"/>
          <w:left w:val="none" w:sz="0" w:space="0" w:color="auto"/>
          <w:bottom w:val="none" w:sz="0" w:space="0" w:color="auto"/>
          <w:right w:val="none" w:sz="0" w:space="0" w:color="auto"/>
          <w:insideV w:val="none" w:sz="0" w:space="0" w:color="auto"/>
        </w:tblBorders>
        <w:tblCellMar>
          <w:right w:w="142" w:type="dxa"/>
        </w:tblCellMar>
        <w:tblLook w:val="04A0" w:firstRow="1" w:lastRow="0" w:firstColumn="1" w:lastColumn="0" w:noHBand="0" w:noVBand="1"/>
        <w:tblDescription w:val="Summary of Steps"/>
      </w:tblPr>
      <w:tblGrid>
        <w:gridCol w:w="717"/>
        <w:gridCol w:w="8583"/>
      </w:tblGrid>
      <w:tr w:rsidR="004F4E3F" w:rsidTr="007B39FA">
        <w:trPr>
          <w:trHeight w:val="20"/>
          <w:tblCellSpacing w:w="14" w:type="dxa"/>
        </w:trPr>
        <w:tc>
          <w:tcPr>
            <w:tcW w:w="675" w:type="dxa"/>
            <w:shd w:val="clear" w:color="auto" w:fill="8C863E" w:themeFill="background2" w:themeFillShade="80"/>
          </w:tcPr>
          <w:p w:rsidR="004F4E3F"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c>
        <w:tc>
          <w:tcPr>
            <w:tcW w:w="8541" w:type="dxa"/>
          </w:tcPr>
          <w:p w:rsidR="004F4E3F" w:rsidRDefault="00FB6BFE" w:rsidP="00D71BA7">
            <w:r w:rsidRPr="007B39FA">
              <w:rPr>
                <w:b/>
              </w:rPr>
              <w:t>Complete a Death</w:t>
            </w:r>
            <w:r w:rsidRPr="00FB6BFE">
              <w:rPr>
                <w:b/>
              </w:rPr>
              <w:t xml:space="preserve"> Certificate Certifier Worksheet</w:t>
            </w:r>
            <w:r>
              <w:t xml:space="preserve"> or similar approved form.  The worksheet is available in a form-fillable PDF, or you may print very neatly for data entry.  </w:t>
            </w:r>
          </w:p>
        </w:tc>
      </w:tr>
      <w:tr w:rsidR="00BF37CB" w:rsidRPr="00FB6BFE" w:rsidTr="007B39FA">
        <w:trPr>
          <w:trHeight w:val="20"/>
          <w:tblCellSpacing w:w="14" w:type="dxa"/>
        </w:trPr>
        <w:tc>
          <w:tcPr>
            <w:tcW w:w="675" w:type="dxa"/>
            <w:shd w:val="clear" w:color="auto" w:fill="8C863E" w:themeFill="background2" w:themeFillShade="80"/>
          </w:tcPr>
          <w:p w:rsidR="00BF37CB"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c>
        <w:tc>
          <w:tcPr>
            <w:tcW w:w="8541" w:type="dxa"/>
          </w:tcPr>
          <w:p w:rsidR="000C4D85" w:rsidRPr="00FB6BFE" w:rsidRDefault="007B39FA" w:rsidP="00D71BA7">
            <w:r w:rsidRPr="007B39FA">
              <w:rPr>
                <w:b/>
              </w:rPr>
              <w:t>Deliver</w:t>
            </w:r>
            <w:r w:rsidR="00FB6BFE" w:rsidRPr="007B39FA">
              <w:rPr>
                <w:b/>
              </w:rPr>
              <w:t xml:space="preserve"> the worksheet</w:t>
            </w:r>
            <w:r w:rsidR="00FB6BFE" w:rsidRPr="00FB6BFE">
              <w:t xml:space="preserve"> to your medical staff (if they are online) or to the funeral home.</w:t>
            </w:r>
            <w:r w:rsidR="00623008" w:rsidRPr="00FB6BFE">
              <w:t xml:space="preserve"> </w:t>
            </w:r>
            <w:r w:rsidR="00FB6BFE">
              <w:t xml:space="preserve"> (Your own facility/practice workflow may vary).</w:t>
            </w:r>
          </w:p>
        </w:tc>
      </w:tr>
      <w:tr w:rsidR="00BF37CB" w:rsidTr="007B39FA">
        <w:trPr>
          <w:trHeight w:val="20"/>
          <w:tblCellSpacing w:w="14" w:type="dxa"/>
        </w:trPr>
        <w:tc>
          <w:tcPr>
            <w:tcW w:w="675" w:type="dxa"/>
            <w:shd w:val="clear" w:color="auto" w:fill="8C863E" w:themeFill="background2" w:themeFillShade="80"/>
          </w:tcPr>
          <w:p w:rsidR="00BF37CB"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c>
        <w:tc>
          <w:tcPr>
            <w:tcW w:w="8541" w:type="dxa"/>
          </w:tcPr>
          <w:p w:rsidR="000C4D85" w:rsidRDefault="00FB6BFE" w:rsidP="00D71BA7">
            <w:r>
              <w:t>Receive the</w:t>
            </w:r>
            <w:r>
              <w:rPr>
                <w:b/>
              </w:rPr>
              <w:t xml:space="preserve"> Death Certificate Attestation </w:t>
            </w:r>
            <w:r w:rsidRPr="00FB6BFE">
              <w:t>form</w:t>
            </w:r>
            <w:r>
              <w:t>. You may receive this by fax or it may be printed and delivered depending on your facility or practice workflow. If a funeral director is doing the data entry, you are more likely to receive this by fax.</w:t>
            </w:r>
          </w:p>
        </w:tc>
      </w:tr>
      <w:tr w:rsidR="00BF37CB" w:rsidTr="007B39FA">
        <w:trPr>
          <w:trHeight w:val="20"/>
          <w:tblCellSpacing w:w="14" w:type="dxa"/>
        </w:trPr>
        <w:tc>
          <w:tcPr>
            <w:tcW w:w="675" w:type="dxa"/>
            <w:shd w:val="clear" w:color="auto" w:fill="8C863E" w:themeFill="background2" w:themeFillShade="80"/>
          </w:tcPr>
          <w:p w:rsidR="00BF37CB"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c>
        <w:tc>
          <w:tcPr>
            <w:tcW w:w="8541" w:type="dxa"/>
          </w:tcPr>
          <w:p w:rsidR="00FB6BFE" w:rsidRDefault="00FB6BFE" w:rsidP="00FB6BFE">
            <w:r w:rsidRPr="00FB6BFE">
              <w:rPr>
                <w:b/>
              </w:rPr>
              <w:t>Review</w:t>
            </w:r>
            <w:r>
              <w:t xml:space="preserve"> the Attestation form. </w:t>
            </w:r>
          </w:p>
          <w:p w:rsidR="007F3921" w:rsidRDefault="00FB6BFE" w:rsidP="00FB6BFE">
            <w:pPr>
              <w:pStyle w:val="ListParagraph"/>
              <w:numPr>
                <w:ilvl w:val="0"/>
                <w:numId w:val="26"/>
              </w:numPr>
            </w:pPr>
            <w:r>
              <w:t>If the information on the Attestation form was correctly entered, sign and date the Attestation form.</w:t>
            </w:r>
            <w:r w:rsidR="00256EAC">
              <w:t xml:space="preserve"> </w:t>
            </w:r>
          </w:p>
          <w:p w:rsidR="00FB6BFE" w:rsidRPr="00623008" w:rsidRDefault="00FB6BFE" w:rsidP="00FB6BFE">
            <w:pPr>
              <w:pStyle w:val="ListParagraph"/>
              <w:numPr>
                <w:ilvl w:val="0"/>
                <w:numId w:val="26"/>
              </w:numPr>
            </w:pPr>
            <w:r>
              <w:t>If the information on the Attestation form was incorrectly entered, mark the large checkbox on the form, write changes on the form, and do not sign.</w:t>
            </w:r>
          </w:p>
        </w:tc>
      </w:tr>
      <w:tr w:rsidR="00A046DA" w:rsidTr="007B39FA">
        <w:trPr>
          <w:trHeight w:val="20"/>
          <w:tblCellSpacing w:w="14" w:type="dxa"/>
        </w:trPr>
        <w:tc>
          <w:tcPr>
            <w:tcW w:w="675" w:type="dxa"/>
            <w:shd w:val="clear" w:color="auto" w:fill="8C863E" w:themeFill="background2" w:themeFillShade="80"/>
          </w:tcPr>
          <w:p w:rsidR="00A046DA"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c>
        <w:tc>
          <w:tcPr>
            <w:tcW w:w="8541" w:type="dxa"/>
          </w:tcPr>
          <w:p w:rsidR="00A046DA" w:rsidRDefault="00FB6BFE" w:rsidP="00427807">
            <w:r w:rsidRPr="00FB6BFE">
              <w:rPr>
                <w:b/>
              </w:rPr>
              <w:t>Fax</w:t>
            </w:r>
            <w:r>
              <w:t xml:space="preserve"> the signed (or corrected) Attestation form to 617-887-8739. The fax is received by an automated</w:t>
            </w:r>
            <w:r w:rsidR="00E20566">
              <w:t xml:space="preserve"> document imaging system</w:t>
            </w:r>
            <w:r>
              <w:t xml:space="preserve"> that attaches an image of the form to the electronic record. The image may only be viewed by authorized EDRS users. (In some facilities and practices, the medical staff will fax the form for you.)</w:t>
            </w:r>
          </w:p>
        </w:tc>
      </w:tr>
    </w:tbl>
    <w:p w:rsidR="001728E0" w:rsidRPr="00EC4EFB" w:rsidRDefault="007B39FA" w:rsidP="00EC4EFB">
      <w:pPr>
        <w:pStyle w:val="Heading2"/>
        <w:rPr>
          <w:color w:val="848057" w:themeColor="accent1" w:themeShade="BF"/>
          <w:sz w:val="28"/>
          <w:szCs w:val="28"/>
        </w:rPr>
      </w:pPr>
      <w:r>
        <w:rPr>
          <w:noProof/>
        </w:rPr>
        <w:t>About</w:t>
      </w:r>
      <w:r w:rsidR="001728E0">
        <w:t xml:space="preserve"> EDRS</w:t>
      </w:r>
    </w:p>
    <w:p w:rsidR="007B39FA" w:rsidRDefault="00106C85" w:rsidP="001728E0">
      <w:r>
        <w:t xml:space="preserve">The Electronic Death Registration System (EDRS) is a module of the larger Vitals Information Partnership (VIP) system that is hosted in the Commonwealth’s secure Virtual Gateway environment.  </w:t>
      </w:r>
      <w:r w:rsidR="007B39FA">
        <w:t>The EDRS replaces the paper</w:t>
      </w:r>
      <w:r w:rsidR="00104867">
        <w:t xml:space="preserve"> process for death certificates.  </w:t>
      </w:r>
      <w:r w:rsidR="007B39FA">
        <w:t xml:space="preserve">Medical certifiers that do not have a VIP EDRS account will need to use the manual </w:t>
      </w:r>
      <w:r w:rsidR="00104867">
        <w:t>death certificate</w:t>
      </w:r>
      <w:r w:rsidR="007B39FA">
        <w:t xml:space="preserve"> attestation process.</w:t>
      </w:r>
      <w:r w:rsidR="00E20566">
        <w:t xml:space="preserve">  It is highly recommended that “frequent” certifiers use the EDRS system</w:t>
      </w:r>
      <w:r w:rsidR="00C33D11">
        <w:t xml:space="preserve"> online</w:t>
      </w:r>
      <w:r w:rsidR="00104867">
        <w:t xml:space="preserve">.  The </w:t>
      </w:r>
      <w:r w:rsidR="00E20566">
        <w:t xml:space="preserve">attestation process involves multiple steps, while online certifiers can usually complete </w:t>
      </w:r>
      <w:r w:rsidR="00104867">
        <w:t>a</w:t>
      </w:r>
      <w:r w:rsidR="00427807">
        <w:t xml:space="preserve"> record in just a few minutes.</w:t>
      </w:r>
    </w:p>
    <w:p w:rsidR="000807ED" w:rsidRDefault="009A5CA1" w:rsidP="009A5CA1">
      <w:pPr>
        <w:jc w:val="center"/>
      </w:pPr>
      <w:r>
        <w:rPr>
          <w:noProof/>
        </w:rPr>
        <w:drawing>
          <wp:inline distT="0" distB="0" distL="0" distR="0">
            <wp:extent cx="4219575" cy="2672724"/>
            <wp:effectExtent l="0" t="0" r="0" b="0"/>
            <wp:docPr id="2" name="Picture 2" descr="Image displays the process through which a Medical Certifier can provide certifying information.&#10;&#10;The Medical Certifier can enter information directly into V.I.P. through the Online Certification Tabs.  That will permit direct Certification of the record so that the Funeral Director (or medical staff) can complete the work on the record.&#10;&#10;An alternative process is through completion of a Certifier worksheet that can be provided to the Funeral Director (or medical staff) for entering into the V.I.P. system.  After data provided on the worksheet is entered, the Funderal Director (or medical staff) can fax an Unsigned Attestation from to the Medical Certifier, who in turn signs the form and returns, via Fax, the Signed Attest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Training\Asset Library\Graphics\IMAGES NOT YET APPROVED\Simplified certification proces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0090" cy="2673050"/>
                    </a:xfrm>
                    <a:prstGeom prst="rect">
                      <a:avLst/>
                    </a:prstGeom>
                    <a:noFill/>
                    <a:ln>
                      <a:noFill/>
                    </a:ln>
                  </pic:spPr>
                </pic:pic>
              </a:graphicData>
            </a:graphic>
          </wp:inline>
        </w:drawing>
      </w:r>
    </w:p>
    <w:p w:rsidR="00526931" w:rsidRDefault="00176F71" w:rsidP="00176F71">
      <w:pPr>
        <w:pStyle w:val="Heading1"/>
        <w:rPr>
          <w:noProof/>
        </w:rPr>
      </w:pPr>
      <w:r>
        <w:lastRenderedPageBreak/>
        <w:t>Death Certificate Medical Certifier Worksheet</w:t>
      </w:r>
      <w:r>
        <w:rPr>
          <w:noProof/>
        </w:rPr>
        <w:t xml:space="preserve"> </w:t>
      </w:r>
    </w:p>
    <w:p w:rsidR="000807ED" w:rsidRDefault="006D1754" w:rsidP="006D1754">
      <w:r>
        <w:rPr>
          <w:noProof/>
        </w:rPr>
        <mc:AlternateContent>
          <mc:Choice Requires="wpg">
            <w:drawing>
              <wp:anchor distT="0" distB="0" distL="114300" distR="114300" simplePos="0" relativeHeight="251947008" behindDoc="0" locked="0" layoutInCell="1" allowOverlap="1">
                <wp:simplePos x="0" y="0"/>
                <wp:positionH relativeFrom="column">
                  <wp:posOffset>16549</wp:posOffset>
                </wp:positionH>
                <wp:positionV relativeFrom="paragraph">
                  <wp:posOffset>918845</wp:posOffset>
                </wp:positionV>
                <wp:extent cx="5535385" cy="7102928"/>
                <wp:effectExtent l="0" t="0" r="8255" b="3175"/>
                <wp:wrapNone/>
                <wp:docPr id="12" name="Group 12" descr="Image of the Death Certificate Medical Certifier Worksheet.  Visit www.mass.gov/dph/vip for information on how to secure this accessible worksheet"/>
                <wp:cNvGraphicFramePr/>
                <a:graphic xmlns:a="http://schemas.openxmlformats.org/drawingml/2006/main">
                  <a:graphicData uri="http://schemas.microsoft.com/office/word/2010/wordprocessingGroup">
                    <wpg:wgp>
                      <wpg:cNvGrpSpPr/>
                      <wpg:grpSpPr>
                        <a:xfrm>
                          <a:off x="0" y="0"/>
                          <a:ext cx="5535385" cy="7102928"/>
                          <a:chOff x="0" y="0"/>
                          <a:chExt cx="5535385" cy="7102928"/>
                        </a:xfrm>
                      </wpg:grpSpPr>
                      <pic:pic xmlns:pic="http://schemas.openxmlformats.org/drawingml/2006/picture">
                        <pic:nvPicPr>
                          <pic:cNvPr id="4" name="Picture 4" descr="Image of the Death Certificate Medical Certifier Worksheet.  Visit www.mass.gov/dph/vip for information on how to secure this accessible worksheet"/>
                          <pic:cNvPicPr>
                            <a:picLocks noChangeAspect="1"/>
                          </pic:cNvPicPr>
                        </pic:nvPicPr>
                        <pic:blipFill rotWithShape="1">
                          <a:blip r:embed="rId11">
                            <a:extLst>
                              <a:ext uri="{28A0092B-C50C-407E-A947-70E740481C1C}">
                                <a14:useLocalDpi xmlns:a14="http://schemas.microsoft.com/office/drawing/2010/main" val="0"/>
                              </a:ext>
                            </a:extLst>
                          </a:blip>
                          <a:srcRect l="4500" t="5663" r="2992" b="2574"/>
                          <a:stretch/>
                        </pic:blipFill>
                        <pic:spPr bwMode="auto">
                          <a:xfrm>
                            <a:off x="0" y="0"/>
                            <a:ext cx="5535385" cy="7102928"/>
                          </a:xfrm>
                          <a:prstGeom prst="rect">
                            <a:avLst/>
                          </a:prstGeom>
                          <a:ln>
                            <a:noFill/>
                          </a:ln>
                          <a:extLst>
                            <a:ext uri="{53640926-AAD7-44D8-BBD7-CCE9431645EC}">
                              <a14:shadowObscured xmlns:a14="http://schemas.microsoft.com/office/drawing/2010/main"/>
                            </a:ext>
                          </a:extLst>
                        </pic:spPr>
                      </pic:pic>
                      <wps:wsp>
                        <wps:cNvPr id="10" name="Rectangle 10"/>
                        <wps:cNvSpPr/>
                        <wps:spPr>
                          <a:xfrm>
                            <a:off x="2645228" y="6613071"/>
                            <a:ext cx="489585" cy="288290"/>
                          </a:xfrm>
                          <a:prstGeom prst="rect">
                            <a:avLst/>
                          </a:prstGeom>
                          <a:noFill/>
                          <a:ln w="25400" cap="flat" cmpd="sng" algn="ctr">
                            <a:noFill/>
                            <a:prstDash val="solid"/>
                          </a:ln>
                          <a:effectLst/>
                        </wps:spPr>
                        <wps:txbx>
                          <w:txbxContent>
                            <w:p w:rsidR="00526931" w:rsidRPr="00526931" w:rsidRDefault="00526931" w:rsidP="00526931">
                              <w:pPr>
                                <w:jc w:val="center"/>
                                <w:rPr>
                                  <w:sz w:val="16"/>
                                </w:rPr>
                              </w:pPr>
                              <w:proofErr w:type="gramStart"/>
                              <w:r w:rsidRPr="00526931">
                                <w:rPr>
                                  <w:sz w:val="16"/>
                                </w:rPr>
                                <w:t>D.O.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11"/>
                        <wps:cNvSpPr/>
                        <wps:spPr>
                          <a:xfrm>
                            <a:off x="1175657" y="6596742"/>
                            <a:ext cx="1572895" cy="392430"/>
                          </a:xfrm>
                          <a:custGeom>
                            <a:avLst/>
                            <a:gdLst>
                              <a:gd name="connsiteX0" fmla="*/ 250702 w 1573316"/>
                              <a:gd name="connsiteY0" fmla="*/ 33744 h 392972"/>
                              <a:gd name="connsiteX1" fmla="*/ 125516 w 1573316"/>
                              <a:gd name="connsiteY1" fmla="*/ 39186 h 392972"/>
                              <a:gd name="connsiteX2" fmla="*/ 87416 w 1573316"/>
                              <a:gd name="connsiteY2" fmla="*/ 60958 h 392972"/>
                              <a:gd name="connsiteX3" fmla="*/ 65644 w 1573316"/>
                              <a:gd name="connsiteY3" fmla="*/ 77286 h 392972"/>
                              <a:gd name="connsiteX4" fmla="*/ 16659 w 1573316"/>
                              <a:gd name="connsiteY4" fmla="*/ 115386 h 392972"/>
                              <a:gd name="connsiteX5" fmla="*/ 11216 w 1573316"/>
                              <a:gd name="connsiteY5" fmla="*/ 131715 h 392972"/>
                              <a:gd name="connsiteX6" fmla="*/ 330 w 1573316"/>
                              <a:gd name="connsiteY6" fmla="*/ 153486 h 392972"/>
                              <a:gd name="connsiteX7" fmla="*/ 5773 w 1573316"/>
                              <a:gd name="connsiteY7" fmla="*/ 251458 h 392972"/>
                              <a:gd name="connsiteX8" fmla="*/ 11216 w 1573316"/>
                              <a:gd name="connsiteY8" fmla="*/ 267786 h 392972"/>
                              <a:gd name="connsiteX9" fmla="*/ 27544 w 1573316"/>
                              <a:gd name="connsiteY9" fmla="*/ 278672 h 392972"/>
                              <a:gd name="connsiteX10" fmla="*/ 147287 w 1573316"/>
                              <a:gd name="connsiteY10" fmla="*/ 267786 h 392972"/>
                              <a:gd name="connsiteX11" fmla="*/ 185387 w 1573316"/>
                              <a:gd name="connsiteY11" fmla="*/ 246015 h 392972"/>
                              <a:gd name="connsiteX12" fmla="*/ 218044 w 1573316"/>
                              <a:gd name="connsiteY12" fmla="*/ 229686 h 392972"/>
                              <a:gd name="connsiteX13" fmla="*/ 256144 w 1573316"/>
                              <a:gd name="connsiteY13" fmla="*/ 197029 h 392972"/>
                              <a:gd name="connsiteX14" fmla="*/ 277916 w 1573316"/>
                              <a:gd name="connsiteY14" fmla="*/ 164372 h 392972"/>
                              <a:gd name="connsiteX15" fmla="*/ 272473 w 1573316"/>
                              <a:gd name="connsiteY15" fmla="*/ 22858 h 392972"/>
                              <a:gd name="connsiteX16" fmla="*/ 267030 w 1573316"/>
                              <a:gd name="connsiteY16" fmla="*/ 1086 h 392972"/>
                              <a:gd name="connsiteX17" fmla="*/ 245259 w 1573316"/>
                              <a:gd name="connsiteY17" fmla="*/ 6529 h 392972"/>
                              <a:gd name="connsiteX18" fmla="*/ 267030 w 1573316"/>
                              <a:gd name="connsiteY18" fmla="*/ 22858 h 392972"/>
                              <a:gd name="connsiteX19" fmla="*/ 511959 w 1573316"/>
                              <a:gd name="connsiteY19" fmla="*/ 22858 h 392972"/>
                              <a:gd name="connsiteX20" fmla="*/ 490187 w 1573316"/>
                              <a:gd name="connsiteY20" fmla="*/ 28301 h 392972"/>
                              <a:gd name="connsiteX21" fmla="*/ 441202 w 1573316"/>
                              <a:gd name="connsiteY21" fmla="*/ 55515 h 392972"/>
                              <a:gd name="connsiteX22" fmla="*/ 424873 w 1573316"/>
                              <a:gd name="connsiteY22" fmla="*/ 60958 h 392972"/>
                              <a:gd name="connsiteX23" fmla="*/ 348673 w 1573316"/>
                              <a:gd name="connsiteY23" fmla="*/ 126272 h 392972"/>
                              <a:gd name="connsiteX24" fmla="*/ 337787 w 1573316"/>
                              <a:gd name="connsiteY24" fmla="*/ 148044 h 392972"/>
                              <a:gd name="connsiteX25" fmla="*/ 326902 w 1573316"/>
                              <a:gd name="connsiteY25" fmla="*/ 191586 h 392972"/>
                              <a:gd name="connsiteX26" fmla="*/ 332344 w 1573316"/>
                              <a:gd name="connsiteY26" fmla="*/ 207915 h 392972"/>
                              <a:gd name="connsiteX27" fmla="*/ 424873 w 1573316"/>
                              <a:gd name="connsiteY27" fmla="*/ 197029 h 392972"/>
                              <a:gd name="connsiteX28" fmla="*/ 457530 w 1573316"/>
                              <a:gd name="connsiteY28" fmla="*/ 175258 h 392972"/>
                              <a:gd name="connsiteX29" fmla="*/ 473859 w 1573316"/>
                              <a:gd name="connsiteY29" fmla="*/ 158929 h 392972"/>
                              <a:gd name="connsiteX30" fmla="*/ 490187 w 1573316"/>
                              <a:gd name="connsiteY30" fmla="*/ 148044 h 392972"/>
                              <a:gd name="connsiteX31" fmla="*/ 501073 w 1573316"/>
                              <a:gd name="connsiteY31" fmla="*/ 126272 h 392972"/>
                              <a:gd name="connsiteX32" fmla="*/ 506516 w 1573316"/>
                              <a:gd name="connsiteY32" fmla="*/ 109944 h 392972"/>
                              <a:gd name="connsiteX33" fmla="*/ 517402 w 1573316"/>
                              <a:gd name="connsiteY33" fmla="*/ 93615 h 392972"/>
                              <a:gd name="connsiteX34" fmla="*/ 522844 w 1573316"/>
                              <a:gd name="connsiteY34" fmla="*/ 77286 h 392972"/>
                              <a:gd name="connsiteX35" fmla="*/ 528287 w 1573316"/>
                              <a:gd name="connsiteY35" fmla="*/ 50072 h 392972"/>
                              <a:gd name="connsiteX36" fmla="*/ 511959 w 1573316"/>
                              <a:gd name="connsiteY36" fmla="*/ 180701 h 392972"/>
                              <a:gd name="connsiteX37" fmla="*/ 506516 w 1573316"/>
                              <a:gd name="connsiteY37" fmla="*/ 213358 h 392972"/>
                              <a:gd name="connsiteX38" fmla="*/ 490187 w 1573316"/>
                              <a:gd name="connsiteY38" fmla="*/ 246015 h 392972"/>
                              <a:gd name="connsiteX39" fmla="*/ 435759 w 1573316"/>
                              <a:gd name="connsiteY39" fmla="*/ 343986 h 392972"/>
                              <a:gd name="connsiteX40" fmla="*/ 430316 w 1573316"/>
                              <a:gd name="connsiteY40" fmla="*/ 360315 h 392972"/>
                              <a:gd name="connsiteX41" fmla="*/ 397659 w 1573316"/>
                              <a:gd name="connsiteY41" fmla="*/ 387529 h 392972"/>
                              <a:gd name="connsiteX42" fmla="*/ 381330 w 1573316"/>
                              <a:gd name="connsiteY42" fmla="*/ 392972 h 392972"/>
                              <a:gd name="connsiteX43" fmla="*/ 348673 w 1573316"/>
                              <a:gd name="connsiteY43" fmla="*/ 376644 h 392972"/>
                              <a:gd name="connsiteX44" fmla="*/ 310573 w 1573316"/>
                              <a:gd name="connsiteY44" fmla="*/ 365758 h 392972"/>
                              <a:gd name="connsiteX45" fmla="*/ 294244 w 1573316"/>
                              <a:gd name="connsiteY45" fmla="*/ 354872 h 392972"/>
                              <a:gd name="connsiteX46" fmla="*/ 218044 w 1573316"/>
                              <a:gd name="connsiteY46" fmla="*/ 343986 h 392972"/>
                              <a:gd name="connsiteX47" fmla="*/ 158173 w 1573316"/>
                              <a:gd name="connsiteY47" fmla="*/ 333101 h 392972"/>
                              <a:gd name="connsiteX48" fmla="*/ 288802 w 1573316"/>
                              <a:gd name="connsiteY48" fmla="*/ 311329 h 392972"/>
                              <a:gd name="connsiteX49" fmla="*/ 305130 w 1573316"/>
                              <a:gd name="connsiteY49" fmla="*/ 300444 h 392972"/>
                              <a:gd name="connsiteX50" fmla="*/ 337787 w 1573316"/>
                              <a:gd name="connsiteY50" fmla="*/ 289558 h 392972"/>
                              <a:gd name="connsiteX51" fmla="*/ 381330 w 1573316"/>
                              <a:gd name="connsiteY51" fmla="*/ 256901 h 392972"/>
                              <a:gd name="connsiteX52" fmla="*/ 430316 w 1573316"/>
                              <a:gd name="connsiteY52" fmla="*/ 229686 h 392972"/>
                              <a:gd name="connsiteX53" fmla="*/ 495630 w 1573316"/>
                              <a:gd name="connsiteY53" fmla="*/ 164372 h 392972"/>
                              <a:gd name="connsiteX54" fmla="*/ 511959 w 1573316"/>
                              <a:gd name="connsiteY54" fmla="*/ 142601 h 392972"/>
                              <a:gd name="connsiteX55" fmla="*/ 533730 w 1573316"/>
                              <a:gd name="connsiteY55" fmla="*/ 131715 h 392972"/>
                              <a:gd name="connsiteX56" fmla="*/ 550059 w 1573316"/>
                              <a:gd name="connsiteY56" fmla="*/ 109944 h 392972"/>
                              <a:gd name="connsiteX57" fmla="*/ 566387 w 1573316"/>
                              <a:gd name="connsiteY57" fmla="*/ 104501 h 392972"/>
                              <a:gd name="connsiteX58" fmla="*/ 571830 w 1573316"/>
                              <a:gd name="connsiteY58" fmla="*/ 197029 h 392972"/>
                              <a:gd name="connsiteX59" fmla="*/ 664359 w 1573316"/>
                              <a:gd name="connsiteY59" fmla="*/ 191586 h 392972"/>
                              <a:gd name="connsiteX60" fmla="*/ 707902 w 1573316"/>
                              <a:gd name="connsiteY60" fmla="*/ 142601 h 392972"/>
                              <a:gd name="connsiteX61" fmla="*/ 664359 w 1573316"/>
                              <a:gd name="connsiteY61" fmla="*/ 137158 h 392972"/>
                              <a:gd name="connsiteX62" fmla="*/ 653473 w 1573316"/>
                              <a:gd name="connsiteY62" fmla="*/ 153486 h 392972"/>
                              <a:gd name="connsiteX63" fmla="*/ 658916 w 1573316"/>
                              <a:gd name="connsiteY63" fmla="*/ 202472 h 392972"/>
                              <a:gd name="connsiteX64" fmla="*/ 746002 w 1573316"/>
                              <a:gd name="connsiteY64" fmla="*/ 191586 h 392972"/>
                              <a:gd name="connsiteX65" fmla="*/ 767773 w 1573316"/>
                              <a:gd name="connsiteY65" fmla="*/ 186144 h 392972"/>
                              <a:gd name="connsiteX66" fmla="*/ 789544 w 1573316"/>
                              <a:gd name="connsiteY66" fmla="*/ 175258 h 392972"/>
                              <a:gd name="connsiteX67" fmla="*/ 805873 w 1573316"/>
                              <a:gd name="connsiteY67" fmla="*/ 169815 h 392972"/>
                              <a:gd name="connsiteX68" fmla="*/ 800430 w 1573316"/>
                              <a:gd name="connsiteY68" fmla="*/ 153486 h 392972"/>
                              <a:gd name="connsiteX69" fmla="*/ 756887 w 1573316"/>
                              <a:gd name="connsiteY69" fmla="*/ 175258 h 392972"/>
                              <a:gd name="connsiteX70" fmla="*/ 762330 w 1573316"/>
                              <a:gd name="connsiteY70" fmla="*/ 197029 h 392972"/>
                              <a:gd name="connsiteX71" fmla="*/ 811316 w 1573316"/>
                              <a:gd name="connsiteY71" fmla="*/ 191586 h 392972"/>
                              <a:gd name="connsiteX72" fmla="*/ 827644 w 1573316"/>
                              <a:gd name="connsiteY72" fmla="*/ 175258 h 392972"/>
                              <a:gd name="connsiteX73" fmla="*/ 849416 w 1573316"/>
                              <a:gd name="connsiteY73" fmla="*/ 158929 h 392972"/>
                              <a:gd name="connsiteX74" fmla="*/ 827644 w 1573316"/>
                              <a:gd name="connsiteY74" fmla="*/ 191586 h 392972"/>
                              <a:gd name="connsiteX75" fmla="*/ 843973 w 1573316"/>
                              <a:gd name="connsiteY75" fmla="*/ 197029 h 392972"/>
                              <a:gd name="connsiteX76" fmla="*/ 865744 w 1573316"/>
                              <a:gd name="connsiteY76" fmla="*/ 158929 h 392972"/>
                              <a:gd name="connsiteX77" fmla="*/ 898402 w 1573316"/>
                              <a:gd name="connsiteY77" fmla="*/ 142601 h 392972"/>
                              <a:gd name="connsiteX78" fmla="*/ 952830 w 1573316"/>
                              <a:gd name="connsiteY78" fmla="*/ 207915 h 392972"/>
                              <a:gd name="connsiteX79" fmla="*/ 1480787 w 1573316"/>
                              <a:gd name="connsiteY79" fmla="*/ 202472 h 392972"/>
                              <a:gd name="connsiteX80" fmla="*/ 1524330 w 1573316"/>
                              <a:gd name="connsiteY80" fmla="*/ 197029 h 392972"/>
                              <a:gd name="connsiteX81" fmla="*/ 1573316 w 1573316"/>
                              <a:gd name="connsiteY81" fmla="*/ 191586 h 392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1573316" h="392972">
                                <a:moveTo>
                                  <a:pt x="250702" y="33744"/>
                                </a:moveTo>
                                <a:cubicBezTo>
                                  <a:pt x="208973" y="35558"/>
                                  <a:pt x="166716" y="32319"/>
                                  <a:pt x="125516" y="39186"/>
                                </a:cubicBezTo>
                                <a:cubicBezTo>
                                  <a:pt x="111088" y="41591"/>
                                  <a:pt x="99757" y="53105"/>
                                  <a:pt x="87416" y="60958"/>
                                </a:cubicBezTo>
                                <a:cubicBezTo>
                                  <a:pt x="79763" y="65828"/>
                                  <a:pt x="73076" y="72084"/>
                                  <a:pt x="65644" y="77286"/>
                                </a:cubicBezTo>
                                <a:cubicBezTo>
                                  <a:pt x="22246" y="107664"/>
                                  <a:pt x="44790" y="87255"/>
                                  <a:pt x="16659" y="115386"/>
                                </a:cubicBezTo>
                                <a:cubicBezTo>
                                  <a:pt x="14845" y="120829"/>
                                  <a:pt x="13476" y="126441"/>
                                  <a:pt x="11216" y="131715"/>
                                </a:cubicBezTo>
                                <a:cubicBezTo>
                                  <a:pt x="8020" y="139173"/>
                                  <a:pt x="698" y="145381"/>
                                  <a:pt x="330" y="153486"/>
                                </a:cubicBezTo>
                                <a:cubicBezTo>
                                  <a:pt x="-1155" y="186160"/>
                                  <a:pt x="2672" y="218898"/>
                                  <a:pt x="5773" y="251458"/>
                                </a:cubicBezTo>
                                <a:cubicBezTo>
                                  <a:pt x="6317" y="257169"/>
                                  <a:pt x="7632" y="263306"/>
                                  <a:pt x="11216" y="267786"/>
                                </a:cubicBezTo>
                                <a:cubicBezTo>
                                  <a:pt x="15302" y="272894"/>
                                  <a:pt x="22101" y="275043"/>
                                  <a:pt x="27544" y="278672"/>
                                </a:cubicBezTo>
                                <a:cubicBezTo>
                                  <a:pt x="67458" y="275043"/>
                                  <a:pt x="107494" y="272561"/>
                                  <a:pt x="147287" y="267786"/>
                                </a:cubicBezTo>
                                <a:cubicBezTo>
                                  <a:pt x="166354" y="265498"/>
                                  <a:pt x="168305" y="256265"/>
                                  <a:pt x="185387" y="246015"/>
                                </a:cubicBezTo>
                                <a:cubicBezTo>
                                  <a:pt x="195823" y="239753"/>
                                  <a:pt x="207608" y="235948"/>
                                  <a:pt x="218044" y="229686"/>
                                </a:cubicBezTo>
                                <a:cubicBezTo>
                                  <a:pt x="228701" y="223292"/>
                                  <a:pt x="248058" y="207425"/>
                                  <a:pt x="256144" y="197029"/>
                                </a:cubicBezTo>
                                <a:cubicBezTo>
                                  <a:pt x="264176" y="186702"/>
                                  <a:pt x="277916" y="164372"/>
                                  <a:pt x="277916" y="164372"/>
                                </a:cubicBezTo>
                                <a:cubicBezTo>
                                  <a:pt x="276102" y="117201"/>
                                  <a:pt x="275613" y="69960"/>
                                  <a:pt x="272473" y="22858"/>
                                </a:cubicBezTo>
                                <a:cubicBezTo>
                                  <a:pt x="271975" y="15394"/>
                                  <a:pt x="273445" y="4935"/>
                                  <a:pt x="267030" y="1086"/>
                                </a:cubicBezTo>
                                <a:cubicBezTo>
                                  <a:pt x="260616" y="-2763"/>
                                  <a:pt x="252516" y="4715"/>
                                  <a:pt x="245259" y="6529"/>
                                </a:cubicBezTo>
                                <a:cubicBezTo>
                                  <a:pt x="252516" y="11972"/>
                                  <a:pt x="257965" y="22528"/>
                                  <a:pt x="267030" y="22858"/>
                                </a:cubicBezTo>
                                <a:cubicBezTo>
                                  <a:pt x="633876" y="36198"/>
                                  <a:pt x="626575" y="-66"/>
                                  <a:pt x="511959" y="22858"/>
                                </a:cubicBezTo>
                                <a:cubicBezTo>
                                  <a:pt x="504624" y="24325"/>
                                  <a:pt x="497444" y="26487"/>
                                  <a:pt x="490187" y="28301"/>
                                </a:cubicBezTo>
                                <a:cubicBezTo>
                                  <a:pt x="472989" y="38620"/>
                                  <a:pt x="459417" y="47708"/>
                                  <a:pt x="441202" y="55515"/>
                                </a:cubicBezTo>
                                <a:cubicBezTo>
                                  <a:pt x="435928" y="57775"/>
                                  <a:pt x="430316" y="59144"/>
                                  <a:pt x="424873" y="60958"/>
                                </a:cubicBezTo>
                                <a:cubicBezTo>
                                  <a:pt x="416481" y="67671"/>
                                  <a:pt x="362998" y="107172"/>
                                  <a:pt x="348673" y="126272"/>
                                </a:cubicBezTo>
                                <a:cubicBezTo>
                                  <a:pt x="343805" y="132763"/>
                                  <a:pt x="340353" y="140346"/>
                                  <a:pt x="337787" y="148044"/>
                                </a:cubicBezTo>
                                <a:cubicBezTo>
                                  <a:pt x="333056" y="162237"/>
                                  <a:pt x="326902" y="191586"/>
                                  <a:pt x="326902" y="191586"/>
                                </a:cubicBezTo>
                                <a:cubicBezTo>
                                  <a:pt x="328716" y="197029"/>
                                  <a:pt x="326673" y="207043"/>
                                  <a:pt x="332344" y="207915"/>
                                </a:cubicBezTo>
                                <a:cubicBezTo>
                                  <a:pt x="356919" y="211696"/>
                                  <a:pt x="397391" y="202526"/>
                                  <a:pt x="424873" y="197029"/>
                                </a:cubicBezTo>
                                <a:lnTo>
                                  <a:pt x="457530" y="175258"/>
                                </a:lnTo>
                                <a:cubicBezTo>
                                  <a:pt x="463935" y="170988"/>
                                  <a:pt x="467946" y="163857"/>
                                  <a:pt x="473859" y="158929"/>
                                </a:cubicBezTo>
                                <a:cubicBezTo>
                                  <a:pt x="478884" y="154741"/>
                                  <a:pt x="484744" y="151672"/>
                                  <a:pt x="490187" y="148044"/>
                                </a:cubicBezTo>
                                <a:cubicBezTo>
                                  <a:pt x="493816" y="140787"/>
                                  <a:pt x="497877" y="133730"/>
                                  <a:pt x="501073" y="126272"/>
                                </a:cubicBezTo>
                                <a:cubicBezTo>
                                  <a:pt x="503333" y="120999"/>
                                  <a:pt x="503950" y="115075"/>
                                  <a:pt x="506516" y="109944"/>
                                </a:cubicBezTo>
                                <a:cubicBezTo>
                                  <a:pt x="509442" y="104093"/>
                                  <a:pt x="513773" y="99058"/>
                                  <a:pt x="517402" y="93615"/>
                                </a:cubicBezTo>
                                <a:cubicBezTo>
                                  <a:pt x="519216" y="88172"/>
                                  <a:pt x="521453" y="82852"/>
                                  <a:pt x="522844" y="77286"/>
                                </a:cubicBezTo>
                                <a:cubicBezTo>
                                  <a:pt x="525088" y="68311"/>
                                  <a:pt x="529255" y="40872"/>
                                  <a:pt x="528287" y="50072"/>
                                </a:cubicBezTo>
                                <a:cubicBezTo>
                                  <a:pt x="523694" y="93713"/>
                                  <a:pt x="517758" y="137204"/>
                                  <a:pt x="511959" y="180701"/>
                                </a:cubicBezTo>
                                <a:cubicBezTo>
                                  <a:pt x="510500" y="191640"/>
                                  <a:pt x="510006" y="202889"/>
                                  <a:pt x="506516" y="213358"/>
                                </a:cubicBezTo>
                                <a:cubicBezTo>
                                  <a:pt x="502667" y="224904"/>
                                  <a:pt x="495287" y="234965"/>
                                  <a:pt x="490187" y="246015"/>
                                </a:cubicBezTo>
                                <a:cubicBezTo>
                                  <a:pt x="457357" y="317147"/>
                                  <a:pt x="493576" y="253131"/>
                                  <a:pt x="435759" y="343986"/>
                                </a:cubicBezTo>
                                <a:cubicBezTo>
                                  <a:pt x="432679" y="348826"/>
                                  <a:pt x="433499" y="355541"/>
                                  <a:pt x="430316" y="360315"/>
                                </a:cubicBezTo>
                                <a:cubicBezTo>
                                  <a:pt x="424297" y="369343"/>
                                  <a:pt x="407700" y="382509"/>
                                  <a:pt x="397659" y="387529"/>
                                </a:cubicBezTo>
                                <a:cubicBezTo>
                                  <a:pt x="392527" y="390095"/>
                                  <a:pt x="386773" y="391158"/>
                                  <a:pt x="381330" y="392972"/>
                                </a:cubicBezTo>
                                <a:cubicBezTo>
                                  <a:pt x="340286" y="379290"/>
                                  <a:pt x="390881" y="397747"/>
                                  <a:pt x="348673" y="376644"/>
                                </a:cubicBezTo>
                                <a:cubicBezTo>
                                  <a:pt x="340864" y="372740"/>
                                  <a:pt x="317549" y="367502"/>
                                  <a:pt x="310573" y="365758"/>
                                </a:cubicBezTo>
                                <a:cubicBezTo>
                                  <a:pt x="305130" y="362129"/>
                                  <a:pt x="300369" y="357169"/>
                                  <a:pt x="294244" y="354872"/>
                                </a:cubicBezTo>
                                <a:cubicBezTo>
                                  <a:pt x="279280" y="349260"/>
                                  <a:pt x="225859" y="345028"/>
                                  <a:pt x="218044" y="343986"/>
                                </a:cubicBezTo>
                                <a:cubicBezTo>
                                  <a:pt x="197137" y="341199"/>
                                  <a:pt x="178709" y="337208"/>
                                  <a:pt x="158173" y="333101"/>
                                </a:cubicBezTo>
                                <a:cubicBezTo>
                                  <a:pt x="217926" y="326811"/>
                                  <a:pt x="244451" y="333504"/>
                                  <a:pt x="288802" y="311329"/>
                                </a:cubicBezTo>
                                <a:cubicBezTo>
                                  <a:pt x="294653" y="308404"/>
                                  <a:pt x="299153" y="303101"/>
                                  <a:pt x="305130" y="300444"/>
                                </a:cubicBezTo>
                                <a:cubicBezTo>
                                  <a:pt x="315616" y="295784"/>
                                  <a:pt x="337787" y="289558"/>
                                  <a:pt x="337787" y="289558"/>
                                </a:cubicBezTo>
                                <a:lnTo>
                                  <a:pt x="381330" y="256901"/>
                                </a:lnTo>
                                <a:cubicBezTo>
                                  <a:pt x="426683" y="222887"/>
                                  <a:pt x="377737" y="274176"/>
                                  <a:pt x="430316" y="229686"/>
                                </a:cubicBezTo>
                                <a:cubicBezTo>
                                  <a:pt x="430339" y="229667"/>
                                  <a:pt x="484734" y="175268"/>
                                  <a:pt x="495630" y="164372"/>
                                </a:cubicBezTo>
                                <a:cubicBezTo>
                                  <a:pt x="502044" y="157957"/>
                                  <a:pt x="505071" y="148505"/>
                                  <a:pt x="511959" y="142601"/>
                                </a:cubicBezTo>
                                <a:cubicBezTo>
                                  <a:pt x="518119" y="137321"/>
                                  <a:pt x="526473" y="135344"/>
                                  <a:pt x="533730" y="131715"/>
                                </a:cubicBezTo>
                                <a:cubicBezTo>
                                  <a:pt x="539173" y="124458"/>
                                  <a:pt x="543090" y="115751"/>
                                  <a:pt x="550059" y="109944"/>
                                </a:cubicBezTo>
                                <a:cubicBezTo>
                                  <a:pt x="554466" y="106271"/>
                                  <a:pt x="564996" y="98935"/>
                                  <a:pt x="566387" y="104501"/>
                                </a:cubicBezTo>
                                <a:cubicBezTo>
                                  <a:pt x="573880" y="134475"/>
                                  <a:pt x="570016" y="166186"/>
                                  <a:pt x="571830" y="197029"/>
                                </a:cubicBezTo>
                                <a:lnTo>
                                  <a:pt x="664359" y="191586"/>
                                </a:lnTo>
                                <a:cubicBezTo>
                                  <a:pt x="679948" y="186841"/>
                                  <a:pt x="697694" y="157912"/>
                                  <a:pt x="707902" y="142601"/>
                                </a:cubicBezTo>
                                <a:cubicBezTo>
                                  <a:pt x="690922" y="134111"/>
                                  <a:pt x="683415" y="124454"/>
                                  <a:pt x="664359" y="137158"/>
                                </a:cubicBezTo>
                                <a:cubicBezTo>
                                  <a:pt x="658916" y="140786"/>
                                  <a:pt x="657102" y="148043"/>
                                  <a:pt x="653473" y="153486"/>
                                </a:cubicBezTo>
                                <a:cubicBezTo>
                                  <a:pt x="655287" y="169815"/>
                                  <a:pt x="644652" y="194321"/>
                                  <a:pt x="658916" y="202472"/>
                                </a:cubicBezTo>
                                <a:cubicBezTo>
                                  <a:pt x="686428" y="218193"/>
                                  <a:pt x="719108" y="199270"/>
                                  <a:pt x="746002" y="191586"/>
                                </a:cubicBezTo>
                                <a:cubicBezTo>
                                  <a:pt x="753195" y="189531"/>
                                  <a:pt x="760516" y="187958"/>
                                  <a:pt x="767773" y="186144"/>
                                </a:cubicBezTo>
                                <a:cubicBezTo>
                                  <a:pt x="775030" y="182515"/>
                                  <a:pt x="782086" y="178454"/>
                                  <a:pt x="789544" y="175258"/>
                                </a:cubicBezTo>
                                <a:cubicBezTo>
                                  <a:pt x="794818" y="172998"/>
                                  <a:pt x="803307" y="174947"/>
                                  <a:pt x="805873" y="169815"/>
                                </a:cubicBezTo>
                                <a:cubicBezTo>
                                  <a:pt x="808439" y="164683"/>
                                  <a:pt x="802244" y="158929"/>
                                  <a:pt x="800430" y="153486"/>
                                </a:cubicBezTo>
                                <a:cubicBezTo>
                                  <a:pt x="784414" y="156155"/>
                                  <a:pt x="760206" y="152028"/>
                                  <a:pt x="756887" y="175258"/>
                                </a:cubicBezTo>
                                <a:cubicBezTo>
                                  <a:pt x="755829" y="182663"/>
                                  <a:pt x="760516" y="189772"/>
                                  <a:pt x="762330" y="197029"/>
                                </a:cubicBezTo>
                                <a:cubicBezTo>
                                  <a:pt x="778659" y="195215"/>
                                  <a:pt x="795730" y="196781"/>
                                  <a:pt x="811316" y="191586"/>
                                </a:cubicBezTo>
                                <a:cubicBezTo>
                                  <a:pt x="818618" y="189152"/>
                                  <a:pt x="821800" y="180267"/>
                                  <a:pt x="827644" y="175258"/>
                                </a:cubicBezTo>
                                <a:cubicBezTo>
                                  <a:pt x="834532" y="169354"/>
                                  <a:pt x="849416" y="149857"/>
                                  <a:pt x="849416" y="158929"/>
                                </a:cubicBezTo>
                                <a:cubicBezTo>
                                  <a:pt x="849416" y="172012"/>
                                  <a:pt x="827644" y="191586"/>
                                  <a:pt x="827644" y="191586"/>
                                </a:cubicBezTo>
                                <a:cubicBezTo>
                                  <a:pt x="833087" y="193400"/>
                                  <a:pt x="838646" y="199160"/>
                                  <a:pt x="843973" y="197029"/>
                                </a:cubicBezTo>
                                <a:cubicBezTo>
                                  <a:pt x="849341" y="194882"/>
                                  <a:pt x="864361" y="160588"/>
                                  <a:pt x="865744" y="158929"/>
                                </a:cubicBezTo>
                                <a:cubicBezTo>
                                  <a:pt x="873859" y="149191"/>
                                  <a:pt x="887259" y="146315"/>
                                  <a:pt x="898402" y="142601"/>
                                </a:cubicBezTo>
                                <a:cubicBezTo>
                                  <a:pt x="903958" y="198167"/>
                                  <a:pt x="887467" y="207298"/>
                                  <a:pt x="952830" y="207915"/>
                                </a:cubicBezTo>
                                <a:lnTo>
                                  <a:pt x="1480787" y="202472"/>
                                </a:lnTo>
                                <a:cubicBezTo>
                                  <a:pt x="1495301" y="200658"/>
                                  <a:pt x="1509873" y="199253"/>
                                  <a:pt x="1524330" y="197029"/>
                                </a:cubicBezTo>
                                <a:cubicBezTo>
                                  <a:pt x="1568960" y="190163"/>
                                  <a:pt x="1534213" y="191586"/>
                                  <a:pt x="1573316" y="191586"/>
                                </a:cubicBezTo>
                              </a:path>
                            </a:pathLst>
                          </a:custGeom>
                          <a:no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029" alt="Image of the Death Certificate Medical Certifier Worksheet.  Visit www.mass.gov/dph/vip for information on how to secure this accessible worksheet" style="position:absolute;margin-left:1.3pt;margin-top:72.35pt;width:435.85pt;height:559.3pt;z-index:251947008" coordsize="55353,7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Image of the Death Certificate Medical Certifier Worksheet.  Visit www.mass.gov/dph/vip for information on how to secure this accessible worksheet" style="position:absolute;width:55353;height:7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87yDDAAAA2gAAAA8AAABkcnMvZG93bnJldi54bWxEj0+LwjAUxO+C3yE8wYtoql1UukZRQdiD&#10;l/UPXh/Nsy3bvNQm2rqf3iwseBxm5jfMYtWaUjyodoVlBeNRBII4tbrgTMHpuBvOQTiPrLG0TAqe&#10;5GC17HYWmGjb8Dc9Dj4TAcIuQQW591UipUtzMuhGtiIO3tXWBn2QdSZ1jU2Am1JOomgqDRYcFnKs&#10;aJtT+nO4GwUb2vxeruO4mQ1cfDne7L44x06pfq9df4Lw1Pp3+L/9pRV8wN+VcAP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zvIMMAAADaAAAADwAAAAAAAAAAAAAAAACf&#10;AgAAZHJzL2Rvd25yZXYueG1sUEsFBgAAAAAEAAQA9wAAAI8DAAAAAA==&#10;">
                  <v:imagedata r:id="rId12" o:title="vip for information on how to secure this accessible worksheet" croptop="3711f" cropbottom="1687f" cropleft="2949f" cropright="1961f"/>
                  <v:path arrowok="t"/>
                </v:shape>
                <v:rect id="Rectangle 10" o:spid="_x0000_s1031" style="position:absolute;left:26452;top:66130;width:4896;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qsMA&#10;AADbAAAADwAAAGRycy9kb3ducmV2LnhtbESPQWvCQBCF7wX/wzJCb3VjKaVEVwmiRY81gngbs2MS&#10;zc6G7Brjv+8cCr3N8N689818ObhG9dSF2rOB6SQBRVx4W3Np4JBv3r5AhYhssfFMBp4UYLkYvcwx&#10;tf7BP9TvY6kkhEOKBqoY21TrUFTkMEx8SyzaxXcOo6xdqW2HDwl3jX5Pkk/tsGZpqLClVUXFbX93&#10;BsK53+XPNjteT6E4Z2t2+cfu25jX8ZDNQEUa4r/573prBV/o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yqsMAAADbAAAADwAAAAAAAAAAAAAAAACYAgAAZHJzL2Rv&#10;d25yZXYueG1sUEsFBgAAAAAEAAQA9QAAAIgDAAAAAA==&#10;" filled="f" stroked="f" strokeweight="2pt">
                  <v:textbox>
                    <w:txbxContent>
                      <w:p w:rsidR="00526931" w:rsidRPr="00526931" w:rsidRDefault="00526931" w:rsidP="00526931">
                        <w:pPr>
                          <w:jc w:val="center"/>
                          <w:rPr>
                            <w:sz w:val="16"/>
                          </w:rPr>
                        </w:pPr>
                        <w:proofErr w:type="gramStart"/>
                        <w:r w:rsidRPr="00526931">
                          <w:rPr>
                            <w:sz w:val="16"/>
                          </w:rPr>
                          <w:t>D.O.</w:t>
                        </w:r>
                        <w:proofErr w:type="gramEnd"/>
                      </w:p>
                    </w:txbxContent>
                  </v:textbox>
                </v:rect>
                <v:shape id="Freeform 11" o:spid="_x0000_s1032" style="position:absolute;left:11756;top:65967;width:15729;height:3924;visibility:visible;mso-wrap-style:square;v-text-anchor:middle" coordsize="1573316,39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D/cAA&#10;AADbAAAADwAAAGRycy9kb3ducmV2LnhtbERPPWvDMBDdC/0P4grdGskeSnAjmxBSEsjUtKTrYV1s&#10;Y+skLNV2/n1VKGS7x/u8TbXYQUw0hs6xhmylQBDXznTcaPj6fH9ZgwgR2eDgmDTcKEBVPj5ssDBu&#10;5g+azrERKYRDgRraGH0hZahbshhWzhMn7upGizHBsZFmxDmF20HmSr1Kix2nhhY97Vqq+/OP1aCW&#10;Q97P0Zxu/vuian/K9rLPtH5+WrZvICIt8S7+dx9Nmp/B3y/pAF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9D/cAAAADbAAAADwAAAAAAAAAAAAAAAACYAgAAZHJzL2Rvd25y&#10;ZXYueG1sUEsFBgAAAAAEAAQA9QAAAIUDAAAAAA==&#10;" path="m250702,33744v-41729,1814,-83986,-1425,-125186,5442c111088,41591,99757,53105,87416,60958,79763,65828,73076,72084,65644,77286,22246,107664,44790,87255,16659,115386v-1814,5443,-3183,11055,-5443,16329c8020,139173,698,145381,330,153486v-1485,32674,2342,65412,5443,97972c6317,257169,7632,263306,11216,267786v4086,5108,10885,7257,16328,10886c67458,275043,107494,272561,147287,267786v19067,-2288,21018,-11521,38100,-21771c195823,239753,207608,235948,218044,229686v10657,-6394,30014,-22261,38100,-32657c264176,186702,277916,164372,277916,164372,276102,117201,275613,69960,272473,22858v-498,-7464,972,-17923,-5443,-21772c260616,-2763,252516,4715,245259,6529v7257,5443,12706,15999,21771,16329c633876,36198,626575,-66,511959,22858v-7335,1467,-14515,3629,-21772,5443c472989,38620,459417,47708,441202,55515v-5274,2260,-10886,3629,-16329,5443c416481,67671,362998,107172,348673,126272v-4868,6491,-8320,14074,-10886,21772c333056,162237,326902,191586,326902,191586v1814,5443,-229,15457,5442,16329c356919,211696,397391,202526,424873,197029r32657,-21771c463935,170988,467946,163857,473859,158929v5025,-4188,10885,-7257,16328,-10885c493816,140787,497877,133730,501073,126272v2260,-5273,2877,-11197,5443,-16328c509442,104093,513773,99058,517402,93615v1814,-5443,4051,-10763,5442,-16329c525088,68311,529255,40872,528287,50072v-4593,43641,-10529,87132,-16328,130629c510500,191640,510006,202889,506516,213358v-3849,11546,-11229,21607,-16329,32657c457357,317147,493576,253131,435759,343986v-3080,4840,-2260,11555,-5443,16329c424297,369343,407700,382509,397659,387529v-5132,2566,-10886,3629,-16329,5443c340286,379290,390881,397747,348673,376644v-7809,-3904,-31124,-9142,-38100,-10886c305130,362129,300369,357169,294244,354872v-14964,-5612,-68385,-9844,-76200,-10886c197137,341199,178709,337208,158173,333101v59753,-6290,86278,403,130629,-21772c294653,308404,299153,303101,305130,300444v10486,-4660,32657,-10886,32657,-10886l381330,256901v45353,-34014,-3593,17275,48986,-27215c430339,229667,484734,175268,495630,164372v6414,-6415,9441,-15867,16329,-21771c518119,137321,526473,135344,533730,131715v5443,-7257,9360,-15964,16329,-21771c554466,106271,564996,98935,566387,104501v7493,29974,3629,61685,5443,92528l664359,191586v15589,-4745,33335,-33674,43543,-48985c690922,134111,683415,124454,664359,137158v-5443,3628,-7257,10885,-10886,16328c655287,169815,644652,194321,658916,202472v27512,15721,60192,-3202,87086,-10886c753195,189531,760516,187958,767773,186144v7257,-3629,14313,-7690,21771,-10886c794818,172998,803307,174947,805873,169815v2566,-5132,-3629,-10886,-5443,-16329c784414,156155,760206,152028,756887,175258v-1058,7405,3629,14514,5443,21771c778659,195215,795730,196781,811316,191586v7302,-2434,10484,-11319,16328,-16328c834532,169354,849416,149857,849416,158929v,13083,-21772,32657,-21772,32657c833087,193400,838646,199160,843973,197029v5368,-2147,20388,-36441,21771,-38100c873859,149191,887259,146315,898402,142601v5556,55566,-10935,64697,54428,65314l1480787,202472v14514,-1814,29086,-3219,43543,-5443c1568960,190163,1534213,191586,1573316,191586e" filled="f" strokecolor="#2f2b20 [3213]" strokeweight="1.5pt">
                  <v:path arrowok="t" o:connecttype="custom" o:connectlocs="250635,33697;125482,39132;87393,60874;65626,77179;16655,115227;11213,131533;330,153274;5771,251111;11213,267417;27537,278288;147248,267417;185337,245676;217986,229369;256075,196757;277842,164145;272400,22826;266959,1085;245193,6520;266959,22826;511822,22826;490056,28262;441084,55438;424759,60874;348580,126098;337697,147840;326815,191322;332255,207628;424759,196757;457408,175016;473732,158710;490056,147840;500939,126098;506380,109792;517264,93486;522704,77179;528146,50003;511822,180452;506380,213064;490056,245676;435642,343512;430201,359818;397553,386995;381228,392430;348580,376125;310490,365254;294165,354383;217986,343512;158131,332642;288725,310900;305048,300030;337697,289159;381228,256547;430201,229369;495497,164145;511822,142404;533587,131533;549912,109792;566235,104357;571677,196757;664181,191322;707713,142404;664181,136969;653298,153274;658740,202193;745802,191322;767568,185887;789333,175016;805657,169581;800216,153274;756684,175016;762126,196757;811099,191322;827423,175016;849189,158710;827423,191322;843747,196757;865512,158710;898162,142404;952575,207628;1480391,202193;1523922,196757;1572895,191322" o:connectangles="0,0,0,0,0,0,0,0,0,0,0,0,0,0,0,0,0,0,0,0,0,0,0,0,0,0,0,0,0,0,0,0,0,0,0,0,0,0,0,0,0,0,0,0,0,0,0,0,0,0,0,0,0,0,0,0,0,0,0,0,0,0,0,0,0,0,0,0,0,0,0,0,0,0,0,0,0,0,0,0,0,0"/>
                </v:shape>
              </v:group>
            </w:pict>
          </mc:Fallback>
        </mc:AlternateContent>
      </w:r>
      <w:r w:rsidR="00C33D11">
        <w:rPr>
          <w:noProof/>
        </w:rPr>
        <w:t>Download</w:t>
      </w:r>
      <w:r>
        <w:rPr>
          <w:noProof/>
        </w:rPr>
        <w:t xml:space="preserve"> a form-fillable PDF version of this form </w:t>
      </w:r>
      <w:r w:rsidR="00C33D11">
        <w:rPr>
          <w:noProof/>
        </w:rPr>
        <w:t xml:space="preserve">at </w:t>
      </w:r>
      <w:hyperlink r:id="rId13" w:history="1">
        <w:r w:rsidR="00C33D11" w:rsidRPr="00890ADC">
          <w:rPr>
            <w:rStyle w:val="Hyperlink"/>
            <w:noProof/>
          </w:rPr>
          <w:t>www.mass.gov/dph/vip</w:t>
        </w:r>
      </w:hyperlink>
      <w:r>
        <w:rPr>
          <w:noProof/>
        </w:rPr>
        <w:t xml:space="preserve">.  If handwritten, please print very neatly.  This information must be data entered into the EDRS and you will </w:t>
      </w:r>
      <w:r w:rsidR="00427807">
        <w:rPr>
          <w:noProof/>
        </w:rPr>
        <w:t>later verify the</w:t>
      </w:r>
      <w:r>
        <w:rPr>
          <w:noProof/>
        </w:rPr>
        <w:t xml:space="preserve"> accuracy on the </w:t>
      </w:r>
      <w:r w:rsidR="00427807">
        <w:rPr>
          <w:noProof/>
        </w:rPr>
        <w:t xml:space="preserve">Death Certificate </w:t>
      </w:r>
      <w:r>
        <w:rPr>
          <w:noProof/>
        </w:rPr>
        <w:t>Attestation form.  Ideally, this 3-step process should only happen once – but, poor handwriting may result in multiple tries.</w:t>
      </w:r>
      <w:r w:rsidR="000807ED">
        <w:br w:type="page"/>
      </w:r>
    </w:p>
    <w:p w:rsidR="001728E0" w:rsidRDefault="006F6F3A" w:rsidP="00427807">
      <w:pPr>
        <w:pStyle w:val="Heading2"/>
      </w:pPr>
      <w:r>
        <w:lastRenderedPageBreak/>
        <w:t>Quick Guide to Worksheet Data Items</w:t>
      </w:r>
    </w:p>
    <w:p w:rsidR="006F6F3A" w:rsidRDefault="006F6F3A" w:rsidP="006F6F3A">
      <w:r>
        <w:t xml:space="preserve">A more detailed guide to death certificate data items is available separately. In addition, a cause-of-death online training module is available for continuing education credits. The following </w:t>
      </w:r>
      <w:r w:rsidR="00B469CE">
        <w:t>summary</w:t>
      </w:r>
      <w:r>
        <w:t xml:space="preserve"> provides basic information about completing selected worksheet items appropriately:</w:t>
      </w:r>
    </w:p>
    <w:tbl>
      <w:tblPr>
        <w:tblStyle w:val="TableGrid"/>
        <w:tblW w:w="9180" w:type="dxa"/>
        <w:tblBorders>
          <w:top w:val="none" w:sz="0" w:space="0" w:color="auto"/>
          <w:left w:val="none" w:sz="0" w:space="0" w:color="auto"/>
          <w:bottom w:val="none" w:sz="0" w:space="0" w:color="auto"/>
          <w:right w:val="none" w:sz="0" w:space="0" w:color="auto"/>
          <w:insideH w:val="single" w:sz="4" w:space="0" w:color="DFDCB7" w:themeColor="background2"/>
          <w:insideV w:val="none" w:sz="0" w:space="0" w:color="auto"/>
        </w:tblBorders>
        <w:tblLook w:val="04A0" w:firstRow="1" w:lastRow="0" w:firstColumn="1" w:lastColumn="0" w:noHBand="0" w:noVBand="1"/>
        <w:tblDescription w:val="Quick Guide to Worksheet Data Items"/>
      </w:tblPr>
      <w:tblGrid>
        <w:gridCol w:w="1809"/>
        <w:gridCol w:w="7371"/>
      </w:tblGrid>
      <w:tr w:rsidR="006F6F3A" w:rsidTr="00BB5419">
        <w:tc>
          <w:tcPr>
            <w:tcW w:w="1809" w:type="dxa"/>
          </w:tcPr>
          <w:p w:rsidR="006F6F3A" w:rsidRPr="006F6F3A" w:rsidRDefault="006F6F3A" w:rsidP="006F6F3A">
            <w:pPr>
              <w:rPr>
                <w:rStyle w:val="IntenseEmphasis"/>
                <w:sz w:val="20"/>
              </w:rPr>
            </w:pPr>
            <w:r w:rsidRPr="006F6F3A">
              <w:rPr>
                <w:rStyle w:val="IntenseEmphasis"/>
                <w:sz w:val="20"/>
              </w:rPr>
              <w:t>Name of Decedent</w:t>
            </w:r>
          </w:p>
        </w:tc>
        <w:tc>
          <w:tcPr>
            <w:tcW w:w="7371" w:type="dxa"/>
          </w:tcPr>
          <w:p w:rsidR="006F6F3A" w:rsidRPr="006F6F3A" w:rsidRDefault="006F6F3A" w:rsidP="00C33D11">
            <w:pPr>
              <w:rPr>
                <w:sz w:val="20"/>
              </w:rPr>
            </w:pPr>
            <w:r w:rsidRPr="006F6F3A">
              <w:rPr>
                <w:sz w:val="20"/>
              </w:rPr>
              <w:t xml:space="preserve">Enter the full legal name as you know it. Generational ID is a </w:t>
            </w:r>
            <w:r w:rsidR="00C33D11">
              <w:rPr>
                <w:sz w:val="20"/>
              </w:rPr>
              <w:t>name suffix, such as “Jr.”</w:t>
            </w:r>
          </w:p>
        </w:tc>
      </w:tr>
      <w:tr w:rsidR="006F6F3A" w:rsidTr="00BB5419">
        <w:tc>
          <w:tcPr>
            <w:tcW w:w="1809" w:type="dxa"/>
          </w:tcPr>
          <w:p w:rsidR="006F6F3A" w:rsidRPr="006F6F3A" w:rsidRDefault="006F6F3A" w:rsidP="006F6F3A">
            <w:pPr>
              <w:rPr>
                <w:rStyle w:val="IntenseEmphasis"/>
                <w:sz w:val="20"/>
              </w:rPr>
            </w:pPr>
            <w:r w:rsidRPr="006F6F3A">
              <w:rPr>
                <w:rStyle w:val="IntenseEmphasis"/>
                <w:sz w:val="20"/>
              </w:rPr>
              <w:t>Date of Death</w:t>
            </w:r>
          </w:p>
        </w:tc>
        <w:tc>
          <w:tcPr>
            <w:tcW w:w="7371" w:type="dxa"/>
          </w:tcPr>
          <w:p w:rsidR="006F6F3A" w:rsidRPr="006F6F3A" w:rsidRDefault="00C33D11" w:rsidP="00C33D11">
            <w:pPr>
              <w:rPr>
                <w:sz w:val="20"/>
              </w:rPr>
            </w:pPr>
            <w:r>
              <w:rPr>
                <w:sz w:val="20"/>
              </w:rPr>
              <w:t>Preferably, e</w:t>
            </w:r>
            <w:r w:rsidR="006F6F3A">
              <w:rPr>
                <w:sz w:val="20"/>
              </w:rPr>
              <w:t xml:space="preserve">nter as Month </w:t>
            </w:r>
            <w:r>
              <w:rPr>
                <w:sz w:val="20"/>
              </w:rPr>
              <w:t>DD, YYYY, e.g., May 23, 2014, to avoid transcription error.</w:t>
            </w:r>
          </w:p>
        </w:tc>
      </w:tr>
      <w:tr w:rsidR="006F6F3A" w:rsidTr="00BB5419">
        <w:tc>
          <w:tcPr>
            <w:tcW w:w="1809" w:type="dxa"/>
          </w:tcPr>
          <w:p w:rsidR="006F6F3A" w:rsidRPr="006F6F3A" w:rsidRDefault="00C33D11" w:rsidP="006F6F3A">
            <w:pPr>
              <w:rPr>
                <w:rStyle w:val="IntenseEmphasis"/>
                <w:sz w:val="20"/>
              </w:rPr>
            </w:pPr>
            <w:r>
              <w:rPr>
                <w:rStyle w:val="IntenseEmphasis"/>
                <w:sz w:val="20"/>
              </w:rPr>
              <w:t>S</w:t>
            </w:r>
            <w:r w:rsidR="006F6F3A">
              <w:rPr>
                <w:rStyle w:val="IntenseEmphasis"/>
                <w:sz w:val="20"/>
              </w:rPr>
              <w:t>ex</w:t>
            </w:r>
          </w:p>
        </w:tc>
        <w:tc>
          <w:tcPr>
            <w:tcW w:w="7371" w:type="dxa"/>
          </w:tcPr>
          <w:p w:rsidR="006F6F3A" w:rsidRPr="006F6F3A" w:rsidRDefault="006F6F3A" w:rsidP="00FC6B63">
            <w:pPr>
              <w:rPr>
                <w:sz w:val="20"/>
              </w:rPr>
            </w:pPr>
            <w:r>
              <w:rPr>
                <w:sz w:val="20"/>
              </w:rPr>
              <w:t>Female or Male</w:t>
            </w:r>
            <w:r w:rsidR="00FC6B63">
              <w:rPr>
                <w:sz w:val="20"/>
              </w:rPr>
              <w:t>.</w:t>
            </w:r>
          </w:p>
        </w:tc>
      </w:tr>
      <w:tr w:rsidR="006F6F3A" w:rsidTr="00BB5419">
        <w:tc>
          <w:tcPr>
            <w:tcW w:w="1809" w:type="dxa"/>
          </w:tcPr>
          <w:p w:rsidR="006F6F3A" w:rsidRPr="006F6F3A" w:rsidRDefault="006F6F3A" w:rsidP="006F6F3A">
            <w:pPr>
              <w:rPr>
                <w:rStyle w:val="IntenseEmphasis"/>
                <w:sz w:val="20"/>
              </w:rPr>
            </w:pPr>
            <w:r>
              <w:rPr>
                <w:rStyle w:val="IntenseEmphasis"/>
                <w:sz w:val="20"/>
              </w:rPr>
              <w:t>Place of Death Town</w:t>
            </w:r>
          </w:p>
        </w:tc>
        <w:tc>
          <w:tcPr>
            <w:tcW w:w="7371" w:type="dxa"/>
          </w:tcPr>
          <w:p w:rsidR="006F6F3A" w:rsidRPr="006F6F3A" w:rsidRDefault="006F6F3A" w:rsidP="006F6F3A">
            <w:pPr>
              <w:rPr>
                <w:sz w:val="20"/>
              </w:rPr>
            </w:pPr>
            <w:r>
              <w:rPr>
                <w:sz w:val="20"/>
              </w:rPr>
              <w:t>Enter the proper city/town name where the death occurred. E.g., Boston not Roxbury.</w:t>
            </w:r>
          </w:p>
        </w:tc>
      </w:tr>
      <w:tr w:rsidR="006F6F3A" w:rsidTr="00BB5419">
        <w:tc>
          <w:tcPr>
            <w:tcW w:w="1809" w:type="dxa"/>
          </w:tcPr>
          <w:p w:rsidR="006F6F3A" w:rsidRPr="006F6F3A" w:rsidRDefault="006F6F3A" w:rsidP="006F6F3A">
            <w:pPr>
              <w:rPr>
                <w:rStyle w:val="IntenseEmphasis"/>
                <w:sz w:val="20"/>
              </w:rPr>
            </w:pPr>
            <w:r>
              <w:rPr>
                <w:rStyle w:val="IntenseEmphasis"/>
                <w:sz w:val="20"/>
              </w:rPr>
              <w:t>Date of Birth</w:t>
            </w:r>
          </w:p>
        </w:tc>
        <w:tc>
          <w:tcPr>
            <w:tcW w:w="7371" w:type="dxa"/>
          </w:tcPr>
          <w:p w:rsidR="006F6F3A" w:rsidRPr="006F6F3A" w:rsidRDefault="006F6F3A" w:rsidP="006F6F3A">
            <w:pPr>
              <w:rPr>
                <w:sz w:val="20"/>
              </w:rPr>
            </w:pPr>
            <w:r>
              <w:rPr>
                <w:sz w:val="20"/>
              </w:rPr>
              <w:t xml:space="preserve">Enter as Month DD, YYYY. If any parts of the date are unknown, enter unknown values with “9”s. E.g., April 99, 1944. </w:t>
            </w:r>
          </w:p>
        </w:tc>
      </w:tr>
      <w:tr w:rsidR="00031543" w:rsidTr="00BB5419">
        <w:tc>
          <w:tcPr>
            <w:tcW w:w="1809" w:type="dxa"/>
          </w:tcPr>
          <w:p w:rsidR="00031543" w:rsidRDefault="00031543" w:rsidP="006F6F3A">
            <w:pPr>
              <w:rPr>
                <w:rStyle w:val="IntenseEmphasis"/>
                <w:sz w:val="20"/>
              </w:rPr>
            </w:pPr>
            <w:r>
              <w:rPr>
                <w:rStyle w:val="IntenseEmphasis"/>
                <w:sz w:val="20"/>
              </w:rPr>
              <w:t>Medical Record #</w:t>
            </w:r>
          </w:p>
        </w:tc>
        <w:tc>
          <w:tcPr>
            <w:tcW w:w="7371" w:type="dxa"/>
          </w:tcPr>
          <w:p w:rsidR="00031543" w:rsidRDefault="00031543" w:rsidP="006F6F3A">
            <w:pPr>
              <w:rPr>
                <w:sz w:val="20"/>
              </w:rPr>
            </w:pPr>
            <w:r>
              <w:rPr>
                <w:sz w:val="20"/>
              </w:rPr>
              <w:t>This field is optional, but useful for later look-up when necessary. Note that the “fax” to EDRS is an automated imaging system, and that the resulting image is viewable only to authorized EDRS users.</w:t>
            </w:r>
          </w:p>
        </w:tc>
      </w:tr>
      <w:tr w:rsidR="00031543" w:rsidTr="00BB5419">
        <w:tc>
          <w:tcPr>
            <w:tcW w:w="1809" w:type="dxa"/>
          </w:tcPr>
          <w:p w:rsidR="00031543" w:rsidRDefault="00031543" w:rsidP="006F6F3A">
            <w:pPr>
              <w:rPr>
                <w:rStyle w:val="IntenseEmphasis"/>
                <w:sz w:val="20"/>
              </w:rPr>
            </w:pPr>
            <w:r>
              <w:rPr>
                <w:rStyle w:val="IntenseEmphasis"/>
                <w:sz w:val="20"/>
              </w:rPr>
              <w:t>Place of Death – Type</w:t>
            </w:r>
          </w:p>
        </w:tc>
        <w:tc>
          <w:tcPr>
            <w:tcW w:w="7371" w:type="dxa"/>
          </w:tcPr>
          <w:p w:rsidR="00031543" w:rsidRDefault="00031543" w:rsidP="00031543">
            <w:pPr>
              <w:rPr>
                <w:sz w:val="20"/>
              </w:rPr>
            </w:pPr>
            <w:r>
              <w:rPr>
                <w:sz w:val="20"/>
              </w:rPr>
              <w:t xml:space="preserve">Note that “Decedent’s residence” is to be used only for his/her own residence that is not a nursing home, hospice facility, assisted living or rest home. Home hospice may be entered as “Decedent’s residence.” Another person’s residence should be marked “Other.” </w:t>
            </w:r>
          </w:p>
        </w:tc>
      </w:tr>
      <w:tr w:rsidR="00031543" w:rsidTr="00BB5419">
        <w:tc>
          <w:tcPr>
            <w:tcW w:w="1809" w:type="dxa"/>
          </w:tcPr>
          <w:p w:rsidR="00031543" w:rsidRDefault="00CA2B29" w:rsidP="006F6F3A">
            <w:pPr>
              <w:rPr>
                <w:rStyle w:val="IntenseEmphasis"/>
                <w:sz w:val="20"/>
              </w:rPr>
            </w:pPr>
            <w:r>
              <w:rPr>
                <w:rStyle w:val="IntenseEmphasis"/>
                <w:sz w:val="20"/>
              </w:rPr>
              <w:t>Hospital/Address</w:t>
            </w:r>
          </w:p>
        </w:tc>
        <w:tc>
          <w:tcPr>
            <w:tcW w:w="7371" w:type="dxa"/>
          </w:tcPr>
          <w:p w:rsidR="00031543" w:rsidRDefault="00CA2B29" w:rsidP="00FC6B63">
            <w:pPr>
              <w:rPr>
                <w:sz w:val="20"/>
              </w:rPr>
            </w:pPr>
            <w:r>
              <w:rPr>
                <w:sz w:val="20"/>
              </w:rPr>
              <w:t>If death occurred in a medical/ long-term care facility</w:t>
            </w:r>
            <w:r w:rsidR="00FC6B63">
              <w:rPr>
                <w:sz w:val="20"/>
              </w:rPr>
              <w:t>/ assisted living or rest home</w:t>
            </w:r>
            <w:r>
              <w:rPr>
                <w:sz w:val="20"/>
              </w:rPr>
              <w:t>, enter the name (e.g., Valley Nursing Home).</w:t>
            </w:r>
            <w:r w:rsidR="00C33D11">
              <w:rPr>
                <w:sz w:val="20"/>
              </w:rPr>
              <w:t xml:space="preserve"> Specify city</w:t>
            </w:r>
            <w:r w:rsidR="00FC6B63">
              <w:rPr>
                <w:sz w:val="20"/>
              </w:rPr>
              <w:t>/town on the worksheet, if necessary, to distinguish similar sounding facilities</w:t>
            </w:r>
            <w:r w:rsidR="00C33D11">
              <w:rPr>
                <w:sz w:val="20"/>
              </w:rPr>
              <w:t>.</w:t>
            </w:r>
            <w:r>
              <w:rPr>
                <w:sz w:val="20"/>
              </w:rPr>
              <w:t xml:space="preserve"> If death occurred elsewhere, such as a private home, enter the full address, including zip code.</w:t>
            </w:r>
          </w:p>
        </w:tc>
      </w:tr>
      <w:tr w:rsidR="00CA2B29" w:rsidTr="00BB5419">
        <w:tc>
          <w:tcPr>
            <w:tcW w:w="1809" w:type="dxa"/>
          </w:tcPr>
          <w:p w:rsidR="00CA2B29" w:rsidRDefault="00CA2B29" w:rsidP="006F6F3A">
            <w:pPr>
              <w:rPr>
                <w:rStyle w:val="IntenseEmphasis"/>
                <w:sz w:val="20"/>
              </w:rPr>
            </w:pPr>
            <w:r>
              <w:rPr>
                <w:rStyle w:val="IntenseEmphasis"/>
                <w:sz w:val="20"/>
              </w:rPr>
              <w:t>Cause of Death</w:t>
            </w:r>
          </w:p>
        </w:tc>
        <w:tc>
          <w:tcPr>
            <w:tcW w:w="7371" w:type="dxa"/>
          </w:tcPr>
          <w:p w:rsidR="00CA2B29" w:rsidRDefault="00CA2B29" w:rsidP="006D3A6D">
            <w:pPr>
              <w:rPr>
                <w:sz w:val="20"/>
              </w:rPr>
            </w:pPr>
            <w:r>
              <w:rPr>
                <w:sz w:val="20"/>
              </w:rPr>
              <w:t>List one cause of death per line in Part I</w:t>
            </w:r>
            <w:r w:rsidR="00546402">
              <w:rPr>
                <w:sz w:val="20"/>
              </w:rPr>
              <w:t>, based on facts available to you and your best medical opinion</w:t>
            </w:r>
            <w:r>
              <w:rPr>
                <w:sz w:val="20"/>
              </w:rPr>
              <w:t>.  Line (a) should list the immediate (final) disease or complication directly causing death. Do not list mechanistic causes</w:t>
            </w:r>
            <w:r w:rsidR="00546402">
              <w:rPr>
                <w:sz w:val="20"/>
              </w:rPr>
              <w:t xml:space="preserve"> (e.g., cardiac arrest), as these do not describe the disease process. On line (b), enter the disease or complication that gave rise to the immediate cause. Continue the sequence on lines (c) and (d). </w:t>
            </w:r>
            <w:r w:rsidR="00B469CE">
              <w:rPr>
                <w:sz w:val="20"/>
              </w:rPr>
              <w:t>Your last line should reflect the “underlying cause.” S</w:t>
            </w:r>
            <w:r w:rsidR="00546402">
              <w:rPr>
                <w:sz w:val="20"/>
              </w:rPr>
              <w:t>queeze in other lines, if necessary, writing “due to” between conditions.</w:t>
            </w:r>
            <w:r w:rsidR="00B469CE">
              <w:rPr>
                <w:sz w:val="20"/>
              </w:rPr>
              <w:t xml:space="preserve"> </w:t>
            </w:r>
          </w:p>
        </w:tc>
      </w:tr>
      <w:tr w:rsidR="00546402" w:rsidTr="00BB5419">
        <w:tc>
          <w:tcPr>
            <w:tcW w:w="1809" w:type="dxa"/>
          </w:tcPr>
          <w:p w:rsidR="00546402" w:rsidRDefault="00546402" w:rsidP="006F6F3A">
            <w:pPr>
              <w:rPr>
                <w:rStyle w:val="IntenseEmphasis"/>
                <w:sz w:val="20"/>
              </w:rPr>
            </w:pPr>
            <w:r>
              <w:rPr>
                <w:rStyle w:val="IntenseEmphasis"/>
                <w:sz w:val="20"/>
              </w:rPr>
              <w:t>Approximate Intervals</w:t>
            </w:r>
          </w:p>
        </w:tc>
        <w:tc>
          <w:tcPr>
            <w:tcW w:w="7371" w:type="dxa"/>
          </w:tcPr>
          <w:p w:rsidR="00546402" w:rsidRDefault="00546402" w:rsidP="00B469CE">
            <w:pPr>
              <w:rPr>
                <w:sz w:val="20"/>
              </w:rPr>
            </w:pPr>
            <w:r>
              <w:rPr>
                <w:sz w:val="20"/>
              </w:rPr>
              <w:t>Intervals are almost always approximations. Enter an approximate interval for each condition listed in the cause of death sequence. You may enter in many different ways depending on the information available to you.  E.g., “8 minutes,” “&gt;10 years,” “</w:t>
            </w:r>
            <w:r w:rsidR="00B469CE">
              <w:rPr>
                <w:sz w:val="20"/>
              </w:rPr>
              <w:t xml:space="preserve">Years.” </w:t>
            </w:r>
          </w:p>
        </w:tc>
      </w:tr>
      <w:tr w:rsidR="00B469CE" w:rsidTr="00BB5419">
        <w:tc>
          <w:tcPr>
            <w:tcW w:w="1809" w:type="dxa"/>
          </w:tcPr>
          <w:p w:rsidR="00B469CE" w:rsidRDefault="00B469CE" w:rsidP="006F6F3A">
            <w:pPr>
              <w:rPr>
                <w:rStyle w:val="IntenseEmphasis"/>
                <w:sz w:val="20"/>
              </w:rPr>
            </w:pPr>
            <w:r>
              <w:rPr>
                <w:rStyle w:val="IntenseEmphasis"/>
                <w:sz w:val="20"/>
              </w:rPr>
              <w:t>Other significant conditions</w:t>
            </w:r>
          </w:p>
        </w:tc>
        <w:tc>
          <w:tcPr>
            <w:tcW w:w="7371" w:type="dxa"/>
          </w:tcPr>
          <w:p w:rsidR="00B469CE" w:rsidRDefault="00B469CE" w:rsidP="00B469CE">
            <w:pPr>
              <w:rPr>
                <w:sz w:val="20"/>
              </w:rPr>
            </w:pPr>
            <w:r>
              <w:rPr>
                <w:sz w:val="20"/>
              </w:rPr>
              <w:t xml:space="preserve">List other diseases and conditions that may have contributed to death, but do not directly belong in the sequence of conditions reported in Part I. </w:t>
            </w:r>
          </w:p>
        </w:tc>
      </w:tr>
      <w:tr w:rsidR="00B469CE" w:rsidTr="00BB5419">
        <w:tc>
          <w:tcPr>
            <w:tcW w:w="1809" w:type="dxa"/>
          </w:tcPr>
          <w:p w:rsidR="00B469CE" w:rsidRDefault="00B469CE" w:rsidP="006F6F3A">
            <w:pPr>
              <w:rPr>
                <w:rStyle w:val="IntenseEmphasis"/>
                <w:sz w:val="20"/>
              </w:rPr>
            </w:pPr>
            <w:r>
              <w:rPr>
                <w:rStyle w:val="IntenseEmphasis"/>
                <w:sz w:val="20"/>
              </w:rPr>
              <w:t>M.E. notified</w:t>
            </w:r>
          </w:p>
        </w:tc>
        <w:tc>
          <w:tcPr>
            <w:tcW w:w="7371" w:type="dxa"/>
          </w:tcPr>
          <w:p w:rsidR="00B469CE" w:rsidRDefault="00B469CE" w:rsidP="00B469CE">
            <w:pPr>
              <w:rPr>
                <w:sz w:val="20"/>
              </w:rPr>
            </w:pPr>
            <w:r>
              <w:rPr>
                <w:sz w:val="20"/>
              </w:rPr>
              <w:t>Was the medical examiner notified of this case? Mark yes or no. Do not complete death records over which the M.E. took jurisdiction.</w:t>
            </w:r>
            <w:r w:rsidR="00940DFB">
              <w:rPr>
                <w:sz w:val="20"/>
              </w:rPr>
              <w:t xml:space="preserve">  If you were given a case number, enter in M.E. Case Number.</w:t>
            </w:r>
          </w:p>
        </w:tc>
      </w:tr>
      <w:tr w:rsidR="00B469CE" w:rsidTr="00BB5419">
        <w:tc>
          <w:tcPr>
            <w:tcW w:w="1809" w:type="dxa"/>
          </w:tcPr>
          <w:p w:rsidR="00B469CE" w:rsidRDefault="00B469CE" w:rsidP="006F6F3A">
            <w:pPr>
              <w:rPr>
                <w:rStyle w:val="IntenseEmphasis"/>
                <w:sz w:val="20"/>
              </w:rPr>
            </w:pPr>
            <w:r>
              <w:rPr>
                <w:rStyle w:val="IntenseEmphasis"/>
                <w:sz w:val="20"/>
              </w:rPr>
              <w:t>Autopsy Performed</w:t>
            </w:r>
          </w:p>
        </w:tc>
        <w:tc>
          <w:tcPr>
            <w:tcW w:w="7371" w:type="dxa"/>
          </w:tcPr>
          <w:p w:rsidR="00B469CE" w:rsidRDefault="00B469CE" w:rsidP="00B469CE">
            <w:pPr>
              <w:rPr>
                <w:sz w:val="20"/>
              </w:rPr>
            </w:pPr>
            <w:r>
              <w:rPr>
                <w:sz w:val="20"/>
              </w:rPr>
              <w:t>If an autopsy was performed, mark whether private or whether done by the medical examiner.  Private includes any non-M.E. autopsy. If there was no autopsy, mark “No.”</w:t>
            </w:r>
          </w:p>
        </w:tc>
      </w:tr>
      <w:tr w:rsidR="00B469CE" w:rsidTr="00BB5419">
        <w:tc>
          <w:tcPr>
            <w:tcW w:w="1809" w:type="dxa"/>
          </w:tcPr>
          <w:p w:rsidR="00B469CE" w:rsidRDefault="00B469CE" w:rsidP="006F6F3A">
            <w:pPr>
              <w:rPr>
                <w:rStyle w:val="IntenseEmphasis"/>
                <w:sz w:val="20"/>
              </w:rPr>
            </w:pPr>
            <w:r>
              <w:rPr>
                <w:rStyle w:val="IntenseEmphasis"/>
                <w:sz w:val="20"/>
              </w:rPr>
              <w:t>Autopsy findings available?</w:t>
            </w:r>
          </w:p>
        </w:tc>
        <w:tc>
          <w:tcPr>
            <w:tcW w:w="7371" w:type="dxa"/>
          </w:tcPr>
          <w:p w:rsidR="00B469CE" w:rsidRDefault="00940DFB" w:rsidP="00B469CE">
            <w:pPr>
              <w:rPr>
                <w:sz w:val="20"/>
              </w:rPr>
            </w:pPr>
            <w:r>
              <w:rPr>
                <w:sz w:val="20"/>
              </w:rPr>
              <w:t>If you used autopsy findings to complete the death certificate mark “Yes,” if not, mark “No.”</w:t>
            </w:r>
          </w:p>
        </w:tc>
      </w:tr>
      <w:tr w:rsidR="00940DFB" w:rsidTr="00BB5419">
        <w:tc>
          <w:tcPr>
            <w:tcW w:w="1809" w:type="dxa"/>
          </w:tcPr>
          <w:p w:rsidR="00940DFB" w:rsidRDefault="00940DFB" w:rsidP="006F6F3A">
            <w:pPr>
              <w:rPr>
                <w:rStyle w:val="IntenseEmphasis"/>
                <w:sz w:val="20"/>
              </w:rPr>
            </w:pPr>
            <w:r>
              <w:rPr>
                <w:rStyle w:val="IntenseEmphasis"/>
                <w:sz w:val="20"/>
              </w:rPr>
              <w:t>Manner of death</w:t>
            </w:r>
          </w:p>
        </w:tc>
        <w:tc>
          <w:tcPr>
            <w:tcW w:w="7371" w:type="dxa"/>
          </w:tcPr>
          <w:p w:rsidR="00940DFB" w:rsidRDefault="00940DFB" w:rsidP="00B469CE">
            <w:pPr>
              <w:rPr>
                <w:sz w:val="20"/>
              </w:rPr>
            </w:pPr>
            <w:r>
              <w:rPr>
                <w:sz w:val="20"/>
              </w:rPr>
              <w:t>Certifiers other than medical examiners must always mark “Natural.” Do not complete the manner of death fields in the Medical Examiner section of this form.  “Natural” appears above the medical examiner section.</w:t>
            </w:r>
          </w:p>
        </w:tc>
      </w:tr>
      <w:tr w:rsidR="00940DFB" w:rsidTr="00BB5419">
        <w:tc>
          <w:tcPr>
            <w:tcW w:w="1809" w:type="dxa"/>
          </w:tcPr>
          <w:p w:rsidR="00940DFB" w:rsidRDefault="00940DFB" w:rsidP="006F6F3A">
            <w:pPr>
              <w:rPr>
                <w:rStyle w:val="IntenseEmphasis"/>
                <w:sz w:val="20"/>
              </w:rPr>
            </w:pPr>
            <w:r>
              <w:rPr>
                <w:rStyle w:val="IntenseEmphasis"/>
                <w:sz w:val="20"/>
              </w:rPr>
              <w:t>Pregnancy status</w:t>
            </w:r>
          </w:p>
        </w:tc>
        <w:tc>
          <w:tcPr>
            <w:tcW w:w="7371" w:type="dxa"/>
          </w:tcPr>
          <w:p w:rsidR="00940DFB" w:rsidRDefault="00940DFB" w:rsidP="005803E5">
            <w:pPr>
              <w:rPr>
                <w:sz w:val="20"/>
              </w:rPr>
            </w:pPr>
            <w:r>
              <w:rPr>
                <w:sz w:val="20"/>
              </w:rPr>
              <w:t xml:space="preserve">Enter whether a female was pregnant </w:t>
            </w:r>
            <w:r w:rsidR="005803E5">
              <w:rPr>
                <w:sz w:val="20"/>
              </w:rPr>
              <w:t xml:space="preserve">at death or </w:t>
            </w:r>
            <w:r>
              <w:rPr>
                <w:sz w:val="20"/>
              </w:rPr>
              <w:t>any time in the last year.</w:t>
            </w:r>
            <w:r w:rsidR="005803E5">
              <w:rPr>
                <w:sz w:val="20"/>
              </w:rPr>
              <w:t xml:space="preserve"> Specific checkbox categories break down the pregnancy intervals to “at death,” “within 42 days,” and “43 days to one year.”  This is a new question to comply with CDC national standards.</w:t>
            </w:r>
          </w:p>
        </w:tc>
      </w:tr>
      <w:tr w:rsidR="005803E5" w:rsidTr="00BB5419">
        <w:tc>
          <w:tcPr>
            <w:tcW w:w="1809" w:type="dxa"/>
          </w:tcPr>
          <w:p w:rsidR="005803E5" w:rsidRDefault="005803E5" w:rsidP="006F6F3A">
            <w:pPr>
              <w:rPr>
                <w:rStyle w:val="IntenseEmphasis"/>
                <w:sz w:val="20"/>
              </w:rPr>
            </w:pPr>
            <w:r>
              <w:rPr>
                <w:rStyle w:val="IntenseEmphasis"/>
                <w:sz w:val="20"/>
              </w:rPr>
              <w:t>Tobacco Use</w:t>
            </w:r>
          </w:p>
        </w:tc>
        <w:tc>
          <w:tcPr>
            <w:tcW w:w="7371" w:type="dxa"/>
          </w:tcPr>
          <w:p w:rsidR="005803E5" w:rsidRDefault="005803E5" w:rsidP="006D3A6D">
            <w:pPr>
              <w:rPr>
                <w:sz w:val="20"/>
              </w:rPr>
            </w:pPr>
            <w:r>
              <w:rPr>
                <w:sz w:val="20"/>
              </w:rPr>
              <w:t>Enter whether tobacco use contributed to death as “Yes,” “No” or “Probably.” Even if this item is checked “Yes,” do not exclude tobacco use from the cause of death</w:t>
            </w:r>
            <w:r w:rsidR="006D3A6D">
              <w:rPr>
                <w:sz w:val="20"/>
              </w:rPr>
              <w:t>.</w:t>
            </w:r>
          </w:p>
        </w:tc>
      </w:tr>
      <w:tr w:rsidR="005803E5" w:rsidTr="00BB5419">
        <w:tc>
          <w:tcPr>
            <w:tcW w:w="1809" w:type="dxa"/>
          </w:tcPr>
          <w:p w:rsidR="005803E5" w:rsidRDefault="005803E5" w:rsidP="006F6F3A">
            <w:pPr>
              <w:rPr>
                <w:rStyle w:val="IntenseEmphasis"/>
                <w:sz w:val="20"/>
              </w:rPr>
            </w:pPr>
            <w:r>
              <w:rPr>
                <w:rStyle w:val="IntenseEmphasis"/>
                <w:sz w:val="20"/>
              </w:rPr>
              <w:t xml:space="preserve">Medical Certifier </w:t>
            </w:r>
            <w:r>
              <w:rPr>
                <w:rStyle w:val="IntenseEmphasis"/>
                <w:sz w:val="20"/>
              </w:rPr>
              <w:lastRenderedPageBreak/>
              <w:t>Information</w:t>
            </w:r>
          </w:p>
        </w:tc>
        <w:tc>
          <w:tcPr>
            <w:tcW w:w="7371" w:type="dxa"/>
          </w:tcPr>
          <w:p w:rsidR="005803E5" w:rsidRDefault="005803E5" w:rsidP="00FC6B63">
            <w:pPr>
              <w:rPr>
                <w:sz w:val="20"/>
              </w:rPr>
            </w:pPr>
            <w:r>
              <w:rPr>
                <w:sz w:val="20"/>
              </w:rPr>
              <w:lastRenderedPageBreak/>
              <w:t xml:space="preserve">Enter a full name, title and license number of the physician or nurse practitioner </w:t>
            </w:r>
            <w:r>
              <w:rPr>
                <w:sz w:val="20"/>
              </w:rPr>
              <w:lastRenderedPageBreak/>
              <w:t xml:space="preserve">certifying death, and </w:t>
            </w:r>
            <w:r w:rsidRPr="005803E5">
              <w:rPr>
                <w:sz w:val="20"/>
                <w:u w:val="single"/>
              </w:rPr>
              <w:t>primary</w:t>
            </w:r>
            <w:r>
              <w:rPr>
                <w:sz w:val="20"/>
              </w:rPr>
              <w:t xml:space="preserve"> business address. (Generally this address will be </w:t>
            </w:r>
            <w:r w:rsidR="00FC6B63">
              <w:rPr>
                <w:sz w:val="20"/>
              </w:rPr>
              <w:t>your</w:t>
            </w:r>
            <w:r>
              <w:rPr>
                <w:sz w:val="20"/>
              </w:rPr>
              <w:t xml:space="preserve"> primary business address listed with the Board of Registration in Medicine). Use the same primary business address on every death certificate, as your information will be saved and pre-populated for ease in future data entry. Use a different address only if the primary address has changed.</w:t>
            </w:r>
          </w:p>
        </w:tc>
      </w:tr>
      <w:tr w:rsidR="005803E5" w:rsidTr="00BB5419">
        <w:tc>
          <w:tcPr>
            <w:tcW w:w="1809" w:type="dxa"/>
          </w:tcPr>
          <w:p w:rsidR="005803E5" w:rsidRDefault="005803E5" w:rsidP="006F6F3A">
            <w:pPr>
              <w:rPr>
                <w:rStyle w:val="IntenseEmphasis"/>
                <w:sz w:val="20"/>
              </w:rPr>
            </w:pPr>
            <w:r>
              <w:rPr>
                <w:rStyle w:val="IntenseEmphasis"/>
                <w:sz w:val="20"/>
              </w:rPr>
              <w:lastRenderedPageBreak/>
              <w:t>Fax Number and Telephone Number</w:t>
            </w:r>
          </w:p>
        </w:tc>
        <w:tc>
          <w:tcPr>
            <w:tcW w:w="7371" w:type="dxa"/>
          </w:tcPr>
          <w:p w:rsidR="005803E5" w:rsidRDefault="005803E5" w:rsidP="00FC6B63">
            <w:pPr>
              <w:rPr>
                <w:sz w:val="20"/>
              </w:rPr>
            </w:pPr>
            <w:r>
              <w:rPr>
                <w:sz w:val="20"/>
              </w:rPr>
              <w:t xml:space="preserve">The medical staff or funeral home requires a fax number </w:t>
            </w:r>
            <w:r w:rsidR="00FC6B63">
              <w:rPr>
                <w:sz w:val="20"/>
              </w:rPr>
              <w:t>to send the Attestation form to as well as</w:t>
            </w:r>
            <w:r>
              <w:rPr>
                <w:sz w:val="20"/>
              </w:rPr>
              <w:t xml:space="preserve"> your primary business telephone number to contact you if there are questions about the worksheet or </w:t>
            </w:r>
            <w:r w:rsidR="00285FCB">
              <w:rPr>
                <w:sz w:val="20"/>
              </w:rPr>
              <w:t>attestation form.</w:t>
            </w:r>
          </w:p>
        </w:tc>
      </w:tr>
      <w:tr w:rsidR="005803E5" w:rsidTr="00BB5419">
        <w:tc>
          <w:tcPr>
            <w:tcW w:w="1809" w:type="dxa"/>
          </w:tcPr>
          <w:p w:rsidR="005803E5" w:rsidRDefault="00285FCB" w:rsidP="006F6F3A">
            <w:pPr>
              <w:rPr>
                <w:rStyle w:val="IntenseEmphasis"/>
                <w:sz w:val="20"/>
              </w:rPr>
            </w:pPr>
            <w:r>
              <w:rPr>
                <w:rStyle w:val="IntenseEmphasis"/>
                <w:sz w:val="20"/>
              </w:rPr>
              <w:t>Medical Certifier Designation</w:t>
            </w:r>
          </w:p>
        </w:tc>
        <w:tc>
          <w:tcPr>
            <w:tcW w:w="7371" w:type="dxa"/>
          </w:tcPr>
          <w:p w:rsidR="005803E5" w:rsidRDefault="00285FCB" w:rsidP="00285FCB">
            <w:pPr>
              <w:rPr>
                <w:sz w:val="20"/>
              </w:rPr>
            </w:pPr>
            <w:r>
              <w:rPr>
                <w:sz w:val="20"/>
              </w:rPr>
              <w:t>In general, use the “Certifier in attendance at time of death” or “Nurse practitioner in attendance at time of death” if you are a physician or NP certifying death but not one of the lead individuals on the decedent’s care team. Use “Physician (or Nurse practitioner) in charge of patient’s care” if you were a key practitioner on the care team. This category might include the decedent’s oncologist, cardiologist, primary care provider, etc.  This, to some extent, is dependent on your facility/practice policy.</w:t>
            </w:r>
          </w:p>
        </w:tc>
      </w:tr>
      <w:tr w:rsidR="00285FCB" w:rsidTr="00BB5419">
        <w:tc>
          <w:tcPr>
            <w:tcW w:w="1809" w:type="dxa"/>
          </w:tcPr>
          <w:p w:rsidR="00285FCB" w:rsidRDefault="00285FCB" w:rsidP="006F6F3A">
            <w:pPr>
              <w:rPr>
                <w:rStyle w:val="IntenseEmphasis"/>
                <w:sz w:val="20"/>
              </w:rPr>
            </w:pPr>
            <w:r>
              <w:rPr>
                <w:rStyle w:val="IntenseEmphasis"/>
                <w:sz w:val="20"/>
              </w:rPr>
              <w:t>Provider in charge of patient’s care</w:t>
            </w:r>
          </w:p>
        </w:tc>
        <w:tc>
          <w:tcPr>
            <w:tcW w:w="7371" w:type="dxa"/>
          </w:tcPr>
          <w:p w:rsidR="00285FCB" w:rsidRDefault="00285FCB" w:rsidP="00F239C5">
            <w:pPr>
              <w:rPr>
                <w:sz w:val="20"/>
              </w:rPr>
            </w:pPr>
            <w:r>
              <w:rPr>
                <w:sz w:val="20"/>
              </w:rPr>
              <w:t xml:space="preserve">If you selected “Certifier (or Nurse Practitioner) in attendance at time of death,” you will need to also provide the name and title of </w:t>
            </w:r>
            <w:r w:rsidR="00F239C5">
              <w:rPr>
                <w:sz w:val="20"/>
              </w:rPr>
              <w:t>the primary physician or NP that was in charge of the patient’s care.</w:t>
            </w:r>
          </w:p>
        </w:tc>
      </w:tr>
      <w:tr w:rsidR="00F239C5" w:rsidTr="00BB5419">
        <w:tc>
          <w:tcPr>
            <w:tcW w:w="1809" w:type="dxa"/>
          </w:tcPr>
          <w:p w:rsidR="00F239C5" w:rsidRDefault="00F239C5" w:rsidP="006F6F3A">
            <w:pPr>
              <w:rPr>
                <w:rStyle w:val="IntenseEmphasis"/>
                <w:sz w:val="20"/>
              </w:rPr>
            </w:pPr>
            <w:r>
              <w:rPr>
                <w:rStyle w:val="IntenseEmphasis"/>
                <w:sz w:val="20"/>
              </w:rPr>
              <w:t>RN/PA/NP pronouncement</w:t>
            </w:r>
          </w:p>
        </w:tc>
        <w:tc>
          <w:tcPr>
            <w:tcW w:w="7371" w:type="dxa"/>
          </w:tcPr>
          <w:p w:rsidR="00F239C5" w:rsidRDefault="00F239C5" w:rsidP="00F239C5">
            <w:pPr>
              <w:rPr>
                <w:sz w:val="20"/>
              </w:rPr>
            </w:pPr>
            <w:r>
              <w:rPr>
                <w:sz w:val="20"/>
              </w:rPr>
              <w:t>If a Registry of Vital Records “nurse pronouncement” form was completed, complete information about the date pronounced, the time pronounced and the name/title of the pronouncer.</w:t>
            </w:r>
          </w:p>
        </w:tc>
      </w:tr>
      <w:tr w:rsidR="00F239C5" w:rsidTr="00BB5419">
        <w:tc>
          <w:tcPr>
            <w:tcW w:w="1809" w:type="dxa"/>
          </w:tcPr>
          <w:p w:rsidR="00F239C5" w:rsidRDefault="00F239C5" w:rsidP="00BB5419">
            <w:pPr>
              <w:rPr>
                <w:rStyle w:val="IntenseEmphasis"/>
                <w:sz w:val="20"/>
              </w:rPr>
            </w:pPr>
            <w:r>
              <w:rPr>
                <w:rStyle w:val="IntenseEmphasis"/>
                <w:sz w:val="20"/>
              </w:rPr>
              <w:t>Signature</w:t>
            </w:r>
            <w:r w:rsidR="00BB5419">
              <w:rPr>
                <w:rStyle w:val="IntenseEmphasis"/>
                <w:sz w:val="20"/>
              </w:rPr>
              <w:t>/</w:t>
            </w:r>
            <w:r>
              <w:rPr>
                <w:rStyle w:val="IntenseEmphasis"/>
                <w:sz w:val="20"/>
              </w:rPr>
              <w:t xml:space="preserve"> Date</w:t>
            </w:r>
          </w:p>
        </w:tc>
        <w:tc>
          <w:tcPr>
            <w:tcW w:w="7371" w:type="dxa"/>
          </w:tcPr>
          <w:p w:rsidR="00F239C5" w:rsidRDefault="00F239C5" w:rsidP="00F239C5">
            <w:pPr>
              <w:rPr>
                <w:sz w:val="20"/>
              </w:rPr>
            </w:pPr>
            <w:r>
              <w:rPr>
                <w:sz w:val="20"/>
              </w:rPr>
              <w:t>It is required that you sign and date this form.</w:t>
            </w:r>
          </w:p>
        </w:tc>
      </w:tr>
    </w:tbl>
    <w:p w:rsidR="00075250" w:rsidRDefault="006D3A6D" w:rsidP="00075250">
      <w:pPr>
        <w:pStyle w:val="Heading1"/>
      </w:pPr>
      <w:r>
        <w:rPr>
          <w:noProof/>
        </w:rPr>
        <mc:AlternateContent>
          <mc:Choice Requires="wpg">
            <w:drawing>
              <wp:anchor distT="0" distB="0" distL="114300" distR="114300" simplePos="0" relativeHeight="251914240" behindDoc="1" locked="0" layoutInCell="1" allowOverlap="1" wp14:anchorId="499303A6" wp14:editId="27FFD39E">
                <wp:simplePos x="0" y="0"/>
                <wp:positionH relativeFrom="column">
                  <wp:posOffset>2885440</wp:posOffset>
                </wp:positionH>
                <wp:positionV relativeFrom="paragraph">
                  <wp:posOffset>228600</wp:posOffset>
                </wp:positionV>
                <wp:extent cx="3305175" cy="3709035"/>
                <wp:effectExtent l="171450" t="171450" r="180975" b="367665"/>
                <wp:wrapTight wrapText="bothSides">
                  <wp:wrapPolygon edited="0">
                    <wp:start x="1120" y="-998"/>
                    <wp:lineTo x="-1120" y="-777"/>
                    <wp:lineTo x="-1120" y="20524"/>
                    <wp:lineTo x="-871" y="22410"/>
                    <wp:lineTo x="871" y="23408"/>
                    <wp:lineTo x="996" y="23630"/>
                    <wp:lineTo x="20542" y="23630"/>
                    <wp:lineTo x="20666" y="23408"/>
                    <wp:lineTo x="22409" y="22410"/>
                    <wp:lineTo x="22658" y="20524"/>
                    <wp:lineTo x="22658" y="666"/>
                    <wp:lineTo x="20915" y="-777"/>
                    <wp:lineTo x="20417" y="-998"/>
                    <wp:lineTo x="1120" y="-998"/>
                  </wp:wrapPolygon>
                </wp:wrapTight>
                <wp:docPr id="349" name="Group 349" descr="Image shows the Death Certificate Attestation Form, with text callouts highlighting sections that are described also described in the body of the document."/>
                <wp:cNvGraphicFramePr/>
                <a:graphic xmlns:a="http://schemas.openxmlformats.org/drawingml/2006/main">
                  <a:graphicData uri="http://schemas.microsoft.com/office/word/2010/wordprocessingGroup">
                    <wpg:wgp>
                      <wpg:cNvGrpSpPr/>
                      <wpg:grpSpPr>
                        <a:xfrm>
                          <a:off x="0" y="0"/>
                          <a:ext cx="3305175" cy="3709035"/>
                          <a:chOff x="0" y="0"/>
                          <a:chExt cx="3360120" cy="3876675"/>
                        </a:xfrm>
                      </wpg:grpSpPr>
                      <pic:pic xmlns:pic="http://schemas.openxmlformats.org/drawingml/2006/picture">
                        <pic:nvPicPr>
                          <pic:cNvPr id="25" name="Picture 25" descr="Image shows the Death Certificate Attestation Form, with text callouts highlighting sections that are described also described in the body of the document."/>
                          <pic:cNvPicPr>
                            <a:picLocks noChangeAspect="1"/>
                          </pic:cNvPicPr>
                        </pic:nvPicPr>
                        <pic:blipFill rotWithShape="1">
                          <a:blip r:embed="rId14">
                            <a:extLst>
                              <a:ext uri="{28A0092B-C50C-407E-A947-70E740481C1C}">
                                <a14:useLocalDpi xmlns:a14="http://schemas.microsoft.com/office/drawing/2010/main" val="0"/>
                              </a:ext>
                            </a:extLst>
                          </a:blip>
                          <a:srcRect l="2713" t="4304" r="5599" b="3200"/>
                          <a:stretch/>
                        </pic:blipFill>
                        <pic:spPr bwMode="auto">
                          <a:xfrm rot="16200000">
                            <a:off x="-352425" y="352425"/>
                            <a:ext cx="3876675" cy="3171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29" name="Rectangular Callout 329"/>
                        <wps:cNvSpPr/>
                        <wps:spPr>
                          <a:xfrm>
                            <a:off x="1197944" y="2943225"/>
                            <a:ext cx="2162175" cy="790575"/>
                          </a:xfrm>
                          <a:prstGeom prst="wedgeRectCallout">
                            <a:avLst>
                              <a:gd name="adj1" fmla="val -71355"/>
                              <a:gd name="adj2" fmla="val 40485"/>
                            </a:avLst>
                          </a:prstGeom>
                          <a:solidFill>
                            <a:srgbClr val="FFFFFF"/>
                          </a:solidFill>
                          <a:ln w="25400" cap="flat" cmpd="sng" algn="ctr">
                            <a:solidFill>
                              <a:srgbClr val="7DA329">
                                <a:alpha val="50196"/>
                              </a:srgbClr>
                            </a:solidFill>
                            <a:prstDash val="solid"/>
                          </a:ln>
                          <a:effectLst/>
                        </wps:spPr>
                        <wps:txbx>
                          <w:txbxContent>
                            <w:p w:rsidR="00CF7142" w:rsidRPr="00CF7142" w:rsidRDefault="00075250" w:rsidP="00CF7142">
                              <w:pPr>
                                <w:rPr>
                                  <w:sz w:val="18"/>
                                </w:rPr>
                              </w:pPr>
                              <w:r>
                                <w:rPr>
                                  <w:sz w:val="18"/>
                                </w:rPr>
                                <w:t xml:space="preserve">Your signature and date here indicate that you have reviewed the information entered into EDRS and have found the data entry </w:t>
                              </w:r>
                              <w:r>
                                <w:rPr>
                                  <w:sz w:val="18"/>
                                </w:rPr>
                                <w:t>accurate.</w:t>
                              </w:r>
                              <w:bookmarkStart w:id="0" w:name="_GoBack"/>
                              <w:bookmarkEnd w:id="0"/>
                            </w:p>
                            <w:p w:rsidR="00CF7142" w:rsidRPr="00CF7142" w:rsidRDefault="00CF7142" w:rsidP="00CF7142">
                              <w:pPr>
                                <w:spacing w:after="0"/>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ular Callout 347"/>
                        <wps:cNvSpPr/>
                        <wps:spPr>
                          <a:xfrm>
                            <a:off x="971550" y="1704975"/>
                            <a:ext cx="2326727" cy="724436"/>
                          </a:xfrm>
                          <a:prstGeom prst="wedgeRectCallout">
                            <a:avLst>
                              <a:gd name="adj1" fmla="val -77332"/>
                              <a:gd name="adj2" fmla="val -130568"/>
                            </a:avLst>
                          </a:prstGeom>
                          <a:solidFill>
                            <a:srgbClr val="FFFFFF"/>
                          </a:solidFill>
                          <a:ln w="25400" cap="flat" cmpd="sng" algn="ctr">
                            <a:solidFill>
                              <a:srgbClr val="7DA329">
                                <a:alpha val="50196"/>
                              </a:srgbClr>
                            </a:solidFill>
                            <a:prstDash val="solid"/>
                          </a:ln>
                          <a:effectLst/>
                        </wps:spPr>
                        <wps:txbx>
                          <w:txbxContent>
                            <w:p w:rsidR="00E40597" w:rsidRPr="00FD3578" w:rsidRDefault="00075250" w:rsidP="00E40597">
                              <w:pPr>
                                <w:rPr>
                                  <w:sz w:val="18"/>
                                </w:rPr>
                              </w:pPr>
                              <w:r>
                                <w:rPr>
                                  <w:sz w:val="18"/>
                                </w:rPr>
                                <w:t xml:space="preserve">Check this box if </w:t>
                              </w:r>
                              <w:r w:rsidR="006D3A6D">
                                <w:rPr>
                                  <w:sz w:val="18"/>
                                </w:rPr>
                                <w:t>corrections need to be made or additional information should be added</w:t>
                              </w:r>
                              <w:r w:rsidR="00E40597">
                                <w:rPr>
                                  <w:sz w:val="18"/>
                                </w:rPr>
                                <w:t xml:space="preserve"> </w:t>
                              </w:r>
                              <w:r w:rsidR="006D3A6D">
                                <w:rPr>
                                  <w:sz w:val="18"/>
                                </w:rPr>
                                <w:t>on the EDRS death record.</w:t>
                              </w:r>
                            </w:p>
                            <w:p w:rsidR="00E40597" w:rsidRPr="00FD3578" w:rsidRDefault="00E40597" w:rsidP="00E40597">
                              <w:pPr>
                                <w:spacing w:after="0"/>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ular Callout 348"/>
                        <wps:cNvSpPr/>
                        <wps:spPr>
                          <a:xfrm>
                            <a:off x="1455120" y="490165"/>
                            <a:ext cx="1905000" cy="1162050"/>
                          </a:xfrm>
                          <a:prstGeom prst="wedgeRectCallout">
                            <a:avLst>
                              <a:gd name="adj1" fmla="val 14410"/>
                              <a:gd name="adj2" fmla="val -59881"/>
                            </a:avLst>
                          </a:prstGeom>
                          <a:solidFill>
                            <a:srgbClr val="FFFFFF"/>
                          </a:solidFill>
                          <a:ln w="25400" cap="flat" cmpd="sng" algn="ctr">
                            <a:solidFill>
                              <a:srgbClr val="7DA329">
                                <a:alpha val="50196"/>
                              </a:srgbClr>
                            </a:solidFill>
                            <a:prstDash val="solid"/>
                          </a:ln>
                          <a:effectLst/>
                        </wps:spPr>
                        <wps:txbx>
                          <w:txbxContent>
                            <w:p w:rsidR="00E40597" w:rsidRPr="00FD3578" w:rsidRDefault="00E40597" w:rsidP="00E40597">
                              <w:pPr>
                                <w:rPr>
                                  <w:sz w:val="18"/>
                                </w:rPr>
                              </w:pPr>
                              <w:r>
                                <w:rPr>
                                  <w:sz w:val="18"/>
                                </w:rPr>
                                <w:t xml:space="preserve">The </w:t>
                              </w:r>
                              <w:r w:rsidR="009D2E49">
                                <w:rPr>
                                  <w:sz w:val="18"/>
                                </w:rPr>
                                <w:t>Attestation form</w:t>
                              </w:r>
                              <w:r>
                                <w:rPr>
                                  <w:sz w:val="18"/>
                                </w:rPr>
                                <w:t xml:space="preserve"> must be faxed to the EDRS fax server. The image is attached to the record and only authorized users may view. (This is not a “fax machine” but rather an automated imaging system.)</w:t>
                              </w:r>
                            </w:p>
                            <w:p w:rsidR="00E40597" w:rsidRPr="00FD3578" w:rsidRDefault="00E40597" w:rsidP="00E40597">
                              <w:pPr>
                                <w:spacing w:after="0"/>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9" o:spid="_x0000_s1033" alt="Image shows the Death Certificate Attestation Form, with text callouts highlighting sections that are described also described in the body of the document." style="position:absolute;margin-left:227.2pt;margin-top:18pt;width:260.25pt;height:292.05pt;z-index:-251402240;mso-width-relative:margin;mso-height-relative:margin" coordsize="33601,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">
                <v:shape id="Picture 25" o:spid="_x0000_s1034" type="#_x0000_t75" alt="Image shows the Death Certificate Attestation Form, with text callouts highlighting sections that are described also described in the body of the document." style="position:absolute;left:-3524;top:3524;width:38766;height:317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T82DGAAAA2wAAAA8AAABkcnMvZG93bnJldi54bWxEj09rwkAUxO8Fv8PyBC+lbhRaa+om+AfR&#10;Sw9VL94e2dds2uzbkF01zad3C4Ueh5n5DbPIO1uLK7W+cqxgMk5AEBdOV1wqOB23T68gfEDWWDsm&#10;BT/kIc8GDwtMtbvxB10PoRQRwj5FBSaEJpXSF4Ys+rFriKP36VqLIcq2lLrFW4TbWk6T5EVarDgu&#10;GGxobaj4Plysgvkai69mvut5ZWa7Ptn274/njVKjYbd8AxGoC//hv/ZeK5g+w++X+ANk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PzYMYAAADbAAAADwAAAAAAAAAAAAAA&#10;AACfAgAAZHJzL2Rvd25yZXYueG1sUEsFBgAAAAAEAAQA9wAAAJIDAAAAAA==&#10;">
                  <v:imagedata r:id="rId15" o:title="Image shows the Death Certificate Attestation Form, with text callouts highlighting sections that are described also described in the body of the document" croptop="2821f" cropbottom="2097f" cropleft="1778f" cropright="3669f"/>
                  <v:shadow on="t" color="#333" opacity="42598f" origin="-.5,-.5" offset="2.74397mm,2.74397mm"/>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29" o:spid="_x0000_s1035" type="#_x0000_t61" style="position:absolute;left:11979;top:29432;width:21622;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x58UA&#10;AADcAAAADwAAAGRycy9kb3ducmV2LnhtbESPQWvCQBSE74X+h+UVetNNUxQbXaUNBBSUUuvF2zP7&#10;TEKzb0N2TeK/dwWhx2FmvmEWq8HUoqPWVZYVvI0jEMS51RUXCg6/2WgGwnlkjbVlUnAlB6vl89MC&#10;E217/qFu7wsRIOwSVFB63yRSurwkg25sG+LgnW1r0AfZFlK32Ae4qWUcRVNpsOKwUGJDaUn53/5i&#10;FHSnzW6WfTdHToetndjoXH+hVOr1Zficg/A0+P/wo73WCt7jD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LHnxQAAANwAAAAPAAAAAAAAAAAAAAAAAJgCAABkcnMv&#10;ZG93bnJldi54bWxQSwUGAAAAAAQABAD1AAAAigMAAAAA&#10;" adj="-4613,19545" strokecolor="#7da329" strokeweight="2pt">
                  <v:stroke opacity="32896f"/>
                  <v:textbox>
                    <w:txbxContent>
                      <w:p w:rsidR="00CF7142" w:rsidRPr="00CF7142" w:rsidRDefault="00075250" w:rsidP="00CF7142">
                        <w:pPr>
                          <w:rPr>
                            <w:sz w:val="18"/>
                          </w:rPr>
                        </w:pPr>
                        <w:r>
                          <w:rPr>
                            <w:sz w:val="18"/>
                          </w:rPr>
                          <w:t xml:space="preserve">Your signature and date here indicate that you have reviewed the information entered into EDRS and have found the data entry </w:t>
                        </w:r>
                        <w:r>
                          <w:rPr>
                            <w:sz w:val="18"/>
                          </w:rPr>
                          <w:t>accurate.</w:t>
                        </w:r>
                        <w:bookmarkStart w:id="1" w:name="_GoBack"/>
                        <w:bookmarkEnd w:id="1"/>
                      </w:p>
                      <w:p w:rsidR="00CF7142" w:rsidRPr="00CF7142" w:rsidRDefault="00CF7142" w:rsidP="00CF7142">
                        <w:pPr>
                          <w:spacing w:after="0"/>
                          <w:rPr>
                            <w:sz w:val="16"/>
                          </w:rPr>
                        </w:pPr>
                      </w:p>
                    </w:txbxContent>
                  </v:textbox>
                </v:shape>
                <v:shape id="Rectangular Callout 347" o:spid="_x0000_s1036" type="#_x0000_t61" style="position:absolute;left:9715;top:17049;width:23267;height:7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4cUA&#10;AADcAAAADwAAAGRycy9kb3ducmV2LnhtbESPQWvCQBSE74L/YXlCb7rRliipq2ip4lUtld4e2ddk&#10;bfZtyG5N9Nd3C4LHYWa+YebLzlbiQo03jhWMRwkI4txpw4WCj+NmOAPhA7LGyjEpuJKH5aLfm2Om&#10;Xct7uhxCISKEfYYKyhDqTEqfl2TRj1xNHL1v11gMUTaF1A22EW4rOUmSVFo0HBdKrOmtpPzn8GsV&#10;VJu6Nen2fW1u1/P6nH6eviZbVupp0K1eQQTqwiN8b++0gueX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DPhxQAAANwAAAAPAAAAAAAAAAAAAAAAAJgCAABkcnMv&#10;ZG93bnJldi54bWxQSwUGAAAAAAQABAD1AAAAigMAAAAA&#10;" adj="-5904,-17403" strokecolor="#7da329" strokeweight="2pt">
                  <v:stroke opacity="32896f"/>
                  <v:textbox>
                    <w:txbxContent>
                      <w:p w:rsidR="00E40597" w:rsidRPr="00FD3578" w:rsidRDefault="00075250" w:rsidP="00E40597">
                        <w:pPr>
                          <w:rPr>
                            <w:sz w:val="18"/>
                          </w:rPr>
                        </w:pPr>
                        <w:r>
                          <w:rPr>
                            <w:sz w:val="18"/>
                          </w:rPr>
                          <w:t xml:space="preserve">Check this box if </w:t>
                        </w:r>
                        <w:r w:rsidR="006D3A6D">
                          <w:rPr>
                            <w:sz w:val="18"/>
                          </w:rPr>
                          <w:t>corrections need to be made or additional information should be added</w:t>
                        </w:r>
                        <w:r w:rsidR="00E40597">
                          <w:rPr>
                            <w:sz w:val="18"/>
                          </w:rPr>
                          <w:t xml:space="preserve"> </w:t>
                        </w:r>
                        <w:r w:rsidR="006D3A6D">
                          <w:rPr>
                            <w:sz w:val="18"/>
                          </w:rPr>
                          <w:t>on the EDRS death record.</w:t>
                        </w:r>
                      </w:p>
                      <w:p w:rsidR="00E40597" w:rsidRPr="00FD3578" w:rsidRDefault="00E40597" w:rsidP="00E40597">
                        <w:pPr>
                          <w:spacing w:after="0"/>
                          <w:rPr>
                            <w:sz w:val="16"/>
                          </w:rPr>
                        </w:pPr>
                      </w:p>
                    </w:txbxContent>
                  </v:textbox>
                </v:shape>
                <v:shape id="Rectangular Callout 348" o:spid="_x0000_s1037" type="#_x0000_t61" style="position:absolute;left:14551;top:4901;width:19050;height:11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emsEA&#10;AADcAAAADwAAAGRycy9kb3ducmV2LnhtbERPz2vCMBS+C/sfwht403Q6ZXTGUoTBBl5WlV3fmrem&#10;2LyUJNrOv345DDx+fL83xWg7cSUfWscKnuYZCOLa6ZYbBcfD2+wFRIjIGjvHpOCXAhTbh8kGc+0G&#10;/qRrFRuRQjjkqMDE2OdShtqQxTB3PXHifpy3GBP0jdQehxRuO7nIsrW02HJqMNjTzlB9ri5WAV3i&#10;ypzWeGu/Pw766+yDK7O9UtPHsXwFEWmMd/G/+10rWD6n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HprBAAAA3AAAAA8AAAAAAAAAAAAAAAAAmAIAAGRycy9kb3du&#10;cmV2LnhtbFBLBQYAAAAABAAEAPUAAACGAwAAAAA=&#10;" adj="13913,-2134" strokecolor="#7da329" strokeweight="2pt">
                  <v:stroke opacity="32896f"/>
                  <v:textbox>
                    <w:txbxContent>
                      <w:p w:rsidR="00E40597" w:rsidRPr="00FD3578" w:rsidRDefault="00E40597" w:rsidP="00E40597">
                        <w:pPr>
                          <w:rPr>
                            <w:sz w:val="18"/>
                          </w:rPr>
                        </w:pPr>
                        <w:r>
                          <w:rPr>
                            <w:sz w:val="18"/>
                          </w:rPr>
                          <w:t xml:space="preserve">The </w:t>
                        </w:r>
                        <w:r w:rsidR="009D2E49">
                          <w:rPr>
                            <w:sz w:val="18"/>
                          </w:rPr>
                          <w:t>Attestation form</w:t>
                        </w:r>
                        <w:r>
                          <w:rPr>
                            <w:sz w:val="18"/>
                          </w:rPr>
                          <w:t xml:space="preserve"> must be faxed to the EDRS fax server. The image is attached to the record and only authorized users may view. (This is not a “fax machine” but rather an automated imaging system.)</w:t>
                        </w:r>
                      </w:p>
                      <w:p w:rsidR="00E40597" w:rsidRPr="00FD3578" w:rsidRDefault="00E40597" w:rsidP="00E40597">
                        <w:pPr>
                          <w:spacing w:after="0"/>
                          <w:rPr>
                            <w:sz w:val="16"/>
                          </w:rPr>
                        </w:pPr>
                      </w:p>
                    </w:txbxContent>
                  </v:textbox>
                </v:shape>
                <w10:wrap type="tight"/>
              </v:group>
            </w:pict>
          </mc:Fallback>
        </mc:AlternateContent>
      </w:r>
      <w:r w:rsidR="00075250">
        <w:t xml:space="preserve">Death Certificate Attestation </w:t>
      </w:r>
    </w:p>
    <w:p w:rsidR="00DA4501" w:rsidRDefault="00BD2EE4" w:rsidP="00075250">
      <w:r>
        <w:t xml:space="preserve">The </w:t>
      </w:r>
      <w:r w:rsidR="00F239C5">
        <w:t xml:space="preserve">Death Certificate </w:t>
      </w:r>
      <w:r w:rsidR="009D2E49">
        <w:t>Attestation form</w:t>
      </w:r>
      <w:r w:rsidR="006D3A6D">
        <w:t xml:space="preserve"> prints all information entered into EDRS on your behalf.  You, as certifier, must review this form and attest to the accuracy of the data entry. </w:t>
      </w:r>
      <w:r>
        <w:t xml:space="preserve"> </w:t>
      </w:r>
      <w:r w:rsidR="006D3A6D">
        <w:t xml:space="preserve">This form </w:t>
      </w:r>
      <w:r>
        <w:t xml:space="preserve">may be </w:t>
      </w:r>
      <w:r w:rsidRPr="00DA4501">
        <w:rPr>
          <w:b/>
        </w:rPr>
        <w:t>printed</w:t>
      </w:r>
      <w:r>
        <w:t xml:space="preserve"> or </w:t>
      </w:r>
      <w:r w:rsidRPr="00DA4501">
        <w:rPr>
          <w:b/>
        </w:rPr>
        <w:t>faxed</w:t>
      </w:r>
      <w:r>
        <w:t xml:space="preserve"> from the EDRS system</w:t>
      </w:r>
      <w:r w:rsidR="00075250">
        <w:t xml:space="preserve"> by online medical staff or the funeral director. </w:t>
      </w:r>
      <w:r>
        <w:t xml:space="preserve"> </w:t>
      </w:r>
      <w:r w:rsidR="00DA4501">
        <w:t xml:space="preserve">Your own internal workflow will determine whether you will </w:t>
      </w:r>
      <w:r w:rsidR="00075250">
        <w:t>receive a fax</w:t>
      </w:r>
      <w:r w:rsidR="00DA4501">
        <w:t xml:space="preserve"> or </w:t>
      </w:r>
      <w:r w:rsidR="00075250">
        <w:t>a printout</w:t>
      </w:r>
      <w:r w:rsidR="00DA4501">
        <w:t>.</w:t>
      </w:r>
      <w:r w:rsidR="00C75CAF" w:rsidRPr="00C937D0">
        <w:rPr>
          <w:noProof/>
          <w:sz w:val="36"/>
          <w:szCs w:val="36"/>
        </w:rPr>
        <mc:AlternateContent>
          <mc:Choice Requires="wps">
            <w:drawing>
              <wp:anchor distT="0" distB="0" distL="114300" distR="114300" simplePos="0" relativeHeight="251937792" behindDoc="0" locked="1" layoutInCell="1" allowOverlap="1" wp14:anchorId="6A4367BA" wp14:editId="36EF4B73">
                <wp:simplePos x="0" y="0"/>
                <wp:positionH relativeFrom="column">
                  <wp:posOffset>-2788285</wp:posOffset>
                </wp:positionH>
                <wp:positionV relativeFrom="page">
                  <wp:posOffset>3110865</wp:posOffset>
                </wp:positionV>
                <wp:extent cx="4834255" cy="434975"/>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p w:rsidR="00C75CAF" w:rsidRPr="00BD500D" w:rsidRDefault="00C75CAF" w:rsidP="00C75CAF">
                            <w:pPr>
                              <w:jc w:val="right"/>
                              <w:rPr>
                                <w:sz w:val="36"/>
                                <w:szCs w:val="36"/>
                              </w:rPr>
                            </w:pPr>
                            <w:r>
                              <w:rPr>
                                <w:sz w:val="36"/>
                                <w:szCs w:val="36"/>
                              </w:rPr>
                              <w:t>Attestation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219.55pt;margin-top:244.95pt;width:380.65pt;height:34.25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" filled="f" stroked="f">
                <v:textbox>
                  <w:txbxContent>
                    <w:p w:rsidR="00C75CAF" w:rsidRPr="00BD500D" w:rsidRDefault="00C75CAF" w:rsidP="00C75CAF">
                      <w:pPr>
                        <w:jc w:val="right"/>
                        <w:rPr>
                          <w:sz w:val="36"/>
                          <w:szCs w:val="36"/>
                        </w:rPr>
                      </w:pPr>
                      <w:r>
                        <w:rPr>
                          <w:sz w:val="36"/>
                          <w:szCs w:val="36"/>
                        </w:rPr>
                        <w:t>Attestation Form</w:t>
                      </w:r>
                    </w:p>
                  </w:txbxContent>
                </v:textbox>
                <w10:wrap anchory="page"/>
                <w10:anchorlock/>
              </v:shape>
            </w:pict>
          </mc:Fallback>
        </mc:AlternateContent>
      </w:r>
    </w:p>
    <w:p w:rsidR="00C82398" w:rsidRDefault="00075250" w:rsidP="00540CB7">
      <w:r>
        <w:rPr>
          <w:rStyle w:val="IntenseEmphasis"/>
        </w:rPr>
        <w:t>Returning</w:t>
      </w:r>
      <w:r w:rsidR="00CF7142">
        <w:rPr>
          <w:rStyle w:val="IntenseEmphasis"/>
        </w:rPr>
        <w:t xml:space="preserve"> </w:t>
      </w:r>
      <w:r w:rsidR="00CF7142" w:rsidRPr="00DA4501">
        <w:rPr>
          <w:rStyle w:val="IntenseEmphasis"/>
        </w:rPr>
        <w:t>Completed Forms</w:t>
      </w:r>
      <w:r w:rsidR="00CF7142">
        <w:rPr>
          <w:rStyle w:val="IntenseEmphasis"/>
        </w:rPr>
        <w:t xml:space="preserve"> </w:t>
      </w:r>
      <w:r w:rsidR="00CF7142">
        <w:t xml:space="preserve">– The certifier will review the form, sign and date.  If the information is </w:t>
      </w:r>
      <w:r w:rsidR="00CF7142" w:rsidRPr="00C82398">
        <w:rPr>
          <w:b/>
        </w:rPr>
        <w:t>incorrect</w:t>
      </w:r>
      <w:r w:rsidR="00CF7142">
        <w:t xml:space="preserve">, the certifier will check the large checkbox near the top of the form to indicate that corrections need to be made in the EDRS. </w:t>
      </w:r>
    </w:p>
    <w:p w:rsidR="001270F8" w:rsidRDefault="00CF7142">
      <w:r>
        <w:t>The form must then be faxed back to the number at the top of the form</w:t>
      </w:r>
      <w:r w:rsidR="00D0293B">
        <w:t xml:space="preserve"> (</w:t>
      </w:r>
      <w:r w:rsidR="00D0293B" w:rsidRPr="00D0293B">
        <w:rPr>
          <w:b/>
        </w:rPr>
        <w:t>1-617-887-8739</w:t>
      </w:r>
      <w:r w:rsidR="00D0293B">
        <w:t>)</w:t>
      </w:r>
      <w:r>
        <w:t xml:space="preserve">. This number sends the document to </w:t>
      </w:r>
      <w:r w:rsidR="00E40597">
        <w:t>automated imaging system</w:t>
      </w:r>
      <w:r>
        <w:t xml:space="preserve"> where the </w:t>
      </w:r>
      <w:r w:rsidR="00D0293B">
        <w:t xml:space="preserve">barcoded </w:t>
      </w:r>
      <w:r>
        <w:t>document image is attached to the electronic record. (This “fax” never arrives at an office fax machine, and the image can only be viewed by authorized EDRS users).</w:t>
      </w:r>
    </w:p>
    <w:sectPr w:rsidR="001270F8" w:rsidSect="00D54E5F">
      <w:headerReference w:type="even" r:id="rId16"/>
      <w:headerReference w:type="default" r:id="rId17"/>
      <w:footerReference w:type="even" r:id="rId18"/>
      <w:footerReference w:type="default" r:id="rId19"/>
      <w:pgSz w:w="12240" w:h="15840"/>
      <w:pgMar w:top="1440" w:right="1440" w:bottom="1170" w:left="1800" w:header="720"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6B9" w:rsidRDefault="00AF46B9" w:rsidP="00557524">
      <w:pPr>
        <w:spacing w:after="0" w:line="240" w:lineRule="auto"/>
      </w:pPr>
      <w:r>
        <w:separator/>
      </w:r>
    </w:p>
  </w:endnote>
  <w:endnote w:type="continuationSeparator" w:id="0">
    <w:p w:rsidR="00AF46B9" w:rsidRDefault="00AF46B9" w:rsidP="0055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284651"/>
      <w:docPartObj>
        <w:docPartGallery w:val="Page Numbers (Bottom of Page)"/>
        <w:docPartUnique/>
      </w:docPartObj>
    </w:sdtPr>
    <w:sdtEndPr/>
    <w:sdtContent>
      <w:sdt>
        <w:sdtPr>
          <w:id w:val="-213424962"/>
          <w:docPartObj>
            <w:docPartGallery w:val="Page Numbers (Top of Page)"/>
            <w:docPartUnique/>
          </w:docPartObj>
        </w:sdtPr>
        <w:sdtEndPr/>
        <w:sdtContent>
          <w:p w:rsidR="00CF7142" w:rsidRPr="00D54E5F" w:rsidRDefault="00CF7142" w:rsidP="00D54E5F">
            <w:pPr>
              <w:pStyle w:val="Footer"/>
              <w:tabs>
                <w:tab w:val="clear" w:pos="4680"/>
                <w:tab w:val="center" w:pos="4111"/>
              </w:tabs>
            </w:pPr>
            <w:r w:rsidRPr="00557524">
              <w:rPr>
                <w:sz w:val="16"/>
                <w:szCs w:val="16"/>
              </w:rPr>
              <w:t xml:space="preserve">Page </w:t>
            </w:r>
            <w:r w:rsidRPr="00557524">
              <w:rPr>
                <w:bCs/>
                <w:sz w:val="16"/>
                <w:szCs w:val="16"/>
              </w:rPr>
              <w:fldChar w:fldCharType="begin"/>
            </w:r>
            <w:r w:rsidRPr="00557524">
              <w:rPr>
                <w:bCs/>
                <w:sz w:val="16"/>
                <w:szCs w:val="16"/>
              </w:rPr>
              <w:instrText xml:space="preserve"> PAGE </w:instrText>
            </w:r>
            <w:r w:rsidRPr="00557524">
              <w:rPr>
                <w:bCs/>
                <w:sz w:val="16"/>
                <w:szCs w:val="16"/>
              </w:rPr>
              <w:fldChar w:fldCharType="separate"/>
            </w:r>
            <w:r w:rsidR="007603E0">
              <w:rPr>
                <w:bCs/>
                <w:noProof/>
                <w:sz w:val="16"/>
                <w:szCs w:val="16"/>
              </w:rPr>
              <w:t>6</w:t>
            </w:r>
            <w:r w:rsidRPr="00557524">
              <w:rPr>
                <w:bCs/>
                <w:sz w:val="16"/>
                <w:szCs w:val="16"/>
              </w:rPr>
              <w:fldChar w:fldCharType="end"/>
            </w:r>
            <w:r w:rsidRPr="00557524">
              <w:rPr>
                <w:sz w:val="16"/>
                <w:szCs w:val="16"/>
              </w:rPr>
              <w:t xml:space="preserve"> of </w:t>
            </w:r>
            <w:r w:rsidRPr="00557524">
              <w:rPr>
                <w:bCs/>
                <w:sz w:val="16"/>
                <w:szCs w:val="16"/>
              </w:rPr>
              <w:fldChar w:fldCharType="begin"/>
            </w:r>
            <w:r w:rsidRPr="00557524">
              <w:rPr>
                <w:bCs/>
                <w:sz w:val="16"/>
                <w:szCs w:val="16"/>
              </w:rPr>
              <w:instrText xml:space="preserve"> NUMPAGES  </w:instrText>
            </w:r>
            <w:r w:rsidRPr="00557524">
              <w:rPr>
                <w:bCs/>
                <w:sz w:val="16"/>
                <w:szCs w:val="16"/>
              </w:rPr>
              <w:fldChar w:fldCharType="separate"/>
            </w:r>
            <w:r w:rsidR="007603E0">
              <w:rPr>
                <w:bCs/>
                <w:noProof/>
                <w:sz w:val="16"/>
                <w:szCs w:val="16"/>
              </w:rPr>
              <w:t>6</w:t>
            </w:r>
            <w:r w:rsidRPr="00557524">
              <w:rPr>
                <w:bCs/>
                <w:sz w:val="16"/>
                <w:szCs w:val="16"/>
              </w:rPr>
              <w:fldChar w:fldCharType="end"/>
            </w:r>
            <w:r>
              <w:rPr>
                <w:sz w:val="18"/>
              </w:rPr>
              <w:t xml:space="preserve"> </w:t>
            </w:r>
            <w:r>
              <w:rPr>
                <w:sz w:val="18"/>
              </w:rPr>
              <w:tab/>
            </w:r>
            <w:r>
              <w:rPr>
                <w:sz w:val="18"/>
              </w:rPr>
              <w:tab/>
              <w:t>Questions</w:t>
            </w:r>
            <w:r w:rsidRPr="00CC6766">
              <w:rPr>
                <w:sz w:val="18"/>
              </w:rPr>
              <w:t>?  Contact the Registry at</w:t>
            </w:r>
            <w:r>
              <w:rPr>
                <w:sz w:val="18"/>
              </w:rPr>
              <w:t xml:space="preserve"> vip@state.ma.us or 617-740-2600</w:t>
            </w:r>
            <w:r>
              <w:rPr>
                <w:sz w:val="18"/>
              </w:rPr>
              <w:tab/>
            </w:r>
          </w:p>
        </w:sdtContent>
      </w:sdt>
    </w:sdtContent>
  </w:sdt>
  <w:p w:rsidR="00CF7142" w:rsidRDefault="00CF71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42" w:rsidRPr="00D54E5F" w:rsidRDefault="00CF7142" w:rsidP="00D54E5F">
    <w:pPr>
      <w:pStyle w:val="Footer"/>
      <w:tabs>
        <w:tab w:val="left" w:pos="8080"/>
      </w:tabs>
      <w:contextualSpacing/>
      <w:rPr>
        <w:sz w:val="16"/>
      </w:rPr>
    </w:pPr>
    <w:r>
      <w:rPr>
        <w:sz w:val="18"/>
      </w:rPr>
      <w:ptab w:relativeTo="margin" w:alignment="left" w:leader="none"/>
    </w:r>
    <w:r w:rsidRPr="00D54E5F">
      <w:rPr>
        <w:sz w:val="18"/>
      </w:rPr>
      <w:t>Questions?  Contact the Registry at vip@state.ma.us or 617-740-2600</w:t>
    </w:r>
    <w:r>
      <w:rPr>
        <w:sz w:val="18"/>
      </w:rPr>
      <w:tab/>
    </w:r>
    <w:r w:rsidRPr="00D54E5F">
      <w:rPr>
        <w:sz w:val="16"/>
      </w:rPr>
      <w:t xml:space="preserve">Page </w:t>
    </w:r>
    <w:r w:rsidRPr="00D54E5F">
      <w:rPr>
        <w:sz w:val="16"/>
      </w:rPr>
      <w:fldChar w:fldCharType="begin"/>
    </w:r>
    <w:r w:rsidRPr="00D54E5F">
      <w:rPr>
        <w:sz w:val="16"/>
      </w:rPr>
      <w:instrText xml:space="preserve"> PAGE  \* Arabic  \* MERGEFORMAT </w:instrText>
    </w:r>
    <w:r w:rsidRPr="00D54E5F">
      <w:rPr>
        <w:sz w:val="16"/>
      </w:rPr>
      <w:fldChar w:fldCharType="separate"/>
    </w:r>
    <w:r w:rsidR="007603E0">
      <w:rPr>
        <w:noProof/>
        <w:sz w:val="16"/>
      </w:rPr>
      <w:t>5</w:t>
    </w:r>
    <w:r w:rsidRPr="00D54E5F">
      <w:rPr>
        <w:sz w:val="16"/>
      </w:rPr>
      <w:fldChar w:fldCharType="end"/>
    </w:r>
    <w:r w:rsidRPr="00D54E5F">
      <w:rPr>
        <w:sz w:val="16"/>
      </w:rPr>
      <w:t xml:space="preserve"> of </w:t>
    </w:r>
    <w:r w:rsidRPr="00D54E5F">
      <w:rPr>
        <w:sz w:val="16"/>
      </w:rPr>
      <w:fldChar w:fldCharType="begin"/>
    </w:r>
    <w:r w:rsidRPr="00D54E5F">
      <w:rPr>
        <w:sz w:val="16"/>
      </w:rPr>
      <w:instrText xml:space="preserve"> NUMPAGES  \* Arabic  \* MERGEFORMAT </w:instrText>
    </w:r>
    <w:r w:rsidRPr="00D54E5F">
      <w:rPr>
        <w:sz w:val="16"/>
      </w:rPr>
      <w:fldChar w:fldCharType="separate"/>
    </w:r>
    <w:r w:rsidR="007603E0">
      <w:rPr>
        <w:noProof/>
        <w:sz w:val="16"/>
      </w:rPr>
      <w:t>6</w:t>
    </w:r>
    <w:r w:rsidRPr="00D54E5F">
      <w:rPr>
        <w:sz w:val="16"/>
      </w:rPr>
      <w:fldChar w:fldCharType="end"/>
    </w:r>
  </w:p>
  <w:p w:rsidR="00CF7142" w:rsidRDefault="00CF7142" w:rsidP="00D54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6B9" w:rsidRDefault="00AF46B9" w:rsidP="00557524">
      <w:pPr>
        <w:spacing w:after="0" w:line="240" w:lineRule="auto"/>
      </w:pPr>
      <w:r>
        <w:separator/>
      </w:r>
    </w:p>
  </w:footnote>
  <w:footnote w:type="continuationSeparator" w:id="0">
    <w:p w:rsidR="00AF46B9" w:rsidRDefault="00AF46B9" w:rsidP="00557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42" w:rsidRPr="00973B98" w:rsidRDefault="00CF7142" w:rsidP="000E2F02">
    <w:pPr>
      <w:pStyle w:val="Header"/>
      <w:jc w:val="center"/>
      <w:rPr>
        <w:rFonts w:asciiTheme="majorHAnsi" w:hAnsiTheme="majorHAnsi"/>
        <w:b/>
      </w:rPr>
    </w:pPr>
    <w:r w:rsidRPr="00973B98">
      <w:rPr>
        <w:rFonts w:asciiTheme="majorHAnsi" w:hAnsiTheme="majorHAnsi"/>
        <w:b/>
        <w:noProof/>
        <w:sz w:val="32"/>
      </w:rPr>
      <w:drawing>
        <wp:anchor distT="0" distB="0" distL="114300" distR="114300" simplePos="0" relativeHeight="251659264" behindDoc="1" locked="0" layoutInCell="1" allowOverlap="1" wp14:anchorId="76558263" wp14:editId="49780AC6">
          <wp:simplePos x="0" y="0"/>
          <wp:positionH relativeFrom="column">
            <wp:posOffset>-589547</wp:posOffset>
          </wp:positionH>
          <wp:positionV relativeFrom="paragraph">
            <wp:posOffset>-270711</wp:posOffset>
          </wp:positionV>
          <wp:extent cx="6574155" cy="9115425"/>
          <wp:effectExtent l="0" t="0" r="0" b="9525"/>
          <wp:wrapNone/>
          <wp:docPr id="70" name="Picture 70" descr="Table of lines for note t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a:off x="0" y="0"/>
                    <a:ext cx="6574155" cy="9115425"/>
                  </a:xfrm>
                  <a:prstGeom prst="rect">
                    <a:avLst/>
                  </a:prstGeom>
                </pic:spPr>
              </pic:pic>
            </a:graphicData>
          </a:graphic>
          <wp14:sizeRelH relativeFrom="page">
            <wp14:pctWidth>0</wp14:pctWidth>
          </wp14:sizeRelH>
          <wp14:sizeRelV relativeFrom="page">
            <wp14:pctHeight>0</wp14:pctHeight>
          </wp14:sizeRelV>
        </wp:anchor>
      </w:drawing>
    </w:r>
    <w:r w:rsidRPr="00973B98">
      <w:rPr>
        <w:b/>
      </w:rPr>
      <w:t xml:space="preserve"> </w:t>
    </w:r>
    <w:r w:rsidR="00FB6BFE">
      <w:rPr>
        <w:rFonts w:asciiTheme="majorHAnsi" w:hAnsiTheme="majorHAnsi"/>
        <w:b/>
        <w:sz w:val="32"/>
      </w:rPr>
      <w:t>Quick Start Guide for Offline Medical Certifiers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42" w:rsidRPr="00973B98" w:rsidRDefault="00FB6BFE" w:rsidP="00AE080E">
    <w:pPr>
      <w:pStyle w:val="Header"/>
      <w:jc w:val="center"/>
      <w:rPr>
        <w:b/>
      </w:rPr>
    </w:pPr>
    <w:r>
      <w:rPr>
        <w:rFonts w:asciiTheme="majorHAnsi" w:hAnsiTheme="majorHAnsi"/>
        <w:b/>
        <w:sz w:val="32"/>
      </w:rPr>
      <w:t>Quick Start Guide for</w:t>
    </w:r>
    <w:r w:rsidR="00CF7142">
      <w:rPr>
        <w:rFonts w:asciiTheme="majorHAnsi" w:hAnsiTheme="majorHAnsi"/>
        <w:b/>
        <w:sz w:val="32"/>
      </w:rPr>
      <w:t xml:space="preserve"> Off</w:t>
    </w:r>
    <w:r w:rsidR="00CF7142" w:rsidRPr="00973B98">
      <w:rPr>
        <w:rFonts w:asciiTheme="majorHAnsi" w:hAnsiTheme="majorHAnsi"/>
        <w:b/>
        <w:sz w:val="32"/>
      </w:rPr>
      <w:t xml:space="preserve">line Medical Certifiers </w:t>
    </w:r>
    <w:r w:rsidR="00CF7142" w:rsidRPr="00973B98">
      <w:rPr>
        <w:b/>
        <w:noProof/>
      </w:rPr>
      <w:drawing>
        <wp:anchor distT="0" distB="0" distL="114300" distR="114300" simplePos="0" relativeHeight="251661312" behindDoc="1" locked="0" layoutInCell="1" allowOverlap="1" wp14:anchorId="1D421CAF" wp14:editId="0C531562">
          <wp:simplePos x="0" y="0"/>
          <wp:positionH relativeFrom="column">
            <wp:posOffset>-259080</wp:posOffset>
          </wp:positionH>
          <wp:positionV relativeFrom="paragraph">
            <wp:posOffset>-276860</wp:posOffset>
          </wp:positionV>
          <wp:extent cx="6558280" cy="9112250"/>
          <wp:effectExtent l="0" t="0" r="0" b="0"/>
          <wp:wrapNone/>
          <wp:docPr id="71" name="Picture 71" descr="background image for Summary of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flipH="1">
                    <a:off x="0" y="0"/>
                    <a:ext cx="6558280" cy="9112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736F"/>
    <w:multiLevelType w:val="hybridMultilevel"/>
    <w:tmpl w:val="916E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D423F"/>
    <w:multiLevelType w:val="hybridMultilevel"/>
    <w:tmpl w:val="44E0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25CD2"/>
    <w:multiLevelType w:val="hybridMultilevel"/>
    <w:tmpl w:val="59E89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926232"/>
    <w:multiLevelType w:val="hybridMultilevel"/>
    <w:tmpl w:val="A15E45AC"/>
    <w:lvl w:ilvl="0" w:tplc="E30E54F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A2504"/>
    <w:multiLevelType w:val="hybridMultilevel"/>
    <w:tmpl w:val="3D5669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697A1A"/>
    <w:multiLevelType w:val="hybridMultilevel"/>
    <w:tmpl w:val="2DE4D556"/>
    <w:lvl w:ilvl="0" w:tplc="B4F6E71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16A67"/>
    <w:multiLevelType w:val="hybridMultilevel"/>
    <w:tmpl w:val="DE46B60A"/>
    <w:lvl w:ilvl="0" w:tplc="E30E54F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AD3442"/>
    <w:multiLevelType w:val="hybridMultilevel"/>
    <w:tmpl w:val="F3D01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67633C"/>
    <w:multiLevelType w:val="hybridMultilevel"/>
    <w:tmpl w:val="7EE4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F3FF6"/>
    <w:multiLevelType w:val="hybridMultilevel"/>
    <w:tmpl w:val="12A4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5B5E01"/>
    <w:multiLevelType w:val="hybridMultilevel"/>
    <w:tmpl w:val="4442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F1D07"/>
    <w:multiLevelType w:val="hybridMultilevel"/>
    <w:tmpl w:val="93A0E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2354B64"/>
    <w:multiLevelType w:val="hybridMultilevel"/>
    <w:tmpl w:val="3EE41420"/>
    <w:lvl w:ilvl="0" w:tplc="BA0A8BAE">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2DB38B7"/>
    <w:multiLevelType w:val="hybridMultilevel"/>
    <w:tmpl w:val="ECEE1C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75E5A88"/>
    <w:multiLevelType w:val="hybridMultilevel"/>
    <w:tmpl w:val="CB98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194C9D"/>
    <w:multiLevelType w:val="hybridMultilevel"/>
    <w:tmpl w:val="4D484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D90F15"/>
    <w:multiLevelType w:val="hybridMultilevel"/>
    <w:tmpl w:val="945E7B9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nsid w:val="46DC254D"/>
    <w:multiLevelType w:val="hybridMultilevel"/>
    <w:tmpl w:val="85F8E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B2C1F8D"/>
    <w:multiLevelType w:val="hybridMultilevel"/>
    <w:tmpl w:val="354632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0049BD"/>
    <w:multiLevelType w:val="hybridMultilevel"/>
    <w:tmpl w:val="26BA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8A184F"/>
    <w:multiLevelType w:val="hybridMultilevel"/>
    <w:tmpl w:val="D6E0EB00"/>
    <w:lvl w:ilvl="0" w:tplc="9CC25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9A3EE2"/>
    <w:multiLevelType w:val="hybridMultilevel"/>
    <w:tmpl w:val="26BA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4F264F"/>
    <w:multiLevelType w:val="hybridMultilevel"/>
    <w:tmpl w:val="CE46D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05B2150"/>
    <w:multiLevelType w:val="hybridMultilevel"/>
    <w:tmpl w:val="44A8710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4">
    <w:nsid w:val="73B667AA"/>
    <w:multiLevelType w:val="hybridMultilevel"/>
    <w:tmpl w:val="4C48C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24"/>
  </w:num>
  <w:num w:numId="4">
    <w:abstractNumId w:val="18"/>
  </w:num>
  <w:num w:numId="5">
    <w:abstractNumId w:val="1"/>
  </w:num>
  <w:num w:numId="6">
    <w:abstractNumId w:val="23"/>
  </w:num>
  <w:num w:numId="7">
    <w:abstractNumId w:val="20"/>
  </w:num>
  <w:num w:numId="8">
    <w:abstractNumId w:val="14"/>
  </w:num>
  <w:num w:numId="9">
    <w:abstractNumId w:val="0"/>
  </w:num>
  <w:num w:numId="10">
    <w:abstractNumId w:val="17"/>
  </w:num>
  <w:num w:numId="11">
    <w:abstractNumId w:val="22"/>
  </w:num>
  <w:num w:numId="12">
    <w:abstractNumId w:val="16"/>
  </w:num>
  <w:num w:numId="13">
    <w:abstractNumId w:val="11"/>
  </w:num>
  <w:num w:numId="14">
    <w:abstractNumId w:val="7"/>
  </w:num>
  <w:num w:numId="15">
    <w:abstractNumId w:val="21"/>
  </w:num>
  <w:num w:numId="16">
    <w:abstractNumId w:val="19"/>
  </w:num>
  <w:num w:numId="17">
    <w:abstractNumId w:val="13"/>
  </w:num>
  <w:num w:numId="18">
    <w:abstractNumId w:val="2"/>
  </w:num>
  <w:num w:numId="19">
    <w:abstractNumId w:val="24"/>
  </w:num>
  <w:num w:numId="20">
    <w:abstractNumId w:val="8"/>
  </w:num>
  <w:num w:numId="21">
    <w:abstractNumId w:val="15"/>
  </w:num>
  <w:num w:numId="22">
    <w:abstractNumId w:val="4"/>
  </w:num>
  <w:num w:numId="23">
    <w:abstractNumId w:val="12"/>
  </w:num>
  <w:num w:numId="24">
    <w:abstractNumId w:val="6"/>
  </w:num>
  <w:num w:numId="25">
    <w:abstractNumId w:val="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E0"/>
    <w:rsid w:val="000064B2"/>
    <w:rsid w:val="00012411"/>
    <w:rsid w:val="000277DA"/>
    <w:rsid w:val="00031543"/>
    <w:rsid w:val="0003562C"/>
    <w:rsid w:val="000460AC"/>
    <w:rsid w:val="000519E7"/>
    <w:rsid w:val="000617F0"/>
    <w:rsid w:val="00067089"/>
    <w:rsid w:val="00072FAC"/>
    <w:rsid w:val="00075250"/>
    <w:rsid w:val="00076DBE"/>
    <w:rsid w:val="00077CD3"/>
    <w:rsid w:val="000807ED"/>
    <w:rsid w:val="00080E31"/>
    <w:rsid w:val="000815E2"/>
    <w:rsid w:val="000935FB"/>
    <w:rsid w:val="000A071F"/>
    <w:rsid w:val="000A526E"/>
    <w:rsid w:val="000B01B3"/>
    <w:rsid w:val="000B46EF"/>
    <w:rsid w:val="000C08AD"/>
    <w:rsid w:val="000C34BA"/>
    <w:rsid w:val="000C4D85"/>
    <w:rsid w:val="000E2D0A"/>
    <w:rsid w:val="000E2F02"/>
    <w:rsid w:val="000F4F1E"/>
    <w:rsid w:val="001010EB"/>
    <w:rsid w:val="00103644"/>
    <w:rsid w:val="00104867"/>
    <w:rsid w:val="00106C85"/>
    <w:rsid w:val="001156A1"/>
    <w:rsid w:val="0012686C"/>
    <w:rsid w:val="001270F8"/>
    <w:rsid w:val="00135BBD"/>
    <w:rsid w:val="00155AF3"/>
    <w:rsid w:val="001579E7"/>
    <w:rsid w:val="00166664"/>
    <w:rsid w:val="00166AF4"/>
    <w:rsid w:val="00170128"/>
    <w:rsid w:val="00171C63"/>
    <w:rsid w:val="001728E0"/>
    <w:rsid w:val="001734F6"/>
    <w:rsid w:val="00176F71"/>
    <w:rsid w:val="00180C1D"/>
    <w:rsid w:val="00185F7D"/>
    <w:rsid w:val="0019596E"/>
    <w:rsid w:val="00197153"/>
    <w:rsid w:val="001C7BC5"/>
    <w:rsid w:val="001E18A8"/>
    <w:rsid w:val="001E38F2"/>
    <w:rsid w:val="001E4B64"/>
    <w:rsid w:val="001F2630"/>
    <w:rsid w:val="001F3187"/>
    <w:rsid w:val="001F35B0"/>
    <w:rsid w:val="00201A82"/>
    <w:rsid w:val="002125C1"/>
    <w:rsid w:val="00230B43"/>
    <w:rsid w:val="0023711E"/>
    <w:rsid w:val="002407E4"/>
    <w:rsid w:val="00256EAC"/>
    <w:rsid w:val="0026022A"/>
    <w:rsid w:val="00276116"/>
    <w:rsid w:val="0028406E"/>
    <w:rsid w:val="00285FCB"/>
    <w:rsid w:val="002A6891"/>
    <w:rsid w:val="002D0987"/>
    <w:rsid w:val="002D0A8B"/>
    <w:rsid w:val="002D0FAB"/>
    <w:rsid w:val="00302FE0"/>
    <w:rsid w:val="00340E34"/>
    <w:rsid w:val="00345341"/>
    <w:rsid w:val="00353338"/>
    <w:rsid w:val="00354228"/>
    <w:rsid w:val="00355273"/>
    <w:rsid w:val="00355EF2"/>
    <w:rsid w:val="003647BB"/>
    <w:rsid w:val="0036625A"/>
    <w:rsid w:val="00370788"/>
    <w:rsid w:val="0037309D"/>
    <w:rsid w:val="00374218"/>
    <w:rsid w:val="00376B8B"/>
    <w:rsid w:val="00391A22"/>
    <w:rsid w:val="003A5E55"/>
    <w:rsid w:val="003A7A23"/>
    <w:rsid w:val="003A7D69"/>
    <w:rsid w:val="003E0ED3"/>
    <w:rsid w:val="003E235F"/>
    <w:rsid w:val="003E4C13"/>
    <w:rsid w:val="003F09F0"/>
    <w:rsid w:val="003F3F70"/>
    <w:rsid w:val="003F7379"/>
    <w:rsid w:val="004228BF"/>
    <w:rsid w:val="00423877"/>
    <w:rsid w:val="00427807"/>
    <w:rsid w:val="00444421"/>
    <w:rsid w:val="00446A57"/>
    <w:rsid w:val="00473014"/>
    <w:rsid w:val="004778AC"/>
    <w:rsid w:val="004A44CA"/>
    <w:rsid w:val="004A4D3E"/>
    <w:rsid w:val="004A5550"/>
    <w:rsid w:val="004B2CC7"/>
    <w:rsid w:val="004C3A2C"/>
    <w:rsid w:val="004C52A6"/>
    <w:rsid w:val="004C5827"/>
    <w:rsid w:val="004C71EE"/>
    <w:rsid w:val="004E7586"/>
    <w:rsid w:val="004F20FC"/>
    <w:rsid w:val="004F4E3F"/>
    <w:rsid w:val="005050AE"/>
    <w:rsid w:val="0050631A"/>
    <w:rsid w:val="0050790E"/>
    <w:rsid w:val="0052613A"/>
    <w:rsid w:val="00526775"/>
    <w:rsid w:val="00526931"/>
    <w:rsid w:val="00540CB7"/>
    <w:rsid w:val="00546402"/>
    <w:rsid w:val="00553233"/>
    <w:rsid w:val="00557524"/>
    <w:rsid w:val="00572372"/>
    <w:rsid w:val="00574172"/>
    <w:rsid w:val="00577F41"/>
    <w:rsid w:val="005803E5"/>
    <w:rsid w:val="0058536D"/>
    <w:rsid w:val="005D193C"/>
    <w:rsid w:val="005F1187"/>
    <w:rsid w:val="0061181D"/>
    <w:rsid w:val="00613BA9"/>
    <w:rsid w:val="00623008"/>
    <w:rsid w:val="006517EF"/>
    <w:rsid w:val="00660310"/>
    <w:rsid w:val="00663872"/>
    <w:rsid w:val="00665DF4"/>
    <w:rsid w:val="0067573F"/>
    <w:rsid w:val="00684362"/>
    <w:rsid w:val="00692794"/>
    <w:rsid w:val="006A0451"/>
    <w:rsid w:val="006A22BF"/>
    <w:rsid w:val="006B0D6E"/>
    <w:rsid w:val="006B30D3"/>
    <w:rsid w:val="006B4770"/>
    <w:rsid w:val="006B58BA"/>
    <w:rsid w:val="006C0F41"/>
    <w:rsid w:val="006C43D1"/>
    <w:rsid w:val="006D1754"/>
    <w:rsid w:val="006D3A6D"/>
    <w:rsid w:val="006D4F74"/>
    <w:rsid w:val="006E254D"/>
    <w:rsid w:val="006E2A87"/>
    <w:rsid w:val="006E54E1"/>
    <w:rsid w:val="006F1924"/>
    <w:rsid w:val="006F6F3A"/>
    <w:rsid w:val="00715254"/>
    <w:rsid w:val="007253FE"/>
    <w:rsid w:val="00727EAF"/>
    <w:rsid w:val="007329BE"/>
    <w:rsid w:val="00746459"/>
    <w:rsid w:val="00752328"/>
    <w:rsid w:val="0075330D"/>
    <w:rsid w:val="007603E0"/>
    <w:rsid w:val="0076369F"/>
    <w:rsid w:val="00774AA8"/>
    <w:rsid w:val="007806AF"/>
    <w:rsid w:val="007810B0"/>
    <w:rsid w:val="00794F89"/>
    <w:rsid w:val="007B00BB"/>
    <w:rsid w:val="007B39FA"/>
    <w:rsid w:val="007C33AF"/>
    <w:rsid w:val="007C3F33"/>
    <w:rsid w:val="007C68B3"/>
    <w:rsid w:val="007D4A43"/>
    <w:rsid w:val="007E46FB"/>
    <w:rsid w:val="007F3921"/>
    <w:rsid w:val="008001DE"/>
    <w:rsid w:val="008119B4"/>
    <w:rsid w:val="008125E6"/>
    <w:rsid w:val="008131CE"/>
    <w:rsid w:val="0083208F"/>
    <w:rsid w:val="0086184D"/>
    <w:rsid w:val="00863DE9"/>
    <w:rsid w:val="00865644"/>
    <w:rsid w:val="00874731"/>
    <w:rsid w:val="0088754A"/>
    <w:rsid w:val="00891CBA"/>
    <w:rsid w:val="008B611A"/>
    <w:rsid w:val="008B7EDE"/>
    <w:rsid w:val="008C3E87"/>
    <w:rsid w:val="008D65CF"/>
    <w:rsid w:val="008E1BB0"/>
    <w:rsid w:val="008E2E49"/>
    <w:rsid w:val="008F70B8"/>
    <w:rsid w:val="00914FEE"/>
    <w:rsid w:val="00920500"/>
    <w:rsid w:val="0092432B"/>
    <w:rsid w:val="00924B69"/>
    <w:rsid w:val="00926E4F"/>
    <w:rsid w:val="00926FA7"/>
    <w:rsid w:val="00933EFB"/>
    <w:rsid w:val="0093551C"/>
    <w:rsid w:val="00940DFB"/>
    <w:rsid w:val="00962E55"/>
    <w:rsid w:val="009704F9"/>
    <w:rsid w:val="00973B98"/>
    <w:rsid w:val="00975441"/>
    <w:rsid w:val="009863AE"/>
    <w:rsid w:val="00991ED9"/>
    <w:rsid w:val="009970F2"/>
    <w:rsid w:val="009A5CA1"/>
    <w:rsid w:val="009B696B"/>
    <w:rsid w:val="009D06C0"/>
    <w:rsid w:val="009D2E49"/>
    <w:rsid w:val="00A040FE"/>
    <w:rsid w:val="00A046DA"/>
    <w:rsid w:val="00A36EB8"/>
    <w:rsid w:val="00A37A6F"/>
    <w:rsid w:val="00A42D9F"/>
    <w:rsid w:val="00A464C7"/>
    <w:rsid w:val="00A62073"/>
    <w:rsid w:val="00A70249"/>
    <w:rsid w:val="00A7472A"/>
    <w:rsid w:val="00A8411F"/>
    <w:rsid w:val="00A845C5"/>
    <w:rsid w:val="00A90129"/>
    <w:rsid w:val="00AB1298"/>
    <w:rsid w:val="00AB1818"/>
    <w:rsid w:val="00AB7347"/>
    <w:rsid w:val="00AD05C2"/>
    <w:rsid w:val="00AD1CFC"/>
    <w:rsid w:val="00AD7A40"/>
    <w:rsid w:val="00AE080E"/>
    <w:rsid w:val="00AF46B9"/>
    <w:rsid w:val="00B02161"/>
    <w:rsid w:val="00B02DF2"/>
    <w:rsid w:val="00B11296"/>
    <w:rsid w:val="00B13AD2"/>
    <w:rsid w:val="00B331DE"/>
    <w:rsid w:val="00B37A49"/>
    <w:rsid w:val="00B40FC8"/>
    <w:rsid w:val="00B469CE"/>
    <w:rsid w:val="00B52259"/>
    <w:rsid w:val="00B66D66"/>
    <w:rsid w:val="00B74747"/>
    <w:rsid w:val="00B81E81"/>
    <w:rsid w:val="00B90186"/>
    <w:rsid w:val="00B90C93"/>
    <w:rsid w:val="00B917B7"/>
    <w:rsid w:val="00B92006"/>
    <w:rsid w:val="00B920CD"/>
    <w:rsid w:val="00B95FE6"/>
    <w:rsid w:val="00BA0B19"/>
    <w:rsid w:val="00BA5671"/>
    <w:rsid w:val="00BB5419"/>
    <w:rsid w:val="00BC5894"/>
    <w:rsid w:val="00BD2EE4"/>
    <w:rsid w:val="00BD772E"/>
    <w:rsid w:val="00BE42E0"/>
    <w:rsid w:val="00BF37CB"/>
    <w:rsid w:val="00C03637"/>
    <w:rsid w:val="00C20B0B"/>
    <w:rsid w:val="00C24690"/>
    <w:rsid w:val="00C33D11"/>
    <w:rsid w:val="00C53C29"/>
    <w:rsid w:val="00C73AFB"/>
    <w:rsid w:val="00C75CAF"/>
    <w:rsid w:val="00C82398"/>
    <w:rsid w:val="00C85822"/>
    <w:rsid w:val="00C86AE7"/>
    <w:rsid w:val="00C909B2"/>
    <w:rsid w:val="00C96E29"/>
    <w:rsid w:val="00CA2B29"/>
    <w:rsid w:val="00CC094E"/>
    <w:rsid w:val="00CC6766"/>
    <w:rsid w:val="00CD1E17"/>
    <w:rsid w:val="00CF0442"/>
    <w:rsid w:val="00CF1038"/>
    <w:rsid w:val="00CF5F32"/>
    <w:rsid w:val="00CF655D"/>
    <w:rsid w:val="00CF7142"/>
    <w:rsid w:val="00D0293B"/>
    <w:rsid w:val="00D037A8"/>
    <w:rsid w:val="00D0747E"/>
    <w:rsid w:val="00D21FA1"/>
    <w:rsid w:val="00D325C6"/>
    <w:rsid w:val="00D53C17"/>
    <w:rsid w:val="00D54E5F"/>
    <w:rsid w:val="00D5551E"/>
    <w:rsid w:val="00D61D7B"/>
    <w:rsid w:val="00D64206"/>
    <w:rsid w:val="00D71BA7"/>
    <w:rsid w:val="00D85E28"/>
    <w:rsid w:val="00DA0E1B"/>
    <w:rsid w:val="00DA1EF4"/>
    <w:rsid w:val="00DA4501"/>
    <w:rsid w:val="00DB21F4"/>
    <w:rsid w:val="00DC060F"/>
    <w:rsid w:val="00DD0AD3"/>
    <w:rsid w:val="00DD46B8"/>
    <w:rsid w:val="00DE3B8A"/>
    <w:rsid w:val="00DF006A"/>
    <w:rsid w:val="00DF2915"/>
    <w:rsid w:val="00E00D84"/>
    <w:rsid w:val="00E014F0"/>
    <w:rsid w:val="00E059EB"/>
    <w:rsid w:val="00E20566"/>
    <w:rsid w:val="00E3438F"/>
    <w:rsid w:val="00E37230"/>
    <w:rsid w:val="00E40162"/>
    <w:rsid w:val="00E40597"/>
    <w:rsid w:val="00E43743"/>
    <w:rsid w:val="00E44C10"/>
    <w:rsid w:val="00E550C7"/>
    <w:rsid w:val="00E55917"/>
    <w:rsid w:val="00E56E14"/>
    <w:rsid w:val="00E9054A"/>
    <w:rsid w:val="00EA360B"/>
    <w:rsid w:val="00EA65C3"/>
    <w:rsid w:val="00EB448D"/>
    <w:rsid w:val="00EC3C22"/>
    <w:rsid w:val="00EC4000"/>
    <w:rsid w:val="00EC4EFB"/>
    <w:rsid w:val="00EC6D1A"/>
    <w:rsid w:val="00ED2E0C"/>
    <w:rsid w:val="00EE3FE0"/>
    <w:rsid w:val="00EE4333"/>
    <w:rsid w:val="00F07787"/>
    <w:rsid w:val="00F1270B"/>
    <w:rsid w:val="00F13D8F"/>
    <w:rsid w:val="00F165F3"/>
    <w:rsid w:val="00F239C5"/>
    <w:rsid w:val="00F26A90"/>
    <w:rsid w:val="00F27C6C"/>
    <w:rsid w:val="00F31671"/>
    <w:rsid w:val="00F31FBC"/>
    <w:rsid w:val="00F40F9A"/>
    <w:rsid w:val="00F57E59"/>
    <w:rsid w:val="00F7102A"/>
    <w:rsid w:val="00FB3F71"/>
    <w:rsid w:val="00FB4AD0"/>
    <w:rsid w:val="00FB6BFE"/>
    <w:rsid w:val="00FC6B63"/>
    <w:rsid w:val="00FC7831"/>
    <w:rsid w:val="00FD0B78"/>
    <w:rsid w:val="00FD3578"/>
    <w:rsid w:val="00FE2183"/>
    <w:rsid w:val="00FE425D"/>
    <w:rsid w:val="00FE7D50"/>
    <w:rsid w:val="00FF0D60"/>
    <w:rsid w:val="00FF1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663872"/>
    <w:pPr>
      <w:keepNext/>
      <w:keepLines/>
      <w:spacing w:before="200" w:after="0"/>
      <w:outlineLvl w:val="2"/>
    </w:pPr>
    <w:rPr>
      <w:rFonts w:asciiTheme="majorHAnsi" w:eastAsiaTheme="majorEastAsia" w:hAnsiTheme="majorHAnsi" w:cstheme="majorBidi"/>
      <w:b/>
      <w:b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character" w:styleId="CommentReference">
    <w:name w:val="annotation reference"/>
    <w:basedOn w:val="DefaultParagraphFont"/>
    <w:uiPriority w:val="99"/>
    <w:semiHidden/>
    <w:unhideWhenUsed/>
    <w:rsid w:val="008E2E49"/>
    <w:rPr>
      <w:sz w:val="16"/>
      <w:szCs w:val="16"/>
    </w:rPr>
  </w:style>
  <w:style w:type="paragraph" w:styleId="CommentText">
    <w:name w:val="annotation text"/>
    <w:basedOn w:val="Normal"/>
    <w:link w:val="CommentTextChar"/>
    <w:uiPriority w:val="99"/>
    <w:semiHidden/>
    <w:unhideWhenUsed/>
    <w:rsid w:val="008E2E49"/>
    <w:pPr>
      <w:spacing w:line="240" w:lineRule="auto"/>
    </w:pPr>
    <w:rPr>
      <w:sz w:val="20"/>
      <w:szCs w:val="20"/>
    </w:rPr>
  </w:style>
  <w:style w:type="character" w:customStyle="1" w:styleId="CommentTextChar">
    <w:name w:val="Comment Text Char"/>
    <w:basedOn w:val="DefaultParagraphFont"/>
    <w:link w:val="CommentText"/>
    <w:uiPriority w:val="99"/>
    <w:semiHidden/>
    <w:rsid w:val="008E2E49"/>
    <w:rPr>
      <w:sz w:val="20"/>
      <w:szCs w:val="20"/>
    </w:rPr>
  </w:style>
  <w:style w:type="paragraph" w:styleId="CommentSubject">
    <w:name w:val="annotation subject"/>
    <w:basedOn w:val="CommentText"/>
    <w:next w:val="CommentText"/>
    <w:link w:val="CommentSubjectChar"/>
    <w:uiPriority w:val="99"/>
    <w:semiHidden/>
    <w:unhideWhenUsed/>
    <w:rsid w:val="008E2E49"/>
    <w:rPr>
      <w:b/>
      <w:bCs/>
    </w:rPr>
  </w:style>
  <w:style w:type="character" w:customStyle="1" w:styleId="CommentSubjectChar">
    <w:name w:val="Comment Subject Char"/>
    <w:basedOn w:val="CommentTextChar"/>
    <w:link w:val="CommentSubject"/>
    <w:uiPriority w:val="99"/>
    <w:semiHidden/>
    <w:rsid w:val="008E2E49"/>
    <w:rPr>
      <w:b/>
      <w:bCs/>
      <w:sz w:val="20"/>
      <w:szCs w:val="20"/>
    </w:rPr>
  </w:style>
  <w:style w:type="character" w:customStyle="1" w:styleId="Heading3Char">
    <w:name w:val="Heading 3 Char"/>
    <w:basedOn w:val="DefaultParagraphFont"/>
    <w:link w:val="Heading3"/>
    <w:uiPriority w:val="9"/>
    <w:rsid w:val="00663872"/>
    <w:rPr>
      <w:rFonts w:asciiTheme="majorHAnsi" w:eastAsiaTheme="majorEastAsia" w:hAnsiTheme="majorHAnsi" w:cstheme="majorBidi"/>
      <w:b/>
      <w:bCs/>
      <w:color w:val="A9A57C" w:themeColor="accent1"/>
    </w:rPr>
  </w:style>
  <w:style w:type="table" w:styleId="MediumGrid2-Accent1">
    <w:name w:val="Medium Grid 2 Accent 1"/>
    <w:basedOn w:val="TableNormal"/>
    <w:uiPriority w:val="68"/>
    <w:rsid w:val="00F239C5"/>
    <w:pPr>
      <w:spacing w:after="0" w:line="240" w:lineRule="auto"/>
    </w:pPr>
    <w:rPr>
      <w:rFonts w:asciiTheme="majorHAnsi" w:eastAsiaTheme="majorEastAsia" w:hAnsiTheme="majorHAnsi" w:cstheme="majorBidi"/>
      <w:color w:val="2F2B20" w:themeColor="text1"/>
    </w:rPr>
    <w:tblPr>
      <w:tblStyleRowBandSize w:val="1"/>
      <w:tblStyleColBandSize w:val="1"/>
      <w:tblInd w:w="0" w:type="dxa"/>
      <w:tblBorders>
        <w:top w:val="single" w:sz="8" w:space="0" w:color="A9A57C" w:themeColor="accent1"/>
        <w:left w:val="single" w:sz="8" w:space="0" w:color="A9A57C" w:themeColor="accent1"/>
        <w:bottom w:val="single" w:sz="8" w:space="0" w:color="A9A57C" w:themeColor="accent1"/>
        <w:right w:val="single" w:sz="8" w:space="0" w:color="A9A57C" w:themeColor="accent1"/>
        <w:insideH w:val="single" w:sz="8" w:space="0" w:color="A9A57C" w:themeColor="accent1"/>
        <w:insideV w:val="single" w:sz="8" w:space="0" w:color="A9A57C" w:themeColor="accent1"/>
      </w:tblBorders>
      <w:tblCellMar>
        <w:top w:w="0" w:type="dxa"/>
        <w:left w:w="108" w:type="dxa"/>
        <w:bottom w:w="0" w:type="dxa"/>
        <w:right w:w="108" w:type="dxa"/>
      </w:tblCellMar>
    </w:tblPr>
    <w:tcPr>
      <w:shd w:val="clear" w:color="auto" w:fill="E9E8DE" w:themeFill="accent1" w:themeFillTint="3F"/>
    </w:tcPr>
    <w:tblStylePr w:type="firstRow">
      <w:rPr>
        <w:b/>
        <w:bCs/>
        <w:color w:val="2F2B20" w:themeColor="text1"/>
      </w:rPr>
      <w:tblPr/>
      <w:tcPr>
        <w:shd w:val="clear" w:color="auto" w:fill="F6F6F2" w:themeFill="accent1" w:themeFillTint="19"/>
      </w:tcPr>
    </w:tblStylePr>
    <w:tblStylePr w:type="lastRow">
      <w:rPr>
        <w:b/>
        <w:bCs/>
        <w:color w:val="2F2B20" w:themeColor="text1"/>
      </w:rPr>
      <w:tblPr/>
      <w:tcPr>
        <w:tcBorders>
          <w:top w:val="single" w:sz="12" w:space="0" w:color="2F2B20" w:themeColor="text1"/>
          <w:left w:val="nil"/>
          <w:bottom w:val="nil"/>
          <w:right w:val="nil"/>
          <w:insideH w:val="nil"/>
          <w:insideV w:val="nil"/>
        </w:tcBorders>
        <w:shd w:val="clear" w:color="auto" w:fill="FFFFFF" w:themeFill="background1"/>
      </w:tcPr>
    </w:tblStylePr>
    <w:tblStylePr w:type="firstCol">
      <w:rPr>
        <w:b/>
        <w:bCs/>
        <w:color w:val="2F2B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F2B20" w:themeColor="text1"/>
      </w:rPr>
      <w:tblPr/>
      <w:tcPr>
        <w:tcBorders>
          <w:top w:val="nil"/>
          <w:left w:val="nil"/>
          <w:bottom w:val="nil"/>
          <w:right w:val="nil"/>
          <w:insideH w:val="nil"/>
          <w:insideV w:val="nil"/>
        </w:tcBorders>
        <w:shd w:val="clear" w:color="auto" w:fill="EDECE4" w:themeFill="accent1" w:themeFillTint="33"/>
      </w:tcPr>
    </w:tblStylePr>
    <w:tblStylePr w:type="band1Vert">
      <w:tblPr/>
      <w:tcPr>
        <w:shd w:val="clear" w:color="auto" w:fill="D4D2BD" w:themeFill="accent1" w:themeFillTint="7F"/>
      </w:tcPr>
    </w:tblStylePr>
    <w:tblStylePr w:type="band1Horz">
      <w:tblPr/>
      <w:tcPr>
        <w:tcBorders>
          <w:insideH w:val="single" w:sz="6" w:space="0" w:color="A9A57C" w:themeColor="accent1"/>
          <w:insideV w:val="single" w:sz="6" w:space="0" w:color="A9A57C" w:themeColor="accent1"/>
        </w:tcBorders>
        <w:shd w:val="clear" w:color="auto" w:fill="D4D2BD"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BB5419"/>
    <w:pPr>
      <w:spacing w:after="0" w:line="240" w:lineRule="auto"/>
    </w:pPr>
    <w:tblPr>
      <w:tblStyleRowBandSize w:val="1"/>
      <w:tblStyleColBandSize w:val="1"/>
      <w:tblInd w:w="0" w:type="dxa"/>
      <w:tblBorders>
        <w:top w:val="single" w:sz="8" w:space="0" w:color="BEBB9C" w:themeColor="accent1" w:themeTint="BF"/>
        <w:left w:val="single" w:sz="8" w:space="0" w:color="BEBB9C" w:themeColor="accent1" w:themeTint="BF"/>
        <w:bottom w:val="single" w:sz="8" w:space="0" w:color="BEBB9C" w:themeColor="accent1" w:themeTint="BF"/>
        <w:right w:val="single" w:sz="8" w:space="0" w:color="BEBB9C" w:themeColor="accent1" w:themeTint="BF"/>
        <w:insideH w:val="single" w:sz="8" w:space="0" w:color="BEBB9C" w:themeColor="accent1" w:themeTint="BF"/>
        <w:insideV w:val="single" w:sz="8" w:space="0" w:color="BEBB9C" w:themeColor="accent1" w:themeTint="BF"/>
      </w:tblBorders>
      <w:tblCellMar>
        <w:top w:w="0" w:type="dxa"/>
        <w:left w:w="108" w:type="dxa"/>
        <w:bottom w:w="0" w:type="dxa"/>
        <w:right w:w="108" w:type="dxa"/>
      </w:tblCellMar>
    </w:tblPr>
    <w:tcPr>
      <w:shd w:val="clear" w:color="auto" w:fill="E9E8DE" w:themeFill="accent1" w:themeFillTint="3F"/>
    </w:tcPr>
    <w:tblStylePr w:type="firstRow">
      <w:rPr>
        <w:b/>
        <w:bCs/>
      </w:rPr>
    </w:tblStylePr>
    <w:tblStylePr w:type="lastRow">
      <w:rPr>
        <w:b/>
        <w:bCs/>
      </w:rPr>
      <w:tblPr/>
      <w:tcPr>
        <w:tcBorders>
          <w:top w:val="single" w:sz="18" w:space="0" w:color="BEBB9C" w:themeColor="accent1" w:themeTint="BF"/>
        </w:tcBorders>
      </w:tcPr>
    </w:tblStylePr>
    <w:tblStylePr w:type="firstCol">
      <w:rPr>
        <w:b/>
        <w:bCs/>
      </w:rPr>
    </w:tblStylePr>
    <w:tblStylePr w:type="lastCol">
      <w:rPr>
        <w:b/>
        <w:bCs/>
      </w:rPr>
    </w:tblStylePr>
    <w:tblStylePr w:type="band1Vert">
      <w:tblPr/>
      <w:tcPr>
        <w:shd w:val="clear" w:color="auto" w:fill="D4D2BD" w:themeFill="accent1" w:themeFillTint="7F"/>
      </w:tcPr>
    </w:tblStylePr>
    <w:tblStylePr w:type="band1Horz">
      <w:tblPr/>
      <w:tcPr>
        <w:shd w:val="clear" w:color="auto" w:fill="D4D2BD"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663872"/>
    <w:pPr>
      <w:keepNext/>
      <w:keepLines/>
      <w:spacing w:before="200" w:after="0"/>
      <w:outlineLvl w:val="2"/>
    </w:pPr>
    <w:rPr>
      <w:rFonts w:asciiTheme="majorHAnsi" w:eastAsiaTheme="majorEastAsia" w:hAnsiTheme="majorHAnsi" w:cstheme="majorBidi"/>
      <w:b/>
      <w:b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character" w:styleId="CommentReference">
    <w:name w:val="annotation reference"/>
    <w:basedOn w:val="DefaultParagraphFont"/>
    <w:uiPriority w:val="99"/>
    <w:semiHidden/>
    <w:unhideWhenUsed/>
    <w:rsid w:val="008E2E49"/>
    <w:rPr>
      <w:sz w:val="16"/>
      <w:szCs w:val="16"/>
    </w:rPr>
  </w:style>
  <w:style w:type="paragraph" w:styleId="CommentText">
    <w:name w:val="annotation text"/>
    <w:basedOn w:val="Normal"/>
    <w:link w:val="CommentTextChar"/>
    <w:uiPriority w:val="99"/>
    <w:semiHidden/>
    <w:unhideWhenUsed/>
    <w:rsid w:val="008E2E49"/>
    <w:pPr>
      <w:spacing w:line="240" w:lineRule="auto"/>
    </w:pPr>
    <w:rPr>
      <w:sz w:val="20"/>
      <w:szCs w:val="20"/>
    </w:rPr>
  </w:style>
  <w:style w:type="character" w:customStyle="1" w:styleId="CommentTextChar">
    <w:name w:val="Comment Text Char"/>
    <w:basedOn w:val="DefaultParagraphFont"/>
    <w:link w:val="CommentText"/>
    <w:uiPriority w:val="99"/>
    <w:semiHidden/>
    <w:rsid w:val="008E2E49"/>
    <w:rPr>
      <w:sz w:val="20"/>
      <w:szCs w:val="20"/>
    </w:rPr>
  </w:style>
  <w:style w:type="paragraph" w:styleId="CommentSubject">
    <w:name w:val="annotation subject"/>
    <w:basedOn w:val="CommentText"/>
    <w:next w:val="CommentText"/>
    <w:link w:val="CommentSubjectChar"/>
    <w:uiPriority w:val="99"/>
    <w:semiHidden/>
    <w:unhideWhenUsed/>
    <w:rsid w:val="008E2E49"/>
    <w:rPr>
      <w:b/>
      <w:bCs/>
    </w:rPr>
  </w:style>
  <w:style w:type="character" w:customStyle="1" w:styleId="CommentSubjectChar">
    <w:name w:val="Comment Subject Char"/>
    <w:basedOn w:val="CommentTextChar"/>
    <w:link w:val="CommentSubject"/>
    <w:uiPriority w:val="99"/>
    <w:semiHidden/>
    <w:rsid w:val="008E2E49"/>
    <w:rPr>
      <w:b/>
      <w:bCs/>
      <w:sz w:val="20"/>
      <w:szCs w:val="20"/>
    </w:rPr>
  </w:style>
  <w:style w:type="character" w:customStyle="1" w:styleId="Heading3Char">
    <w:name w:val="Heading 3 Char"/>
    <w:basedOn w:val="DefaultParagraphFont"/>
    <w:link w:val="Heading3"/>
    <w:uiPriority w:val="9"/>
    <w:rsid w:val="00663872"/>
    <w:rPr>
      <w:rFonts w:asciiTheme="majorHAnsi" w:eastAsiaTheme="majorEastAsia" w:hAnsiTheme="majorHAnsi" w:cstheme="majorBidi"/>
      <w:b/>
      <w:bCs/>
      <w:color w:val="A9A57C" w:themeColor="accent1"/>
    </w:rPr>
  </w:style>
  <w:style w:type="table" w:styleId="MediumGrid2-Accent1">
    <w:name w:val="Medium Grid 2 Accent 1"/>
    <w:basedOn w:val="TableNormal"/>
    <w:uiPriority w:val="68"/>
    <w:rsid w:val="00F239C5"/>
    <w:pPr>
      <w:spacing w:after="0" w:line="240" w:lineRule="auto"/>
    </w:pPr>
    <w:rPr>
      <w:rFonts w:asciiTheme="majorHAnsi" w:eastAsiaTheme="majorEastAsia" w:hAnsiTheme="majorHAnsi" w:cstheme="majorBidi"/>
      <w:color w:val="2F2B20" w:themeColor="text1"/>
    </w:rPr>
    <w:tblPr>
      <w:tblStyleRowBandSize w:val="1"/>
      <w:tblStyleColBandSize w:val="1"/>
      <w:tblInd w:w="0" w:type="dxa"/>
      <w:tblBorders>
        <w:top w:val="single" w:sz="8" w:space="0" w:color="A9A57C" w:themeColor="accent1"/>
        <w:left w:val="single" w:sz="8" w:space="0" w:color="A9A57C" w:themeColor="accent1"/>
        <w:bottom w:val="single" w:sz="8" w:space="0" w:color="A9A57C" w:themeColor="accent1"/>
        <w:right w:val="single" w:sz="8" w:space="0" w:color="A9A57C" w:themeColor="accent1"/>
        <w:insideH w:val="single" w:sz="8" w:space="0" w:color="A9A57C" w:themeColor="accent1"/>
        <w:insideV w:val="single" w:sz="8" w:space="0" w:color="A9A57C" w:themeColor="accent1"/>
      </w:tblBorders>
      <w:tblCellMar>
        <w:top w:w="0" w:type="dxa"/>
        <w:left w:w="108" w:type="dxa"/>
        <w:bottom w:w="0" w:type="dxa"/>
        <w:right w:w="108" w:type="dxa"/>
      </w:tblCellMar>
    </w:tblPr>
    <w:tcPr>
      <w:shd w:val="clear" w:color="auto" w:fill="E9E8DE" w:themeFill="accent1" w:themeFillTint="3F"/>
    </w:tcPr>
    <w:tblStylePr w:type="firstRow">
      <w:rPr>
        <w:b/>
        <w:bCs/>
        <w:color w:val="2F2B20" w:themeColor="text1"/>
      </w:rPr>
      <w:tblPr/>
      <w:tcPr>
        <w:shd w:val="clear" w:color="auto" w:fill="F6F6F2" w:themeFill="accent1" w:themeFillTint="19"/>
      </w:tcPr>
    </w:tblStylePr>
    <w:tblStylePr w:type="lastRow">
      <w:rPr>
        <w:b/>
        <w:bCs/>
        <w:color w:val="2F2B20" w:themeColor="text1"/>
      </w:rPr>
      <w:tblPr/>
      <w:tcPr>
        <w:tcBorders>
          <w:top w:val="single" w:sz="12" w:space="0" w:color="2F2B20" w:themeColor="text1"/>
          <w:left w:val="nil"/>
          <w:bottom w:val="nil"/>
          <w:right w:val="nil"/>
          <w:insideH w:val="nil"/>
          <w:insideV w:val="nil"/>
        </w:tcBorders>
        <w:shd w:val="clear" w:color="auto" w:fill="FFFFFF" w:themeFill="background1"/>
      </w:tcPr>
    </w:tblStylePr>
    <w:tblStylePr w:type="firstCol">
      <w:rPr>
        <w:b/>
        <w:bCs/>
        <w:color w:val="2F2B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F2B20" w:themeColor="text1"/>
      </w:rPr>
      <w:tblPr/>
      <w:tcPr>
        <w:tcBorders>
          <w:top w:val="nil"/>
          <w:left w:val="nil"/>
          <w:bottom w:val="nil"/>
          <w:right w:val="nil"/>
          <w:insideH w:val="nil"/>
          <w:insideV w:val="nil"/>
        </w:tcBorders>
        <w:shd w:val="clear" w:color="auto" w:fill="EDECE4" w:themeFill="accent1" w:themeFillTint="33"/>
      </w:tcPr>
    </w:tblStylePr>
    <w:tblStylePr w:type="band1Vert">
      <w:tblPr/>
      <w:tcPr>
        <w:shd w:val="clear" w:color="auto" w:fill="D4D2BD" w:themeFill="accent1" w:themeFillTint="7F"/>
      </w:tcPr>
    </w:tblStylePr>
    <w:tblStylePr w:type="band1Horz">
      <w:tblPr/>
      <w:tcPr>
        <w:tcBorders>
          <w:insideH w:val="single" w:sz="6" w:space="0" w:color="A9A57C" w:themeColor="accent1"/>
          <w:insideV w:val="single" w:sz="6" w:space="0" w:color="A9A57C" w:themeColor="accent1"/>
        </w:tcBorders>
        <w:shd w:val="clear" w:color="auto" w:fill="D4D2BD"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BB5419"/>
    <w:pPr>
      <w:spacing w:after="0" w:line="240" w:lineRule="auto"/>
    </w:pPr>
    <w:tblPr>
      <w:tblStyleRowBandSize w:val="1"/>
      <w:tblStyleColBandSize w:val="1"/>
      <w:tblInd w:w="0" w:type="dxa"/>
      <w:tblBorders>
        <w:top w:val="single" w:sz="8" w:space="0" w:color="BEBB9C" w:themeColor="accent1" w:themeTint="BF"/>
        <w:left w:val="single" w:sz="8" w:space="0" w:color="BEBB9C" w:themeColor="accent1" w:themeTint="BF"/>
        <w:bottom w:val="single" w:sz="8" w:space="0" w:color="BEBB9C" w:themeColor="accent1" w:themeTint="BF"/>
        <w:right w:val="single" w:sz="8" w:space="0" w:color="BEBB9C" w:themeColor="accent1" w:themeTint="BF"/>
        <w:insideH w:val="single" w:sz="8" w:space="0" w:color="BEBB9C" w:themeColor="accent1" w:themeTint="BF"/>
        <w:insideV w:val="single" w:sz="8" w:space="0" w:color="BEBB9C" w:themeColor="accent1" w:themeTint="BF"/>
      </w:tblBorders>
      <w:tblCellMar>
        <w:top w:w="0" w:type="dxa"/>
        <w:left w:w="108" w:type="dxa"/>
        <w:bottom w:w="0" w:type="dxa"/>
        <w:right w:w="108" w:type="dxa"/>
      </w:tblCellMar>
    </w:tblPr>
    <w:tcPr>
      <w:shd w:val="clear" w:color="auto" w:fill="E9E8DE" w:themeFill="accent1" w:themeFillTint="3F"/>
    </w:tcPr>
    <w:tblStylePr w:type="firstRow">
      <w:rPr>
        <w:b/>
        <w:bCs/>
      </w:rPr>
    </w:tblStylePr>
    <w:tblStylePr w:type="lastRow">
      <w:rPr>
        <w:b/>
        <w:bCs/>
      </w:rPr>
      <w:tblPr/>
      <w:tcPr>
        <w:tcBorders>
          <w:top w:val="single" w:sz="18" w:space="0" w:color="BEBB9C" w:themeColor="accent1" w:themeTint="BF"/>
        </w:tcBorders>
      </w:tcPr>
    </w:tblStylePr>
    <w:tblStylePr w:type="firstCol">
      <w:rPr>
        <w:b/>
        <w:bCs/>
      </w:rPr>
    </w:tblStylePr>
    <w:tblStylePr w:type="lastCol">
      <w:rPr>
        <w:b/>
        <w:bCs/>
      </w:rPr>
    </w:tblStylePr>
    <w:tblStylePr w:type="band1Vert">
      <w:tblPr/>
      <w:tcPr>
        <w:shd w:val="clear" w:color="auto" w:fill="D4D2BD" w:themeFill="accent1" w:themeFillTint="7F"/>
      </w:tcPr>
    </w:tblStylePr>
    <w:tblStylePr w:type="band1Horz">
      <w:tblPr/>
      <w:tcPr>
        <w:shd w:val="clear" w:color="auto" w:fill="D4D2BD"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337729">
      <w:bodyDiv w:val="1"/>
      <w:marLeft w:val="0"/>
      <w:marRight w:val="0"/>
      <w:marTop w:val="0"/>
      <w:marBottom w:val="0"/>
      <w:divBdr>
        <w:top w:val="none" w:sz="0" w:space="0" w:color="auto"/>
        <w:left w:val="none" w:sz="0" w:space="0" w:color="auto"/>
        <w:bottom w:val="none" w:sz="0" w:space="0" w:color="auto"/>
        <w:right w:val="none" w:sz="0" w:space="0" w:color="auto"/>
      </w:divBdr>
    </w:div>
    <w:div w:id="1487358817">
      <w:bodyDiv w:val="1"/>
      <w:marLeft w:val="0"/>
      <w:marRight w:val="0"/>
      <w:marTop w:val="0"/>
      <w:marBottom w:val="0"/>
      <w:divBdr>
        <w:top w:val="none" w:sz="0" w:space="0" w:color="auto"/>
        <w:left w:val="none" w:sz="0" w:space="0" w:color="auto"/>
        <w:bottom w:val="none" w:sz="0" w:space="0" w:color="auto"/>
        <w:right w:val="none" w:sz="0" w:space="0" w:color="auto"/>
      </w:divBdr>
    </w:div>
    <w:div w:id="204212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hyperlink" TargetMode="External" Target="http://www.mass.gov/dph/vip"/>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fontTable" Target="fontTable.xml"/>
  <Relationship Id="rId21"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7.png"/>
</Relationships>

</file>

<file path=word/_rels/header2.xml.rels><?xml version="1.0" encoding="UTF-8"?>

<Relationships xmlns="http://schemas.openxmlformats.org/package/2006/relationships">
  <Relationship Id="rId1" Type="http://schemas.openxmlformats.org/officeDocument/2006/relationships/image" Target="media/image7.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kbarrett/AppData/Roaming/Microsoft/Templates/Design%201%20Quick%20Start%20Template%2005092014.dotx"/>
</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B050">
            <a:alpha val="25098"/>
          </a:srgbClr>
        </a:solidFill>
        <a:ln w="25400" cap="flat" cmpd="sng" algn="ctr">
          <a:solidFill>
            <a:srgbClr val="99CC00"/>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8FB32-FD6A-4EBD-9F0D-3E6541A0F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1 Quick Start Template 05092014</Template>
  <TotalTime>16</TotalTime>
  <Pages>6</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9410</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2014-07-25T13:41:00Z</dcterms:created>
  <dc:creator>Barrett, Karin (DPH)</dc:creator>
  <lastModifiedBy>Kyle Marshall</lastModifiedBy>
  <lastPrinted>2014-07-25T13:42:00Z</lastPrinted>
  <dcterms:modified xsi:type="dcterms:W3CDTF">2014-07-30T12:59:00Z</dcterms:modified>
  <revision>6</revision>
</coreProperties>
</file>