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8E0" w:rsidRDefault="00267482" w:rsidP="001728E0">
      <w:pPr>
        <w:pStyle w:val="Heading1"/>
      </w:pPr>
      <w:r>
        <w:rPr>
          <w:noProof/>
        </w:rPr>
        <w:drawing>
          <wp:anchor distT="0" distB="0" distL="114300" distR="114300" simplePos="0" relativeHeight="251820032" behindDoc="1" locked="0" layoutInCell="1" allowOverlap="1">
            <wp:simplePos x="0" y="0"/>
            <wp:positionH relativeFrom="column">
              <wp:posOffset>-1010980</wp:posOffset>
            </wp:positionH>
            <wp:positionV relativeFrom="paragraph">
              <wp:posOffset>-598516</wp:posOffset>
            </wp:positionV>
            <wp:extent cx="7399311" cy="9476509"/>
            <wp:effectExtent l="0" t="0" r="0" b="0"/>
            <wp:wrapNone/>
            <wp:docPr id="80" name="Picture 80" descr="Background image, including woman typing on keyboard and the &#10;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6763" t="7939" r="7526" b="7236"/>
                    <a:stretch/>
                  </pic:blipFill>
                  <pic:spPr bwMode="auto">
                    <a:xfrm>
                      <a:off x="0" y="0"/>
                      <a:ext cx="7399311" cy="9476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98" w:rsidRPr="00AB1298">
        <w:rPr>
          <w:noProof/>
        </w:rPr>
        <mc:AlternateContent>
          <mc:Choice Requires="wps">
            <w:drawing>
              <wp:anchor distT="0" distB="0" distL="114300" distR="114300" simplePos="0" relativeHeight="251644928" behindDoc="0" locked="0" layoutInCell="1" allowOverlap="1" wp14:anchorId="6A2A6464" wp14:editId="775A43A4">
                <wp:simplePos x="0" y="0"/>
                <wp:positionH relativeFrom="column">
                  <wp:posOffset>448310</wp:posOffset>
                </wp:positionH>
                <wp:positionV relativeFrom="paragraph">
                  <wp:posOffset>4718384</wp:posOffset>
                </wp:positionV>
                <wp:extent cx="45059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403985"/>
                        </a:xfrm>
                        <a:prstGeom prst="rect">
                          <a:avLst/>
                        </a:prstGeom>
                        <a:noFill/>
                        <a:ln w="9525">
                          <a:noFill/>
                          <a:miter lim="800000"/>
                          <a:headEnd/>
                          <a:tailEnd/>
                        </a:ln>
                      </wps:spPr>
                      <wps:txbx>
                        <w:txbxContent>
                          <w:p w:rsidR="00AB1298"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 xml:space="preserve">Quick Start Guide for </w:t>
                            </w:r>
                          </w:p>
                          <w:p w:rsidR="00D64206" w:rsidRPr="00973B98" w:rsidRDefault="00B07680" w:rsidP="00AB1298">
                            <w:pPr>
                              <w:jc w:val="center"/>
                              <w:rPr>
                                <w:rFonts w:asciiTheme="majorHAnsi" w:hAnsiTheme="majorHAnsi"/>
                                <w:b/>
                                <w:sz w:val="48"/>
                                <w:szCs w:val="40"/>
                              </w:rPr>
                            </w:pPr>
                            <w:r>
                              <w:rPr>
                                <w:rFonts w:asciiTheme="majorHAnsi" w:hAnsiTheme="majorHAnsi"/>
                                <w:b/>
                                <w:sz w:val="48"/>
                                <w:szCs w:val="40"/>
                              </w:rPr>
                              <w:t>Burial Agents</w:t>
                            </w:r>
                          </w:p>
                          <w:p w:rsidR="000E2F02" w:rsidRDefault="000E2F02" w:rsidP="00AB1298">
                            <w:pPr>
                              <w:jc w:val="center"/>
                              <w:rPr>
                                <w:rFonts w:asciiTheme="majorHAnsi" w:hAnsiTheme="majorHAnsi"/>
                                <w:sz w:val="48"/>
                                <w:szCs w:val="40"/>
                              </w:rPr>
                            </w:pPr>
                          </w:p>
                          <w:p w:rsidR="00D64206" w:rsidRPr="00C72922" w:rsidRDefault="00D64206" w:rsidP="00AB1298">
                            <w:pPr>
                              <w:jc w:val="center"/>
                              <w:rPr>
                                <w:sz w:val="36"/>
                                <w:szCs w:val="40"/>
                              </w:rPr>
                            </w:pPr>
                            <w:r w:rsidRPr="00C72922">
                              <w:rPr>
                                <w:sz w:val="36"/>
                                <w:szCs w:val="40"/>
                              </w:rPr>
                              <w:t>Vitals Information Partnership (VIP)</w:t>
                            </w:r>
                            <w:r w:rsidR="00706682" w:rsidRPr="00C72922">
                              <w:rPr>
                                <w:noProof/>
                                <w:sz w:val="28"/>
                              </w:rPr>
                              <w:t xml:space="preserve"> </w:t>
                            </w:r>
                          </w:p>
                          <w:p w:rsidR="00D64206" w:rsidRPr="00C72922" w:rsidRDefault="00D64206" w:rsidP="00AB1298">
                            <w:pPr>
                              <w:jc w:val="center"/>
                              <w:rPr>
                                <w:b/>
                                <w:sz w:val="36"/>
                                <w:szCs w:val="40"/>
                              </w:rPr>
                            </w:pPr>
                            <w:r w:rsidRPr="00C72922">
                              <w:rPr>
                                <w:b/>
                                <w:sz w:val="36"/>
                                <w:szCs w:val="40"/>
                              </w:rPr>
                              <w:t>Electronic Death Registration System (EDRS)</w:t>
                            </w:r>
                          </w:p>
                          <w:p w:rsidR="00D64206" w:rsidRPr="00D64206" w:rsidRDefault="00D64206" w:rsidP="00AB1298">
                            <w:pPr>
                              <w:jc w:val="center"/>
                              <w:rPr>
                                <w:sz w:val="18"/>
                                <w:szCs w:val="40"/>
                              </w:rPr>
                            </w:pPr>
                            <w:r w:rsidRPr="00D64206">
                              <w:rPr>
                                <w:sz w:val="18"/>
                                <w:szCs w:val="40"/>
                              </w:rPr>
                              <w:t xml:space="preserve">Revision </w:t>
                            </w:r>
                            <w:r w:rsidR="00433F7E">
                              <w:rPr>
                                <w:sz w:val="18"/>
                                <w:szCs w:val="40"/>
                              </w:rPr>
                              <w:t>July 1</w:t>
                            </w:r>
                            <w:r w:rsidRPr="00D64206">
                              <w:rPr>
                                <w:sz w:val="18"/>
                                <w:szCs w:val="40"/>
                              </w:rPr>
                              <w:t>,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pt;margin-top:371.55pt;width:354.8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" filled="f" stroked="f">
                <v:textbox style="mso-fit-shape-to-text:t">
                  <w:txbxContent>
                    <w:p w:rsidR="00AB1298" w:rsidRPr="00973B98" w:rsidRDefault="000E2F02" w:rsidP="00AB1298">
                      <w:pPr>
                        <w:jc w:val="center"/>
                        <w:rPr>
                          <w:rFonts w:asciiTheme="majorHAnsi" w:hAnsiTheme="majorHAnsi"/>
                          <w:b/>
                          <w:sz w:val="48"/>
                          <w:szCs w:val="40"/>
                        </w:rPr>
                      </w:pPr>
                      <w:r w:rsidRPr="00973B98">
                        <w:rPr>
                          <w:rFonts w:asciiTheme="majorHAnsi" w:hAnsiTheme="majorHAnsi"/>
                          <w:b/>
                          <w:sz w:val="48"/>
                          <w:szCs w:val="40"/>
                        </w:rPr>
                        <w:t xml:space="preserve">Quick Start Guide for </w:t>
                      </w:r>
                    </w:p>
                    <w:p w:rsidR="00D64206" w:rsidRPr="00973B98" w:rsidRDefault="00B07680" w:rsidP="00AB1298">
                      <w:pPr>
                        <w:jc w:val="center"/>
                        <w:rPr>
                          <w:rFonts w:asciiTheme="majorHAnsi" w:hAnsiTheme="majorHAnsi"/>
                          <w:b/>
                          <w:sz w:val="48"/>
                          <w:szCs w:val="40"/>
                        </w:rPr>
                      </w:pPr>
                      <w:r>
                        <w:rPr>
                          <w:rFonts w:asciiTheme="majorHAnsi" w:hAnsiTheme="majorHAnsi"/>
                          <w:b/>
                          <w:sz w:val="48"/>
                          <w:szCs w:val="40"/>
                        </w:rPr>
                        <w:t>Burial Agents</w:t>
                      </w:r>
                    </w:p>
                    <w:p w:rsidR="000E2F02" w:rsidRDefault="000E2F02" w:rsidP="00AB1298">
                      <w:pPr>
                        <w:jc w:val="center"/>
                        <w:rPr>
                          <w:rFonts w:asciiTheme="majorHAnsi" w:hAnsiTheme="majorHAnsi"/>
                          <w:sz w:val="48"/>
                          <w:szCs w:val="40"/>
                        </w:rPr>
                      </w:pPr>
                    </w:p>
                    <w:p w:rsidR="00D64206" w:rsidRPr="00C72922" w:rsidRDefault="00D64206" w:rsidP="00AB1298">
                      <w:pPr>
                        <w:jc w:val="center"/>
                        <w:rPr>
                          <w:sz w:val="36"/>
                          <w:szCs w:val="40"/>
                        </w:rPr>
                      </w:pPr>
                      <w:r w:rsidRPr="00C72922">
                        <w:rPr>
                          <w:sz w:val="36"/>
                          <w:szCs w:val="40"/>
                        </w:rPr>
                        <w:t>Vitals Information Partnership (VIP)</w:t>
                      </w:r>
                      <w:r w:rsidR="00706682" w:rsidRPr="00C72922">
                        <w:rPr>
                          <w:noProof/>
                          <w:sz w:val="28"/>
                        </w:rPr>
                        <w:t xml:space="preserve"> </w:t>
                      </w:r>
                    </w:p>
                    <w:p w:rsidR="00D64206" w:rsidRPr="00C72922" w:rsidRDefault="00D64206" w:rsidP="00AB1298">
                      <w:pPr>
                        <w:jc w:val="center"/>
                        <w:rPr>
                          <w:b/>
                          <w:sz w:val="36"/>
                          <w:szCs w:val="40"/>
                        </w:rPr>
                      </w:pPr>
                      <w:r w:rsidRPr="00C72922">
                        <w:rPr>
                          <w:b/>
                          <w:sz w:val="36"/>
                          <w:szCs w:val="40"/>
                        </w:rPr>
                        <w:t>Electronic Death Registration System (EDRS)</w:t>
                      </w:r>
                    </w:p>
                    <w:p w:rsidR="00D64206" w:rsidRPr="00D64206" w:rsidRDefault="00D64206" w:rsidP="00AB1298">
                      <w:pPr>
                        <w:jc w:val="center"/>
                        <w:rPr>
                          <w:sz w:val="18"/>
                          <w:szCs w:val="40"/>
                        </w:rPr>
                      </w:pPr>
                      <w:r w:rsidRPr="00D64206">
                        <w:rPr>
                          <w:sz w:val="18"/>
                          <w:szCs w:val="40"/>
                        </w:rPr>
                        <w:t xml:space="preserve">Revision </w:t>
                      </w:r>
                      <w:r w:rsidR="00433F7E">
                        <w:rPr>
                          <w:sz w:val="18"/>
                          <w:szCs w:val="40"/>
                        </w:rPr>
                        <w:t>July 1</w:t>
                      </w:r>
                      <w:r w:rsidRPr="00D64206">
                        <w:rPr>
                          <w:sz w:val="18"/>
                          <w:szCs w:val="40"/>
                        </w:rPr>
                        <w:t>, 2014</w:t>
                      </w:r>
                    </w:p>
                  </w:txbxContent>
                </v:textbox>
              </v:shape>
            </w:pict>
          </mc:Fallback>
        </mc:AlternateContent>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65408" behindDoc="1" locked="1" layoutInCell="1" allowOverlap="1" wp14:anchorId="193090C4" wp14:editId="772E7987">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rsidR="001728E0" w:rsidRPr="00BD500D" w:rsidRDefault="001728E0"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18.65pt;margin-top:245pt;width:380.65pt;height:34.2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EndPr/>
                      <w:sdtContent>
                        <w:p w:rsidR="001728E0" w:rsidRPr="00BD500D" w:rsidRDefault="001728E0"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s lines on which people can take notes."/>
      </w:tblPr>
      <w:tblGrid>
        <w:gridCol w:w="9108"/>
      </w:tblGrid>
      <w:tr w:rsidR="001728E0" w:rsidTr="002273BA">
        <w:trPr>
          <w:trHeight w:val="454"/>
          <w:tblHeader/>
        </w:trPr>
        <w:tc>
          <w:tcPr>
            <w:tcW w:w="9140" w:type="dxa"/>
          </w:tcPr>
          <w:p w:rsidR="001728E0" w:rsidRPr="00EE56BB" w:rsidRDefault="001728E0" w:rsidP="00C72922">
            <w:r w:rsidRPr="00EE56BB">
              <w:t xml:space="preserve">Use this page to make notes </w:t>
            </w:r>
            <w:r>
              <w:t>about</w:t>
            </w:r>
            <w:r w:rsidRPr="00EE56BB">
              <w:t xml:space="preserve"> your own workflows and processes, which may differ by </w:t>
            </w:r>
            <w:r w:rsidR="00C72922">
              <w:t>community and location</w:t>
            </w:r>
            <w:r w:rsidRPr="00EE56BB">
              <w:t>.</w:t>
            </w:r>
          </w:p>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r w:rsidR="001728E0" w:rsidTr="008A1616">
        <w:trPr>
          <w:trHeight w:val="454"/>
        </w:trPr>
        <w:tc>
          <w:tcPr>
            <w:tcW w:w="9140" w:type="dxa"/>
          </w:tcPr>
          <w:p w:rsidR="001728E0" w:rsidRDefault="001728E0" w:rsidP="008A1616"/>
        </w:tc>
      </w:tr>
    </w:tbl>
    <w:p w:rsidR="001728E0" w:rsidRPr="00EE56BB" w:rsidRDefault="001728E0" w:rsidP="001728E0"/>
    <w:p w:rsidR="001728E0" w:rsidRDefault="001728E0" w:rsidP="001728E0">
      <w:pPr>
        <w:pStyle w:val="Heading1"/>
      </w:pPr>
      <w:r>
        <w:lastRenderedPageBreak/>
        <w:t>Summary of Steps</w:t>
      </w:r>
    </w:p>
    <w:p w:rsidR="001728E0" w:rsidRDefault="001728E0" w:rsidP="001728E0">
      <w:r>
        <w:t xml:space="preserve">You may want to print this page </w:t>
      </w:r>
      <w:r w:rsidR="00184B93">
        <w:t>as a</w:t>
      </w:r>
      <w:r>
        <w:t xml:space="preserve"> quick reference sheet.</w:t>
      </w:r>
      <w:r w:rsidR="00184B93">
        <w:t xml:space="preserve">  This is a summary of steps for a typical scenario that are explained in more detail later in the document.  After logging into VIP: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ummary of Steps Accessing EDRS"/>
      </w:tblPr>
      <w:tblGrid>
        <w:gridCol w:w="1278"/>
        <w:gridCol w:w="7938"/>
      </w:tblGrid>
      <w:tr w:rsidR="00245EFE" w:rsidTr="002A4274">
        <w:trPr>
          <w:trHeight w:val="738"/>
        </w:trPr>
        <w:tc>
          <w:tcPr>
            <w:tcW w:w="1278" w:type="dxa"/>
          </w:tcPr>
          <w:p w:rsidR="00BF37CB" w:rsidRDefault="00BF37CB" w:rsidP="002A4274">
            <w:r w:rsidRPr="00AB1298">
              <w:rPr>
                <w:noProof/>
              </w:rPr>
              <mc:AlternateContent>
                <mc:Choice Requires="wps">
                  <w:drawing>
                    <wp:anchor distT="0" distB="0" distL="114300" distR="114300" simplePos="0" relativeHeight="251791359" behindDoc="0" locked="0" layoutInCell="1" allowOverlap="1" wp14:anchorId="17610A1F" wp14:editId="00CDFB6A">
                      <wp:simplePos x="0" y="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302" name="Oval 302"/>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BF37CB" w:rsidRDefault="00BF37CB" w:rsidP="00BF37C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302" o:spid="_x0000_s1028" style="position:absolute;margin-left:0;margin-top:0;width:31.65pt;height:31.65pt;z-index:251791359;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AFW+kF9AgAADAUAAA4A&#10;AAAAAAAAAAAAAAAALgIAAGRycy9lMm9Eb2MueG1sUEsBAi0AFAAGAAgAAAAhAJk1DbjZAAAAAwEA&#10;AA8AAAAAAAAAAAAAAAAA1wQAAGRycy9kb3ducmV2LnhtbFBLBQYAAAAABAAEAPMAAADdBQAAAAA=&#10;" fillcolor="#bfd3ed" strokecolor="#e4d8bf" strokeweight="3pt">
                      <v:stroke opacity="32125f"/>
                      <v:textbox>
                        <w:txbxContent>
                          <w:p w:rsidR="00BF37CB" w:rsidRDefault="00BF37CB" w:rsidP="00BF37CB">
                            <w:r>
                              <w:t>1</w:t>
                            </w:r>
                          </w:p>
                        </w:txbxContent>
                      </v:textbox>
                      <w10:wrap type="through" anchorx="margin" anchory="margin"/>
                    </v:oval>
                  </w:pict>
                </mc:Fallback>
              </mc:AlternateContent>
            </w:r>
          </w:p>
        </w:tc>
        <w:tc>
          <w:tcPr>
            <w:tcW w:w="7938" w:type="dxa"/>
            <w:vAlign w:val="center"/>
          </w:tcPr>
          <w:p w:rsidR="00BF37CB" w:rsidRDefault="002A4274" w:rsidP="003A6BD8">
            <w:r>
              <w:t xml:space="preserve">To </w:t>
            </w:r>
            <w:r w:rsidR="00552782">
              <w:t xml:space="preserve">review a </w:t>
            </w:r>
            <w:r w:rsidR="00BB2969">
              <w:t xml:space="preserve">new </w:t>
            </w:r>
            <w:r w:rsidR="00552782">
              <w:t xml:space="preserve">death record and/or </w:t>
            </w:r>
            <w:r>
              <w:t xml:space="preserve">complete or update permit information on a record that </w:t>
            </w:r>
            <w:r w:rsidR="003A6BD8">
              <w:t>is</w:t>
            </w:r>
            <w:r>
              <w:t xml:space="preserve"> not yet registered by the City/Town </w:t>
            </w:r>
            <w:proofErr w:type="gramStart"/>
            <w:r>
              <w:t>Clerk,</w:t>
            </w:r>
            <w:proofErr w:type="gramEnd"/>
            <w:r>
              <w:t xml:space="preserve"> c</w:t>
            </w:r>
            <w:r w:rsidR="009863AE">
              <w:t xml:space="preserve">hoose a </w:t>
            </w:r>
            <w:r w:rsidR="00DA1EF4">
              <w:t xml:space="preserve">record from the work queue by clicking on </w:t>
            </w:r>
            <w:r w:rsidR="00DA1EF4" w:rsidRPr="00DA1EF4">
              <w:rPr>
                <w:b/>
              </w:rPr>
              <w:t>Process</w:t>
            </w:r>
            <w:r w:rsidR="00DA1EF4">
              <w:t>.</w:t>
            </w:r>
            <w:r>
              <w:t xml:space="preserve"> </w:t>
            </w:r>
          </w:p>
        </w:tc>
      </w:tr>
      <w:tr w:rsidR="00BB2969" w:rsidTr="002A4274">
        <w:trPr>
          <w:trHeight w:val="738"/>
        </w:trPr>
        <w:tc>
          <w:tcPr>
            <w:tcW w:w="1278" w:type="dxa"/>
          </w:tcPr>
          <w:p w:rsidR="00BB2969" w:rsidRPr="00AB1298" w:rsidRDefault="00BB2969" w:rsidP="002A4274">
            <w:pPr>
              <w:rPr>
                <w:noProof/>
              </w:rPr>
            </w:pPr>
            <w:r w:rsidRPr="00AB1298">
              <w:rPr>
                <w:noProof/>
              </w:rPr>
              <mc:AlternateContent>
                <mc:Choice Requires="wps">
                  <w:drawing>
                    <wp:anchor distT="0" distB="0" distL="114300" distR="114300" simplePos="0" relativeHeight="251827541" behindDoc="0" locked="0" layoutInCell="1" allowOverlap="1" wp14:anchorId="04319796" wp14:editId="7D90FFD3">
                      <wp:simplePos x="1297305" y="2026285"/>
                      <wp:positionH relativeFrom="margin">
                        <wp:align>left</wp:align>
                      </wp:positionH>
                      <wp:positionV relativeFrom="margin">
                        <wp:align>top</wp:align>
                      </wp:positionV>
                      <wp:extent cx="401955" cy="401955"/>
                      <wp:effectExtent l="19050" t="19050" r="17145" b="17145"/>
                      <wp:wrapSquare wrapText="bothSides"/>
                      <wp:docPr id="64" name="Oval 64"/>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2A4274" w:rsidRDefault="002A4274" w:rsidP="009863AE">
                                  <w:r w:rsidRPr="009863AE">
                                    <w:rPr>
                                      <w:sz w:val="24"/>
                                    </w:rPr>
                                    <w:t>2</w:t>
                                  </w:r>
                                  <w:r>
                                    <w:rPr>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64" o:spid="_x0000_s1029" style="position:absolute;margin-left:0;margin-top:0;width:31.65pt;height:31.65pt;z-index:251827541;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A/oqyp9AgAACgUAAA4A&#10;AAAAAAAAAAAAAAAALgIAAGRycy9lMm9Eb2MueG1sUEsBAi0AFAAGAAgAAAAhAJk1DbjZAAAAAwEA&#10;AA8AAAAAAAAAAAAAAAAA1wQAAGRycy9kb3ducmV2LnhtbFBLBQYAAAAABAAEAPMAAADdBQAAAAA=&#10;" fillcolor="#bfd3ed" strokecolor="#e4d8bf" strokeweight="3pt">
                      <v:stroke opacity="32125f"/>
                      <v:textbox>
                        <w:txbxContent>
                          <w:p w:rsidR="002A4274" w:rsidRDefault="002A4274" w:rsidP="009863AE">
                            <w:r w:rsidRPr="009863AE">
                              <w:rPr>
                                <w:sz w:val="24"/>
                              </w:rPr>
                              <w:t>2</w:t>
                            </w:r>
                            <w:r>
                              <w:rPr>
                                <w:sz w:val="18"/>
                              </w:rPr>
                              <w:t>a</w:t>
                            </w:r>
                          </w:p>
                        </w:txbxContent>
                      </v:textbox>
                      <w10:wrap type="square" anchorx="margin" anchory="margin"/>
                    </v:oval>
                  </w:pict>
                </mc:Fallback>
              </mc:AlternateContent>
            </w:r>
          </w:p>
        </w:tc>
        <w:tc>
          <w:tcPr>
            <w:tcW w:w="7938" w:type="dxa"/>
            <w:vAlign w:val="center"/>
          </w:tcPr>
          <w:p w:rsidR="00BB2969" w:rsidRDefault="00BB2969" w:rsidP="002A4274">
            <w:r>
              <w:t>Review information by clicking through the information tabs on</w:t>
            </w:r>
            <w:r w:rsidR="003A6BD8">
              <w:t xml:space="preserve"> the</w:t>
            </w:r>
            <w:r>
              <w:t xml:space="preserve"> </w:t>
            </w:r>
            <w:r w:rsidRPr="00922C6D">
              <w:rPr>
                <w:b/>
              </w:rPr>
              <w:t>Records Details</w:t>
            </w:r>
            <w:r>
              <w:t xml:space="preserve">. View any attached documents at the bottom of the tabs. Click </w:t>
            </w:r>
            <w:r w:rsidRPr="00922C6D">
              <w:rPr>
                <w:b/>
              </w:rPr>
              <w:t>Continue</w:t>
            </w:r>
            <w:r>
              <w:t xml:space="preserve"> when ready to proceed.</w:t>
            </w:r>
          </w:p>
        </w:tc>
      </w:tr>
      <w:tr w:rsidR="002A4274" w:rsidTr="002A4274">
        <w:tc>
          <w:tcPr>
            <w:tcW w:w="1278" w:type="dxa"/>
          </w:tcPr>
          <w:p w:rsidR="002A4274" w:rsidRDefault="00922C6D" w:rsidP="002A4274">
            <w:r w:rsidRPr="00AB1298">
              <w:rPr>
                <w:noProof/>
              </w:rPr>
              <mc:AlternateContent>
                <mc:Choice Requires="wps">
                  <w:drawing>
                    <wp:anchor distT="0" distB="0" distL="114300" distR="114300" simplePos="0" relativeHeight="251828564" behindDoc="0" locked="0" layoutInCell="1" allowOverlap="1" wp14:anchorId="673AD59E" wp14:editId="57220921">
                      <wp:simplePos x="1311275" y="3109595"/>
                      <wp:positionH relativeFrom="margin">
                        <wp:align>left</wp:align>
                      </wp:positionH>
                      <wp:positionV relativeFrom="margin">
                        <wp:align>top</wp:align>
                      </wp:positionV>
                      <wp:extent cx="401955" cy="401955"/>
                      <wp:effectExtent l="19050" t="19050" r="17145" b="17145"/>
                      <wp:wrapSquare wrapText="bothSides"/>
                      <wp:docPr id="76" name="Oval 76"/>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922C6D" w:rsidRDefault="00922C6D" w:rsidP="00922C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6" o:spid="_x0000_s1030" style="position:absolute;margin-left:0;margin-top:0;width:31.65pt;height:31.65pt;z-index:251828564;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" fillcolor="#bfd3ed" strokecolor="#e4d8bf" strokeweight="3pt">
                      <v:stroke opacity="32125f"/>
                      <v:textbox>
                        <w:txbxContent>
                          <w:p w:rsidR="00922C6D" w:rsidRDefault="00922C6D" w:rsidP="00922C6D">
                            <w:r>
                              <w:t>3</w:t>
                            </w:r>
                          </w:p>
                        </w:txbxContent>
                      </v:textbox>
                      <w10:wrap type="square" anchorx="margin" anchory="margin"/>
                    </v:oval>
                  </w:pict>
                </mc:Fallback>
              </mc:AlternateContent>
            </w:r>
          </w:p>
        </w:tc>
        <w:tc>
          <w:tcPr>
            <w:tcW w:w="7938" w:type="dxa"/>
            <w:vAlign w:val="center"/>
          </w:tcPr>
          <w:p w:rsidR="002A4274" w:rsidRDefault="002A4274" w:rsidP="00433F7E">
            <w:r>
              <w:t xml:space="preserve">Click on </w:t>
            </w:r>
            <w:r w:rsidRPr="00943F51">
              <w:rPr>
                <w:b/>
              </w:rPr>
              <w:t xml:space="preserve">tab </w:t>
            </w:r>
            <w:r>
              <w:rPr>
                <w:b/>
              </w:rPr>
              <w:t>10</w:t>
            </w:r>
            <w:r>
              <w:t xml:space="preserve">, </w:t>
            </w:r>
            <w:r w:rsidR="00F81998">
              <w:t xml:space="preserve">complete the </w:t>
            </w:r>
            <w:r w:rsidR="00433F7E">
              <w:t xml:space="preserve">date issued, local permit number, </w:t>
            </w:r>
            <w:r w:rsidR="00F81998">
              <w:t>and select the current burial agent from the pick list.</w:t>
            </w:r>
          </w:p>
        </w:tc>
      </w:tr>
      <w:tr w:rsidR="002A4274" w:rsidTr="002A4274">
        <w:tc>
          <w:tcPr>
            <w:tcW w:w="1278" w:type="dxa"/>
          </w:tcPr>
          <w:p w:rsidR="002A4274" w:rsidRDefault="00922C6D" w:rsidP="002A4274">
            <w:r w:rsidRPr="00AB1298">
              <w:rPr>
                <w:noProof/>
              </w:rPr>
              <mc:AlternateContent>
                <mc:Choice Requires="wps">
                  <w:drawing>
                    <wp:anchor distT="0" distB="0" distL="114300" distR="114300" simplePos="0" relativeHeight="251828905" behindDoc="0" locked="0" layoutInCell="1" allowOverlap="1" wp14:anchorId="11C496A8" wp14:editId="3DD45C09">
                      <wp:simplePos x="1311275" y="4415155"/>
                      <wp:positionH relativeFrom="margin">
                        <wp:align>left</wp:align>
                      </wp:positionH>
                      <wp:positionV relativeFrom="margin">
                        <wp:align>top</wp:align>
                      </wp:positionV>
                      <wp:extent cx="401955" cy="401955"/>
                      <wp:effectExtent l="19050" t="19050" r="17145" b="17145"/>
                      <wp:wrapSquare wrapText="bothSides"/>
                      <wp:docPr id="79" name="Oval 79"/>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922C6D" w:rsidRDefault="00922C6D" w:rsidP="00922C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9" o:spid="_x0000_s1031" style="position:absolute;margin-left:0;margin-top:0;width:31.65pt;height:31.65pt;z-index:251828905;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FbfIL19AgAACgUAAA4A&#10;AAAAAAAAAAAAAAAALgIAAGRycy9lMm9Eb2MueG1sUEsBAi0AFAAGAAgAAAAhAJk1DbjZAAAAAwEA&#10;AA8AAAAAAAAAAAAAAAAA1wQAAGRycy9kb3ducmV2LnhtbFBLBQYAAAAABAAEAPMAAADdBQAAAAA=&#10;" fillcolor="#bfd3ed" strokecolor="#e4d8bf" strokeweight="3pt">
                      <v:stroke opacity="32125f"/>
                      <v:textbox>
                        <w:txbxContent>
                          <w:p w:rsidR="00922C6D" w:rsidRDefault="00922C6D" w:rsidP="00922C6D">
                            <w:r>
                              <w:t>4</w:t>
                            </w:r>
                          </w:p>
                        </w:txbxContent>
                      </v:textbox>
                      <w10:wrap type="square" anchorx="margin" anchory="margin"/>
                    </v:oval>
                  </w:pict>
                </mc:Fallback>
              </mc:AlternateContent>
            </w:r>
          </w:p>
        </w:tc>
        <w:tc>
          <w:tcPr>
            <w:tcW w:w="7938" w:type="dxa"/>
            <w:vAlign w:val="center"/>
          </w:tcPr>
          <w:p w:rsidR="00203A9C" w:rsidRDefault="00F81998" w:rsidP="00203A9C">
            <w:pPr>
              <w:pStyle w:val="ListParagraph"/>
              <w:numPr>
                <w:ilvl w:val="0"/>
                <w:numId w:val="11"/>
              </w:numPr>
            </w:pPr>
            <w:r>
              <w:t xml:space="preserve">If you are ready to release to the City/Town Clerk for registration, click on </w:t>
            </w:r>
            <w:r w:rsidRPr="00203A9C">
              <w:rPr>
                <w:b/>
              </w:rPr>
              <w:t>tab 12 or Next</w:t>
            </w:r>
            <w:r>
              <w:t xml:space="preserve">. Click the </w:t>
            </w:r>
            <w:r w:rsidRPr="00203A9C">
              <w:rPr>
                <w:b/>
              </w:rPr>
              <w:t>Release</w:t>
            </w:r>
            <w:r>
              <w:t xml:space="preserve"> button</w:t>
            </w:r>
            <w:r w:rsidR="00203A9C">
              <w:t xml:space="preserve"> and click </w:t>
            </w:r>
            <w:r w:rsidR="00203A9C" w:rsidRPr="00203A9C">
              <w:rPr>
                <w:b/>
              </w:rPr>
              <w:t>Finish</w:t>
            </w:r>
            <w:r>
              <w:t>.</w:t>
            </w:r>
          </w:p>
          <w:p w:rsidR="00203A9C" w:rsidRDefault="00203A9C" w:rsidP="00203A9C">
            <w:pPr>
              <w:pStyle w:val="ListParagraph"/>
              <w:numPr>
                <w:ilvl w:val="0"/>
                <w:numId w:val="11"/>
              </w:numPr>
            </w:pPr>
            <w:r>
              <w:t xml:space="preserve">If you do not want to release for registration yet, click </w:t>
            </w:r>
            <w:r w:rsidRPr="00203A9C">
              <w:rPr>
                <w:b/>
              </w:rPr>
              <w:t>Finish</w:t>
            </w:r>
            <w:r>
              <w:t xml:space="preserve">.  Then, on the </w:t>
            </w:r>
            <w:r w:rsidRPr="00203A9C">
              <w:rPr>
                <w:b/>
              </w:rPr>
              <w:t>VIPS Warning Page</w:t>
            </w:r>
            <w:r>
              <w:t xml:space="preserve">, press the [End] key to skip to the bottom of the page and click </w:t>
            </w:r>
            <w:r w:rsidRPr="00203A9C">
              <w:rPr>
                <w:b/>
              </w:rPr>
              <w:t>Save as Pending.</w:t>
            </w:r>
            <w:r>
              <w:rPr>
                <w:b/>
              </w:rPr>
              <w:t xml:space="preserve">  </w:t>
            </w:r>
            <w:r w:rsidRPr="00203A9C">
              <w:t>You will find this record in the</w:t>
            </w:r>
            <w:r>
              <w:rPr>
                <w:b/>
              </w:rPr>
              <w:t xml:space="preserve"> Pending Release </w:t>
            </w:r>
            <w:r w:rsidRPr="00203A9C">
              <w:t>queue for later completion.</w:t>
            </w:r>
          </w:p>
        </w:tc>
      </w:tr>
      <w:tr w:rsidR="002A4274" w:rsidTr="002A4274">
        <w:tc>
          <w:tcPr>
            <w:tcW w:w="1278" w:type="dxa"/>
          </w:tcPr>
          <w:p w:rsidR="002A4274" w:rsidRDefault="002A4274" w:rsidP="002A4274">
            <w:r w:rsidRPr="00AB1298">
              <w:rPr>
                <w:noProof/>
              </w:rPr>
              <mc:AlternateContent>
                <mc:Choice Requires="wps">
                  <w:drawing>
                    <wp:anchor distT="0" distB="0" distL="114300" distR="114300" simplePos="0" relativeHeight="251827882" behindDoc="0" locked="0" layoutInCell="1" allowOverlap="1" wp14:anchorId="17F059F5" wp14:editId="7AB7CFF6">
                      <wp:simplePos x="1297305" y="323088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7" name="Oval 77"/>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2A4274" w:rsidRDefault="00922C6D" w:rsidP="00DA1EF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7" o:spid="_x0000_s1032" style="position:absolute;margin-left:0;margin-top:0;width:31.65pt;height:31.65pt;z-index:251827882;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" fillcolor="#bfd3ed" strokecolor="#e4d8bf" strokeweight="3pt">
                      <v:stroke opacity="32125f"/>
                      <v:textbox>
                        <w:txbxContent>
                          <w:p w:rsidR="002A4274" w:rsidRDefault="00922C6D" w:rsidP="00DA1EF4">
                            <w:r>
                              <w:t>5</w:t>
                            </w:r>
                          </w:p>
                        </w:txbxContent>
                      </v:textbox>
                      <w10:wrap type="through" anchorx="margin" anchory="margin"/>
                    </v:oval>
                  </w:pict>
                </mc:Fallback>
              </mc:AlternateContent>
            </w:r>
          </w:p>
        </w:tc>
        <w:tc>
          <w:tcPr>
            <w:tcW w:w="7938" w:type="dxa"/>
            <w:vAlign w:val="center"/>
          </w:tcPr>
          <w:p w:rsidR="002A4274" w:rsidRPr="00DA1EF4" w:rsidRDefault="00203A9C" w:rsidP="00E66263">
            <w:pPr>
              <w:rPr>
                <w:i/>
              </w:rPr>
            </w:pPr>
            <w:r>
              <w:t xml:space="preserve">If </w:t>
            </w:r>
            <w:r w:rsidR="003A6BD8">
              <w:t>permit information was completed</w:t>
            </w:r>
            <w:r w:rsidR="00E66263">
              <w:t>,</w:t>
            </w:r>
            <w:r>
              <w:t xml:space="preserve"> you may now print a permit for your records or to provide to a funeral home or other family designee.</w:t>
            </w:r>
            <w:r w:rsidR="003A6BD8">
              <w:t xml:space="preserve">  </w:t>
            </w:r>
            <w:r w:rsidR="00433F7E">
              <w:t xml:space="preserve">The funeral home will also be able to print the permit. </w:t>
            </w:r>
            <w:r w:rsidR="00E66263">
              <w:t xml:space="preserve">If you have released to the City/Town Clerk, you will have the print option at the </w:t>
            </w:r>
            <w:r w:rsidR="00E66263" w:rsidRPr="00E66263">
              <w:rPr>
                <w:b/>
              </w:rPr>
              <w:t>Successful Transaction</w:t>
            </w:r>
            <w:r w:rsidR="00E66263">
              <w:t xml:space="preserve"> screen. If</w:t>
            </w:r>
            <w:r w:rsidR="003A6BD8">
              <w:t xml:space="preserve"> you have not released to the City/Town Clerk, you will need to use the menu to print.</w:t>
            </w:r>
          </w:p>
        </w:tc>
      </w:tr>
      <w:tr w:rsidR="002A4274" w:rsidTr="002A4274">
        <w:tc>
          <w:tcPr>
            <w:tcW w:w="1278" w:type="dxa"/>
          </w:tcPr>
          <w:p w:rsidR="002A4274" w:rsidRDefault="002A4274" w:rsidP="002A4274">
            <w:r w:rsidRPr="00AB1298">
              <w:rPr>
                <w:noProof/>
              </w:rPr>
              <mc:AlternateContent>
                <mc:Choice Requires="wps">
                  <w:drawing>
                    <wp:anchor distT="0" distB="0" distL="114300" distR="114300" simplePos="0" relativeHeight="251828223" behindDoc="0" locked="0" layoutInCell="1" allowOverlap="1" wp14:anchorId="3B611D71" wp14:editId="17B349F3">
                      <wp:simplePos x="1297305" y="3694430"/>
                      <wp:positionH relativeFrom="margin">
                        <wp:align>left</wp:align>
                      </wp:positionH>
                      <wp:positionV relativeFrom="margin">
                        <wp:align>top</wp:align>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78" name="Oval 78"/>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2A4274" w:rsidRDefault="00922C6D" w:rsidP="00DA1EF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78" o:spid="_x0000_s1033" style="position:absolute;margin-left:0;margin-top:0;width:31.65pt;height:31.65pt;z-index:251828223;visibility:visible;mso-wrap-style:square;mso-wrap-distance-left:9pt;mso-wrap-distance-top:0;mso-wrap-distance-right:9pt;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" fillcolor="#bfd3ed" strokecolor="#e4d8bf" strokeweight="3pt">
                      <v:stroke opacity="32125f"/>
                      <v:textbox>
                        <w:txbxContent>
                          <w:p w:rsidR="002A4274" w:rsidRDefault="00922C6D" w:rsidP="00DA1EF4">
                            <w:r>
                              <w:t>6</w:t>
                            </w:r>
                          </w:p>
                        </w:txbxContent>
                      </v:textbox>
                      <w10:wrap type="through" anchorx="margin" anchory="margin"/>
                    </v:oval>
                  </w:pict>
                </mc:Fallback>
              </mc:AlternateContent>
            </w:r>
          </w:p>
        </w:tc>
        <w:tc>
          <w:tcPr>
            <w:tcW w:w="7938" w:type="dxa"/>
            <w:vAlign w:val="center"/>
          </w:tcPr>
          <w:p w:rsidR="002A4274" w:rsidRDefault="00203A9C" w:rsidP="002A4274">
            <w:r>
              <w:t>Repeat the process by clicking on Main Menu; or logout at the top right-hand corner of the VIP screen, then logout on the VG screen as well.</w:t>
            </w:r>
          </w:p>
        </w:tc>
      </w:tr>
    </w:tbl>
    <w:p w:rsidR="001728E0" w:rsidRDefault="001728E0" w:rsidP="00B02DF2">
      <w:pPr>
        <w:pStyle w:val="Heading1"/>
      </w:pPr>
      <w:r w:rsidRPr="00BD500D">
        <w:rPr>
          <w:rFonts w:ascii="Cambria" w:hAnsi="Cambria"/>
          <w:noProof/>
          <w:sz w:val="32"/>
        </w:rPr>
        <mc:AlternateContent>
          <mc:Choice Requires="wps">
            <w:drawing>
              <wp:anchor distT="0" distB="0" distL="114300" distR="114300" simplePos="0" relativeHeight="251653120" behindDoc="0" locked="1" layoutInCell="1" allowOverlap="1" wp14:anchorId="4A6EBF0E" wp14:editId="15A45D0C">
                <wp:simplePos x="0" y="0"/>
                <wp:positionH relativeFrom="column">
                  <wp:posOffset>3675380</wp:posOffset>
                </wp:positionH>
                <wp:positionV relativeFrom="page">
                  <wp:posOffset>3088005</wp:posOffset>
                </wp:positionV>
                <wp:extent cx="4812665" cy="434975"/>
                <wp:effectExtent l="0" t="0" r="50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584420799"/>
                            </w:sdtPr>
                            <w:sdtEndPr/>
                            <w:sdtContent>
                              <w:p w:rsidR="001728E0" w:rsidRDefault="001728E0" w:rsidP="001728E0">
                                <w:pPr>
                                  <w:rPr>
                                    <w:sz w:val="36"/>
                                    <w:szCs w:val="36"/>
                                  </w:rPr>
                                </w:pPr>
                                <w:r>
                                  <w:rPr>
                                    <w:sz w:val="36"/>
                                    <w:szCs w:val="36"/>
                                  </w:rPr>
                                  <w:t>Summary of Steps</w:t>
                                </w:r>
                                <w:r w:rsidR="002D0FAB">
                                  <w:rPr>
                                    <w:sz w:val="36"/>
                                    <w:szCs w:val="36"/>
                                  </w:rPr>
                                  <w:t>, Accessing EDRS</w:t>
                                </w:r>
                              </w:p>
                              <w:p w:rsidR="001728E0" w:rsidRPr="00BD500D" w:rsidRDefault="0022639F" w:rsidP="001728E0">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89.4pt;margin-top:243.15pt;width:378.95pt;height:34.2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" filled="f" stroked="f">
                <v:textbox>
                  <w:txbxContent>
                    <w:sdt>
                      <w:sdtPr>
                        <w:rPr>
                          <w:sz w:val="36"/>
                          <w:szCs w:val="36"/>
                        </w:rPr>
                        <w:alias w:val="Subtitle Even"/>
                        <w:tag w:val="Subtitle Even"/>
                        <w:id w:val="584420799"/>
                      </w:sdtPr>
                      <w:sdtEndPr/>
                      <w:sdtContent>
                        <w:p w:rsidR="001728E0" w:rsidRDefault="001728E0" w:rsidP="001728E0">
                          <w:pPr>
                            <w:rPr>
                              <w:sz w:val="36"/>
                              <w:szCs w:val="36"/>
                            </w:rPr>
                          </w:pPr>
                          <w:r>
                            <w:rPr>
                              <w:sz w:val="36"/>
                              <w:szCs w:val="36"/>
                            </w:rPr>
                            <w:t>Summary of Steps</w:t>
                          </w:r>
                          <w:r w:rsidR="002D0FAB">
                            <w:rPr>
                              <w:sz w:val="36"/>
                              <w:szCs w:val="36"/>
                            </w:rPr>
                            <w:t>, Accessing EDRS</w:t>
                          </w:r>
                        </w:p>
                        <w:p w:rsidR="001728E0" w:rsidRPr="00BD500D" w:rsidRDefault="00444B06" w:rsidP="001728E0">
                          <w:pPr>
                            <w:rPr>
                              <w:sz w:val="36"/>
                              <w:szCs w:val="36"/>
                            </w:rPr>
                          </w:pPr>
                        </w:p>
                      </w:sdtContent>
                    </w:sdt>
                  </w:txbxContent>
                </v:textbox>
                <w10:wrap anchory="page"/>
                <w10:anchorlock/>
              </v:shape>
            </w:pict>
          </mc:Fallback>
        </mc:AlternateContent>
      </w:r>
      <w:r>
        <w:t>Accessing and Using EDRS</w:t>
      </w:r>
    </w:p>
    <w:p w:rsidR="00552782" w:rsidRDefault="00106C85" w:rsidP="001728E0">
      <w:r>
        <w:t xml:space="preserve">The Electronic Death Registration System (EDRS) is a module of the larger Vitals Information Partnership (VIP) system that is hosted in the Commonwealth’s secure Virtual Gateway environment.  </w:t>
      </w:r>
    </w:p>
    <w:p w:rsidR="00106C85" w:rsidRDefault="00E66263" w:rsidP="001728E0">
      <w:r>
        <w:rPr>
          <w:b/>
          <w:bCs/>
          <w:i/>
          <w:iCs/>
          <w:noProof/>
          <w:color w:val="A9A57C" w:themeColor="accent1"/>
        </w:rPr>
        <w:drawing>
          <wp:anchor distT="0" distB="0" distL="114300" distR="114300" simplePos="0" relativeHeight="251811840" behindDoc="0" locked="0" layoutInCell="1" allowOverlap="1" wp14:anchorId="6A5D51BA" wp14:editId="19153CD1">
            <wp:simplePos x="0" y="0"/>
            <wp:positionH relativeFrom="column">
              <wp:posOffset>2706370</wp:posOffset>
            </wp:positionH>
            <wp:positionV relativeFrom="paragraph">
              <wp:posOffset>74930</wp:posOffset>
            </wp:positionV>
            <wp:extent cx="2895600" cy="1677035"/>
            <wp:effectExtent l="171450" t="171450" r="361950" b="361315"/>
            <wp:wrapSquare wrapText="bothSides"/>
            <wp:docPr id="334" name="Picture 334" descr="Virtual Gateway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16770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roofErr w:type="gramStart"/>
      <w:r w:rsidR="00106C85">
        <w:rPr>
          <w:rStyle w:val="IntenseEmphasis"/>
        </w:rPr>
        <w:t>Access</w:t>
      </w:r>
      <w:r w:rsidR="00106C85">
        <w:t xml:space="preserve"> EDRS on the web.</w:t>
      </w:r>
      <w:proofErr w:type="gramEnd"/>
      <w:r w:rsidR="00106C85">
        <w:t xml:space="preserve">  EDRS can be accessed anywhere you have a computer and internet access.  The system works best with the Microsoft Internet Explorer (IE) browser</w:t>
      </w:r>
      <w:r w:rsidR="00922C6D">
        <w:t xml:space="preserve">. </w:t>
      </w:r>
      <w:r w:rsidR="00106C85">
        <w:t xml:space="preserve">If you are a Mac user, it is recommended that you download the </w:t>
      </w:r>
      <w:bookmarkStart w:id="0" w:name="_GoBack"/>
      <w:bookmarkEnd w:id="0"/>
      <w:r w:rsidR="00106C85">
        <w:t>Firefox browser on your computer.</w:t>
      </w:r>
      <w:r w:rsidR="00B81E81">
        <w:t xml:space="preserve"> </w:t>
      </w:r>
    </w:p>
    <w:p w:rsidR="00E66263" w:rsidRDefault="001728E0" w:rsidP="008836E1">
      <w:r w:rsidRPr="00106C85">
        <w:rPr>
          <w:rStyle w:val="IntenseEmphasis"/>
        </w:rPr>
        <w:t>Log in</w:t>
      </w:r>
      <w:r>
        <w:t xml:space="preserve"> at </w:t>
      </w:r>
      <w:hyperlink r:id="rId12" w:history="1">
        <w:r w:rsidR="00692794" w:rsidRPr="003E3FFF">
          <w:rPr>
            <w:rStyle w:val="Hyperlink"/>
          </w:rPr>
          <w:t>http://mass.gov/vg</w:t>
        </w:r>
      </w:hyperlink>
      <w:r w:rsidR="00692794">
        <w:t xml:space="preserve">. </w:t>
      </w:r>
      <w:r w:rsidR="00106C85">
        <w:t xml:space="preserve"> </w:t>
      </w:r>
      <w:r>
        <w:t xml:space="preserve">You must have a valid Commonwealth Virtual Gateway account, as well as a VIP account </w:t>
      </w:r>
      <w:r>
        <w:lastRenderedPageBreak/>
        <w:t xml:space="preserve">to log in to EDRS. If you </w:t>
      </w:r>
      <w:r w:rsidR="00635C0A">
        <w:t>use a single sign-on for more than one VG</w:t>
      </w:r>
      <w:r>
        <w:t xml:space="preserve"> application, you will then have a choice of applications when you log in.</w:t>
      </w:r>
      <w:r w:rsidR="00245EFE">
        <w:t xml:space="preserve">  </w:t>
      </w:r>
      <w:r w:rsidR="008836E1">
        <w:t xml:space="preserve">If you are a City or Town Clerk that is also a burial agent, </w:t>
      </w:r>
      <w:r w:rsidR="00E72B68">
        <w:rPr>
          <w:noProof/>
        </w:rPr>
        <mc:AlternateContent>
          <mc:Choice Requires="wpg">
            <w:drawing>
              <wp:anchor distT="0" distB="0" distL="114300" distR="114300" simplePos="0" relativeHeight="251863040" behindDoc="1" locked="0" layoutInCell="1" allowOverlap="1" wp14:anchorId="0A6CCF1B" wp14:editId="0B520698">
                <wp:simplePos x="0" y="0"/>
                <wp:positionH relativeFrom="column">
                  <wp:posOffset>3140075</wp:posOffset>
                </wp:positionH>
                <wp:positionV relativeFrom="paragraph">
                  <wp:posOffset>506730</wp:posOffset>
                </wp:positionV>
                <wp:extent cx="2819400" cy="576580"/>
                <wp:effectExtent l="0" t="0" r="361950" b="356870"/>
                <wp:wrapTight wrapText="bothSides">
                  <wp:wrapPolygon edited="0">
                    <wp:start x="0" y="0"/>
                    <wp:lineTo x="0" y="19982"/>
                    <wp:lineTo x="4086" y="22837"/>
                    <wp:lineTo x="4086" y="26405"/>
                    <wp:lineTo x="5546" y="32828"/>
                    <wp:lineTo x="6422" y="34256"/>
                    <wp:lineTo x="21746" y="34256"/>
                    <wp:lineTo x="22476" y="32828"/>
                    <wp:lineTo x="24227" y="25692"/>
                    <wp:lineTo x="24227" y="5709"/>
                    <wp:lineTo x="21016" y="3568"/>
                    <wp:lineTo x="8319" y="0"/>
                    <wp:lineTo x="0" y="0"/>
                  </wp:wrapPolygon>
                </wp:wrapTight>
                <wp:docPr id="6" name="Group 6" descr="Image displaying VIP activity described in text"/>
                <wp:cNvGraphicFramePr/>
                <a:graphic xmlns:a="http://schemas.openxmlformats.org/drawingml/2006/main">
                  <a:graphicData uri="http://schemas.microsoft.com/office/word/2010/wordprocessingGroup">
                    <wpg:wgp>
                      <wpg:cNvGrpSpPr/>
                      <wpg:grpSpPr>
                        <a:xfrm>
                          <a:off x="0" y="0"/>
                          <a:ext cx="2819400" cy="576580"/>
                          <a:chOff x="0" y="0"/>
                          <a:chExt cx="2819400" cy="576943"/>
                        </a:xfrm>
                      </wpg:grpSpPr>
                      <pic:pic xmlns:pic="http://schemas.openxmlformats.org/drawingml/2006/picture">
                        <pic:nvPicPr>
                          <pic:cNvPr id="1" name="Picture 1" descr="Image displaying VIP activity described in tex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5785" cy="571500"/>
                          </a:xfrm>
                          <a:prstGeom prst="rect">
                            <a:avLst/>
                          </a:prstGeom>
                          <a:noFill/>
                          <a:ln>
                            <a:noFill/>
                          </a:ln>
                        </pic:spPr>
                      </pic:pic>
                      <pic:pic xmlns:pic="http://schemas.openxmlformats.org/drawingml/2006/picture">
                        <pic:nvPicPr>
                          <pic:cNvPr id="336" name="Picture 336" descr="Image displaying VIP activity described in text"/>
                          <pic:cNvPicPr>
                            <a:picLocks noChangeAspect="1"/>
                          </pic:cNvPicPr>
                        </pic:nvPicPr>
                        <pic:blipFill rotWithShape="1">
                          <a:blip r:embed="rId14" cstate="print">
                            <a:extLst>
                              <a:ext uri="{28A0092B-C50C-407E-A947-70E740481C1C}">
                                <a14:useLocalDpi xmlns:a14="http://schemas.microsoft.com/office/drawing/2010/main" val="0"/>
                              </a:ext>
                            </a:extLst>
                          </a:blip>
                          <a:srcRect l="2560" t="76906" r="20237"/>
                          <a:stretch/>
                        </pic:blipFill>
                        <pic:spPr bwMode="auto">
                          <a:xfrm>
                            <a:off x="691242" y="244928"/>
                            <a:ext cx="2128158" cy="332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 name="Oval 5"/>
                        <wps:cNvSpPr/>
                        <wps:spPr>
                          <a:xfrm>
                            <a:off x="511628" y="54428"/>
                            <a:ext cx="408215" cy="214358"/>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 o:spid="_x0000_s1026" alt="Image displaying VIP activity described in text" style="position:absolute;margin-left:247.25pt;margin-top:39.9pt;width:222pt;height:45.4pt;z-index:-251453440" coordsize="28194,5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 displaying VIP activity described in text" style="position:absolute;width:1115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F8i5AAAA2gAAAA8AAABkcnMvZG93bnJldi54bWxET70KwjAQ3gXfIZzgZtM6iFSjiGLR0ar7&#10;0ZxtsbmUJmp9eyMITsfH93vLdW8a8aTO1ZYVJFEMgriwuuZSweW8n8xBOI+ssbFMCt7kYL0aDpaY&#10;avviEz1zX4oQwi5FBZX3bSqlKyoy6CLbEgfuZjuDPsCulLrDVwg3jZzG8UwarDk0VNjStqLinj+M&#10;guya7zC+6SzzmvPkaBM6YaLUeNRvFiA89f4v/rkPOsyH7yvfK1cfAA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BceRfIuQAAANoAAAAPAAAAAAAAAAAAAAAAAJ8CAABkcnMvZG93&#10;bnJldi54bWxQSwUGAAAAAAQABAD3AAAAhQMAAAAA&#10;">
                  <v:imagedata r:id="rId15" o:title="Image displaying VIP activity described in text"/>
                  <v:path arrowok="t"/>
                </v:shape>
                <v:shape id="Picture 336" o:spid="_x0000_s1028" type="#_x0000_t75" alt="Image displaying VIP activity described in text" style="position:absolute;left:6912;top:2449;width:21282;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bE3HAAAA3AAAAA8AAABkcnMvZG93bnJldi54bWxEj0FrwkAUhO+F/oflFXqRurFSo9FVRKrV&#10;k9UWvD6zzySYfRuyWxP767uC0OMwM98wk1lrSnGh2hWWFfS6EQji1OqCMwXfX8uXIQjnkTWWlknB&#10;lRzMpo8PE0y0bXhHl73PRICwS1BB7n2VSOnSnAy6rq2Ig3eytUEfZJ1JXWMT4KaUr1E0kAYLDgs5&#10;VrTIKT3vf4yC47uMT7/N9e2jEx+2m8Vo3qyqT6Wen9r5GISn1v+H7+21VtDvD+B2JhwBOf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AbE3HAAAA3AAAAA8AAAAAAAAAAAAA&#10;AAAAnwIAAGRycy9kb3ducmV2LnhtbFBLBQYAAAAABAAEAPcAAACTAwAAAAA=&#10;">
                  <v:imagedata r:id="rId16" o:title="Image displaying VIP activity described in text" croptop="50401f" cropleft="1678f" cropright="13263f"/>
                  <v:shadow on="t" color="#333" opacity="42598f" origin="-.5,-.5" offset="2.74397mm,2.74397mm"/>
                  <v:path arrowok="t"/>
                </v:shape>
                <v:oval id="Oval 5" o:spid="_x0000_s1029" style="position:absolute;left:5116;top:544;width:4082;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LhcEA&#10;AADaAAAADwAAAGRycy9kb3ducmV2LnhtbESP3arCMBCE7w/4DmEF746pgiLVKOIPiIJgFcG7pVnb&#10;YrMpTdT69kYQvBxm5htmMmtMKR5Uu8Kygl43AkGcWl1wpuB0XP+PQDiPrLG0TApe5GA2bf1NMNb2&#10;yQd6JD4TAcIuRgW591UspUtzMui6tiIO3tXWBn2QdSZ1jc8AN6XsR9FQGiw4LORY0SKn9JbcjYLm&#10;eInWvd15e345Sfv78pSY1U2pTruZj0F4avwv/G1vtIIBfK6EGyC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CC4XBAAAA2gAAAA8AAAAAAAAAAAAAAAAAmAIAAGRycy9kb3du&#10;cmV2LnhtbFBLBQYAAAAABAAEAPUAAACGAwAAAAA=&#10;" filled="f" strokecolor="#7da329" strokeweight="2pt">
                  <v:stroke opacity="32896f"/>
                </v:oval>
                <w10:wrap type="tight"/>
              </v:group>
            </w:pict>
          </mc:Fallback>
        </mc:AlternateContent>
      </w:r>
      <w:r w:rsidR="008836E1">
        <w:t>the</w:t>
      </w:r>
      <w:r w:rsidR="00706682">
        <w:t xml:space="preserve">n you will get a choice of role.  </w:t>
      </w:r>
    </w:p>
    <w:p w:rsidR="001728E0" w:rsidRDefault="00E72B68" w:rsidP="008836E1">
      <w:r>
        <w:rPr>
          <w:b/>
          <w:bCs/>
          <w:i/>
          <w:iCs/>
          <w:noProof/>
          <w:color w:val="A9A57C" w:themeColor="accent1"/>
        </w:rPr>
        <mc:AlternateContent>
          <mc:Choice Requires="wpg">
            <w:drawing>
              <wp:anchor distT="0" distB="0" distL="114300" distR="114300" simplePos="0" relativeHeight="251800576" behindDoc="0" locked="0" layoutInCell="1" allowOverlap="1" wp14:anchorId="737887E1" wp14:editId="7201B2FA">
                <wp:simplePos x="0" y="0"/>
                <wp:positionH relativeFrom="column">
                  <wp:posOffset>3345815</wp:posOffset>
                </wp:positionH>
                <wp:positionV relativeFrom="paragraph">
                  <wp:posOffset>489585</wp:posOffset>
                </wp:positionV>
                <wp:extent cx="1986915" cy="1182370"/>
                <wp:effectExtent l="95250" t="171450" r="356235" b="360680"/>
                <wp:wrapSquare wrapText="bothSides"/>
                <wp:docPr id="91" name="Group 91" descr="Image displaying VIP activity described in text"/>
                <wp:cNvGraphicFramePr/>
                <a:graphic xmlns:a="http://schemas.openxmlformats.org/drawingml/2006/main">
                  <a:graphicData uri="http://schemas.microsoft.com/office/word/2010/wordprocessingGroup">
                    <wpg:wgp>
                      <wpg:cNvGrpSpPr/>
                      <wpg:grpSpPr>
                        <a:xfrm>
                          <a:off x="0" y="0"/>
                          <a:ext cx="1986915" cy="1182370"/>
                          <a:chOff x="0" y="0"/>
                          <a:chExt cx="3056021" cy="1852863"/>
                        </a:xfrm>
                      </wpg:grpSpPr>
                      <pic:pic xmlns:pic="http://schemas.openxmlformats.org/drawingml/2006/picture">
                        <pic:nvPicPr>
                          <pic:cNvPr id="87" name="Picture 87" descr="Image displaying VIP activity described in text"/>
                          <pic:cNvPicPr>
                            <a:picLocks noChangeAspect="1"/>
                          </pic:cNvPicPr>
                        </pic:nvPicPr>
                        <pic:blipFill rotWithShape="1">
                          <a:blip r:embed="rId17" cstate="print">
                            <a:extLst>
                              <a:ext uri="{28A0092B-C50C-407E-A947-70E740481C1C}">
                                <a14:useLocalDpi xmlns:a14="http://schemas.microsoft.com/office/drawing/2010/main" val="0"/>
                              </a:ext>
                            </a:extLst>
                          </a:blip>
                          <a:srcRect l="71040" t="22955" b="18577"/>
                          <a:stretch/>
                        </pic:blipFill>
                        <pic:spPr bwMode="auto">
                          <a:xfrm>
                            <a:off x="1876926" y="0"/>
                            <a:ext cx="1179095" cy="18528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86" name="Picture 86" descr="Image displaying VIP activity described in text"/>
                          <pic:cNvPicPr>
                            <a:picLocks noChangeAspect="1"/>
                          </pic:cNvPicPr>
                        </pic:nvPicPr>
                        <pic:blipFill rotWithShape="1">
                          <a:blip r:embed="rId18">
                            <a:extLst>
                              <a:ext uri="{28A0092B-C50C-407E-A947-70E740481C1C}">
                                <a14:useLocalDpi xmlns:a14="http://schemas.microsoft.com/office/drawing/2010/main" val="0"/>
                              </a:ext>
                            </a:extLst>
                          </a:blip>
                          <a:srcRect t="11010"/>
                          <a:stretch/>
                        </pic:blipFill>
                        <pic:spPr bwMode="auto">
                          <a:xfrm>
                            <a:off x="0" y="264695"/>
                            <a:ext cx="1720516" cy="11670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89" name="Oval 89"/>
                        <wps:cNvSpPr/>
                        <wps:spPr>
                          <a:xfrm>
                            <a:off x="2093495" y="565484"/>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690259" y="300789"/>
                            <a:ext cx="763905" cy="4470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1" o:spid="_x0000_s1026" alt="Image displaying VIP activity described in text" style="position:absolute;margin-left:263.45pt;margin-top:38.55pt;width:156.45pt;height:93.1pt;z-index:251800576;mso-width-relative:margin;mso-height-relative:margin" coordsize="30560,1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">
                <v:shape id="Picture 87" o:spid="_x0000_s1027" type="#_x0000_t75" alt="Image displaying VIP activity described in text" style="position:absolute;left:18769;width:11791;height:1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H4rDAAAA2wAAAA8AAABkcnMvZG93bnJldi54bWxEj0FrwkAUhO+C/2F5ghfRjUZtmrqKCILX&#10;xhZ6fM2+JsHs27C7avz33ULB4zAz3zCbXW9acSPnG8sK5rMEBHFpdcOVgo/zcZqB8AFZY2uZFDzI&#10;w247HGww1/bO73QrQiUihH2OCuoQulxKX9Zk0M9sRxy9H+sMhihdJbXDe4SbVi6SZC0NNhwXauzo&#10;UFN5Ka5GgQtfx89Uv+5X/cGfvotlmi0nqVLjUb9/AxGoD8/wf/ukFWQv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kfisMAAADbAAAADwAAAAAAAAAAAAAAAACf&#10;AgAAZHJzL2Rvd25yZXYueG1sUEsFBgAAAAAEAAQA9wAAAI8DAAAAAA==&#10;">
                  <v:imagedata r:id="rId19" o:title="Image displaying VIP activity described in text" croptop="15044f" cropbottom="12175f" cropleft="46557f"/>
                  <v:shadow on="t" color="#333" opacity="42598f" origin="-.5,-.5" offset="2.74397mm,2.74397mm"/>
                  <v:path arrowok="t"/>
                </v:shape>
                <v:shape id="Picture 86" o:spid="_x0000_s1028" type="#_x0000_t75" alt="Image displaying VIP activity described in text" style="position:absolute;top:2646;width:17205;height:1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cCPEAAAA2wAAAA8AAABkcnMvZG93bnJldi54bWxEj0FrwkAUhO8F/8PyBG/NRqlWUlfRgiBe&#10;So1Cj4/sMxvMvg3Z1UR/vVso9DjMzDfMYtXbWtyo9ZVjBeMkBUFcOF1xqeCYb1/nIHxA1lg7JgV3&#10;8rBaDl4WmGnX8TfdDqEUEcI+QwUmhCaT0heGLPrENcTRO7vWYoiyLaVusYtwW8tJms6kxYrjgsGG&#10;Pg0Vl8PVKji5n4l92+vN42v7uN73bv2eTzulRsN+/QEiUB/+w3/tnVYwn8Hvl/g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lcCPEAAAA2wAAAA8AAAAAAAAAAAAAAAAA&#10;nwIAAGRycy9kb3ducmV2LnhtbFBLBQYAAAAABAAEAPcAAACQAwAAAAA=&#10;">
                  <v:imagedata r:id="rId20" o:title="Image displaying VIP activity described in text" croptop="7216f"/>
                  <v:shadow on="t" color="#333" opacity="42598f" origin="-.5,-.5" offset="2.74397mm,2.74397mm"/>
                  <v:path arrowok="t"/>
                </v:shape>
                <v:oval id="Oval 89" o:spid="_x0000_s1029" style="position:absolute;left:20934;top:5654;width:7640;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H8cMA&#10;AADbAAAADwAAAGRycy9kb3ducmV2LnhtbESPT4vCMBTE7wt+h/AEb9tUD4vWRhH/wOKCYBXB26N5&#10;tsXmpTRR67ffCILHYWZ+w6TzztTiTq2rLCsYRjEI4tzqigsFx8PmewzCeWSNtWVS8CQH81nvK8VE&#10;2wfv6Z75QgQIuwQVlN43iZQuL8mgi2xDHLyLbQ36INtC6hYfAW5qOYrjH2mw4rBQYkPLkvJrdjMK&#10;usM53gz/TtvT00na3VbHzKyvSg363WIKwlPnP+F3+1crGE/g9SX8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eH8cMAAADbAAAADwAAAAAAAAAAAAAAAACYAgAAZHJzL2Rv&#10;d25yZXYueG1sUEsFBgAAAAAEAAQA9QAAAIgDAAAAAA==&#10;" filled="f" strokecolor="#7da329" strokeweight="2pt">
                  <v:stroke opacity="32896f"/>
                </v:oval>
                <v:oval id="Oval 90" o:spid="_x0000_s1030" style="position:absolute;left:6902;top:3007;width:7639;height:4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4sb4A&#10;AADbAAAADwAAAGRycy9kb3ducmV2LnhtbERPSwrCMBDdC94hjOBOU12IVqOIHxAFwSqCu6EZ22Iz&#10;KU3UenuzEFw+3n+2aEwpXlS7wrKCQT8CQZxaXXCm4HLe9sYgnEfWWFomBR9ysJi3WzOMtX3ziV6J&#10;z0QIYRejgtz7KpbSpTkZdH1bEQfubmuDPsA6k7rGdwg3pRxG0UgaLDg05FjRKqf0kTyNguZ8i7aD&#10;w3V//ThJx+f6kpjNQ6lup1lOQXhq/F/8c++0gklYH76EHyDn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EuLG+AAAA2wAAAA8AAAAAAAAAAAAAAAAAmAIAAGRycy9kb3ducmV2&#10;LnhtbFBLBQYAAAAABAAEAPUAAACDAwAAAAA=&#10;" filled="f" strokecolor="#7da329" strokeweight="2pt">
                  <v:stroke opacity="32896f"/>
                </v:oval>
                <w10:wrap type="square"/>
              </v:group>
            </w:pict>
          </mc:Fallback>
        </mc:AlternateContent>
      </w:r>
      <w:r w:rsidR="00706682">
        <w:t xml:space="preserve">Additionally, City and Town Clerks </w:t>
      </w:r>
      <w:r w:rsidR="00552782">
        <w:t xml:space="preserve">that are burial agents </w:t>
      </w:r>
      <w:r w:rsidR="00706682">
        <w:t>may “Change” role within VIP</w:t>
      </w:r>
      <w:r w:rsidR="00552782">
        <w:t xml:space="preserve"> (at the top left hand corner of the main screen)</w:t>
      </w:r>
      <w:r w:rsidR="00706682">
        <w:t>.</w:t>
      </w:r>
      <w:r w:rsidR="00E66263" w:rsidRPr="00E66263">
        <w:rPr>
          <w:noProof/>
        </w:rPr>
        <w:t xml:space="preserve"> </w:t>
      </w:r>
    </w:p>
    <w:p w:rsidR="00B02DF2" w:rsidRPr="00A42D9F" w:rsidRDefault="00B02DF2" w:rsidP="00203A9C">
      <w:pPr>
        <w:rPr>
          <w:b/>
          <w:bCs/>
        </w:rPr>
      </w:pPr>
      <w:proofErr w:type="gramStart"/>
      <w:r w:rsidRPr="00A42D9F">
        <w:rPr>
          <w:rStyle w:val="IntenseEmphasis"/>
          <w:sz w:val="24"/>
        </w:rPr>
        <w:t xml:space="preserve">Logout </w:t>
      </w:r>
      <w:r w:rsidRPr="00A42D9F">
        <w:t>at the top right-hand corner of the VIP screen.</w:t>
      </w:r>
      <w:proofErr w:type="gramEnd"/>
      <w:r w:rsidRPr="00A42D9F">
        <w:t xml:space="preserve"> </w:t>
      </w:r>
      <w:r w:rsidRPr="00A42D9F">
        <w:rPr>
          <w:noProof/>
          <w:sz w:val="40"/>
          <w:szCs w:val="36"/>
        </w:rPr>
        <mc:AlternateContent>
          <mc:Choice Requires="wps">
            <w:drawing>
              <wp:anchor distT="0" distB="0" distL="114300" distR="114300" simplePos="0" relativeHeight="251789312" behindDoc="1" locked="1" layoutInCell="1" allowOverlap="1" wp14:anchorId="29C7BDB0" wp14:editId="6EC4E266">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rsidR="00B02DF2" w:rsidRPr="00BD500D" w:rsidRDefault="00B02DF2" w:rsidP="00B02DF2">
                                <w:pPr>
                                  <w:jc w:val="right"/>
                                  <w:rPr>
                                    <w:sz w:val="36"/>
                                    <w:szCs w:val="36"/>
                                  </w:rPr>
                                </w:pPr>
                                <w:r>
                                  <w:rPr>
                                    <w:sz w:val="36"/>
                                    <w:szCs w:val="36"/>
                                  </w:rPr>
                                  <w:t>Accessing &amp; Using EDRS</w:t>
                                </w:r>
                                <w:r w:rsidR="002A4274">
                                  <w:rPr>
                                    <w:sz w:val="36"/>
                                    <w:szCs w:val="36"/>
                                  </w:rPr>
                                  <w:t>, Navigation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9.25pt;margin-top:245.15pt;width:380.65pt;height:34.25pt;rotation:-9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AhFwIAAAg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" filled="f" stroked="f">
                <v:textbox>
                  <w:txbxContent>
                    <w:sdt>
                      <w:sdtPr>
                        <w:rPr>
                          <w:sz w:val="36"/>
                          <w:szCs w:val="36"/>
                        </w:rPr>
                        <w:alias w:val="Subtitle Odd"/>
                        <w:tag w:val="Subtitle Odd"/>
                        <w:id w:val="217171063"/>
                      </w:sdtPr>
                      <w:sdtEndPr/>
                      <w:sdtContent>
                        <w:p w:rsidR="00B02DF2" w:rsidRPr="00BD500D" w:rsidRDefault="00B02DF2" w:rsidP="00B02DF2">
                          <w:pPr>
                            <w:jc w:val="right"/>
                            <w:rPr>
                              <w:sz w:val="36"/>
                              <w:szCs w:val="36"/>
                            </w:rPr>
                          </w:pPr>
                          <w:r>
                            <w:rPr>
                              <w:sz w:val="36"/>
                              <w:szCs w:val="36"/>
                            </w:rPr>
                            <w:t>Accessing &amp; Using EDRS</w:t>
                          </w:r>
                          <w:r w:rsidR="002A4274">
                            <w:rPr>
                              <w:sz w:val="36"/>
                              <w:szCs w:val="36"/>
                            </w:rPr>
                            <w:t>, Navigation</w:t>
                          </w:r>
                        </w:p>
                      </w:sdtContent>
                    </w:sdt>
                  </w:txbxContent>
                </v:textbox>
                <w10:wrap anchory="page"/>
                <w10:anchorlock/>
              </v:shape>
            </w:pict>
          </mc:Fallback>
        </mc:AlternateContent>
      </w:r>
      <w:r w:rsidRPr="00A42D9F">
        <w:t xml:space="preserve"> To completely exit the system, also logout on the right-hand panel of the VG screen.</w:t>
      </w:r>
    </w:p>
    <w:p w:rsidR="001728E0" w:rsidRDefault="001728E0" w:rsidP="001728E0">
      <w:pPr>
        <w:pStyle w:val="Heading2"/>
      </w:pPr>
      <w:r>
        <w:t>Tips &amp; Tricks</w:t>
      </w:r>
    </w:p>
    <w:p w:rsidR="00CC094E" w:rsidRPr="00106C85" w:rsidRDefault="00CC094E" w:rsidP="00CC094E">
      <w:pPr>
        <w:rPr>
          <w:sz w:val="20"/>
        </w:rPr>
      </w:pPr>
      <w:r w:rsidRPr="00C8330B">
        <w:rPr>
          <w:rStyle w:val="Strong"/>
        </w:rPr>
        <w:t>Save</w:t>
      </w:r>
      <w:r>
        <w:rPr>
          <w:rStyle w:val="Strong"/>
        </w:rPr>
        <w:t>!</w:t>
      </w:r>
      <w:r>
        <w:t xml:space="preserve"> – </w:t>
      </w:r>
      <w:r w:rsidRPr="00106C85">
        <w:rPr>
          <w:sz w:val="20"/>
        </w:rPr>
        <w:t xml:space="preserve">EDRS will time out after 15 minutes.  While your portion of the death record should take less than </w:t>
      </w:r>
      <w:r w:rsidR="008836E1">
        <w:rPr>
          <w:sz w:val="20"/>
        </w:rPr>
        <w:t>three</w:t>
      </w:r>
      <w:r w:rsidRPr="00106C85">
        <w:rPr>
          <w:sz w:val="20"/>
        </w:rPr>
        <w:t xml:space="preserve"> minutes to enter, if you expect to be interrupted or if you are j</w:t>
      </w:r>
      <w:r w:rsidR="008C7376">
        <w:rPr>
          <w:sz w:val="20"/>
        </w:rPr>
        <w:t xml:space="preserve">ust learning the system, click </w:t>
      </w:r>
      <w:r w:rsidR="008C7376" w:rsidRPr="008C7376">
        <w:rPr>
          <w:b/>
          <w:sz w:val="20"/>
        </w:rPr>
        <w:t>Finish</w:t>
      </w:r>
      <w:r w:rsidR="008C7376">
        <w:rPr>
          <w:sz w:val="20"/>
        </w:rPr>
        <w:t xml:space="preserve">, then </w:t>
      </w:r>
      <w:r w:rsidRPr="008C7376">
        <w:rPr>
          <w:b/>
          <w:sz w:val="20"/>
        </w:rPr>
        <w:t xml:space="preserve">Save </w:t>
      </w:r>
      <w:r w:rsidR="008C7376" w:rsidRPr="008C7376">
        <w:rPr>
          <w:b/>
          <w:sz w:val="20"/>
        </w:rPr>
        <w:t>(</w:t>
      </w:r>
      <w:r w:rsidRPr="008C7376">
        <w:rPr>
          <w:b/>
          <w:sz w:val="20"/>
        </w:rPr>
        <w:t>as Pending</w:t>
      </w:r>
      <w:r w:rsidR="008C7376" w:rsidRPr="008C7376">
        <w:rPr>
          <w:b/>
          <w:sz w:val="20"/>
        </w:rPr>
        <w:t>)</w:t>
      </w:r>
      <w:r w:rsidR="008C7376">
        <w:rPr>
          <w:sz w:val="20"/>
        </w:rPr>
        <w:t xml:space="preserve">. You may then click </w:t>
      </w:r>
      <w:r w:rsidRPr="008C7376">
        <w:rPr>
          <w:b/>
          <w:sz w:val="20"/>
        </w:rPr>
        <w:t>R</w:t>
      </w:r>
      <w:r w:rsidR="008C7376" w:rsidRPr="008C7376">
        <w:rPr>
          <w:b/>
          <w:sz w:val="20"/>
        </w:rPr>
        <w:t>eturn to Record</w:t>
      </w:r>
      <w:r w:rsidRPr="00106C85">
        <w:rPr>
          <w:sz w:val="20"/>
        </w:rPr>
        <w:t xml:space="preserve"> without risk of losing any information. EDRS does not save information automatically.</w:t>
      </w:r>
    </w:p>
    <w:p w:rsidR="00CC6766" w:rsidRDefault="001728E0" w:rsidP="00863DE9">
      <w:pPr>
        <w:rPr>
          <w:sz w:val="20"/>
        </w:rPr>
      </w:pPr>
      <w:r>
        <w:rPr>
          <w:noProof/>
        </w:rPr>
        <w:drawing>
          <wp:anchor distT="0" distB="0" distL="114300" distR="114300" simplePos="0" relativeHeight="251667456" behindDoc="0" locked="0" layoutInCell="1" allowOverlap="1" wp14:anchorId="4B8029BE" wp14:editId="0ECE3FCF">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Tab soda c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Pr="00C8330B">
        <w:rPr>
          <w:rStyle w:val="Strong"/>
        </w:rPr>
        <w:t>Tab &amp; Mouse</w:t>
      </w:r>
      <w:r>
        <w:t xml:space="preserve"> -- </w:t>
      </w:r>
      <w:r w:rsidRPr="00106C85">
        <w:rPr>
          <w:sz w:val="20"/>
        </w:rPr>
        <w:t xml:space="preserve">Use the Tab key on your computer keyboard to advance through each field in EDRS. You may also use your mouse to navigate tabs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rsidR="001728E0" w:rsidRDefault="001728E0" w:rsidP="001728E0">
      <w:pPr>
        <w:rPr>
          <w:sz w:val="20"/>
        </w:rPr>
      </w:pPr>
      <w:r w:rsidRPr="00C44E93">
        <w:rPr>
          <w:b/>
        </w:rPr>
        <w:t>Shortcuts</w:t>
      </w:r>
      <w:r>
        <w:t xml:space="preserve"> –</w:t>
      </w:r>
      <w:r w:rsidR="00FC257F">
        <w:t xml:space="preserve"> </w:t>
      </w:r>
      <w:r w:rsidRPr="003E216E">
        <w:rPr>
          <w:b/>
          <w:sz w:val="20"/>
        </w:rPr>
        <w:t>Alt-T</w:t>
      </w:r>
      <w:r w:rsidRPr="00106C85">
        <w:rPr>
          <w:sz w:val="20"/>
        </w:rPr>
        <w:t xml:space="preserve"> enters today’s date.  </w:t>
      </w:r>
      <w:r w:rsidR="00FC257F" w:rsidRPr="003E216E">
        <w:rPr>
          <w:b/>
          <w:sz w:val="20"/>
        </w:rPr>
        <w:t>S</w:t>
      </w:r>
      <w:r w:rsidRPr="003E216E">
        <w:rPr>
          <w:b/>
          <w:sz w:val="20"/>
        </w:rPr>
        <w:t>lashes are not necessary</w:t>
      </w:r>
      <w:r w:rsidRPr="00106C85">
        <w:rPr>
          <w:sz w:val="20"/>
        </w:rPr>
        <w:t xml:space="preserve"> in date fields. </w:t>
      </w:r>
      <w:r w:rsidRPr="003E216E">
        <w:rPr>
          <w:b/>
          <w:sz w:val="20"/>
        </w:rPr>
        <w:t>Enter the first few letters</w:t>
      </w:r>
      <w:r w:rsidRPr="00106C85">
        <w:rPr>
          <w:sz w:val="20"/>
        </w:rPr>
        <w:t xml:space="preserve"> of a selection on a </w:t>
      </w:r>
      <w:proofErr w:type="spellStart"/>
      <w:r w:rsidRPr="00106C85">
        <w:rPr>
          <w:sz w:val="20"/>
        </w:rPr>
        <w:t>picklist</w:t>
      </w:r>
      <w:proofErr w:type="spellEnd"/>
      <w:r w:rsidRPr="00106C85">
        <w:rPr>
          <w:sz w:val="20"/>
        </w:rPr>
        <w:t xml:space="preserve"> to narrow the list quickly.  “</w:t>
      </w:r>
      <w:r w:rsidRPr="008C7376">
        <w:rPr>
          <w:b/>
          <w:sz w:val="20"/>
        </w:rPr>
        <w:t>Next</w:t>
      </w:r>
      <w:r w:rsidRPr="00106C85">
        <w:rPr>
          <w:sz w:val="20"/>
        </w:rPr>
        <w:t xml:space="preserve">” will move you from tab to tab, but you can click on the </w:t>
      </w:r>
      <w:r w:rsidRPr="003E216E">
        <w:rPr>
          <w:b/>
          <w:sz w:val="20"/>
        </w:rPr>
        <w:t>tab labels</w:t>
      </w:r>
      <w:r w:rsidRPr="00106C85">
        <w:rPr>
          <w:sz w:val="20"/>
        </w:rPr>
        <w:t xml:space="preserve"> as well. </w:t>
      </w:r>
      <w:r w:rsidR="004C73EC">
        <w:rPr>
          <w:sz w:val="20"/>
        </w:rPr>
        <w:t xml:space="preserve"> </w:t>
      </w:r>
      <w:r w:rsidR="004C73EC" w:rsidRPr="003E216E">
        <w:rPr>
          <w:b/>
          <w:sz w:val="20"/>
        </w:rPr>
        <w:t>The [Spacebar] will complete a checkbox</w:t>
      </w:r>
      <w:r w:rsidR="004C73EC">
        <w:rPr>
          <w:sz w:val="20"/>
        </w:rPr>
        <w:t xml:space="preserve"> if you are tabbing through fields.</w:t>
      </w:r>
      <w:r w:rsidRPr="00106C85">
        <w:rPr>
          <w:sz w:val="20"/>
        </w:rPr>
        <w:tab/>
      </w:r>
    </w:p>
    <w:p w:rsidR="00433F7E" w:rsidRPr="00106C85" w:rsidRDefault="00433F7E" w:rsidP="001728E0">
      <w:pPr>
        <w:rPr>
          <w:sz w:val="20"/>
        </w:rPr>
      </w:pPr>
      <w:r w:rsidRPr="00E72B68">
        <w:rPr>
          <w:b/>
        </w:rPr>
        <w:t>Slow</w:t>
      </w:r>
      <w:r>
        <w:rPr>
          <w:sz w:val="20"/>
        </w:rPr>
        <w:t xml:space="preserve">? – It takes time to load PDF burial permits, and some slowness may occur intermittently depending on number of users on the system. Wait. Clicking repeatedly will </w:t>
      </w:r>
      <w:r w:rsidR="00E72B68">
        <w:rPr>
          <w:sz w:val="20"/>
        </w:rPr>
        <w:t>boot you out of VIP. If this happens, close the white screen and log in again.</w:t>
      </w:r>
    </w:p>
    <w:p w:rsidR="001728E0" w:rsidRPr="00863DE9" w:rsidRDefault="001728E0" w:rsidP="00863DE9">
      <w:pPr>
        <w:pStyle w:val="Heading2"/>
        <w:spacing w:before="0" w:line="240" w:lineRule="auto"/>
        <w:jc w:val="center"/>
        <w:rPr>
          <w:sz w:val="24"/>
        </w:rPr>
      </w:pPr>
      <w:r w:rsidRPr="00863DE9">
        <w:rPr>
          <w:sz w:val="24"/>
        </w:rPr>
        <w:t>Need Help?</w:t>
      </w:r>
    </w:p>
    <w:p w:rsidR="001728E0" w:rsidRPr="00A42D9F" w:rsidRDefault="00863DE9" w:rsidP="00863DE9">
      <w:pPr>
        <w:spacing w:after="0" w:line="240" w:lineRule="auto"/>
        <w:jc w:val="center"/>
        <w:rPr>
          <w:color w:val="FF0000"/>
          <w:sz w:val="20"/>
        </w:rPr>
      </w:pPr>
      <w:r>
        <w:rPr>
          <w:sz w:val="20"/>
        </w:rPr>
        <w:t xml:space="preserve">Contact the Registry at </w:t>
      </w:r>
      <w:hyperlink r:id="rId22" w:history="1">
        <w:r w:rsidR="001728E0" w:rsidRPr="00863DE9">
          <w:rPr>
            <w:rStyle w:val="Hyperlink"/>
            <w:sz w:val="20"/>
          </w:rPr>
          <w:t>vip@state.ma.us</w:t>
        </w:r>
      </w:hyperlink>
      <w:r>
        <w:t xml:space="preserve"> </w:t>
      </w:r>
      <w:r w:rsidRPr="00863DE9">
        <w:rPr>
          <w:sz w:val="20"/>
        </w:rPr>
        <w:t>or 6</w:t>
      </w:r>
      <w:r w:rsidR="00A42D9F">
        <w:rPr>
          <w:sz w:val="20"/>
        </w:rPr>
        <w:t>17-740-260</w:t>
      </w:r>
      <w:r w:rsidR="00CF1038">
        <w:rPr>
          <w:sz w:val="20"/>
        </w:rPr>
        <w:t>0</w:t>
      </w:r>
    </w:p>
    <w:p w:rsidR="0028406E" w:rsidRPr="00863DE9" w:rsidRDefault="0028406E" w:rsidP="00E72B68">
      <w:pPr>
        <w:pStyle w:val="Heading2"/>
      </w:pPr>
      <w:r>
        <w:t>Navigation</w:t>
      </w:r>
    </w:p>
    <w:p w:rsidR="0028406E" w:rsidRDefault="0028406E" w:rsidP="00CC6766">
      <w:r>
        <w:t>EDRS has two general methods of navigation: work queues and a menu bar.</w:t>
      </w:r>
    </w:p>
    <w:p w:rsidR="00BE42E0" w:rsidRDefault="00D21FA1" w:rsidP="008125E6">
      <w:r w:rsidRPr="00BE42E0">
        <w:rPr>
          <w:rStyle w:val="IntenseEmphasis"/>
        </w:rPr>
        <w:t>Work queues</w:t>
      </w:r>
      <w:r>
        <w:t xml:space="preserve"> display records that are waiting for completion.  For </w:t>
      </w:r>
      <w:r w:rsidR="00FC257F">
        <w:t>burial agents, there are only two possible queues:</w:t>
      </w:r>
      <w:r w:rsidR="00CC6766">
        <w:t xml:space="preserve"> </w:t>
      </w:r>
    </w:p>
    <w:p w:rsidR="00FC257F" w:rsidRDefault="00BE42E0" w:rsidP="00BE42E0">
      <w:pPr>
        <w:pStyle w:val="ListParagraph"/>
        <w:numPr>
          <w:ilvl w:val="0"/>
          <w:numId w:val="9"/>
        </w:numPr>
      </w:pPr>
      <w:r>
        <w:t>R</w:t>
      </w:r>
      <w:r w:rsidR="00FC257F">
        <w:t>ecords for which the local permit information has not yet been completed</w:t>
      </w:r>
      <w:r w:rsidR="003E216E">
        <w:t xml:space="preserve"> (</w:t>
      </w:r>
      <w:r w:rsidR="003E216E" w:rsidRPr="003E216E">
        <w:rPr>
          <w:b/>
        </w:rPr>
        <w:t>Pending Permit</w:t>
      </w:r>
      <w:r w:rsidR="003E216E">
        <w:t>)</w:t>
      </w:r>
      <w:r w:rsidR="00FC257F">
        <w:t xml:space="preserve">; or </w:t>
      </w:r>
    </w:p>
    <w:p w:rsidR="008125E6" w:rsidRDefault="00BE42E0" w:rsidP="002A4274">
      <w:pPr>
        <w:pStyle w:val="ListParagraph"/>
        <w:numPr>
          <w:ilvl w:val="0"/>
          <w:numId w:val="9"/>
        </w:numPr>
      </w:pPr>
      <w:r>
        <w:t>R</w:t>
      </w:r>
      <w:r w:rsidR="008125E6">
        <w:t xml:space="preserve">ecords </w:t>
      </w:r>
      <w:r w:rsidR="00FC257F">
        <w:t xml:space="preserve">for which the local permit information was completed, but </w:t>
      </w:r>
      <w:r w:rsidR="002A4274">
        <w:t xml:space="preserve">that </w:t>
      </w:r>
      <w:r w:rsidR="00FC257F">
        <w:t>are being held for later release to the City/Town Clerk for registration</w:t>
      </w:r>
      <w:r w:rsidR="003E216E">
        <w:t xml:space="preserve"> (</w:t>
      </w:r>
      <w:r w:rsidR="003E216E" w:rsidRPr="003E216E">
        <w:rPr>
          <w:b/>
        </w:rPr>
        <w:t>Pending Release</w:t>
      </w:r>
      <w:r w:rsidR="003E216E">
        <w:t>)</w:t>
      </w:r>
      <w:r w:rsidR="00FC257F">
        <w:t>.</w:t>
      </w:r>
    </w:p>
    <w:p w:rsidR="008125E6" w:rsidRDefault="00E72B68" w:rsidP="008125E6">
      <w:r>
        <w:rPr>
          <w:b/>
          <w:bCs/>
          <w:i/>
          <w:iCs/>
          <w:noProof/>
          <w:color w:val="A9A57C" w:themeColor="accent1"/>
        </w:rPr>
        <w:lastRenderedPageBreak/>
        <mc:AlternateContent>
          <mc:Choice Requires="wpg">
            <w:drawing>
              <wp:anchor distT="0" distB="0" distL="114300" distR="114300" simplePos="0" relativeHeight="251827200" behindDoc="1" locked="0" layoutInCell="1" allowOverlap="1" wp14:anchorId="1C754476" wp14:editId="59D020D5">
                <wp:simplePos x="0" y="0"/>
                <wp:positionH relativeFrom="column">
                  <wp:posOffset>24130</wp:posOffset>
                </wp:positionH>
                <wp:positionV relativeFrom="paragraph">
                  <wp:posOffset>164465</wp:posOffset>
                </wp:positionV>
                <wp:extent cx="5844540" cy="1600200"/>
                <wp:effectExtent l="0" t="0" r="22860" b="19050"/>
                <wp:wrapTopAndBottom/>
                <wp:docPr id="7" name="Group 7" descr="Image displaying VIP activity described in text"/>
                <wp:cNvGraphicFramePr/>
                <a:graphic xmlns:a="http://schemas.openxmlformats.org/drawingml/2006/main">
                  <a:graphicData uri="http://schemas.microsoft.com/office/word/2010/wordprocessingGroup">
                    <wpg:wgp>
                      <wpg:cNvGrpSpPr/>
                      <wpg:grpSpPr>
                        <a:xfrm>
                          <a:off x="0" y="0"/>
                          <a:ext cx="5844540" cy="1600200"/>
                          <a:chOff x="515317" y="0"/>
                          <a:chExt cx="5950525" cy="1500142"/>
                        </a:xfrm>
                      </wpg:grpSpPr>
                      <pic:pic xmlns:pic="http://schemas.openxmlformats.org/drawingml/2006/picture">
                        <pic:nvPicPr>
                          <pic:cNvPr id="20" name="Picture 1" descr="Image displaying VIP activity described in tex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15317" y="212271"/>
                            <a:ext cx="4376057" cy="1094014"/>
                          </a:xfrm>
                          <a:prstGeom prst="rect">
                            <a:avLst/>
                          </a:prstGeom>
                          <a:noFill/>
                          <a:ln>
                            <a:noFill/>
                          </a:ln>
                        </pic:spPr>
                      </pic:pic>
                      <wps:wsp>
                        <wps:cNvPr id="66" name="Rectangular Callout 66" descr="The menu bar keeps navigation “bread crumbs.” You may click on any option within the trail to return to a previous step."/>
                        <wps:cNvSpPr/>
                        <wps:spPr>
                          <a:xfrm>
                            <a:off x="4490357" y="0"/>
                            <a:ext cx="1975485" cy="808990"/>
                          </a:xfrm>
                          <a:prstGeom prst="wedgeRectCallout">
                            <a:avLst>
                              <a:gd name="adj1" fmla="val -195703"/>
                              <a:gd name="adj2" fmla="val -2060"/>
                            </a:avLst>
                          </a:prstGeom>
                          <a:solidFill>
                            <a:srgbClr val="FFFFFF"/>
                          </a:solidFill>
                          <a:ln w="25400" cap="flat" cmpd="sng" algn="ctr">
                            <a:solidFill>
                              <a:srgbClr val="7DA329">
                                <a:alpha val="50196"/>
                              </a:srgbClr>
                            </a:solidFill>
                            <a:prstDash val="solid"/>
                          </a:ln>
                          <a:effectLst/>
                        </wps:spPr>
                        <wps:txbx>
                          <w:txbxContent>
                            <w:p w:rsidR="000617F0" w:rsidRPr="00431C52" w:rsidRDefault="000617F0" w:rsidP="000617F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ular Callout 67" descr="Queues contain only records that require an action. You will not see any queues if there are no records waiting to be processed."/>
                        <wps:cNvSpPr/>
                        <wps:spPr>
                          <a:xfrm>
                            <a:off x="2204357" y="1061357"/>
                            <a:ext cx="3691813" cy="438785"/>
                          </a:xfrm>
                          <a:prstGeom prst="wedgeRectCallout">
                            <a:avLst>
                              <a:gd name="adj1" fmla="val -84959"/>
                              <a:gd name="adj2" fmla="val -61853"/>
                            </a:avLst>
                          </a:prstGeom>
                          <a:solidFill>
                            <a:srgbClr val="FFFFFF"/>
                          </a:solidFill>
                          <a:ln w="25400" cap="flat" cmpd="sng" algn="ctr">
                            <a:solidFill>
                              <a:srgbClr val="7DA329">
                                <a:alpha val="50196"/>
                              </a:srgbClr>
                            </a:solidFill>
                            <a:prstDash val="solid"/>
                          </a:ln>
                          <a:effectLst/>
                        </wps:spPr>
                        <wps:txbx>
                          <w:txbxContent>
                            <w:p w:rsidR="000617F0" w:rsidRPr="00431C52" w:rsidRDefault="00552782" w:rsidP="000617F0">
                              <w:pPr>
                                <w:rPr>
                                  <w:sz w:val="20"/>
                                </w:rPr>
                              </w:pPr>
                              <w:r>
                                <w:rPr>
                                  <w:sz w:val="20"/>
                                </w:rPr>
                                <w:t>Queues contain only records that require an action. You will not see any queues if there are no records waiting to be processed.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36" alt="Image displaying VIP activity described in text" style="position:absolute;margin-left:1.9pt;margin-top:12.95pt;width:460.2pt;height:126pt;z-index:-251489280;mso-width-relative:margin;mso-height-relative:margin" coordorigin="5153" coordsize="59505,1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">
                <v:shape id="Picture 1" o:spid="_x0000_s1037" type="#_x0000_t75" alt="Image displaying VIP activity described in text" style="position:absolute;left:5153;top:2122;width:43760;height:10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zBrAAAAA2wAAAA8AAABkcnMvZG93bnJldi54bWxET89rwjAUvg/8H8ITvM1UV2R0RqlCR4/O&#10;7bDjW/Nsis1LaVJt/3tzEHb8+H5v96NtxY163zhWsFomIIgrpxuuFfx8F6/vIHxA1tg6JgUTedjv&#10;Zi9bzLS78xfdzqEWMYR9hgpMCF0mpa8MWfRL1xFH7uJ6iyHCvpa6x3sMt61cJ8lGWmw4Nhjs6Gio&#10;up4HqyDVh2Ew+fUvP6W/WH4WG3ybUKnFfMw/QAQaw7/46S61gnVcH7/EHyB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RzMGsAAAADbAAAADwAAAAAAAAAAAAAAAACfAgAA&#10;ZHJzL2Rvd25yZXYueG1sUEsFBgAAAAAEAAQA9wAAAIwDAAAAAA==&#10;">
                  <v:imagedata r:id="rId24" o:title="Image displaying VIP activity described in text"/>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6" o:spid="_x0000_s1038" type="#_x0000_t61" alt="The menu bar keeps navigation “bread crumbs.” You may click on any option within the trail to return to a previous step." style="position:absolute;left:44903;width:19755;height:8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oMMA&#10;AADbAAAADwAAAGRycy9kb3ducmV2LnhtbESPT4vCMBTE78J+h/AWvGm6gkWqUcTFZWFP/lnY47N5&#10;tqXNS2li0/32RhA8DjPzG2a1GUwjeupcZVnBxzQBQZxbXXGh4HzaTxYgnEfW2FgmBf/kYLN+G60w&#10;0zbwgfqjL0SEsMtQQel9m0np8pIMuqltiaN3tZ1BH2VXSN1hiHDTyFmSpNJgxXGhxJZ2JeX18WYU&#10;bHv3dW7nP8VsUYfwSX/17yUkSo3fh+0ShKfBv8LP9rdWkKbw+B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7oMMAAADbAAAADwAAAAAAAAAAAAAAAACYAgAAZHJzL2Rv&#10;d25yZXYueG1sUEsFBgAAAAAEAAQA9QAAAIgDAAAAAA==&#10;" adj="-31472,10355" strokecolor="#7da329" strokeweight="2pt">
                  <v:stroke opacity="32896f"/>
                  <v:textbox>
                    <w:txbxContent>
                      <w:p w:rsidR="000617F0" w:rsidRPr="00431C52" w:rsidRDefault="000617F0" w:rsidP="000617F0">
                        <w:pPr>
                          <w:rPr>
                            <w:sz w:val="20"/>
                          </w:rPr>
                        </w:pPr>
                        <w:r w:rsidRPr="00431C52">
                          <w:rPr>
                            <w:sz w:val="20"/>
                          </w:rPr>
                          <w:t xml:space="preserve">The menu bar </w:t>
                        </w:r>
                        <w:r>
                          <w:rPr>
                            <w:sz w:val="20"/>
                          </w:rPr>
                          <w:t>keeps navigation</w:t>
                        </w:r>
                        <w:r w:rsidRPr="00431C52">
                          <w:rPr>
                            <w:sz w:val="20"/>
                          </w:rPr>
                          <w:t xml:space="preserve"> “</w:t>
                        </w:r>
                        <w:r>
                          <w:rPr>
                            <w:sz w:val="20"/>
                          </w:rPr>
                          <w:t>bread crumbs.”</w:t>
                        </w:r>
                        <w:r w:rsidRPr="00431C52">
                          <w:rPr>
                            <w:sz w:val="20"/>
                          </w:rPr>
                          <w:t xml:space="preserve"> You may click on any opti</w:t>
                        </w:r>
                        <w:r>
                          <w:rPr>
                            <w:sz w:val="20"/>
                          </w:rPr>
                          <w:t>on within the trail to return to a previous step.</w:t>
                        </w:r>
                      </w:p>
                    </w:txbxContent>
                  </v:textbox>
                </v:shape>
                <v:shape id="Rectangular Callout 67" o:spid="_x0000_s1039" type="#_x0000_t61" alt="Queues contain only records that require an action. You will not see any queues if there are no records waiting to be processed." style="position:absolute;left:22043;top:10613;width:36918;height:4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qcQA&#10;AADbAAAADwAAAGRycy9kb3ducmV2LnhtbESPT2vCQBTE70K/w/IKvYhu2kOU6CoqWEpBxL/nR/aZ&#10;DWbfhuzWpP30XUHwOMzMb5jpvLOVuFHjS8cK3ocJCOLc6ZILBcfDejAG4QOyxsoxKfglD/PZS2+K&#10;mXYt7+i2D4WIEPYZKjAh1JmUPjdk0Q9dTRy9i2sshiibQuoG2wi3lfxIklRaLDkuGKxpZSi/7n+s&#10;gpM5ry9/m8+QLMt2eyLz3S/aVKm3124xARGoC8/wo/2lFaQjuH+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jKnEAAAA2wAAAA8AAAAAAAAAAAAAAAAAmAIAAGRycy9k&#10;b3ducmV2LnhtbFBLBQYAAAAABAAEAPUAAACJAwAAAAA=&#10;" adj="-7551,-2560" strokecolor="#7da329" strokeweight="2pt">
                  <v:stroke opacity="32896f"/>
                  <v:textbox>
                    <w:txbxContent>
                      <w:p w:rsidR="000617F0" w:rsidRPr="00431C52" w:rsidRDefault="00552782" w:rsidP="000617F0">
                        <w:pPr>
                          <w:rPr>
                            <w:sz w:val="20"/>
                          </w:rPr>
                        </w:pPr>
                        <w:r>
                          <w:rPr>
                            <w:sz w:val="20"/>
                          </w:rPr>
                          <w:t>Queues contain only records that require an action. You will not see any queues if there are no records waiting to be processed.</w:t>
                        </w:r>
                      </w:p>
                    </w:txbxContent>
                  </v:textbox>
                </v:shape>
                <w10:wrap type="topAndBottom"/>
              </v:group>
            </w:pict>
          </mc:Fallback>
        </mc:AlternateContent>
      </w:r>
    </w:p>
    <w:p w:rsidR="0083208F" w:rsidRPr="007E37EC" w:rsidRDefault="0083208F" w:rsidP="0083208F">
      <w:pPr>
        <w:rPr>
          <w:b/>
          <w:bCs/>
          <w:i/>
          <w:iCs/>
          <w:color w:val="A9A57C" w:themeColor="accent1"/>
        </w:rPr>
      </w:pPr>
      <w:r w:rsidRPr="00BE42E0">
        <w:rPr>
          <w:rStyle w:val="IntenseEmphasis"/>
        </w:rPr>
        <w:t xml:space="preserve">The gray menu bar </w:t>
      </w:r>
      <w:r>
        <w:t xml:space="preserve">allows access to all authorized EDRS functions for the user type that is logged in. For </w:t>
      </w:r>
      <w:r w:rsidR="005D7EF0">
        <w:t>burial agents</w:t>
      </w:r>
      <w:r>
        <w:t>, the most common option</w:t>
      </w:r>
      <w:r w:rsidR="004C73EC">
        <w:t>s</w:t>
      </w:r>
      <w:r>
        <w:t xml:space="preserve"> will be </w:t>
      </w:r>
      <w:r w:rsidR="005D7EF0">
        <w:t>“Print,</w:t>
      </w:r>
      <w:r>
        <w:t xml:space="preserve">” </w:t>
      </w:r>
      <w:r w:rsidR="005D7EF0">
        <w:t>which will allow for printing of the disposition permit in your office, and “Search,” where you can review any death record and view history or updates (such as medical examiner completed records).</w:t>
      </w:r>
      <w:r w:rsidR="00E550C7">
        <w:t xml:space="preserve">  The most common </w:t>
      </w:r>
      <w:r w:rsidR="004C73EC">
        <w:t xml:space="preserve">menu </w:t>
      </w:r>
      <w:r w:rsidR="00E550C7">
        <w:t>paths will be:</w:t>
      </w:r>
    </w:p>
    <w:p w:rsidR="00BE42E0" w:rsidRDefault="00E550C7" w:rsidP="00BE42E0">
      <w:pPr>
        <w:pStyle w:val="ListParagraph"/>
        <w:numPr>
          <w:ilvl w:val="0"/>
          <w:numId w:val="10"/>
        </w:numPr>
      </w:pPr>
      <w:r w:rsidRPr="00943F51">
        <w:rPr>
          <w:b/>
        </w:rPr>
        <w:t>Death</w:t>
      </w:r>
      <w:r w:rsidRPr="00943F51">
        <w:rPr>
          <w:b/>
        </w:rPr>
        <w:sym w:font="Wingdings" w:char="F0E0"/>
      </w:r>
      <w:r w:rsidR="005D7EF0">
        <w:rPr>
          <w:b/>
        </w:rPr>
        <w:t>Print</w:t>
      </w:r>
      <w:r w:rsidR="005D7EF0" w:rsidRPr="005D7EF0">
        <w:rPr>
          <w:b/>
        </w:rPr>
        <w:sym w:font="Wingdings" w:char="F0E0"/>
      </w:r>
      <w:r w:rsidR="005D7EF0">
        <w:rPr>
          <w:b/>
        </w:rPr>
        <w:t>Permits</w:t>
      </w:r>
      <w:r>
        <w:t xml:space="preserve"> (to </w:t>
      </w:r>
      <w:r w:rsidR="005D7EF0">
        <w:t>print disposition permits</w:t>
      </w:r>
      <w:r>
        <w:t>)</w:t>
      </w:r>
    </w:p>
    <w:p w:rsidR="00E550C7" w:rsidRDefault="00E550C7" w:rsidP="00BE42E0">
      <w:pPr>
        <w:pStyle w:val="ListParagraph"/>
        <w:numPr>
          <w:ilvl w:val="0"/>
          <w:numId w:val="10"/>
        </w:numPr>
      </w:pPr>
      <w:r w:rsidRPr="00943F51">
        <w:rPr>
          <w:b/>
        </w:rPr>
        <w:t>Death</w:t>
      </w:r>
      <w:r w:rsidRPr="00943F51">
        <w:rPr>
          <w:b/>
        </w:rPr>
        <w:sym w:font="Wingdings" w:char="F0E0"/>
      </w:r>
      <w:r w:rsidRPr="00943F51">
        <w:rPr>
          <w:b/>
        </w:rPr>
        <w:t>Search</w:t>
      </w:r>
      <w:r>
        <w:t xml:space="preserve"> (to view all </w:t>
      </w:r>
      <w:r w:rsidR="003E4C13">
        <w:t>authorized death records)</w:t>
      </w:r>
    </w:p>
    <w:p w:rsidR="001728E0" w:rsidRDefault="004C73EC" w:rsidP="001728E0">
      <w:pPr>
        <w:pStyle w:val="Heading1"/>
      </w:pPr>
      <w:r>
        <w:t>Review a Submitted Death Record</w:t>
      </w:r>
    </w:p>
    <w:p w:rsidR="001728E0" w:rsidRDefault="003E216E" w:rsidP="001728E0">
      <w:pPr>
        <w:rPr>
          <w:rFonts w:ascii="ITC Officina Serif Std Book" w:hAnsi="ITC Officina Serif Std Book"/>
          <w:noProof/>
          <w:sz w:val="32"/>
          <w:szCs w:val="32"/>
        </w:rPr>
      </w:pPr>
      <w:r>
        <w:rPr>
          <w:rFonts w:ascii="Cambria" w:hAnsi="Cambria"/>
          <w:noProof/>
          <w:sz w:val="32"/>
        </w:rPr>
        <mc:AlternateContent>
          <mc:Choice Requires="wpg">
            <w:drawing>
              <wp:anchor distT="0" distB="0" distL="114300" distR="114300" simplePos="0" relativeHeight="251865088" behindDoc="1" locked="0" layoutInCell="1" allowOverlap="1">
                <wp:simplePos x="0" y="0"/>
                <wp:positionH relativeFrom="column">
                  <wp:posOffset>1910080</wp:posOffset>
                </wp:positionH>
                <wp:positionV relativeFrom="paragraph">
                  <wp:posOffset>161925</wp:posOffset>
                </wp:positionV>
                <wp:extent cx="4049395" cy="979170"/>
                <wp:effectExtent l="0" t="0" r="8255" b="0"/>
                <wp:wrapTight wrapText="bothSides">
                  <wp:wrapPolygon edited="0">
                    <wp:start x="0" y="0"/>
                    <wp:lineTo x="0" y="20171"/>
                    <wp:lineTo x="4369" y="21012"/>
                    <wp:lineTo x="5182" y="21012"/>
                    <wp:lineTo x="20221" y="20171"/>
                    <wp:lineTo x="21542" y="19751"/>
                    <wp:lineTo x="21339" y="2101"/>
                    <wp:lineTo x="21136" y="0"/>
                    <wp:lineTo x="0" y="0"/>
                  </wp:wrapPolygon>
                </wp:wrapTight>
                <wp:docPr id="10" name="Group 10" descr="Image displaying VIP activity described in text"/>
                <wp:cNvGraphicFramePr/>
                <a:graphic xmlns:a="http://schemas.openxmlformats.org/drawingml/2006/main">
                  <a:graphicData uri="http://schemas.microsoft.com/office/word/2010/wordprocessingGroup">
                    <wpg:wgp>
                      <wpg:cNvGrpSpPr/>
                      <wpg:grpSpPr>
                        <a:xfrm>
                          <a:off x="0" y="0"/>
                          <a:ext cx="4049395" cy="979170"/>
                          <a:chOff x="0" y="0"/>
                          <a:chExt cx="4049486" cy="979714"/>
                        </a:xfrm>
                      </wpg:grpSpPr>
                      <pic:pic xmlns:pic="http://schemas.openxmlformats.org/drawingml/2006/picture">
                        <pic:nvPicPr>
                          <pic:cNvPr id="73" name="Picture 5" descr="Image displaying VIP activity described in text"/>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9486" cy="979714"/>
                          </a:xfrm>
                          <a:prstGeom prst="rect">
                            <a:avLst/>
                          </a:prstGeom>
                          <a:noFill/>
                          <a:ln>
                            <a:noFill/>
                          </a:ln>
                        </pic:spPr>
                      </pic:pic>
                      <wps:wsp>
                        <wps:cNvPr id="9" name="Oval 9"/>
                        <wps:cNvSpPr/>
                        <wps:spPr>
                          <a:xfrm>
                            <a:off x="3086100" y="440871"/>
                            <a:ext cx="495935" cy="28448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alt="Image displaying VIP activity described in text" style="position:absolute;margin-left:150.4pt;margin-top:12.75pt;width:318.85pt;height:77.1pt;z-index:-251451392" coordsize="40494,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">
                <v:shape id="Picture 5" o:spid="_x0000_s1027" type="#_x0000_t75" alt="Image displaying VIP activity described in text" style="position:absolute;width:40494;height:9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3DFDAAAAA2wAAAA8AAABkcnMvZG93bnJldi54bWxEj9GKwjAURN8X9h/CXfBtTVVQqUYpgrD4&#10;5FY/4NJc02BzU5Ks1r83grCPw8ycYdbbwXXiRiFazwom4wIEceO1ZaPgfNp/L0HEhKyx80wKHhRh&#10;u/n8WGOp/Z1/6VYnIzKEY4kK2pT6UsrYtOQwjn1PnL2LDw5TlsFIHfCe4a6T06KYS4eW80KLPe1a&#10;aq71n1Ngh8o/9vOg692RJ0fjqunBGqVGX0O1ApFoSP/hd/tHK1jM4PUl/w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MUMAAAADbAAAADwAAAAAAAAAAAAAAAACfAgAA&#10;ZHJzL2Rvd25yZXYueG1sUEsFBgAAAAAEAAQA9wAAAIwDAAAAAA==&#10;">
                  <v:imagedata r:id="rId26" o:title="Image displaying VIP activity described in text"/>
                  <v:path arrowok="t"/>
                </v:shape>
                <v:oval id="Oval 9" o:spid="_x0000_s1028" style="position:absolute;left:30861;top:4408;width:4959;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BgMEA&#10;AADaAAAADwAAAGRycy9kb3ducmV2LnhtbESPzarCMBSE9xd8h3AEd9dUF6LVKOIPiIJgFcHdoTm2&#10;xeakNFHr2xtBcDnMzDfMZNaYUjyodoVlBb1uBII4tbrgTMHpuP4fgnAeWWNpmRS8yMFs2vqbYKzt&#10;kw/0SHwmAoRdjApy76tYSpfmZNB1bUUcvKutDfog60zqGp8BbkrZj6KBNFhwWMixokVO6S25GwXN&#10;8RKte7vz9vxykvb35Skxq5tSnXYzH4Pw1Phf+NveaAUj+FwJN0B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PAYDBAAAA2gAAAA8AAAAAAAAAAAAAAAAAmAIAAGRycy9kb3du&#10;cmV2LnhtbFBLBQYAAAAABAAEAPUAAACGAwAAAAA=&#10;" filled="f" strokecolor="#7da329" strokeweight="2pt">
                  <v:stroke opacity="32896f"/>
                </v:oval>
                <w10:wrap type="tight"/>
              </v:group>
            </w:pict>
          </mc:Fallback>
        </mc:AlternateContent>
      </w:r>
      <w:r w:rsidR="00B02DF2" w:rsidRPr="00BD500D">
        <w:rPr>
          <w:rFonts w:ascii="Cambria" w:hAnsi="Cambria"/>
          <w:noProof/>
          <w:sz w:val="32"/>
        </w:rPr>
        <mc:AlternateContent>
          <mc:Choice Requires="wps">
            <w:drawing>
              <wp:anchor distT="0" distB="0" distL="114300" distR="114300" simplePos="0" relativeHeight="251793408" behindDoc="0" locked="1" layoutInCell="1" allowOverlap="1" wp14:anchorId="099A1138" wp14:editId="76934E7B">
                <wp:simplePos x="0" y="0"/>
                <wp:positionH relativeFrom="column">
                  <wp:posOffset>3669665</wp:posOffset>
                </wp:positionH>
                <wp:positionV relativeFrom="page">
                  <wp:posOffset>3083560</wp:posOffset>
                </wp:positionV>
                <wp:extent cx="4812665" cy="434975"/>
                <wp:effectExtent l="0" t="0" r="508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12665" cy="434975"/>
                        </a:xfrm>
                        <a:prstGeom prst="rect">
                          <a:avLst/>
                        </a:prstGeom>
                        <a:noFill/>
                        <a:ln w="9525">
                          <a:noFill/>
                          <a:miter lim="800000"/>
                          <a:headEnd/>
                          <a:tailEnd/>
                        </a:ln>
                      </wps:spPr>
                      <wps:txbx>
                        <w:txbxContent>
                          <w:sdt>
                            <w:sdtPr>
                              <w:rPr>
                                <w:sz w:val="36"/>
                                <w:szCs w:val="36"/>
                              </w:rPr>
                              <w:alias w:val="Subtitle Even"/>
                              <w:tag w:val="Subtitle Even"/>
                              <w:id w:val="-1789272130"/>
                            </w:sdtPr>
                            <w:sdtEndPr/>
                            <w:sdtContent>
                              <w:p w:rsidR="00B02DF2" w:rsidRPr="00BD500D" w:rsidRDefault="003E216E" w:rsidP="002B53AD">
                                <w:pPr>
                                  <w:rPr>
                                    <w:sz w:val="36"/>
                                    <w:szCs w:val="36"/>
                                  </w:rPr>
                                </w:pPr>
                                <w:r>
                                  <w:rPr>
                                    <w:sz w:val="36"/>
                                    <w:szCs w:val="36"/>
                                  </w:rPr>
                                  <w:t xml:space="preserve">Navigation, </w:t>
                                </w:r>
                                <w:r w:rsidR="004C73EC">
                                  <w:rPr>
                                    <w:sz w:val="36"/>
                                    <w:szCs w:val="36"/>
                                  </w:rPr>
                                  <w:t>Review a Death Record</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288.95pt;margin-top:242.8pt;width:378.95pt;height:34.2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" filled="f" stroked="f">
                <v:textbox>
                  <w:txbxContent>
                    <w:sdt>
                      <w:sdtPr>
                        <w:rPr>
                          <w:sz w:val="36"/>
                          <w:szCs w:val="36"/>
                        </w:rPr>
                        <w:alias w:val="Subtitle Even"/>
                        <w:tag w:val="Subtitle Even"/>
                        <w:id w:val="-1789272130"/>
                      </w:sdtPr>
                      <w:sdtEndPr/>
                      <w:sdtContent>
                        <w:p w:rsidR="00B02DF2" w:rsidRPr="00BD500D" w:rsidRDefault="003E216E" w:rsidP="002B53AD">
                          <w:pPr>
                            <w:rPr>
                              <w:sz w:val="36"/>
                              <w:szCs w:val="36"/>
                            </w:rPr>
                          </w:pPr>
                          <w:r>
                            <w:rPr>
                              <w:sz w:val="36"/>
                              <w:szCs w:val="36"/>
                            </w:rPr>
                            <w:t xml:space="preserve">Navigation, </w:t>
                          </w:r>
                          <w:r w:rsidR="004C73EC">
                            <w:rPr>
                              <w:sz w:val="36"/>
                              <w:szCs w:val="36"/>
                            </w:rPr>
                            <w:t>Review a Death Record</w:t>
                          </w:r>
                        </w:p>
                      </w:sdtContent>
                    </w:sdt>
                  </w:txbxContent>
                </v:textbox>
                <w10:wrap anchory="page"/>
                <w10:anchorlock/>
              </v:shape>
            </w:pict>
          </mc:Fallback>
        </mc:AlternateContent>
      </w:r>
      <w:r w:rsidR="004C73EC">
        <w:rPr>
          <w:color w:val="2F2B20" w:themeColor="text1"/>
        </w:rPr>
        <w:t>Newly submitted records will appear on the main VIP page in a “</w:t>
      </w:r>
      <w:r w:rsidR="00552782">
        <w:rPr>
          <w:color w:val="2F2B20" w:themeColor="text1"/>
        </w:rPr>
        <w:t>Pending Permit” queue</w:t>
      </w:r>
      <w:r w:rsidR="001728E0" w:rsidRPr="009352E8">
        <w:rPr>
          <w:color w:val="2F2B20" w:themeColor="text1"/>
        </w:rPr>
        <w:t>.</w:t>
      </w:r>
      <w:r w:rsidR="00552782">
        <w:rPr>
          <w:color w:val="2F2B20" w:themeColor="text1"/>
        </w:rPr>
        <w:t xml:space="preserve"> If there are no queues, then there are no records that require an action on your part.</w:t>
      </w:r>
      <w:r w:rsidR="001728E0" w:rsidRPr="00C24C95">
        <w:rPr>
          <w:rFonts w:ascii="ITC Officina Serif Std Book" w:hAnsi="ITC Officina Serif Std Book"/>
          <w:noProof/>
          <w:sz w:val="32"/>
          <w:szCs w:val="32"/>
        </w:rPr>
        <w:t xml:space="preserve"> </w:t>
      </w:r>
    </w:p>
    <w:p w:rsidR="00552782" w:rsidRDefault="00552782" w:rsidP="00552782">
      <w:pPr>
        <w:rPr>
          <w:noProof/>
        </w:rPr>
      </w:pPr>
      <w:r>
        <w:rPr>
          <w:noProof/>
        </w:rPr>
        <w:t xml:space="preserve">Choose a record from the queue by clicking on the </w:t>
      </w:r>
      <w:r w:rsidRPr="00552782">
        <w:rPr>
          <w:b/>
          <w:noProof/>
        </w:rPr>
        <w:t>Process</w:t>
      </w:r>
      <w:r>
        <w:rPr>
          <w:noProof/>
        </w:rPr>
        <w:t xml:space="preserve"> link.</w:t>
      </w:r>
      <w:r w:rsidR="003E216E" w:rsidRPr="003E216E">
        <w:rPr>
          <w:noProof/>
        </w:rPr>
        <w:t xml:space="preserve"> </w:t>
      </w:r>
    </w:p>
    <w:p w:rsidR="00EA1B28" w:rsidRDefault="003E216E" w:rsidP="00EA1B28">
      <w:r>
        <w:rPr>
          <w:noProof/>
        </w:rPr>
        <mc:AlternateContent>
          <mc:Choice Requires="wpg">
            <w:drawing>
              <wp:anchor distT="0" distB="0" distL="114300" distR="114300" simplePos="0" relativeHeight="251831296" behindDoc="1" locked="0" layoutInCell="1" allowOverlap="1">
                <wp:simplePos x="0" y="0"/>
                <wp:positionH relativeFrom="column">
                  <wp:posOffset>2220595</wp:posOffset>
                </wp:positionH>
                <wp:positionV relativeFrom="paragraph">
                  <wp:posOffset>21590</wp:posOffset>
                </wp:positionV>
                <wp:extent cx="3646170" cy="2209800"/>
                <wp:effectExtent l="0" t="0" r="0" b="0"/>
                <wp:wrapTight wrapText="bothSides">
                  <wp:wrapPolygon edited="0">
                    <wp:start x="0" y="0"/>
                    <wp:lineTo x="0" y="21414"/>
                    <wp:lineTo x="21329" y="21414"/>
                    <wp:lineTo x="21329" y="372"/>
                    <wp:lineTo x="21216" y="0"/>
                    <wp:lineTo x="0" y="0"/>
                  </wp:wrapPolygon>
                </wp:wrapTight>
                <wp:docPr id="8" name="Group 8" descr="Image displaying VIP activity described in text"/>
                <wp:cNvGraphicFramePr/>
                <a:graphic xmlns:a="http://schemas.openxmlformats.org/drawingml/2006/main">
                  <a:graphicData uri="http://schemas.microsoft.com/office/word/2010/wordprocessingGroup">
                    <wpg:wgp>
                      <wpg:cNvGrpSpPr/>
                      <wpg:grpSpPr>
                        <a:xfrm>
                          <a:off x="0" y="0"/>
                          <a:ext cx="3646170" cy="2209800"/>
                          <a:chOff x="0" y="0"/>
                          <a:chExt cx="3646714" cy="2209800"/>
                        </a:xfrm>
                      </wpg:grpSpPr>
                      <pic:pic xmlns:pic="http://schemas.openxmlformats.org/drawingml/2006/picture">
                        <pic:nvPicPr>
                          <pic:cNvPr id="74" name="Picture 6" descr="Image displaying VIP activity described in text"/>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6714" cy="2209800"/>
                          </a:xfrm>
                          <a:prstGeom prst="rect">
                            <a:avLst/>
                          </a:prstGeom>
                          <a:noFill/>
                          <a:ln>
                            <a:noFill/>
                          </a:ln>
                        </pic:spPr>
                      </pic:pic>
                      <wps:wsp>
                        <wps:cNvPr id="82" name="Oval 82"/>
                        <wps:cNvSpPr/>
                        <wps:spPr>
                          <a:xfrm>
                            <a:off x="985157" y="353785"/>
                            <a:ext cx="842010" cy="294640"/>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26" alt="Image displaying VIP activity described in text" style="position:absolute;margin-left:174.85pt;margin-top:1.7pt;width:287.1pt;height:174pt;z-index:-251485184" coordsize="36467,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">
                <v:shape id="Picture 6" o:spid="_x0000_s1027" type="#_x0000_t75" alt="Image displaying VIP activity described in text" style="position:absolute;width:36467;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H6hbFAAAA2wAAAA8AAABkcnMvZG93bnJldi54bWxEj0FPAjEUhO8m/ofmmXiTrgTFrBRiICgH&#10;OIAc8PbYPrYbtq9LW9jl31MTE4+TmfkmM5p0thYX8qFyrOC5l4EgLpyuuFSw/Z4/vYEIEVlj7ZgU&#10;XCnAZHx/N8Jcu5bXdNnEUiQIhxwVmBibXMpQGLIYeq4hTt7BeYsxSV9K7bFNcFvLfpa9SosVpwWD&#10;DU0NFcfN2Sqwp5fzz+xzNWhPvP9qlpnZ+aNR6vGh+3gHEamL/+G/9kIrGA7g90v6AXJ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x+oWxQAAANsAAAAPAAAAAAAAAAAAAAAA&#10;AJ8CAABkcnMvZG93bnJldi54bWxQSwUGAAAAAAQABAD3AAAAkQMAAAAA&#10;">
                  <v:imagedata r:id="rId28" o:title="Image displaying VIP activity described in text"/>
                  <v:path arrowok="t"/>
                </v:shape>
                <v:oval id="Oval 82" o:spid="_x0000_s1028" style="position:absolute;left:9851;top:3537;width:8420;height:2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VgMAA&#10;AADbAAAADwAAAGRycy9kb3ducmV2LnhtbESPzQrCMBCE74LvEFbwpqkeRKpRxB8QBcEqgrelWdti&#10;sylN1Pr2RhA8DjPzDTOdN6YUT6pdYVnBoB+BIE6tLjhTcD5temMQziNrLC2Tgjc5mM/arSnG2r74&#10;SM/EZyJA2MWoIPe+iqV0aU4GXd9WxMG72dqgD7LOpK7xFeCmlMMoGkmDBYeFHCta5pTek4dR0Jyu&#10;0Wawv+wubyfp8FidE7O+K9XtNIsJCE+N/4d/7a1WMB7C90v4A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MVgMAAAADbAAAADwAAAAAAAAAAAAAAAACYAgAAZHJzL2Rvd25y&#10;ZXYueG1sUEsFBgAAAAAEAAQA9QAAAIUDAAAAAA==&#10;" filled="f" strokecolor="#7da329" strokeweight="2pt">
                  <v:stroke opacity="32896f"/>
                </v:oval>
                <w10:wrap type="tight"/>
              </v:group>
            </w:pict>
          </mc:Fallback>
        </mc:AlternateContent>
      </w:r>
      <w:r w:rsidR="00BB2969">
        <w:t>Next, review the information on the record by clicking on individual tabs on the Records Details screen.</w:t>
      </w:r>
      <w:r w:rsidR="008B1AAE">
        <w:t xml:space="preserve">  </w:t>
      </w:r>
    </w:p>
    <w:p w:rsidR="00EA1B28" w:rsidRDefault="00EA1B28" w:rsidP="00EA1B28">
      <w:r>
        <w:t>At the bottom of each tab, you will see attached PDF documents under “Available Documents,” such as the certifier’s Attestation Form.</w:t>
      </w:r>
    </w:p>
    <w:p w:rsidR="001728E0" w:rsidRDefault="008B1AAE" w:rsidP="001728E0">
      <w:r>
        <w:t xml:space="preserve">While VIP EDRS will check all fields for completeness and validity, there are still some </w:t>
      </w:r>
      <w:r w:rsidR="00EA1B28">
        <w:t>types of things</w:t>
      </w:r>
      <w:r>
        <w:t xml:space="preserve"> </w:t>
      </w:r>
      <w:r w:rsidR="00EA1B28">
        <w:t>you can</w:t>
      </w:r>
      <w:r>
        <w:t xml:space="preserve"> look for:</w:t>
      </w:r>
    </w:p>
    <w:p w:rsidR="008B1AAE" w:rsidRDefault="003E216E" w:rsidP="00EA1B28">
      <w:pPr>
        <w:pStyle w:val="ListParagraph"/>
        <w:numPr>
          <w:ilvl w:val="0"/>
          <w:numId w:val="12"/>
        </w:numPr>
      </w:pPr>
      <w:r>
        <w:rPr>
          <w:noProof/>
        </w:rPr>
        <w:lastRenderedPageBreak/>
        <mc:AlternateContent>
          <mc:Choice Requires="wps">
            <w:drawing>
              <wp:anchor distT="0" distB="0" distL="114300" distR="114300" simplePos="0" relativeHeight="251844607" behindDoc="0" locked="0" layoutInCell="1" allowOverlap="1" wp14:anchorId="72D0D9BC" wp14:editId="513DF489">
                <wp:simplePos x="0" y="0"/>
                <wp:positionH relativeFrom="column">
                  <wp:posOffset>3722370</wp:posOffset>
                </wp:positionH>
                <wp:positionV relativeFrom="paragraph">
                  <wp:posOffset>1158875</wp:posOffset>
                </wp:positionV>
                <wp:extent cx="1975485" cy="661670"/>
                <wp:effectExtent l="0" t="209550" r="24765" b="24130"/>
                <wp:wrapSquare wrapText="bothSides"/>
                <wp:docPr id="84" name="Rectangular Callout 84" descr="Quick tip – To quickly scroll to the bottom of a Records Details screen, click the [Ctrl]+[End] keys."/>
                <wp:cNvGraphicFramePr/>
                <a:graphic xmlns:a="http://schemas.openxmlformats.org/drawingml/2006/main">
                  <a:graphicData uri="http://schemas.microsoft.com/office/word/2010/wordprocessingShape">
                    <wps:wsp>
                      <wps:cNvSpPr/>
                      <wps:spPr>
                        <a:xfrm>
                          <a:off x="0" y="0"/>
                          <a:ext cx="1975485" cy="661670"/>
                        </a:xfrm>
                        <a:prstGeom prst="wedgeRectCallout">
                          <a:avLst>
                            <a:gd name="adj1" fmla="val -35350"/>
                            <a:gd name="adj2" fmla="val -79451"/>
                          </a:avLst>
                        </a:prstGeom>
                        <a:solidFill>
                          <a:srgbClr val="FFFFFF"/>
                        </a:solidFill>
                        <a:ln w="25400" cap="flat" cmpd="sng" algn="ctr">
                          <a:solidFill>
                            <a:srgbClr val="7DA329">
                              <a:alpha val="50196"/>
                            </a:srgbClr>
                          </a:solidFill>
                          <a:prstDash val="solid"/>
                        </a:ln>
                        <a:effectLst/>
                      </wps:spPr>
                      <wps:txbx>
                        <w:txbxContent>
                          <w:p w:rsidR="00246518" w:rsidRPr="00431C52" w:rsidRDefault="00246518" w:rsidP="00246518">
                            <w:pPr>
                              <w:rPr>
                                <w:sz w:val="20"/>
                              </w:rPr>
                            </w:pPr>
                            <w:r w:rsidRPr="00246518">
                              <w:rPr>
                                <w:rStyle w:val="IntenseEmphasis"/>
                              </w:rPr>
                              <w:t>Quick tip</w:t>
                            </w:r>
                            <w:r>
                              <w:rPr>
                                <w:sz w:val="20"/>
                              </w:rPr>
                              <w:t xml:space="preserve"> – To quickly scroll to the bottom of a Records Details screen, click the [Ctrl</w:t>
                            </w:r>
                            <w:proofErr w:type="gramStart"/>
                            <w:r>
                              <w:rPr>
                                <w:sz w:val="20"/>
                              </w:rPr>
                              <w:t>]+</w:t>
                            </w:r>
                            <w:proofErr w:type="gramEnd"/>
                            <w:r>
                              <w:rPr>
                                <w:sz w:val="20"/>
                              </w:rPr>
                              <w:t>[End] 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ular Callout 84" o:spid="_x0000_s1041" type="#_x0000_t61" alt="Quick tip – To quickly scroll to the bottom of a Records Details screen, click the [Ctrl]+[End] keys." style="position:absolute;left:0;text-align:left;margin-left:293.1pt;margin-top:91.25pt;width:155.55pt;height:52.1pt;z-index:2518446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" adj="3164,-6361" strokecolor="#7da329" strokeweight="2pt">
                <v:stroke opacity="32896f"/>
                <v:textbox>
                  <w:txbxContent>
                    <w:p w:rsidR="00246518" w:rsidRPr="00431C52" w:rsidRDefault="00246518" w:rsidP="00246518">
                      <w:pPr>
                        <w:rPr>
                          <w:sz w:val="20"/>
                        </w:rPr>
                      </w:pPr>
                      <w:r w:rsidRPr="00246518">
                        <w:rPr>
                          <w:rStyle w:val="IntenseEmphasis"/>
                        </w:rPr>
                        <w:t>Quick tip</w:t>
                      </w:r>
                      <w:r>
                        <w:rPr>
                          <w:sz w:val="20"/>
                        </w:rPr>
                        <w:t xml:space="preserve"> – To quickly scroll to the bottom of a Records Details screen, click the [Ctrl</w:t>
                      </w:r>
                      <w:proofErr w:type="gramStart"/>
                      <w:r>
                        <w:rPr>
                          <w:sz w:val="20"/>
                        </w:rPr>
                        <w:t>]+</w:t>
                      </w:r>
                      <w:proofErr w:type="gramEnd"/>
                      <w:r>
                        <w:rPr>
                          <w:sz w:val="20"/>
                        </w:rPr>
                        <w:t>[End] keys.</w:t>
                      </w:r>
                    </w:p>
                  </w:txbxContent>
                </v:textbox>
                <w10:wrap type="square"/>
              </v:shape>
            </w:pict>
          </mc:Fallback>
        </mc:AlternateContent>
      </w:r>
      <w:r>
        <w:rPr>
          <w:noProof/>
        </w:rPr>
        <mc:AlternateContent>
          <mc:Choice Requires="wpg">
            <w:drawing>
              <wp:anchor distT="0" distB="0" distL="114300" distR="114300" simplePos="0" relativeHeight="251843584" behindDoc="0" locked="0" layoutInCell="1" allowOverlap="1" wp14:anchorId="2C8E1E25" wp14:editId="6327395F">
                <wp:simplePos x="0" y="0"/>
                <wp:positionH relativeFrom="column">
                  <wp:posOffset>2073910</wp:posOffset>
                </wp:positionH>
                <wp:positionV relativeFrom="paragraph">
                  <wp:posOffset>53340</wp:posOffset>
                </wp:positionV>
                <wp:extent cx="3645535" cy="937895"/>
                <wp:effectExtent l="0" t="0" r="0" b="14605"/>
                <wp:wrapSquare wrapText="bothSides"/>
                <wp:docPr id="322" name="Group 322" descr="Image displaying VIP activity described in text"/>
                <wp:cNvGraphicFramePr/>
                <a:graphic xmlns:a="http://schemas.openxmlformats.org/drawingml/2006/main">
                  <a:graphicData uri="http://schemas.microsoft.com/office/word/2010/wordprocessingGroup">
                    <wpg:wgp>
                      <wpg:cNvGrpSpPr/>
                      <wpg:grpSpPr>
                        <a:xfrm>
                          <a:off x="0" y="0"/>
                          <a:ext cx="3645535" cy="937895"/>
                          <a:chOff x="0" y="0"/>
                          <a:chExt cx="3645569" cy="938463"/>
                        </a:xfrm>
                      </wpg:grpSpPr>
                      <pic:pic xmlns:pic="http://schemas.openxmlformats.org/drawingml/2006/picture">
                        <pic:nvPicPr>
                          <pic:cNvPr id="75" name="Picture 7" descr="Image displaying VIP activity described in tex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5569" cy="938463"/>
                          </a:xfrm>
                          <a:prstGeom prst="rect">
                            <a:avLst/>
                          </a:prstGeom>
                          <a:noFill/>
                          <a:ln>
                            <a:noFill/>
                          </a:ln>
                        </pic:spPr>
                      </pic:pic>
                      <pic:pic xmlns:pic="http://schemas.openxmlformats.org/drawingml/2006/picture">
                        <pic:nvPicPr>
                          <pic:cNvPr id="321" name="Picture 1" descr="Image displaying VIP activity described in text"/>
                          <pic:cNvPicPr>
                            <a:picLocks noChangeAspect="1"/>
                          </pic:cNvPicPr>
                        </pic:nvPicPr>
                        <pic:blipFill rotWithShape="1">
                          <a:blip r:embed="rId30" cstate="print">
                            <a:extLst>
                              <a:ext uri="{28A0092B-C50C-407E-A947-70E740481C1C}">
                                <a14:useLocalDpi xmlns:a14="http://schemas.microsoft.com/office/drawing/2010/main" val="0"/>
                              </a:ext>
                            </a:extLst>
                          </a:blip>
                          <a:srcRect t="46739" b="33140"/>
                          <a:stretch/>
                        </pic:blipFill>
                        <pic:spPr bwMode="auto">
                          <a:xfrm>
                            <a:off x="0" y="505326"/>
                            <a:ext cx="3621506" cy="204537"/>
                          </a:xfrm>
                          <a:prstGeom prst="rect">
                            <a:avLst/>
                          </a:prstGeom>
                          <a:noFill/>
                          <a:ln>
                            <a:noFill/>
                          </a:ln>
                          <a:extLst>
                            <a:ext uri="{53640926-AAD7-44D8-BBD7-CCE9431645EC}">
                              <a14:shadowObscured xmlns:a14="http://schemas.microsoft.com/office/drawing/2010/main"/>
                            </a:ext>
                          </a:extLst>
                        </pic:spPr>
                      </pic:pic>
                      <wps:wsp>
                        <wps:cNvPr id="83" name="Oval 83" descr="Image displaying VIP activity described in text"/>
                        <wps:cNvSpPr/>
                        <wps:spPr>
                          <a:xfrm>
                            <a:off x="1335506" y="649705"/>
                            <a:ext cx="496570" cy="285115"/>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2" o:spid="_x0000_s1026" alt="Image displaying VIP activity described in text" style="position:absolute;margin-left:163.3pt;margin-top:4.2pt;width:287.05pt;height:73.85pt;z-index:251843584" coordsize="36455,9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">
                <v:shape id="Picture 7" o:spid="_x0000_s1027" type="#_x0000_t75" alt="Image displaying VIP activity described in text" style="position:absolute;width:36455;height:9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YSLnEAAAA2wAAAA8AAABkcnMvZG93bnJldi54bWxEj0FrwkAUhO8F/8PyCr0U3ShYJXWVIAhC&#10;T6YRPb5mn0lo9m3YXU3677uC4HGYmW+Y1WYwrbiR841lBdNJAoK4tLrhSkHxvRsvQfiArLG1TAr+&#10;yMNmPXpZYaptzwe65aESEcI+RQV1CF0qpS9rMugntiOO3sU6gyFKV0ntsI9w08pZknxIgw3HhRo7&#10;2tZU/uZXo8D8vFftdGEu2XHWZ6fd2RX5/Eupt9ch+wQRaAjP8KO91woWc7h/iT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YSLnEAAAA2wAAAA8AAAAAAAAAAAAAAAAA&#10;nwIAAGRycy9kb3ducmV2LnhtbFBLBQYAAAAABAAEAPcAAACQAwAAAAA=&#10;">
                  <v:imagedata r:id="rId31" o:title="Image displaying VIP activity described in text"/>
                  <v:path arrowok="t"/>
                </v:shape>
                <v:shape id="Picture 1" o:spid="_x0000_s1028" type="#_x0000_t75" alt="Image displaying VIP activity described in text" style="position:absolute;top:5053;width:36215;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7BjCAAAA3AAAAA8AAABkcnMvZG93bnJldi54bWxEj0uLAjEQhO8L/ofQwt7WjO76YDSKCoKe&#10;1ue9mbSTwUlnnESd/fdmQfBYVNVX1GTW2FLcqfaFYwXdTgKCOHO64FzB8bD6GoHwAVlj6ZgU/JGH&#10;2bT1McFUuwfv6L4PuYgQ9ikqMCFUqZQ+M2TRd1xFHL2zqy2GKOtc6hofEW5L2UuSgbRYcFwwWNHS&#10;UHbZ36yCZvO7NfPhlfqL0zWjav3jtsYp9dlu5mMQgZrwDr/aa63gu9eF/zPxCM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ewYwgAAANwAAAAPAAAAAAAAAAAAAAAAAJ8C&#10;AABkcnMvZG93bnJldi54bWxQSwUGAAAAAAQABAD3AAAAjgMAAAAA&#10;">
                  <v:imagedata r:id="rId32" o:title="Image displaying VIP activity described in text" croptop="30631f" cropbottom="21719f"/>
                  <v:path arrowok="t"/>
                </v:shape>
                <v:oval id="Oval 83" o:spid="_x0000_s1029" alt="Image displaying VIP activity described in text" style="position:absolute;left:13355;top:6497;width:496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G8MA&#10;AADbAAAADwAAAGRycy9kb3ducmV2LnhtbESP3YrCMBSE7wXfIRzBO5vqgkhtFPEHFheErSJ4d2iO&#10;bbE5KU3U+vYbQdjLYWa+YdJlZ2rxoNZVlhWMoxgEcW51xYWC03E3moFwHlljbZkUvMjBctHvpZho&#10;++RfemS+EAHCLkEFpfdNIqXLSzLoItsQB+9qW4M+yLaQusVngJtaTuJ4Kg1WHBZKbGhdUn7L7kZB&#10;d7zEu/HPeX9+OUmH++aUme1NqeGgW81BeOr8f/jT/tYKZl/w/h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G8MAAADbAAAADwAAAAAAAAAAAAAAAACYAgAAZHJzL2Rv&#10;d25yZXYueG1sUEsFBgAAAAAEAAQA9QAAAIgDAAAAAA==&#10;" filled="f" strokecolor="#7da329" strokeweight="2pt">
                  <v:stroke opacity="32896f"/>
                </v:oval>
                <w10:wrap type="square"/>
              </v:group>
            </w:pict>
          </mc:Fallback>
        </mc:AlternateContent>
      </w:r>
      <w:r w:rsidR="008B1AAE">
        <w:t>If the certifier is a fax attestation certifier (as listed on tab 9), is the attestation form attached and does it match the listed certifier?</w:t>
      </w:r>
    </w:p>
    <w:p w:rsidR="008B1AAE" w:rsidRDefault="008B1AAE" w:rsidP="00EA1B28">
      <w:pPr>
        <w:pStyle w:val="ListParagraph"/>
        <w:numPr>
          <w:ilvl w:val="0"/>
          <w:numId w:val="12"/>
        </w:numPr>
      </w:pPr>
      <w:r>
        <w:t>Are there any common spelling errors? VIP EDRS has a spell-checker for cause of death, but it is optional.  Other free-text fields, such as City/Town of Birth for foreign countries cannot be validated by VIP EDRS.  If you see many of these types of errors, encourage funeral homes to use the Informant Verification form</w:t>
      </w:r>
      <w:r w:rsidR="00EA1B28">
        <w:t xml:space="preserve"> which allows informants to review the information that will appear on a death certificate prior to submission.</w:t>
      </w:r>
    </w:p>
    <w:p w:rsidR="00EA1B28" w:rsidRDefault="00EA1B28" w:rsidP="00EA1B28">
      <w:pPr>
        <w:pStyle w:val="ListParagraph"/>
        <w:numPr>
          <w:ilvl w:val="0"/>
          <w:numId w:val="12"/>
        </w:numPr>
      </w:pPr>
      <w:r>
        <w:t>Should the death have been referred to the Medical Examiner?  Check tab 6 to see if the death was already referred and tab 7 for cause of death.</w:t>
      </w:r>
      <w:r w:rsidR="002B53AD" w:rsidRPr="002B53AD">
        <w:rPr>
          <w:noProof/>
          <w:sz w:val="40"/>
          <w:szCs w:val="36"/>
        </w:rPr>
        <w:t xml:space="preserve"> </w:t>
      </w:r>
      <w:r w:rsidR="002B53AD" w:rsidRPr="00A42D9F">
        <w:rPr>
          <w:noProof/>
          <w:sz w:val="40"/>
          <w:szCs w:val="36"/>
        </w:rPr>
        <mc:AlternateContent>
          <mc:Choice Requires="wps">
            <w:drawing>
              <wp:anchor distT="0" distB="0" distL="114300" distR="114300" simplePos="0" relativeHeight="251860992" behindDoc="1" locked="1" layoutInCell="1" allowOverlap="1" wp14:anchorId="7173DCD3" wp14:editId="04EB6C4A">
                <wp:simplePos x="0" y="0"/>
                <wp:positionH relativeFrom="column">
                  <wp:posOffset>-2798445</wp:posOffset>
                </wp:positionH>
                <wp:positionV relativeFrom="page">
                  <wp:posOffset>3118485</wp:posOffset>
                </wp:positionV>
                <wp:extent cx="4834255" cy="434975"/>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520896457"/>
                            </w:sdtPr>
                            <w:sdtEndPr/>
                            <w:sdtContent>
                              <w:p w:rsidR="002B53AD" w:rsidRPr="00BD500D" w:rsidRDefault="002B53AD" w:rsidP="002B53AD">
                                <w:pPr>
                                  <w:jc w:val="right"/>
                                  <w:rPr>
                                    <w:sz w:val="36"/>
                                    <w:szCs w:val="36"/>
                                  </w:rPr>
                                </w:pPr>
                                <w:r>
                                  <w:rPr>
                                    <w:sz w:val="36"/>
                                    <w:szCs w:val="36"/>
                                  </w:rPr>
                                  <w:t>Entering Permit Information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20.35pt;margin-top:245.55pt;width:380.65pt;height:34.25pt;rotation:-90;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" filled="f" stroked="f">
                <v:textbox>
                  <w:txbxContent>
                    <w:sdt>
                      <w:sdtPr>
                        <w:rPr>
                          <w:sz w:val="36"/>
                          <w:szCs w:val="36"/>
                        </w:rPr>
                        <w:alias w:val="Subtitle Odd"/>
                        <w:tag w:val="Subtitle Odd"/>
                        <w:id w:val="1520896457"/>
                      </w:sdtPr>
                      <w:sdtEndPr/>
                      <w:sdtContent>
                        <w:p w:rsidR="002B53AD" w:rsidRPr="00BD500D" w:rsidRDefault="002B53AD" w:rsidP="002B53AD">
                          <w:pPr>
                            <w:jc w:val="right"/>
                            <w:rPr>
                              <w:sz w:val="36"/>
                              <w:szCs w:val="36"/>
                            </w:rPr>
                          </w:pPr>
                          <w:r>
                            <w:rPr>
                              <w:sz w:val="36"/>
                              <w:szCs w:val="36"/>
                            </w:rPr>
                            <w:t>Entering Permit Information</w:t>
                          </w:r>
                        </w:p>
                      </w:sdtContent>
                    </w:sdt>
                  </w:txbxContent>
                </v:textbox>
                <w10:wrap anchory="page"/>
                <w10:anchorlock/>
              </v:shape>
            </w:pict>
          </mc:Fallback>
        </mc:AlternateContent>
      </w:r>
    </w:p>
    <w:p w:rsidR="00BB2969" w:rsidRDefault="00EA1B28" w:rsidP="001728E0">
      <w:r>
        <w:t>Once you have completed your review and are ready to</w:t>
      </w:r>
      <w:r w:rsidR="00BB2969">
        <w:t xml:space="preserve"> </w:t>
      </w:r>
      <w:r>
        <w:t>process</w:t>
      </w:r>
      <w:r w:rsidR="00BB2969">
        <w:t xml:space="preserve"> the record, click </w:t>
      </w:r>
      <w:r w:rsidR="00BB2969" w:rsidRPr="00BB2969">
        <w:rPr>
          <w:b/>
        </w:rPr>
        <w:t>Continue</w:t>
      </w:r>
      <w:r w:rsidR="00BB2969">
        <w:t>.</w:t>
      </w:r>
    </w:p>
    <w:p w:rsidR="001728E0" w:rsidRDefault="001728E0" w:rsidP="001728E0">
      <w:pPr>
        <w:pStyle w:val="Heading1"/>
      </w:pPr>
      <w:r>
        <w:t xml:space="preserve">Entering </w:t>
      </w:r>
      <w:r w:rsidR="007666E9">
        <w:t>Permit</w:t>
      </w:r>
      <w:r>
        <w:t xml:space="preserve"> Information</w:t>
      </w:r>
    </w:p>
    <w:p w:rsidR="001728E0" w:rsidRDefault="001728E0" w:rsidP="007666E9">
      <w:r>
        <w:t xml:space="preserve">All authorized users may view all information “tabs” in a death record, and you will be brought to Tab 1 initially.  However, as a </w:t>
      </w:r>
      <w:r w:rsidR="007666E9">
        <w:t>burial agent</w:t>
      </w:r>
      <w:r>
        <w:t xml:space="preserve">, you are responsible only for </w:t>
      </w:r>
      <w:r w:rsidR="007666E9">
        <w:rPr>
          <w:b/>
        </w:rPr>
        <w:t>tab 10</w:t>
      </w:r>
      <w:r>
        <w:t xml:space="preserve"> and relevant portions of </w:t>
      </w:r>
      <w:r w:rsidRPr="00943F51">
        <w:rPr>
          <w:b/>
        </w:rPr>
        <w:t>tab 12</w:t>
      </w:r>
      <w:r>
        <w:t>.  You may skip all other tabs</w:t>
      </w:r>
      <w:r w:rsidR="007666E9">
        <w:t xml:space="preserve"> (although you may </w:t>
      </w:r>
      <w:r w:rsidR="000F4034">
        <w:t>always continue to</w:t>
      </w:r>
      <w:r w:rsidR="007666E9">
        <w:t xml:space="preserve"> review information on any tab at this stage as well)</w:t>
      </w:r>
      <w:r>
        <w:t xml:space="preserve">.  </w:t>
      </w:r>
    </w:p>
    <w:p w:rsidR="001728E0" w:rsidRDefault="004F1CEF" w:rsidP="001728E0">
      <w:pPr>
        <w:pStyle w:val="Heading2"/>
      </w:pPr>
      <w:proofErr w:type="gramStart"/>
      <w:r>
        <w:t>Tab 10.</w:t>
      </w:r>
      <w:proofErr w:type="gramEnd"/>
      <w:r>
        <w:t xml:space="preserve"> Board of Health/</w:t>
      </w:r>
      <w:r w:rsidR="007666E9">
        <w:t xml:space="preserve">Burial </w:t>
      </w:r>
      <w:r>
        <w:t>Agent</w:t>
      </w:r>
    </w:p>
    <w:p w:rsidR="000F4034" w:rsidRDefault="000F4034" w:rsidP="006517EF">
      <w:r>
        <w:t xml:space="preserve">This tab is where you will enter local permit information. </w:t>
      </w:r>
    </w:p>
    <w:p w:rsidR="000D219A" w:rsidRDefault="007666E9" w:rsidP="006517EF">
      <w:r>
        <w:t>Enter the date the local permit was issued in the format MMDDYYYY or MM/DD/YYYY.</w:t>
      </w:r>
      <w:r w:rsidR="000F4034">
        <w:t xml:space="preserve">  </w:t>
      </w:r>
      <w:r>
        <w:t>Next, enter the local permit number in any format that you normally use.</w:t>
      </w:r>
      <w:r w:rsidR="000F4034" w:rsidRPr="000F4034">
        <w:t xml:space="preserve"> </w:t>
      </w:r>
    </w:p>
    <w:p w:rsidR="007666E9" w:rsidRDefault="000D219A" w:rsidP="006517EF">
      <w:r>
        <w:rPr>
          <w:noProof/>
        </w:rPr>
        <mc:AlternateContent>
          <mc:Choice Requires="wpg">
            <w:drawing>
              <wp:anchor distT="0" distB="0" distL="114300" distR="114300" simplePos="0" relativeHeight="251833343" behindDoc="0" locked="0" layoutInCell="1" allowOverlap="1" wp14:anchorId="1ECA4FE0" wp14:editId="526706FC">
                <wp:simplePos x="0" y="0"/>
                <wp:positionH relativeFrom="column">
                  <wp:posOffset>12065</wp:posOffset>
                </wp:positionH>
                <wp:positionV relativeFrom="paragraph">
                  <wp:posOffset>90805</wp:posOffset>
                </wp:positionV>
                <wp:extent cx="4102100" cy="2486660"/>
                <wp:effectExtent l="0" t="0" r="0" b="8890"/>
                <wp:wrapSquare wrapText="bothSides"/>
                <wp:docPr id="320" name="Group 320" descr="Image displaying VIP activity described in text"/>
                <wp:cNvGraphicFramePr/>
                <a:graphic xmlns:a="http://schemas.openxmlformats.org/drawingml/2006/main">
                  <a:graphicData uri="http://schemas.microsoft.com/office/word/2010/wordprocessingGroup">
                    <wpg:wgp>
                      <wpg:cNvGrpSpPr/>
                      <wpg:grpSpPr>
                        <a:xfrm>
                          <a:off x="0" y="0"/>
                          <a:ext cx="4102100" cy="2486660"/>
                          <a:chOff x="0" y="0"/>
                          <a:chExt cx="3832058" cy="2556711"/>
                        </a:xfrm>
                      </wpg:grpSpPr>
                      <pic:pic xmlns:pic="http://schemas.openxmlformats.org/drawingml/2006/picture">
                        <pic:nvPicPr>
                          <pic:cNvPr id="85" name="Picture 85" descr="Image displaying VIP activity described in text"/>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2058" cy="2556711"/>
                          </a:xfrm>
                          <a:prstGeom prst="rect">
                            <a:avLst/>
                          </a:prstGeom>
                          <a:noFill/>
                          <a:ln>
                            <a:noFill/>
                          </a:ln>
                        </pic:spPr>
                      </pic:pic>
                      <wps:wsp>
                        <wps:cNvPr id="88" name="Rectangle 88"/>
                        <wps:cNvSpPr/>
                        <wps:spPr>
                          <a:xfrm>
                            <a:off x="0" y="204537"/>
                            <a:ext cx="1241654" cy="141731"/>
                          </a:xfrm>
                          <a:prstGeom prst="rect">
                            <a:avLst/>
                          </a:prstGeom>
                          <a:solidFill>
                            <a:srgbClr val="99CC00">
                              <a:alpha val="20000"/>
                            </a:srgbClr>
                          </a:solidFill>
                          <a:ln w="25400" cap="flat" cmpd="sng" algn="ctr">
                            <a:solidFill>
                              <a:srgbClr val="99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ular Callout 94" descr="A state tracking number and date submitted to the burial agent will appear here whether or not your community opts-in to e-permitting. "/>
                        <wps:cNvSpPr/>
                        <wps:spPr>
                          <a:xfrm>
                            <a:off x="1582153" y="1263315"/>
                            <a:ext cx="2080895" cy="836087"/>
                          </a:xfrm>
                          <a:prstGeom prst="wedgeRectCallout">
                            <a:avLst>
                              <a:gd name="adj1" fmla="val -59486"/>
                              <a:gd name="adj2" fmla="val -63233"/>
                            </a:avLst>
                          </a:prstGeom>
                          <a:solidFill>
                            <a:srgbClr val="FFFFFF"/>
                          </a:solidFill>
                          <a:ln w="25400" cap="flat" cmpd="sng" algn="ctr">
                            <a:solidFill>
                              <a:srgbClr val="7DA329">
                                <a:alpha val="50196"/>
                              </a:srgbClr>
                            </a:solidFill>
                            <a:prstDash val="solid"/>
                          </a:ln>
                          <a:effectLst/>
                        </wps:spPr>
                        <wps:txbx>
                          <w:txbxContent>
                            <w:p w:rsidR="00152EC1" w:rsidRPr="00431C52" w:rsidRDefault="00152EC1" w:rsidP="00152EC1">
                              <w:pPr>
                                <w:rPr>
                                  <w:sz w:val="20"/>
                                </w:rPr>
                              </w:pPr>
                              <w:r>
                                <w:rPr>
                                  <w:sz w:val="20"/>
                                </w:rPr>
                                <w:t xml:space="preserve">A state tracking number and date submitted to the burial agent will appear here whether or not your community opts-in to e-permitting.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0" o:spid="_x0000_s1043" alt="Image displaying VIP activity described in text" style="position:absolute;margin-left:.95pt;margin-top:7.15pt;width:323pt;height:195.8pt;z-index:251833343;mso-width-relative:margin;mso-height-relative:margin" coordsize="38320,25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">
                <v:shape id="Picture 85" o:spid="_x0000_s1044" type="#_x0000_t75" alt="Image displaying VIP activity described in text" style="position:absolute;width:38320;height:2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RQ3CAAAA2wAAAA8AAABkcnMvZG93bnJldi54bWxEj0Frg0AUhO+F/oflFXKra4VIYl0lFAKl&#10;9BITcn5xX1V034q7ifbfdwuBHIeZ+YbJy8UM4kaT6ywreItiEMS11R03Ck7H/esGhPPIGgfLpOCX&#10;HJTF81OOmbYzH+hW+UYECLsMFbTej5mUrm7JoIvsSBy8HzsZ9EFOjdQTzgFuBpnEcSoNdhwWWhzp&#10;o6W6r65GwXdi0+ocf537nUwu/V5ur9h4pVYvy+4dhKfFP8L39qdWsFnD/5fw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0UNwgAAANsAAAAPAAAAAAAAAAAAAAAAAJ8C&#10;AABkcnMvZG93bnJldi54bWxQSwUGAAAAAAQABAD3AAAAjgMAAAAA&#10;">
                  <v:imagedata r:id="rId34" o:title="Image displaying VIP activity described in text"/>
                  <v:path arrowok="t"/>
                </v:shape>
                <v:rect id="Rectangle 88" o:spid="_x0000_s1045" style="position:absolute;top:2045;width:12416;height:14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9krsA&#10;AADbAAAADwAAAGRycy9kb3ducmV2LnhtbERPvQrCMBDeBd8hnOCmqQ4q1SgqCOJmK4jb0ZxNsbmU&#10;Jmp9ezMIjh/f/2rT2Vq8qPWVYwWTcQKCuHC64lLBJT+MFiB8QNZYOyYFH/KwWfd7K0y1e/OZXlko&#10;RQxhn6ICE0KTSukLQxb92DXEkbu71mKIsC2lbvEdw20tp0kykxYrjg0GG9obKh7Z0yrIZ2gcXvN6&#10;eptbszWT3emRnZUaDrrtEkSgLvzFP/dRK1jE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FwvZK7AAAA2wAAAA8AAAAAAAAAAAAAAAAAmAIAAGRycy9kb3ducmV2Lnht&#10;bFBLBQYAAAAABAAEAPUAAACAAwAAAAA=&#10;" fillcolor="#9c0" strokecolor="#9c0" strokeweight="2pt">
                  <v:fill opacity="13107f"/>
                </v:rect>
                <v:shape id="Rectangular Callout 94" o:spid="_x0000_s1046" type="#_x0000_t61" alt="A state tracking number and date submitted to the burial agent will appear here whether or not your community opts-in to e-permitting. " style="position:absolute;left:15821;top:12633;width:20809;height:8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Ip8UA&#10;AADbAAAADwAAAGRycy9kb3ducmV2LnhtbESPQWsCMRSE70L/Q3iFXopmLVLtahRrrYonuy2eH5vn&#10;7uLmZZukuv33RhA8DjPzDTOZtaYWJ3K+sqyg30tAEOdWV1wo+Pn+7I5A+ICssbZMCv7Jw2z60Jlg&#10;qu2Zv+iUhUJECPsUFZQhNKmUPi/JoO/Zhjh6B+sMhihdIbXDc4SbWr4kyas0WHFcKLGhRUn5Mfsz&#10;ChZodtuwdMPV8+/HvF2v95t33Cv19NjOxyACteEevrU3WsHbAK5f4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sinxQAAANsAAAAPAAAAAAAAAAAAAAAAAJgCAABkcnMv&#10;ZG93bnJldi54bWxQSwUGAAAAAAQABAD1AAAAigMAAAAA&#10;" adj="-2049,-2858" strokecolor="#7da329" strokeweight="2pt">
                  <v:stroke opacity="32896f"/>
                  <v:textbox>
                    <w:txbxContent>
                      <w:p w:rsidR="00152EC1" w:rsidRPr="00431C52" w:rsidRDefault="00152EC1" w:rsidP="00152EC1">
                        <w:pPr>
                          <w:rPr>
                            <w:sz w:val="20"/>
                          </w:rPr>
                        </w:pPr>
                        <w:r>
                          <w:rPr>
                            <w:sz w:val="20"/>
                          </w:rPr>
                          <w:t xml:space="preserve">A state tracking number and date submitted to the burial agent will appear here whether or not your community opts-in to e-permitting. </w:t>
                        </w:r>
                      </w:p>
                    </w:txbxContent>
                  </v:textbox>
                </v:shape>
                <w10:wrap type="square"/>
              </v:group>
            </w:pict>
          </mc:Fallback>
        </mc:AlternateContent>
      </w:r>
      <w:r w:rsidR="000F4034">
        <w:t xml:space="preserve">If no permit was issued, you may check the </w:t>
      </w:r>
      <w:r w:rsidR="000F4034" w:rsidRPr="000D219A">
        <w:rPr>
          <w:b/>
        </w:rPr>
        <w:t>No permit issued</w:t>
      </w:r>
      <w:r w:rsidR="000F4034">
        <w:t xml:space="preserve"> checkbox, which will disable date and permit num</w:t>
      </w:r>
      <w:r>
        <w:t>ber and will enable the text box to enter a brief explanation of the reason.</w:t>
      </w:r>
    </w:p>
    <w:p w:rsidR="007666E9" w:rsidRDefault="007666E9" w:rsidP="006517EF">
      <w:r>
        <w:t xml:space="preserve">The </w:t>
      </w:r>
      <w:r w:rsidRPr="007666E9">
        <w:rPr>
          <w:b/>
        </w:rPr>
        <w:t>Additional permit information</w:t>
      </w:r>
      <w:r>
        <w:t xml:space="preserve"> field is optional.  However, you may enter any </w:t>
      </w:r>
      <w:r w:rsidR="00E72B68">
        <w:t>free</w:t>
      </w:r>
      <w:r>
        <w:t xml:space="preserve"> text</w:t>
      </w:r>
      <w:r w:rsidR="004F1CEF">
        <w:t>,</w:t>
      </w:r>
      <w:r>
        <w:t xml:space="preserve"> </w:t>
      </w:r>
      <w:r>
        <w:lastRenderedPageBreak/>
        <w:t xml:space="preserve">such as “waiting on payment” or that the death certificate was returned. </w:t>
      </w:r>
    </w:p>
    <w:p w:rsidR="004F1CEF" w:rsidRDefault="00152EC1" w:rsidP="006517EF">
      <w:r>
        <w:t xml:space="preserve">In </w:t>
      </w:r>
      <w:r w:rsidRPr="00152EC1">
        <w:rPr>
          <w:b/>
        </w:rPr>
        <w:t>Burial Agent Info</w:t>
      </w:r>
      <w:r>
        <w:t>, c</w:t>
      </w:r>
      <w:r w:rsidR="004F1CEF">
        <w:t xml:space="preserve">lick on the current primary burial agent from the pick list, or type in the first few letters of the name as it appears on the list. </w:t>
      </w:r>
    </w:p>
    <w:p w:rsidR="00F21FA8" w:rsidRDefault="004F1CEF" w:rsidP="006517EF">
      <w:r>
        <w:t xml:space="preserve">Click </w:t>
      </w:r>
      <w:proofErr w:type="gramStart"/>
      <w:r w:rsidRPr="004F1CEF">
        <w:rPr>
          <w:b/>
        </w:rPr>
        <w:t>Next</w:t>
      </w:r>
      <w:proofErr w:type="gramEnd"/>
      <w:r>
        <w:t xml:space="preserve"> or the </w:t>
      </w:r>
      <w:r w:rsidRPr="004F1CEF">
        <w:rPr>
          <w:b/>
        </w:rPr>
        <w:t>Records Actions</w:t>
      </w:r>
      <w:r>
        <w:t xml:space="preserve"> tab label to continue to the next tab.</w:t>
      </w:r>
      <w:r w:rsidR="001F0ED4">
        <w:t xml:space="preserve">  </w:t>
      </w:r>
    </w:p>
    <w:p w:rsidR="001F0ED4" w:rsidRPr="00F21FA8" w:rsidRDefault="004654F6" w:rsidP="00F21FA8">
      <w:pPr>
        <w:pStyle w:val="ListParagraph"/>
        <w:numPr>
          <w:ilvl w:val="0"/>
          <w:numId w:val="13"/>
        </w:numPr>
      </w:pPr>
      <w:r>
        <w:t>Alternatively, even if you have issued a permit by completing tab 10</w:t>
      </w:r>
      <w:r w:rsidR="00F21FA8">
        <w:t xml:space="preserve">, but do not wish to release for registration at this time (such as while waiting for payment), you </w:t>
      </w:r>
      <w:r w:rsidR="00185AF7" w:rsidRPr="00BD500D">
        <w:rPr>
          <w:rFonts w:ascii="Cambria" w:hAnsi="Cambria"/>
          <w:noProof/>
          <w:sz w:val="32"/>
        </w:rPr>
        <mc:AlternateContent>
          <mc:Choice Requires="wps">
            <w:drawing>
              <wp:anchor distT="0" distB="0" distL="114300" distR="114300" simplePos="0" relativeHeight="251867136" behindDoc="1" locked="1" layoutInCell="1" allowOverlap="1" wp14:anchorId="3FEFE3CD" wp14:editId="71030616">
                <wp:simplePos x="0" y="0"/>
                <wp:positionH relativeFrom="column">
                  <wp:posOffset>3185160</wp:posOffset>
                </wp:positionH>
                <wp:positionV relativeFrom="page">
                  <wp:posOffset>3585210</wp:posOffset>
                </wp:positionV>
                <wp:extent cx="5782945" cy="434975"/>
                <wp:effectExtent l="0" t="0" r="0" b="0"/>
                <wp:wrapThrough wrapText="bothSides">
                  <wp:wrapPolygon edited="0">
                    <wp:start x="168" y="21001"/>
                    <wp:lineTo x="21372" y="21001"/>
                    <wp:lineTo x="21372" y="1135"/>
                    <wp:lineTo x="168" y="1135"/>
                    <wp:lineTo x="168" y="21001"/>
                  </wp:wrapPolygon>
                </wp:wrapThrough>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782945" cy="434975"/>
                        </a:xfrm>
                        <a:prstGeom prst="rect">
                          <a:avLst/>
                        </a:prstGeom>
                        <a:noFill/>
                        <a:ln w="9525">
                          <a:noFill/>
                          <a:miter lim="800000"/>
                          <a:headEnd/>
                          <a:tailEnd/>
                        </a:ln>
                      </wps:spPr>
                      <wps:txbx>
                        <w:txbxContent>
                          <w:sdt>
                            <w:sdtPr>
                              <w:rPr>
                                <w:sz w:val="36"/>
                                <w:szCs w:val="36"/>
                              </w:rPr>
                              <w:alias w:val="Subtitle Even"/>
                              <w:tag w:val="Subtitle Even"/>
                              <w:id w:val="48969559"/>
                            </w:sdtPr>
                            <w:sdtEndPr/>
                            <w:sdtContent>
                              <w:p w:rsidR="00185AF7" w:rsidRPr="00BD500D" w:rsidRDefault="00185AF7" w:rsidP="00185AF7">
                                <w:pPr>
                                  <w:rPr>
                                    <w:sz w:val="36"/>
                                    <w:szCs w:val="36"/>
                                  </w:rPr>
                                </w:pPr>
                                <w:r>
                                  <w:rPr>
                                    <w:sz w:val="36"/>
                                    <w:szCs w:val="36"/>
                                  </w:rPr>
                                  <w:t>Records Actions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7" o:spid="_x0000_s1047" type="#_x0000_t202" style="position:absolute;left:0;text-align:left;margin-left:250.8pt;margin-top:282.3pt;width:455.35pt;height:34.25pt;rotation:90;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" filled="f" stroked="f">
                <v:textbox>
                  <w:txbxContent>
                    <w:sdt>
                      <w:sdtPr>
                        <w:rPr>
                          <w:sz w:val="36"/>
                          <w:szCs w:val="36"/>
                        </w:rPr>
                        <w:alias w:val="Subtitle Even"/>
                        <w:tag w:val="Subtitle Even"/>
                        <w:id w:val="48969559"/>
                      </w:sdtPr>
                      <w:sdtEndPr/>
                      <w:sdtContent>
                        <w:p w:rsidR="00185AF7" w:rsidRPr="00BD500D" w:rsidRDefault="00185AF7" w:rsidP="00185AF7">
                          <w:pPr>
                            <w:rPr>
                              <w:sz w:val="36"/>
                              <w:szCs w:val="36"/>
                            </w:rPr>
                          </w:pPr>
                          <w:r>
                            <w:rPr>
                              <w:sz w:val="36"/>
                              <w:szCs w:val="36"/>
                            </w:rPr>
                            <w:t>Records Actions</w:t>
                          </w:r>
                        </w:p>
                      </w:sdtContent>
                    </w:sdt>
                  </w:txbxContent>
                </v:textbox>
                <w10:wrap type="through" anchory="page"/>
                <w10:anchorlock/>
              </v:shape>
            </w:pict>
          </mc:Fallback>
        </mc:AlternateContent>
      </w:r>
      <w:r w:rsidR="00F21FA8">
        <w:t xml:space="preserve">may click </w:t>
      </w:r>
      <w:r w:rsidR="00F21FA8" w:rsidRPr="00F21FA8">
        <w:rPr>
          <w:b/>
        </w:rPr>
        <w:t>Finish</w:t>
      </w:r>
      <w:r w:rsidR="00F21FA8">
        <w:rPr>
          <w:b/>
        </w:rPr>
        <w:t xml:space="preserve">, </w:t>
      </w:r>
      <w:r w:rsidR="00F21FA8" w:rsidRPr="00F21FA8">
        <w:t>then</w:t>
      </w:r>
      <w:r w:rsidR="00F21FA8">
        <w:rPr>
          <w:b/>
        </w:rPr>
        <w:t xml:space="preserve"> Save as Pending </w:t>
      </w:r>
      <w:r w:rsidR="00F21FA8" w:rsidRPr="00F21FA8">
        <w:t>on the next screen, now.</w:t>
      </w:r>
      <w:r w:rsidR="00F21FA8">
        <w:t xml:space="preserve">  The record will then appear in the </w:t>
      </w:r>
      <w:r w:rsidR="00F21FA8" w:rsidRPr="00F21FA8">
        <w:rPr>
          <w:b/>
        </w:rPr>
        <w:t>Pending Release</w:t>
      </w:r>
      <w:r w:rsidR="00F21FA8">
        <w:t xml:space="preserve"> queue.</w:t>
      </w:r>
    </w:p>
    <w:p w:rsidR="001728E0" w:rsidRDefault="004F1CEF" w:rsidP="00FE2183">
      <w:pPr>
        <w:pStyle w:val="Heading1"/>
      </w:pPr>
      <w:proofErr w:type="gramStart"/>
      <w:r>
        <w:t>Tab 12</w:t>
      </w:r>
      <w:r w:rsidR="001728E0">
        <w:t>.</w:t>
      </w:r>
      <w:proofErr w:type="gramEnd"/>
      <w:r w:rsidR="001728E0">
        <w:t xml:space="preserve"> </w:t>
      </w:r>
      <w:r>
        <w:t>Records Actions</w:t>
      </w:r>
    </w:p>
    <w:p w:rsidR="00777187" w:rsidRDefault="00777187" w:rsidP="001F0ED4">
      <w:r>
        <w:t>On the Records Actions tab, you may release the record for legal registration, return a record for correction to the funeral home, and enter comments on a record.</w:t>
      </w:r>
    </w:p>
    <w:p w:rsidR="001F0ED4" w:rsidRDefault="00185AF7" w:rsidP="001F0ED4">
      <w:r>
        <w:rPr>
          <w:noProof/>
        </w:rPr>
        <mc:AlternateContent>
          <mc:Choice Requires="wpg">
            <w:drawing>
              <wp:anchor distT="0" distB="0" distL="114300" distR="114300" simplePos="0" relativeHeight="251845632" behindDoc="0" locked="0" layoutInCell="1" allowOverlap="1" wp14:anchorId="6A1F5EA7" wp14:editId="507F1E7C">
                <wp:simplePos x="0" y="0"/>
                <wp:positionH relativeFrom="column">
                  <wp:posOffset>2180590</wp:posOffset>
                </wp:positionH>
                <wp:positionV relativeFrom="paragraph">
                  <wp:posOffset>61595</wp:posOffset>
                </wp:positionV>
                <wp:extent cx="3555365" cy="1273175"/>
                <wp:effectExtent l="0" t="0" r="26035" b="22225"/>
                <wp:wrapSquare wrapText="bothSides"/>
                <wp:docPr id="328" name="Group 328" descr="Image displaying VIP activity described in text"/>
                <wp:cNvGraphicFramePr/>
                <a:graphic xmlns:a="http://schemas.openxmlformats.org/drawingml/2006/main">
                  <a:graphicData uri="http://schemas.microsoft.com/office/word/2010/wordprocessingGroup">
                    <wpg:wgp>
                      <wpg:cNvGrpSpPr/>
                      <wpg:grpSpPr>
                        <a:xfrm>
                          <a:off x="0" y="0"/>
                          <a:ext cx="3555365" cy="1273175"/>
                          <a:chOff x="0" y="0"/>
                          <a:chExt cx="3465095" cy="1138722"/>
                        </a:xfrm>
                      </wpg:grpSpPr>
                      <pic:pic xmlns:pic="http://schemas.openxmlformats.org/drawingml/2006/picture">
                        <pic:nvPicPr>
                          <pic:cNvPr id="325" name="Picture 1" descr="Image displaying VIP activity described in text"/>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54142"/>
                            <a:ext cx="3465095" cy="1022684"/>
                          </a:xfrm>
                          <a:prstGeom prst="rect">
                            <a:avLst/>
                          </a:prstGeom>
                          <a:noFill/>
                          <a:ln>
                            <a:noFill/>
                          </a:ln>
                        </pic:spPr>
                      </pic:pic>
                      <wps:wsp>
                        <wps:cNvPr id="326" name="Oval 326" descr="Image displaying VIP activity described in text"/>
                        <wps:cNvSpPr/>
                        <wps:spPr>
                          <a:xfrm>
                            <a:off x="168442" y="0"/>
                            <a:ext cx="727910" cy="416827"/>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descr="Image displaying VIP activity described in text"/>
                        <wps:cNvSpPr/>
                        <wps:spPr>
                          <a:xfrm>
                            <a:off x="2863516" y="824163"/>
                            <a:ext cx="601579" cy="314559"/>
                          </a:xfrm>
                          <a:prstGeom prst="ellipse">
                            <a:avLst/>
                          </a:prstGeom>
                          <a:noFill/>
                          <a:ln w="25400" cap="flat" cmpd="sng" algn="ctr">
                            <a:solidFill>
                              <a:srgbClr val="7DA329">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8" o:spid="_x0000_s1026" alt="Image displaying VIP activity described in text" style="position:absolute;margin-left:171.7pt;margin-top:4.85pt;width:279.95pt;height:100.25pt;z-index:251845632;mso-width-relative:margin;mso-height-relative:margin" coordsize="34650,11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">
                <v:shape id="Picture 1" o:spid="_x0000_s1027" type="#_x0000_t75" alt="Image displaying VIP activity described in text" style="position:absolute;top:541;width:34650;height:10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rAzEAAAA3AAAAA8AAABkcnMvZG93bnJldi54bWxEj91qAjEUhO8LvkM4gnc1UWnR1SgqaHvT&#10;C38e4LA5bhY3J8smrqtPbwqFXg4z8w2zWHWuEi01ofSsYTRUIIhzb0ouNJxPu/cpiBCRDVaeScOD&#10;AqyWvbcFZsbf+UDtMRYiQThkqMHGWGdShtySwzD0NXHyLr5xGJNsCmkavCe4q+RYqU/psOS0YLGm&#10;raX8erw5De0sbh5XVD925reT8/6rfQZ10XrQ79ZzEJG6+B/+a38bDZPxB/yeSUd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crAzEAAAA3AAAAA8AAAAAAAAAAAAAAAAA&#10;nwIAAGRycy9kb3ducmV2LnhtbFBLBQYAAAAABAAEAPcAAACQAwAAAAA=&#10;">
                  <v:imagedata r:id="rId36" o:title="Image displaying VIP activity described in text"/>
                  <v:path arrowok="t"/>
                </v:shape>
                <v:oval id="Oval 326" o:spid="_x0000_s1028" alt="Image displaying VIP activity described in text" style="position:absolute;left:1684;width:7279;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TIMUA&#10;AADcAAAADwAAAGRycy9kb3ducmV2LnhtbESPQWuDQBSE74H8h+UFektWLYRisgmlrVBaCFRDoLeH&#10;+6qi+1bc1Zh/3w0Uehxm5htmf5xNJyYaXGNZQbyJQBCXVjdcKTgX2foJhPPIGjvLpOBGDo6H5WKP&#10;qbZX/qIp95UIEHYpKqi971MpXVmTQbexPXHwfuxg0Ac5VFIPeA1w08kkirbSYMNhocaeXmoq23w0&#10;CubiO8riz8vH5eYkncbXc27eWqUeVvPzDoSn2f+H/9rvWsFjsoX7mX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NMgxQAAANwAAAAPAAAAAAAAAAAAAAAAAJgCAABkcnMv&#10;ZG93bnJldi54bWxQSwUGAAAAAAQABAD1AAAAigMAAAAA&#10;" filled="f" strokecolor="#7da329" strokeweight="2pt">
                  <v:stroke opacity="32896f"/>
                </v:oval>
                <v:oval id="Oval 327" o:spid="_x0000_s1029" alt="Image displaying VIP activity described in text" style="position:absolute;left:28635;top:8241;width:6015;height:3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2u8MA&#10;AADcAAAADwAAAGRycy9kb3ducmV2LnhtbESP3YrCMBSE7wXfIRzBO01VUOkaZfEHREGwirB3h+Zs&#10;W2xOShO1vr0RBC+HmfmGmS0aU4o71a6wrGDQj0AQp1YXnCk4nza9KQjnkTWWlknBkxws5u3WDGNt&#10;H3yke+IzESDsYlSQe1/FUro0J4Oubyvi4P3b2qAPss6krvER4KaUwygaS4MFh4UcK1rmlF6Tm1HQ&#10;nP6izWB/2V2eTtLhtjonZn1Vqttpfn9AeGr8N/xpb7WC0XAC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x2u8MAAADcAAAADwAAAAAAAAAAAAAAAACYAgAAZHJzL2Rv&#10;d25yZXYueG1sUEsFBgAAAAAEAAQA9QAAAIgDAAAAAA==&#10;" filled="f" strokecolor="#7da329" strokeweight="2pt">
                  <v:stroke opacity="32896f"/>
                </v:oval>
                <w10:wrap type="square"/>
              </v:group>
            </w:pict>
          </mc:Fallback>
        </mc:AlternateContent>
      </w:r>
      <w:r w:rsidR="000F4034">
        <w:t xml:space="preserve">For most records, there is only one button to complete on the </w:t>
      </w:r>
      <w:r w:rsidR="000F4034" w:rsidRPr="001F0ED4">
        <w:rPr>
          <w:b/>
        </w:rPr>
        <w:t>Records Actions</w:t>
      </w:r>
      <w:r w:rsidR="000F4034">
        <w:t xml:space="preserve"> tab.  </w:t>
      </w:r>
      <w:r w:rsidR="001F0ED4">
        <w:t xml:space="preserve">If you are ready to release the record to the City or Town Clerk, click on the </w:t>
      </w:r>
      <w:r w:rsidR="001F0ED4" w:rsidRPr="001F0ED4">
        <w:rPr>
          <w:b/>
        </w:rPr>
        <w:t>Release</w:t>
      </w:r>
      <w:r w:rsidR="001F0ED4">
        <w:t xml:space="preserve"> button near the bottom of the page, and click </w:t>
      </w:r>
      <w:r w:rsidR="001F0ED4" w:rsidRPr="001F0ED4">
        <w:rPr>
          <w:b/>
        </w:rPr>
        <w:t>Finish</w:t>
      </w:r>
      <w:r w:rsidR="001F0ED4">
        <w:t>.</w:t>
      </w:r>
      <w:r w:rsidR="001F0ED4" w:rsidRPr="001F0ED4">
        <w:rPr>
          <w:noProof/>
        </w:rPr>
        <w:t xml:space="preserve"> </w:t>
      </w:r>
    </w:p>
    <w:p w:rsidR="001F0ED4" w:rsidRDefault="00D848A0" w:rsidP="001F0ED4">
      <w:r>
        <w:rPr>
          <w:noProof/>
        </w:rPr>
        <w:drawing>
          <wp:anchor distT="0" distB="0" distL="114300" distR="114300" simplePos="0" relativeHeight="251846656" behindDoc="0" locked="0" layoutInCell="1" allowOverlap="1" wp14:anchorId="529246AC" wp14:editId="50AE1571">
            <wp:simplePos x="0" y="0"/>
            <wp:positionH relativeFrom="column">
              <wp:posOffset>138430</wp:posOffset>
            </wp:positionH>
            <wp:positionV relativeFrom="paragraph">
              <wp:posOffset>24130</wp:posOffset>
            </wp:positionV>
            <wp:extent cx="2424430" cy="2647315"/>
            <wp:effectExtent l="0" t="0" r="0" b="635"/>
            <wp:wrapSquare wrapText="bothSides"/>
            <wp:docPr id="331" name="Picture 33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6ae8e8b.PN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24430"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046">
        <w:rPr>
          <w:noProof/>
        </w:rPr>
        <mc:AlternateContent>
          <mc:Choice Requires="wps">
            <w:drawing>
              <wp:anchor distT="0" distB="0" distL="114300" distR="114300" simplePos="0" relativeHeight="251848704" behindDoc="0" locked="0" layoutInCell="1" allowOverlap="1" wp14:anchorId="46497962" wp14:editId="0BC27F32">
                <wp:simplePos x="0" y="0"/>
                <wp:positionH relativeFrom="column">
                  <wp:posOffset>2743200</wp:posOffset>
                </wp:positionH>
                <wp:positionV relativeFrom="paragraph">
                  <wp:posOffset>1561465</wp:posOffset>
                </wp:positionV>
                <wp:extent cx="2785745" cy="481330"/>
                <wp:effectExtent l="476250" t="228600" r="14605" b="13970"/>
                <wp:wrapTopAndBottom/>
                <wp:docPr id="332" name="Rectangular Callout 332" descr="When returning a record, the reason for return will be visible to the funeral home."/>
                <wp:cNvGraphicFramePr/>
                <a:graphic xmlns:a="http://schemas.openxmlformats.org/drawingml/2006/main">
                  <a:graphicData uri="http://schemas.microsoft.com/office/word/2010/wordprocessingShape">
                    <wps:wsp>
                      <wps:cNvSpPr/>
                      <wps:spPr>
                        <a:xfrm>
                          <a:off x="0" y="0"/>
                          <a:ext cx="2785745" cy="481330"/>
                        </a:xfrm>
                        <a:prstGeom prst="wedgeRectCallout">
                          <a:avLst>
                            <a:gd name="adj1" fmla="val -67069"/>
                            <a:gd name="adj2" fmla="val -94240"/>
                          </a:avLst>
                        </a:prstGeom>
                        <a:solidFill>
                          <a:srgbClr val="FFFFFF"/>
                        </a:solidFill>
                        <a:ln w="25400" cap="flat" cmpd="sng" algn="ctr">
                          <a:solidFill>
                            <a:srgbClr val="7DA329">
                              <a:alpha val="50196"/>
                            </a:srgbClr>
                          </a:solidFill>
                          <a:prstDash val="solid"/>
                        </a:ln>
                        <a:effectLst/>
                      </wps:spPr>
                      <wps:txbx>
                        <w:txbxContent>
                          <w:p w:rsidR="00183408" w:rsidRPr="00431C52" w:rsidRDefault="00183408" w:rsidP="00183408">
                            <w:pPr>
                              <w:rPr>
                                <w:sz w:val="20"/>
                              </w:rPr>
                            </w:pPr>
                            <w:r>
                              <w:rPr>
                                <w:sz w:val="20"/>
                              </w:rPr>
                              <w:t>When returning a record, the reason for return will be visible to the funeral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2" o:spid="_x0000_s1048" type="#_x0000_t61" alt="When returning a record, the reason for return will be visible to the funeral home." style="position:absolute;margin-left:3in;margin-top:122.95pt;width:219.35pt;height:37.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" adj="-3687,-9556" strokecolor="#7da329" strokeweight="2pt">
                <v:stroke opacity="32896f"/>
                <v:textbox>
                  <w:txbxContent>
                    <w:p w:rsidR="00183408" w:rsidRPr="00431C52" w:rsidRDefault="00183408" w:rsidP="00183408">
                      <w:pPr>
                        <w:rPr>
                          <w:sz w:val="20"/>
                        </w:rPr>
                      </w:pPr>
                      <w:r>
                        <w:rPr>
                          <w:sz w:val="20"/>
                        </w:rPr>
                        <w:t>When returning a record, the reason for return will be visible to the funeral home.</w:t>
                      </w:r>
                    </w:p>
                  </w:txbxContent>
                </v:textbox>
                <w10:wrap type="topAndBottom"/>
              </v:shape>
            </w:pict>
          </mc:Fallback>
        </mc:AlternateContent>
      </w:r>
      <w:r w:rsidR="001F0ED4" w:rsidRPr="001F0ED4">
        <w:rPr>
          <w:rStyle w:val="IntenseEmphasis"/>
        </w:rPr>
        <w:t>For records that need to be returned for correction</w:t>
      </w:r>
      <w:r w:rsidR="001F0ED4">
        <w:t xml:space="preserve"> – Click the checkbox </w:t>
      </w:r>
      <w:r w:rsidR="00777187">
        <w:t xml:space="preserve">labeled </w:t>
      </w:r>
      <w:r w:rsidR="00777187" w:rsidRPr="00777187">
        <w:rPr>
          <w:b/>
        </w:rPr>
        <w:t>Check if you need to return this record</w:t>
      </w:r>
      <w:r w:rsidR="00777187">
        <w:t>, then</w:t>
      </w:r>
      <w:r w:rsidR="001F0ED4">
        <w:t xml:space="preserve"> enter information in the </w:t>
      </w:r>
      <w:r w:rsidR="00777187" w:rsidRPr="00777187">
        <w:rPr>
          <w:b/>
        </w:rPr>
        <w:t xml:space="preserve">New </w:t>
      </w:r>
      <w:r w:rsidR="001F0ED4" w:rsidRPr="00777187">
        <w:rPr>
          <w:b/>
        </w:rPr>
        <w:t>Comments</w:t>
      </w:r>
      <w:r w:rsidR="001F0ED4">
        <w:t xml:space="preserve"> box, and click the checkbox </w:t>
      </w:r>
      <w:r w:rsidR="00777187">
        <w:t xml:space="preserve">labeled </w:t>
      </w:r>
      <w:r w:rsidR="00777187" w:rsidRPr="00777187">
        <w:rPr>
          <w:b/>
        </w:rPr>
        <w:t>Check when new comments are complete</w:t>
      </w:r>
      <w:r w:rsidR="00777187">
        <w:t xml:space="preserve">.  Then, click </w:t>
      </w:r>
      <w:r w:rsidR="00777187" w:rsidRPr="00777187">
        <w:rPr>
          <w:b/>
        </w:rPr>
        <w:t>Finish</w:t>
      </w:r>
      <w:r w:rsidR="00777187">
        <w:t xml:space="preserve"> at the bottom of the screen.</w:t>
      </w:r>
    </w:p>
    <w:p w:rsidR="00D848A0" w:rsidRDefault="00D848A0" w:rsidP="001F0ED4">
      <w:pPr>
        <w:rPr>
          <w:u w:val="single"/>
        </w:rPr>
      </w:pPr>
      <w:r>
        <w:rPr>
          <w:noProof/>
        </w:rPr>
        <mc:AlternateContent>
          <mc:Choice Requires="wps">
            <w:drawing>
              <wp:anchor distT="0" distB="0" distL="114300" distR="114300" simplePos="0" relativeHeight="251850752" behindDoc="0" locked="0" layoutInCell="1" allowOverlap="1" wp14:anchorId="55C66DF4" wp14:editId="3874FFE2">
                <wp:simplePos x="0" y="0"/>
                <wp:positionH relativeFrom="column">
                  <wp:posOffset>-456565</wp:posOffset>
                </wp:positionH>
                <wp:positionV relativeFrom="paragraph">
                  <wp:posOffset>871855</wp:posOffset>
                </wp:positionV>
                <wp:extent cx="3566160" cy="481330"/>
                <wp:effectExtent l="590550" t="0" r="15240" b="13970"/>
                <wp:wrapTopAndBottom/>
                <wp:docPr id="333" name="Rectangular Callout 333" descr="The history of the record is visible to all users. In this example, the record was returned and re-submitted to the burial agent."/>
                <wp:cNvGraphicFramePr/>
                <a:graphic xmlns:a="http://schemas.openxmlformats.org/drawingml/2006/main">
                  <a:graphicData uri="http://schemas.microsoft.com/office/word/2010/wordprocessingShape">
                    <wps:wsp>
                      <wps:cNvSpPr/>
                      <wps:spPr>
                        <a:xfrm>
                          <a:off x="0" y="0"/>
                          <a:ext cx="3566160" cy="481330"/>
                        </a:xfrm>
                        <a:prstGeom prst="wedgeRectCallout">
                          <a:avLst>
                            <a:gd name="adj1" fmla="val -66078"/>
                            <a:gd name="adj2" fmla="val -37565"/>
                          </a:avLst>
                        </a:prstGeom>
                        <a:solidFill>
                          <a:srgbClr val="FFFFFF"/>
                        </a:solidFill>
                        <a:ln w="25400" cap="flat" cmpd="sng" algn="ctr">
                          <a:solidFill>
                            <a:srgbClr val="7DA329">
                              <a:alpha val="50196"/>
                            </a:srgbClr>
                          </a:solidFill>
                          <a:prstDash val="solid"/>
                        </a:ln>
                        <a:effectLst/>
                      </wps:spPr>
                      <wps:txbx>
                        <w:txbxContent>
                          <w:p w:rsidR="00183408" w:rsidRPr="00431C52" w:rsidRDefault="00183408" w:rsidP="00183408">
                            <w:pPr>
                              <w:rPr>
                                <w:sz w:val="20"/>
                              </w:rPr>
                            </w:pPr>
                            <w:r>
                              <w:rPr>
                                <w:sz w:val="20"/>
                              </w:rPr>
                              <w:t>The history of the record is visible to all users. In this example, the record was returned and re-submitted to the burial 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33" o:spid="_x0000_s1049" type="#_x0000_t61" alt="The history of the record is visible to all users. In this example, the record was returned and re-submitted to the burial agent." style="position:absolute;margin-left:-35.95pt;margin-top:68.65pt;width:280.8pt;height:37.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" adj="-3473,2686" strokecolor="#7da329" strokeweight="2pt">
                <v:stroke opacity="32896f"/>
                <v:textbox>
                  <w:txbxContent>
                    <w:p w:rsidR="00183408" w:rsidRPr="00431C52" w:rsidRDefault="00183408" w:rsidP="00183408">
                      <w:pPr>
                        <w:rPr>
                          <w:sz w:val="20"/>
                        </w:rPr>
                      </w:pPr>
                      <w:r>
                        <w:rPr>
                          <w:sz w:val="20"/>
                        </w:rPr>
                        <w:t>The history of the record is visible to all users. In this example, the record was returned and re-submitted to the burial agent.</w:t>
                      </w:r>
                    </w:p>
                  </w:txbxContent>
                </v:textbox>
                <w10:wrap type="topAndBottom"/>
              </v:shape>
            </w:pict>
          </mc:Fallback>
        </mc:AlternateContent>
      </w:r>
    </w:p>
    <w:p w:rsidR="00777187" w:rsidRPr="001F0ED4" w:rsidRDefault="004654F6" w:rsidP="001F0ED4">
      <w:r w:rsidRPr="00185AF7">
        <w:rPr>
          <w:u w:val="single"/>
        </w:rPr>
        <w:t>Note that you</w:t>
      </w:r>
      <w:r w:rsidR="00E72B68">
        <w:rPr>
          <w:u w:val="single"/>
        </w:rPr>
        <w:t xml:space="preserve"> may issue a disposition permit</w:t>
      </w:r>
      <w:r w:rsidRPr="00185AF7">
        <w:rPr>
          <w:u w:val="single"/>
        </w:rPr>
        <w:t xml:space="preserve"> </w:t>
      </w:r>
      <w:r w:rsidR="00E72B68">
        <w:rPr>
          <w:u w:val="single"/>
        </w:rPr>
        <w:t>before you</w:t>
      </w:r>
      <w:r w:rsidRPr="00185AF7">
        <w:rPr>
          <w:u w:val="single"/>
        </w:rPr>
        <w:t xml:space="preserve"> return the record for correction</w:t>
      </w:r>
      <w:r>
        <w:t xml:space="preserve">; but, you may not release the record for registration until you receive the record back.  For e-Permitting communities (“opt-in”), even though the e-Permit might have been already issued, you as burial agent may still return the record </w:t>
      </w:r>
      <w:r w:rsidR="00E72B68">
        <w:t>for</w:t>
      </w:r>
      <w:r>
        <w:t xml:space="preserve"> correction prior to submission for legal registration.</w:t>
      </w:r>
    </w:p>
    <w:p w:rsidR="00A845C5" w:rsidRDefault="00A845C5" w:rsidP="00A845C5">
      <w:pPr>
        <w:pStyle w:val="Heading1"/>
      </w:pPr>
      <w:r>
        <w:lastRenderedPageBreak/>
        <w:t>VIPS Warning Page</w:t>
      </w:r>
    </w:p>
    <w:p w:rsidR="00F21FA8" w:rsidRDefault="00E17F81" w:rsidP="003A7A23">
      <w:r w:rsidRPr="00E17F81">
        <w:rPr>
          <w:rStyle w:val="IntenseEmphasis"/>
        </w:rPr>
        <w:t>You will rarely see this page.</w:t>
      </w:r>
      <w:r>
        <w:t xml:space="preserve">  </w:t>
      </w:r>
      <w:r w:rsidR="00F21FA8">
        <w:t xml:space="preserve">Unless you are holding up the release of a record for registration, you will not </w:t>
      </w:r>
      <w:r w:rsidR="00B1420D">
        <w:t>see this page.  Other users, such as funeral directors and certifiers will see a list of fields waiting to be completed while a record is in progress.  Because the record may not be released to the burial agent until all fields are complete, you will not normally see a warning page unless you have not completed the permit information or you have not released the record to the City/Town Clerk.</w:t>
      </w:r>
    </w:p>
    <w:p w:rsidR="00B1420D" w:rsidRDefault="00B1420D" w:rsidP="003A7A23">
      <w:r w:rsidRPr="00E17F81">
        <w:rPr>
          <w:rStyle w:val="IntenseEmphasis"/>
          <w:noProof/>
        </w:rPr>
        <w:drawing>
          <wp:anchor distT="0" distB="0" distL="114300" distR="114300" simplePos="0" relativeHeight="251852800" behindDoc="0" locked="0" layoutInCell="1" allowOverlap="1" wp14:anchorId="7582D091" wp14:editId="368841BD">
            <wp:simplePos x="0" y="0"/>
            <wp:positionH relativeFrom="column">
              <wp:posOffset>2343785</wp:posOffset>
            </wp:positionH>
            <wp:positionV relativeFrom="paragraph">
              <wp:posOffset>54610</wp:posOffset>
            </wp:positionV>
            <wp:extent cx="3316605" cy="1432560"/>
            <wp:effectExtent l="0" t="0" r="0" b="0"/>
            <wp:wrapSquare wrapText="bothSides"/>
            <wp:docPr id="338" name="Picture 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6cb43a7.PNG"/>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1660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F81" w:rsidRPr="00E17F81">
        <w:rPr>
          <w:rStyle w:val="IntenseEmphasis"/>
        </w:rPr>
        <w:t>Forgot to release?</w:t>
      </w:r>
      <w:r w:rsidR="00E17F81">
        <w:t xml:space="preserve"> </w:t>
      </w:r>
      <w:r>
        <w:t xml:space="preserve">If you have simply forgotten to release for registration, you may click on the hyperlink </w:t>
      </w:r>
      <w:proofErr w:type="gramStart"/>
      <w:r w:rsidRPr="00B1420D">
        <w:rPr>
          <w:b/>
        </w:rPr>
        <w:t>Must</w:t>
      </w:r>
      <w:proofErr w:type="gramEnd"/>
      <w:r w:rsidRPr="00B1420D">
        <w:rPr>
          <w:b/>
        </w:rPr>
        <w:t xml:space="preserve"> be released for registration</w:t>
      </w:r>
      <w:r>
        <w:t xml:space="preserve"> to quickly return to the </w:t>
      </w:r>
      <w:r w:rsidRPr="00B1420D">
        <w:rPr>
          <w:b/>
        </w:rPr>
        <w:t>Records Actions</w:t>
      </w:r>
      <w:r>
        <w:t xml:space="preserve"> page.  Else, click </w:t>
      </w:r>
      <w:r w:rsidRPr="00B1420D">
        <w:rPr>
          <w:b/>
        </w:rPr>
        <w:t>Save (as Pending)</w:t>
      </w:r>
      <w:r>
        <w:t xml:space="preserve"> to save the record for later.</w:t>
      </w:r>
    </w:p>
    <w:p w:rsidR="00A8411F" w:rsidRDefault="00F07787" w:rsidP="003A7A23">
      <w:r w:rsidRPr="00F07787">
        <w:rPr>
          <w:noProof/>
          <w:sz w:val="36"/>
          <w:szCs w:val="36"/>
        </w:rPr>
        <mc:AlternateContent>
          <mc:Choice Requires="wps">
            <w:drawing>
              <wp:anchor distT="0" distB="0" distL="114300" distR="114300" simplePos="0" relativeHeight="251749376" behindDoc="0" locked="1" layoutInCell="1" allowOverlap="1" wp14:anchorId="3BCAE487" wp14:editId="71ADE1D6">
                <wp:simplePos x="0" y="0"/>
                <wp:positionH relativeFrom="column">
                  <wp:posOffset>-2783840</wp:posOffset>
                </wp:positionH>
                <wp:positionV relativeFrom="page">
                  <wp:posOffset>3093085</wp:posOffset>
                </wp:positionV>
                <wp:extent cx="4834255" cy="434975"/>
                <wp:effectExtent l="0" t="0" r="0" b="0"/>
                <wp:wrapNone/>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p w:rsidR="00F07787" w:rsidRDefault="00F07787" w:rsidP="00185AF7">
                            <w:pPr>
                              <w:jc w:val="right"/>
                              <w:rPr>
                                <w:sz w:val="36"/>
                                <w:szCs w:val="36"/>
                              </w:rPr>
                            </w:pPr>
                            <w:r>
                              <w:rPr>
                                <w:sz w:val="36"/>
                                <w:szCs w:val="36"/>
                              </w:rPr>
                              <w:t>VIP Warning Page</w:t>
                            </w:r>
                            <w:r w:rsidR="00E17F81">
                              <w:rPr>
                                <w:sz w:val="36"/>
                                <w:szCs w:val="36"/>
                              </w:rPr>
                              <w:t>, Successful Transaction</w:t>
                            </w:r>
                          </w:p>
                          <w:p w:rsidR="00E17F81" w:rsidRPr="00BD500D" w:rsidRDefault="00E17F81" w:rsidP="00185AF7">
                            <w:pPr>
                              <w:jc w:val="right"/>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19.2pt;margin-top:243.55pt;width:380.65pt;height:34.25pt;rotation:-9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" filled="f" stroked="f">
                <v:textbox>
                  <w:txbxContent>
                    <w:p w:rsidR="00F07787" w:rsidRDefault="00F07787" w:rsidP="00185AF7">
                      <w:pPr>
                        <w:jc w:val="right"/>
                        <w:rPr>
                          <w:sz w:val="36"/>
                          <w:szCs w:val="36"/>
                        </w:rPr>
                      </w:pPr>
                      <w:r>
                        <w:rPr>
                          <w:sz w:val="36"/>
                          <w:szCs w:val="36"/>
                        </w:rPr>
                        <w:t>VIP Warning Page</w:t>
                      </w:r>
                      <w:r w:rsidR="00E17F81">
                        <w:rPr>
                          <w:sz w:val="36"/>
                          <w:szCs w:val="36"/>
                        </w:rPr>
                        <w:t>, Successful Transaction</w:t>
                      </w:r>
                    </w:p>
                    <w:p w:rsidR="00E17F81" w:rsidRPr="00BD500D" w:rsidRDefault="00E17F81" w:rsidP="00185AF7">
                      <w:pPr>
                        <w:jc w:val="right"/>
                        <w:rPr>
                          <w:sz w:val="36"/>
                          <w:szCs w:val="36"/>
                        </w:rPr>
                      </w:pPr>
                    </w:p>
                  </w:txbxContent>
                </v:textbox>
                <w10:wrap anchory="page"/>
                <w10:anchorlock/>
              </v:shape>
            </w:pict>
          </mc:Fallback>
        </mc:AlternateContent>
      </w:r>
      <w:r w:rsidR="000C34BA" w:rsidRPr="000C34BA">
        <w:rPr>
          <w:noProof/>
        </w:rPr>
        <w:t xml:space="preserve"> </w:t>
      </w:r>
    </w:p>
    <w:p w:rsidR="00A8411F" w:rsidRDefault="00E17F81" w:rsidP="00E17F81">
      <w:pPr>
        <w:pStyle w:val="Heading1"/>
        <w:rPr>
          <w:noProof/>
        </w:rPr>
      </w:pPr>
      <w:r>
        <w:rPr>
          <w:noProof/>
        </w:rPr>
        <w:t>Successful Transaction</w:t>
      </w:r>
    </w:p>
    <w:p w:rsidR="00E17F81" w:rsidRDefault="00E17F81" w:rsidP="00E17F81">
      <w:proofErr w:type="gramStart"/>
      <w:r>
        <w:t>Once the record is complete (or saved as Pending), you will receive the Successful Transaction page.</w:t>
      </w:r>
      <w:proofErr w:type="gramEnd"/>
      <w:r>
        <w:t xml:space="preserve">   Here you may print a copy of the Permit for your files or for the funeral director (or other family designee).  The permit may also be printed at any time from the menu bar (Death</w:t>
      </w:r>
      <w:r>
        <w:sym w:font="Wingdings" w:char="F0E0"/>
      </w:r>
      <w:r>
        <w:t>Print</w:t>
      </w:r>
      <w:r>
        <w:sym w:font="Wingdings" w:char="F0E0"/>
      </w:r>
      <w:r>
        <w:t>Permits).</w:t>
      </w:r>
    </w:p>
    <w:p w:rsidR="00E17F81" w:rsidRPr="00E17F81" w:rsidRDefault="00E17F81" w:rsidP="00E17F81">
      <w:r>
        <w:rPr>
          <w:noProof/>
        </w:rPr>
        <w:drawing>
          <wp:anchor distT="0" distB="0" distL="114300" distR="114300" simplePos="0" relativeHeight="251853824" behindDoc="0" locked="0" layoutInCell="1" allowOverlap="1" wp14:anchorId="0175AFB8" wp14:editId="1AE2E22A">
            <wp:simplePos x="0" y="0"/>
            <wp:positionH relativeFrom="column">
              <wp:posOffset>38735</wp:posOffset>
            </wp:positionH>
            <wp:positionV relativeFrom="paragraph">
              <wp:posOffset>11430</wp:posOffset>
            </wp:positionV>
            <wp:extent cx="2446020" cy="2797810"/>
            <wp:effectExtent l="0" t="0" r="0" b="2540"/>
            <wp:wrapSquare wrapText="bothSides"/>
            <wp:docPr id="335" name="Picture 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6c88f0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46020" cy="2797810"/>
                    </a:xfrm>
                    <a:prstGeom prst="rect">
                      <a:avLst/>
                    </a:prstGeom>
                    <a:noFill/>
                    <a:ln>
                      <a:noFill/>
                    </a:ln>
                  </pic:spPr>
                </pic:pic>
              </a:graphicData>
            </a:graphic>
            <wp14:sizeRelH relativeFrom="page">
              <wp14:pctWidth>0</wp14:pctWidth>
            </wp14:sizeRelH>
            <wp14:sizeRelV relativeFrom="page">
              <wp14:pctHeight>0</wp14:pctHeight>
            </wp14:sizeRelV>
          </wp:anchor>
        </w:drawing>
      </w:r>
      <w:r>
        <w:t>If there are additional documents that you would like to attach to the electronic record, you may also print a Fax Cover Sheet, which is a bar-coded cover sheet.  When your document is faxed with the cover sheet, a PDF image of the document will be attached to the record.</w:t>
      </w:r>
    </w:p>
    <w:p w:rsidR="00B1420D" w:rsidRDefault="00B1420D" w:rsidP="003A7A23"/>
    <w:p w:rsidR="00B1420D" w:rsidRDefault="00D12173" w:rsidP="003A7A23">
      <w:r>
        <w:rPr>
          <w:noProof/>
        </w:rPr>
        <w:drawing>
          <wp:anchor distT="0" distB="0" distL="114300" distR="114300" simplePos="0" relativeHeight="251854848" behindDoc="0" locked="0" layoutInCell="1" allowOverlap="1" wp14:anchorId="2A8881DE" wp14:editId="51EAE981">
            <wp:simplePos x="0" y="0"/>
            <wp:positionH relativeFrom="column">
              <wp:posOffset>-400685</wp:posOffset>
            </wp:positionH>
            <wp:positionV relativeFrom="paragraph">
              <wp:posOffset>100965</wp:posOffset>
            </wp:positionV>
            <wp:extent cx="2105660" cy="1212850"/>
            <wp:effectExtent l="171450" t="171450" r="370840" b="368300"/>
            <wp:wrapNone/>
            <wp:docPr id="337" name="Picture 337"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105660" cy="1212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36EB8" w:rsidRDefault="00D12173">
      <w:r w:rsidRPr="00AB1298">
        <w:rPr>
          <w:noProof/>
        </w:rPr>
        <mc:AlternateContent>
          <mc:Choice Requires="wps">
            <w:drawing>
              <wp:anchor distT="0" distB="0" distL="114300" distR="114300" simplePos="0" relativeHeight="251858944" behindDoc="0" locked="0" layoutInCell="1" allowOverlap="1" wp14:anchorId="41FB2203" wp14:editId="5A54A14F">
                <wp:simplePos x="0" y="0"/>
                <wp:positionH relativeFrom="margin">
                  <wp:posOffset>3834765</wp:posOffset>
                </wp:positionH>
                <wp:positionV relativeFrom="margin">
                  <wp:posOffset>6525895</wp:posOffset>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341" name="Oval 341"/>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D12173" w:rsidRDefault="00D12173" w:rsidP="00D1217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341" o:spid="_x0000_s1051" style="position:absolute;margin-left:301.95pt;margin-top:513.85pt;width:31.65pt;height:31.65pt;z-index:2518589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" fillcolor="#bfd3ed" strokecolor="#e4d8bf" strokeweight="3pt">
                <v:stroke opacity="32125f"/>
                <v:textbox>
                  <w:txbxContent>
                    <w:p w:rsidR="00D12173" w:rsidRDefault="00D12173" w:rsidP="00D12173">
                      <w:r>
                        <w:t>2</w:t>
                      </w:r>
                    </w:p>
                  </w:txbxContent>
                </v:textbox>
                <w10:wrap type="through" anchorx="margin" anchory="margin"/>
              </v:oval>
            </w:pict>
          </mc:Fallback>
        </mc:AlternateContent>
      </w:r>
      <w:r w:rsidRPr="00AB1298">
        <w:rPr>
          <w:noProof/>
        </w:rPr>
        <mc:AlternateContent>
          <mc:Choice Requires="wps">
            <w:drawing>
              <wp:anchor distT="0" distB="0" distL="114300" distR="114300" simplePos="0" relativeHeight="251856896" behindDoc="0" locked="0" layoutInCell="1" allowOverlap="1" wp14:anchorId="49EE4342" wp14:editId="54970DD9">
                <wp:simplePos x="0" y="0"/>
                <wp:positionH relativeFrom="margin">
                  <wp:posOffset>1356360</wp:posOffset>
                </wp:positionH>
                <wp:positionV relativeFrom="margin">
                  <wp:posOffset>6838315</wp:posOffset>
                </wp:positionV>
                <wp:extent cx="401955" cy="401955"/>
                <wp:effectExtent l="19050" t="19050" r="17145" b="17145"/>
                <wp:wrapThrough wrapText="bothSides">
                  <wp:wrapPolygon edited="0">
                    <wp:start x="4095" y="-1024"/>
                    <wp:lineTo x="-1024" y="-1024"/>
                    <wp:lineTo x="-1024" y="17403"/>
                    <wp:lineTo x="3071" y="21498"/>
                    <wp:lineTo x="17403" y="21498"/>
                    <wp:lineTo x="18427" y="21498"/>
                    <wp:lineTo x="21498" y="16379"/>
                    <wp:lineTo x="21498" y="6142"/>
                    <wp:lineTo x="20474" y="3071"/>
                    <wp:lineTo x="16379" y="-1024"/>
                    <wp:lineTo x="4095" y="-1024"/>
                  </wp:wrapPolygon>
                </wp:wrapThrough>
                <wp:docPr id="340" name="Oval 340"/>
                <wp:cNvGraphicFramePr/>
                <a:graphic xmlns:a="http://schemas.openxmlformats.org/drawingml/2006/main">
                  <a:graphicData uri="http://schemas.microsoft.com/office/word/2010/wordprocessingShape">
                    <wps:wsp>
                      <wps:cNvSpPr/>
                      <wps:spPr>
                        <a:xfrm>
                          <a:off x="0" y="0"/>
                          <a:ext cx="401955" cy="401955"/>
                        </a:xfrm>
                        <a:prstGeom prst="ellipse">
                          <a:avLst/>
                        </a:prstGeom>
                        <a:solidFill>
                          <a:srgbClr val="BFD3ED"/>
                        </a:solidFill>
                        <a:ln w="38100" cap="flat" cmpd="sng" algn="ctr">
                          <a:solidFill>
                            <a:srgbClr val="E4D8BF">
                              <a:alpha val="49000"/>
                            </a:srgbClr>
                          </a:solidFill>
                          <a:prstDash val="solid"/>
                        </a:ln>
                        <a:effectLst/>
                      </wps:spPr>
                      <wps:txbx>
                        <w:txbxContent>
                          <w:p w:rsidR="00D12173" w:rsidRDefault="00D12173" w:rsidP="00D1217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id="Oval 340" o:spid="_x0000_s1052" style="position:absolute;margin-left:106.8pt;margin-top:538.45pt;width:31.65pt;height:31.65pt;z-index:25185689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" fillcolor="#bfd3ed" strokecolor="#e4d8bf" strokeweight="3pt">
                <v:stroke opacity="32125f"/>
                <v:textbox>
                  <w:txbxContent>
                    <w:p w:rsidR="00D12173" w:rsidRDefault="00D12173" w:rsidP="00D12173">
                      <w:r>
                        <w:t>1</w:t>
                      </w:r>
                    </w:p>
                  </w:txbxContent>
                </v:textbox>
                <w10:wrap type="through" anchorx="margin" anchory="margin"/>
              </v:oval>
            </w:pict>
          </mc:Fallback>
        </mc:AlternateContent>
      </w:r>
    </w:p>
    <w:sectPr w:rsidR="00A36EB8" w:rsidSect="00A81E56">
      <w:headerReference w:type="even" r:id="rId43"/>
      <w:headerReference w:type="default" r:id="rId44"/>
      <w:footerReference w:type="even" r:id="rId45"/>
      <w:footerReference w:type="default" r:id="rId46"/>
      <w:pgSz w:w="12240" w:h="15840"/>
      <w:pgMar w:top="1440" w:right="1440" w:bottom="1276" w:left="1800" w:header="720" w:footer="46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39F" w:rsidRDefault="0022639F" w:rsidP="00557524">
      <w:pPr>
        <w:spacing w:after="0" w:line="240" w:lineRule="auto"/>
      </w:pPr>
      <w:r>
        <w:separator/>
      </w:r>
    </w:p>
  </w:endnote>
  <w:endnote w:type="continuationSeparator" w:id="0">
    <w:p w:rsidR="0022639F" w:rsidRDefault="0022639F" w:rsidP="00557524">
      <w:pPr>
        <w:spacing w:after="0" w:line="240" w:lineRule="auto"/>
      </w:pPr>
      <w:r>
        <w:continuationSeparator/>
      </w:r>
    </w:p>
  </w:endnote>
  <w:endnote w:type="continuationNotice" w:id="1">
    <w:p w:rsidR="0022639F" w:rsidRDefault="002263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Officina Serif Std 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763584"/>
      <w:docPartObj>
        <w:docPartGallery w:val="Page Numbers (Bottom of Page)"/>
        <w:docPartUnique/>
      </w:docPartObj>
    </w:sdtPr>
    <w:sdtEndPr/>
    <w:sdtContent>
      <w:sdt>
        <w:sdtPr>
          <w:id w:val="-752734044"/>
          <w:docPartObj>
            <w:docPartGallery w:val="Page Numbers (Top of Page)"/>
            <w:docPartUnique/>
          </w:docPartObj>
        </w:sdtPr>
        <w:sdtEndPr/>
        <w:sdtContent>
          <w:p w:rsidR="00557524" w:rsidRPr="00CC6766" w:rsidRDefault="00557524" w:rsidP="00A81E56">
            <w:pPr>
              <w:pStyle w:val="Footer"/>
              <w:jc w:val="both"/>
              <w:rPr>
                <w:sz w:val="18"/>
              </w:rPr>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9F291A">
              <w:rPr>
                <w:bCs/>
                <w:noProof/>
                <w:sz w:val="16"/>
                <w:szCs w:val="16"/>
              </w:rPr>
              <w:t>4</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9F291A">
              <w:rPr>
                <w:bCs/>
                <w:noProof/>
                <w:sz w:val="16"/>
                <w:szCs w:val="16"/>
              </w:rPr>
              <w:t>8</w:t>
            </w:r>
            <w:r w:rsidRPr="00557524">
              <w:rPr>
                <w:bCs/>
                <w:sz w:val="16"/>
                <w:szCs w:val="16"/>
              </w:rPr>
              <w:fldChar w:fldCharType="end"/>
            </w:r>
            <w:r w:rsidR="00A81E56" w:rsidRPr="00A81E56">
              <w:rPr>
                <w:sz w:val="18"/>
              </w:rPr>
              <w:t xml:space="preserve"> </w:t>
            </w:r>
            <w:r w:rsidR="00A81E56">
              <w:rPr>
                <w:sz w:val="18"/>
              </w:rPr>
              <w:tab/>
              <w:t>Questions</w:t>
            </w:r>
            <w:r w:rsidR="00A81E56" w:rsidRPr="00CC6766">
              <w:rPr>
                <w:sz w:val="18"/>
              </w:rPr>
              <w:t xml:space="preserve">?  Contact the Registry </w:t>
            </w:r>
            <w:r w:rsidR="00A81E56">
              <w:rPr>
                <w:sz w:val="18"/>
              </w:rPr>
              <w:t xml:space="preserve">of Vital Records and Statistics </w:t>
            </w:r>
            <w:r w:rsidR="00A81E56" w:rsidRPr="00CC6766">
              <w:rPr>
                <w:sz w:val="18"/>
              </w:rPr>
              <w:t>at</w:t>
            </w:r>
            <w:r w:rsidR="00A81E56">
              <w:rPr>
                <w:sz w:val="18"/>
              </w:rPr>
              <w:t xml:space="preserve"> vip@state.ma.us or 617-740-2600</w:t>
            </w:r>
            <w:r w:rsidR="00A81E56">
              <w:rPr>
                <w:bCs/>
                <w:sz w:val="16"/>
                <w:szCs w:val="16"/>
              </w:rPr>
              <w:tab/>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509907"/>
      <w:docPartObj>
        <w:docPartGallery w:val="Page Numbers (Bottom of Page)"/>
        <w:docPartUnique/>
      </w:docPartObj>
    </w:sdtPr>
    <w:sdtEndPr/>
    <w:sdtContent>
      <w:sdt>
        <w:sdtPr>
          <w:id w:val="-225923127"/>
          <w:docPartObj>
            <w:docPartGallery w:val="Page Numbers (Top of Page)"/>
            <w:docPartUnique/>
          </w:docPartObj>
        </w:sdtPr>
        <w:sdtEndPr/>
        <w:sdtContent>
          <w:p w:rsidR="00557524" w:rsidRDefault="00A81E56">
            <w:pPr>
              <w:pStyle w:val="Footer"/>
              <w:jc w:val="right"/>
            </w:pPr>
            <w:r>
              <w:rPr>
                <w:sz w:val="18"/>
              </w:rPr>
              <w:t>Questions</w:t>
            </w:r>
            <w:r w:rsidRPr="00CC6766">
              <w:rPr>
                <w:sz w:val="18"/>
              </w:rPr>
              <w:t xml:space="preserve">?  Contact the Registry </w:t>
            </w:r>
            <w:r>
              <w:rPr>
                <w:sz w:val="18"/>
              </w:rPr>
              <w:t xml:space="preserve">of Vital Records and Statistics </w:t>
            </w:r>
            <w:r w:rsidRPr="00CC6766">
              <w:rPr>
                <w:sz w:val="18"/>
              </w:rPr>
              <w:t>at</w:t>
            </w:r>
            <w:r>
              <w:rPr>
                <w:sz w:val="18"/>
              </w:rPr>
              <w:t xml:space="preserve"> vip@state.ma.us or 617-740-2600</w:t>
            </w:r>
            <w:r>
              <w:tab/>
            </w:r>
            <w:r w:rsidR="00557524" w:rsidRPr="0050790E">
              <w:rPr>
                <w:sz w:val="16"/>
                <w:szCs w:val="16"/>
              </w:rPr>
              <w:t xml:space="preserve">Page </w:t>
            </w:r>
            <w:r w:rsidR="00557524" w:rsidRPr="0050790E">
              <w:rPr>
                <w:bCs/>
                <w:sz w:val="16"/>
                <w:szCs w:val="16"/>
              </w:rPr>
              <w:fldChar w:fldCharType="begin"/>
            </w:r>
            <w:r w:rsidR="00557524" w:rsidRPr="0050790E">
              <w:rPr>
                <w:bCs/>
                <w:sz w:val="16"/>
                <w:szCs w:val="16"/>
              </w:rPr>
              <w:instrText xml:space="preserve"> PAGE </w:instrText>
            </w:r>
            <w:r w:rsidR="00557524" w:rsidRPr="0050790E">
              <w:rPr>
                <w:bCs/>
                <w:sz w:val="16"/>
                <w:szCs w:val="16"/>
              </w:rPr>
              <w:fldChar w:fldCharType="separate"/>
            </w:r>
            <w:r w:rsidR="009F291A">
              <w:rPr>
                <w:bCs/>
                <w:noProof/>
                <w:sz w:val="16"/>
                <w:szCs w:val="16"/>
              </w:rPr>
              <w:t>3</w:t>
            </w:r>
            <w:r w:rsidR="00557524" w:rsidRPr="0050790E">
              <w:rPr>
                <w:bCs/>
                <w:sz w:val="16"/>
                <w:szCs w:val="16"/>
              </w:rPr>
              <w:fldChar w:fldCharType="end"/>
            </w:r>
            <w:r w:rsidR="00557524" w:rsidRPr="0050790E">
              <w:rPr>
                <w:sz w:val="16"/>
                <w:szCs w:val="16"/>
              </w:rPr>
              <w:t xml:space="preserve"> of </w:t>
            </w:r>
            <w:r w:rsidR="00557524" w:rsidRPr="0050790E">
              <w:rPr>
                <w:bCs/>
                <w:sz w:val="16"/>
                <w:szCs w:val="16"/>
              </w:rPr>
              <w:fldChar w:fldCharType="begin"/>
            </w:r>
            <w:r w:rsidR="00557524" w:rsidRPr="0050790E">
              <w:rPr>
                <w:bCs/>
                <w:sz w:val="16"/>
                <w:szCs w:val="16"/>
              </w:rPr>
              <w:instrText xml:space="preserve"> NUMPAGES  </w:instrText>
            </w:r>
            <w:r w:rsidR="00557524" w:rsidRPr="0050790E">
              <w:rPr>
                <w:bCs/>
                <w:sz w:val="16"/>
                <w:szCs w:val="16"/>
              </w:rPr>
              <w:fldChar w:fldCharType="separate"/>
            </w:r>
            <w:r w:rsidR="009F291A">
              <w:rPr>
                <w:bCs/>
                <w:noProof/>
                <w:sz w:val="16"/>
                <w:szCs w:val="16"/>
              </w:rPr>
              <w:t>8</w:t>
            </w:r>
            <w:r w:rsidR="00557524" w:rsidRPr="0050790E">
              <w:rPr>
                <w:bCs/>
                <w:sz w:val="16"/>
                <w:szCs w:val="16"/>
              </w:rPr>
              <w:fldChar w:fldCharType="end"/>
            </w:r>
          </w:p>
        </w:sdtContent>
      </w:sdt>
    </w:sdtContent>
  </w:sdt>
  <w:p w:rsidR="00557524" w:rsidRDefault="005575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39F" w:rsidRDefault="0022639F" w:rsidP="00557524">
      <w:pPr>
        <w:spacing w:after="0" w:line="240" w:lineRule="auto"/>
      </w:pPr>
      <w:r>
        <w:separator/>
      </w:r>
    </w:p>
  </w:footnote>
  <w:footnote w:type="continuationSeparator" w:id="0">
    <w:p w:rsidR="0022639F" w:rsidRDefault="0022639F" w:rsidP="00557524">
      <w:pPr>
        <w:spacing w:after="0" w:line="240" w:lineRule="auto"/>
      </w:pPr>
      <w:r>
        <w:continuationSeparator/>
      </w:r>
    </w:p>
  </w:footnote>
  <w:footnote w:type="continuationNotice" w:id="1">
    <w:p w:rsidR="0022639F" w:rsidRDefault="0022639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24" w:rsidRPr="00973B98" w:rsidRDefault="00557524"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2A95D5C5" wp14:editId="51369F23">
          <wp:simplePos x="0" y="0"/>
          <wp:positionH relativeFrom="column">
            <wp:posOffset>-589547</wp:posOffset>
          </wp:positionH>
          <wp:positionV relativeFrom="paragraph">
            <wp:posOffset>-270711</wp:posOffset>
          </wp:positionV>
          <wp:extent cx="6574155" cy="9115425"/>
          <wp:effectExtent l="0" t="0" r="0" b="9525"/>
          <wp:wrapNone/>
          <wp:docPr id="11" name="Picture 11" descr="image of lines provided for notet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00A81E56">
      <w:rPr>
        <w:rFonts w:asciiTheme="majorHAnsi" w:hAnsiTheme="majorHAnsi"/>
        <w:b/>
        <w:sz w:val="32"/>
      </w:rPr>
      <w:t>EDRS Q</w:t>
    </w:r>
    <w:r w:rsidR="000E2F02" w:rsidRPr="00973B98">
      <w:rPr>
        <w:rFonts w:asciiTheme="majorHAnsi" w:hAnsiTheme="majorHAnsi"/>
        <w:b/>
        <w:sz w:val="32"/>
      </w:rPr>
      <w:t xml:space="preserve">uick Start Guide </w:t>
    </w:r>
    <w:r w:rsidR="00B07680">
      <w:rPr>
        <w:rFonts w:asciiTheme="majorHAnsi" w:hAnsiTheme="majorHAnsi"/>
        <w:b/>
        <w:sz w:val="32"/>
      </w:rPr>
      <w:t>for Burial Agents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524" w:rsidRPr="00973B98" w:rsidRDefault="00A81E56" w:rsidP="00AE080E">
    <w:pPr>
      <w:pStyle w:val="Header"/>
      <w:jc w:val="center"/>
      <w:rPr>
        <w:b/>
      </w:rPr>
    </w:pPr>
    <w:r>
      <w:rPr>
        <w:rFonts w:asciiTheme="majorHAnsi" w:hAnsiTheme="majorHAnsi"/>
        <w:b/>
        <w:sz w:val="32"/>
      </w:rPr>
      <w:t xml:space="preserve">EDRS </w:t>
    </w:r>
    <w:r w:rsidR="000E2F02" w:rsidRPr="00973B98">
      <w:rPr>
        <w:rFonts w:asciiTheme="majorHAnsi" w:hAnsiTheme="majorHAnsi"/>
        <w:b/>
        <w:sz w:val="32"/>
      </w:rPr>
      <w:t xml:space="preserve">Quick Start Guide for </w:t>
    </w:r>
    <w:r w:rsidR="00B07680">
      <w:rPr>
        <w:rFonts w:asciiTheme="majorHAnsi" w:hAnsiTheme="majorHAnsi"/>
        <w:b/>
        <w:sz w:val="32"/>
      </w:rPr>
      <w:t>Burial Agents</w:t>
    </w:r>
    <w:r w:rsidR="000E2F02" w:rsidRPr="00973B98">
      <w:rPr>
        <w:rFonts w:asciiTheme="majorHAnsi" w:hAnsiTheme="majorHAnsi"/>
        <w:b/>
        <w:sz w:val="32"/>
      </w:rPr>
      <w:t xml:space="preserve"> </w:t>
    </w:r>
    <w:r w:rsidR="00557524" w:rsidRPr="00973B98">
      <w:rPr>
        <w:b/>
        <w:noProof/>
      </w:rPr>
      <w:drawing>
        <wp:anchor distT="0" distB="0" distL="114300" distR="114300" simplePos="0" relativeHeight="251661312" behindDoc="1" locked="0" layoutInCell="1" allowOverlap="1" wp14:anchorId="3783E0E0" wp14:editId="5956BF13">
          <wp:simplePos x="0" y="0"/>
          <wp:positionH relativeFrom="column">
            <wp:posOffset>-259080</wp:posOffset>
          </wp:positionH>
          <wp:positionV relativeFrom="paragraph">
            <wp:posOffset>-276860</wp:posOffset>
          </wp:positionV>
          <wp:extent cx="6558280" cy="9112250"/>
          <wp:effectExtent l="0" t="0" r="0" b="0"/>
          <wp:wrapNone/>
          <wp:docPr id="12" name="Picture 12" descr="Summary of Steps, Accessing ED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862C81"/>
    <w:multiLevelType w:val="hybridMultilevel"/>
    <w:tmpl w:val="29FAB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B2C1F8D"/>
    <w:multiLevelType w:val="hybridMultilevel"/>
    <w:tmpl w:val="5BF8C2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AE1973"/>
    <w:multiLevelType w:val="hybridMultilevel"/>
    <w:tmpl w:val="64C4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296C7E"/>
    <w:multiLevelType w:val="hybridMultilevel"/>
    <w:tmpl w:val="DBCC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2">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2"/>
  </w:num>
  <w:num w:numId="4">
    <w:abstractNumId w:val="7"/>
  </w:num>
  <w:num w:numId="5">
    <w:abstractNumId w:val="1"/>
  </w:num>
  <w:num w:numId="6">
    <w:abstractNumId w:val="11"/>
  </w:num>
  <w:num w:numId="7">
    <w:abstractNumId w:val="10"/>
  </w:num>
  <w:num w:numId="8">
    <w:abstractNumId w:val="5"/>
  </w:num>
  <w:num w:numId="9">
    <w:abstractNumId w:val="0"/>
  </w:num>
  <w:num w:numId="10">
    <w:abstractNumId w:val="6"/>
  </w:num>
  <w:num w:numId="11">
    <w:abstractNumId w:val="8"/>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64B2"/>
    <w:rsid w:val="00012411"/>
    <w:rsid w:val="000277DA"/>
    <w:rsid w:val="000617F0"/>
    <w:rsid w:val="00067089"/>
    <w:rsid w:val="00072FAC"/>
    <w:rsid w:val="00076DBE"/>
    <w:rsid w:val="00077CD3"/>
    <w:rsid w:val="00080E31"/>
    <w:rsid w:val="000935FB"/>
    <w:rsid w:val="000A071F"/>
    <w:rsid w:val="000A526E"/>
    <w:rsid w:val="000B46EF"/>
    <w:rsid w:val="000C08AD"/>
    <w:rsid w:val="000C34BA"/>
    <w:rsid w:val="000D219A"/>
    <w:rsid w:val="000E2D0A"/>
    <w:rsid w:val="000E2F02"/>
    <w:rsid w:val="000E5765"/>
    <w:rsid w:val="000F4034"/>
    <w:rsid w:val="000F4F1E"/>
    <w:rsid w:val="00106C85"/>
    <w:rsid w:val="0012686C"/>
    <w:rsid w:val="00135BBD"/>
    <w:rsid w:val="00152EC1"/>
    <w:rsid w:val="00155AF3"/>
    <w:rsid w:val="001579E7"/>
    <w:rsid w:val="001601D8"/>
    <w:rsid w:val="00166664"/>
    <w:rsid w:val="00170128"/>
    <w:rsid w:val="001728E0"/>
    <w:rsid w:val="00180C1D"/>
    <w:rsid w:val="00183408"/>
    <w:rsid w:val="00184B93"/>
    <w:rsid w:val="00185AF7"/>
    <w:rsid w:val="00185F7D"/>
    <w:rsid w:val="0019596E"/>
    <w:rsid w:val="001E18A8"/>
    <w:rsid w:val="001E38F2"/>
    <w:rsid w:val="001E3EAD"/>
    <w:rsid w:val="001E4B64"/>
    <w:rsid w:val="001F0ED4"/>
    <w:rsid w:val="001F57F8"/>
    <w:rsid w:val="00201A82"/>
    <w:rsid w:val="00203A9C"/>
    <w:rsid w:val="0020753E"/>
    <w:rsid w:val="002125C1"/>
    <w:rsid w:val="0022639F"/>
    <w:rsid w:val="002273BA"/>
    <w:rsid w:val="00230B43"/>
    <w:rsid w:val="00234053"/>
    <w:rsid w:val="0023711E"/>
    <w:rsid w:val="002407E4"/>
    <w:rsid w:val="00245EFE"/>
    <w:rsid w:val="00246518"/>
    <w:rsid w:val="002538C3"/>
    <w:rsid w:val="00254F69"/>
    <w:rsid w:val="0026022A"/>
    <w:rsid w:val="00267482"/>
    <w:rsid w:val="00276116"/>
    <w:rsid w:val="0028406E"/>
    <w:rsid w:val="0028543B"/>
    <w:rsid w:val="002A4274"/>
    <w:rsid w:val="002A6891"/>
    <w:rsid w:val="002B53AD"/>
    <w:rsid w:val="002D0A8B"/>
    <w:rsid w:val="002D0FAB"/>
    <w:rsid w:val="00302FE0"/>
    <w:rsid w:val="00334309"/>
    <w:rsid w:val="00340E34"/>
    <w:rsid w:val="00353338"/>
    <w:rsid w:val="00355273"/>
    <w:rsid w:val="00355EF2"/>
    <w:rsid w:val="00374218"/>
    <w:rsid w:val="00376B8B"/>
    <w:rsid w:val="00391A22"/>
    <w:rsid w:val="003A6BD8"/>
    <w:rsid w:val="003A7A23"/>
    <w:rsid w:val="003A7D69"/>
    <w:rsid w:val="003B473D"/>
    <w:rsid w:val="003E0ED3"/>
    <w:rsid w:val="003E216E"/>
    <w:rsid w:val="003E4C13"/>
    <w:rsid w:val="003F3F70"/>
    <w:rsid w:val="004254D7"/>
    <w:rsid w:val="00433F7E"/>
    <w:rsid w:val="00444421"/>
    <w:rsid w:val="00444B06"/>
    <w:rsid w:val="004654F6"/>
    <w:rsid w:val="00473014"/>
    <w:rsid w:val="004C195B"/>
    <w:rsid w:val="004C52A6"/>
    <w:rsid w:val="004C73EC"/>
    <w:rsid w:val="004F1CEF"/>
    <w:rsid w:val="004F20FC"/>
    <w:rsid w:val="0050790E"/>
    <w:rsid w:val="0052613A"/>
    <w:rsid w:val="00526775"/>
    <w:rsid w:val="00542C9E"/>
    <w:rsid w:val="00552782"/>
    <w:rsid w:val="00553233"/>
    <w:rsid w:val="00557524"/>
    <w:rsid w:val="00572372"/>
    <w:rsid w:val="00574172"/>
    <w:rsid w:val="00577F41"/>
    <w:rsid w:val="005A3D81"/>
    <w:rsid w:val="005C5B1B"/>
    <w:rsid w:val="005D193C"/>
    <w:rsid w:val="005D7EF0"/>
    <w:rsid w:val="005F1DA7"/>
    <w:rsid w:val="0061181D"/>
    <w:rsid w:val="00613BA9"/>
    <w:rsid w:val="00635C0A"/>
    <w:rsid w:val="00646397"/>
    <w:rsid w:val="006517EF"/>
    <w:rsid w:val="00660310"/>
    <w:rsid w:val="00666FC0"/>
    <w:rsid w:val="00692794"/>
    <w:rsid w:val="006A6046"/>
    <w:rsid w:val="006B30D3"/>
    <w:rsid w:val="006B4770"/>
    <w:rsid w:val="006B58BA"/>
    <w:rsid w:val="006C0F41"/>
    <w:rsid w:val="006D4F74"/>
    <w:rsid w:val="006E254D"/>
    <w:rsid w:val="006E2A87"/>
    <w:rsid w:val="006E54E1"/>
    <w:rsid w:val="00706682"/>
    <w:rsid w:val="00715254"/>
    <w:rsid w:val="007329BE"/>
    <w:rsid w:val="00752328"/>
    <w:rsid w:val="007666E9"/>
    <w:rsid w:val="00777187"/>
    <w:rsid w:val="007806AF"/>
    <w:rsid w:val="007810B0"/>
    <w:rsid w:val="007925DE"/>
    <w:rsid w:val="007B00BB"/>
    <w:rsid w:val="007C68B3"/>
    <w:rsid w:val="007D4A43"/>
    <w:rsid w:val="007E37EC"/>
    <w:rsid w:val="007E46FB"/>
    <w:rsid w:val="007F30FB"/>
    <w:rsid w:val="008125E6"/>
    <w:rsid w:val="0083208F"/>
    <w:rsid w:val="0086184D"/>
    <w:rsid w:val="00863DE9"/>
    <w:rsid w:val="00865644"/>
    <w:rsid w:val="008836E1"/>
    <w:rsid w:val="0088754A"/>
    <w:rsid w:val="008B1AAE"/>
    <w:rsid w:val="008C7376"/>
    <w:rsid w:val="008D65CF"/>
    <w:rsid w:val="008F70B8"/>
    <w:rsid w:val="00920500"/>
    <w:rsid w:val="00922C6D"/>
    <w:rsid w:val="00924B69"/>
    <w:rsid w:val="00926E4F"/>
    <w:rsid w:val="00933EFB"/>
    <w:rsid w:val="0093551C"/>
    <w:rsid w:val="00943F51"/>
    <w:rsid w:val="00951011"/>
    <w:rsid w:val="00962E55"/>
    <w:rsid w:val="009704F9"/>
    <w:rsid w:val="00973B98"/>
    <w:rsid w:val="00975441"/>
    <w:rsid w:val="009863AE"/>
    <w:rsid w:val="009970F2"/>
    <w:rsid w:val="009B696B"/>
    <w:rsid w:val="009C0167"/>
    <w:rsid w:val="009C2495"/>
    <w:rsid w:val="009D06C0"/>
    <w:rsid w:val="009F291A"/>
    <w:rsid w:val="009F30B0"/>
    <w:rsid w:val="00A040FE"/>
    <w:rsid w:val="00A36EB8"/>
    <w:rsid w:val="00A37A6F"/>
    <w:rsid w:val="00A42D9F"/>
    <w:rsid w:val="00A62073"/>
    <w:rsid w:val="00A7472A"/>
    <w:rsid w:val="00A81E56"/>
    <w:rsid w:val="00A8411F"/>
    <w:rsid w:val="00A845C5"/>
    <w:rsid w:val="00A90129"/>
    <w:rsid w:val="00AB1298"/>
    <w:rsid w:val="00AB1818"/>
    <w:rsid w:val="00AB402E"/>
    <w:rsid w:val="00AB7347"/>
    <w:rsid w:val="00AD05C2"/>
    <w:rsid w:val="00AD693D"/>
    <w:rsid w:val="00AE080E"/>
    <w:rsid w:val="00B02161"/>
    <w:rsid w:val="00B02DF2"/>
    <w:rsid w:val="00B07680"/>
    <w:rsid w:val="00B11296"/>
    <w:rsid w:val="00B1420D"/>
    <w:rsid w:val="00B31600"/>
    <w:rsid w:val="00B331DE"/>
    <w:rsid w:val="00B37A49"/>
    <w:rsid w:val="00B81E81"/>
    <w:rsid w:val="00B90186"/>
    <w:rsid w:val="00B90C93"/>
    <w:rsid w:val="00B920CD"/>
    <w:rsid w:val="00B95FE6"/>
    <w:rsid w:val="00BA5671"/>
    <w:rsid w:val="00BB2969"/>
    <w:rsid w:val="00BB735A"/>
    <w:rsid w:val="00BC5894"/>
    <w:rsid w:val="00BD37AC"/>
    <w:rsid w:val="00BE42E0"/>
    <w:rsid w:val="00BF37CB"/>
    <w:rsid w:val="00BF4432"/>
    <w:rsid w:val="00C03637"/>
    <w:rsid w:val="00C20B0B"/>
    <w:rsid w:val="00C53C29"/>
    <w:rsid w:val="00C72922"/>
    <w:rsid w:val="00C73AFB"/>
    <w:rsid w:val="00C76605"/>
    <w:rsid w:val="00C909B2"/>
    <w:rsid w:val="00C96E29"/>
    <w:rsid w:val="00CB6FEF"/>
    <w:rsid w:val="00CC094E"/>
    <w:rsid w:val="00CC6766"/>
    <w:rsid w:val="00CF0442"/>
    <w:rsid w:val="00CF1038"/>
    <w:rsid w:val="00D12173"/>
    <w:rsid w:val="00D21FA1"/>
    <w:rsid w:val="00D325C6"/>
    <w:rsid w:val="00D5551E"/>
    <w:rsid w:val="00D64206"/>
    <w:rsid w:val="00D848A0"/>
    <w:rsid w:val="00DA0E1B"/>
    <w:rsid w:val="00DA1EF4"/>
    <w:rsid w:val="00DB21F4"/>
    <w:rsid w:val="00DD0AD3"/>
    <w:rsid w:val="00DD46B8"/>
    <w:rsid w:val="00E00D84"/>
    <w:rsid w:val="00E059EB"/>
    <w:rsid w:val="00E17F81"/>
    <w:rsid w:val="00E3438F"/>
    <w:rsid w:val="00E43743"/>
    <w:rsid w:val="00E44C10"/>
    <w:rsid w:val="00E550C7"/>
    <w:rsid w:val="00E56E14"/>
    <w:rsid w:val="00E66263"/>
    <w:rsid w:val="00E72B68"/>
    <w:rsid w:val="00E9054A"/>
    <w:rsid w:val="00EA1B28"/>
    <w:rsid w:val="00EA360B"/>
    <w:rsid w:val="00EA4332"/>
    <w:rsid w:val="00EA65C3"/>
    <w:rsid w:val="00EB448D"/>
    <w:rsid w:val="00EC3C22"/>
    <w:rsid w:val="00EC4000"/>
    <w:rsid w:val="00EC6D1A"/>
    <w:rsid w:val="00F07787"/>
    <w:rsid w:val="00F1270B"/>
    <w:rsid w:val="00F16FD2"/>
    <w:rsid w:val="00F21FA8"/>
    <w:rsid w:val="00F26A90"/>
    <w:rsid w:val="00F57E59"/>
    <w:rsid w:val="00F81998"/>
    <w:rsid w:val="00FB3F71"/>
    <w:rsid w:val="00FB4AD0"/>
    <w:rsid w:val="00FC257F"/>
    <w:rsid w:val="00FE2183"/>
    <w:rsid w:val="00FE425D"/>
    <w:rsid w:val="00FE79B3"/>
    <w:rsid w:val="00FF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paragraph" w:styleId="Revision">
    <w:name w:val="Revision"/>
    <w:hidden/>
    <w:uiPriority w:val="99"/>
    <w:semiHidden/>
    <w:rsid w:val="00AD693D"/>
    <w:pPr>
      <w:spacing w:after="0" w:line="240" w:lineRule="auto"/>
    </w:pPr>
  </w:style>
  <w:style w:type="character" w:styleId="CommentReference">
    <w:name w:val="annotation reference"/>
    <w:basedOn w:val="DefaultParagraphFont"/>
    <w:uiPriority w:val="99"/>
    <w:semiHidden/>
    <w:unhideWhenUsed/>
    <w:rsid w:val="000E5765"/>
    <w:rPr>
      <w:sz w:val="16"/>
      <w:szCs w:val="16"/>
    </w:rPr>
  </w:style>
  <w:style w:type="paragraph" w:styleId="CommentText">
    <w:name w:val="annotation text"/>
    <w:basedOn w:val="Normal"/>
    <w:link w:val="CommentTextChar"/>
    <w:uiPriority w:val="99"/>
    <w:semiHidden/>
    <w:unhideWhenUsed/>
    <w:rsid w:val="000E5765"/>
    <w:pPr>
      <w:spacing w:line="240" w:lineRule="auto"/>
    </w:pPr>
    <w:rPr>
      <w:sz w:val="20"/>
      <w:szCs w:val="20"/>
    </w:rPr>
  </w:style>
  <w:style w:type="character" w:customStyle="1" w:styleId="CommentTextChar">
    <w:name w:val="Comment Text Char"/>
    <w:basedOn w:val="DefaultParagraphFont"/>
    <w:link w:val="CommentText"/>
    <w:uiPriority w:val="99"/>
    <w:semiHidden/>
    <w:rsid w:val="000E5765"/>
    <w:rPr>
      <w:sz w:val="20"/>
      <w:szCs w:val="20"/>
    </w:rPr>
  </w:style>
  <w:style w:type="paragraph" w:styleId="CommentSubject">
    <w:name w:val="annotation subject"/>
    <w:basedOn w:val="CommentText"/>
    <w:next w:val="CommentText"/>
    <w:link w:val="CommentSubjectChar"/>
    <w:uiPriority w:val="99"/>
    <w:semiHidden/>
    <w:unhideWhenUsed/>
    <w:rsid w:val="000E5765"/>
    <w:rPr>
      <w:b/>
      <w:bCs/>
    </w:rPr>
  </w:style>
  <w:style w:type="character" w:customStyle="1" w:styleId="CommentSubjectChar">
    <w:name w:val="Comment Subject Char"/>
    <w:basedOn w:val="CommentTextChar"/>
    <w:link w:val="CommentSubject"/>
    <w:uiPriority w:val="99"/>
    <w:semiHidden/>
    <w:rsid w:val="000E576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paragraph" w:styleId="Revision">
    <w:name w:val="Revision"/>
    <w:hidden/>
    <w:uiPriority w:val="99"/>
    <w:semiHidden/>
    <w:rsid w:val="00AD693D"/>
    <w:pPr>
      <w:spacing w:after="0" w:line="240" w:lineRule="auto"/>
    </w:pPr>
  </w:style>
  <w:style w:type="character" w:styleId="CommentReference">
    <w:name w:val="annotation reference"/>
    <w:basedOn w:val="DefaultParagraphFont"/>
    <w:uiPriority w:val="99"/>
    <w:semiHidden/>
    <w:unhideWhenUsed/>
    <w:rsid w:val="000E5765"/>
    <w:rPr>
      <w:sz w:val="16"/>
      <w:szCs w:val="16"/>
    </w:rPr>
  </w:style>
  <w:style w:type="paragraph" w:styleId="CommentText">
    <w:name w:val="annotation text"/>
    <w:basedOn w:val="Normal"/>
    <w:link w:val="CommentTextChar"/>
    <w:uiPriority w:val="99"/>
    <w:semiHidden/>
    <w:unhideWhenUsed/>
    <w:rsid w:val="000E5765"/>
    <w:pPr>
      <w:spacing w:line="240" w:lineRule="auto"/>
    </w:pPr>
    <w:rPr>
      <w:sz w:val="20"/>
      <w:szCs w:val="20"/>
    </w:rPr>
  </w:style>
  <w:style w:type="character" w:customStyle="1" w:styleId="CommentTextChar">
    <w:name w:val="Comment Text Char"/>
    <w:basedOn w:val="DefaultParagraphFont"/>
    <w:link w:val="CommentText"/>
    <w:uiPriority w:val="99"/>
    <w:semiHidden/>
    <w:rsid w:val="000E5765"/>
    <w:rPr>
      <w:sz w:val="20"/>
      <w:szCs w:val="20"/>
    </w:rPr>
  </w:style>
  <w:style w:type="paragraph" w:styleId="CommentSubject">
    <w:name w:val="annotation subject"/>
    <w:basedOn w:val="CommentText"/>
    <w:next w:val="CommentText"/>
    <w:link w:val="CommentSubjectChar"/>
    <w:uiPriority w:val="99"/>
    <w:semiHidden/>
    <w:unhideWhenUsed/>
    <w:rsid w:val="000E5765"/>
    <w:rPr>
      <w:b/>
      <w:bCs/>
    </w:rPr>
  </w:style>
  <w:style w:type="character" w:customStyle="1" w:styleId="CommentSubjectChar">
    <w:name w:val="Comment Subject Char"/>
    <w:basedOn w:val="CommentTextChar"/>
    <w:link w:val="CommentSubject"/>
    <w:uiPriority w:val="99"/>
    <w:semiHidden/>
    <w:rsid w:val="000E57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1.wdp"/>
  <Relationship Id="rId11" Type="http://schemas.openxmlformats.org/officeDocument/2006/relationships/image" Target="media/image2.png"/>
  <Relationship Id="rId12" Type="http://schemas.openxmlformats.org/officeDocument/2006/relationships/hyperlink" TargetMode="External" Target="http://mass.gov/v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png"/>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numbering" Target="numbering.xml"/>
  <Relationship Id="rId20" Type="http://schemas.openxmlformats.org/officeDocument/2006/relationships/image" Target="media/image10.png"/>
  <Relationship Id="rId21" Type="http://schemas.openxmlformats.org/officeDocument/2006/relationships/image" Target="media/image11.png"/>
  <Relationship Id="rId22" Type="http://schemas.openxmlformats.org/officeDocument/2006/relationships/hyperlink" TargetMode="External" Target="mailto:vip@state.ma.us"/>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styles" Target="styles.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microsoft.com/office/2007/relationships/hdphoto" Target="media/hdphoto2.wdp"/>
  <Relationship Id="rId39" Type="http://schemas.openxmlformats.org/officeDocument/2006/relationships/image" Target="media/image27.png"/>
  <Relationship Id="rId4" Type="http://schemas.microsoft.com/office/2007/relationships/stylesWithEffects" Target="stylesWithEffects.xml"/>
  <Relationship Id="rId40" Type="http://schemas.microsoft.com/office/2007/relationships/hdphoto" Target="media/hdphoto3.wdp"/>
  <Relationship Id="rId41" Type="http://schemas.openxmlformats.org/officeDocument/2006/relationships/image" Target="media/image28.png"/>
  <Relationship Id="rId42" Type="http://schemas.openxmlformats.org/officeDocument/2006/relationships/image" Target="media/image29.png"/>
  <Relationship Id="rId43" Type="http://schemas.openxmlformats.org/officeDocument/2006/relationships/header" Target="header1.xml"/>
  <Relationship Id="rId44" Type="http://schemas.openxmlformats.org/officeDocument/2006/relationships/header" Target="header2.xml"/>
  <Relationship Id="rId45" Type="http://schemas.openxmlformats.org/officeDocument/2006/relationships/footer" Target="footer1.xml"/>
  <Relationship Id="rId46" Type="http://schemas.openxmlformats.org/officeDocument/2006/relationships/footer" Target="footer2.xml"/>
  <Relationship Id="rId47" Type="http://schemas.openxmlformats.org/officeDocument/2006/relationships/fontTable" Target="fontTable.xml"/>
  <Relationship Id="rId48"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30.png"/>
</Relationships>

</file>

<file path=word/_rels/header2.xml.rels><?xml version="1.0" encoding="UTF-8"?>

<Relationships xmlns="http://schemas.openxmlformats.org/package/2006/relationships">
  <Relationship Id="rId1" Type="http://schemas.openxmlformats.org/officeDocument/2006/relationships/image" Target="media/image30.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D6ADB-5878-47BC-AE03-49F33FE65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52</TotalTime>
  <Pages>8</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10848</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2014-07-01T17:46:00Z</dcterms:created>
  <dc:creator>Barrett, Karin (DPH)</dc:creator>
  <lastModifiedBy>Kyle Marshall</lastModifiedBy>
  <lastPrinted>2014-07-01T18:08:00Z</lastPrinted>
  <dcterms:modified xsi:type="dcterms:W3CDTF">2014-07-30T14:30:00Z</dcterms:modified>
  <revision>8</revision>
</coreProperties>
</file>