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430773056"/>
        <w:docPartObj>
          <w:docPartGallery w:val="Cover Pages"/>
          <w:docPartUnique/>
        </w:docPartObj>
      </w:sdtPr>
      <w:sdtEndPr>
        <w:rPr>
          <w:rFonts w:ascii="Aptos" w:eastAsia="Times New Roman" w:hAnsi="Aptos" w:cs="Times New Roman"/>
          <w:color w:val="00263A"/>
          <w:kern w:val="28"/>
          <w:sz w:val="24"/>
          <w:szCs w:val="24"/>
        </w:rPr>
      </w:sdtEndPr>
      <w:sdtContent>
        <w:p w14:paraId="473726B6" w14:textId="66677943" w:rsidR="00804EBF" w:rsidRDefault="00804EBF">
          <w:pPr>
            <w:pStyle w:val="NoSpacing"/>
          </w:pPr>
          <w:r>
            <w:rPr>
              <w:noProof/>
            </w:rPr>
            <mc:AlternateContent>
              <mc:Choice Requires="wpg">
                <w:drawing>
                  <wp:anchor distT="0" distB="0" distL="114300" distR="114300" simplePos="0" relativeHeight="251716608" behindDoc="1" locked="0" layoutInCell="1" allowOverlap="1" wp14:anchorId="29D50124" wp14:editId="0A491CAD">
                    <wp:simplePos x="0" y="0"/>
                    <mc:AlternateContent>
                      <mc:Choice Requires="wp14">
                        <wp:positionH relativeFrom="page">
                          <wp14:pctPosHOffset>4000</wp14:pctPosHOffset>
                        </wp:positionH>
                      </mc:Choice>
                      <mc:Fallback>
                        <wp:positionH relativeFrom="page">
                          <wp:posOffset>401955</wp:posOffset>
                        </wp:positionH>
                      </mc:Fallback>
                    </mc:AlternateContent>
                    <wp:positionV relativeFrom="page">
                      <wp:align>center</wp:align>
                    </wp:positionV>
                    <wp:extent cx="2194560" cy="9125712"/>
                    <wp:effectExtent l="0" t="0" r="0" b="7620"/>
                    <wp:wrapNone/>
                    <wp:docPr id="2" name="Group 26" descr="wiskful design with user guide date of december 11, 2025"/>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rgbClr val="0026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solidFill>
                                <a:srgbClr val="00263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5AAC94" w14:textId="6DA98E4E" w:rsidR="00804EBF" w:rsidRDefault="00E2127D">
                                  <w:pPr>
                                    <w:pStyle w:val="NoSpacing"/>
                                    <w:jc w:val="right"/>
                                    <w:rPr>
                                      <w:color w:val="FFFFFF" w:themeColor="background1"/>
                                      <w:sz w:val="28"/>
                                      <w:szCs w:val="28"/>
                                    </w:rPr>
                                  </w:pPr>
                                  <w:r>
                                    <w:rPr>
                                      <w:color w:val="FFFFFF" w:themeColor="background1"/>
                                      <w:sz w:val="28"/>
                                      <w:szCs w:val="28"/>
                                    </w:rPr>
                                    <w:t>December 11, 2025</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29D50124" id="Group 26" o:spid="_x0000_s1026" alt="wiskful design with user guide date of december 11, 2025" style="position:absolute;margin-left:0;margin-top:0;width:172.8pt;height:718.55pt;z-index:-251599872;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" fillcolor="#00263a"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" adj="18883" fillcolor="#00263a" stroked="f" strokeweight="2pt">
                      <v:textbox inset=",0,14.4pt,0">
                        <w:txbxContent>
                          <w:p w14:paraId="1C5AAC94" w14:textId="6DA98E4E" w:rsidR="00804EBF" w:rsidRDefault="00E2127D">
                            <w:pPr>
                              <w:pStyle w:val="NoSpacing"/>
                              <w:jc w:val="right"/>
                              <w:rPr>
                                <w:color w:val="FFFFFF" w:themeColor="background1"/>
                                <w:sz w:val="28"/>
                                <w:szCs w:val="28"/>
                              </w:rPr>
                            </w:pPr>
                            <w:r>
                              <w:rPr>
                                <w:color w:val="FFFFFF" w:themeColor="background1"/>
                                <w:sz w:val="28"/>
                                <w:szCs w:val="28"/>
                              </w:rPr>
                              <w:t>December 11, 2025</w:t>
                            </w:r>
                          </w:p>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1f497d [3215]" strokecolor="#1f497d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1f497d [3215]" strokecolor="#1f497d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1f497d [3215]" strokecolor="#1f497d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1f497d [3215]" strokecolor="#1f497d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1f497d [3215]" strokecolor="#1f497d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1f497d [3215]" strokecolor="#1f497d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1f497d [3215]" strokecolor="#1f497d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1f497d [3215]" strokecolor="#1f497d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1f497d [3215]" strokecolor="#1f497d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1f497d [3215]" strokecolor="#1f497d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718656" behindDoc="0" locked="0" layoutInCell="1" allowOverlap="1" wp14:anchorId="7AE6273E" wp14:editId="6A7C7D5E">
                    <wp:simplePos x="0" y="0"/>
                    <mc:AlternateContent>
                      <mc:Choice Requires="wp14">
                        <wp:positionH relativeFrom="page">
                          <wp14:pctPosHOffset>42000</wp14:pctPosHOffset>
                        </wp:positionH>
                      </mc:Choice>
                      <mc:Fallback>
                        <wp:positionH relativeFrom="page">
                          <wp:posOffset>4224020</wp:posOffset>
                        </wp:positionH>
                      </mc:Fallback>
                    </mc:AlternateContent>
                    <mc:AlternateContent>
                      <mc:Choice Requires="wp14">
                        <wp:positionV relativeFrom="page">
                          <wp14:pctPosVOffset>88000</wp14:pctPosVOffset>
                        </wp:positionV>
                      </mc:Choice>
                      <mc:Fallback>
                        <wp:positionV relativeFrom="page">
                          <wp:posOffset>6839585</wp:posOffset>
                        </wp:positionV>
                      </mc:Fallback>
                    </mc:AlternateContent>
                    <wp:extent cx="3657600" cy="365760"/>
                    <wp:effectExtent l="0" t="0" r="0" b="0"/>
                    <wp:wrapNone/>
                    <wp:docPr id="32" name="Text Box 28"/>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9B5C31" w14:textId="22B0576A" w:rsidR="00804EBF" w:rsidRDefault="00804EBF">
                                <w:pPr>
                                  <w:pStyle w:val="NoSpacing"/>
                                  <w:rPr>
                                    <w:color w:val="4F81BD" w:themeColor="accent1"/>
                                    <w:sz w:val="26"/>
                                    <w:szCs w:val="26"/>
                                  </w:rPr>
                                </w:pPr>
                                <w:sdt>
                                  <w:sdtPr>
                                    <w:rPr>
                                      <w:color w:val="4F81BD"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Content>
                                    <w:r w:rsidR="007A3A2F">
                                      <w:rPr>
                                        <w:color w:val="4F81BD" w:themeColor="accent1"/>
                                        <w:sz w:val="26"/>
                                        <w:szCs w:val="26"/>
                                      </w:rPr>
                                      <w:t>Contractor Certification</w:t>
                                    </w:r>
                                  </w:sdtContent>
                                </w:sdt>
                              </w:p>
                              <w:p w14:paraId="2C2CA702" w14:textId="59744071" w:rsidR="00804EBF" w:rsidRDefault="00804EBF">
                                <w:pPr>
                                  <w:pStyle w:val="NoSpacing"/>
                                  <w:rPr>
                                    <w:color w:val="595959" w:themeColor="text1" w:themeTint="A6"/>
                                    <w:sz w:val="20"/>
                                    <w:szCs w:val="20"/>
                                  </w:rPr>
                                </w:pPr>
                                <w:sdt>
                                  <w:sdtPr>
                                    <w:rPr>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Content>
                                    <w:r w:rsidR="007A3A2F">
                                      <w:rPr>
                                        <w:caps/>
                                        <w:color w:val="595959" w:themeColor="text1" w:themeTint="A6"/>
                                        <w:sz w:val="20"/>
                                        <w:szCs w:val="20"/>
                                      </w:rPr>
                                      <w:t>division of capital asset management and maintenance</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7AE6273E" id="_x0000_t202" coordsize="21600,21600" o:spt="202" path="m,l,21600r21600,l21600,xe">
                    <v:stroke joinstyle="miter"/>
                    <v:path gradientshapeok="t" o:connecttype="rect"/>
                  </v:shapetype>
                  <v:shape id="Text Box 28" o:spid="_x0000_s1055" type="#_x0000_t202" style="position:absolute;margin-left:0;margin-top:0;width:4in;height:28.8pt;z-index:251718656;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" filled="f" stroked="f" strokeweight=".5pt">
                    <v:textbox style="mso-fit-shape-to-text:t" inset="0,0,0,0">
                      <w:txbxContent>
                        <w:p w14:paraId="5D9B5C31" w14:textId="22B0576A" w:rsidR="00804EBF" w:rsidRDefault="00804EBF">
                          <w:pPr>
                            <w:pStyle w:val="NoSpacing"/>
                            <w:rPr>
                              <w:color w:val="4F81BD" w:themeColor="accent1"/>
                              <w:sz w:val="26"/>
                              <w:szCs w:val="26"/>
                            </w:rPr>
                          </w:pPr>
                          <w:sdt>
                            <w:sdtPr>
                              <w:rPr>
                                <w:color w:val="4F81BD"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Content>
                              <w:r w:rsidR="007A3A2F">
                                <w:rPr>
                                  <w:color w:val="4F81BD" w:themeColor="accent1"/>
                                  <w:sz w:val="26"/>
                                  <w:szCs w:val="26"/>
                                </w:rPr>
                                <w:t>Contractor Certification</w:t>
                              </w:r>
                            </w:sdtContent>
                          </w:sdt>
                        </w:p>
                        <w:p w14:paraId="2C2CA702" w14:textId="59744071" w:rsidR="00804EBF" w:rsidRDefault="00804EBF">
                          <w:pPr>
                            <w:pStyle w:val="NoSpacing"/>
                            <w:rPr>
                              <w:color w:val="595959" w:themeColor="text1" w:themeTint="A6"/>
                              <w:sz w:val="20"/>
                              <w:szCs w:val="20"/>
                            </w:rPr>
                          </w:pPr>
                          <w:sdt>
                            <w:sdtPr>
                              <w:rPr>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Content>
                              <w:r w:rsidR="007A3A2F">
                                <w:rPr>
                                  <w:caps/>
                                  <w:color w:val="595959" w:themeColor="text1" w:themeTint="A6"/>
                                  <w:sz w:val="20"/>
                                  <w:szCs w:val="20"/>
                                </w:rPr>
                                <w:t>division of capital asset management and maintenance</w:t>
                              </w:r>
                            </w:sdtContent>
                          </w:sdt>
                        </w:p>
                      </w:txbxContent>
                    </v:textbox>
                    <w10:wrap anchorx="page" anchory="page"/>
                  </v:shape>
                </w:pict>
              </mc:Fallback>
            </mc:AlternateContent>
          </w:r>
          <w:r>
            <w:rPr>
              <w:noProof/>
            </w:rPr>
            <mc:AlternateContent>
              <mc:Choice Requires="wps">
                <w:drawing>
                  <wp:anchor distT="0" distB="0" distL="114300" distR="114300" simplePos="0" relativeHeight="251717632" behindDoc="0" locked="0" layoutInCell="1" allowOverlap="1" wp14:anchorId="44E26520" wp14:editId="3C4E5EA2">
                    <wp:simplePos x="0" y="0"/>
                    <mc:AlternateContent>
                      <mc:Choice Requires="wp14">
                        <wp:positionH relativeFrom="page">
                          <wp14:pctPosHOffset>42000</wp14:pctPosHOffset>
                        </wp:positionH>
                      </mc:Choice>
                      <mc:Fallback>
                        <wp:positionH relativeFrom="page">
                          <wp:posOffset>4224020</wp:posOffset>
                        </wp:positionH>
                      </mc:Fallback>
                    </mc:AlternateContent>
                    <mc:AlternateContent>
                      <mc:Choice Requires="wp14">
                        <wp:positionV relativeFrom="page">
                          <wp14:pctPosVOffset>17500</wp14:pctPosVOffset>
                        </wp:positionV>
                      </mc:Choice>
                      <mc:Fallback>
                        <wp:positionV relativeFrom="page">
                          <wp:posOffset>1360170</wp:posOffset>
                        </wp:positionV>
                      </mc:Fallback>
                    </mc:AlternateContent>
                    <wp:extent cx="3657600" cy="1069848"/>
                    <wp:effectExtent l="0" t="0" r="7620" b="635"/>
                    <wp:wrapNone/>
                    <wp:docPr id="1" name="Text Box 30"/>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0FBE16" w14:textId="45DEEA05" w:rsidR="00804EBF" w:rsidRDefault="00804EBF" w:rsidP="008D4AFD">
                                <w:pPr>
                                  <w:pStyle w:val="NoSpacing"/>
                                  <w:jc w:val="center"/>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8D4AFD">
                                      <w:rPr>
                                        <w:rFonts w:asciiTheme="majorHAnsi" w:eastAsiaTheme="majorEastAsia" w:hAnsiTheme="majorHAnsi" w:cstheme="majorBidi"/>
                                        <w:color w:val="262626" w:themeColor="text1" w:themeTint="D9"/>
                                        <w:sz w:val="72"/>
                                        <w:szCs w:val="72"/>
                                      </w:rPr>
                                      <w:t>Accessing Your Last Year’s Application</w:t>
                                    </w:r>
                                  </w:sdtContent>
                                </w:sdt>
                              </w:p>
                              <w:p w14:paraId="1EFC1AFA" w14:textId="1908C920" w:rsidR="00804EBF" w:rsidRDefault="00804EBF" w:rsidP="008D4AFD">
                                <w:pPr>
                                  <w:spacing w:before="120"/>
                                  <w:jc w:val="center"/>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8D4AFD">
                                      <w:rPr>
                                        <w:color w:val="404040" w:themeColor="text1" w:themeTint="BF"/>
                                        <w:sz w:val="36"/>
                                        <w:szCs w:val="36"/>
                                      </w:rPr>
                                      <w:t>A How to Guide</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44E26520" id="Text Box 30" o:spid="_x0000_s1056" type="#_x0000_t202" style="position:absolute;margin-left:0;margin-top:0;width:4in;height:84.25pt;z-index:251717632;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" filled="f" stroked="f" strokeweight=".5pt">
                    <v:textbox style="mso-fit-shape-to-text:t" inset="0,0,0,0">
                      <w:txbxContent>
                        <w:p w14:paraId="480FBE16" w14:textId="45DEEA05" w:rsidR="00804EBF" w:rsidRDefault="00804EBF" w:rsidP="008D4AFD">
                          <w:pPr>
                            <w:pStyle w:val="NoSpacing"/>
                            <w:jc w:val="center"/>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8D4AFD">
                                <w:rPr>
                                  <w:rFonts w:asciiTheme="majorHAnsi" w:eastAsiaTheme="majorEastAsia" w:hAnsiTheme="majorHAnsi" w:cstheme="majorBidi"/>
                                  <w:color w:val="262626" w:themeColor="text1" w:themeTint="D9"/>
                                  <w:sz w:val="72"/>
                                  <w:szCs w:val="72"/>
                                </w:rPr>
                                <w:t>Accessing Your Last Year’s Application</w:t>
                              </w:r>
                            </w:sdtContent>
                          </w:sdt>
                        </w:p>
                        <w:p w14:paraId="1EFC1AFA" w14:textId="1908C920" w:rsidR="00804EBF" w:rsidRDefault="00804EBF" w:rsidP="008D4AFD">
                          <w:pPr>
                            <w:spacing w:before="120"/>
                            <w:jc w:val="center"/>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8D4AFD">
                                <w:rPr>
                                  <w:color w:val="404040" w:themeColor="text1" w:themeTint="BF"/>
                                  <w:sz w:val="36"/>
                                  <w:szCs w:val="36"/>
                                </w:rPr>
                                <w:t>A How to Guide</w:t>
                              </w:r>
                            </w:sdtContent>
                          </w:sdt>
                        </w:p>
                      </w:txbxContent>
                    </v:textbox>
                    <w10:wrap anchorx="page" anchory="page"/>
                  </v:shape>
                </w:pict>
              </mc:Fallback>
            </mc:AlternateContent>
          </w:r>
        </w:p>
        <w:p w14:paraId="225A5DFF" w14:textId="76D50A06" w:rsidR="00804EBF" w:rsidRDefault="00804EBF">
          <w:pPr>
            <w:spacing w:after="0" w:line="240" w:lineRule="auto"/>
            <w:rPr>
              <w:rFonts w:ascii="Aptos" w:hAnsi="Aptos"/>
              <w:sz w:val="24"/>
              <w:szCs w:val="24"/>
            </w:rPr>
          </w:pPr>
          <w:r>
            <w:rPr>
              <w:rFonts w:ascii="Aptos" w:hAnsi="Aptos"/>
              <w:sz w:val="24"/>
              <w:szCs w:val="24"/>
            </w:rPr>
            <w:br w:type="page"/>
          </w:r>
        </w:p>
      </w:sdtContent>
    </w:sdt>
    <w:p w14:paraId="2633629B" w14:textId="65F7AE44" w:rsidR="00386F57" w:rsidRPr="003B12CD" w:rsidRDefault="00E2127D">
      <w:pPr>
        <w:rPr>
          <w:rFonts w:ascii="Aptos" w:hAnsi="Aptos"/>
          <w:sz w:val="24"/>
          <w:szCs w:val="24"/>
        </w:rPr>
      </w:pPr>
      <w:r>
        <w:rPr>
          <w:rFonts w:ascii="Aptos" w:hAnsi="Aptos"/>
          <w:noProof/>
          <w:sz w:val="24"/>
          <w:szCs w:val="24"/>
        </w:rPr>
        <w:lastRenderedPageBreak/>
        <mc:AlternateContent>
          <mc:Choice Requires="wps">
            <w:drawing>
              <wp:anchor distT="0" distB="0" distL="114300" distR="114300" simplePos="0" relativeHeight="251687936" behindDoc="0" locked="0" layoutInCell="1" allowOverlap="1" wp14:anchorId="69E550CD" wp14:editId="382C263E">
                <wp:simplePos x="0" y="0"/>
                <wp:positionH relativeFrom="column">
                  <wp:posOffset>287382</wp:posOffset>
                </wp:positionH>
                <wp:positionV relativeFrom="paragraph">
                  <wp:posOffset>-339634</wp:posOffset>
                </wp:positionV>
                <wp:extent cx="6783977" cy="574765"/>
                <wp:effectExtent l="0" t="0" r="0" b="0"/>
                <wp:wrapNone/>
                <wp:docPr id="507192111" name="Text Box 15"/>
                <wp:cNvGraphicFramePr/>
                <a:graphic xmlns:a="http://schemas.openxmlformats.org/drawingml/2006/main">
                  <a:graphicData uri="http://schemas.microsoft.com/office/word/2010/wordprocessingShape">
                    <wps:wsp>
                      <wps:cNvSpPr txBox="1"/>
                      <wps:spPr>
                        <a:xfrm>
                          <a:off x="0" y="0"/>
                          <a:ext cx="6783977" cy="574765"/>
                        </a:xfrm>
                        <a:prstGeom prst="rect">
                          <a:avLst/>
                        </a:prstGeom>
                        <a:solidFill>
                          <a:schemeClr val="lt1"/>
                        </a:solidFill>
                        <a:ln w="6350">
                          <a:noFill/>
                        </a:ln>
                      </wps:spPr>
                      <wps:txbx>
                        <w:txbxContent>
                          <w:p w14:paraId="04551252" w14:textId="77D4F649" w:rsidR="00E2127D" w:rsidRPr="00E2127D" w:rsidRDefault="00E2127D" w:rsidP="00E2127D">
                            <w:pPr>
                              <w:jc w:val="center"/>
                              <w:rPr>
                                <w:sz w:val="40"/>
                                <w:szCs w:val="28"/>
                              </w:rPr>
                            </w:pPr>
                            <w:r w:rsidRPr="00E2127D">
                              <w:rPr>
                                <w:rFonts w:ascii="Aptos" w:hAnsi="Aptos"/>
                                <w:sz w:val="36"/>
                                <w:szCs w:val="36"/>
                              </w:rPr>
                              <w:t>Are you trying to look at past applications?  We can help with 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E550CD" id="Text Box 15" o:spid="_x0000_s1057" type="#_x0000_t202" style="position:absolute;margin-left:22.65pt;margin-top:-26.75pt;width:534.15pt;height:45.2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" fillcolor="white [3201]" stroked="f" strokeweight=".5pt">
                <v:textbox>
                  <w:txbxContent>
                    <w:p w14:paraId="04551252" w14:textId="77D4F649" w:rsidR="00E2127D" w:rsidRPr="00E2127D" w:rsidRDefault="00E2127D" w:rsidP="00E2127D">
                      <w:pPr>
                        <w:jc w:val="center"/>
                        <w:rPr>
                          <w:sz w:val="40"/>
                          <w:szCs w:val="28"/>
                        </w:rPr>
                      </w:pPr>
                      <w:r w:rsidRPr="00E2127D">
                        <w:rPr>
                          <w:rFonts w:ascii="Aptos" w:hAnsi="Aptos"/>
                          <w:sz w:val="36"/>
                          <w:szCs w:val="36"/>
                        </w:rPr>
                        <w:t>Are you trying to look at past applications?  We can help with that!</w:t>
                      </w:r>
                    </w:p>
                  </w:txbxContent>
                </v:textbox>
              </v:shape>
            </w:pict>
          </mc:Fallback>
        </mc:AlternateContent>
      </w:r>
    </w:p>
    <w:p w14:paraId="7FD4C64A" w14:textId="51FD272E" w:rsidR="00764F55" w:rsidRPr="003B12CD" w:rsidRDefault="00764F55">
      <w:pPr>
        <w:rPr>
          <w:rFonts w:ascii="Aptos" w:hAnsi="Aptos"/>
          <w:sz w:val="24"/>
          <w:szCs w:val="24"/>
        </w:rPr>
      </w:pPr>
      <w:r w:rsidRPr="003B12CD">
        <w:rPr>
          <w:rFonts w:ascii="Aptos" w:hAnsi="Aptos"/>
          <w:noProof/>
          <w:sz w:val="24"/>
          <w:szCs w:val="24"/>
        </w:rPr>
        <w:drawing>
          <wp:anchor distT="0" distB="0" distL="114300" distR="114300" simplePos="0" relativeHeight="251594752" behindDoc="0" locked="0" layoutInCell="1" allowOverlap="1" wp14:anchorId="3C5AE6E8" wp14:editId="1F11EC21">
            <wp:simplePos x="0" y="0"/>
            <wp:positionH relativeFrom="margin">
              <wp:align>left</wp:align>
            </wp:positionH>
            <wp:positionV relativeFrom="paragraph">
              <wp:posOffset>333375</wp:posOffset>
            </wp:positionV>
            <wp:extent cx="1247775" cy="3904615"/>
            <wp:effectExtent l="0" t="0" r="0" b="635"/>
            <wp:wrapThrough wrapText="bothSides">
              <wp:wrapPolygon edited="0">
                <wp:start x="0" y="0"/>
                <wp:lineTo x="0" y="21498"/>
                <wp:lineTo x="21105" y="21498"/>
                <wp:lineTo x="21105" y="0"/>
                <wp:lineTo x="0" y="0"/>
              </wp:wrapPolygon>
            </wp:wrapThrough>
            <wp:docPr id="1902969700" name="Picture 1" descr="dashboard left navigation menu with view extended to show my cer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969700" name="Picture 1" descr="dashboard left navigation menu with view extended to show my certifications"/>
                    <pic:cNvPicPr/>
                  </pic:nvPicPr>
                  <pic:blipFill rotWithShape="1">
                    <a:blip r:embed="rId8">
                      <a:extLst>
                        <a:ext uri="{28A0092B-C50C-407E-A947-70E740481C1C}">
                          <a14:useLocalDpi xmlns:a14="http://schemas.microsoft.com/office/drawing/2010/main" val="0"/>
                        </a:ext>
                      </a:extLst>
                    </a:blip>
                    <a:srcRect t="15740" r="91649" b="40705"/>
                    <a:stretch>
                      <a:fillRect/>
                    </a:stretch>
                  </pic:blipFill>
                  <pic:spPr bwMode="auto">
                    <a:xfrm>
                      <a:off x="0" y="0"/>
                      <a:ext cx="1250473" cy="39131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C8101A" w14:textId="77777777" w:rsidR="00764F55" w:rsidRPr="003B12CD" w:rsidRDefault="00764F55">
      <w:pPr>
        <w:rPr>
          <w:rFonts w:ascii="Aptos" w:hAnsi="Aptos"/>
          <w:sz w:val="24"/>
          <w:szCs w:val="24"/>
        </w:rPr>
      </w:pPr>
    </w:p>
    <w:p w14:paraId="361E7BCE" w14:textId="77777777" w:rsidR="00764F55" w:rsidRPr="0039745D" w:rsidRDefault="00764F55" w:rsidP="0039745D">
      <w:pPr>
        <w:rPr>
          <w:rFonts w:ascii="Aptos" w:hAnsi="Aptos"/>
          <w:sz w:val="24"/>
          <w:szCs w:val="24"/>
        </w:rPr>
      </w:pPr>
      <w:r w:rsidRPr="0039745D">
        <w:rPr>
          <w:rFonts w:ascii="Aptos" w:hAnsi="Aptos"/>
          <w:sz w:val="24"/>
          <w:szCs w:val="24"/>
        </w:rPr>
        <w:t xml:space="preserve">On your Dashboard under View </w:t>
      </w:r>
    </w:p>
    <w:p w14:paraId="4A8056D1" w14:textId="77777777" w:rsidR="00764F55" w:rsidRPr="0039745D" w:rsidRDefault="00764F55" w:rsidP="0039745D">
      <w:pPr>
        <w:rPr>
          <w:rFonts w:ascii="Aptos" w:hAnsi="Aptos"/>
          <w:sz w:val="24"/>
          <w:szCs w:val="24"/>
        </w:rPr>
      </w:pPr>
      <w:r w:rsidRPr="0039745D">
        <w:rPr>
          <w:rFonts w:ascii="Aptos" w:hAnsi="Aptos"/>
          <w:sz w:val="24"/>
          <w:szCs w:val="24"/>
        </w:rPr>
        <w:t>Select My Certifications</w:t>
      </w:r>
    </w:p>
    <w:p w14:paraId="388F669E" w14:textId="686EEAFB" w:rsidR="00386F57" w:rsidRPr="0039745D" w:rsidRDefault="00082B85" w:rsidP="0039745D">
      <w:pPr>
        <w:rPr>
          <w:rFonts w:ascii="Aptos" w:hAnsi="Aptos"/>
          <w:sz w:val="24"/>
          <w:szCs w:val="24"/>
        </w:rPr>
      </w:pPr>
      <w:r w:rsidRPr="0039745D">
        <w:rPr>
          <w:rFonts w:ascii="Aptos" w:hAnsi="Aptos"/>
          <w:sz w:val="24"/>
          <w:szCs w:val="24"/>
        </w:rPr>
        <w:t xml:space="preserve">This will bring you to your </w:t>
      </w:r>
      <w:r w:rsidRPr="0039745D">
        <w:rPr>
          <w:rFonts w:ascii="Aptos" w:hAnsi="Aptos"/>
          <w:b/>
          <w:bCs/>
          <w:sz w:val="24"/>
          <w:szCs w:val="24"/>
        </w:rPr>
        <w:t>Vendor Profile: Certifications</w:t>
      </w:r>
      <w:r w:rsidRPr="0039745D">
        <w:rPr>
          <w:rFonts w:ascii="Aptos" w:hAnsi="Aptos"/>
          <w:sz w:val="24"/>
          <w:szCs w:val="24"/>
        </w:rPr>
        <w:t xml:space="preserve"> where you will be able to access past or current applications.</w:t>
      </w:r>
    </w:p>
    <w:p w14:paraId="70609B4E" w14:textId="06D7FDB7" w:rsidR="00386F57" w:rsidRPr="003B12CD" w:rsidRDefault="00386F57">
      <w:pPr>
        <w:rPr>
          <w:rFonts w:ascii="Aptos" w:hAnsi="Aptos"/>
          <w:sz w:val="24"/>
          <w:szCs w:val="24"/>
        </w:rPr>
      </w:pPr>
    </w:p>
    <w:p w14:paraId="4532EC5B" w14:textId="02398743" w:rsidR="00386F57" w:rsidRPr="003B12CD" w:rsidRDefault="00E2127D">
      <w:pPr>
        <w:rPr>
          <w:rFonts w:ascii="Aptos" w:hAnsi="Aptos"/>
          <w:sz w:val="24"/>
          <w:szCs w:val="24"/>
        </w:rPr>
      </w:pPr>
      <w:r w:rsidRPr="003B12CD">
        <w:rPr>
          <w:rFonts w:ascii="Aptos" w:hAnsi="Aptos"/>
          <w:noProof/>
          <w:sz w:val="24"/>
          <w:szCs w:val="24"/>
        </w:rPr>
        <w:drawing>
          <wp:anchor distT="0" distB="0" distL="114300" distR="114300" simplePos="0" relativeHeight="251600896" behindDoc="0" locked="0" layoutInCell="1" allowOverlap="1" wp14:anchorId="27FE1BEA" wp14:editId="3962FAC9">
            <wp:simplePos x="0" y="0"/>
            <wp:positionH relativeFrom="column">
              <wp:posOffset>1749709</wp:posOffset>
            </wp:positionH>
            <wp:positionV relativeFrom="paragraph">
              <wp:posOffset>10160</wp:posOffset>
            </wp:positionV>
            <wp:extent cx="5229225" cy="2981325"/>
            <wp:effectExtent l="0" t="0" r="9525" b="9525"/>
            <wp:wrapNone/>
            <wp:docPr id="2129168171" name="Picture 1" descr="screenshot of the vendor profile; certifications where all the applications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168171" name="Picture 1" descr="screenshot of the vendor profile; certifications where all the applications liv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29225" cy="2981325"/>
                    </a:xfrm>
                    <a:prstGeom prst="rect">
                      <a:avLst/>
                    </a:prstGeom>
                  </pic:spPr>
                </pic:pic>
              </a:graphicData>
            </a:graphic>
            <wp14:sizeRelH relativeFrom="margin">
              <wp14:pctWidth>0</wp14:pctWidth>
            </wp14:sizeRelH>
            <wp14:sizeRelV relativeFrom="margin">
              <wp14:pctHeight>0</wp14:pctHeight>
            </wp14:sizeRelV>
          </wp:anchor>
        </w:drawing>
      </w:r>
    </w:p>
    <w:p w14:paraId="4DA243FD" w14:textId="39A28528" w:rsidR="00386F57" w:rsidRPr="003B12CD" w:rsidRDefault="00386F57">
      <w:pPr>
        <w:rPr>
          <w:rFonts w:ascii="Aptos" w:hAnsi="Aptos"/>
          <w:sz w:val="24"/>
          <w:szCs w:val="24"/>
        </w:rPr>
      </w:pPr>
    </w:p>
    <w:p w14:paraId="65170E16" w14:textId="6FFB52EB" w:rsidR="00386F57" w:rsidRPr="003B12CD" w:rsidRDefault="00386F57">
      <w:pPr>
        <w:rPr>
          <w:rFonts w:ascii="Aptos" w:hAnsi="Aptos"/>
          <w:sz w:val="24"/>
          <w:szCs w:val="24"/>
        </w:rPr>
      </w:pPr>
    </w:p>
    <w:p w14:paraId="40843F47" w14:textId="1A2338B3" w:rsidR="00386F57" w:rsidRPr="003B12CD" w:rsidRDefault="00386F57">
      <w:pPr>
        <w:rPr>
          <w:rFonts w:ascii="Aptos" w:hAnsi="Aptos"/>
          <w:sz w:val="24"/>
          <w:szCs w:val="24"/>
        </w:rPr>
      </w:pPr>
    </w:p>
    <w:p w14:paraId="2C7C661A" w14:textId="447A5CE2" w:rsidR="00386F57" w:rsidRPr="003B12CD" w:rsidRDefault="00386F57">
      <w:pPr>
        <w:rPr>
          <w:rFonts w:ascii="Aptos" w:hAnsi="Aptos"/>
          <w:sz w:val="24"/>
          <w:szCs w:val="24"/>
        </w:rPr>
      </w:pPr>
    </w:p>
    <w:p w14:paraId="3B65CF15" w14:textId="079E8C40" w:rsidR="00386F57" w:rsidRPr="003B12CD" w:rsidRDefault="00386F57">
      <w:pPr>
        <w:rPr>
          <w:rFonts w:ascii="Aptos" w:hAnsi="Aptos"/>
          <w:sz w:val="24"/>
          <w:szCs w:val="24"/>
        </w:rPr>
      </w:pPr>
    </w:p>
    <w:p w14:paraId="4BC63816" w14:textId="09E815F0" w:rsidR="00386F57" w:rsidRPr="003B12CD" w:rsidRDefault="00386F57">
      <w:pPr>
        <w:rPr>
          <w:rFonts w:ascii="Aptos" w:hAnsi="Aptos"/>
          <w:sz w:val="24"/>
          <w:szCs w:val="24"/>
        </w:rPr>
      </w:pPr>
    </w:p>
    <w:p w14:paraId="0E628D92" w14:textId="53638D09" w:rsidR="00386F57" w:rsidRPr="003B12CD" w:rsidRDefault="00386F57">
      <w:pPr>
        <w:rPr>
          <w:rFonts w:ascii="Aptos" w:hAnsi="Aptos"/>
          <w:sz w:val="24"/>
          <w:szCs w:val="24"/>
        </w:rPr>
      </w:pPr>
    </w:p>
    <w:p w14:paraId="75DDCAE4" w14:textId="00A42ABE" w:rsidR="00386F57" w:rsidRPr="003B12CD" w:rsidRDefault="00386F57">
      <w:pPr>
        <w:rPr>
          <w:rFonts w:ascii="Aptos" w:hAnsi="Aptos"/>
          <w:sz w:val="24"/>
          <w:szCs w:val="24"/>
        </w:rPr>
      </w:pPr>
    </w:p>
    <w:p w14:paraId="58BD7726" w14:textId="279E4D77" w:rsidR="00386F57" w:rsidRPr="003B12CD" w:rsidRDefault="00E2127D">
      <w:pPr>
        <w:rPr>
          <w:rFonts w:ascii="Aptos" w:hAnsi="Aptos"/>
          <w:sz w:val="24"/>
          <w:szCs w:val="24"/>
        </w:rPr>
      </w:pPr>
      <w:r w:rsidRPr="003B12CD">
        <w:rPr>
          <w:rFonts w:ascii="Aptos" w:hAnsi="Aptos"/>
          <w:noProof/>
          <w:sz w:val="24"/>
          <w:szCs w:val="24"/>
        </w:rPr>
        <w:lastRenderedPageBreak/>
        <mc:AlternateContent>
          <mc:Choice Requires="wps">
            <w:drawing>
              <wp:anchor distT="0" distB="0" distL="114300" distR="114300" simplePos="0" relativeHeight="251606016" behindDoc="0" locked="0" layoutInCell="1" allowOverlap="1" wp14:anchorId="5CD61BBB" wp14:editId="2E29EADD">
                <wp:simplePos x="0" y="0"/>
                <wp:positionH relativeFrom="margin">
                  <wp:posOffset>175350</wp:posOffset>
                </wp:positionH>
                <wp:positionV relativeFrom="paragraph">
                  <wp:posOffset>-113574</wp:posOffset>
                </wp:positionV>
                <wp:extent cx="8347075" cy="857250"/>
                <wp:effectExtent l="0" t="0" r="0" b="0"/>
                <wp:wrapNone/>
                <wp:docPr id="438955089" name="Text Box 1"/>
                <wp:cNvGraphicFramePr/>
                <a:graphic xmlns:a="http://schemas.openxmlformats.org/drawingml/2006/main">
                  <a:graphicData uri="http://schemas.microsoft.com/office/word/2010/wordprocessingShape">
                    <wps:wsp>
                      <wps:cNvSpPr txBox="1"/>
                      <wps:spPr>
                        <a:xfrm>
                          <a:off x="0" y="0"/>
                          <a:ext cx="8347075" cy="857250"/>
                        </a:xfrm>
                        <a:prstGeom prst="rect">
                          <a:avLst/>
                        </a:prstGeom>
                        <a:solidFill>
                          <a:schemeClr val="lt1"/>
                        </a:solidFill>
                        <a:ln w="6350">
                          <a:noFill/>
                        </a:ln>
                      </wps:spPr>
                      <wps:txbx>
                        <w:txbxContent>
                          <w:p w14:paraId="12651731" w14:textId="2E09618D" w:rsidR="00082B85" w:rsidRDefault="00082B85">
                            <w:r>
                              <w:t>Your most recently completed application will be at the top of the list.</w:t>
                            </w:r>
                          </w:p>
                          <w:p w14:paraId="6E090481" w14:textId="44D032A4" w:rsidR="00082B85" w:rsidRDefault="00082B85">
                            <w:r>
                              <w:t>If you are working on an application that has not been submitted, it will be on the bottom of the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D61BBB" id="Text Box 1" o:spid="_x0000_s1058" type="#_x0000_t202" style="position:absolute;margin-left:13.8pt;margin-top:-8.95pt;width:657.25pt;height:67.5pt;z-index:2516060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" fillcolor="white [3201]" stroked="f" strokeweight=".5pt">
                <v:textbox>
                  <w:txbxContent>
                    <w:p w14:paraId="12651731" w14:textId="2E09618D" w:rsidR="00082B85" w:rsidRDefault="00082B85">
                      <w:r>
                        <w:t>Your most recently completed application will be at the top of the list.</w:t>
                      </w:r>
                    </w:p>
                    <w:p w14:paraId="6E090481" w14:textId="44D032A4" w:rsidR="00082B85" w:rsidRDefault="00082B85">
                      <w:r>
                        <w:t>If you are working on an application that has not been submitted, it will be on the bottom of the list.</w:t>
                      </w:r>
                    </w:p>
                  </w:txbxContent>
                </v:textbox>
                <w10:wrap anchorx="margin"/>
              </v:shape>
            </w:pict>
          </mc:Fallback>
        </mc:AlternateContent>
      </w:r>
      <w:r w:rsidR="004E1438" w:rsidRPr="003B12CD">
        <w:rPr>
          <w:rFonts w:ascii="Aptos" w:hAnsi="Aptos"/>
          <w:noProof/>
          <w:sz w:val="24"/>
          <w:szCs w:val="24"/>
        </w:rPr>
        <w:drawing>
          <wp:anchor distT="0" distB="0" distL="114300" distR="114300" simplePos="0" relativeHeight="251610112" behindDoc="0" locked="1" layoutInCell="1" allowOverlap="0" wp14:anchorId="682D3890" wp14:editId="2CB152F9">
            <wp:simplePos x="0" y="0"/>
            <wp:positionH relativeFrom="margin">
              <wp:posOffset>690880</wp:posOffset>
            </wp:positionH>
            <wp:positionV relativeFrom="margin">
              <wp:posOffset>861695</wp:posOffset>
            </wp:positionV>
            <wp:extent cx="7003415" cy="3990975"/>
            <wp:effectExtent l="0" t="0" r="6985" b="9525"/>
            <wp:wrapNone/>
            <wp:docPr id="1380159713" name="Picture 1" descr="screenshot of the vendor profile; certifications where all the applications live with app type, dates and ac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159713" name="Picture 1" descr="screenshot of the vendor profile; certifications where all the applications live with app type, dates and actions highlighted"/>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7003415" cy="3990975"/>
                    </a:xfrm>
                    <a:prstGeom prst="rect">
                      <a:avLst/>
                    </a:prstGeom>
                  </pic:spPr>
                </pic:pic>
              </a:graphicData>
            </a:graphic>
            <wp14:sizeRelH relativeFrom="margin">
              <wp14:pctWidth>0</wp14:pctWidth>
            </wp14:sizeRelH>
            <wp14:sizeRelV relativeFrom="margin">
              <wp14:pctHeight>0</wp14:pctHeight>
            </wp14:sizeRelV>
          </wp:anchor>
        </w:drawing>
      </w:r>
    </w:p>
    <w:p w14:paraId="7790E36A" w14:textId="2AFB1B85" w:rsidR="00386F57" w:rsidRPr="003B12CD" w:rsidRDefault="00386F57">
      <w:pPr>
        <w:rPr>
          <w:rFonts w:ascii="Aptos" w:hAnsi="Aptos"/>
          <w:sz w:val="24"/>
          <w:szCs w:val="24"/>
        </w:rPr>
      </w:pPr>
    </w:p>
    <w:p w14:paraId="0C7147F5" w14:textId="31D491AF" w:rsidR="00386F57" w:rsidRPr="003B12CD" w:rsidRDefault="00386F57">
      <w:pPr>
        <w:rPr>
          <w:rFonts w:ascii="Aptos" w:hAnsi="Aptos"/>
          <w:sz w:val="24"/>
          <w:szCs w:val="24"/>
        </w:rPr>
      </w:pPr>
    </w:p>
    <w:p w14:paraId="70E22B96" w14:textId="004F8443" w:rsidR="00764F55" w:rsidRPr="003B12CD" w:rsidRDefault="00764F55" w:rsidP="00764F55">
      <w:pPr>
        <w:rPr>
          <w:rFonts w:ascii="Aptos" w:hAnsi="Aptos"/>
          <w:sz w:val="24"/>
          <w:szCs w:val="24"/>
        </w:rPr>
      </w:pPr>
    </w:p>
    <w:p w14:paraId="2FAF126E" w14:textId="128008DF" w:rsidR="00764F55" w:rsidRPr="003B12CD" w:rsidRDefault="00764F55" w:rsidP="00764F55">
      <w:pPr>
        <w:rPr>
          <w:rFonts w:ascii="Aptos" w:hAnsi="Aptos"/>
          <w:sz w:val="24"/>
          <w:szCs w:val="24"/>
        </w:rPr>
      </w:pPr>
    </w:p>
    <w:p w14:paraId="6A62C007" w14:textId="5ACA9F40" w:rsidR="00386F57" w:rsidRPr="003B12CD" w:rsidRDefault="00386F57" w:rsidP="00764F55">
      <w:pPr>
        <w:rPr>
          <w:rFonts w:ascii="Aptos" w:hAnsi="Aptos"/>
          <w:sz w:val="24"/>
          <w:szCs w:val="24"/>
        </w:rPr>
      </w:pPr>
    </w:p>
    <w:p w14:paraId="696DC3FA" w14:textId="453C3738" w:rsidR="00764F55" w:rsidRPr="003B12CD" w:rsidRDefault="00764F55" w:rsidP="00764F55">
      <w:pPr>
        <w:rPr>
          <w:rFonts w:ascii="Aptos" w:hAnsi="Aptos"/>
          <w:sz w:val="24"/>
          <w:szCs w:val="24"/>
        </w:rPr>
      </w:pPr>
    </w:p>
    <w:p w14:paraId="33043C31" w14:textId="3713B1ED" w:rsidR="00764F55" w:rsidRPr="003B12CD" w:rsidRDefault="00764F55" w:rsidP="00764F55">
      <w:pPr>
        <w:rPr>
          <w:rFonts w:ascii="Aptos" w:hAnsi="Aptos"/>
          <w:sz w:val="24"/>
          <w:szCs w:val="24"/>
        </w:rPr>
      </w:pPr>
    </w:p>
    <w:p w14:paraId="4485ECA2" w14:textId="7114DC8E" w:rsidR="00764F55" w:rsidRPr="003B12CD" w:rsidRDefault="00764F55" w:rsidP="00764F55">
      <w:pPr>
        <w:rPr>
          <w:rFonts w:ascii="Aptos" w:hAnsi="Aptos"/>
          <w:sz w:val="24"/>
          <w:szCs w:val="24"/>
        </w:rPr>
      </w:pPr>
    </w:p>
    <w:p w14:paraId="60D3CB9B" w14:textId="38955158" w:rsidR="00764F55" w:rsidRPr="003B12CD" w:rsidRDefault="00764F55" w:rsidP="00764F55">
      <w:pPr>
        <w:rPr>
          <w:rFonts w:ascii="Aptos" w:hAnsi="Aptos"/>
          <w:sz w:val="24"/>
          <w:szCs w:val="24"/>
        </w:rPr>
      </w:pPr>
    </w:p>
    <w:p w14:paraId="3836E176" w14:textId="1A245755" w:rsidR="00764F55" w:rsidRPr="003B12CD" w:rsidRDefault="00764F55" w:rsidP="00764F55">
      <w:pPr>
        <w:rPr>
          <w:rFonts w:ascii="Aptos" w:hAnsi="Aptos"/>
          <w:sz w:val="24"/>
          <w:szCs w:val="24"/>
        </w:rPr>
      </w:pPr>
    </w:p>
    <w:p w14:paraId="2C7431C7" w14:textId="51075F8D" w:rsidR="00764F55" w:rsidRPr="003B12CD" w:rsidRDefault="00764F55" w:rsidP="00764F55">
      <w:pPr>
        <w:rPr>
          <w:rFonts w:ascii="Aptos" w:hAnsi="Aptos"/>
          <w:sz w:val="24"/>
          <w:szCs w:val="24"/>
        </w:rPr>
      </w:pPr>
    </w:p>
    <w:p w14:paraId="63C99559" w14:textId="53AD483C" w:rsidR="00082B85" w:rsidRPr="003B12CD" w:rsidRDefault="00082B85" w:rsidP="00764F55">
      <w:pPr>
        <w:rPr>
          <w:rFonts w:ascii="Aptos" w:hAnsi="Aptos"/>
          <w:sz w:val="24"/>
          <w:szCs w:val="24"/>
        </w:rPr>
      </w:pPr>
    </w:p>
    <w:p w14:paraId="00A664D5" w14:textId="1625E262" w:rsidR="00764F55" w:rsidRPr="003B12CD" w:rsidRDefault="00764F55" w:rsidP="00764F55">
      <w:pPr>
        <w:rPr>
          <w:rFonts w:ascii="Aptos" w:hAnsi="Aptos"/>
          <w:sz w:val="24"/>
          <w:szCs w:val="24"/>
        </w:rPr>
      </w:pPr>
    </w:p>
    <w:p w14:paraId="0A76E213" w14:textId="17A6A229" w:rsidR="008C6D62" w:rsidRPr="003B12CD" w:rsidRDefault="008C6D62" w:rsidP="00764F55">
      <w:pPr>
        <w:rPr>
          <w:rFonts w:ascii="Aptos" w:hAnsi="Aptos"/>
          <w:sz w:val="24"/>
          <w:szCs w:val="24"/>
        </w:rPr>
      </w:pPr>
    </w:p>
    <w:p w14:paraId="0DCBAA34" w14:textId="466A7942" w:rsidR="008C6D62" w:rsidRPr="003B12CD" w:rsidRDefault="00E2127D" w:rsidP="00764F55">
      <w:pPr>
        <w:rPr>
          <w:rFonts w:ascii="Aptos" w:hAnsi="Aptos"/>
          <w:sz w:val="24"/>
          <w:szCs w:val="24"/>
        </w:rPr>
      </w:pPr>
      <w:r w:rsidRPr="003B12CD">
        <w:rPr>
          <w:rFonts w:ascii="Aptos" w:hAnsi="Aptos"/>
          <w:noProof/>
          <w:sz w:val="24"/>
          <w:szCs w:val="24"/>
        </w:rPr>
        <mc:AlternateContent>
          <mc:Choice Requires="wps">
            <w:drawing>
              <wp:anchor distT="0" distB="0" distL="114300" distR="114300" simplePos="0" relativeHeight="251620352" behindDoc="0" locked="0" layoutInCell="1" allowOverlap="1" wp14:anchorId="03DC73D5" wp14:editId="0E37145D">
                <wp:simplePos x="0" y="0"/>
                <wp:positionH relativeFrom="margin">
                  <wp:posOffset>1385175</wp:posOffset>
                </wp:positionH>
                <wp:positionV relativeFrom="paragraph">
                  <wp:posOffset>210864</wp:posOffset>
                </wp:positionV>
                <wp:extent cx="5962650" cy="857250"/>
                <wp:effectExtent l="0" t="0" r="0" b="0"/>
                <wp:wrapNone/>
                <wp:docPr id="1125064648" name="Text Box 1"/>
                <wp:cNvGraphicFramePr/>
                <a:graphic xmlns:a="http://schemas.openxmlformats.org/drawingml/2006/main">
                  <a:graphicData uri="http://schemas.microsoft.com/office/word/2010/wordprocessingShape">
                    <wps:wsp>
                      <wps:cNvSpPr txBox="1"/>
                      <wps:spPr>
                        <a:xfrm>
                          <a:off x="0" y="0"/>
                          <a:ext cx="5962650" cy="857250"/>
                        </a:xfrm>
                        <a:prstGeom prst="rect">
                          <a:avLst/>
                        </a:prstGeom>
                        <a:solidFill>
                          <a:schemeClr val="lt1"/>
                        </a:solidFill>
                        <a:ln w="6350">
                          <a:noFill/>
                        </a:ln>
                      </wps:spPr>
                      <wps:txbx>
                        <w:txbxContent>
                          <w:p w14:paraId="498AB03A" w14:textId="381C5F8B" w:rsidR="00082B85" w:rsidRDefault="00082B85" w:rsidP="004E1438">
                            <w:pPr>
                              <w:jc w:val="center"/>
                            </w:pPr>
                            <w:r>
                              <w:t>You will see the App Type, Dates and Actions</w:t>
                            </w:r>
                          </w:p>
                          <w:p w14:paraId="68976CBF" w14:textId="0B47314E" w:rsidR="00082B85" w:rsidRDefault="00082B85" w:rsidP="004E1438">
                            <w:pPr>
                              <w:jc w:val="center"/>
                            </w:pPr>
                            <w:r>
                              <w:t>Under Actions, you will select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DC73D5" id="_x0000_s1059" type="#_x0000_t202" style="position:absolute;margin-left:109.05pt;margin-top:16.6pt;width:469.5pt;height:67.5pt;z-index:2516203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" fillcolor="white [3201]" stroked="f" strokeweight=".5pt">
                <v:textbox>
                  <w:txbxContent>
                    <w:p w14:paraId="498AB03A" w14:textId="381C5F8B" w:rsidR="00082B85" w:rsidRDefault="00082B85" w:rsidP="004E1438">
                      <w:pPr>
                        <w:jc w:val="center"/>
                      </w:pPr>
                      <w:r>
                        <w:t>You will see the App Type, Dates and Actions</w:t>
                      </w:r>
                    </w:p>
                    <w:p w14:paraId="68976CBF" w14:textId="0B47314E" w:rsidR="00082B85" w:rsidRDefault="00082B85" w:rsidP="004E1438">
                      <w:pPr>
                        <w:jc w:val="center"/>
                      </w:pPr>
                      <w:r>
                        <w:t>Under Actions, you will select View</w:t>
                      </w:r>
                    </w:p>
                  </w:txbxContent>
                </v:textbox>
                <w10:wrap anchorx="margin"/>
              </v:shape>
            </w:pict>
          </mc:Fallback>
        </mc:AlternateContent>
      </w:r>
    </w:p>
    <w:p w14:paraId="594D4DD1" w14:textId="77777777" w:rsidR="008C6D62" w:rsidRPr="003B12CD" w:rsidRDefault="008C6D62" w:rsidP="00764F55">
      <w:pPr>
        <w:rPr>
          <w:rFonts w:ascii="Aptos" w:hAnsi="Aptos"/>
          <w:sz w:val="24"/>
          <w:szCs w:val="24"/>
        </w:rPr>
      </w:pPr>
    </w:p>
    <w:p w14:paraId="05AF209C" w14:textId="21B3697A" w:rsidR="008C6D62" w:rsidRPr="003B12CD" w:rsidRDefault="008C6D62" w:rsidP="00764F55">
      <w:pPr>
        <w:rPr>
          <w:rFonts w:ascii="Aptos" w:hAnsi="Aptos"/>
          <w:sz w:val="24"/>
          <w:szCs w:val="24"/>
        </w:rPr>
      </w:pPr>
    </w:p>
    <w:p w14:paraId="78517BC5" w14:textId="4AE8A9C7" w:rsidR="00082B85" w:rsidRPr="003B12CD" w:rsidRDefault="00082B85" w:rsidP="00764F55">
      <w:pPr>
        <w:rPr>
          <w:rFonts w:ascii="Aptos" w:hAnsi="Aptos"/>
          <w:sz w:val="24"/>
          <w:szCs w:val="24"/>
        </w:rPr>
      </w:pPr>
    </w:p>
    <w:p w14:paraId="2E14DC09" w14:textId="084E1256" w:rsidR="00082B85" w:rsidRPr="003B12CD" w:rsidRDefault="0039745D" w:rsidP="00764F55">
      <w:pPr>
        <w:rPr>
          <w:rFonts w:ascii="Aptos" w:hAnsi="Aptos"/>
          <w:sz w:val="24"/>
          <w:szCs w:val="24"/>
        </w:rPr>
      </w:pPr>
      <w:r w:rsidRPr="003B12CD">
        <w:rPr>
          <w:rFonts w:ascii="Aptos" w:hAnsi="Aptos"/>
          <w:noProof/>
          <w:sz w:val="24"/>
          <w:szCs w:val="24"/>
        </w:rPr>
        <mc:AlternateContent>
          <mc:Choice Requires="wps">
            <w:drawing>
              <wp:anchor distT="0" distB="0" distL="114300" distR="114300" simplePos="0" relativeHeight="251638784" behindDoc="0" locked="0" layoutInCell="1" allowOverlap="1" wp14:anchorId="77E659F0" wp14:editId="11CAC2B5">
                <wp:simplePos x="0" y="0"/>
                <wp:positionH relativeFrom="column">
                  <wp:posOffset>296091</wp:posOffset>
                </wp:positionH>
                <wp:positionV relativeFrom="paragraph">
                  <wp:posOffset>6441</wp:posOffset>
                </wp:positionV>
                <wp:extent cx="7425559" cy="1377950"/>
                <wp:effectExtent l="0" t="0" r="4445" b="0"/>
                <wp:wrapNone/>
                <wp:docPr id="493012387" name="Text Box 2"/>
                <wp:cNvGraphicFramePr/>
                <a:graphic xmlns:a="http://schemas.openxmlformats.org/drawingml/2006/main">
                  <a:graphicData uri="http://schemas.microsoft.com/office/word/2010/wordprocessingShape">
                    <wps:wsp>
                      <wps:cNvSpPr txBox="1"/>
                      <wps:spPr>
                        <a:xfrm>
                          <a:off x="0" y="0"/>
                          <a:ext cx="7425559" cy="1377950"/>
                        </a:xfrm>
                        <a:prstGeom prst="rect">
                          <a:avLst/>
                        </a:prstGeom>
                        <a:solidFill>
                          <a:schemeClr val="lt1"/>
                        </a:solidFill>
                        <a:ln w="6350">
                          <a:noFill/>
                        </a:ln>
                      </wps:spPr>
                      <wps:txbx>
                        <w:txbxContent>
                          <w:p w14:paraId="2597D68B" w14:textId="5EA8B90F" w:rsidR="00082B85" w:rsidRDefault="00082B85">
                            <w:r>
                              <w:t>By pressing view, you will be able to see all sections of your application.  You will not be able to change anything.  If you would like to view or print the entire application, in the middle of the page above Sections and Documentation you will see the View and Print app for your Records button.</w:t>
                            </w:r>
                          </w:p>
                          <w:p w14:paraId="22B5E3E9" w14:textId="54DE48FF" w:rsidR="00FE6382" w:rsidRDefault="00FE6382">
                            <w:r>
                              <w:t>This will open all the sections of your application for viewing</w:t>
                            </w:r>
                            <w:r w:rsidR="004E1438">
                              <w:t xml:space="preserve"> and</w:t>
                            </w:r>
                            <w:r w:rsidR="00C02164">
                              <w:t>/or</w:t>
                            </w:r>
                            <w:r w:rsidR="004E1438">
                              <w:t xml:space="preserve"> printing</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659F0" id="Text Box 2" o:spid="_x0000_s1060" type="#_x0000_t202" style="position:absolute;margin-left:23.3pt;margin-top:.5pt;width:584.7pt;height:10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" fillcolor="white [3201]" stroked="f" strokeweight=".5pt">
                <v:textbox>
                  <w:txbxContent>
                    <w:p w14:paraId="2597D68B" w14:textId="5EA8B90F" w:rsidR="00082B85" w:rsidRDefault="00082B85">
                      <w:r>
                        <w:t>By pressing view, you will be able to see all sections of your application.  You will not be able to change anything.  If you would like to view or print the entire application, in the middle of the page above Sections and Documentation you will see the View and Print app for your Records button.</w:t>
                      </w:r>
                    </w:p>
                    <w:p w14:paraId="22B5E3E9" w14:textId="54DE48FF" w:rsidR="00FE6382" w:rsidRDefault="00FE6382">
                      <w:r>
                        <w:t>This will open all the sections of your application for viewing</w:t>
                      </w:r>
                      <w:r w:rsidR="004E1438">
                        <w:t xml:space="preserve"> and</w:t>
                      </w:r>
                      <w:r w:rsidR="00C02164">
                        <w:t>/or</w:t>
                      </w:r>
                      <w:r w:rsidR="004E1438">
                        <w:t xml:space="preserve"> printing</w:t>
                      </w:r>
                      <w:r>
                        <w:t>.</w:t>
                      </w:r>
                    </w:p>
                  </w:txbxContent>
                </v:textbox>
              </v:shape>
            </w:pict>
          </mc:Fallback>
        </mc:AlternateContent>
      </w:r>
    </w:p>
    <w:p w14:paraId="65454BA3" w14:textId="30BAC616" w:rsidR="004E1438" w:rsidRPr="003B12CD" w:rsidRDefault="004E1438" w:rsidP="00764F55">
      <w:pPr>
        <w:rPr>
          <w:rFonts w:ascii="Aptos" w:hAnsi="Aptos"/>
          <w:sz w:val="24"/>
          <w:szCs w:val="24"/>
        </w:rPr>
      </w:pPr>
    </w:p>
    <w:p w14:paraId="250C692B" w14:textId="77777777" w:rsidR="004E1438" w:rsidRPr="003B12CD" w:rsidRDefault="004E1438" w:rsidP="00764F55">
      <w:pPr>
        <w:rPr>
          <w:rFonts w:ascii="Aptos" w:hAnsi="Aptos"/>
          <w:sz w:val="24"/>
          <w:szCs w:val="24"/>
        </w:rPr>
      </w:pPr>
    </w:p>
    <w:p w14:paraId="325B4738" w14:textId="37EF3956" w:rsidR="00FE6382" w:rsidRPr="003B12CD" w:rsidRDefault="00FE6382" w:rsidP="00764F55">
      <w:pPr>
        <w:rPr>
          <w:rFonts w:ascii="Aptos" w:hAnsi="Aptos"/>
          <w:sz w:val="24"/>
          <w:szCs w:val="24"/>
        </w:rPr>
      </w:pPr>
    </w:p>
    <w:p w14:paraId="7E3D8B71" w14:textId="1556D15F" w:rsidR="00FE6382" w:rsidRPr="003B12CD" w:rsidRDefault="00C02164" w:rsidP="00764F55">
      <w:pPr>
        <w:rPr>
          <w:rFonts w:ascii="Aptos" w:hAnsi="Aptos"/>
          <w:sz w:val="24"/>
          <w:szCs w:val="24"/>
        </w:rPr>
      </w:pPr>
      <w:r w:rsidRPr="003B12CD">
        <w:rPr>
          <w:rFonts w:ascii="Aptos" w:hAnsi="Aptos"/>
          <w:noProof/>
          <w:sz w:val="24"/>
          <w:szCs w:val="24"/>
        </w:rPr>
        <w:drawing>
          <wp:anchor distT="0" distB="0" distL="114300" distR="114300" simplePos="0" relativeHeight="251634688" behindDoc="0" locked="0" layoutInCell="1" allowOverlap="1" wp14:anchorId="1B449957" wp14:editId="163D06E1">
            <wp:simplePos x="0" y="0"/>
            <wp:positionH relativeFrom="margin">
              <wp:posOffset>635725</wp:posOffset>
            </wp:positionH>
            <wp:positionV relativeFrom="paragraph">
              <wp:posOffset>93799</wp:posOffset>
            </wp:positionV>
            <wp:extent cx="6574971" cy="3813624"/>
            <wp:effectExtent l="0" t="0" r="0" b="0"/>
            <wp:wrapNone/>
            <wp:docPr id="1100189969" name="Picture 1" descr="screenshot of an application with the view and print app for records button circl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89969" name="Picture 1" descr="screenshot of an application with the view and print app for records button circled in r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79504" cy="3816253"/>
                    </a:xfrm>
                    <a:prstGeom prst="rect">
                      <a:avLst/>
                    </a:prstGeom>
                  </pic:spPr>
                </pic:pic>
              </a:graphicData>
            </a:graphic>
            <wp14:sizeRelH relativeFrom="margin">
              <wp14:pctWidth>0</wp14:pctWidth>
            </wp14:sizeRelH>
            <wp14:sizeRelV relativeFrom="margin">
              <wp14:pctHeight>0</wp14:pctHeight>
            </wp14:sizeRelV>
          </wp:anchor>
        </w:drawing>
      </w:r>
    </w:p>
    <w:p w14:paraId="29A68242" w14:textId="62B00258" w:rsidR="00FE6382" w:rsidRPr="003B12CD" w:rsidRDefault="00FE6382" w:rsidP="00764F55">
      <w:pPr>
        <w:rPr>
          <w:rFonts w:ascii="Aptos" w:hAnsi="Aptos"/>
          <w:sz w:val="24"/>
          <w:szCs w:val="24"/>
        </w:rPr>
      </w:pPr>
    </w:p>
    <w:p w14:paraId="7EDD4D87" w14:textId="02577E97" w:rsidR="00FE6382" w:rsidRPr="003B12CD" w:rsidRDefault="00FE6382" w:rsidP="00764F55">
      <w:pPr>
        <w:rPr>
          <w:rFonts w:ascii="Aptos" w:hAnsi="Aptos"/>
          <w:noProof/>
          <w:sz w:val="24"/>
          <w:szCs w:val="24"/>
        </w:rPr>
      </w:pPr>
    </w:p>
    <w:p w14:paraId="55292AC5" w14:textId="747774FF" w:rsidR="00FE6382" w:rsidRPr="003B12CD" w:rsidRDefault="00FE6382" w:rsidP="00764F55">
      <w:pPr>
        <w:rPr>
          <w:rFonts w:ascii="Aptos" w:hAnsi="Aptos"/>
          <w:noProof/>
          <w:sz w:val="24"/>
          <w:szCs w:val="24"/>
        </w:rPr>
      </w:pPr>
    </w:p>
    <w:p w14:paraId="2105081B" w14:textId="37307EED" w:rsidR="00FE6382" w:rsidRPr="003B12CD" w:rsidRDefault="00FE6382" w:rsidP="00764F55">
      <w:pPr>
        <w:rPr>
          <w:rFonts w:ascii="Aptos" w:hAnsi="Aptos"/>
          <w:noProof/>
          <w:sz w:val="24"/>
          <w:szCs w:val="24"/>
        </w:rPr>
      </w:pPr>
    </w:p>
    <w:p w14:paraId="77E52379" w14:textId="0F174E03" w:rsidR="00FE6382" w:rsidRPr="003B12CD" w:rsidRDefault="00FE6382" w:rsidP="00764F55">
      <w:pPr>
        <w:rPr>
          <w:rFonts w:ascii="Aptos" w:hAnsi="Aptos"/>
          <w:noProof/>
          <w:sz w:val="24"/>
          <w:szCs w:val="24"/>
        </w:rPr>
      </w:pPr>
    </w:p>
    <w:p w14:paraId="7F788846" w14:textId="77AF1D90" w:rsidR="00FE6382" w:rsidRPr="003B12CD" w:rsidRDefault="00FE6382" w:rsidP="00764F55">
      <w:pPr>
        <w:rPr>
          <w:rFonts w:ascii="Aptos" w:hAnsi="Aptos"/>
          <w:noProof/>
          <w:sz w:val="24"/>
          <w:szCs w:val="24"/>
        </w:rPr>
      </w:pPr>
    </w:p>
    <w:p w14:paraId="5E6CDC3B" w14:textId="28B09396" w:rsidR="00FE6382" w:rsidRPr="003B12CD" w:rsidRDefault="00FE6382" w:rsidP="00764F55">
      <w:pPr>
        <w:rPr>
          <w:rFonts w:ascii="Aptos" w:hAnsi="Aptos"/>
          <w:noProof/>
          <w:sz w:val="24"/>
          <w:szCs w:val="24"/>
        </w:rPr>
      </w:pPr>
    </w:p>
    <w:p w14:paraId="537911B1" w14:textId="571C01F2" w:rsidR="00FE6382" w:rsidRPr="003B12CD" w:rsidRDefault="00FE6382" w:rsidP="00764F55">
      <w:pPr>
        <w:rPr>
          <w:rFonts w:ascii="Aptos" w:hAnsi="Aptos"/>
          <w:noProof/>
          <w:sz w:val="24"/>
          <w:szCs w:val="24"/>
        </w:rPr>
      </w:pPr>
    </w:p>
    <w:p w14:paraId="6BB70A30" w14:textId="4945F67A" w:rsidR="00FE6382" w:rsidRPr="003B12CD" w:rsidRDefault="00FE6382" w:rsidP="00764F55">
      <w:pPr>
        <w:rPr>
          <w:rFonts w:ascii="Aptos" w:hAnsi="Aptos"/>
          <w:noProof/>
          <w:sz w:val="24"/>
          <w:szCs w:val="24"/>
        </w:rPr>
      </w:pPr>
    </w:p>
    <w:p w14:paraId="207EF5F0" w14:textId="20583E80" w:rsidR="00E2127D" w:rsidRDefault="00E2127D">
      <w:pPr>
        <w:spacing w:after="0" w:line="240" w:lineRule="auto"/>
        <w:rPr>
          <w:rFonts w:ascii="Aptos" w:hAnsi="Aptos"/>
          <w:noProof/>
          <w:sz w:val="24"/>
          <w:szCs w:val="24"/>
        </w:rPr>
      </w:pPr>
      <w:r>
        <w:rPr>
          <w:rFonts w:ascii="Aptos" w:hAnsi="Aptos"/>
          <w:noProof/>
          <w:sz w:val="24"/>
          <w:szCs w:val="24"/>
        </w:rPr>
        <w:br w:type="page"/>
      </w:r>
    </w:p>
    <w:p w14:paraId="3F9C5F0D" w14:textId="45778E68" w:rsidR="00E2127D" w:rsidRDefault="00C02164">
      <w:pPr>
        <w:spacing w:after="0" w:line="240" w:lineRule="auto"/>
        <w:rPr>
          <w:rFonts w:ascii="Aptos" w:hAnsi="Aptos"/>
          <w:noProof/>
          <w:sz w:val="24"/>
          <w:szCs w:val="24"/>
        </w:rPr>
      </w:pPr>
      <w:r w:rsidRPr="003B12CD">
        <w:rPr>
          <w:rFonts w:ascii="Aptos" w:hAnsi="Aptos"/>
          <w:noProof/>
          <w:sz w:val="24"/>
          <w:szCs w:val="24"/>
        </w:rPr>
        <w:lastRenderedPageBreak/>
        <mc:AlternateContent>
          <mc:Choice Requires="wps">
            <w:drawing>
              <wp:anchor distT="0" distB="0" distL="114300" distR="114300" simplePos="0" relativeHeight="251675648" behindDoc="0" locked="0" layoutInCell="1" allowOverlap="1" wp14:anchorId="26FD51A6" wp14:editId="747FB43A">
                <wp:simplePos x="0" y="0"/>
                <wp:positionH relativeFrom="margin">
                  <wp:posOffset>1863271</wp:posOffset>
                </wp:positionH>
                <wp:positionV relativeFrom="paragraph">
                  <wp:posOffset>3274332</wp:posOffset>
                </wp:positionV>
                <wp:extent cx="4450080" cy="521970"/>
                <wp:effectExtent l="0" t="0" r="7620" b="0"/>
                <wp:wrapNone/>
                <wp:docPr id="2128310053" name="Text Box 3"/>
                <wp:cNvGraphicFramePr/>
                <a:graphic xmlns:a="http://schemas.openxmlformats.org/drawingml/2006/main">
                  <a:graphicData uri="http://schemas.microsoft.com/office/word/2010/wordprocessingShape">
                    <wps:wsp>
                      <wps:cNvSpPr txBox="1"/>
                      <wps:spPr>
                        <a:xfrm>
                          <a:off x="0" y="0"/>
                          <a:ext cx="4450080" cy="521970"/>
                        </a:xfrm>
                        <a:prstGeom prst="rect">
                          <a:avLst/>
                        </a:prstGeom>
                        <a:solidFill>
                          <a:schemeClr val="lt1"/>
                        </a:solidFill>
                        <a:ln w="6350">
                          <a:noFill/>
                        </a:ln>
                      </wps:spPr>
                      <wps:txbx>
                        <w:txbxContent>
                          <w:p w14:paraId="426BD306" w14:textId="06B2D988" w:rsidR="00FE6382" w:rsidRDefault="00FE6382">
                            <w:r>
                              <w:t>You can select Print to Printer or Print to PDF 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FD51A6" id="Text Box 3" o:spid="_x0000_s1061" type="#_x0000_t202" style="position:absolute;margin-left:146.7pt;margin-top:257.8pt;width:350.4pt;height:41.1pt;z-index:251675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" fillcolor="white [3201]" stroked="f" strokeweight=".5pt">
                <v:textbox>
                  <w:txbxContent>
                    <w:p w14:paraId="426BD306" w14:textId="06B2D988" w:rsidR="00FE6382" w:rsidRDefault="00FE6382">
                      <w:r>
                        <w:t>You can select Print to Printer or Print to PDF File</w:t>
                      </w:r>
                    </w:p>
                  </w:txbxContent>
                </v:textbox>
                <w10:wrap anchorx="margin"/>
              </v:shape>
            </w:pict>
          </mc:Fallback>
        </mc:AlternateContent>
      </w:r>
      <w:r w:rsidRPr="003B12CD">
        <w:rPr>
          <w:rFonts w:ascii="Aptos" w:hAnsi="Aptos"/>
          <w:noProof/>
          <w:sz w:val="24"/>
          <w:szCs w:val="24"/>
        </w:rPr>
        <w:drawing>
          <wp:anchor distT="0" distB="0" distL="114300" distR="114300" simplePos="0" relativeHeight="251659264" behindDoc="0" locked="0" layoutInCell="1" allowOverlap="1" wp14:anchorId="779D5592" wp14:editId="1E7654DD">
            <wp:simplePos x="0" y="0"/>
            <wp:positionH relativeFrom="margin">
              <wp:align>center</wp:align>
            </wp:positionH>
            <wp:positionV relativeFrom="paragraph">
              <wp:posOffset>3752759</wp:posOffset>
            </wp:positionV>
            <wp:extent cx="7525132" cy="2177143"/>
            <wp:effectExtent l="0" t="0" r="0" b="0"/>
            <wp:wrapNone/>
            <wp:docPr id="1916635198" name="Picture 1" descr="screenshot inside the certification type section of the application with the print  buttons circl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635198" name="Picture 1" descr="screenshot inside the certification type section of the application with the print  buttons circled in r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25132" cy="2177143"/>
                    </a:xfrm>
                    <a:prstGeom prst="rect">
                      <a:avLst/>
                    </a:prstGeom>
                  </pic:spPr>
                </pic:pic>
              </a:graphicData>
            </a:graphic>
            <wp14:sizeRelH relativeFrom="margin">
              <wp14:pctWidth>0</wp14:pctWidth>
            </wp14:sizeRelH>
            <wp14:sizeRelV relativeFrom="margin">
              <wp14:pctHeight>0</wp14:pctHeight>
            </wp14:sizeRelV>
          </wp:anchor>
        </w:drawing>
      </w:r>
      <w:r w:rsidRPr="003B12CD">
        <w:rPr>
          <w:rFonts w:ascii="Aptos" w:hAnsi="Aptos"/>
          <w:noProof/>
          <w:sz w:val="24"/>
          <w:szCs w:val="24"/>
        </w:rPr>
        <w:drawing>
          <wp:anchor distT="0" distB="0" distL="114300" distR="114300" simplePos="0" relativeHeight="251704320" behindDoc="1" locked="0" layoutInCell="1" allowOverlap="1" wp14:anchorId="2568019B" wp14:editId="54F47D1C">
            <wp:simplePos x="0" y="0"/>
            <wp:positionH relativeFrom="column">
              <wp:posOffset>609328</wp:posOffset>
            </wp:positionH>
            <wp:positionV relativeFrom="paragraph">
              <wp:posOffset>844550</wp:posOffset>
            </wp:positionV>
            <wp:extent cx="6877685" cy="2220595"/>
            <wp:effectExtent l="0" t="0" r="0" b="8255"/>
            <wp:wrapTight wrapText="bothSides">
              <wp:wrapPolygon edited="0">
                <wp:start x="0" y="0"/>
                <wp:lineTo x="0" y="19642"/>
                <wp:lineTo x="8735" y="20754"/>
                <wp:lineTo x="9094" y="21495"/>
                <wp:lineTo x="9154" y="21495"/>
                <wp:lineTo x="9991" y="21495"/>
                <wp:lineTo x="10051" y="21495"/>
                <wp:lineTo x="10470" y="20754"/>
                <wp:lineTo x="21538" y="19642"/>
                <wp:lineTo x="21538" y="0"/>
                <wp:lineTo x="0" y="0"/>
              </wp:wrapPolygon>
            </wp:wrapTight>
            <wp:docPr id="1252686498" name="Picture 1" descr="screenshot of the sections and documentation area of the application with the view buttons circl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86498" name="Picture 1" descr="screenshot of the sections and documentation area of the application with the view buttons circled in r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77685" cy="2220595"/>
                    </a:xfrm>
                    <a:prstGeom prst="rect">
                      <a:avLst/>
                    </a:prstGeom>
                  </pic:spPr>
                </pic:pic>
              </a:graphicData>
            </a:graphic>
            <wp14:sizeRelH relativeFrom="margin">
              <wp14:pctWidth>0</wp14:pctWidth>
            </wp14:sizeRelH>
            <wp14:sizeRelV relativeFrom="margin">
              <wp14:pctHeight>0</wp14:pctHeight>
            </wp14:sizeRelV>
          </wp:anchor>
        </w:drawing>
      </w:r>
      <w:r w:rsidR="00E2127D" w:rsidRPr="003B12CD">
        <w:rPr>
          <w:rFonts w:ascii="Aptos" w:hAnsi="Aptos"/>
          <w:noProof/>
          <w:sz w:val="24"/>
          <w:szCs w:val="24"/>
        </w:rPr>
        <mc:AlternateContent>
          <mc:Choice Requires="wps">
            <w:drawing>
              <wp:anchor distT="0" distB="0" distL="114300" distR="114300" simplePos="0" relativeHeight="251692032" behindDoc="0" locked="0" layoutInCell="1" allowOverlap="1" wp14:anchorId="0A167289" wp14:editId="4F2F26CA">
                <wp:simplePos x="0" y="0"/>
                <wp:positionH relativeFrom="margin">
                  <wp:align>center</wp:align>
                </wp:positionH>
                <wp:positionV relativeFrom="paragraph">
                  <wp:posOffset>-3175</wp:posOffset>
                </wp:positionV>
                <wp:extent cx="6412676" cy="760021"/>
                <wp:effectExtent l="0" t="0" r="7620" b="2540"/>
                <wp:wrapNone/>
                <wp:docPr id="887031692" name="Text Box 4"/>
                <wp:cNvGraphicFramePr/>
                <a:graphic xmlns:a="http://schemas.openxmlformats.org/drawingml/2006/main">
                  <a:graphicData uri="http://schemas.microsoft.com/office/word/2010/wordprocessingShape">
                    <wps:wsp>
                      <wps:cNvSpPr txBox="1"/>
                      <wps:spPr>
                        <a:xfrm>
                          <a:off x="0" y="0"/>
                          <a:ext cx="6412676" cy="760021"/>
                        </a:xfrm>
                        <a:prstGeom prst="rect">
                          <a:avLst/>
                        </a:prstGeom>
                        <a:solidFill>
                          <a:schemeClr val="lt1"/>
                        </a:solidFill>
                        <a:ln w="6350">
                          <a:noFill/>
                        </a:ln>
                      </wps:spPr>
                      <wps:txbx>
                        <w:txbxContent>
                          <w:p w14:paraId="4378E3A3" w14:textId="7C64F234" w:rsidR="00FE6382" w:rsidRDefault="00FE6382">
                            <w:r>
                              <w:t>If you don’t want to print the complete application, you can print just the section you want by selecting the View button for that section of the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167289" id="Text Box 4" o:spid="_x0000_s1062" type="#_x0000_t202" style="position:absolute;margin-left:0;margin-top:-.25pt;width:504.95pt;height:59.85pt;z-index:2516920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" fillcolor="white [3201]" stroked="f" strokeweight=".5pt">
                <v:textbox>
                  <w:txbxContent>
                    <w:p w14:paraId="4378E3A3" w14:textId="7C64F234" w:rsidR="00FE6382" w:rsidRDefault="00FE6382">
                      <w:r>
                        <w:t>If you don’t want to print the complete application, you can print just the section you want by selecting the View button for that section of the application.</w:t>
                      </w:r>
                    </w:p>
                  </w:txbxContent>
                </v:textbox>
                <w10:wrap anchorx="margin"/>
              </v:shape>
            </w:pict>
          </mc:Fallback>
        </mc:AlternateContent>
      </w:r>
      <w:r w:rsidR="00E2127D">
        <w:rPr>
          <w:rFonts w:ascii="Aptos" w:hAnsi="Aptos"/>
          <w:noProof/>
          <w:sz w:val="24"/>
          <w:szCs w:val="24"/>
        </w:rPr>
        <w:br w:type="page"/>
      </w:r>
    </w:p>
    <w:p w14:paraId="18399606" w14:textId="48AA31E8" w:rsidR="00FE6382" w:rsidRPr="003B12CD" w:rsidRDefault="00FE6382" w:rsidP="00764F55">
      <w:pPr>
        <w:rPr>
          <w:rFonts w:ascii="Aptos" w:hAnsi="Aptos"/>
          <w:noProof/>
          <w:sz w:val="24"/>
          <w:szCs w:val="24"/>
        </w:rPr>
      </w:pPr>
    </w:p>
    <w:p w14:paraId="3B9547F8" w14:textId="592445AF" w:rsidR="00FE6382" w:rsidRPr="003B12CD" w:rsidRDefault="001123D7" w:rsidP="00C62F8F">
      <w:pPr>
        <w:pStyle w:val="Heading1"/>
        <w:rPr>
          <w:noProof/>
        </w:rPr>
      </w:pPr>
      <w:r>
        <w:rPr>
          <w:noProof/>
        </w:rPr>
        <w:t>Second option for Printing</w:t>
      </w:r>
    </w:p>
    <w:p w14:paraId="5D0C13E9" w14:textId="50A3D6BE" w:rsidR="00FE6382" w:rsidRPr="003B12CD" w:rsidRDefault="00C62F8F" w:rsidP="00764F55">
      <w:pPr>
        <w:rPr>
          <w:rFonts w:ascii="Aptos" w:hAnsi="Aptos"/>
          <w:noProof/>
          <w:sz w:val="24"/>
          <w:szCs w:val="24"/>
        </w:rPr>
      </w:pPr>
      <w:r w:rsidRPr="003B12CD">
        <w:rPr>
          <w:rFonts w:ascii="Aptos" w:hAnsi="Aptos"/>
          <w:noProof/>
          <w:sz w:val="24"/>
          <w:szCs w:val="24"/>
        </w:rPr>
        <mc:AlternateContent>
          <mc:Choice Requires="wps">
            <w:drawing>
              <wp:anchor distT="0" distB="0" distL="114300" distR="114300" simplePos="0" relativeHeight="251715584" behindDoc="0" locked="0" layoutInCell="1" allowOverlap="1" wp14:anchorId="16AF8761" wp14:editId="2D4A9F1A">
                <wp:simplePos x="0" y="0"/>
                <wp:positionH relativeFrom="margin">
                  <wp:posOffset>87086</wp:posOffset>
                </wp:positionH>
                <wp:positionV relativeFrom="paragraph">
                  <wp:posOffset>192859</wp:posOffset>
                </wp:positionV>
                <wp:extent cx="8142333" cy="534389"/>
                <wp:effectExtent l="0" t="0" r="0" b="0"/>
                <wp:wrapNone/>
                <wp:docPr id="60443448" name="Text Box 5"/>
                <wp:cNvGraphicFramePr/>
                <a:graphic xmlns:a="http://schemas.openxmlformats.org/drawingml/2006/main">
                  <a:graphicData uri="http://schemas.microsoft.com/office/word/2010/wordprocessingShape">
                    <wps:wsp>
                      <wps:cNvSpPr txBox="1"/>
                      <wps:spPr>
                        <a:xfrm>
                          <a:off x="0" y="0"/>
                          <a:ext cx="8142333" cy="534389"/>
                        </a:xfrm>
                        <a:prstGeom prst="rect">
                          <a:avLst/>
                        </a:prstGeom>
                        <a:solidFill>
                          <a:schemeClr val="lt1"/>
                        </a:solidFill>
                        <a:ln w="6350">
                          <a:noFill/>
                        </a:ln>
                      </wps:spPr>
                      <wps:txbx>
                        <w:txbxContent>
                          <w:p w14:paraId="69800EFB" w14:textId="7916C606" w:rsidR="00FE6382" w:rsidRDefault="00FE6382">
                            <w:r>
                              <w:t xml:space="preserve">You </w:t>
                            </w:r>
                            <w:r w:rsidR="004E1438">
                              <w:t>can</w:t>
                            </w:r>
                            <w:r>
                              <w:t xml:space="preserve"> </w:t>
                            </w:r>
                            <w:r w:rsidR="004E1438">
                              <w:t xml:space="preserve">Print This Page or Print to PDF </w:t>
                            </w:r>
                            <w:r>
                              <w:t xml:space="preserve">that </w:t>
                            </w:r>
                            <w:r w:rsidR="004E1438">
                              <w:t>section by using the print options at the bottom of the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F8761" id="Text Box 5" o:spid="_x0000_s1063" type="#_x0000_t202" style="position:absolute;margin-left:6.85pt;margin-top:15.2pt;width:641.15pt;height:42.1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" fillcolor="white [3201]" stroked="f" strokeweight=".5pt">
                <v:textbox>
                  <w:txbxContent>
                    <w:p w14:paraId="69800EFB" w14:textId="7916C606" w:rsidR="00FE6382" w:rsidRDefault="00FE6382">
                      <w:r>
                        <w:t xml:space="preserve">You </w:t>
                      </w:r>
                      <w:r w:rsidR="004E1438">
                        <w:t>can</w:t>
                      </w:r>
                      <w:r>
                        <w:t xml:space="preserve"> </w:t>
                      </w:r>
                      <w:r w:rsidR="004E1438">
                        <w:t xml:space="preserve">Print This Page or Print to PDF </w:t>
                      </w:r>
                      <w:r>
                        <w:t xml:space="preserve">that </w:t>
                      </w:r>
                      <w:r w:rsidR="004E1438">
                        <w:t>section by using the print options at the bottom of the screen.</w:t>
                      </w:r>
                    </w:p>
                  </w:txbxContent>
                </v:textbox>
                <w10:wrap anchorx="margin"/>
              </v:shape>
            </w:pict>
          </mc:Fallback>
        </mc:AlternateContent>
      </w:r>
    </w:p>
    <w:p w14:paraId="2A93A41A" w14:textId="4608B8EA" w:rsidR="00FE6382" w:rsidRPr="003B12CD" w:rsidRDefault="00FE6382" w:rsidP="00764F55">
      <w:pPr>
        <w:rPr>
          <w:rFonts w:ascii="Aptos" w:hAnsi="Aptos"/>
          <w:noProof/>
          <w:sz w:val="24"/>
          <w:szCs w:val="24"/>
        </w:rPr>
      </w:pPr>
    </w:p>
    <w:p w14:paraId="358FB450" w14:textId="2FCEB923" w:rsidR="00FE6382" w:rsidRPr="003B12CD" w:rsidRDefault="00C62F8F" w:rsidP="00764F55">
      <w:pPr>
        <w:rPr>
          <w:rFonts w:ascii="Aptos" w:hAnsi="Aptos"/>
          <w:noProof/>
          <w:sz w:val="24"/>
          <w:szCs w:val="24"/>
        </w:rPr>
      </w:pPr>
      <w:r w:rsidRPr="003B12CD">
        <w:rPr>
          <w:rFonts w:ascii="Aptos" w:hAnsi="Aptos"/>
          <w:noProof/>
          <w:sz w:val="24"/>
          <w:szCs w:val="24"/>
        </w:rPr>
        <w:drawing>
          <wp:anchor distT="0" distB="0" distL="114300" distR="114300" simplePos="0" relativeHeight="251734016" behindDoc="0" locked="0" layoutInCell="1" allowOverlap="1" wp14:anchorId="508BE04D" wp14:editId="2AF2FD71">
            <wp:simplePos x="0" y="0"/>
            <wp:positionH relativeFrom="margin">
              <wp:posOffset>-121920</wp:posOffset>
            </wp:positionH>
            <wp:positionV relativeFrom="paragraph">
              <wp:posOffset>353060</wp:posOffset>
            </wp:positionV>
            <wp:extent cx="8651240" cy="3161030"/>
            <wp:effectExtent l="0" t="0" r="0" b="1270"/>
            <wp:wrapNone/>
            <wp:docPr id="1469223525" name="Picture 1" descr="screenshot showing an alternative way to print information on the screen.  Print buttons located at the bottom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223525" name="Picture 1" descr="screenshot showing an alternative way to print information on the screen.  Print buttons located at the bottom of the scree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651240" cy="3161030"/>
                    </a:xfrm>
                    <a:prstGeom prst="rect">
                      <a:avLst/>
                    </a:prstGeom>
                  </pic:spPr>
                </pic:pic>
              </a:graphicData>
            </a:graphic>
            <wp14:sizeRelH relativeFrom="margin">
              <wp14:pctWidth>0</wp14:pctWidth>
            </wp14:sizeRelH>
            <wp14:sizeRelV relativeFrom="margin">
              <wp14:pctHeight>0</wp14:pctHeight>
            </wp14:sizeRelV>
          </wp:anchor>
        </w:drawing>
      </w:r>
    </w:p>
    <w:p w14:paraId="0CE9E97F" w14:textId="3AB0E85B" w:rsidR="00FE6382" w:rsidRPr="003B12CD" w:rsidRDefault="00FE6382" w:rsidP="00764F55">
      <w:pPr>
        <w:rPr>
          <w:rFonts w:ascii="Aptos" w:hAnsi="Aptos"/>
          <w:noProof/>
          <w:sz w:val="24"/>
          <w:szCs w:val="24"/>
        </w:rPr>
      </w:pPr>
    </w:p>
    <w:sectPr w:rsidR="00FE6382" w:rsidRPr="003B12CD" w:rsidSect="00804EBF">
      <w:footerReference w:type="default" r:id="rId15"/>
      <w:pgSz w:w="15840" w:h="12240" w:orient="landscape" w:code="1"/>
      <w:pgMar w:top="1440" w:right="1440" w:bottom="1440" w:left="1440" w:header="720" w:footer="432" w:gutter="0"/>
      <w:pgNumType w:start="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F67048" w14:textId="77777777" w:rsidR="00082B85" w:rsidRDefault="00082B85" w:rsidP="00386F57">
      <w:pPr>
        <w:spacing w:after="0" w:line="240" w:lineRule="auto"/>
      </w:pPr>
      <w:r>
        <w:separator/>
      </w:r>
    </w:p>
  </w:endnote>
  <w:endnote w:type="continuationSeparator" w:id="0">
    <w:p w14:paraId="55CA5393" w14:textId="77777777" w:rsidR="00082B85" w:rsidRDefault="00082B85" w:rsidP="00386F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w Cen MT">
    <w:altName w:val="Tw Cen MT"/>
    <w:panose1 w:val="020B0602020104020603"/>
    <w:charset w:val="00"/>
    <w:family w:val="swiss"/>
    <w:pitch w:val="variable"/>
    <w:sig w:usb0="00000007" w:usb1="00000000" w:usb2="00000000" w:usb3="00000000" w:csb0="00000003"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F60AC" w14:textId="1A19C905" w:rsidR="00C94341" w:rsidRDefault="00C94341" w:rsidP="00C94341">
    <w:pPr>
      <w:pStyle w:val="Footer"/>
      <w:jc w:val="right"/>
    </w:pP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C66DBD" w14:textId="77777777" w:rsidR="00082B85" w:rsidRDefault="00082B85" w:rsidP="00386F57">
      <w:pPr>
        <w:spacing w:after="0" w:line="240" w:lineRule="auto"/>
      </w:pPr>
      <w:r>
        <w:separator/>
      </w:r>
    </w:p>
  </w:footnote>
  <w:footnote w:type="continuationSeparator" w:id="0">
    <w:p w14:paraId="7C7FD591" w14:textId="77777777" w:rsidR="00082B85" w:rsidRDefault="00082B85" w:rsidP="00386F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9A3500"/>
    <w:multiLevelType w:val="hybridMultilevel"/>
    <w:tmpl w:val="149015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55F1722"/>
    <w:multiLevelType w:val="hybridMultilevel"/>
    <w:tmpl w:val="58B8EB6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81233760">
    <w:abstractNumId w:val="0"/>
  </w:num>
  <w:num w:numId="2" w16cid:durableId="3799407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B85"/>
    <w:rsid w:val="00002C9F"/>
    <w:rsid w:val="000063CA"/>
    <w:rsid w:val="00006CAA"/>
    <w:rsid w:val="00013268"/>
    <w:rsid w:val="00013DDC"/>
    <w:rsid w:val="00014DB1"/>
    <w:rsid w:val="00017B2A"/>
    <w:rsid w:val="000203CB"/>
    <w:rsid w:val="0002260F"/>
    <w:rsid w:val="00022FC6"/>
    <w:rsid w:val="000305CC"/>
    <w:rsid w:val="00042AB9"/>
    <w:rsid w:val="0005135A"/>
    <w:rsid w:val="0005386B"/>
    <w:rsid w:val="000607F4"/>
    <w:rsid w:val="00065DF4"/>
    <w:rsid w:val="00065E11"/>
    <w:rsid w:val="00067F2B"/>
    <w:rsid w:val="0008071D"/>
    <w:rsid w:val="000818DF"/>
    <w:rsid w:val="00082B85"/>
    <w:rsid w:val="00085187"/>
    <w:rsid w:val="000853C4"/>
    <w:rsid w:val="000863CB"/>
    <w:rsid w:val="0008683F"/>
    <w:rsid w:val="00092434"/>
    <w:rsid w:val="00095EB1"/>
    <w:rsid w:val="000976E3"/>
    <w:rsid w:val="000A4534"/>
    <w:rsid w:val="000A7EDF"/>
    <w:rsid w:val="000B49C6"/>
    <w:rsid w:val="000B63EE"/>
    <w:rsid w:val="000C0B8D"/>
    <w:rsid w:val="000C77AC"/>
    <w:rsid w:val="000D15F1"/>
    <w:rsid w:val="000E6854"/>
    <w:rsid w:val="000F110D"/>
    <w:rsid w:val="000F41D8"/>
    <w:rsid w:val="000F57F5"/>
    <w:rsid w:val="00105710"/>
    <w:rsid w:val="00110C98"/>
    <w:rsid w:val="0011190C"/>
    <w:rsid w:val="001123D7"/>
    <w:rsid w:val="00112C21"/>
    <w:rsid w:val="00112C9B"/>
    <w:rsid w:val="00114076"/>
    <w:rsid w:val="001164B2"/>
    <w:rsid w:val="0012187B"/>
    <w:rsid w:val="00123D26"/>
    <w:rsid w:val="001256F5"/>
    <w:rsid w:val="00127EE9"/>
    <w:rsid w:val="00146528"/>
    <w:rsid w:val="001477C0"/>
    <w:rsid w:val="00151167"/>
    <w:rsid w:val="0015125A"/>
    <w:rsid w:val="00152A90"/>
    <w:rsid w:val="0015337E"/>
    <w:rsid w:val="0015397F"/>
    <w:rsid w:val="0015729A"/>
    <w:rsid w:val="00160162"/>
    <w:rsid w:val="00171833"/>
    <w:rsid w:val="00172E2A"/>
    <w:rsid w:val="00180BE2"/>
    <w:rsid w:val="0018225F"/>
    <w:rsid w:val="00184C06"/>
    <w:rsid w:val="00187103"/>
    <w:rsid w:val="00187FC1"/>
    <w:rsid w:val="00191896"/>
    <w:rsid w:val="00196FA9"/>
    <w:rsid w:val="00197CEF"/>
    <w:rsid w:val="001A1561"/>
    <w:rsid w:val="001A42B8"/>
    <w:rsid w:val="001A51C2"/>
    <w:rsid w:val="001A7ACF"/>
    <w:rsid w:val="001B079E"/>
    <w:rsid w:val="001B19DA"/>
    <w:rsid w:val="001B5103"/>
    <w:rsid w:val="001C725E"/>
    <w:rsid w:val="001D1E8B"/>
    <w:rsid w:val="001E3ADC"/>
    <w:rsid w:val="001E51E0"/>
    <w:rsid w:val="001F0C12"/>
    <w:rsid w:val="001F0DED"/>
    <w:rsid w:val="001F3916"/>
    <w:rsid w:val="001F50A4"/>
    <w:rsid w:val="001F5757"/>
    <w:rsid w:val="001F5E35"/>
    <w:rsid w:val="00200AD9"/>
    <w:rsid w:val="00217DBE"/>
    <w:rsid w:val="00222328"/>
    <w:rsid w:val="00223B65"/>
    <w:rsid w:val="00223FFC"/>
    <w:rsid w:val="0022502B"/>
    <w:rsid w:val="00226BB8"/>
    <w:rsid w:val="00231403"/>
    <w:rsid w:val="002325B6"/>
    <w:rsid w:val="00235FE2"/>
    <w:rsid w:val="002370B2"/>
    <w:rsid w:val="002377F5"/>
    <w:rsid w:val="00247ED2"/>
    <w:rsid w:val="0025746C"/>
    <w:rsid w:val="0025775D"/>
    <w:rsid w:val="00272007"/>
    <w:rsid w:val="002741F3"/>
    <w:rsid w:val="00274D5E"/>
    <w:rsid w:val="00277ED6"/>
    <w:rsid w:val="00281EF7"/>
    <w:rsid w:val="002A441A"/>
    <w:rsid w:val="002B5CC6"/>
    <w:rsid w:val="002B5D76"/>
    <w:rsid w:val="002C0952"/>
    <w:rsid w:val="002C440C"/>
    <w:rsid w:val="002C5DDD"/>
    <w:rsid w:val="002C72D8"/>
    <w:rsid w:val="002D0490"/>
    <w:rsid w:val="002D06CB"/>
    <w:rsid w:val="002D5748"/>
    <w:rsid w:val="002E068A"/>
    <w:rsid w:val="002E10E3"/>
    <w:rsid w:val="002E466F"/>
    <w:rsid w:val="002E5E2F"/>
    <w:rsid w:val="002E6A80"/>
    <w:rsid w:val="002F5450"/>
    <w:rsid w:val="00301B86"/>
    <w:rsid w:val="0030219D"/>
    <w:rsid w:val="00304CA8"/>
    <w:rsid w:val="00315851"/>
    <w:rsid w:val="0032286B"/>
    <w:rsid w:val="003230C7"/>
    <w:rsid w:val="0032635F"/>
    <w:rsid w:val="00330AD6"/>
    <w:rsid w:val="00333712"/>
    <w:rsid w:val="00333D9E"/>
    <w:rsid w:val="0034202F"/>
    <w:rsid w:val="003445DA"/>
    <w:rsid w:val="00344AE8"/>
    <w:rsid w:val="00347449"/>
    <w:rsid w:val="003476E0"/>
    <w:rsid w:val="00357B47"/>
    <w:rsid w:val="00374299"/>
    <w:rsid w:val="003814E2"/>
    <w:rsid w:val="00386F57"/>
    <w:rsid w:val="00391D3C"/>
    <w:rsid w:val="0039254A"/>
    <w:rsid w:val="00392ADF"/>
    <w:rsid w:val="0039623C"/>
    <w:rsid w:val="00396594"/>
    <w:rsid w:val="0039745D"/>
    <w:rsid w:val="003B0146"/>
    <w:rsid w:val="003B12CD"/>
    <w:rsid w:val="003B284E"/>
    <w:rsid w:val="003B729B"/>
    <w:rsid w:val="003B7ACE"/>
    <w:rsid w:val="003C2514"/>
    <w:rsid w:val="003D18B3"/>
    <w:rsid w:val="003D7D5A"/>
    <w:rsid w:val="003E217B"/>
    <w:rsid w:val="003E3FC9"/>
    <w:rsid w:val="003E5A28"/>
    <w:rsid w:val="003E5DD4"/>
    <w:rsid w:val="003F222D"/>
    <w:rsid w:val="003F48E6"/>
    <w:rsid w:val="003F5203"/>
    <w:rsid w:val="003F7997"/>
    <w:rsid w:val="00404D5B"/>
    <w:rsid w:val="00405723"/>
    <w:rsid w:val="00405DB3"/>
    <w:rsid w:val="00407D2F"/>
    <w:rsid w:val="00410EC6"/>
    <w:rsid w:val="0041655F"/>
    <w:rsid w:val="00417C9D"/>
    <w:rsid w:val="00421174"/>
    <w:rsid w:val="00421B56"/>
    <w:rsid w:val="004266A9"/>
    <w:rsid w:val="00426C61"/>
    <w:rsid w:val="00432477"/>
    <w:rsid w:val="00440E10"/>
    <w:rsid w:val="00441DC9"/>
    <w:rsid w:val="00443634"/>
    <w:rsid w:val="004621EF"/>
    <w:rsid w:val="00463C13"/>
    <w:rsid w:val="0047153B"/>
    <w:rsid w:val="00474496"/>
    <w:rsid w:val="004771DD"/>
    <w:rsid w:val="0048008F"/>
    <w:rsid w:val="0048606E"/>
    <w:rsid w:val="004916E9"/>
    <w:rsid w:val="00495789"/>
    <w:rsid w:val="00497046"/>
    <w:rsid w:val="00497981"/>
    <w:rsid w:val="004A0A7B"/>
    <w:rsid w:val="004A1E02"/>
    <w:rsid w:val="004A4438"/>
    <w:rsid w:val="004A5C88"/>
    <w:rsid w:val="004B1BE7"/>
    <w:rsid w:val="004B1F6E"/>
    <w:rsid w:val="004B3890"/>
    <w:rsid w:val="004B7717"/>
    <w:rsid w:val="004C05C9"/>
    <w:rsid w:val="004C43E1"/>
    <w:rsid w:val="004C5EFB"/>
    <w:rsid w:val="004C7A3B"/>
    <w:rsid w:val="004D034F"/>
    <w:rsid w:val="004E1438"/>
    <w:rsid w:val="004E3364"/>
    <w:rsid w:val="004E3CC8"/>
    <w:rsid w:val="004E7435"/>
    <w:rsid w:val="004F3A0A"/>
    <w:rsid w:val="004F4F8B"/>
    <w:rsid w:val="004F6250"/>
    <w:rsid w:val="00502973"/>
    <w:rsid w:val="00504F9F"/>
    <w:rsid w:val="00506685"/>
    <w:rsid w:val="005073E0"/>
    <w:rsid w:val="00507BA7"/>
    <w:rsid w:val="00531315"/>
    <w:rsid w:val="0053296A"/>
    <w:rsid w:val="00541105"/>
    <w:rsid w:val="005448AB"/>
    <w:rsid w:val="00552583"/>
    <w:rsid w:val="0055403C"/>
    <w:rsid w:val="005559B0"/>
    <w:rsid w:val="0055609A"/>
    <w:rsid w:val="0056082A"/>
    <w:rsid w:val="00562B75"/>
    <w:rsid w:val="0056361A"/>
    <w:rsid w:val="0056642D"/>
    <w:rsid w:val="00573E12"/>
    <w:rsid w:val="00575433"/>
    <w:rsid w:val="00581250"/>
    <w:rsid w:val="0058246A"/>
    <w:rsid w:val="00584AC6"/>
    <w:rsid w:val="00587188"/>
    <w:rsid w:val="005877BC"/>
    <w:rsid w:val="00590B7B"/>
    <w:rsid w:val="00593223"/>
    <w:rsid w:val="00595319"/>
    <w:rsid w:val="0059565D"/>
    <w:rsid w:val="005A4B69"/>
    <w:rsid w:val="005A52E4"/>
    <w:rsid w:val="005A5AEE"/>
    <w:rsid w:val="005A642B"/>
    <w:rsid w:val="005B29DC"/>
    <w:rsid w:val="005B418A"/>
    <w:rsid w:val="005C00F3"/>
    <w:rsid w:val="005C43AF"/>
    <w:rsid w:val="005C503B"/>
    <w:rsid w:val="005C6449"/>
    <w:rsid w:val="005D7302"/>
    <w:rsid w:val="005E26D5"/>
    <w:rsid w:val="005E6C30"/>
    <w:rsid w:val="005F61BC"/>
    <w:rsid w:val="006033C7"/>
    <w:rsid w:val="00610453"/>
    <w:rsid w:val="0061076F"/>
    <w:rsid w:val="006129DD"/>
    <w:rsid w:val="00613F54"/>
    <w:rsid w:val="00614CD9"/>
    <w:rsid w:val="00616079"/>
    <w:rsid w:val="00616532"/>
    <w:rsid w:val="0062341D"/>
    <w:rsid w:val="00627EC4"/>
    <w:rsid w:val="0063456D"/>
    <w:rsid w:val="00636AFC"/>
    <w:rsid w:val="00645279"/>
    <w:rsid w:val="006471A4"/>
    <w:rsid w:val="0064799E"/>
    <w:rsid w:val="00655355"/>
    <w:rsid w:val="00655CEF"/>
    <w:rsid w:val="00662EB6"/>
    <w:rsid w:val="00664E1E"/>
    <w:rsid w:val="00675854"/>
    <w:rsid w:val="00676A4C"/>
    <w:rsid w:val="00676FD2"/>
    <w:rsid w:val="00680E32"/>
    <w:rsid w:val="006828B6"/>
    <w:rsid w:val="00683C6B"/>
    <w:rsid w:val="00684131"/>
    <w:rsid w:val="006869A5"/>
    <w:rsid w:val="00690F7D"/>
    <w:rsid w:val="00691BBD"/>
    <w:rsid w:val="006949AF"/>
    <w:rsid w:val="006963B6"/>
    <w:rsid w:val="00696F9C"/>
    <w:rsid w:val="006978E3"/>
    <w:rsid w:val="006A48D4"/>
    <w:rsid w:val="006A7355"/>
    <w:rsid w:val="006B15B8"/>
    <w:rsid w:val="006B5947"/>
    <w:rsid w:val="006B7A9F"/>
    <w:rsid w:val="006D0C37"/>
    <w:rsid w:val="006D0F02"/>
    <w:rsid w:val="006D14A1"/>
    <w:rsid w:val="006D4958"/>
    <w:rsid w:val="006E0A8F"/>
    <w:rsid w:val="006E1D7F"/>
    <w:rsid w:val="006E33CC"/>
    <w:rsid w:val="006E431D"/>
    <w:rsid w:val="006E548C"/>
    <w:rsid w:val="007002B9"/>
    <w:rsid w:val="00704C43"/>
    <w:rsid w:val="00705A1B"/>
    <w:rsid w:val="007074BA"/>
    <w:rsid w:val="00713229"/>
    <w:rsid w:val="0071583E"/>
    <w:rsid w:val="00715C16"/>
    <w:rsid w:val="00717D33"/>
    <w:rsid w:val="00720EA2"/>
    <w:rsid w:val="007230E2"/>
    <w:rsid w:val="00724F82"/>
    <w:rsid w:val="00726B94"/>
    <w:rsid w:val="007355AA"/>
    <w:rsid w:val="0073797A"/>
    <w:rsid w:val="0074032C"/>
    <w:rsid w:val="007510D0"/>
    <w:rsid w:val="0076115C"/>
    <w:rsid w:val="00762B8D"/>
    <w:rsid w:val="00764F55"/>
    <w:rsid w:val="00765E7E"/>
    <w:rsid w:val="007714B4"/>
    <w:rsid w:val="00775408"/>
    <w:rsid w:val="00775EC5"/>
    <w:rsid w:val="00777F95"/>
    <w:rsid w:val="007832FA"/>
    <w:rsid w:val="007869AB"/>
    <w:rsid w:val="007900E3"/>
    <w:rsid w:val="00794136"/>
    <w:rsid w:val="007A0071"/>
    <w:rsid w:val="007A3A2F"/>
    <w:rsid w:val="007B09E5"/>
    <w:rsid w:val="007C2E4A"/>
    <w:rsid w:val="007C3995"/>
    <w:rsid w:val="007C5685"/>
    <w:rsid w:val="007D2590"/>
    <w:rsid w:val="007D25FB"/>
    <w:rsid w:val="007D3557"/>
    <w:rsid w:val="007D585C"/>
    <w:rsid w:val="007D6395"/>
    <w:rsid w:val="007E1B6F"/>
    <w:rsid w:val="007E3EA6"/>
    <w:rsid w:val="007E4B05"/>
    <w:rsid w:val="007F00F8"/>
    <w:rsid w:val="007F3E30"/>
    <w:rsid w:val="00800B87"/>
    <w:rsid w:val="008016B2"/>
    <w:rsid w:val="008028ED"/>
    <w:rsid w:val="0080418D"/>
    <w:rsid w:val="00804EBF"/>
    <w:rsid w:val="00807247"/>
    <w:rsid w:val="00811444"/>
    <w:rsid w:val="008161B6"/>
    <w:rsid w:val="0081669F"/>
    <w:rsid w:val="008217A8"/>
    <w:rsid w:val="00823BDA"/>
    <w:rsid w:val="008270BD"/>
    <w:rsid w:val="00830A75"/>
    <w:rsid w:val="00832767"/>
    <w:rsid w:val="008345DC"/>
    <w:rsid w:val="00840BB5"/>
    <w:rsid w:val="00842232"/>
    <w:rsid w:val="0084438A"/>
    <w:rsid w:val="00845952"/>
    <w:rsid w:val="00850105"/>
    <w:rsid w:val="00851792"/>
    <w:rsid w:val="00857FA9"/>
    <w:rsid w:val="00861013"/>
    <w:rsid w:val="008632F9"/>
    <w:rsid w:val="00864AF8"/>
    <w:rsid w:val="00865E15"/>
    <w:rsid w:val="00874E40"/>
    <w:rsid w:val="00880304"/>
    <w:rsid w:val="00881F01"/>
    <w:rsid w:val="00885E29"/>
    <w:rsid w:val="008860C8"/>
    <w:rsid w:val="008861DF"/>
    <w:rsid w:val="00887889"/>
    <w:rsid w:val="00890758"/>
    <w:rsid w:val="008A3779"/>
    <w:rsid w:val="008A6554"/>
    <w:rsid w:val="008A7C50"/>
    <w:rsid w:val="008B60DD"/>
    <w:rsid w:val="008C25F8"/>
    <w:rsid w:val="008C5C32"/>
    <w:rsid w:val="008C6D62"/>
    <w:rsid w:val="008D4392"/>
    <w:rsid w:val="008D4AFD"/>
    <w:rsid w:val="008E55D0"/>
    <w:rsid w:val="008E6FCE"/>
    <w:rsid w:val="00900AC4"/>
    <w:rsid w:val="00903483"/>
    <w:rsid w:val="009046D9"/>
    <w:rsid w:val="00910A9E"/>
    <w:rsid w:val="00910FED"/>
    <w:rsid w:val="00911070"/>
    <w:rsid w:val="009213A3"/>
    <w:rsid w:val="00921F07"/>
    <w:rsid w:val="00923962"/>
    <w:rsid w:val="009241E5"/>
    <w:rsid w:val="00931197"/>
    <w:rsid w:val="00931573"/>
    <w:rsid w:val="00936B73"/>
    <w:rsid w:val="00945312"/>
    <w:rsid w:val="009456FB"/>
    <w:rsid w:val="009466B1"/>
    <w:rsid w:val="00955261"/>
    <w:rsid w:val="00960F27"/>
    <w:rsid w:val="00962591"/>
    <w:rsid w:val="00962677"/>
    <w:rsid w:val="00965181"/>
    <w:rsid w:val="00966EC9"/>
    <w:rsid w:val="00971316"/>
    <w:rsid w:val="0097492E"/>
    <w:rsid w:val="00975979"/>
    <w:rsid w:val="00982770"/>
    <w:rsid w:val="00984933"/>
    <w:rsid w:val="009A4A32"/>
    <w:rsid w:val="009A73BB"/>
    <w:rsid w:val="009B2056"/>
    <w:rsid w:val="009B2083"/>
    <w:rsid w:val="009C042F"/>
    <w:rsid w:val="009C2C4B"/>
    <w:rsid w:val="009C3913"/>
    <w:rsid w:val="009C478C"/>
    <w:rsid w:val="009C75C0"/>
    <w:rsid w:val="009C787D"/>
    <w:rsid w:val="009D70CC"/>
    <w:rsid w:val="009E0736"/>
    <w:rsid w:val="009E20AB"/>
    <w:rsid w:val="009E257F"/>
    <w:rsid w:val="009E2D7D"/>
    <w:rsid w:val="009E5BED"/>
    <w:rsid w:val="00A022D7"/>
    <w:rsid w:val="00A062B7"/>
    <w:rsid w:val="00A076C1"/>
    <w:rsid w:val="00A10FDD"/>
    <w:rsid w:val="00A12795"/>
    <w:rsid w:val="00A14F62"/>
    <w:rsid w:val="00A179A0"/>
    <w:rsid w:val="00A2754E"/>
    <w:rsid w:val="00A278A4"/>
    <w:rsid w:val="00A27B19"/>
    <w:rsid w:val="00A27F1C"/>
    <w:rsid w:val="00A3511F"/>
    <w:rsid w:val="00A3797B"/>
    <w:rsid w:val="00A37F63"/>
    <w:rsid w:val="00A444B2"/>
    <w:rsid w:val="00A46CFD"/>
    <w:rsid w:val="00A4772D"/>
    <w:rsid w:val="00A500FF"/>
    <w:rsid w:val="00A51AB2"/>
    <w:rsid w:val="00A53E45"/>
    <w:rsid w:val="00A549A9"/>
    <w:rsid w:val="00A569FB"/>
    <w:rsid w:val="00A56DFA"/>
    <w:rsid w:val="00A636C4"/>
    <w:rsid w:val="00A652EC"/>
    <w:rsid w:val="00A66C74"/>
    <w:rsid w:val="00A674FC"/>
    <w:rsid w:val="00A70199"/>
    <w:rsid w:val="00A7022D"/>
    <w:rsid w:val="00A72050"/>
    <w:rsid w:val="00A73E69"/>
    <w:rsid w:val="00A7445B"/>
    <w:rsid w:val="00A751B5"/>
    <w:rsid w:val="00A76BA3"/>
    <w:rsid w:val="00A8160A"/>
    <w:rsid w:val="00A90136"/>
    <w:rsid w:val="00A9080F"/>
    <w:rsid w:val="00AA4FA7"/>
    <w:rsid w:val="00AA79DF"/>
    <w:rsid w:val="00AB659F"/>
    <w:rsid w:val="00AB68A2"/>
    <w:rsid w:val="00AC4CB9"/>
    <w:rsid w:val="00AC599C"/>
    <w:rsid w:val="00AD3D78"/>
    <w:rsid w:val="00AD5DC2"/>
    <w:rsid w:val="00AE0174"/>
    <w:rsid w:val="00AE0634"/>
    <w:rsid w:val="00AE2AE1"/>
    <w:rsid w:val="00AE48F8"/>
    <w:rsid w:val="00AF5837"/>
    <w:rsid w:val="00AF62D7"/>
    <w:rsid w:val="00B12AD5"/>
    <w:rsid w:val="00B14AEB"/>
    <w:rsid w:val="00B173F3"/>
    <w:rsid w:val="00B23654"/>
    <w:rsid w:val="00B2728B"/>
    <w:rsid w:val="00B311E9"/>
    <w:rsid w:val="00B31566"/>
    <w:rsid w:val="00B3192F"/>
    <w:rsid w:val="00B36878"/>
    <w:rsid w:val="00B4101C"/>
    <w:rsid w:val="00B4695B"/>
    <w:rsid w:val="00B4742B"/>
    <w:rsid w:val="00B524C8"/>
    <w:rsid w:val="00B55D1A"/>
    <w:rsid w:val="00B6104F"/>
    <w:rsid w:val="00B61329"/>
    <w:rsid w:val="00B615EF"/>
    <w:rsid w:val="00B61F9C"/>
    <w:rsid w:val="00B6358C"/>
    <w:rsid w:val="00B70685"/>
    <w:rsid w:val="00B8244A"/>
    <w:rsid w:val="00B82BC1"/>
    <w:rsid w:val="00B834C2"/>
    <w:rsid w:val="00B87FDD"/>
    <w:rsid w:val="00B90022"/>
    <w:rsid w:val="00BA021D"/>
    <w:rsid w:val="00BA5F66"/>
    <w:rsid w:val="00BA6F51"/>
    <w:rsid w:val="00BC0B99"/>
    <w:rsid w:val="00BC3F80"/>
    <w:rsid w:val="00BC489A"/>
    <w:rsid w:val="00BC6E8F"/>
    <w:rsid w:val="00BD166A"/>
    <w:rsid w:val="00BD2353"/>
    <w:rsid w:val="00BD741E"/>
    <w:rsid w:val="00BE06F9"/>
    <w:rsid w:val="00BE108F"/>
    <w:rsid w:val="00BE186F"/>
    <w:rsid w:val="00BE29F1"/>
    <w:rsid w:val="00BF4B5C"/>
    <w:rsid w:val="00BF7AAA"/>
    <w:rsid w:val="00C02164"/>
    <w:rsid w:val="00C1178E"/>
    <w:rsid w:val="00C13688"/>
    <w:rsid w:val="00C13D9A"/>
    <w:rsid w:val="00C143D4"/>
    <w:rsid w:val="00C234A9"/>
    <w:rsid w:val="00C234E2"/>
    <w:rsid w:val="00C27863"/>
    <w:rsid w:val="00C320F1"/>
    <w:rsid w:val="00C327B2"/>
    <w:rsid w:val="00C3329A"/>
    <w:rsid w:val="00C35E5F"/>
    <w:rsid w:val="00C40C85"/>
    <w:rsid w:val="00C426D1"/>
    <w:rsid w:val="00C43456"/>
    <w:rsid w:val="00C43BAC"/>
    <w:rsid w:val="00C46A61"/>
    <w:rsid w:val="00C50AEA"/>
    <w:rsid w:val="00C54A20"/>
    <w:rsid w:val="00C617CC"/>
    <w:rsid w:val="00C62F8F"/>
    <w:rsid w:val="00C72CA6"/>
    <w:rsid w:val="00C75341"/>
    <w:rsid w:val="00C8026A"/>
    <w:rsid w:val="00C8207A"/>
    <w:rsid w:val="00C820F0"/>
    <w:rsid w:val="00C821FF"/>
    <w:rsid w:val="00C90671"/>
    <w:rsid w:val="00C94341"/>
    <w:rsid w:val="00CA075F"/>
    <w:rsid w:val="00CB020F"/>
    <w:rsid w:val="00CB53E4"/>
    <w:rsid w:val="00CB55B9"/>
    <w:rsid w:val="00CB73AE"/>
    <w:rsid w:val="00CB77E7"/>
    <w:rsid w:val="00CB7FD4"/>
    <w:rsid w:val="00CC0865"/>
    <w:rsid w:val="00CD349C"/>
    <w:rsid w:val="00CD39AC"/>
    <w:rsid w:val="00CD7483"/>
    <w:rsid w:val="00CE74DE"/>
    <w:rsid w:val="00D01EB8"/>
    <w:rsid w:val="00D0236D"/>
    <w:rsid w:val="00D03493"/>
    <w:rsid w:val="00D0606D"/>
    <w:rsid w:val="00D131F1"/>
    <w:rsid w:val="00D178D8"/>
    <w:rsid w:val="00D204D9"/>
    <w:rsid w:val="00D2482B"/>
    <w:rsid w:val="00D25871"/>
    <w:rsid w:val="00D25F03"/>
    <w:rsid w:val="00D2795D"/>
    <w:rsid w:val="00D30A4F"/>
    <w:rsid w:val="00D3675C"/>
    <w:rsid w:val="00D36D2D"/>
    <w:rsid w:val="00D379F9"/>
    <w:rsid w:val="00D45D61"/>
    <w:rsid w:val="00D477D8"/>
    <w:rsid w:val="00D5258D"/>
    <w:rsid w:val="00D73347"/>
    <w:rsid w:val="00D817A7"/>
    <w:rsid w:val="00D82B7B"/>
    <w:rsid w:val="00D90C2B"/>
    <w:rsid w:val="00D95B80"/>
    <w:rsid w:val="00D95FAD"/>
    <w:rsid w:val="00D9796E"/>
    <w:rsid w:val="00D97FCB"/>
    <w:rsid w:val="00DA04B8"/>
    <w:rsid w:val="00DA1BC3"/>
    <w:rsid w:val="00DA38C0"/>
    <w:rsid w:val="00DA53F8"/>
    <w:rsid w:val="00DB0676"/>
    <w:rsid w:val="00DB4253"/>
    <w:rsid w:val="00DB63D7"/>
    <w:rsid w:val="00DB6B13"/>
    <w:rsid w:val="00DC3539"/>
    <w:rsid w:val="00DD5C9B"/>
    <w:rsid w:val="00DD5F09"/>
    <w:rsid w:val="00DE156B"/>
    <w:rsid w:val="00DE1FCA"/>
    <w:rsid w:val="00DE23EE"/>
    <w:rsid w:val="00DE2D1B"/>
    <w:rsid w:val="00DE2D57"/>
    <w:rsid w:val="00DE31ED"/>
    <w:rsid w:val="00DE33BF"/>
    <w:rsid w:val="00DE3DB1"/>
    <w:rsid w:val="00DF2B78"/>
    <w:rsid w:val="00DF2D2F"/>
    <w:rsid w:val="00DF5948"/>
    <w:rsid w:val="00E1001B"/>
    <w:rsid w:val="00E14A0B"/>
    <w:rsid w:val="00E1558F"/>
    <w:rsid w:val="00E2127D"/>
    <w:rsid w:val="00E27C79"/>
    <w:rsid w:val="00E32DF3"/>
    <w:rsid w:val="00E34DF8"/>
    <w:rsid w:val="00E34FFA"/>
    <w:rsid w:val="00E431EA"/>
    <w:rsid w:val="00E46774"/>
    <w:rsid w:val="00E53CCF"/>
    <w:rsid w:val="00E543D5"/>
    <w:rsid w:val="00E579C5"/>
    <w:rsid w:val="00E62FFE"/>
    <w:rsid w:val="00E63E91"/>
    <w:rsid w:val="00E643BA"/>
    <w:rsid w:val="00E6645A"/>
    <w:rsid w:val="00E768A8"/>
    <w:rsid w:val="00E77684"/>
    <w:rsid w:val="00E80BF4"/>
    <w:rsid w:val="00E82DB3"/>
    <w:rsid w:val="00E8679A"/>
    <w:rsid w:val="00E86EA9"/>
    <w:rsid w:val="00E925C1"/>
    <w:rsid w:val="00E93F67"/>
    <w:rsid w:val="00E95C21"/>
    <w:rsid w:val="00EA0343"/>
    <w:rsid w:val="00EA54B6"/>
    <w:rsid w:val="00EB55ED"/>
    <w:rsid w:val="00EC063B"/>
    <w:rsid w:val="00EC3105"/>
    <w:rsid w:val="00EC79CA"/>
    <w:rsid w:val="00ED3770"/>
    <w:rsid w:val="00ED3E1B"/>
    <w:rsid w:val="00EE52C9"/>
    <w:rsid w:val="00EE6BB1"/>
    <w:rsid w:val="00EF14F7"/>
    <w:rsid w:val="00EF1DCB"/>
    <w:rsid w:val="00EF2305"/>
    <w:rsid w:val="00EF2A5E"/>
    <w:rsid w:val="00EF5585"/>
    <w:rsid w:val="00EF5F58"/>
    <w:rsid w:val="00EF61BF"/>
    <w:rsid w:val="00EF6F7B"/>
    <w:rsid w:val="00F0710E"/>
    <w:rsid w:val="00F13907"/>
    <w:rsid w:val="00F15292"/>
    <w:rsid w:val="00F15F6F"/>
    <w:rsid w:val="00F177F8"/>
    <w:rsid w:val="00F220AC"/>
    <w:rsid w:val="00F22BB5"/>
    <w:rsid w:val="00F26752"/>
    <w:rsid w:val="00F26A00"/>
    <w:rsid w:val="00F31C64"/>
    <w:rsid w:val="00F35A25"/>
    <w:rsid w:val="00F36733"/>
    <w:rsid w:val="00F37EAD"/>
    <w:rsid w:val="00F4042A"/>
    <w:rsid w:val="00F41281"/>
    <w:rsid w:val="00F5193F"/>
    <w:rsid w:val="00F56DD8"/>
    <w:rsid w:val="00F61599"/>
    <w:rsid w:val="00F616A3"/>
    <w:rsid w:val="00F73443"/>
    <w:rsid w:val="00F83B53"/>
    <w:rsid w:val="00F83DC0"/>
    <w:rsid w:val="00F85B6E"/>
    <w:rsid w:val="00F866AA"/>
    <w:rsid w:val="00F90144"/>
    <w:rsid w:val="00F90603"/>
    <w:rsid w:val="00F91614"/>
    <w:rsid w:val="00F92EF9"/>
    <w:rsid w:val="00F93ECB"/>
    <w:rsid w:val="00FA0A1B"/>
    <w:rsid w:val="00FA4BBC"/>
    <w:rsid w:val="00FB171B"/>
    <w:rsid w:val="00FB5B82"/>
    <w:rsid w:val="00FC03C7"/>
    <w:rsid w:val="00FC452A"/>
    <w:rsid w:val="00FC6C32"/>
    <w:rsid w:val="00FC7257"/>
    <w:rsid w:val="00FD2428"/>
    <w:rsid w:val="00FD7CAB"/>
    <w:rsid w:val="00FE1A08"/>
    <w:rsid w:val="00FE326D"/>
    <w:rsid w:val="00FE389E"/>
    <w:rsid w:val="00FE6382"/>
    <w:rsid w:val="00FE6823"/>
    <w:rsid w:val="00FE73A3"/>
    <w:rsid w:val="00FF52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0EFBD4"/>
  <w15:docId w15:val="{BB52EC27-C76B-4D0D-9319-D777A73C1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6F57"/>
    <w:pPr>
      <w:spacing w:after="180" w:line="271" w:lineRule="auto"/>
    </w:pPr>
    <w:rPr>
      <w:rFonts w:ascii="Garamond" w:hAnsi="Garamond"/>
      <w:color w:val="00263A"/>
      <w:kern w:val="28"/>
      <w:sz w:val="28"/>
    </w:rPr>
  </w:style>
  <w:style w:type="paragraph" w:styleId="Heading1">
    <w:name w:val="heading 1"/>
    <w:basedOn w:val="Normal"/>
    <w:next w:val="Normal"/>
    <w:link w:val="Heading1Char"/>
    <w:qFormat/>
    <w:rsid w:val="00A549A9"/>
    <w:pPr>
      <w:keepNext/>
      <w:spacing w:before="240" w:after="60"/>
      <w:outlineLvl w:val="0"/>
    </w:pPr>
    <w:rPr>
      <w:rFonts w:ascii="Cambria" w:eastAsiaTheme="majorEastAsia" w:hAnsi="Cambria" w:cstheme="majorBid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2502B"/>
    <w:pPr>
      <w:tabs>
        <w:tab w:val="center" w:pos="4680"/>
        <w:tab w:val="right" w:pos="9360"/>
      </w:tabs>
      <w:spacing w:after="200" w:line="276" w:lineRule="auto"/>
    </w:pPr>
    <w:rPr>
      <w:rFonts w:eastAsia="Calibri"/>
      <w:szCs w:val="22"/>
    </w:rPr>
  </w:style>
  <w:style w:type="character" w:customStyle="1" w:styleId="FooterChar">
    <w:name w:val="Footer Char"/>
    <w:link w:val="Footer"/>
    <w:uiPriority w:val="99"/>
    <w:rsid w:val="0022502B"/>
    <w:rPr>
      <w:rFonts w:eastAsia="Calibri"/>
      <w:sz w:val="24"/>
      <w:szCs w:val="22"/>
    </w:rPr>
  </w:style>
  <w:style w:type="paragraph" w:styleId="Header">
    <w:name w:val="header"/>
    <w:basedOn w:val="Normal"/>
    <w:link w:val="HeaderChar"/>
    <w:uiPriority w:val="99"/>
    <w:unhideWhenUsed/>
    <w:rsid w:val="0022502B"/>
    <w:pPr>
      <w:tabs>
        <w:tab w:val="center" w:pos="4680"/>
        <w:tab w:val="right" w:pos="9360"/>
      </w:tabs>
      <w:spacing w:after="200" w:line="276" w:lineRule="auto"/>
    </w:pPr>
    <w:rPr>
      <w:rFonts w:eastAsia="Calibri"/>
      <w:szCs w:val="22"/>
    </w:rPr>
  </w:style>
  <w:style w:type="character" w:customStyle="1" w:styleId="HeaderChar">
    <w:name w:val="Header Char"/>
    <w:link w:val="Header"/>
    <w:uiPriority w:val="99"/>
    <w:rsid w:val="0022502B"/>
    <w:rPr>
      <w:rFonts w:eastAsia="Calibri"/>
      <w:sz w:val="24"/>
      <w:szCs w:val="22"/>
    </w:rPr>
  </w:style>
  <w:style w:type="character" w:customStyle="1" w:styleId="Heading1Char">
    <w:name w:val="Heading 1 Char"/>
    <w:link w:val="Heading1"/>
    <w:rsid w:val="00A549A9"/>
    <w:rPr>
      <w:rFonts w:ascii="Cambria" w:eastAsiaTheme="majorEastAsia" w:hAnsi="Cambria" w:cstheme="majorBidi"/>
      <w:b/>
      <w:bCs/>
      <w:kern w:val="32"/>
      <w:sz w:val="32"/>
      <w:szCs w:val="32"/>
    </w:rPr>
  </w:style>
  <w:style w:type="paragraph" w:customStyle="1" w:styleId="msoorganizationname">
    <w:name w:val="msoorganizationname"/>
    <w:rsid w:val="00386F57"/>
    <w:pPr>
      <w:spacing w:line="271" w:lineRule="auto"/>
    </w:pPr>
    <w:rPr>
      <w:rFonts w:ascii="Garamond" w:hAnsi="Garamond"/>
      <w:i/>
      <w:iCs/>
      <w:color w:val="00263A"/>
      <w:spacing w:val="40"/>
      <w:kern w:val="28"/>
      <w:sz w:val="33"/>
      <w:szCs w:val="28"/>
    </w:rPr>
  </w:style>
  <w:style w:type="paragraph" w:customStyle="1" w:styleId="msotitle3">
    <w:name w:val="msotitle3"/>
    <w:rsid w:val="00386F57"/>
    <w:pPr>
      <w:spacing w:line="271" w:lineRule="auto"/>
    </w:pPr>
    <w:rPr>
      <w:rFonts w:ascii="Tw Cen MT" w:hAnsi="Tw Cen MT"/>
      <w:b/>
      <w:bCs/>
      <w:color w:val="00263A"/>
      <w:kern w:val="28"/>
      <w:sz w:val="59"/>
      <w:szCs w:val="36"/>
    </w:rPr>
  </w:style>
  <w:style w:type="character" w:styleId="Hyperlink">
    <w:name w:val="Hyperlink"/>
    <w:basedOn w:val="DefaultParagraphFont"/>
    <w:uiPriority w:val="99"/>
    <w:unhideWhenUsed/>
    <w:rsid w:val="00386F57"/>
    <w:rPr>
      <w:color w:val="0066FF"/>
      <w:u w:val="single"/>
    </w:rPr>
  </w:style>
  <w:style w:type="paragraph" w:customStyle="1" w:styleId="msoaccenttext">
    <w:name w:val="msoaccenttext"/>
    <w:rsid w:val="00386F57"/>
    <w:pPr>
      <w:spacing w:after="60" w:line="271" w:lineRule="auto"/>
    </w:pPr>
    <w:rPr>
      <w:rFonts w:ascii="Garamond" w:hAnsi="Garamond"/>
      <w:b/>
      <w:bCs/>
      <w:color w:val="00263A"/>
      <w:kern w:val="28"/>
      <w:sz w:val="24"/>
    </w:rPr>
  </w:style>
  <w:style w:type="paragraph" w:styleId="NoSpacing">
    <w:name w:val="No Spacing"/>
    <w:link w:val="NoSpacingChar"/>
    <w:uiPriority w:val="1"/>
    <w:qFormat/>
    <w:rsid w:val="00804EBF"/>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804EBF"/>
    <w:rPr>
      <w:rFonts w:asciiTheme="minorHAnsi" w:eastAsiaTheme="minorEastAsia" w:hAnsiTheme="minorHAnsi" w:cstheme="minorBidi"/>
      <w:sz w:val="22"/>
      <w:szCs w:val="22"/>
    </w:rPr>
  </w:style>
  <w:style w:type="paragraph" w:styleId="ListParagraph">
    <w:name w:val="List Paragraph"/>
    <w:basedOn w:val="Normal"/>
    <w:uiPriority w:val="34"/>
    <w:qFormat/>
    <w:rsid w:val="00E212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466427">
      <w:bodyDiv w:val="1"/>
      <w:marLeft w:val="0"/>
      <w:marRight w:val="0"/>
      <w:marTop w:val="0"/>
      <w:marBottom w:val="0"/>
      <w:divBdr>
        <w:top w:val="none" w:sz="0" w:space="0" w:color="auto"/>
        <w:left w:val="none" w:sz="0" w:space="0" w:color="auto"/>
        <w:bottom w:val="none" w:sz="0" w:space="0" w:color="auto"/>
        <w:right w:val="none" w:sz="0" w:space="0" w:color="auto"/>
      </w:divBdr>
    </w:div>
    <w:div w:id="15865747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waters\OneDrive%20-%20Commonwealth%20of%20Massachusetts\HomeDrive\B2G%20Tips%20Sheets\Volume%205%20Editions\DCMS%20Tip%20Sheet%20Volume%205%20Edition%2011%20Accessing%20past%20applic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21CD3DC-37AE-464F-9651-C5F9EFC6722B}">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DCMS Tip Sheet Volume 5 Edition 11 Accessing past application</Template>
  <TotalTime>10</TotalTime>
  <Pages>6</Pages>
  <Words>41</Words>
  <Characters>240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division of capital asset management and maintenance</Company>
  <LinksUpToDate>false</LinksUpToDate>
  <CharactersWithSpaces>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Accessing Your Last Year’s Application</dc:title>
  <dc:subject>A How to Guide</dc:subject>
  <dc:creator>Contractor Certification</dc:creator>
  <cp:keywords/>
  <dc:description/>
  <cp:lastModifiedBy>Waters, Suzzette (DCP)</cp:lastModifiedBy>
  <cp:revision>11</cp:revision>
  <dcterms:created xsi:type="dcterms:W3CDTF">2025-12-11T17:44:00Z</dcterms:created>
  <dcterms:modified xsi:type="dcterms:W3CDTF">2025-12-11T18:16:00Z</dcterms:modified>
</cp:coreProperties>
</file>