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72261236" w:rsidR="00412375" w:rsidRDefault="00412375" w:rsidP="00412375">
      <w:pPr>
        <w:tabs>
          <w:tab w:val="left" w:pos="2408"/>
          <w:tab w:val="left" w:pos="5108"/>
        </w:tabs>
        <w:ind w:left="68"/>
        <w:jc w:val="center"/>
      </w:pPr>
      <w:r>
        <w:rPr>
          <w:b/>
        </w:rPr>
        <w:t>Date</w:t>
      </w:r>
      <w:r>
        <w:t>:</w:t>
      </w:r>
      <w:r>
        <w:rPr>
          <w:spacing w:val="-4"/>
        </w:rPr>
        <w:t xml:space="preserve"> </w:t>
      </w:r>
      <w:r w:rsidR="00EB27E8">
        <w:t>August</w:t>
      </w:r>
      <w:r>
        <w:rPr>
          <w:spacing w:val="-2"/>
        </w:rPr>
        <w:t xml:space="preserve"> </w:t>
      </w:r>
      <w:r w:rsidR="00EB27E8">
        <w:rPr>
          <w:spacing w:val="-2"/>
        </w:rPr>
        <w:t>6</w:t>
      </w:r>
      <w:r>
        <w:t>,</w:t>
      </w:r>
      <w:r>
        <w:rPr>
          <w:spacing w:val="-1"/>
        </w:rPr>
        <w:t xml:space="preserve"> </w:t>
      </w:r>
      <w:proofErr w:type="gramStart"/>
      <w:r>
        <w:rPr>
          <w:spacing w:val="-4"/>
        </w:rPr>
        <w:t>202</w:t>
      </w:r>
      <w:r w:rsidR="005347C4">
        <w:rPr>
          <w:spacing w:val="-4"/>
        </w:rPr>
        <w:t>6</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38AC634E"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1375D9" w:rsidRPr="001375D9">
        <w:rPr>
          <w:rFonts w:ascii="Helvetica" w:hAnsi="Helvetica"/>
          <w:sz w:val="21"/>
          <w:szCs w:val="21"/>
        </w:rPr>
        <w:t>2538 053 9327</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sidRPr="003F490B">
        <w:rPr>
          <w:rFonts w:ascii="Helvetica" w:hAnsi="Helvetica"/>
          <w:sz w:val="21"/>
          <w:szCs w:val="21"/>
          <w:shd w:val="clear" w:color="auto" w:fill="FFFFFF" w:themeFill="background1"/>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4FED8C16"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sidRPr="003F490B">
        <w:rPr>
          <w:rFonts w:ascii="Helvetica" w:hAnsi="Helvetica"/>
          <w:sz w:val="21"/>
          <w:szCs w:val="21"/>
        </w:rPr>
        <w:t>:</w:t>
      </w:r>
      <w:r w:rsidR="002B39DC" w:rsidRPr="003F490B">
        <w:rPr>
          <w:rFonts w:ascii="Helvetica" w:hAnsi="Helvetica"/>
          <w:sz w:val="21"/>
          <w:szCs w:val="21"/>
        </w:rPr>
        <w:t xml:space="preserve"> </w:t>
      </w:r>
      <w:r w:rsidR="001375D9" w:rsidRPr="001375D9">
        <w:rPr>
          <w:rFonts w:ascii="Helvetica" w:hAnsi="Helvetica"/>
          <w:sz w:val="21"/>
          <w:szCs w:val="21"/>
        </w:rPr>
        <w:t>2538 053 9327</w:t>
      </w:r>
      <w:r w:rsidR="004710ED">
        <w:rPr>
          <w:rFonts w:ascii="Helvetica" w:hAnsi="Helvetica"/>
          <w:sz w:val="21"/>
          <w:szCs w:val="21"/>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67D1017C"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r w:rsidR="00766C60">
        <w:rPr>
          <w:spacing w:val="-4"/>
          <w:sz w:val="24"/>
          <w:szCs w:val="24"/>
        </w:rPr>
        <w:t xml:space="preserve"> and determination of quorum</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5FD019D0" w14:textId="024C1E6A" w:rsidR="00B61D1F" w:rsidRDefault="00412375" w:rsidP="0045474C">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EB27E8">
        <w:rPr>
          <w:sz w:val="24"/>
          <w:szCs w:val="24"/>
        </w:rPr>
        <w:t>June</w:t>
      </w:r>
      <w:r w:rsidRPr="00C8444B">
        <w:rPr>
          <w:sz w:val="24"/>
          <w:szCs w:val="24"/>
        </w:rPr>
        <w:t xml:space="preserve"> </w:t>
      </w:r>
      <w:r w:rsidR="00EB27E8">
        <w:rPr>
          <w:sz w:val="24"/>
          <w:szCs w:val="24"/>
        </w:rPr>
        <w:t>4</w:t>
      </w:r>
      <w:r w:rsidRPr="00C8444B">
        <w:rPr>
          <w:sz w:val="24"/>
          <w:szCs w:val="24"/>
        </w:rPr>
        <w:t>, 202</w:t>
      </w:r>
      <w:r w:rsidR="00077539">
        <w:rPr>
          <w:sz w:val="24"/>
          <w:szCs w:val="24"/>
        </w:rPr>
        <w:t>6</w:t>
      </w:r>
    </w:p>
    <w:p w14:paraId="1DAC7B6A" w14:textId="660C2C08" w:rsidR="00EB27E8" w:rsidRDefault="00EB27E8" w:rsidP="00D7110E">
      <w:pPr>
        <w:pStyle w:val="Heading1"/>
        <w:ind w:left="0"/>
      </w:pPr>
    </w:p>
    <w:p w14:paraId="10C5C420" w14:textId="7E40FE9D" w:rsidR="009431E2" w:rsidRDefault="00DF7748" w:rsidP="00DF7748">
      <w:pPr>
        <w:pStyle w:val="Heading1"/>
        <w:ind w:left="380"/>
      </w:pPr>
      <w:r w:rsidRPr="00DF7748">
        <w:t>Adjournment</w:t>
      </w:r>
      <w:r w:rsidR="00354B20">
        <w:t xml:space="preserve"> of Public Session</w:t>
      </w:r>
    </w:p>
    <w:p w14:paraId="4DB9BE12" w14:textId="77777777" w:rsidR="00EB27E8" w:rsidRDefault="00EB27E8" w:rsidP="00DF7748">
      <w:pPr>
        <w:pStyle w:val="Heading1"/>
        <w:ind w:left="380"/>
      </w:pPr>
    </w:p>
    <w:p w14:paraId="23C23AEC" w14:textId="629CAF49" w:rsidR="00ED20F4" w:rsidRDefault="00261E60" w:rsidP="00261E60">
      <w:pPr>
        <w:spacing w:before="79"/>
        <w:ind w:left="379"/>
        <w:rPr>
          <w:rFonts w:eastAsiaTheme="minorHAnsi"/>
          <w:b/>
          <w:bCs/>
          <w:i/>
          <w:iCs/>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56EE57F2" w14:textId="77777777" w:rsidR="00D7110E" w:rsidRPr="00261E60" w:rsidRDefault="00D7110E" w:rsidP="00261E60">
      <w:pPr>
        <w:spacing w:before="79"/>
        <w:ind w:left="379"/>
        <w:rPr>
          <w:rFonts w:eastAsiaTheme="minorHAnsi"/>
          <w:szCs w:val="24"/>
        </w:rPr>
      </w:pPr>
    </w:p>
    <w:p w14:paraId="61721426" w14:textId="6DE2DEE2" w:rsidR="00B70BF2" w:rsidRDefault="00ED20F4" w:rsidP="003E20D4">
      <w:pPr>
        <w:tabs>
          <w:tab w:val="left" w:pos="-2070"/>
          <w:tab w:val="left" w:pos="1800"/>
        </w:tabs>
        <w:rPr>
          <w:b/>
          <w:bCs/>
          <w:i/>
          <w:szCs w:val="24"/>
          <w:u w:val="single"/>
        </w:rPr>
      </w:pPr>
      <w:r>
        <w:rPr>
          <w:b/>
          <w:sz w:val="22"/>
          <w:szCs w:val="22"/>
        </w:rPr>
        <w:t xml:space="preserve">      </w:t>
      </w:r>
      <w:r w:rsidR="005B6D93">
        <w:rPr>
          <w:b/>
          <w:sz w:val="22"/>
          <w:szCs w:val="22"/>
        </w:rPr>
        <w:t xml:space="preserve"> </w:t>
      </w:r>
      <w:r w:rsidR="00B70BF2" w:rsidRPr="0003222D">
        <w:rPr>
          <w:b/>
          <w:iCs/>
          <w:szCs w:val="24"/>
          <w:u w:val="single"/>
        </w:rPr>
        <w:t>Closed Session</w:t>
      </w:r>
      <w:r w:rsidR="00B70BF2">
        <w:rPr>
          <w:b/>
          <w:i/>
          <w:szCs w:val="24"/>
          <w:u w:val="single"/>
        </w:rPr>
        <w:t xml:space="preserve"> </w:t>
      </w:r>
      <w:r w:rsidR="00B70BF2" w:rsidRPr="0003222D">
        <w:rPr>
          <w:b/>
          <w:bCs/>
          <w:i/>
          <w:szCs w:val="24"/>
          <w:u w:val="single"/>
        </w:rPr>
        <w:t>G.L. c. 112, § 65C Session </w:t>
      </w:r>
    </w:p>
    <w:p w14:paraId="50FEFE64" w14:textId="77777777" w:rsidR="00B70BF2" w:rsidRPr="00077539" w:rsidRDefault="00B70BF2" w:rsidP="00077539">
      <w:pPr>
        <w:tabs>
          <w:tab w:val="left" w:pos="-2070"/>
          <w:tab w:val="left" w:pos="1800"/>
        </w:tabs>
        <w:rPr>
          <w:b/>
          <w:i/>
          <w:iCs/>
          <w:szCs w:val="24"/>
        </w:rPr>
      </w:pPr>
    </w:p>
    <w:p w14:paraId="17E02DF2" w14:textId="77777777" w:rsidR="00933BD1" w:rsidRDefault="00933BD1" w:rsidP="00412375">
      <w:pPr>
        <w:pStyle w:val="Default"/>
        <w:rPr>
          <w:rFonts w:ascii="Arial" w:hAnsi="Arial" w:cs="Arial"/>
          <w:b/>
          <w:bCs/>
          <w:sz w:val="20"/>
          <w:szCs w:val="20"/>
        </w:rPr>
      </w:pPr>
    </w:p>
    <w:p w14:paraId="6D110A85" w14:textId="0CFB184E" w:rsidR="00412375" w:rsidRDefault="00412375" w:rsidP="00412375">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w:t>
      </w:r>
      <w:r>
        <w:rPr>
          <w:rFonts w:ascii="Arial" w:hAnsi="Arial" w:cs="Arial"/>
          <w:b/>
          <w:bCs/>
          <w:sz w:val="20"/>
          <w:szCs w:val="20"/>
        </w:rPr>
        <w:lastRenderedPageBreak/>
        <w:t>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655EBAFC" w14:textId="65BABF80" w:rsidR="00DB611F" w:rsidRPr="009908FF" w:rsidRDefault="00412375" w:rsidP="00400B78">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r w:rsidR="00DB611F"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4FD05EE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ACF492F"/>
    <w:multiLevelType w:val="hybridMultilevel"/>
    <w:tmpl w:val="C1F2F10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1E84621C"/>
    <w:multiLevelType w:val="hybridMultilevel"/>
    <w:tmpl w:val="101C6B3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6"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4D12F42"/>
    <w:multiLevelType w:val="hybridMultilevel"/>
    <w:tmpl w:val="6CD0E7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DE24477"/>
    <w:multiLevelType w:val="hybridMultilevel"/>
    <w:tmpl w:val="9FA61D5E"/>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1"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59E0C98"/>
    <w:multiLevelType w:val="hybridMultilevel"/>
    <w:tmpl w:val="4BB859D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571F1234"/>
    <w:multiLevelType w:val="hybridMultilevel"/>
    <w:tmpl w:val="2FC02F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67283BD9"/>
    <w:multiLevelType w:val="hybridMultilevel"/>
    <w:tmpl w:val="641E3AC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7" w15:restartNumberingAfterBreak="0">
    <w:nsid w:val="70B360C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7C702B8D"/>
    <w:multiLevelType w:val="hybridMultilevel"/>
    <w:tmpl w:val="E898C59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9"/>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53026846">
    <w:abstractNumId w:val="15"/>
  </w:num>
  <w:num w:numId="8" w16cid:durableId="957103599">
    <w:abstractNumId w:val="8"/>
  </w:num>
  <w:num w:numId="9" w16cid:durableId="1635137557">
    <w:abstractNumId w:val="11"/>
  </w:num>
  <w:num w:numId="10" w16cid:durableId="635915713">
    <w:abstractNumId w:val="6"/>
  </w:num>
  <w:num w:numId="11" w16cid:durableId="1085225156">
    <w:abstractNumId w:val="14"/>
  </w:num>
  <w:num w:numId="12" w16cid:durableId="597442251">
    <w:abstractNumId w:val="7"/>
  </w:num>
  <w:num w:numId="13" w16cid:durableId="436142281">
    <w:abstractNumId w:val="13"/>
  </w:num>
  <w:num w:numId="14" w16cid:durableId="2063015807">
    <w:abstractNumId w:val="18"/>
  </w:num>
  <w:num w:numId="15" w16cid:durableId="852573262">
    <w:abstractNumId w:val="10"/>
  </w:num>
  <w:num w:numId="16" w16cid:durableId="302084279">
    <w:abstractNumId w:val="16"/>
  </w:num>
  <w:num w:numId="17" w16cid:durableId="1928419590">
    <w:abstractNumId w:val="1"/>
  </w:num>
  <w:num w:numId="18" w16cid:durableId="1178229016">
    <w:abstractNumId w:val="12"/>
  </w:num>
  <w:num w:numId="19" w16cid:durableId="469714445">
    <w:abstractNumId w:val="5"/>
  </w:num>
  <w:num w:numId="20" w16cid:durableId="1159232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513D"/>
    <w:rsid w:val="000164B3"/>
    <w:rsid w:val="0002201E"/>
    <w:rsid w:val="0003222D"/>
    <w:rsid w:val="00033154"/>
    <w:rsid w:val="000411F1"/>
    <w:rsid w:val="00042048"/>
    <w:rsid w:val="000443BF"/>
    <w:rsid w:val="000537DA"/>
    <w:rsid w:val="00074E41"/>
    <w:rsid w:val="00077539"/>
    <w:rsid w:val="000A1DE1"/>
    <w:rsid w:val="000B7D96"/>
    <w:rsid w:val="000C1E96"/>
    <w:rsid w:val="000C2E20"/>
    <w:rsid w:val="000D561D"/>
    <w:rsid w:val="000D6446"/>
    <w:rsid w:val="000E557D"/>
    <w:rsid w:val="000F315B"/>
    <w:rsid w:val="00112285"/>
    <w:rsid w:val="001125C0"/>
    <w:rsid w:val="001234F7"/>
    <w:rsid w:val="00124743"/>
    <w:rsid w:val="001278B9"/>
    <w:rsid w:val="001375D9"/>
    <w:rsid w:val="0015268B"/>
    <w:rsid w:val="0015709E"/>
    <w:rsid w:val="0017749A"/>
    <w:rsid w:val="00177C77"/>
    <w:rsid w:val="0019616D"/>
    <w:rsid w:val="001A76BE"/>
    <w:rsid w:val="001A7E66"/>
    <w:rsid w:val="001B4A17"/>
    <w:rsid w:val="001B6693"/>
    <w:rsid w:val="001E610C"/>
    <w:rsid w:val="001F1D57"/>
    <w:rsid w:val="00206230"/>
    <w:rsid w:val="0021698C"/>
    <w:rsid w:val="0022065F"/>
    <w:rsid w:val="00237280"/>
    <w:rsid w:val="00260D54"/>
    <w:rsid w:val="00261E60"/>
    <w:rsid w:val="00264BAA"/>
    <w:rsid w:val="00274FB2"/>
    <w:rsid w:val="00276957"/>
    <w:rsid w:val="00276DCC"/>
    <w:rsid w:val="00295138"/>
    <w:rsid w:val="002A132F"/>
    <w:rsid w:val="002B39DC"/>
    <w:rsid w:val="002C1678"/>
    <w:rsid w:val="002D1C21"/>
    <w:rsid w:val="002E36C6"/>
    <w:rsid w:val="00301022"/>
    <w:rsid w:val="00324A11"/>
    <w:rsid w:val="00331862"/>
    <w:rsid w:val="00340EB8"/>
    <w:rsid w:val="00350579"/>
    <w:rsid w:val="00351516"/>
    <w:rsid w:val="00354B20"/>
    <w:rsid w:val="00357A68"/>
    <w:rsid w:val="00357D1C"/>
    <w:rsid w:val="0036774B"/>
    <w:rsid w:val="00370DF5"/>
    <w:rsid w:val="00375EAD"/>
    <w:rsid w:val="00385812"/>
    <w:rsid w:val="00392D0B"/>
    <w:rsid w:val="003A7AFC"/>
    <w:rsid w:val="003C60EF"/>
    <w:rsid w:val="003E20D4"/>
    <w:rsid w:val="003F490B"/>
    <w:rsid w:val="00400B78"/>
    <w:rsid w:val="00412375"/>
    <w:rsid w:val="0044404E"/>
    <w:rsid w:val="0045474C"/>
    <w:rsid w:val="00462F4E"/>
    <w:rsid w:val="004710ED"/>
    <w:rsid w:val="004813AC"/>
    <w:rsid w:val="004B37A0"/>
    <w:rsid w:val="004B5CFB"/>
    <w:rsid w:val="004D6B39"/>
    <w:rsid w:val="004E0C3F"/>
    <w:rsid w:val="004E47BF"/>
    <w:rsid w:val="00512956"/>
    <w:rsid w:val="00530145"/>
    <w:rsid w:val="005347C4"/>
    <w:rsid w:val="00537ACD"/>
    <w:rsid w:val="005448AA"/>
    <w:rsid w:val="00550A28"/>
    <w:rsid w:val="00550B2A"/>
    <w:rsid w:val="00553046"/>
    <w:rsid w:val="00572A6E"/>
    <w:rsid w:val="00572D5D"/>
    <w:rsid w:val="00574272"/>
    <w:rsid w:val="005B6D93"/>
    <w:rsid w:val="005C587B"/>
    <w:rsid w:val="005D1681"/>
    <w:rsid w:val="00630CA5"/>
    <w:rsid w:val="006624C1"/>
    <w:rsid w:val="00673715"/>
    <w:rsid w:val="00690D08"/>
    <w:rsid w:val="006947E7"/>
    <w:rsid w:val="006954E3"/>
    <w:rsid w:val="006954F8"/>
    <w:rsid w:val="006971B9"/>
    <w:rsid w:val="006A76BC"/>
    <w:rsid w:val="006B0775"/>
    <w:rsid w:val="006C290A"/>
    <w:rsid w:val="006C3201"/>
    <w:rsid w:val="006D06D9"/>
    <w:rsid w:val="006D77A6"/>
    <w:rsid w:val="006E4865"/>
    <w:rsid w:val="006F495A"/>
    <w:rsid w:val="00702109"/>
    <w:rsid w:val="007210FB"/>
    <w:rsid w:val="00721B23"/>
    <w:rsid w:val="007227E0"/>
    <w:rsid w:val="0072610D"/>
    <w:rsid w:val="007359C3"/>
    <w:rsid w:val="00750602"/>
    <w:rsid w:val="00757006"/>
    <w:rsid w:val="00763D13"/>
    <w:rsid w:val="00766C60"/>
    <w:rsid w:val="00771FEB"/>
    <w:rsid w:val="00775D2B"/>
    <w:rsid w:val="00791399"/>
    <w:rsid w:val="0079331A"/>
    <w:rsid w:val="007A1326"/>
    <w:rsid w:val="007B3F4B"/>
    <w:rsid w:val="007B5C76"/>
    <w:rsid w:val="007B5F0C"/>
    <w:rsid w:val="007B72C9"/>
    <w:rsid w:val="007B7347"/>
    <w:rsid w:val="007D10F3"/>
    <w:rsid w:val="007D1D51"/>
    <w:rsid w:val="007D2CC7"/>
    <w:rsid w:val="007E06B4"/>
    <w:rsid w:val="007E4889"/>
    <w:rsid w:val="007F3CDB"/>
    <w:rsid w:val="00802852"/>
    <w:rsid w:val="008269A5"/>
    <w:rsid w:val="00836124"/>
    <w:rsid w:val="00850407"/>
    <w:rsid w:val="00853C03"/>
    <w:rsid w:val="00855E29"/>
    <w:rsid w:val="00861FC7"/>
    <w:rsid w:val="00872D56"/>
    <w:rsid w:val="00876190"/>
    <w:rsid w:val="0088305B"/>
    <w:rsid w:val="00891779"/>
    <w:rsid w:val="008C136D"/>
    <w:rsid w:val="008C1B7D"/>
    <w:rsid w:val="008C5D25"/>
    <w:rsid w:val="008D559D"/>
    <w:rsid w:val="008D7F1D"/>
    <w:rsid w:val="008E2BE2"/>
    <w:rsid w:val="008E40DA"/>
    <w:rsid w:val="00904E87"/>
    <w:rsid w:val="00933BD1"/>
    <w:rsid w:val="009431E2"/>
    <w:rsid w:val="00951305"/>
    <w:rsid w:val="0096777A"/>
    <w:rsid w:val="009730E5"/>
    <w:rsid w:val="009908FF"/>
    <w:rsid w:val="00995505"/>
    <w:rsid w:val="009C4428"/>
    <w:rsid w:val="009D48CD"/>
    <w:rsid w:val="009D4FB4"/>
    <w:rsid w:val="00A0786E"/>
    <w:rsid w:val="00A27170"/>
    <w:rsid w:val="00A35AA9"/>
    <w:rsid w:val="00A5547C"/>
    <w:rsid w:val="00A65101"/>
    <w:rsid w:val="00A91FF1"/>
    <w:rsid w:val="00AB3F41"/>
    <w:rsid w:val="00AC4C26"/>
    <w:rsid w:val="00AC66E3"/>
    <w:rsid w:val="00AD22A2"/>
    <w:rsid w:val="00AD5AD1"/>
    <w:rsid w:val="00AE395F"/>
    <w:rsid w:val="00AE6B2A"/>
    <w:rsid w:val="00B02B3F"/>
    <w:rsid w:val="00B053B8"/>
    <w:rsid w:val="00B14CA1"/>
    <w:rsid w:val="00B160CE"/>
    <w:rsid w:val="00B23B73"/>
    <w:rsid w:val="00B27EF4"/>
    <w:rsid w:val="00B403BF"/>
    <w:rsid w:val="00B436E0"/>
    <w:rsid w:val="00B45578"/>
    <w:rsid w:val="00B608D9"/>
    <w:rsid w:val="00B61D1F"/>
    <w:rsid w:val="00B70BF2"/>
    <w:rsid w:val="00B87335"/>
    <w:rsid w:val="00BA0010"/>
    <w:rsid w:val="00BA15C5"/>
    <w:rsid w:val="00BA4055"/>
    <w:rsid w:val="00BA7FB6"/>
    <w:rsid w:val="00BF5BF6"/>
    <w:rsid w:val="00C01138"/>
    <w:rsid w:val="00C113A3"/>
    <w:rsid w:val="00C1697E"/>
    <w:rsid w:val="00C20BFE"/>
    <w:rsid w:val="00C21FED"/>
    <w:rsid w:val="00C26FCC"/>
    <w:rsid w:val="00C3389E"/>
    <w:rsid w:val="00C419FA"/>
    <w:rsid w:val="00C46D29"/>
    <w:rsid w:val="00C62B8E"/>
    <w:rsid w:val="00C90C0B"/>
    <w:rsid w:val="00C96834"/>
    <w:rsid w:val="00CA2CF6"/>
    <w:rsid w:val="00CC1778"/>
    <w:rsid w:val="00CD04D7"/>
    <w:rsid w:val="00CD2B28"/>
    <w:rsid w:val="00CD75E9"/>
    <w:rsid w:val="00CE575B"/>
    <w:rsid w:val="00CE7F41"/>
    <w:rsid w:val="00CF3DE8"/>
    <w:rsid w:val="00CF7B31"/>
    <w:rsid w:val="00D0493F"/>
    <w:rsid w:val="00D10DDE"/>
    <w:rsid w:val="00D214E2"/>
    <w:rsid w:val="00D25CF2"/>
    <w:rsid w:val="00D33D68"/>
    <w:rsid w:val="00D357A5"/>
    <w:rsid w:val="00D35969"/>
    <w:rsid w:val="00D43528"/>
    <w:rsid w:val="00D50F0B"/>
    <w:rsid w:val="00D52EEF"/>
    <w:rsid w:val="00D56F91"/>
    <w:rsid w:val="00D61EA6"/>
    <w:rsid w:val="00D7110E"/>
    <w:rsid w:val="00D76119"/>
    <w:rsid w:val="00D84D49"/>
    <w:rsid w:val="00D8671C"/>
    <w:rsid w:val="00D91390"/>
    <w:rsid w:val="00DA1C12"/>
    <w:rsid w:val="00DA57C3"/>
    <w:rsid w:val="00DA5C7D"/>
    <w:rsid w:val="00DB096C"/>
    <w:rsid w:val="00DB611F"/>
    <w:rsid w:val="00DC3855"/>
    <w:rsid w:val="00DE588F"/>
    <w:rsid w:val="00DF6B3D"/>
    <w:rsid w:val="00DF7748"/>
    <w:rsid w:val="00E03C3F"/>
    <w:rsid w:val="00E10D8A"/>
    <w:rsid w:val="00E242A8"/>
    <w:rsid w:val="00E274B8"/>
    <w:rsid w:val="00E70C15"/>
    <w:rsid w:val="00E72707"/>
    <w:rsid w:val="00E7375A"/>
    <w:rsid w:val="00E80784"/>
    <w:rsid w:val="00E814A1"/>
    <w:rsid w:val="00E92038"/>
    <w:rsid w:val="00EB27E8"/>
    <w:rsid w:val="00EB7F54"/>
    <w:rsid w:val="00EC388C"/>
    <w:rsid w:val="00EC5F3D"/>
    <w:rsid w:val="00ED20F4"/>
    <w:rsid w:val="00ED5B6B"/>
    <w:rsid w:val="00EE2405"/>
    <w:rsid w:val="00EE3732"/>
    <w:rsid w:val="00EF0780"/>
    <w:rsid w:val="00F0586E"/>
    <w:rsid w:val="00F07B84"/>
    <w:rsid w:val="00F2370A"/>
    <w:rsid w:val="00F40CD9"/>
    <w:rsid w:val="00F41F67"/>
    <w:rsid w:val="00F43932"/>
    <w:rsid w:val="00F671DD"/>
    <w:rsid w:val="00F909FB"/>
    <w:rsid w:val="00F97B24"/>
    <w:rsid w:val="00FA575E"/>
    <w:rsid w:val="00FC3690"/>
    <w:rsid w:val="00FC47F9"/>
    <w:rsid w:val="00FC6B42"/>
    <w:rsid w:val="00FE2847"/>
    <w:rsid w:val="00FE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87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 w:id="17052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befb0987e89df19acbcdbda10cb426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735</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87</cp:revision>
  <cp:lastPrinted>2015-01-29T14:50:00Z</cp:lastPrinted>
  <dcterms:created xsi:type="dcterms:W3CDTF">2025-08-26T15:21:00Z</dcterms:created>
  <dcterms:modified xsi:type="dcterms:W3CDTF">2026-07-27T15:29:00Z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