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315A4515">
                  <wp:extent cx="2543175" cy="836042"/>
                  <wp:effectExtent l="0" t="0" r="0" b="2540"/>
                  <wp:docPr id="1130925120" name="Picture 1" descr="Logo of the Executive Office of Aging and Indepen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4258D3DD">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7-17T00:00:00Z">
          <w:dateFormat w:val="MMMM d, yyyy"/>
          <w:lid w:val="en-US"/>
          <w:storeMappedDataAs w:val="dateTime"/>
          <w:calendar w:val="gregorian"/>
        </w:date>
      </w:sdtPr>
      <w:sdtEndPr/>
      <w:sdtContent>
        <w:p w14:paraId="50330E06" w14:textId="3484CB64" w:rsidR="0081696D" w:rsidRPr="0081696D" w:rsidRDefault="007301D0" w:rsidP="0081696D">
          <w:pPr>
            <w:rPr>
              <w:rFonts w:ascii="Cabin" w:hAnsi="Cabin"/>
              <w:sz w:val="24"/>
              <w:szCs w:val="24"/>
            </w:rPr>
          </w:pPr>
          <w:r>
            <w:rPr>
              <w:rFonts w:ascii="Cabin" w:hAnsi="Cabin"/>
              <w:sz w:val="24"/>
              <w:szCs w:val="24"/>
            </w:rPr>
            <w:t>July 17, 2026</w:t>
          </w:r>
        </w:p>
      </w:sdtContent>
    </w:sdt>
    <w:p w14:paraId="0C1B2C3A" w14:textId="77777777" w:rsidR="00E54493" w:rsidRPr="00E54493" w:rsidRDefault="00E54493" w:rsidP="00E54493">
      <w:pPr>
        <w:rPr>
          <w:rFonts w:ascii="Cabin" w:eastAsia="Calibri" w:hAnsi="Cabin"/>
          <w:sz w:val="24"/>
          <w:szCs w:val="24"/>
        </w:rPr>
      </w:pPr>
    </w:p>
    <w:p w14:paraId="3B11C4D4" w14:textId="42AC8D29" w:rsidR="007301D0" w:rsidRPr="007301D0" w:rsidRDefault="007301D0" w:rsidP="007301D0">
      <w:pPr>
        <w:rPr>
          <w:rFonts w:ascii="Cabin" w:eastAsia="Calibri" w:hAnsi="Cabin"/>
          <w:sz w:val="24"/>
          <w:szCs w:val="24"/>
        </w:rPr>
      </w:pPr>
      <w:r>
        <w:rPr>
          <w:rFonts w:ascii="Cabin" w:eastAsia="Calibri" w:hAnsi="Cabin"/>
          <w:sz w:val="24"/>
          <w:szCs w:val="24"/>
        </w:rPr>
        <w:t xml:space="preserve">Ms. </w:t>
      </w:r>
      <w:r w:rsidRPr="007301D0">
        <w:rPr>
          <w:rFonts w:ascii="Cabin" w:eastAsia="Calibri" w:hAnsi="Cabin"/>
          <w:sz w:val="24"/>
          <w:szCs w:val="24"/>
        </w:rPr>
        <w:t>Kimberly O’Brien, Executive Director</w:t>
      </w:r>
    </w:p>
    <w:p w14:paraId="33B8D1A8" w14:textId="77777777" w:rsidR="007301D0" w:rsidRPr="007301D0" w:rsidRDefault="007301D0" w:rsidP="007301D0">
      <w:pPr>
        <w:rPr>
          <w:rFonts w:ascii="Cabin" w:eastAsia="Calibri" w:hAnsi="Cabin"/>
          <w:sz w:val="24"/>
          <w:szCs w:val="24"/>
        </w:rPr>
      </w:pPr>
      <w:r w:rsidRPr="007301D0">
        <w:rPr>
          <w:rFonts w:ascii="Cabin" w:eastAsia="Calibri" w:hAnsi="Cabin"/>
          <w:sz w:val="24"/>
          <w:szCs w:val="24"/>
        </w:rPr>
        <w:t>Atria Marland Place</w:t>
      </w:r>
    </w:p>
    <w:p w14:paraId="544FEF4C" w14:textId="77777777" w:rsidR="007301D0" w:rsidRPr="007301D0" w:rsidRDefault="007301D0" w:rsidP="007301D0">
      <w:pPr>
        <w:rPr>
          <w:rFonts w:ascii="Cabin" w:eastAsia="Calibri" w:hAnsi="Cabin"/>
          <w:sz w:val="24"/>
          <w:szCs w:val="24"/>
        </w:rPr>
      </w:pPr>
      <w:r w:rsidRPr="007301D0">
        <w:rPr>
          <w:rFonts w:ascii="Cabin" w:eastAsia="Calibri" w:hAnsi="Cabin"/>
          <w:sz w:val="24"/>
          <w:szCs w:val="24"/>
        </w:rPr>
        <w:t>15 Stevens Street</w:t>
      </w:r>
    </w:p>
    <w:p w14:paraId="0C8D022F" w14:textId="199C2B93" w:rsidR="00E54493" w:rsidRDefault="007301D0" w:rsidP="007301D0">
      <w:pPr>
        <w:rPr>
          <w:rFonts w:ascii="Cabin" w:eastAsia="Calibri" w:hAnsi="Cabin"/>
          <w:sz w:val="24"/>
          <w:szCs w:val="24"/>
        </w:rPr>
      </w:pPr>
      <w:r w:rsidRPr="007301D0">
        <w:rPr>
          <w:rFonts w:ascii="Cabin" w:eastAsia="Calibri" w:hAnsi="Cabin"/>
          <w:sz w:val="24"/>
          <w:szCs w:val="24"/>
        </w:rPr>
        <w:t>Andover, MA 01810</w:t>
      </w:r>
    </w:p>
    <w:p w14:paraId="00127D3C" w14:textId="77777777" w:rsidR="005E60A9" w:rsidRPr="0081696D" w:rsidRDefault="005E60A9" w:rsidP="005E60A9">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225D32D2"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496078">
        <w:rPr>
          <w:rFonts w:ascii="Cabin" w:hAnsi="Cabin"/>
          <w:sz w:val="24"/>
          <w:szCs w:val="24"/>
        </w:rPr>
        <w:t>s</w:t>
      </w:r>
      <w:r w:rsidRPr="0081696D">
        <w:rPr>
          <w:rFonts w:ascii="Cabin" w:hAnsi="Cabin"/>
          <w:sz w:val="24"/>
          <w:szCs w:val="24"/>
        </w:rPr>
        <w:t xml:space="preserve">. </w:t>
      </w:r>
      <w:r w:rsidR="007301D0" w:rsidRPr="007301D0">
        <w:rPr>
          <w:rFonts w:ascii="Cabin" w:eastAsia="Calibri" w:hAnsi="Cabin"/>
          <w:sz w:val="24"/>
          <w:szCs w:val="24"/>
        </w:rPr>
        <w:t>O’Brien</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43AF53AE" w:rsidR="00E238E4" w:rsidRPr="003B268B" w:rsidRDefault="007301D0" w:rsidP="00E238E4">
            <w:pPr>
              <w:rPr>
                <w:rFonts w:ascii="Cabin" w:eastAsia="Calibri" w:hAnsi="Cabin"/>
                <w:sz w:val="24"/>
                <w:szCs w:val="24"/>
              </w:rPr>
            </w:pPr>
            <w:r w:rsidRPr="007301D0">
              <w:rPr>
                <w:rFonts w:ascii="Cabin" w:eastAsia="Calibri" w:hAnsi="Cabin"/>
                <w:sz w:val="24"/>
                <w:szCs w:val="24"/>
              </w:rPr>
              <w:t>Atria Marland Place</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26193464" w14:textId="77777777" w:rsidR="007301D0" w:rsidRPr="007301D0" w:rsidRDefault="007301D0" w:rsidP="007301D0">
            <w:pPr>
              <w:rPr>
                <w:rFonts w:ascii="Cabin" w:eastAsia="Calibri" w:hAnsi="Cabin"/>
                <w:sz w:val="24"/>
                <w:szCs w:val="24"/>
              </w:rPr>
            </w:pPr>
            <w:r w:rsidRPr="007301D0">
              <w:rPr>
                <w:rFonts w:ascii="Cabin" w:eastAsia="Calibri" w:hAnsi="Cabin"/>
                <w:sz w:val="24"/>
                <w:szCs w:val="24"/>
              </w:rPr>
              <w:t>15 Stevens Street</w:t>
            </w:r>
          </w:p>
          <w:p w14:paraId="7C264AAD" w14:textId="35E4151D" w:rsidR="00B001F9" w:rsidRPr="00B001F9" w:rsidRDefault="007301D0" w:rsidP="00871293">
            <w:pPr>
              <w:rPr>
                <w:rFonts w:ascii="Cabin" w:eastAsia="Calibri" w:hAnsi="Cabin"/>
                <w:sz w:val="24"/>
                <w:szCs w:val="24"/>
              </w:rPr>
            </w:pPr>
            <w:r w:rsidRPr="007301D0">
              <w:rPr>
                <w:rFonts w:ascii="Cabin" w:eastAsia="Calibri" w:hAnsi="Cabin"/>
                <w:sz w:val="24"/>
                <w:szCs w:val="24"/>
              </w:rPr>
              <w:t>Andover, MA 01810</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5680C447" w:rsidR="00B001F9" w:rsidRPr="00B001F9" w:rsidRDefault="007301D0" w:rsidP="00B001F9">
            <w:pPr>
              <w:rPr>
                <w:rFonts w:ascii="Cabin" w:hAnsi="Cabin" w:cs="Times New Roman"/>
                <w:sz w:val="24"/>
                <w:szCs w:val="24"/>
              </w:rPr>
            </w:pPr>
            <w:r>
              <w:rPr>
                <w:rFonts w:ascii="Cabin" w:hAnsi="Cabin"/>
                <w:sz w:val="24"/>
                <w:szCs w:val="24"/>
              </w:rPr>
              <w:t>8</w:t>
            </w:r>
            <w:r w:rsidR="00B001F9" w:rsidRPr="00B001F9">
              <w:rPr>
                <w:rFonts w:ascii="Cabin" w:hAnsi="Cabin"/>
                <w:sz w:val="24"/>
                <w:szCs w:val="24"/>
              </w:rPr>
              <w:t>/</w:t>
            </w:r>
            <w:r w:rsidR="00B121BA">
              <w:rPr>
                <w:rFonts w:ascii="Cabin" w:hAnsi="Cabin"/>
                <w:sz w:val="24"/>
                <w:szCs w:val="24"/>
              </w:rPr>
              <w:t>9</w:t>
            </w:r>
            <w:r w:rsidR="00B001F9" w:rsidRPr="00B001F9">
              <w:rPr>
                <w:rFonts w:ascii="Cabin" w:hAnsi="Cabin"/>
                <w:sz w:val="24"/>
                <w:szCs w:val="24"/>
              </w:rPr>
              <w:t>/</w:t>
            </w:r>
            <w:r>
              <w:rPr>
                <w:rFonts w:ascii="Cabin" w:hAnsi="Cabin"/>
                <w:sz w:val="24"/>
                <w:szCs w:val="24"/>
              </w:rPr>
              <w:t>1996</w:t>
            </w:r>
          </w:p>
        </w:tc>
      </w:tr>
      <w:tr w:rsidR="00B121BA" w:rsidRPr="00596EB8" w14:paraId="15D9A4E3" w14:textId="77777777" w:rsidTr="00882933">
        <w:trPr>
          <w:trHeight w:val="296"/>
        </w:trPr>
        <w:tc>
          <w:tcPr>
            <w:tcW w:w="3420" w:type="dxa"/>
            <w:shd w:val="clear" w:color="auto" w:fill="F2F2F2" w:themeFill="background1" w:themeFillShade="F2"/>
          </w:tcPr>
          <w:p w14:paraId="19E7E2FA" w14:textId="77777777" w:rsidR="00B121BA" w:rsidRPr="00596EB8" w:rsidRDefault="00B121BA" w:rsidP="00B121BA">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7BA8B65D" w:rsidR="00B121BA" w:rsidRPr="00B001F9" w:rsidRDefault="00B121BA" w:rsidP="00B121BA">
            <w:pPr>
              <w:rPr>
                <w:rFonts w:ascii="Cabin" w:hAnsi="Cabin" w:cs="Times New Roman"/>
                <w:sz w:val="24"/>
                <w:szCs w:val="24"/>
              </w:rPr>
            </w:pPr>
            <w:r w:rsidRPr="00B121BA">
              <w:rPr>
                <w:rFonts w:ascii="Cabin" w:eastAsia="Calibri" w:hAnsi="Cabin"/>
                <w:sz w:val="24"/>
                <w:szCs w:val="24"/>
              </w:rPr>
              <w:t xml:space="preserve">Certified </w:t>
            </w:r>
            <w:r w:rsidR="007301D0">
              <w:rPr>
                <w:rFonts w:ascii="Cabin" w:eastAsia="Calibri" w:hAnsi="Cabin"/>
                <w:sz w:val="24"/>
                <w:szCs w:val="24"/>
              </w:rPr>
              <w:t>through</w:t>
            </w:r>
            <w:r w:rsidRPr="00B121BA">
              <w:rPr>
                <w:rFonts w:ascii="Cabin" w:eastAsia="Calibri" w:hAnsi="Cabin"/>
                <w:sz w:val="24"/>
                <w:szCs w:val="24"/>
              </w:rPr>
              <w:t xml:space="preserve"> </w:t>
            </w:r>
            <w:r w:rsidR="007301D0">
              <w:rPr>
                <w:rFonts w:ascii="Cabin" w:eastAsia="Calibri" w:hAnsi="Cabin"/>
                <w:sz w:val="24"/>
                <w:szCs w:val="24"/>
              </w:rPr>
              <w:t>8</w:t>
            </w:r>
            <w:r w:rsidRPr="00B121BA">
              <w:rPr>
                <w:rFonts w:ascii="Cabin" w:eastAsia="Calibri" w:hAnsi="Cabin"/>
                <w:sz w:val="24"/>
                <w:szCs w:val="24"/>
              </w:rPr>
              <w:t>/9/202</w:t>
            </w:r>
            <w:r>
              <w:rPr>
                <w:rFonts w:ascii="Cabin" w:eastAsia="Calibri" w:hAnsi="Cabin"/>
                <w:sz w:val="24"/>
                <w:szCs w:val="24"/>
              </w:rPr>
              <w:t>6</w:t>
            </w:r>
          </w:p>
        </w:tc>
      </w:tr>
      <w:tr w:rsidR="00B121BA" w:rsidRPr="00596EB8" w14:paraId="55CE3F4A" w14:textId="77777777" w:rsidTr="00882933">
        <w:tc>
          <w:tcPr>
            <w:tcW w:w="3420" w:type="dxa"/>
            <w:shd w:val="clear" w:color="auto" w:fill="F2F2F2" w:themeFill="background1" w:themeFillShade="F2"/>
          </w:tcPr>
          <w:p w14:paraId="599758D4" w14:textId="77777777" w:rsidR="00B121BA" w:rsidRPr="00596EB8" w:rsidRDefault="00B121BA" w:rsidP="00B121BA">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60E63047" w:rsidR="00B121BA" w:rsidRPr="00B001F9" w:rsidRDefault="007301D0" w:rsidP="00B121BA">
            <w:pPr>
              <w:rPr>
                <w:rFonts w:ascii="Cabin" w:hAnsi="Cabin" w:cs="Times New Roman"/>
                <w:sz w:val="24"/>
                <w:szCs w:val="24"/>
              </w:rPr>
            </w:pPr>
            <w:r>
              <w:rPr>
                <w:rFonts w:ascii="Cabin" w:hAnsi="Cabin" w:cs="Times New Roman"/>
                <w:sz w:val="24"/>
                <w:szCs w:val="24"/>
              </w:rPr>
              <w:t>7</w:t>
            </w:r>
            <w:r w:rsidR="00B121BA">
              <w:rPr>
                <w:rFonts w:ascii="Cabin" w:hAnsi="Cabin" w:cs="Times New Roman"/>
                <w:sz w:val="24"/>
                <w:szCs w:val="24"/>
              </w:rPr>
              <w:t>/16/2024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1E0897C4" w:rsidR="00B001F9" w:rsidRPr="00B001F9" w:rsidRDefault="007301D0" w:rsidP="00B001F9">
            <w:pPr>
              <w:rPr>
                <w:rFonts w:ascii="Cabin" w:hAnsi="Cabin" w:cs="Times New Roman"/>
                <w:sz w:val="24"/>
                <w:szCs w:val="24"/>
              </w:rPr>
            </w:pPr>
            <w:r>
              <w:rPr>
                <w:rFonts w:ascii="Cabin" w:hAnsi="Cabin"/>
                <w:sz w:val="24"/>
                <w:szCs w:val="24"/>
              </w:rPr>
              <w:t>142</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50CA560D" w:rsidR="00B001F9" w:rsidRPr="00B001F9" w:rsidRDefault="007301D0" w:rsidP="00B001F9">
            <w:pPr>
              <w:rPr>
                <w:rFonts w:ascii="Cabin" w:hAnsi="Cabin" w:cs="Times New Roman"/>
                <w:sz w:val="24"/>
                <w:szCs w:val="24"/>
              </w:rPr>
            </w:pPr>
            <w:r>
              <w:rPr>
                <w:rFonts w:ascii="Cabin" w:hAnsi="Cabin"/>
                <w:sz w:val="24"/>
                <w:szCs w:val="24"/>
              </w:rPr>
              <w:t>1</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1B964E74" w:rsidR="00B001F9" w:rsidRPr="00B001F9" w:rsidRDefault="007301D0" w:rsidP="00B001F9">
            <w:pPr>
              <w:tabs>
                <w:tab w:val="left" w:pos="4332"/>
              </w:tabs>
              <w:rPr>
                <w:rFonts w:ascii="Cabin" w:hAnsi="Cabin" w:cs="Times New Roman"/>
                <w:sz w:val="24"/>
                <w:szCs w:val="24"/>
              </w:rPr>
            </w:pPr>
            <w:r>
              <w:rPr>
                <w:rFonts w:ascii="Cabin" w:hAnsi="Cabin"/>
                <w:sz w:val="24"/>
                <w:szCs w:val="24"/>
              </w:rPr>
              <w:t>3</w:t>
            </w:r>
            <w:r w:rsidR="00B121BA">
              <w:rPr>
                <w:rFonts w:ascii="Cabin" w:hAnsi="Cabin"/>
                <w:sz w:val="24"/>
                <w:szCs w:val="24"/>
              </w:rPr>
              <w:t>8</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11E794A5" w:rsidR="00E238E4" w:rsidRPr="006A5633" w:rsidRDefault="007301D0" w:rsidP="00E238E4">
            <w:pPr>
              <w:rPr>
                <w:rFonts w:ascii="Cabin" w:hAnsi="Cabin" w:cs="Times New Roman"/>
                <w:sz w:val="24"/>
                <w:szCs w:val="24"/>
                <w:highlight w:val="yellow"/>
              </w:rPr>
            </w:pPr>
            <w:r w:rsidRPr="007301D0">
              <w:rPr>
                <w:rFonts w:ascii="Cabin" w:hAnsi="Cabin" w:cs="Times New Roman"/>
                <w:sz w:val="24"/>
                <w:szCs w:val="24"/>
              </w:rPr>
              <w:t>WG Marland Place, SH, LLC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33A0C766" w:rsidR="00961946" w:rsidRPr="00B00498" w:rsidRDefault="00961946" w:rsidP="00B00498">
      <w:pPr>
        <w:rPr>
          <w:rFonts w:ascii="Cabin" w:eastAsia="Calibri" w:hAnsi="Cabin"/>
          <w:sz w:val="24"/>
          <w:szCs w:val="24"/>
        </w:rPr>
      </w:pPr>
      <w:r w:rsidRPr="00961946">
        <w:rPr>
          <w:rFonts w:ascii="Cabin" w:hAnsi="Cabin" w:cs="Times New Roman"/>
          <w:sz w:val="24"/>
          <w:szCs w:val="24"/>
        </w:rPr>
        <w:t xml:space="preserve">AGE conducted an on-site Compliance Review on </w:t>
      </w:r>
      <w:r w:rsidR="006A5633">
        <w:rPr>
          <w:rFonts w:ascii="Cabin" w:hAnsi="Cabin" w:cs="Times New Roman"/>
          <w:sz w:val="24"/>
          <w:szCs w:val="24"/>
        </w:rPr>
        <w:t xml:space="preserve">July </w:t>
      </w:r>
      <w:r w:rsidR="007301D0">
        <w:rPr>
          <w:rFonts w:ascii="Cabin" w:hAnsi="Cabin" w:cs="Times New Roman"/>
          <w:sz w:val="24"/>
          <w:szCs w:val="24"/>
        </w:rPr>
        <w:t>16</w:t>
      </w:r>
      <w:r w:rsidRPr="00961946">
        <w:rPr>
          <w:rFonts w:ascii="Cabin" w:hAnsi="Cabin" w:cs="Times New Roman"/>
          <w:sz w:val="24"/>
          <w:szCs w:val="24"/>
        </w:rPr>
        <w:t xml:space="preserve">, 2026. Unless otherwise stated in this Report, the documentation reviewed was for the period </w:t>
      </w:r>
      <w:r w:rsidR="007301D0">
        <w:rPr>
          <w:rFonts w:ascii="Cabin" w:hAnsi="Cabin" w:cs="Times New Roman"/>
          <w:sz w:val="24"/>
          <w:szCs w:val="24"/>
        </w:rPr>
        <w:t>7</w:t>
      </w:r>
      <w:r w:rsidRPr="00961946">
        <w:rPr>
          <w:rFonts w:ascii="Cabin" w:hAnsi="Cabin" w:cs="Times New Roman"/>
          <w:sz w:val="24"/>
          <w:szCs w:val="24"/>
        </w:rPr>
        <w:t>/</w:t>
      </w:r>
      <w:r w:rsidR="006A5633">
        <w:rPr>
          <w:rFonts w:ascii="Cabin" w:hAnsi="Cabin" w:cs="Times New Roman"/>
          <w:sz w:val="24"/>
          <w:szCs w:val="24"/>
        </w:rPr>
        <w:t>1</w:t>
      </w:r>
      <w:r w:rsidR="00B00498">
        <w:rPr>
          <w:rFonts w:ascii="Cabin" w:hAnsi="Cabin" w:cs="Times New Roman"/>
          <w:sz w:val="24"/>
          <w:szCs w:val="24"/>
        </w:rPr>
        <w:t>6</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sidR="006A5633">
        <w:rPr>
          <w:rFonts w:ascii="Cabin" w:hAnsi="Cabin" w:cs="Times New Roman"/>
          <w:sz w:val="24"/>
          <w:szCs w:val="24"/>
        </w:rPr>
        <w:t>7</w:t>
      </w:r>
      <w:r w:rsidRPr="00961946">
        <w:rPr>
          <w:rFonts w:ascii="Cabin" w:hAnsi="Cabin" w:cs="Times New Roman"/>
          <w:sz w:val="24"/>
          <w:szCs w:val="24"/>
        </w:rPr>
        <w:t>/</w:t>
      </w:r>
      <w:r w:rsidR="007301D0">
        <w:rPr>
          <w:rFonts w:ascii="Cabin" w:hAnsi="Cabin" w:cs="Times New Roman"/>
          <w:sz w:val="24"/>
          <w:szCs w:val="24"/>
        </w:rPr>
        <w:t>16</w:t>
      </w:r>
      <w:r w:rsidRPr="00961946">
        <w:rPr>
          <w:rFonts w:ascii="Cabin" w:hAnsi="Cabin" w:cs="Times New Roman"/>
          <w:sz w:val="24"/>
          <w:szCs w:val="24"/>
        </w:rPr>
        <w:t>/2026,</w:t>
      </w:r>
      <w:r>
        <w:rPr>
          <w:rFonts w:ascii="Cabin" w:hAnsi="Cabin" w:cs="Times New Roman"/>
          <w:sz w:val="24"/>
          <w:szCs w:val="24"/>
        </w:rPr>
        <w:t xml:space="preserve"> </w:t>
      </w:r>
      <w:r w:rsidR="007301D0" w:rsidRPr="007301D0">
        <w:rPr>
          <w:rFonts w:ascii="Cabin" w:eastAsia="Calibri" w:hAnsi="Cabin"/>
          <w:sz w:val="24"/>
          <w:szCs w:val="24"/>
        </w:rPr>
        <w:t>Atria Marland Place</w:t>
      </w:r>
      <w:r w:rsidR="007301D0">
        <w:rPr>
          <w:rFonts w:ascii="Cabin" w:eastAsia="Calibri" w:hAnsi="Cabi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5A7ACD">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5A7ACD">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1C178202" w:rsidR="000124B0" w:rsidRPr="000124B0" w:rsidRDefault="000124B0" w:rsidP="000124B0">
            <w:pPr>
              <w:spacing w:after="120"/>
              <w:rPr>
                <w:rFonts w:ascii="Cabin" w:hAnsi="Cabin"/>
                <w:sz w:val="24"/>
                <w:szCs w:val="24"/>
              </w:rPr>
            </w:pPr>
            <w:r w:rsidRPr="000124B0">
              <w:rPr>
                <w:rFonts w:ascii="Cabin" w:hAnsi="Cabin"/>
                <w:sz w:val="24"/>
                <w:szCs w:val="24"/>
              </w:rPr>
              <w:t>General Requirements for an ALR:</w:t>
            </w:r>
            <w:r w:rsidR="00B92411">
              <w:rPr>
                <w:rFonts w:ascii="Cabin" w:hAnsi="Cabin"/>
                <w:sz w:val="24"/>
                <w:szCs w:val="24"/>
              </w:rPr>
              <w:t xml:space="preserve"> </w:t>
            </w:r>
            <w:r w:rsidR="00B92411" w:rsidRPr="000124B0">
              <w:rPr>
                <w:rFonts w:ascii="Cabin" w:hAnsi="Cabin" w:cs="Times New Roman"/>
                <w:b/>
                <w:bCs/>
                <w:sz w:val="24"/>
                <w:szCs w:val="24"/>
              </w:rPr>
              <w:t>Service and Service Coordination Requirements</w:t>
            </w:r>
            <w:r w:rsidRPr="000124B0">
              <w:rPr>
                <w:rFonts w:ascii="Cabin" w:hAnsi="Cabin"/>
                <w:sz w:val="24"/>
                <w:szCs w:val="24"/>
              </w:rPr>
              <w:t xml:space="preserve"> </w:t>
            </w:r>
          </w:p>
          <w:p w14:paraId="73A85F96" w14:textId="036FEE01" w:rsidR="000124B0" w:rsidRPr="000124B0" w:rsidRDefault="000124B0" w:rsidP="000124B0">
            <w:pPr>
              <w:spacing w:after="120"/>
              <w:rPr>
                <w:rFonts w:ascii="Cabin" w:hAnsi="Cabin" w:cs="Times New Roman"/>
                <w:b/>
                <w:bCs/>
                <w:sz w:val="24"/>
                <w:szCs w:val="24"/>
              </w:rPr>
            </w:pPr>
            <w:r w:rsidRPr="000124B0">
              <w:rPr>
                <w:rFonts w:ascii="Cabin" w:hAnsi="Cabin"/>
                <w:b/>
                <w:bCs/>
                <w:sz w:val="24"/>
                <w:szCs w:val="24"/>
              </w:rPr>
              <w:t>Emergency Response</w:t>
            </w:r>
          </w:p>
        </w:tc>
        <w:tc>
          <w:tcPr>
            <w:tcW w:w="3330" w:type="dxa"/>
          </w:tcPr>
          <w:p w14:paraId="64BCEDCC" w14:textId="70000E58" w:rsidR="00A973B5" w:rsidRPr="00897459" w:rsidRDefault="00A973B5" w:rsidP="00A973B5">
            <w:pPr>
              <w:rPr>
                <w:rFonts w:ascii="Cabin" w:hAnsi="Cabin" w:cs="Times New Roman"/>
                <w:sz w:val="24"/>
                <w:szCs w:val="24"/>
              </w:rPr>
            </w:pPr>
            <w:r w:rsidRPr="678C2618">
              <w:rPr>
                <w:rFonts w:ascii="Cabin" w:hAnsi="Cabin"/>
                <w:sz w:val="24"/>
                <w:szCs w:val="24"/>
              </w:rPr>
              <w:t>651 CMR 12.04(2)(b)</w:t>
            </w:r>
            <w:r w:rsidR="00B92411">
              <w:rPr>
                <w:rFonts w:ascii="Cabin" w:hAnsi="Cabin"/>
                <w:sz w:val="24"/>
                <w:szCs w:val="24"/>
              </w:rPr>
              <w:t>(</w:t>
            </w:r>
            <w:r w:rsidRPr="678C2618">
              <w:rPr>
                <w:rFonts w:ascii="Cabin" w:hAnsi="Cabin"/>
                <w:sz w:val="24"/>
                <w:szCs w:val="24"/>
              </w:rPr>
              <w:t>3.</w:t>
            </w:r>
            <w:r w:rsidR="00B92411">
              <w:rPr>
                <w:rFonts w:ascii="Cabin" w:hAnsi="Cabin"/>
                <w:sz w:val="24"/>
                <w:szCs w:val="24"/>
              </w:rPr>
              <w:t>)(</w:t>
            </w:r>
            <w:r w:rsidRPr="678C2618">
              <w:rPr>
                <w:rFonts w:ascii="Cabin" w:hAnsi="Cabin"/>
                <w:sz w:val="24"/>
                <w:szCs w:val="24"/>
              </w:rPr>
              <w:t>b.</w:t>
            </w:r>
            <w:r w:rsidR="00B92411">
              <w:rPr>
                <w:rFonts w:ascii="Cabin" w:hAnsi="Cabin"/>
                <w:sz w:val="24"/>
                <w:szCs w:val="24"/>
              </w:rPr>
              <w:t>)</w:t>
            </w:r>
          </w:p>
          <w:p w14:paraId="1D67E439" w14:textId="7E141D82" w:rsidR="000124B0" w:rsidRPr="000124B0" w:rsidRDefault="000124B0" w:rsidP="000124B0">
            <w:pPr>
              <w:spacing w:after="120"/>
              <w:rPr>
                <w:rFonts w:ascii="Cabin" w:hAnsi="Cabin" w:cs="Times New Roman"/>
                <w:sz w:val="24"/>
                <w:szCs w:val="24"/>
              </w:rPr>
            </w:pPr>
          </w:p>
        </w:tc>
        <w:tc>
          <w:tcPr>
            <w:tcW w:w="3150" w:type="dxa"/>
          </w:tcPr>
          <w:p w14:paraId="33C9A29F" w14:textId="77777777" w:rsidR="000124B0" w:rsidRDefault="000124B0" w:rsidP="000124B0">
            <w:pPr>
              <w:rPr>
                <w:rFonts w:ascii="Cabin" w:hAnsi="Cabin"/>
                <w:sz w:val="24"/>
                <w:szCs w:val="24"/>
              </w:rPr>
            </w:pPr>
            <w:r w:rsidRPr="000124B0">
              <w:rPr>
                <w:rFonts w:ascii="Cabin" w:hAnsi="Cabin"/>
                <w:sz w:val="24"/>
                <w:szCs w:val="24"/>
              </w:rPr>
              <w:t xml:space="preserve">Delayed e-call response time not </w:t>
            </w:r>
            <w:proofErr w:type="gramStart"/>
            <w:r w:rsidRPr="000124B0">
              <w:rPr>
                <w:rFonts w:ascii="Cabin" w:hAnsi="Cabin"/>
                <w:sz w:val="24"/>
                <w:szCs w:val="24"/>
              </w:rPr>
              <w:t>compliant</w:t>
            </w:r>
            <w:proofErr w:type="gramEnd"/>
            <w:r w:rsidRPr="000124B0">
              <w:rPr>
                <w:rFonts w:ascii="Cabin" w:hAnsi="Cabin"/>
                <w:sz w:val="24"/>
                <w:szCs w:val="24"/>
              </w:rPr>
              <w:t xml:space="preserve"> with </w:t>
            </w:r>
            <w:r>
              <w:rPr>
                <w:rFonts w:ascii="Cabin" w:hAnsi="Cabin"/>
                <w:sz w:val="24"/>
                <w:szCs w:val="24"/>
              </w:rPr>
              <w:t>Residence</w:t>
            </w:r>
            <w:r w:rsidRPr="000124B0">
              <w:rPr>
                <w:rFonts w:ascii="Cabin" w:hAnsi="Cabin"/>
                <w:sz w:val="24"/>
                <w:szCs w:val="24"/>
              </w:rPr>
              <w:t xml:space="preserve"> policy.</w:t>
            </w:r>
          </w:p>
          <w:p w14:paraId="4DA749C3" w14:textId="77777777" w:rsidR="00A973B5" w:rsidRDefault="00A973B5" w:rsidP="000124B0">
            <w:pPr>
              <w:rPr>
                <w:rFonts w:ascii="Cabin" w:hAnsi="Cabin"/>
                <w:sz w:val="24"/>
                <w:szCs w:val="24"/>
              </w:rPr>
            </w:pPr>
          </w:p>
          <w:p w14:paraId="6E3B51D6" w14:textId="146DC64A" w:rsidR="00A973B5" w:rsidRPr="000124B0" w:rsidRDefault="00A973B5" w:rsidP="007301D0">
            <w:pPr>
              <w:rPr>
                <w:rFonts w:ascii="Cabin" w:hAnsi="Cabin" w:cs="Times New Roman"/>
                <w:sz w:val="24"/>
                <w:szCs w:val="24"/>
              </w:rPr>
            </w:pP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sidRPr="00464076">
              <w:rPr>
                <w:rFonts w:ascii="Cabin" w:hAnsi="Cabin" w:cs="Times New Roman"/>
                <w:sz w:val="24"/>
                <w:szCs w:val="24"/>
              </w:rPr>
              <w:t>YES</w:t>
            </w:r>
          </w:p>
        </w:tc>
      </w:tr>
      <w:tr w:rsidR="00464076" w:rsidRPr="00596EB8" w14:paraId="37DA2495" w14:textId="77777777" w:rsidTr="00D24B5A">
        <w:trPr>
          <w:trHeight w:val="1079"/>
        </w:trPr>
        <w:tc>
          <w:tcPr>
            <w:tcW w:w="1719" w:type="dxa"/>
          </w:tcPr>
          <w:p w14:paraId="7CEBE046" w14:textId="61D16DCA" w:rsidR="00464076" w:rsidRDefault="00464076" w:rsidP="00464076">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30F2DB08" w14:textId="77777777" w:rsidR="00464076" w:rsidRPr="00464076" w:rsidRDefault="00464076" w:rsidP="00464076">
            <w:pPr>
              <w:rPr>
                <w:rFonts w:ascii="Cabin" w:hAnsi="Cabin"/>
                <w:sz w:val="24"/>
                <w:szCs w:val="24"/>
              </w:rPr>
            </w:pPr>
            <w:r w:rsidRPr="00464076">
              <w:rPr>
                <w:rFonts w:ascii="Cabin" w:hAnsi="Cabin"/>
                <w:sz w:val="24"/>
                <w:szCs w:val="24"/>
              </w:rPr>
              <w:t xml:space="preserve">General Requirements for an </w:t>
            </w:r>
          </w:p>
          <w:p w14:paraId="4A356D56" w14:textId="77777777" w:rsidR="00464076" w:rsidRDefault="00464076" w:rsidP="00464076">
            <w:pPr>
              <w:rPr>
                <w:rFonts w:ascii="Cabin" w:hAnsi="Cabin"/>
                <w:sz w:val="24"/>
                <w:szCs w:val="24"/>
              </w:rPr>
            </w:pPr>
            <w:r w:rsidRPr="00464076">
              <w:rPr>
                <w:rFonts w:ascii="Cabin" w:hAnsi="Cabin"/>
                <w:sz w:val="24"/>
                <w:szCs w:val="24"/>
              </w:rPr>
              <w:t>ALR</w:t>
            </w:r>
            <w:r>
              <w:rPr>
                <w:rFonts w:ascii="Cabin" w:hAnsi="Cabin"/>
                <w:sz w:val="24"/>
                <w:szCs w:val="24"/>
              </w:rPr>
              <w:t>:</w:t>
            </w:r>
          </w:p>
          <w:p w14:paraId="4BE66C31" w14:textId="77777777" w:rsidR="00464076" w:rsidRDefault="00464076" w:rsidP="00464076">
            <w:pPr>
              <w:rPr>
                <w:rFonts w:ascii="Cabin" w:hAnsi="Cabin"/>
                <w:sz w:val="24"/>
                <w:szCs w:val="24"/>
              </w:rPr>
            </w:pPr>
          </w:p>
          <w:p w14:paraId="59E22B8D" w14:textId="7EB048D1" w:rsidR="00464076" w:rsidRPr="00464076" w:rsidRDefault="00464076" w:rsidP="00464076">
            <w:pPr>
              <w:rPr>
                <w:rFonts w:ascii="Cabin" w:hAnsi="Cabin"/>
                <w:b/>
                <w:bCs/>
                <w:sz w:val="24"/>
                <w:szCs w:val="24"/>
              </w:rPr>
            </w:pPr>
            <w:r>
              <w:rPr>
                <w:rFonts w:ascii="Cabin" w:hAnsi="Cabin"/>
                <w:sz w:val="24"/>
                <w:szCs w:val="24"/>
              </w:rPr>
              <w:t>Q</w:t>
            </w:r>
            <w:r w:rsidRPr="00464076">
              <w:rPr>
                <w:rFonts w:ascii="Cabin" w:hAnsi="Cabin"/>
                <w:b/>
                <w:bCs/>
                <w:sz w:val="24"/>
                <w:szCs w:val="24"/>
              </w:rPr>
              <w:t>uality Assurance and</w:t>
            </w:r>
          </w:p>
          <w:p w14:paraId="0007D671" w14:textId="54AD9E2F" w:rsidR="00464076" w:rsidRPr="00464076" w:rsidRDefault="00464076" w:rsidP="00464076">
            <w:pPr>
              <w:spacing w:after="240"/>
              <w:rPr>
                <w:rFonts w:ascii="Cabin" w:hAnsi="Cabin"/>
                <w:sz w:val="24"/>
                <w:szCs w:val="24"/>
              </w:rPr>
            </w:pPr>
            <w:r w:rsidRPr="00464076">
              <w:rPr>
                <w:rFonts w:ascii="Cabin" w:hAnsi="Cabin"/>
                <w:b/>
                <w:bCs/>
                <w:sz w:val="24"/>
                <w:szCs w:val="24"/>
              </w:rPr>
              <w:t>Performance Improvement (QAPI)</w:t>
            </w:r>
          </w:p>
        </w:tc>
        <w:tc>
          <w:tcPr>
            <w:tcW w:w="3330" w:type="dxa"/>
          </w:tcPr>
          <w:p w14:paraId="239A4260" w14:textId="6110E91A" w:rsidR="00464076" w:rsidRPr="00464076" w:rsidRDefault="00464076" w:rsidP="00464076">
            <w:pPr>
              <w:rPr>
                <w:rFonts w:ascii="Cabin" w:hAnsi="Cabin"/>
                <w:sz w:val="24"/>
                <w:szCs w:val="24"/>
              </w:rPr>
            </w:pPr>
            <w:r w:rsidRPr="00464076">
              <w:rPr>
                <w:rFonts w:ascii="Cabin" w:hAnsi="Cabin"/>
                <w:sz w:val="24"/>
                <w:szCs w:val="24"/>
              </w:rPr>
              <w:t xml:space="preserve">651 CMR 12.04(10)(c) </w:t>
            </w:r>
          </w:p>
          <w:p w14:paraId="47BA6E03" w14:textId="77777777" w:rsidR="00464076" w:rsidRPr="00464076" w:rsidRDefault="00464076" w:rsidP="00464076">
            <w:pPr>
              <w:rPr>
                <w:rFonts w:ascii="Cabin" w:hAnsi="Cabin"/>
                <w:sz w:val="24"/>
                <w:szCs w:val="24"/>
              </w:rPr>
            </w:pPr>
          </w:p>
        </w:tc>
        <w:tc>
          <w:tcPr>
            <w:tcW w:w="3150" w:type="dxa"/>
          </w:tcPr>
          <w:p w14:paraId="6FF1136C" w14:textId="77777777" w:rsidR="00464076" w:rsidRPr="00464076" w:rsidRDefault="00464076" w:rsidP="00464076">
            <w:pPr>
              <w:rPr>
                <w:rFonts w:ascii="Cabin" w:hAnsi="Cabin"/>
                <w:sz w:val="24"/>
                <w:szCs w:val="24"/>
              </w:rPr>
            </w:pPr>
            <w:r w:rsidRPr="00464076">
              <w:rPr>
                <w:rFonts w:ascii="Cabin" w:hAnsi="Cabin"/>
                <w:sz w:val="24"/>
                <w:szCs w:val="24"/>
              </w:rPr>
              <w:t xml:space="preserve">Missing or incomplete components of the Quality Assurance and Performance Improvement requirements. </w:t>
            </w:r>
          </w:p>
          <w:p w14:paraId="0E82F911" w14:textId="77777777" w:rsidR="00464076" w:rsidRPr="00464076" w:rsidRDefault="00464076" w:rsidP="00464076">
            <w:pPr>
              <w:rPr>
                <w:rFonts w:ascii="Cabin" w:hAnsi="Cabin"/>
                <w:sz w:val="24"/>
                <w:szCs w:val="24"/>
              </w:rPr>
            </w:pPr>
          </w:p>
          <w:p w14:paraId="561B5570" w14:textId="40DCACF5" w:rsidR="00464076" w:rsidRPr="00464076" w:rsidRDefault="00464076" w:rsidP="00464076">
            <w:pPr>
              <w:rPr>
                <w:rFonts w:ascii="Cabin" w:hAnsi="Cabin"/>
                <w:sz w:val="24"/>
                <w:szCs w:val="24"/>
              </w:rPr>
            </w:pPr>
            <w:r w:rsidRPr="00464076">
              <w:rPr>
                <w:rFonts w:ascii="Cabin" w:hAnsi="Cabin"/>
                <w:sz w:val="24"/>
                <w:szCs w:val="24"/>
              </w:rPr>
              <w:t xml:space="preserve">Unsafe </w:t>
            </w:r>
            <w:r w:rsidR="00BD36F7">
              <w:rPr>
                <w:rFonts w:ascii="Cabin" w:hAnsi="Cabin"/>
                <w:sz w:val="24"/>
                <w:szCs w:val="24"/>
              </w:rPr>
              <w:t>SAMM</w:t>
            </w:r>
            <w:r w:rsidRPr="00464076">
              <w:rPr>
                <w:rFonts w:ascii="Cabin" w:hAnsi="Cabin"/>
                <w:sz w:val="24"/>
                <w:szCs w:val="24"/>
              </w:rPr>
              <w:t>.</w:t>
            </w:r>
          </w:p>
        </w:tc>
        <w:tc>
          <w:tcPr>
            <w:tcW w:w="1740" w:type="dxa"/>
          </w:tcPr>
          <w:p w14:paraId="71A983D3" w14:textId="1412958C" w:rsidR="00464076" w:rsidRPr="00464076" w:rsidRDefault="00464076" w:rsidP="00464076">
            <w:pPr>
              <w:spacing w:line="276" w:lineRule="auto"/>
              <w:jc w:val="center"/>
              <w:rPr>
                <w:rFonts w:ascii="Cabin" w:hAnsi="Cabin"/>
                <w:sz w:val="24"/>
                <w:szCs w:val="24"/>
              </w:rPr>
            </w:pPr>
            <w:r w:rsidRPr="00464076">
              <w:rPr>
                <w:rFonts w:ascii="Cabin" w:hAnsi="Cabin"/>
                <w:sz w:val="24"/>
                <w:szCs w:val="24"/>
              </w:rPr>
              <w:t>See IV A</w:t>
            </w:r>
          </w:p>
        </w:tc>
        <w:tc>
          <w:tcPr>
            <w:tcW w:w="1116" w:type="dxa"/>
          </w:tcPr>
          <w:p w14:paraId="0F332333" w14:textId="34AC60B9" w:rsidR="00464076" w:rsidRDefault="00464076" w:rsidP="00464076">
            <w:pPr>
              <w:spacing w:line="276" w:lineRule="auto"/>
              <w:jc w:val="center"/>
              <w:rPr>
                <w:rFonts w:ascii="Cabin" w:hAnsi="Cabin" w:cs="Times New Roman"/>
                <w:sz w:val="24"/>
                <w:szCs w:val="24"/>
              </w:rPr>
            </w:pPr>
            <w:r>
              <w:rPr>
                <w:rFonts w:ascii="Cabin" w:hAnsi="Cabin" w:cs="Times New Roman"/>
                <w:sz w:val="24"/>
                <w:szCs w:val="24"/>
              </w:rPr>
              <w:t>YES</w:t>
            </w:r>
          </w:p>
        </w:tc>
      </w:tr>
      <w:tr w:rsidR="00D24B5A" w:rsidRPr="00596EB8" w14:paraId="3BA98CA9" w14:textId="77777777" w:rsidTr="00D24B5A">
        <w:trPr>
          <w:trHeight w:val="1079"/>
        </w:trPr>
        <w:tc>
          <w:tcPr>
            <w:tcW w:w="1719" w:type="dxa"/>
          </w:tcPr>
          <w:p w14:paraId="3BD506D1" w14:textId="1F1E8A6C" w:rsidR="00D24B5A" w:rsidRPr="0047015E" w:rsidRDefault="00464076" w:rsidP="009E3F86">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767362D4" w14:textId="77777777" w:rsidR="00D24B5A" w:rsidRPr="00197CC7" w:rsidRDefault="00D24B5A" w:rsidP="009E3F86">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43A3563A" w14:textId="77777777" w:rsidR="00D24B5A" w:rsidRPr="00124871" w:rsidRDefault="00D24B5A" w:rsidP="009E3F86">
            <w:pPr>
              <w:rPr>
                <w:rFonts w:ascii="Cabin" w:hAnsi="Cabin"/>
                <w:b/>
                <w:bCs/>
                <w:sz w:val="24"/>
                <w:szCs w:val="24"/>
              </w:rPr>
            </w:pPr>
            <w:r w:rsidRPr="00124871">
              <w:rPr>
                <w:rFonts w:ascii="Cabin" w:hAnsi="Cabin"/>
                <w:b/>
                <w:bCs/>
                <w:sz w:val="24"/>
                <w:szCs w:val="24"/>
              </w:rPr>
              <w:t xml:space="preserve">Reporting Resident-specific                         </w:t>
            </w:r>
          </w:p>
          <w:p w14:paraId="6C2FC89B" w14:textId="77777777" w:rsidR="00D24B5A" w:rsidRPr="008938C5" w:rsidRDefault="00D24B5A" w:rsidP="009E3F86">
            <w:pPr>
              <w:spacing w:line="360" w:lineRule="auto"/>
              <w:rPr>
                <w:rFonts w:ascii="Cabin" w:hAnsi="Cabin" w:cs="Times New Roman"/>
                <w:sz w:val="24"/>
                <w:szCs w:val="24"/>
              </w:rPr>
            </w:pPr>
            <w:r w:rsidRPr="00124871">
              <w:rPr>
                <w:rFonts w:ascii="Cabin" w:hAnsi="Cabin"/>
                <w:b/>
                <w:bCs/>
                <w:sz w:val="24"/>
                <w:szCs w:val="24"/>
              </w:rPr>
              <w:t>Emergencies</w:t>
            </w:r>
          </w:p>
        </w:tc>
        <w:tc>
          <w:tcPr>
            <w:tcW w:w="3330" w:type="dxa"/>
          </w:tcPr>
          <w:p w14:paraId="002FE4D7" w14:textId="77777777" w:rsidR="00D24B5A" w:rsidRPr="0047015E" w:rsidRDefault="00D24B5A" w:rsidP="009E3F86">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486AA967" w14:textId="77777777" w:rsidR="00D24B5A" w:rsidRPr="0047015E" w:rsidRDefault="00D24B5A" w:rsidP="009E3F86">
            <w:pPr>
              <w:rPr>
                <w:rFonts w:ascii="Cabin" w:hAnsi="Cabin" w:cs="Times New Roman"/>
                <w:sz w:val="24"/>
                <w:szCs w:val="24"/>
              </w:rPr>
            </w:pPr>
            <w:bookmarkStart w:id="0" w:name="_Hlk126055644"/>
            <w:r w:rsidRPr="0034541D">
              <w:rPr>
                <w:rFonts w:ascii="Cabin" w:hAnsi="Cabin"/>
                <w:sz w:val="24"/>
                <w:szCs w:val="24"/>
              </w:rPr>
              <w:t xml:space="preserve">Late submissions of Resident-specific incidents </w:t>
            </w:r>
            <w:bookmarkEnd w:id="0"/>
            <w:r w:rsidRPr="0034541D">
              <w:rPr>
                <w:rFonts w:ascii="Cabin" w:hAnsi="Cabin"/>
                <w:sz w:val="24"/>
                <w:szCs w:val="24"/>
              </w:rPr>
              <w:t>reports</w:t>
            </w:r>
            <w:r w:rsidRPr="0034541D" w:rsidDel="00FB352A">
              <w:rPr>
                <w:rFonts w:ascii="Cabin" w:hAnsi="Cabin"/>
                <w:sz w:val="24"/>
                <w:szCs w:val="24"/>
              </w:rPr>
              <w:t>.</w:t>
            </w:r>
          </w:p>
        </w:tc>
        <w:tc>
          <w:tcPr>
            <w:tcW w:w="1740" w:type="dxa"/>
          </w:tcPr>
          <w:p w14:paraId="3EF1AF15" w14:textId="77777777" w:rsidR="00D24B5A" w:rsidRPr="0047015E" w:rsidRDefault="00D24B5A" w:rsidP="009E3F86">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58D6989C" w14:textId="6FAE379C" w:rsidR="00D24B5A" w:rsidRDefault="00D24B5A" w:rsidP="009E3F86">
            <w:pPr>
              <w:spacing w:line="276" w:lineRule="auto"/>
              <w:jc w:val="center"/>
              <w:rPr>
                <w:rFonts w:ascii="Cabin" w:hAnsi="Cabin" w:cs="Times New Roman"/>
                <w:sz w:val="24"/>
                <w:szCs w:val="24"/>
              </w:rPr>
            </w:pPr>
          </w:p>
        </w:tc>
      </w:tr>
    </w:tbl>
    <w:p w14:paraId="39B08638" w14:textId="77777777" w:rsidR="00BC1C67" w:rsidRDefault="00BC1C67"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B24AFB">
      <w:pPr>
        <w:tabs>
          <w:tab w:val="left" w:pos="990"/>
        </w:tabs>
        <w:rPr>
          <w:rFonts w:ascii="Cabin" w:hAnsi="Cabin"/>
          <w:bCs/>
          <w:sz w:val="24"/>
          <w:szCs w:val="24"/>
        </w:rPr>
      </w:pPr>
      <w:bookmarkStart w:id="1"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1311282D" w14:textId="192B874F" w:rsidR="00D410B6" w:rsidRPr="00B00498" w:rsidRDefault="000124B0" w:rsidP="007A3787">
      <w:pPr>
        <w:numPr>
          <w:ilvl w:val="0"/>
          <w:numId w:val="7"/>
        </w:numPr>
        <w:ind w:left="1296"/>
        <w:contextualSpacing/>
        <w:rPr>
          <w:rFonts w:ascii="Cabin" w:hAnsi="Cabin" w:cs="Times New Roman"/>
          <w:b/>
          <w:bCs/>
          <w:sz w:val="24"/>
          <w:szCs w:val="24"/>
        </w:rPr>
      </w:pPr>
      <w:r w:rsidRPr="00B00498">
        <w:rPr>
          <w:rFonts w:ascii="Cabin" w:hAnsi="Cabin"/>
          <w:sz w:val="24"/>
          <w:szCs w:val="24"/>
        </w:rPr>
        <w:t xml:space="preserve">In the period reviewed there were </w:t>
      </w:r>
      <w:r w:rsidR="008C3258">
        <w:rPr>
          <w:rFonts w:ascii="Cabin" w:hAnsi="Cabin"/>
          <w:sz w:val="24"/>
          <w:szCs w:val="24"/>
        </w:rPr>
        <w:t>412</w:t>
      </w:r>
      <w:r w:rsidRPr="00B00498">
        <w:rPr>
          <w:rFonts w:ascii="Cabin" w:hAnsi="Cabin"/>
          <w:sz w:val="24"/>
          <w:szCs w:val="24"/>
        </w:rPr>
        <w:t xml:space="preserve"> e-call response times over the </w:t>
      </w:r>
      <w:r w:rsidR="00B00498" w:rsidRPr="00B00498">
        <w:rPr>
          <w:rFonts w:ascii="Cabin" w:hAnsi="Cabin"/>
          <w:sz w:val="24"/>
          <w:szCs w:val="24"/>
        </w:rPr>
        <w:t>10</w:t>
      </w:r>
      <w:r w:rsidRPr="00B00498">
        <w:rPr>
          <w:rFonts w:ascii="Cabin" w:hAnsi="Cabin"/>
          <w:sz w:val="24"/>
          <w:szCs w:val="24"/>
        </w:rPr>
        <w:t xml:space="preserve"> minutes required by Residence policy.</w:t>
      </w:r>
    </w:p>
    <w:p w14:paraId="68454994" w14:textId="023471CA" w:rsidR="00753F87" w:rsidRDefault="00731C15" w:rsidP="00D75482">
      <w:pPr>
        <w:tabs>
          <w:tab w:val="left" w:pos="576"/>
        </w:tabs>
        <w:spacing w:after="200"/>
        <w:contextualSpacing/>
        <w:rPr>
          <w:rFonts w:ascii="Cabin" w:hAnsi="Cabin" w:cs="Times New Roman"/>
          <w:b/>
          <w:bCs/>
          <w:sz w:val="24"/>
          <w:szCs w:val="24"/>
        </w:rPr>
      </w:pPr>
      <w:r w:rsidRPr="007B5B56">
        <w:rPr>
          <w:rFonts w:ascii="Cabin" w:hAnsi="Cabin" w:cs="Times New Roman"/>
          <w:b/>
          <w:bCs/>
          <w:sz w:val="24"/>
          <w:szCs w:val="24"/>
        </w:rPr>
        <w:t xml:space="preserve">  </w:t>
      </w:r>
    </w:p>
    <w:p w14:paraId="322FAC8C" w14:textId="77777777" w:rsidR="00753F87" w:rsidRPr="00753F87" w:rsidRDefault="00753F87" w:rsidP="00753F87">
      <w:pPr>
        <w:rPr>
          <w:rFonts w:ascii="Cabin" w:hAnsi="Cabin"/>
          <w:sz w:val="24"/>
          <w:szCs w:val="24"/>
        </w:rPr>
      </w:pPr>
      <w:r w:rsidRPr="00753F87">
        <w:rPr>
          <w:rFonts w:ascii="Cabin" w:hAnsi="Cabin"/>
          <w:b/>
          <w:bCs/>
          <w:sz w:val="24"/>
          <w:szCs w:val="24"/>
        </w:rPr>
        <w:t>B. Quality Assurance and Performance Improvement</w:t>
      </w:r>
    </w:p>
    <w:p w14:paraId="69FB4CA6" w14:textId="559395CC" w:rsidR="00753F87" w:rsidRPr="00753F87" w:rsidRDefault="00753F87" w:rsidP="00753F87">
      <w:pPr>
        <w:numPr>
          <w:ilvl w:val="0"/>
          <w:numId w:val="12"/>
        </w:numPr>
        <w:ind w:left="936"/>
        <w:contextualSpacing/>
        <w:rPr>
          <w:rFonts w:ascii="Cabin" w:eastAsiaTheme="minorHAnsi" w:hAnsi="Cabin" w:cstheme="minorBidi"/>
          <w:sz w:val="24"/>
          <w:szCs w:val="24"/>
        </w:rPr>
      </w:pPr>
      <w:r w:rsidRPr="00753F87">
        <w:rPr>
          <w:rFonts w:ascii="Cabin" w:eastAsiaTheme="minorHAnsi" w:hAnsi="Cabin" w:cstheme="minorBidi"/>
          <w:sz w:val="24"/>
          <w:szCs w:val="24"/>
        </w:rPr>
        <w:t>AGE reviewed documentation to ensure the Residence has established an effective, ongoing quality improvement and assurance program for Service Planning, Safety Assurances</w:t>
      </w:r>
      <w:bookmarkStart w:id="2" w:name="_Hlk107995901"/>
      <w:r w:rsidRPr="00753F87">
        <w:rPr>
          <w:rFonts w:ascii="Cabin" w:eastAsiaTheme="minorHAnsi" w:hAnsi="Cabin" w:cstheme="minorBidi"/>
          <w:sz w:val="24"/>
          <w:szCs w:val="24"/>
        </w:rPr>
        <w:t>, and Medication Quality</w:t>
      </w:r>
      <w:bookmarkEnd w:id="2"/>
      <w:r>
        <w:rPr>
          <w:rFonts w:ascii="Cabin" w:eastAsiaTheme="minorHAnsi" w:hAnsi="Cabin" w:cstheme="minorBidi"/>
          <w:sz w:val="24"/>
          <w:szCs w:val="24"/>
        </w:rPr>
        <w:t>.</w:t>
      </w:r>
    </w:p>
    <w:p w14:paraId="694F2C47" w14:textId="1D629D60" w:rsidR="008C3258" w:rsidRDefault="008C3258" w:rsidP="008C3258">
      <w:pPr>
        <w:ind w:left="936"/>
        <w:contextualSpacing/>
        <w:rPr>
          <w:rFonts w:ascii="Cabin" w:eastAsiaTheme="minorHAnsi" w:hAnsi="Cabin"/>
          <w:b/>
          <w:bCs/>
          <w:sz w:val="24"/>
          <w:szCs w:val="24"/>
        </w:rPr>
      </w:pPr>
    </w:p>
    <w:p w14:paraId="0BA09FAA" w14:textId="413B7207" w:rsidR="008C3258" w:rsidRPr="00506551" w:rsidRDefault="008C3258" w:rsidP="008C3258">
      <w:pPr>
        <w:contextualSpacing/>
        <w:rPr>
          <w:rFonts w:ascii="Cabin" w:eastAsiaTheme="minorHAnsi" w:hAnsi="Cabin"/>
          <w:b/>
          <w:bCs/>
          <w:sz w:val="24"/>
          <w:szCs w:val="24"/>
        </w:rPr>
      </w:pPr>
      <w:r>
        <w:rPr>
          <w:rFonts w:ascii="Cabin" w:eastAsiaTheme="minorHAnsi" w:hAnsi="Cabin"/>
          <w:b/>
          <w:bCs/>
          <w:sz w:val="24"/>
          <w:szCs w:val="24"/>
        </w:rPr>
        <w:t xml:space="preserve">                 </w:t>
      </w:r>
      <w:r w:rsidRPr="00506551">
        <w:rPr>
          <w:rFonts w:ascii="Cabin" w:eastAsiaTheme="minorHAnsi" w:hAnsi="Cabin"/>
          <w:b/>
          <w:bCs/>
          <w:sz w:val="24"/>
          <w:szCs w:val="24"/>
        </w:rPr>
        <w:t>Medication Quality Plan</w:t>
      </w:r>
    </w:p>
    <w:p w14:paraId="7F03F4E9" w14:textId="5D93C5AA" w:rsidR="008C3258" w:rsidRPr="008C3258" w:rsidRDefault="008C3258" w:rsidP="008C3258">
      <w:pPr>
        <w:numPr>
          <w:ilvl w:val="0"/>
          <w:numId w:val="7"/>
        </w:numPr>
        <w:ind w:left="1296"/>
        <w:contextualSpacing/>
        <w:rPr>
          <w:rFonts w:ascii="Cabin" w:hAnsi="Cabin"/>
          <w:sz w:val="24"/>
          <w:szCs w:val="24"/>
        </w:rPr>
      </w:pPr>
      <w:r>
        <w:rPr>
          <w:rFonts w:ascii="Cabin" w:hAnsi="Cabin"/>
          <w:sz w:val="24"/>
          <w:szCs w:val="24"/>
        </w:rPr>
        <w:t xml:space="preserve">Documentation of the </w:t>
      </w:r>
      <w:r w:rsidR="00BD36F7">
        <w:rPr>
          <w:rFonts w:ascii="Cabin" w:hAnsi="Cabin"/>
          <w:sz w:val="24"/>
          <w:szCs w:val="24"/>
        </w:rPr>
        <w:t>clearly noted findings</w:t>
      </w:r>
      <w:r>
        <w:rPr>
          <w:rFonts w:ascii="Cabin" w:hAnsi="Cabin"/>
          <w:sz w:val="24"/>
          <w:szCs w:val="24"/>
        </w:rPr>
        <w:t xml:space="preserve"> </w:t>
      </w:r>
      <w:proofErr w:type="gramStart"/>
      <w:r>
        <w:rPr>
          <w:rFonts w:ascii="Cabin" w:hAnsi="Cabin"/>
          <w:sz w:val="24"/>
          <w:szCs w:val="24"/>
        </w:rPr>
        <w:t>were</w:t>
      </w:r>
      <w:proofErr w:type="gramEnd"/>
      <w:r>
        <w:rPr>
          <w:rFonts w:ascii="Cabin" w:hAnsi="Cabin"/>
          <w:sz w:val="24"/>
          <w:szCs w:val="24"/>
        </w:rPr>
        <w:t xml:space="preserve"> missing for the </w:t>
      </w:r>
      <w:r w:rsidR="00BD36F7">
        <w:rPr>
          <w:rFonts w:ascii="Cabin" w:hAnsi="Cabin"/>
          <w:sz w:val="24"/>
          <w:szCs w:val="24"/>
        </w:rPr>
        <w:t>fourth quarter of calendar year 2025 and the second quarter of calendar year 2026</w:t>
      </w:r>
      <w:r>
        <w:rPr>
          <w:rFonts w:ascii="Cabin" w:hAnsi="Cabin"/>
          <w:sz w:val="24"/>
          <w:szCs w:val="24"/>
        </w:rPr>
        <w:t>.</w:t>
      </w:r>
    </w:p>
    <w:p w14:paraId="36ECF922" w14:textId="56505908" w:rsidR="00753F87" w:rsidRPr="00753F87" w:rsidRDefault="00753F87" w:rsidP="00753F87">
      <w:pPr>
        <w:ind w:left="576"/>
        <w:contextualSpacing/>
        <w:rPr>
          <w:rFonts w:ascii="Cabin" w:hAnsi="Cabin"/>
          <w:bCs/>
          <w:sz w:val="24"/>
          <w:szCs w:val="24"/>
        </w:rPr>
      </w:pPr>
      <w:r w:rsidRPr="00753F87">
        <w:rPr>
          <w:rFonts w:ascii="Cabin" w:eastAsiaTheme="minorHAnsi" w:hAnsi="Cabin"/>
          <w:b/>
          <w:bCs/>
          <w:sz w:val="24"/>
          <w:szCs w:val="24"/>
        </w:rPr>
        <w:t xml:space="preserve">           </w:t>
      </w:r>
    </w:p>
    <w:p w14:paraId="74F3B9C6" w14:textId="77777777" w:rsidR="00753F87" w:rsidRPr="00753F87" w:rsidRDefault="00753F87" w:rsidP="00753F87">
      <w:pPr>
        <w:ind w:left="936"/>
        <w:contextualSpacing/>
        <w:rPr>
          <w:rFonts w:ascii="Cabin" w:hAnsi="Cabin"/>
          <w:bCs/>
          <w:sz w:val="24"/>
          <w:szCs w:val="24"/>
        </w:rPr>
      </w:pPr>
      <w:r w:rsidRPr="00753F87">
        <w:rPr>
          <w:rFonts w:ascii="Cabin" w:hAnsi="Cabin"/>
          <w:b/>
          <w:bCs/>
          <w:sz w:val="24"/>
          <w:szCs w:val="24"/>
        </w:rPr>
        <w:t>Medication administration observation</w:t>
      </w:r>
    </w:p>
    <w:p w14:paraId="452AC9D4" w14:textId="48F9B5FF" w:rsidR="00753F87" w:rsidRPr="00753F87" w:rsidRDefault="00753F87" w:rsidP="00753F87">
      <w:pPr>
        <w:numPr>
          <w:ilvl w:val="0"/>
          <w:numId w:val="13"/>
        </w:numPr>
        <w:ind w:left="936"/>
        <w:contextualSpacing/>
        <w:rPr>
          <w:rFonts w:ascii="Cabin" w:hAnsi="Cabin"/>
          <w:b/>
          <w:bCs/>
          <w:sz w:val="24"/>
          <w:szCs w:val="24"/>
        </w:rPr>
      </w:pPr>
      <w:r w:rsidRPr="00753F87">
        <w:rPr>
          <w:rFonts w:ascii="Cabin" w:hAnsi="Cabin"/>
          <w:sz w:val="24"/>
          <w:szCs w:val="24"/>
        </w:rPr>
        <w:t xml:space="preserve">AGE observed </w:t>
      </w:r>
      <w:r>
        <w:rPr>
          <w:rFonts w:ascii="Cabin" w:hAnsi="Cabin"/>
          <w:sz w:val="24"/>
          <w:szCs w:val="24"/>
        </w:rPr>
        <w:t>two</w:t>
      </w:r>
      <w:r w:rsidRPr="00753F87">
        <w:rPr>
          <w:rFonts w:ascii="Cabin" w:hAnsi="Cabin"/>
          <w:sz w:val="24"/>
          <w:szCs w:val="24"/>
        </w:rPr>
        <w:t xml:space="preserve"> </w:t>
      </w:r>
      <w:r w:rsidR="008C3258">
        <w:rPr>
          <w:rFonts w:ascii="Cabin" w:hAnsi="Cabin"/>
          <w:sz w:val="24"/>
          <w:szCs w:val="24"/>
        </w:rPr>
        <w:t>PCA staff</w:t>
      </w:r>
      <w:r w:rsidRPr="00753F87">
        <w:rPr>
          <w:rFonts w:ascii="Cabin" w:hAnsi="Cabin"/>
          <w:sz w:val="24"/>
          <w:szCs w:val="24"/>
        </w:rPr>
        <w:t xml:space="preserve"> providing medication </w:t>
      </w:r>
      <w:r w:rsidR="008C3258">
        <w:rPr>
          <w:rFonts w:ascii="Cabin" w:hAnsi="Cabin"/>
          <w:sz w:val="24"/>
          <w:szCs w:val="24"/>
        </w:rPr>
        <w:t>observation</w:t>
      </w:r>
      <w:r w:rsidRPr="00753F87">
        <w:rPr>
          <w:rFonts w:ascii="Cabin" w:hAnsi="Cabin"/>
          <w:sz w:val="24"/>
          <w:szCs w:val="24"/>
        </w:rPr>
        <w:t xml:space="preserve"> to </w:t>
      </w:r>
      <w:r w:rsidR="008C3258">
        <w:rPr>
          <w:rFonts w:ascii="Cabin" w:hAnsi="Cabin"/>
          <w:sz w:val="24"/>
          <w:szCs w:val="24"/>
        </w:rPr>
        <w:t>eight</w:t>
      </w:r>
      <w:r w:rsidRPr="00753F87">
        <w:rPr>
          <w:rFonts w:ascii="Cabin" w:hAnsi="Cabin"/>
          <w:sz w:val="24"/>
          <w:szCs w:val="24"/>
        </w:rPr>
        <w:t xml:space="preserve"> Residents to ensure the Residence has developed and implemented systems that support and promote safe</w:t>
      </w:r>
      <w:r>
        <w:rPr>
          <w:rFonts w:ascii="Cabin" w:hAnsi="Cabin"/>
          <w:sz w:val="24"/>
          <w:szCs w:val="24"/>
        </w:rPr>
        <w:t xml:space="preserve"> </w:t>
      </w:r>
      <w:r w:rsidR="008C3258">
        <w:rPr>
          <w:rFonts w:ascii="Cabin" w:hAnsi="Cabin"/>
          <w:sz w:val="24"/>
          <w:szCs w:val="24"/>
        </w:rPr>
        <w:t>SAMM</w:t>
      </w:r>
      <w:r w:rsidRPr="00753F87">
        <w:rPr>
          <w:rFonts w:ascii="Cabin" w:hAnsi="Cabin"/>
          <w:sz w:val="24"/>
          <w:szCs w:val="24"/>
        </w:rPr>
        <w:t>.</w:t>
      </w:r>
    </w:p>
    <w:p w14:paraId="158DAF3F" w14:textId="77777777" w:rsidR="00753F87" w:rsidRPr="00753F87" w:rsidRDefault="00753F87" w:rsidP="00753F87">
      <w:pPr>
        <w:pStyle w:val="NormalWeb"/>
        <w:spacing w:before="0" w:beforeAutospacing="0" w:after="0" w:afterAutospacing="0"/>
        <w:rPr>
          <w:rFonts w:ascii="Cabin" w:hAnsi="Cabin"/>
        </w:rPr>
      </w:pPr>
    </w:p>
    <w:p w14:paraId="7788C692" w14:textId="50453435" w:rsidR="00753F87" w:rsidRPr="00753F87" w:rsidRDefault="00753F87" w:rsidP="00753F87">
      <w:pPr>
        <w:ind w:left="900"/>
        <w:contextualSpacing/>
        <w:rPr>
          <w:rFonts w:ascii="Cabin" w:hAnsi="Cabin"/>
          <w:b/>
          <w:bCs/>
          <w:sz w:val="24"/>
          <w:szCs w:val="24"/>
        </w:rPr>
      </w:pPr>
      <w:r>
        <w:rPr>
          <w:rFonts w:ascii="Cabin" w:hAnsi="Cabin"/>
          <w:b/>
          <w:bCs/>
          <w:sz w:val="24"/>
          <w:szCs w:val="24"/>
        </w:rPr>
        <w:t xml:space="preserve"> </w:t>
      </w:r>
      <w:r w:rsidR="008C3258">
        <w:rPr>
          <w:rFonts w:ascii="Cabin" w:hAnsi="Cabin"/>
          <w:b/>
          <w:bCs/>
          <w:sz w:val="24"/>
          <w:szCs w:val="24"/>
        </w:rPr>
        <w:t>SAMM</w:t>
      </w:r>
    </w:p>
    <w:p w14:paraId="5536C234" w14:textId="5C5473CD" w:rsidR="00753F87" w:rsidRPr="00753F87" w:rsidRDefault="00753F87" w:rsidP="00753F87">
      <w:pPr>
        <w:pStyle w:val="NormalWeb"/>
        <w:numPr>
          <w:ilvl w:val="0"/>
          <w:numId w:val="39"/>
        </w:numPr>
        <w:spacing w:before="0" w:beforeAutospacing="0" w:after="0" w:afterAutospacing="0"/>
        <w:ind w:left="1296"/>
        <w:rPr>
          <w:rFonts w:ascii="Cabin" w:hAnsi="Cabin"/>
        </w:rPr>
      </w:pPr>
      <w:r w:rsidRPr="00753F87">
        <w:rPr>
          <w:rFonts w:ascii="Cabin" w:hAnsi="Cabin"/>
        </w:rPr>
        <w:t xml:space="preserve">AGE observed </w:t>
      </w:r>
      <w:r>
        <w:rPr>
          <w:rFonts w:ascii="Cabin" w:hAnsi="Cabin"/>
        </w:rPr>
        <w:t xml:space="preserve">two </w:t>
      </w:r>
      <w:r w:rsidR="008C3258">
        <w:rPr>
          <w:rFonts w:ascii="Cabin" w:hAnsi="Cabin"/>
        </w:rPr>
        <w:t>Resident’s family filled cassettes without the required labels</w:t>
      </w:r>
      <w:r w:rsidRPr="00753F87">
        <w:rPr>
          <w:rFonts w:ascii="Cabin" w:hAnsi="Cabin"/>
        </w:rPr>
        <w:t xml:space="preserve">. </w:t>
      </w:r>
    </w:p>
    <w:p w14:paraId="4EABF196" w14:textId="1A9FCA7C" w:rsidR="00B31DC5" w:rsidRPr="00D75482" w:rsidRDefault="00731C15" w:rsidP="00D75482">
      <w:pPr>
        <w:tabs>
          <w:tab w:val="left" w:pos="576"/>
        </w:tabs>
        <w:spacing w:after="200"/>
        <w:contextualSpacing/>
        <w:rPr>
          <w:rFonts w:ascii="Cabin" w:hAnsi="Cabin"/>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p>
    <w:p w14:paraId="00B30D91" w14:textId="3F81E7EE" w:rsidR="00837F6D" w:rsidRPr="00FE0686" w:rsidRDefault="00464076" w:rsidP="00D75482">
      <w:pPr>
        <w:rPr>
          <w:rFonts w:ascii="Cabin" w:hAnsi="Cabin"/>
          <w:b/>
          <w:bCs/>
          <w:sz w:val="24"/>
          <w:szCs w:val="24"/>
        </w:rPr>
      </w:pPr>
      <w:r>
        <w:rPr>
          <w:rFonts w:ascii="Cabin" w:hAnsi="Cabin" w:cs="Times New Roman"/>
          <w:b/>
          <w:bCs/>
          <w:sz w:val="24"/>
          <w:szCs w:val="24"/>
        </w:rPr>
        <w:t>C</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w:t>
      </w:r>
      <w:r w:rsidR="00B03FFD">
        <w:rPr>
          <w:rFonts w:ascii="Cabin" w:hAnsi="Cabin" w:cs="Times New Roman"/>
          <w:b/>
          <w:bCs/>
          <w:sz w:val="24"/>
          <w:szCs w:val="24"/>
        </w:rPr>
        <w:t xml:space="preserve">- </w:t>
      </w:r>
      <w:r w:rsidR="00B03FFD" w:rsidRPr="00FE0686">
        <w:rPr>
          <w:rFonts w:ascii="Cabin" w:hAnsi="Cabin"/>
          <w:b/>
          <w:bCs/>
          <w:sz w:val="24"/>
          <w:szCs w:val="24"/>
        </w:rPr>
        <w:t>Incident Reports</w:t>
      </w:r>
      <w:r w:rsidR="00BC1C67">
        <w:rPr>
          <w:rFonts w:ascii="Cabin" w:eastAsiaTheme="minorHAnsi" w:hAnsi="Cabin"/>
          <w:b/>
          <w:bCs/>
          <w:sz w:val="24"/>
          <w:szCs w:val="24"/>
        </w:rPr>
        <w:t xml:space="preserve">    </w:t>
      </w:r>
      <w:r w:rsidR="00FE0686">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3" w:name="_Hlk106356871"/>
      <w:r w:rsidRPr="00837F6D">
        <w:rPr>
          <w:rFonts w:ascii="Cabin" w:eastAsiaTheme="minorHAnsi" w:hAnsi="Cabin"/>
          <w:sz w:val="24"/>
          <w:szCs w:val="24"/>
        </w:rPr>
        <w:t xml:space="preserve">AGE reviewed the Residence records </w:t>
      </w:r>
      <w:bookmarkStart w:id="4" w:name="_Hlk107996322"/>
      <w:r w:rsidRPr="00837F6D">
        <w:rPr>
          <w:rFonts w:ascii="Cabin" w:eastAsiaTheme="minorHAnsi" w:hAnsi="Cabin"/>
          <w:sz w:val="24"/>
          <w:szCs w:val="24"/>
        </w:rPr>
        <w:t xml:space="preserve">and incident reports </w:t>
      </w:r>
      <w:bookmarkEnd w:id="3"/>
      <w:bookmarkEnd w:id="4"/>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37238794"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8C3258">
        <w:rPr>
          <w:rFonts w:ascii="Cabin" w:hAnsi="Cabin"/>
          <w:sz w:val="24"/>
          <w:szCs w:val="24"/>
        </w:rPr>
        <w:t>1</w:t>
      </w:r>
      <w:r w:rsidR="006A5633">
        <w:rPr>
          <w:rFonts w:ascii="Cabin" w:hAnsi="Cabin"/>
          <w:sz w:val="24"/>
          <w:szCs w:val="24"/>
        </w:rPr>
        <w:t>1</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188B63BE" w14:textId="12EE9E88"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1E1D4D90" w14:textId="77777777" w:rsidR="00252D33" w:rsidRDefault="00252D33"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lastRenderedPageBreak/>
        <w:t xml:space="preserve">In accordance with 651 CMR 12.09(4)(g), you are required to respond in writing to AGE within 10 days after receiving this notice indicating your agreement or disagreement with the findings.  If you </w:t>
      </w:r>
    </w:p>
    <w:p w14:paraId="01B8D067" w14:textId="3B6B3849"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8-17T00:00:00Z">
            <w:dateFormat w:val="MMMM d, yyyy"/>
            <w:lid w:val="en-US"/>
            <w:storeMappedDataAs w:val="dateTime"/>
            <w:calendar w:val="gregorian"/>
          </w:date>
        </w:sdtPr>
        <w:sdtEndPr/>
        <w:sdtContent>
          <w:r w:rsidR="007301D0">
            <w:rPr>
              <w:rFonts w:ascii="Cabin" w:hAnsi="Cabin" w:cs="Times New Roman"/>
              <w:sz w:val="24"/>
              <w:szCs w:val="24"/>
            </w:rPr>
            <w:t>August 17,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1CE48AAC" w14:textId="227D7739" w:rsidR="00464076" w:rsidRPr="00E17713" w:rsidRDefault="00596EB8" w:rsidP="00464076">
      <w:pPr>
        <w:rPr>
          <w:rFonts w:ascii="Cabin" w:hAnsi="Cabin" w:cs="Times New Roma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7301D0" w:rsidRPr="007301D0">
        <w:rPr>
          <w:rFonts w:ascii="Cabin" w:hAnsi="Cabin" w:cs="Times New Roman"/>
          <w:sz w:val="24"/>
          <w:szCs w:val="24"/>
        </w:rPr>
        <w:t>WG Marland Place, SH, LLC</w:t>
      </w:r>
    </w:p>
    <w:p w14:paraId="033653B5" w14:textId="362C7738" w:rsidR="007301D0" w:rsidRPr="007301D0" w:rsidRDefault="00464076" w:rsidP="007301D0">
      <w:pPr>
        <w:rPr>
          <w:rFonts w:ascii="Cabin" w:hAnsi="Cabin" w:cs="Times New Roman"/>
          <w:sz w:val="24"/>
          <w:szCs w:val="24"/>
        </w:rPr>
      </w:pPr>
      <w:r w:rsidRPr="00E17713">
        <w:rPr>
          <w:rFonts w:ascii="Cabin" w:hAnsi="Cabin" w:cs="Times New Roman"/>
          <w:sz w:val="24"/>
          <w:szCs w:val="24"/>
        </w:rPr>
        <w:t xml:space="preserve">       </w:t>
      </w:r>
      <w:r w:rsidR="007301D0">
        <w:rPr>
          <w:rFonts w:ascii="Cabin" w:hAnsi="Cabin" w:cs="Times New Roman"/>
          <w:sz w:val="24"/>
          <w:szCs w:val="24"/>
        </w:rPr>
        <w:t xml:space="preserve"> </w:t>
      </w:r>
      <w:r w:rsidR="007301D0" w:rsidRPr="007301D0">
        <w:rPr>
          <w:rFonts w:ascii="Cabin" w:hAnsi="Cabin" w:cs="Times New Roman"/>
          <w:sz w:val="24"/>
          <w:szCs w:val="24"/>
        </w:rPr>
        <w:t xml:space="preserve">300 East Market Street, Suite 100 </w:t>
      </w:r>
    </w:p>
    <w:p w14:paraId="2F5ED43D" w14:textId="6C3E8976" w:rsidR="00690161" w:rsidRDefault="007301D0" w:rsidP="007301D0">
      <w:pPr>
        <w:rPr>
          <w:rFonts w:ascii="Cabin" w:hAnsi="Cabin"/>
          <w:sz w:val="24"/>
          <w:szCs w:val="24"/>
        </w:rPr>
      </w:pPr>
      <w:r w:rsidRPr="007301D0">
        <w:rPr>
          <w:rFonts w:ascii="Cabin" w:hAnsi="Cabin" w:cs="Times New Roman"/>
          <w:sz w:val="24"/>
          <w:szCs w:val="24"/>
        </w:rPr>
        <w:t xml:space="preserve">       </w:t>
      </w:r>
      <w:r>
        <w:rPr>
          <w:rFonts w:ascii="Cabin" w:hAnsi="Cabin" w:cs="Times New Roman"/>
          <w:sz w:val="24"/>
          <w:szCs w:val="24"/>
        </w:rPr>
        <w:t xml:space="preserve"> </w:t>
      </w:r>
      <w:r w:rsidRPr="007301D0">
        <w:rPr>
          <w:rFonts w:ascii="Cabin" w:hAnsi="Cabin" w:cs="Times New Roman"/>
          <w:sz w:val="24"/>
          <w:szCs w:val="24"/>
        </w:rPr>
        <w:t>Louisville, KY 40202</w:t>
      </w:r>
    </w:p>
    <w:p w14:paraId="72E1DFBA" w14:textId="77777777" w:rsidR="00690161" w:rsidRDefault="00690161" w:rsidP="00690161">
      <w:pPr>
        <w:rPr>
          <w:rFonts w:ascii="Cabin" w:hAnsi="Cabin"/>
          <w:sz w:val="24"/>
          <w:szCs w:val="24"/>
        </w:rPr>
      </w:pPr>
    </w:p>
    <w:p w14:paraId="5D163A56" w14:textId="77777777" w:rsidR="00690161" w:rsidRDefault="00690161" w:rsidP="00690161">
      <w:pPr>
        <w:rPr>
          <w:rFonts w:ascii="Cabin" w:hAnsi="Cabin"/>
          <w:sz w:val="24"/>
          <w:szCs w:val="24"/>
        </w:rPr>
      </w:pPr>
    </w:p>
    <w:p w14:paraId="259ACA2B" w14:textId="77777777" w:rsidR="00067B59" w:rsidRDefault="00067B59" w:rsidP="00690161">
      <w:pPr>
        <w:rPr>
          <w:rFonts w:ascii="Cabin" w:hAnsi="Cabin"/>
          <w:sz w:val="24"/>
          <w:szCs w:val="24"/>
        </w:rPr>
      </w:pPr>
    </w:p>
    <w:p w14:paraId="4EB195CA" w14:textId="77777777" w:rsidR="00067B59" w:rsidRDefault="00067B59" w:rsidP="00690161">
      <w:pPr>
        <w:rPr>
          <w:rFonts w:ascii="Cabin" w:hAnsi="Cabin"/>
          <w:sz w:val="24"/>
          <w:szCs w:val="24"/>
        </w:rPr>
      </w:pPr>
    </w:p>
    <w:p w14:paraId="6DFF90F0" w14:textId="77777777" w:rsidR="00067B59" w:rsidRDefault="00067B59" w:rsidP="00690161">
      <w:pPr>
        <w:rPr>
          <w:rFonts w:ascii="Cabin" w:hAnsi="Cabin"/>
          <w:sz w:val="24"/>
          <w:szCs w:val="24"/>
        </w:rPr>
      </w:pPr>
    </w:p>
    <w:p w14:paraId="3BEC34A0" w14:textId="77777777" w:rsidR="00067B59" w:rsidRDefault="00067B59" w:rsidP="00690161">
      <w:pPr>
        <w:rPr>
          <w:rFonts w:ascii="Cabin" w:hAnsi="Cabin"/>
          <w:sz w:val="24"/>
          <w:szCs w:val="24"/>
        </w:rPr>
      </w:pPr>
    </w:p>
    <w:p w14:paraId="276499D2" w14:textId="77777777" w:rsidR="00067B59" w:rsidRDefault="00067B59" w:rsidP="00690161">
      <w:pPr>
        <w:rPr>
          <w:rFonts w:ascii="Cabin" w:hAnsi="Cabin"/>
          <w:sz w:val="24"/>
          <w:szCs w:val="24"/>
        </w:rPr>
      </w:pPr>
    </w:p>
    <w:p w14:paraId="645A9BEC" w14:textId="77777777" w:rsidR="00067B59" w:rsidRDefault="00067B59" w:rsidP="00690161">
      <w:pPr>
        <w:rPr>
          <w:rFonts w:ascii="Cabin" w:hAnsi="Cabin"/>
          <w:sz w:val="24"/>
          <w:szCs w:val="24"/>
        </w:rPr>
      </w:pPr>
    </w:p>
    <w:p w14:paraId="7BC1E046" w14:textId="77777777" w:rsidR="00067B59" w:rsidRDefault="00067B59" w:rsidP="00690161">
      <w:pPr>
        <w:rPr>
          <w:rFonts w:ascii="Cabin" w:hAnsi="Cabin"/>
          <w:sz w:val="24"/>
          <w:szCs w:val="24"/>
        </w:rPr>
      </w:pPr>
    </w:p>
    <w:p w14:paraId="5B75C84E" w14:textId="77777777" w:rsidR="00067B59" w:rsidRDefault="00067B59" w:rsidP="00690161">
      <w:pPr>
        <w:rPr>
          <w:rFonts w:ascii="Cabin" w:hAnsi="Cabin"/>
          <w:sz w:val="24"/>
          <w:szCs w:val="24"/>
        </w:rPr>
      </w:pPr>
    </w:p>
    <w:p w14:paraId="12C9E377" w14:textId="77777777" w:rsidR="00067B59" w:rsidRDefault="00067B59" w:rsidP="00690161">
      <w:pPr>
        <w:rPr>
          <w:rFonts w:ascii="Cabin" w:hAnsi="Cabin"/>
          <w:sz w:val="24"/>
          <w:szCs w:val="24"/>
        </w:rPr>
      </w:pPr>
    </w:p>
    <w:p w14:paraId="268F7FAE" w14:textId="77777777" w:rsidR="00067B59" w:rsidRDefault="00067B59" w:rsidP="00690161">
      <w:pPr>
        <w:rPr>
          <w:rFonts w:ascii="Cabin" w:hAnsi="Cabin"/>
          <w:sz w:val="24"/>
          <w:szCs w:val="24"/>
        </w:rPr>
      </w:pPr>
    </w:p>
    <w:p w14:paraId="33FA607F" w14:textId="77777777" w:rsidR="00067B59" w:rsidRDefault="00067B59" w:rsidP="00690161">
      <w:pPr>
        <w:rPr>
          <w:rFonts w:ascii="Cabin" w:hAnsi="Cabin"/>
          <w:sz w:val="24"/>
          <w:szCs w:val="24"/>
        </w:rPr>
      </w:pPr>
    </w:p>
    <w:p w14:paraId="7771DEB5" w14:textId="77777777" w:rsidR="00067B59" w:rsidRDefault="00067B59" w:rsidP="00690161">
      <w:pPr>
        <w:rPr>
          <w:rFonts w:ascii="Cabin" w:hAnsi="Cabin"/>
          <w:sz w:val="24"/>
          <w:szCs w:val="24"/>
        </w:rPr>
      </w:pPr>
    </w:p>
    <w:p w14:paraId="684D3E17" w14:textId="77777777" w:rsidR="00067B59" w:rsidRDefault="00067B59" w:rsidP="00690161">
      <w:pPr>
        <w:rPr>
          <w:rFonts w:ascii="Cabin" w:hAnsi="Cabin"/>
          <w:sz w:val="24"/>
          <w:szCs w:val="24"/>
        </w:rPr>
      </w:pPr>
    </w:p>
    <w:p w14:paraId="0DDAFE7B" w14:textId="77777777" w:rsidR="00067B59" w:rsidRDefault="00067B59" w:rsidP="00690161">
      <w:pPr>
        <w:rPr>
          <w:rFonts w:ascii="Cabin" w:hAnsi="Cabin"/>
          <w:sz w:val="24"/>
          <w:szCs w:val="24"/>
        </w:rPr>
      </w:pPr>
    </w:p>
    <w:p w14:paraId="23141385" w14:textId="77777777" w:rsidR="00067B59" w:rsidRDefault="00067B59" w:rsidP="00690161">
      <w:pPr>
        <w:rPr>
          <w:rFonts w:ascii="Cabin" w:hAnsi="Cabin"/>
          <w:sz w:val="24"/>
          <w:szCs w:val="24"/>
        </w:rPr>
      </w:pPr>
    </w:p>
    <w:p w14:paraId="59F48B8D" w14:textId="77777777" w:rsidR="00067B59" w:rsidRDefault="00067B59" w:rsidP="00690161">
      <w:pPr>
        <w:rPr>
          <w:rFonts w:ascii="Cabin" w:hAnsi="Cabin"/>
          <w:sz w:val="24"/>
          <w:szCs w:val="24"/>
        </w:rPr>
      </w:pPr>
    </w:p>
    <w:p w14:paraId="652F281E" w14:textId="77777777" w:rsidR="00067B59" w:rsidRDefault="00067B59" w:rsidP="00690161">
      <w:pPr>
        <w:rPr>
          <w:rFonts w:ascii="Cabin" w:hAnsi="Cabin"/>
          <w:sz w:val="24"/>
          <w:szCs w:val="24"/>
        </w:rPr>
      </w:pPr>
    </w:p>
    <w:p w14:paraId="1FA6F23B" w14:textId="77777777" w:rsidR="00067B59" w:rsidRDefault="00067B59" w:rsidP="00690161">
      <w:pPr>
        <w:rPr>
          <w:rFonts w:ascii="Cabin" w:hAnsi="Cabin"/>
          <w:sz w:val="24"/>
          <w:szCs w:val="24"/>
        </w:rPr>
      </w:pPr>
    </w:p>
    <w:p w14:paraId="4CF223AE" w14:textId="77777777" w:rsidR="00067B59" w:rsidRDefault="00067B59" w:rsidP="00690161">
      <w:pPr>
        <w:rPr>
          <w:rFonts w:ascii="Cabin" w:hAnsi="Cabin"/>
          <w:sz w:val="24"/>
          <w:szCs w:val="24"/>
        </w:rPr>
      </w:pPr>
    </w:p>
    <w:p w14:paraId="091366E2" w14:textId="77777777" w:rsidR="00067B59" w:rsidRDefault="00067B59" w:rsidP="00690161">
      <w:pPr>
        <w:rPr>
          <w:rFonts w:ascii="Cabin" w:hAnsi="Cabin"/>
          <w:sz w:val="24"/>
          <w:szCs w:val="24"/>
        </w:rPr>
      </w:pPr>
    </w:p>
    <w:p w14:paraId="71398F85" w14:textId="77777777" w:rsidR="00067B59" w:rsidRDefault="00067B59" w:rsidP="00690161">
      <w:pPr>
        <w:rPr>
          <w:rFonts w:ascii="Cabin" w:hAnsi="Cabin"/>
          <w:sz w:val="24"/>
          <w:szCs w:val="24"/>
        </w:rPr>
      </w:pPr>
    </w:p>
    <w:p w14:paraId="6BAEA569" w14:textId="77777777" w:rsidR="00067B59" w:rsidRDefault="00067B59" w:rsidP="00690161">
      <w:pPr>
        <w:rPr>
          <w:rFonts w:ascii="Cabin" w:hAnsi="Cabin"/>
          <w:sz w:val="24"/>
          <w:szCs w:val="24"/>
        </w:rPr>
      </w:pPr>
    </w:p>
    <w:p w14:paraId="31F5D58F" w14:textId="77777777" w:rsidR="00B92411" w:rsidRDefault="00B92411" w:rsidP="00690161">
      <w:pPr>
        <w:rPr>
          <w:rFonts w:ascii="Cabin" w:hAnsi="Cabin"/>
          <w:sz w:val="24"/>
          <w:szCs w:val="24"/>
        </w:rPr>
      </w:pPr>
    </w:p>
    <w:p w14:paraId="2E26994F" w14:textId="77777777" w:rsidR="00B92411" w:rsidRDefault="00B92411" w:rsidP="00690161">
      <w:pPr>
        <w:rPr>
          <w:rFonts w:ascii="Cabin" w:hAnsi="Cabin"/>
          <w:sz w:val="24"/>
          <w:szCs w:val="24"/>
        </w:rPr>
      </w:pPr>
    </w:p>
    <w:p w14:paraId="4D9435FA" w14:textId="77777777" w:rsidR="00067B59" w:rsidRDefault="00067B59" w:rsidP="00690161">
      <w:pPr>
        <w:rPr>
          <w:rFonts w:ascii="Cabin" w:hAnsi="Cabin"/>
          <w:sz w:val="24"/>
          <w:szCs w:val="24"/>
        </w:rPr>
      </w:pPr>
    </w:p>
    <w:p w14:paraId="6DA7A25C" w14:textId="5E50CEB1" w:rsidR="00F96034" w:rsidRPr="00624C0D" w:rsidRDefault="00F96034" w:rsidP="00690161">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0ADE6" w14:textId="77777777" w:rsidR="000C4D14" w:rsidRDefault="000C4D14">
      <w:r>
        <w:separator/>
      </w:r>
    </w:p>
  </w:endnote>
  <w:endnote w:type="continuationSeparator" w:id="0">
    <w:p w14:paraId="393843D0" w14:textId="77777777" w:rsidR="000C4D14" w:rsidRDefault="000C4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F621B" w14:textId="77777777" w:rsidR="000C4D14" w:rsidRDefault="000C4D14">
      <w:r>
        <w:separator/>
      </w:r>
    </w:p>
  </w:footnote>
  <w:footnote w:type="continuationSeparator" w:id="0">
    <w:p w14:paraId="0A8E5265" w14:textId="77777777" w:rsidR="000C4D14" w:rsidRDefault="000C4D14">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77276" w14:textId="77777777" w:rsidR="007301D0" w:rsidRPr="007301D0" w:rsidRDefault="007301D0" w:rsidP="007301D0">
    <w:pPr>
      <w:rPr>
        <w:rFonts w:ascii="Cabin" w:eastAsia="Calibri" w:hAnsi="Cabin"/>
        <w:sz w:val="24"/>
        <w:szCs w:val="24"/>
      </w:rPr>
    </w:pPr>
    <w:r w:rsidRPr="007301D0">
      <w:rPr>
        <w:rFonts w:ascii="Cabin" w:eastAsia="Calibri" w:hAnsi="Cabin"/>
        <w:sz w:val="24"/>
        <w:szCs w:val="24"/>
      </w:rPr>
      <w:t>Atria Marland Place</w:t>
    </w:r>
  </w:p>
  <w:p w14:paraId="1E6DFF1B" w14:textId="3A7704EE" w:rsidR="00596EB8" w:rsidRDefault="006A5633" w:rsidP="001822DB">
    <w:pPr>
      <w:pStyle w:val="Header"/>
      <w:rPr>
        <w:rFonts w:ascii="Cabin" w:hAnsi="Cabin"/>
        <w:sz w:val="24"/>
        <w:szCs w:val="24"/>
      </w:rPr>
    </w:pPr>
    <w:r>
      <w:rPr>
        <w:rFonts w:ascii="Cabin" w:hAnsi="Cabin"/>
        <w:sz w:val="24"/>
        <w:szCs w:val="24"/>
      </w:rPr>
      <w:t>July 1</w:t>
    </w:r>
    <w:r w:rsidR="007301D0">
      <w:rPr>
        <w:rFonts w:ascii="Cabin" w:hAnsi="Cabin"/>
        <w:sz w:val="24"/>
        <w:szCs w:val="24"/>
      </w:rPr>
      <w:t>7</w:t>
    </w:r>
    <w:r w:rsidR="00D24761">
      <w:rPr>
        <w:rFonts w:ascii="Cabin" w:hAnsi="Cabin"/>
        <w:sz w:val="24"/>
        <w:szCs w:val="24"/>
      </w:rPr>
      <w:t>, 2026</w:t>
    </w:r>
  </w:p>
  <w:p w14:paraId="0ED30B2C" w14:textId="77777777" w:rsidR="00464076" w:rsidRPr="001822DB" w:rsidRDefault="00464076"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7F48" w14:textId="77777777" w:rsidR="007301D0" w:rsidRPr="007301D0" w:rsidRDefault="007301D0" w:rsidP="007301D0">
    <w:pPr>
      <w:rPr>
        <w:rFonts w:ascii="Cabin" w:eastAsia="Calibri" w:hAnsi="Cabin"/>
        <w:sz w:val="24"/>
        <w:szCs w:val="24"/>
      </w:rPr>
    </w:pPr>
    <w:r w:rsidRPr="007301D0">
      <w:rPr>
        <w:rFonts w:ascii="Cabin" w:eastAsia="Calibri" w:hAnsi="Cabin"/>
        <w:sz w:val="24"/>
        <w:szCs w:val="24"/>
      </w:rPr>
      <w:t>Atria Marland Place</w:t>
    </w:r>
  </w:p>
  <w:p w14:paraId="7B791DF8" w14:textId="0E34BB29" w:rsidR="00596EB8" w:rsidRPr="007301D0" w:rsidRDefault="007301D0" w:rsidP="007301D0">
    <w:pPr>
      <w:pStyle w:val="Header"/>
    </w:pPr>
    <w:r>
      <w:rPr>
        <w:rFonts w:ascii="Cabin" w:hAnsi="Cabin"/>
        <w:sz w:val="24"/>
        <w:szCs w:val="24"/>
      </w:rPr>
      <w:t>July 17,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DDB13" w14:textId="77777777" w:rsidR="007301D0" w:rsidRPr="007301D0" w:rsidRDefault="007301D0" w:rsidP="007301D0">
    <w:pPr>
      <w:rPr>
        <w:rFonts w:ascii="Cabin" w:eastAsia="Calibri" w:hAnsi="Cabin"/>
        <w:sz w:val="24"/>
        <w:szCs w:val="24"/>
      </w:rPr>
    </w:pPr>
    <w:r w:rsidRPr="007301D0">
      <w:rPr>
        <w:rFonts w:ascii="Cabin" w:eastAsia="Calibri" w:hAnsi="Cabin"/>
        <w:sz w:val="24"/>
        <w:szCs w:val="24"/>
      </w:rPr>
      <w:t>Atria Marland Place</w:t>
    </w:r>
  </w:p>
  <w:p w14:paraId="2D461F37" w14:textId="566A1E4D" w:rsidR="00596EB8" w:rsidRPr="007301D0" w:rsidRDefault="007301D0" w:rsidP="007301D0">
    <w:pPr>
      <w:pStyle w:val="Header"/>
    </w:pPr>
    <w:r>
      <w:rPr>
        <w:rFonts w:ascii="Cabin" w:hAnsi="Cabin"/>
        <w:sz w:val="24"/>
        <w:szCs w:val="24"/>
      </w:rPr>
      <w:t>July 17,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6"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8"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9"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6"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7" w15:restartNumberingAfterBreak="0">
    <w:nsid w:val="4E240694"/>
    <w:multiLevelType w:val="hybridMultilevel"/>
    <w:tmpl w:val="F6388B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0"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5"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7"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8"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30"/>
  </w:num>
  <w:num w:numId="2" w16cid:durableId="1961954078">
    <w:abstractNumId w:val="7"/>
  </w:num>
  <w:num w:numId="3" w16cid:durableId="1618876012">
    <w:abstractNumId w:val="13"/>
  </w:num>
  <w:num w:numId="4" w16cid:durableId="1710714993">
    <w:abstractNumId w:val="28"/>
  </w:num>
  <w:num w:numId="5" w16cid:durableId="191767832">
    <w:abstractNumId w:val="20"/>
  </w:num>
  <w:num w:numId="6" w16cid:durableId="488833524">
    <w:abstractNumId w:val="12"/>
  </w:num>
  <w:num w:numId="7" w16cid:durableId="592014273">
    <w:abstractNumId w:val="6"/>
  </w:num>
  <w:num w:numId="8" w16cid:durableId="1588148329">
    <w:abstractNumId w:val="32"/>
  </w:num>
  <w:num w:numId="9" w16cid:durableId="1423339019">
    <w:abstractNumId w:val="38"/>
  </w:num>
  <w:num w:numId="10" w16cid:durableId="171452723">
    <w:abstractNumId w:val="25"/>
  </w:num>
  <w:num w:numId="11" w16cid:durableId="361443360">
    <w:abstractNumId w:val="37"/>
  </w:num>
  <w:num w:numId="12" w16cid:durableId="448939423">
    <w:abstractNumId w:val="33"/>
  </w:num>
  <w:num w:numId="13" w16cid:durableId="1078675376">
    <w:abstractNumId w:val="14"/>
  </w:num>
  <w:num w:numId="14" w16cid:durableId="757360363">
    <w:abstractNumId w:val="35"/>
  </w:num>
  <w:num w:numId="15" w16cid:durableId="1994214214">
    <w:abstractNumId w:val="1"/>
  </w:num>
  <w:num w:numId="16" w16cid:durableId="541479426">
    <w:abstractNumId w:val="34"/>
  </w:num>
  <w:num w:numId="17" w16cid:durableId="404257695">
    <w:abstractNumId w:val="8"/>
  </w:num>
  <w:num w:numId="18" w16cid:durableId="1610311794">
    <w:abstractNumId w:val="15"/>
  </w:num>
  <w:num w:numId="19" w16cid:durableId="940379037">
    <w:abstractNumId w:val="29"/>
  </w:num>
  <w:num w:numId="20" w16cid:durableId="1633710658">
    <w:abstractNumId w:val="9"/>
  </w:num>
  <w:num w:numId="21" w16cid:durableId="936448028">
    <w:abstractNumId w:val="26"/>
  </w:num>
  <w:num w:numId="22" w16cid:durableId="130056070">
    <w:abstractNumId w:val="22"/>
  </w:num>
  <w:num w:numId="23" w16cid:durableId="1712195111">
    <w:abstractNumId w:val="21"/>
  </w:num>
  <w:num w:numId="24" w16cid:durableId="641348583">
    <w:abstractNumId w:val="31"/>
  </w:num>
  <w:num w:numId="25" w16cid:durableId="1177649098">
    <w:abstractNumId w:val="5"/>
  </w:num>
  <w:num w:numId="26" w16cid:durableId="1915386360">
    <w:abstractNumId w:val="0"/>
  </w:num>
  <w:num w:numId="27" w16cid:durableId="953823498">
    <w:abstractNumId w:val="10"/>
  </w:num>
  <w:num w:numId="28" w16cid:durableId="968051820">
    <w:abstractNumId w:val="11"/>
  </w:num>
  <w:num w:numId="29" w16cid:durableId="173224246">
    <w:abstractNumId w:val="19"/>
  </w:num>
  <w:num w:numId="30" w16cid:durableId="588268349">
    <w:abstractNumId w:val="36"/>
  </w:num>
  <w:num w:numId="31" w16cid:durableId="563878312">
    <w:abstractNumId w:val="24"/>
  </w:num>
  <w:num w:numId="32" w16cid:durableId="1441413778">
    <w:abstractNumId w:val="18"/>
  </w:num>
  <w:num w:numId="33" w16cid:durableId="1350453195">
    <w:abstractNumId w:val="4"/>
  </w:num>
  <w:num w:numId="34" w16cid:durableId="1257523778">
    <w:abstractNumId w:val="3"/>
  </w:num>
  <w:num w:numId="35" w16cid:durableId="1908110044">
    <w:abstractNumId w:val="16"/>
  </w:num>
  <w:num w:numId="36" w16cid:durableId="1228029095">
    <w:abstractNumId w:val="2"/>
  </w:num>
  <w:num w:numId="37" w16cid:durableId="626935644">
    <w:abstractNumId w:val="23"/>
  </w:num>
  <w:num w:numId="38" w16cid:durableId="1503354066">
    <w:abstractNumId w:val="17"/>
  </w:num>
  <w:num w:numId="39" w16cid:durableId="771166293">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5068D"/>
    <w:rsid w:val="00050C62"/>
    <w:rsid w:val="00051D64"/>
    <w:rsid w:val="000540C1"/>
    <w:rsid w:val="000617A4"/>
    <w:rsid w:val="00067B59"/>
    <w:rsid w:val="00070FCF"/>
    <w:rsid w:val="00077728"/>
    <w:rsid w:val="0008618D"/>
    <w:rsid w:val="00092002"/>
    <w:rsid w:val="00092675"/>
    <w:rsid w:val="000A061E"/>
    <w:rsid w:val="000A0F82"/>
    <w:rsid w:val="000A115B"/>
    <w:rsid w:val="000A2018"/>
    <w:rsid w:val="000A4F23"/>
    <w:rsid w:val="000A5263"/>
    <w:rsid w:val="000B0376"/>
    <w:rsid w:val="000B1D7B"/>
    <w:rsid w:val="000B1DFE"/>
    <w:rsid w:val="000B6490"/>
    <w:rsid w:val="000B6D57"/>
    <w:rsid w:val="000C0E56"/>
    <w:rsid w:val="000C152C"/>
    <w:rsid w:val="000C1E53"/>
    <w:rsid w:val="000C4D14"/>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3775"/>
    <w:rsid w:val="00166810"/>
    <w:rsid w:val="0016773B"/>
    <w:rsid w:val="0016781A"/>
    <w:rsid w:val="00176E74"/>
    <w:rsid w:val="00184FDA"/>
    <w:rsid w:val="0019184F"/>
    <w:rsid w:val="00194274"/>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0370"/>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B26E6"/>
    <w:rsid w:val="002C4D52"/>
    <w:rsid w:val="002C70F1"/>
    <w:rsid w:val="002D7202"/>
    <w:rsid w:val="002E4705"/>
    <w:rsid w:val="002F008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37A42"/>
    <w:rsid w:val="003416EC"/>
    <w:rsid w:val="0034541D"/>
    <w:rsid w:val="00352B45"/>
    <w:rsid w:val="003555CA"/>
    <w:rsid w:val="00365599"/>
    <w:rsid w:val="00365616"/>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5388F"/>
    <w:rsid w:val="004562A3"/>
    <w:rsid w:val="0045781A"/>
    <w:rsid w:val="00457D15"/>
    <w:rsid w:val="00461E1D"/>
    <w:rsid w:val="00464076"/>
    <w:rsid w:val="00464FC3"/>
    <w:rsid w:val="0047015E"/>
    <w:rsid w:val="00482FFF"/>
    <w:rsid w:val="00490980"/>
    <w:rsid w:val="0049128A"/>
    <w:rsid w:val="00495C28"/>
    <w:rsid w:val="00496078"/>
    <w:rsid w:val="004A1AFD"/>
    <w:rsid w:val="004A29DC"/>
    <w:rsid w:val="004A49F3"/>
    <w:rsid w:val="004B2B19"/>
    <w:rsid w:val="004B6AAF"/>
    <w:rsid w:val="004C40B8"/>
    <w:rsid w:val="004D2384"/>
    <w:rsid w:val="004D7275"/>
    <w:rsid w:val="004E07F3"/>
    <w:rsid w:val="004E12E1"/>
    <w:rsid w:val="004E35F1"/>
    <w:rsid w:val="005008C2"/>
    <w:rsid w:val="00505907"/>
    <w:rsid w:val="0050603F"/>
    <w:rsid w:val="00510505"/>
    <w:rsid w:val="00511BBB"/>
    <w:rsid w:val="00516574"/>
    <w:rsid w:val="005170C0"/>
    <w:rsid w:val="00517AFA"/>
    <w:rsid w:val="005253E7"/>
    <w:rsid w:val="005330DF"/>
    <w:rsid w:val="00534060"/>
    <w:rsid w:val="005367FF"/>
    <w:rsid w:val="0054227E"/>
    <w:rsid w:val="00544BC7"/>
    <w:rsid w:val="00545EF2"/>
    <w:rsid w:val="00561D50"/>
    <w:rsid w:val="00564EF0"/>
    <w:rsid w:val="00565008"/>
    <w:rsid w:val="0056533C"/>
    <w:rsid w:val="0057772F"/>
    <w:rsid w:val="00582AD3"/>
    <w:rsid w:val="005846C3"/>
    <w:rsid w:val="005866C2"/>
    <w:rsid w:val="005965C9"/>
    <w:rsid w:val="00596EB8"/>
    <w:rsid w:val="005A1369"/>
    <w:rsid w:val="005A48D5"/>
    <w:rsid w:val="005A64B7"/>
    <w:rsid w:val="005A7ACD"/>
    <w:rsid w:val="005B2497"/>
    <w:rsid w:val="005B386D"/>
    <w:rsid w:val="005C12FE"/>
    <w:rsid w:val="005C5325"/>
    <w:rsid w:val="005D084D"/>
    <w:rsid w:val="005D33B0"/>
    <w:rsid w:val="005D70B4"/>
    <w:rsid w:val="005E00C7"/>
    <w:rsid w:val="005E1C34"/>
    <w:rsid w:val="005E3934"/>
    <w:rsid w:val="005E3FA8"/>
    <w:rsid w:val="005E60A9"/>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57822"/>
    <w:rsid w:val="00673DEB"/>
    <w:rsid w:val="00675F7B"/>
    <w:rsid w:val="00676037"/>
    <w:rsid w:val="006809E1"/>
    <w:rsid w:val="00682C25"/>
    <w:rsid w:val="00690161"/>
    <w:rsid w:val="006950AA"/>
    <w:rsid w:val="006952C0"/>
    <w:rsid w:val="006A5633"/>
    <w:rsid w:val="006A5BB1"/>
    <w:rsid w:val="006A6A44"/>
    <w:rsid w:val="006B0960"/>
    <w:rsid w:val="006B3AD0"/>
    <w:rsid w:val="006B4DBB"/>
    <w:rsid w:val="006B535E"/>
    <w:rsid w:val="006C1131"/>
    <w:rsid w:val="006C2607"/>
    <w:rsid w:val="006D00DD"/>
    <w:rsid w:val="006E22BB"/>
    <w:rsid w:val="006E2EB2"/>
    <w:rsid w:val="006E5D3B"/>
    <w:rsid w:val="006E6585"/>
    <w:rsid w:val="006E79E6"/>
    <w:rsid w:val="006F03AD"/>
    <w:rsid w:val="006F2D76"/>
    <w:rsid w:val="006F3A5B"/>
    <w:rsid w:val="006F6C8C"/>
    <w:rsid w:val="00700EFE"/>
    <w:rsid w:val="00702CE5"/>
    <w:rsid w:val="00712A7F"/>
    <w:rsid w:val="00714AF1"/>
    <w:rsid w:val="00722543"/>
    <w:rsid w:val="00722BE1"/>
    <w:rsid w:val="007252C0"/>
    <w:rsid w:val="007301D0"/>
    <w:rsid w:val="00731C15"/>
    <w:rsid w:val="00731DB4"/>
    <w:rsid w:val="00734BAA"/>
    <w:rsid w:val="0073714C"/>
    <w:rsid w:val="00743199"/>
    <w:rsid w:val="00751EAB"/>
    <w:rsid w:val="0075384D"/>
    <w:rsid w:val="00753F87"/>
    <w:rsid w:val="00756EBE"/>
    <w:rsid w:val="00760514"/>
    <w:rsid w:val="00763AB8"/>
    <w:rsid w:val="00764673"/>
    <w:rsid w:val="00764B95"/>
    <w:rsid w:val="00773BF3"/>
    <w:rsid w:val="00787D77"/>
    <w:rsid w:val="00792F73"/>
    <w:rsid w:val="00792FC8"/>
    <w:rsid w:val="0079748D"/>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2933"/>
    <w:rsid w:val="008938C5"/>
    <w:rsid w:val="00893ED1"/>
    <w:rsid w:val="0089453C"/>
    <w:rsid w:val="008951C2"/>
    <w:rsid w:val="008A2150"/>
    <w:rsid w:val="008A2500"/>
    <w:rsid w:val="008A3B66"/>
    <w:rsid w:val="008A5385"/>
    <w:rsid w:val="008A63A5"/>
    <w:rsid w:val="008B0FC3"/>
    <w:rsid w:val="008B3FBA"/>
    <w:rsid w:val="008B4C34"/>
    <w:rsid w:val="008C3258"/>
    <w:rsid w:val="008C3665"/>
    <w:rsid w:val="008C666E"/>
    <w:rsid w:val="008D5B16"/>
    <w:rsid w:val="008D5C77"/>
    <w:rsid w:val="008D5D8D"/>
    <w:rsid w:val="008F2E23"/>
    <w:rsid w:val="008F3FA2"/>
    <w:rsid w:val="008F7C42"/>
    <w:rsid w:val="0090122B"/>
    <w:rsid w:val="00911E73"/>
    <w:rsid w:val="00912647"/>
    <w:rsid w:val="0091664F"/>
    <w:rsid w:val="0091751A"/>
    <w:rsid w:val="0092527A"/>
    <w:rsid w:val="009271D7"/>
    <w:rsid w:val="0093212C"/>
    <w:rsid w:val="0093489F"/>
    <w:rsid w:val="0093668C"/>
    <w:rsid w:val="00947481"/>
    <w:rsid w:val="00951C89"/>
    <w:rsid w:val="00961946"/>
    <w:rsid w:val="009620A7"/>
    <w:rsid w:val="00962923"/>
    <w:rsid w:val="00967F9F"/>
    <w:rsid w:val="00970431"/>
    <w:rsid w:val="0097590F"/>
    <w:rsid w:val="0097660D"/>
    <w:rsid w:val="00977879"/>
    <w:rsid w:val="00983941"/>
    <w:rsid w:val="00994A70"/>
    <w:rsid w:val="00994C28"/>
    <w:rsid w:val="00994FF1"/>
    <w:rsid w:val="009963E4"/>
    <w:rsid w:val="0099721B"/>
    <w:rsid w:val="009A24BE"/>
    <w:rsid w:val="009A3C8F"/>
    <w:rsid w:val="009A3FBF"/>
    <w:rsid w:val="009A7AB1"/>
    <w:rsid w:val="009A7BFA"/>
    <w:rsid w:val="009A7EF8"/>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1608"/>
    <w:rsid w:val="00A04B1E"/>
    <w:rsid w:val="00A067FF"/>
    <w:rsid w:val="00A11EED"/>
    <w:rsid w:val="00A12101"/>
    <w:rsid w:val="00A14092"/>
    <w:rsid w:val="00A152CB"/>
    <w:rsid w:val="00A15F67"/>
    <w:rsid w:val="00A1798E"/>
    <w:rsid w:val="00A17F93"/>
    <w:rsid w:val="00A20628"/>
    <w:rsid w:val="00A215EE"/>
    <w:rsid w:val="00A26BF0"/>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973B5"/>
    <w:rsid w:val="00AA1FE4"/>
    <w:rsid w:val="00AA3726"/>
    <w:rsid w:val="00AA4EAE"/>
    <w:rsid w:val="00AA55C2"/>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AE7C0B"/>
    <w:rsid w:val="00B001F9"/>
    <w:rsid w:val="00B00498"/>
    <w:rsid w:val="00B01F42"/>
    <w:rsid w:val="00B0390C"/>
    <w:rsid w:val="00B03FFD"/>
    <w:rsid w:val="00B06219"/>
    <w:rsid w:val="00B121BA"/>
    <w:rsid w:val="00B15FA2"/>
    <w:rsid w:val="00B16721"/>
    <w:rsid w:val="00B17957"/>
    <w:rsid w:val="00B24AFB"/>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6AAA"/>
    <w:rsid w:val="00B871F6"/>
    <w:rsid w:val="00B92411"/>
    <w:rsid w:val="00B92F9E"/>
    <w:rsid w:val="00B93370"/>
    <w:rsid w:val="00B95039"/>
    <w:rsid w:val="00BA4DB1"/>
    <w:rsid w:val="00BA6D12"/>
    <w:rsid w:val="00BB3647"/>
    <w:rsid w:val="00BC0B4F"/>
    <w:rsid w:val="00BC1C67"/>
    <w:rsid w:val="00BC7032"/>
    <w:rsid w:val="00BC70FD"/>
    <w:rsid w:val="00BD36F7"/>
    <w:rsid w:val="00BD3876"/>
    <w:rsid w:val="00BD4376"/>
    <w:rsid w:val="00BD4CE6"/>
    <w:rsid w:val="00BD610B"/>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81E1F"/>
    <w:rsid w:val="00C91423"/>
    <w:rsid w:val="00C91491"/>
    <w:rsid w:val="00C92957"/>
    <w:rsid w:val="00C93011"/>
    <w:rsid w:val="00C942EB"/>
    <w:rsid w:val="00C94718"/>
    <w:rsid w:val="00CA5E18"/>
    <w:rsid w:val="00CB2106"/>
    <w:rsid w:val="00CB2C18"/>
    <w:rsid w:val="00CC2603"/>
    <w:rsid w:val="00CC5BFE"/>
    <w:rsid w:val="00CD06A5"/>
    <w:rsid w:val="00CD174C"/>
    <w:rsid w:val="00CD3297"/>
    <w:rsid w:val="00CE1E8B"/>
    <w:rsid w:val="00CF09C8"/>
    <w:rsid w:val="00CF318A"/>
    <w:rsid w:val="00CF529E"/>
    <w:rsid w:val="00CF66C9"/>
    <w:rsid w:val="00D000FB"/>
    <w:rsid w:val="00D00B33"/>
    <w:rsid w:val="00D03F12"/>
    <w:rsid w:val="00D07175"/>
    <w:rsid w:val="00D117F5"/>
    <w:rsid w:val="00D15DB0"/>
    <w:rsid w:val="00D16C16"/>
    <w:rsid w:val="00D16CD9"/>
    <w:rsid w:val="00D175B3"/>
    <w:rsid w:val="00D239BD"/>
    <w:rsid w:val="00D239EE"/>
    <w:rsid w:val="00D2459B"/>
    <w:rsid w:val="00D24761"/>
    <w:rsid w:val="00D24B5A"/>
    <w:rsid w:val="00D3045B"/>
    <w:rsid w:val="00D33E53"/>
    <w:rsid w:val="00D410B6"/>
    <w:rsid w:val="00D43BA6"/>
    <w:rsid w:val="00D5621E"/>
    <w:rsid w:val="00D7102C"/>
    <w:rsid w:val="00D73367"/>
    <w:rsid w:val="00D75482"/>
    <w:rsid w:val="00D764D3"/>
    <w:rsid w:val="00D80DEA"/>
    <w:rsid w:val="00D86E91"/>
    <w:rsid w:val="00D911CD"/>
    <w:rsid w:val="00D91DF0"/>
    <w:rsid w:val="00D939DA"/>
    <w:rsid w:val="00D93EF8"/>
    <w:rsid w:val="00D94C7C"/>
    <w:rsid w:val="00D962AE"/>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17713"/>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EE7899"/>
    <w:rsid w:val="00F013D0"/>
    <w:rsid w:val="00F12567"/>
    <w:rsid w:val="00F13328"/>
    <w:rsid w:val="00F17108"/>
    <w:rsid w:val="00F22521"/>
    <w:rsid w:val="00F26A5E"/>
    <w:rsid w:val="00F32956"/>
    <w:rsid w:val="00F34242"/>
    <w:rsid w:val="00F36695"/>
    <w:rsid w:val="00F40C38"/>
    <w:rsid w:val="00F51B2F"/>
    <w:rsid w:val="00F51FE5"/>
    <w:rsid w:val="00F540FA"/>
    <w:rsid w:val="00F6005F"/>
    <w:rsid w:val="00F6079A"/>
    <w:rsid w:val="00F64220"/>
    <w:rsid w:val="00F648E4"/>
    <w:rsid w:val="00F6563E"/>
    <w:rsid w:val="00F6682E"/>
    <w:rsid w:val="00F670A3"/>
    <w:rsid w:val="00F670B9"/>
    <w:rsid w:val="00F723A0"/>
    <w:rsid w:val="00F75CAC"/>
    <w:rsid w:val="00F77FE3"/>
    <w:rsid w:val="00F86F26"/>
    <w:rsid w:val="00F96034"/>
    <w:rsid w:val="00FA0F07"/>
    <w:rsid w:val="00FA1A5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uiPriority w:val="99"/>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34"/>
    <w:qFormat/>
    <w:rsid w:val="00C200F7"/>
    <w:pPr>
      <w:ind w:left="720"/>
      <w:contextualSpacing/>
    </w:pPr>
  </w:style>
  <w:style w:type="character" w:customStyle="1" w:styleId="ListParagraphChar">
    <w:name w:val="List Paragraph Char"/>
    <w:link w:val="ListParagraph"/>
    <w:uiPriority w:val="34"/>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50B81"/>
    <w:rsid w:val="00163775"/>
    <w:rsid w:val="00166810"/>
    <w:rsid w:val="00174860"/>
    <w:rsid w:val="00174A1E"/>
    <w:rsid w:val="00180C15"/>
    <w:rsid w:val="0019184F"/>
    <w:rsid w:val="001F37AB"/>
    <w:rsid w:val="00233800"/>
    <w:rsid w:val="00233B15"/>
    <w:rsid w:val="00234922"/>
    <w:rsid w:val="0028430A"/>
    <w:rsid w:val="00294468"/>
    <w:rsid w:val="00294BF7"/>
    <w:rsid w:val="002A0DD9"/>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54BFA"/>
    <w:rsid w:val="00473E11"/>
    <w:rsid w:val="004822C0"/>
    <w:rsid w:val="004E07F3"/>
    <w:rsid w:val="00516525"/>
    <w:rsid w:val="00516574"/>
    <w:rsid w:val="0052264A"/>
    <w:rsid w:val="0052370E"/>
    <w:rsid w:val="00534060"/>
    <w:rsid w:val="00545EF2"/>
    <w:rsid w:val="0056533C"/>
    <w:rsid w:val="00572DEF"/>
    <w:rsid w:val="00582AD3"/>
    <w:rsid w:val="00585090"/>
    <w:rsid w:val="005965C9"/>
    <w:rsid w:val="005A06F0"/>
    <w:rsid w:val="005A084F"/>
    <w:rsid w:val="005A1369"/>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B23BF"/>
    <w:rsid w:val="006E3A1A"/>
    <w:rsid w:val="006F4A5B"/>
    <w:rsid w:val="0073714C"/>
    <w:rsid w:val="00743199"/>
    <w:rsid w:val="00751107"/>
    <w:rsid w:val="00764B95"/>
    <w:rsid w:val="00787D77"/>
    <w:rsid w:val="00792F73"/>
    <w:rsid w:val="007A300D"/>
    <w:rsid w:val="007C2991"/>
    <w:rsid w:val="007D27CD"/>
    <w:rsid w:val="007E77BB"/>
    <w:rsid w:val="00801F7A"/>
    <w:rsid w:val="008069CD"/>
    <w:rsid w:val="00815CAD"/>
    <w:rsid w:val="00845A30"/>
    <w:rsid w:val="00847707"/>
    <w:rsid w:val="0086363E"/>
    <w:rsid w:val="008951C2"/>
    <w:rsid w:val="008A5385"/>
    <w:rsid w:val="008B4C34"/>
    <w:rsid w:val="008C3665"/>
    <w:rsid w:val="008D5D8D"/>
    <w:rsid w:val="008F7C42"/>
    <w:rsid w:val="00912647"/>
    <w:rsid w:val="0091751A"/>
    <w:rsid w:val="00943E58"/>
    <w:rsid w:val="00970431"/>
    <w:rsid w:val="0097590F"/>
    <w:rsid w:val="0097660D"/>
    <w:rsid w:val="009963E4"/>
    <w:rsid w:val="009C2B56"/>
    <w:rsid w:val="009C60A3"/>
    <w:rsid w:val="009E043E"/>
    <w:rsid w:val="009E2D68"/>
    <w:rsid w:val="00A15F67"/>
    <w:rsid w:val="00A26BF0"/>
    <w:rsid w:val="00A27652"/>
    <w:rsid w:val="00A60378"/>
    <w:rsid w:val="00A6427A"/>
    <w:rsid w:val="00A70B72"/>
    <w:rsid w:val="00AA55C2"/>
    <w:rsid w:val="00AA70F9"/>
    <w:rsid w:val="00AB1B91"/>
    <w:rsid w:val="00AC53FF"/>
    <w:rsid w:val="00AD327D"/>
    <w:rsid w:val="00AD5DA4"/>
    <w:rsid w:val="00AE2D4B"/>
    <w:rsid w:val="00AE7C0B"/>
    <w:rsid w:val="00B3163D"/>
    <w:rsid w:val="00B33483"/>
    <w:rsid w:val="00B474F6"/>
    <w:rsid w:val="00B77DA9"/>
    <w:rsid w:val="00BB3647"/>
    <w:rsid w:val="00BC7FD8"/>
    <w:rsid w:val="00BD610B"/>
    <w:rsid w:val="00BD799F"/>
    <w:rsid w:val="00BE6D2E"/>
    <w:rsid w:val="00C04648"/>
    <w:rsid w:val="00C1422B"/>
    <w:rsid w:val="00C24458"/>
    <w:rsid w:val="00C459D9"/>
    <w:rsid w:val="00C6606A"/>
    <w:rsid w:val="00C80D20"/>
    <w:rsid w:val="00C92957"/>
    <w:rsid w:val="00C942EB"/>
    <w:rsid w:val="00CA6C94"/>
    <w:rsid w:val="00CB2106"/>
    <w:rsid w:val="00CC2603"/>
    <w:rsid w:val="00CC5783"/>
    <w:rsid w:val="00CC5BFE"/>
    <w:rsid w:val="00CD174C"/>
    <w:rsid w:val="00D06D7D"/>
    <w:rsid w:val="00D620C2"/>
    <w:rsid w:val="00D645D1"/>
    <w:rsid w:val="00D9534F"/>
    <w:rsid w:val="00D962AE"/>
    <w:rsid w:val="00D97A98"/>
    <w:rsid w:val="00DA1739"/>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4FED"/>
    <w:rsid w:val="00E661CD"/>
    <w:rsid w:val="00E70697"/>
    <w:rsid w:val="00E952EF"/>
    <w:rsid w:val="00EA4FF4"/>
    <w:rsid w:val="00EE15BC"/>
    <w:rsid w:val="00EE7899"/>
    <w:rsid w:val="00F057CC"/>
    <w:rsid w:val="00F12995"/>
    <w:rsid w:val="00F36695"/>
    <w:rsid w:val="00F85093"/>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1</TotalTime>
  <Pages>5</Pages>
  <Words>856</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5725</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3</cp:revision>
  <cp:lastPrinted>2025-06-02T16:49:00Z</cp:lastPrinted>
  <dcterms:created xsi:type="dcterms:W3CDTF">2026-07-17T17:35:00Z</dcterms:created>
  <dcterms:modified xsi:type="dcterms:W3CDTF">2026-09-24T12:48:00Z</dcterms:modified>
</cp:coreProperties>
</file>