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7D5077B5">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02F41458">
                  <wp:extent cx="1143583" cy="831215"/>
                  <wp:effectExtent l="0" t="0" r="0" b="6985"/>
                  <wp:docPr id="98758051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7-14T00:00:00Z">
          <w:dateFormat w:val="MMMM d, yyyy"/>
          <w:lid w:val="en-US"/>
          <w:storeMappedDataAs w:val="dateTime"/>
          <w:calendar w:val="gregorian"/>
        </w:date>
      </w:sdtPr>
      <w:sdtEndPr/>
      <w:sdtContent>
        <w:p w14:paraId="50330E06" w14:textId="293CEA05" w:rsidR="0081696D" w:rsidRPr="0081696D" w:rsidRDefault="00494BAC" w:rsidP="0081696D">
          <w:pPr>
            <w:rPr>
              <w:rFonts w:ascii="Cabin" w:hAnsi="Cabin"/>
              <w:sz w:val="24"/>
              <w:szCs w:val="24"/>
            </w:rPr>
          </w:pPr>
          <w:r>
            <w:rPr>
              <w:rFonts w:ascii="Cabin" w:hAnsi="Cabin"/>
              <w:sz w:val="24"/>
              <w:szCs w:val="24"/>
            </w:rPr>
            <w:t>July 14, 2026</w:t>
          </w:r>
        </w:p>
      </w:sdtContent>
    </w:sdt>
    <w:p w14:paraId="0C1B2C3A" w14:textId="77777777" w:rsidR="00E54493" w:rsidRPr="00E54493" w:rsidRDefault="00E54493" w:rsidP="00E54493">
      <w:pPr>
        <w:rPr>
          <w:rFonts w:ascii="Cabin" w:eastAsia="Calibri" w:hAnsi="Cabin"/>
          <w:sz w:val="24"/>
          <w:szCs w:val="24"/>
        </w:rPr>
      </w:pPr>
    </w:p>
    <w:p w14:paraId="37C332C4" w14:textId="77777777" w:rsidR="00494BAC" w:rsidRPr="00494BAC" w:rsidRDefault="00494BAC" w:rsidP="00494BAC">
      <w:pPr>
        <w:rPr>
          <w:rFonts w:ascii="Cabin" w:eastAsia="Calibri" w:hAnsi="Cabin"/>
          <w:sz w:val="24"/>
          <w:szCs w:val="24"/>
        </w:rPr>
      </w:pPr>
      <w:r w:rsidRPr="00494BAC">
        <w:rPr>
          <w:rFonts w:ascii="Cabin" w:eastAsia="Calibri" w:hAnsi="Cabin"/>
          <w:sz w:val="24"/>
          <w:szCs w:val="24"/>
        </w:rPr>
        <w:t>Ms. Ashley LeBeau, Executive Director</w:t>
      </w:r>
    </w:p>
    <w:p w14:paraId="567F5DF2" w14:textId="77777777" w:rsidR="00494BAC" w:rsidRPr="00494BAC" w:rsidRDefault="00494BAC" w:rsidP="00494BAC">
      <w:pPr>
        <w:rPr>
          <w:rFonts w:ascii="Cabin" w:eastAsia="Calibri" w:hAnsi="Cabin"/>
          <w:sz w:val="24"/>
          <w:szCs w:val="24"/>
        </w:rPr>
      </w:pPr>
      <w:r w:rsidRPr="00494BAC">
        <w:rPr>
          <w:rFonts w:ascii="Cabin" w:eastAsia="Calibri" w:hAnsi="Cabin"/>
          <w:sz w:val="24"/>
          <w:szCs w:val="24"/>
        </w:rPr>
        <w:t xml:space="preserve">East Longmeadow Memory Care Assisted Living </w:t>
      </w:r>
    </w:p>
    <w:p w14:paraId="6F43F776" w14:textId="77777777" w:rsidR="00494BAC" w:rsidRPr="00494BAC" w:rsidRDefault="00494BAC" w:rsidP="00494BAC">
      <w:pPr>
        <w:rPr>
          <w:rFonts w:ascii="Cabin" w:eastAsia="Calibri" w:hAnsi="Cabin"/>
          <w:sz w:val="24"/>
          <w:szCs w:val="24"/>
        </w:rPr>
      </w:pPr>
      <w:r w:rsidRPr="00494BAC">
        <w:rPr>
          <w:rFonts w:ascii="Cabin" w:eastAsia="Calibri" w:hAnsi="Cabin"/>
          <w:sz w:val="24"/>
          <w:szCs w:val="24"/>
        </w:rPr>
        <w:t xml:space="preserve">305C Maple Street </w:t>
      </w:r>
    </w:p>
    <w:p w14:paraId="7A6A35F9" w14:textId="1D794EF3" w:rsidR="00F708D4" w:rsidRDefault="00494BAC" w:rsidP="00494BAC">
      <w:pPr>
        <w:rPr>
          <w:rFonts w:ascii="Cabin" w:eastAsia="Calibri" w:hAnsi="Cabin"/>
          <w:sz w:val="24"/>
          <w:szCs w:val="24"/>
        </w:rPr>
      </w:pPr>
      <w:r w:rsidRPr="00494BAC">
        <w:rPr>
          <w:rFonts w:ascii="Cabin" w:eastAsia="Calibri" w:hAnsi="Cabin"/>
          <w:sz w:val="24"/>
          <w:szCs w:val="24"/>
        </w:rPr>
        <w:t>East Longmeadow, MA 01028</w:t>
      </w:r>
    </w:p>
    <w:p w14:paraId="2B574275" w14:textId="77777777" w:rsidR="00494BAC" w:rsidRPr="0081696D" w:rsidRDefault="00494BAC" w:rsidP="00494BAC">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7E8BA8DF"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494BAC" w:rsidRPr="00494BAC">
        <w:rPr>
          <w:rFonts w:ascii="Cabin" w:eastAsia="Calibri" w:hAnsi="Cabin"/>
          <w:sz w:val="24"/>
          <w:szCs w:val="24"/>
        </w:rPr>
        <w:t>LeBeau</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9090" w:type="dxa"/>
        <w:tblInd w:w="-5" w:type="dxa"/>
        <w:tblLook w:val="04A0" w:firstRow="1" w:lastRow="0" w:firstColumn="1" w:lastColumn="0" w:noHBand="0" w:noVBand="1"/>
      </w:tblPr>
      <w:tblGrid>
        <w:gridCol w:w="4050"/>
        <w:gridCol w:w="5040"/>
      </w:tblGrid>
      <w:tr w:rsidR="00E238E4" w:rsidRPr="00596EB8" w14:paraId="76EC1BA1" w14:textId="77777777" w:rsidTr="00494BAC">
        <w:trPr>
          <w:trHeight w:val="251"/>
        </w:trPr>
        <w:tc>
          <w:tcPr>
            <w:tcW w:w="405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040" w:type="dxa"/>
          </w:tcPr>
          <w:p w14:paraId="2B17A26A" w14:textId="0D869EC5" w:rsidR="00E238E4" w:rsidRPr="003B268B" w:rsidRDefault="00494BAC" w:rsidP="00E238E4">
            <w:pPr>
              <w:rPr>
                <w:rFonts w:ascii="Cabin" w:eastAsia="Calibri" w:hAnsi="Cabin"/>
                <w:sz w:val="24"/>
                <w:szCs w:val="24"/>
              </w:rPr>
            </w:pPr>
            <w:r w:rsidRPr="00494BAC">
              <w:rPr>
                <w:rFonts w:ascii="Cabin" w:eastAsia="Calibri" w:hAnsi="Cabin"/>
                <w:sz w:val="24"/>
                <w:szCs w:val="24"/>
              </w:rPr>
              <w:t xml:space="preserve">East Longmeadow Memory Care Assisted Living </w:t>
            </w:r>
          </w:p>
        </w:tc>
      </w:tr>
      <w:tr w:rsidR="00B001F9" w:rsidRPr="00596EB8" w14:paraId="4BEA72A0" w14:textId="77777777" w:rsidTr="00494BAC">
        <w:tc>
          <w:tcPr>
            <w:tcW w:w="405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040" w:type="dxa"/>
          </w:tcPr>
          <w:p w14:paraId="57F2FFE8" w14:textId="77777777" w:rsidR="00494BAC" w:rsidRPr="00494BAC" w:rsidRDefault="00494BAC" w:rsidP="00494BAC">
            <w:pPr>
              <w:rPr>
                <w:rFonts w:ascii="Cabin" w:eastAsia="Calibri" w:hAnsi="Cabin"/>
                <w:sz w:val="24"/>
                <w:szCs w:val="24"/>
              </w:rPr>
            </w:pPr>
            <w:r w:rsidRPr="00494BAC">
              <w:rPr>
                <w:rFonts w:ascii="Cabin" w:eastAsia="Calibri" w:hAnsi="Cabin"/>
                <w:sz w:val="24"/>
                <w:szCs w:val="24"/>
              </w:rPr>
              <w:t xml:space="preserve">305C Maple Street </w:t>
            </w:r>
          </w:p>
          <w:p w14:paraId="7C264AAD" w14:textId="6BFBA291" w:rsidR="00B001F9" w:rsidRPr="00B001F9" w:rsidRDefault="00494BAC" w:rsidP="00871293">
            <w:pPr>
              <w:rPr>
                <w:rFonts w:ascii="Cabin" w:eastAsia="Calibri" w:hAnsi="Cabin"/>
                <w:sz w:val="24"/>
                <w:szCs w:val="24"/>
              </w:rPr>
            </w:pPr>
            <w:r w:rsidRPr="00494BAC">
              <w:rPr>
                <w:rFonts w:ascii="Cabin" w:eastAsia="Calibri" w:hAnsi="Cabin"/>
                <w:sz w:val="24"/>
                <w:szCs w:val="24"/>
              </w:rPr>
              <w:t>East Longmeadow, MA 01028</w:t>
            </w:r>
          </w:p>
        </w:tc>
      </w:tr>
      <w:tr w:rsidR="00B001F9" w:rsidRPr="00596EB8" w14:paraId="2FD1AD08" w14:textId="77777777" w:rsidTr="00494BAC">
        <w:tc>
          <w:tcPr>
            <w:tcW w:w="405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040" w:type="dxa"/>
          </w:tcPr>
          <w:p w14:paraId="58636A96" w14:textId="5DEC099B" w:rsidR="00B001F9" w:rsidRPr="00B001F9" w:rsidRDefault="00494BAC" w:rsidP="00B001F9">
            <w:pPr>
              <w:rPr>
                <w:rFonts w:ascii="Cabin" w:hAnsi="Cabin" w:cs="Times New Roman"/>
                <w:sz w:val="24"/>
                <w:szCs w:val="24"/>
              </w:rPr>
            </w:pPr>
            <w:r>
              <w:rPr>
                <w:rFonts w:ascii="Cabin" w:hAnsi="Cabin"/>
                <w:sz w:val="24"/>
                <w:szCs w:val="24"/>
              </w:rPr>
              <w:t>8</w:t>
            </w:r>
            <w:r w:rsidR="00B001F9" w:rsidRPr="00B001F9">
              <w:rPr>
                <w:rFonts w:ascii="Cabin" w:hAnsi="Cabin"/>
                <w:sz w:val="24"/>
                <w:szCs w:val="24"/>
              </w:rPr>
              <w:t>/</w:t>
            </w:r>
            <w:r w:rsidR="00ED0A91">
              <w:rPr>
                <w:rFonts w:ascii="Cabin" w:hAnsi="Cabin"/>
                <w:sz w:val="24"/>
                <w:szCs w:val="24"/>
              </w:rPr>
              <w:t>1</w:t>
            </w:r>
            <w:r w:rsidR="00B001F9" w:rsidRPr="00B001F9">
              <w:rPr>
                <w:rFonts w:ascii="Cabin" w:hAnsi="Cabin"/>
                <w:sz w:val="24"/>
                <w:szCs w:val="24"/>
              </w:rPr>
              <w:t>/</w:t>
            </w:r>
            <w:r w:rsidR="00BC7032">
              <w:rPr>
                <w:rFonts w:ascii="Cabin" w:hAnsi="Cabin"/>
                <w:sz w:val="24"/>
                <w:szCs w:val="24"/>
              </w:rPr>
              <w:t>20</w:t>
            </w:r>
            <w:r>
              <w:rPr>
                <w:rFonts w:ascii="Cabin" w:hAnsi="Cabin"/>
                <w:sz w:val="24"/>
                <w:szCs w:val="24"/>
              </w:rPr>
              <w:t>22</w:t>
            </w:r>
          </w:p>
        </w:tc>
      </w:tr>
      <w:tr w:rsidR="00B001F9" w:rsidRPr="00596EB8" w14:paraId="15D9A4E3" w14:textId="77777777" w:rsidTr="00494BAC">
        <w:trPr>
          <w:trHeight w:val="296"/>
        </w:trPr>
        <w:tc>
          <w:tcPr>
            <w:tcW w:w="405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040" w:type="dxa"/>
          </w:tcPr>
          <w:p w14:paraId="17C83DBC" w14:textId="7429F45D" w:rsidR="00B001F9" w:rsidRPr="00B001F9" w:rsidRDefault="00494BAC" w:rsidP="00B001F9">
            <w:pPr>
              <w:rPr>
                <w:rFonts w:ascii="Cabin" w:hAnsi="Cabin" w:cs="Times New Roman"/>
                <w:sz w:val="24"/>
                <w:szCs w:val="24"/>
              </w:rPr>
            </w:pPr>
            <w:r w:rsidRPr="00494BAC">
              <w:rPr>
                <w:rFonts w:ascii="Cabin" w:hAnsi="Cabin"/>
                <w:sz w:val="24"/>
                <w:szCs w:val="24"/>
              </w:rPr>
              <w:t xml:space="preserve">Certified through </w:t>
            </w:r>
            <w:r>
              <w:rPr>
                <w:rFonts w:ascii="Cabin" w:hAnsi="Cabin"/>
                <w:sz w:val="24"/>
                <w:szCs w:val="24"/>
              </w:rPr>
              <w:t>8</w:t>
            </w:r>
            <w:r w:rsidR="00B001F9" w:rsidRPr="00B001F9">
              <w:rPr>
                <w:rFonts w:ascii="Cabin" w:hAnsi="Cabin"/>
                <w:sz w:val="24"/>
                <w:szCs w:val="24"/>
              </w:rPr>
              <w:t>/</w:t>
            </w:r>
            <w:r w:rsidR="00ED0A91">
              <w:rPr>
                <w:rFonts w:ascii="Cabin" w:hAnsi="Cabin"/>
                <w:sz w:val="24"/>
                <w:szCs w:val="24"/>
              </w:rPr>
              <w:t>1</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494BAC">
        <w:tc>
          <w:tcPr>
            <w:tcW w:w="405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040" w:type="dxa"/>
          </w:tcPr>
          <w:p w14:paraId="196A7711" w14:textId="3D25B58A" w:rsidR="00B001F9" w:rsidRPr="00B001F9" w:rsidRDefault="00ED0A91" w:rsidP="00B001F9">
            <w:pPr>
              <w:rPr>
                <w:rFonts w:ascii="Cabin" w:hAnsi="Cabin" w:cs="Times New Roman"/>
                <w:sz w:val="24"/>
                <w:szCs w:val="24"/>
              </w:rPr>
            </w:pPr>
            <w:r>
              <w:rPr>
                <w:rFonts w:ascii="Cabin" w:hAnsi="Cabin"/>
                <w:sz w:val="24"/>
                <w:szCs w:val="24"/>
              </w:rPr>
              <w:t>6</w:t>
            </w:r>
            <w:r w:rsidR="00A215EE">
              <w:rPr>
                <w:rFonts w:ascii="Cabin" w:hAnsi="Cabin"/>
                <w:sz w:val="24"/>
                <w:szCs w:val="24"/>
              </w:rPr>
              <w:t>/</w:t>
            </w:r>
            <w:r w:rsidR="00494BAC">
              <w:rPr>
                <w:rFonts w:ascii="Cabin" w:hAnsi="Cabin"/>
                <w:sz w:val="24"/>
                <w:szCs w:val="24"/>
              </w:rPr>
              <w:t>27</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494BAC">
        <w:tc>
          <w:tcPr>
            <w:tcW w:w="405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040" w:type="dxa"/>
          </w:tcPr>
          <w:p w14:paraId="58384635" w14:textId="3620FB63" w:rsidR="00B001F9" w:rsidRPr="00B001F9" w:rsidRDefault="00494BAC" w:rsidP="00B001F9">
            <w:pPr>
              <w:rPr>
                <w:rFonts w:ascii="Cabin" w:hAnsi="Cabin" w:cs="Times New Roman"/>
                <w:sz w:val="24"/>
                <w:szCs w:val="24"/>
              </w:rPr>
            </w:pPr>
            <w:r>
              <w:rPr>
                <w:rFonts w:ascii="Cabin" w:hAnsi="Cabin"/>
                <w:sz w:val="24"/>
                <w:szCs w:val="24"/>
              </w:rPr>
              <w:t>20</w:t>
            </w:r>
          </w:p>
        </w:tc>
      </w:tr>
      <w:tr w:rsidR="00B001F9" w:rsidRPr="00596EB8" w14:paraId="62784437" w14:textId="77777777" w:rsidTr="00494BAC">
        <w:tc>
          <w:tcPr>
            <w:tcW w:w="405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040" w:type="dxa"/>
          </w:tcPr>
          <w:p w14:paraId="0F0FB830" w14:textId="2DE41C75" w:rsidR="00B001F9" w:rsidRPr="00B001F9" w:rsidRDefault="00494BAC"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494BAC">
        <w:trPr>
          <w:trHeight w:val="323"/>
        </w:trPr>
        <w:tc>
          <w:tcPr>
            <w:tcW w:w="405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040" w:type="dxa"/>
          </w:tcPr>
          <w:p w14:paraId="5B1A8F94" w14:textId="546063E7" w:rsidR="00B001F9" w:rsidRPr="00B001F9" w:rsidRDefault="00494BAC" w:rsidP="00B001F9">
            <w:pPr>
              <w:tabs>
                <w:tab w:val="left" w:pos="4332"/>
              </w:tabs>
              <w:rPr>
                <w:rFonts w:ascii="Cabin" w:hAnsi="Cabin" w:cs="Times New Roman"/>
                <w:sz w:val="24"/>
                <w:szCs w:val="24"/>
              </w:rPr>
            </w:pPr>
            <w:r>
              <w:rPr>
                <w:rFonts w:ascii="Cabin" w:hAnsi="Cabin"/>
                <w:sz w:val="24"/>
                <w:szCs w:val="24"/>
              </w:rPr>
              <w:t>20</w:t>
            </w:r>
          </w:p>
        </w:tc>
      </w:tr>
      <w:tr w:rsidR="00E238E4" w:rsidRPr="00596EB8" w14:paraId="0D5A0632" w14:textId="77777777" w:rsidTr="00494BAC">
        <w:tc>
          <w:tcPr>
            <w:tcW w:w="405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04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494BAC">
        <w:tc>
          <w:tcPr>
            <w:tcW w:w="4050" w:type="dxa"/>
            <w:shd w:val="clear" w:color="auto" w:fill="F2F2F2" w:themeFill="background1" w:themeFillShade="F2"/>
          </w:tcPr>
          <w:p w14:paraId="51AC69AE" w14:textId="0D6F4002"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sidRPr="00494BAC">
              <w:rPr>
                <w:rFonts w:ascii="Cabin" w:hAnsi="Cabin" w:cs="Times New Roman"/>
                <w:sz w:val="24"/>
                <w:szCs w:val="24"/>
              </w:rPr>
              <w:t xml:space="preserve">: </w:t>
            </w:r>
            <w:r w:rsidR="00494BAC" w:rsidRPr="00494BAC">
              <w:rPr>
                <w:rFonts w:ascii="Cabin" w:hAnsi="Cabin" w:cs="Times New Roman"/>
                <w:sz w:val="24"/>
                <w:szCs w:val="24"/>
              </w:rPr>
              <w:t>651 CMR 12.09(4)(d)</w:t>
            </w:r>
          </w:p>
        </w:tc>
        <w:tc>
          <w:tcPr>
            <w:tcW w:w="5040" w:type="dxa"/>
          </w:tcPr>
          <w:p w14:paraId="2BC7F4ED" w14:textId="34BEA8DA" w:rsidR="00E238E4" w:rsidRPr="00B001F9" w:rsidRDefault="00494BAC" w:rsidP="00E238E4">
            <w:pPr>
              <w:rPr>
                <w:rFonts w:ascii="Cabin" w:hAnsi="Cabin" w:cs="Times New Roman"/>
                <w:sz w:val="24"/>
                <w:szCs w:val="24"/>
              </w:rPr>
            </w:pPr>
            <w:r>
              <w:rPr>
                <w:rFonts w:ascii="Cabin" w:hAnsi="Cabin" w:cs="Times New Roman"/>
                <w:sz w:val="24"/>
                <w:szCs w:val="24"/>
              </w:rPr>
              <w:t>Modification</w:t>
            </w:r>
          </w:p>
        </w:tc>
      </w:tr>
      <w:tr w:rsidR="00E238E4" w:rsidRPr="00596EB8" w14:paraId="1B2C00C3" w14:textId="77777777" w:rsidTr="00494BAC">
        <w:trPr>
          <w:trHeight w:val="269"/>
        </w:trPr>
        <w:tc>
          <w:tcPr>
            <w:tcW w:w="405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040" w:type="dxa"/>
          </w:tcPr>
          <w:p w14:paraId="57469BDE" w14:textId="0FFED286" w:rsidR="00E238E4" w:rsidRPr="005866C2" w:rsidRDefault="00494BAC" w:rsidP="00E238E4">
            <w:pPr>
              <w:rPr>
                <w:rFonts w:ascii="Cabin" w:hAnsi="Cabin" w:cs="Times New Roman"/>
                <w:sz w:val="24"/>
                <w:szCs w:val="24"/>
              </w:rPr>
            </w:pPr>
            <w:r w:rsidRPr="00494BAC">
              <w:rPr>
                <w:rFonts w:ascii="Cabin" w:hAnsi="Cabin"/>
                <w:sz w:val="24"/>
                <w:szCs w:val="24"/>
              </w:rPr>
              <w:t>East Longmeadow Management Services, Inc.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524321CB" w:rsidR="00961946" w:rsidRPr="00F708D4" w:rsidRDefault="00961946" w:rsidP="00F708D4">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ED0A91">
        <w:rPr>
          <w:rFonts w:ascii="Cabin" w:hAnsi="Cabin" w:cs="Times New Roman"/>
          <w:sz w:val="24"/>
          <w:szCs w:val="24"/>
        </w:rPr>
        <w:t xml:space="preserve">July </w:t>
      </w:r>
      <w:r w:rsidR="00494BAC">
        <w:rPr>
          <w:rFonts w:ascii="Cabin" w:hAnsi="Cabin" w:cs="Times New Roman"/>
          <w:sz w:val="24"/>
          <w:szCs w:val="24"/>
        </w:rPr>
        <w:t>9</w:t>
      </w:r>
      <w:r w:rsidRPr="00961946">
        <w:rPr>
          <w:rFonts w:ascii="Cabin" w:hAnsi="Cabin" w:cs="Times New Roman"/>
          <w:sz w:val="24"/>
          <w:szCs w:val="24"/>
        </w:rPr>
        <w:t xml:space="preserve">, 2026. Unless otherwise stated in this Report, the documentation reviewed was for the period </w:t>
      </w:r>
      <w:r w:rsidR="00494BAC">
        <w:rPr>
          <w:rFonts w:ascii="Cabin" w:hAnsi="Cabin" w:cs="Times New Roman"/>
          <w:sz w:val="24"/>
          <w:szCs w:val="24"/>
        </w:rPr>
        <w:t>6</w:t>
      </w:r>
      <w:r w:rsidRPr="00961946">
        <w:rPr>
          <w:rFonts w:ascii="Cabin" w:hAnsi="Cabin" w:cs="Times New Roman"/>
          <w:sz w:val="24"/>
          <w:szCs w:val="24"/>
        </w:rPr>
        <w:t>/</w:t>
      </w:r>
      <w:r w:rsidR="00494BAC">
        <w:rPr>
          <w:rFonts w:ascii="Cabin" w:hAnsi="Cabin" w:cs="Times New Roman"/>
          <w:sz w:val="24"/>
          <w:szCs w:val="24"/>
        </w:rPr>
        <w:t>27</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ED0A91">
        <w:rPr>
          <w:rFonts w:ascii="Cabin" w:hAnsi="Cabin" w:cs="Times New Roman"/>
          <w:sz w:val="24"/>
          <w:szCs w:val="24"/>
        </w:rPr>
        <w:t>7</w:t>
      </w:r>
      <w:r w:rsidRPr="00961946">
        <w:rPr>
          <w:rFonts w:ascii="Cabin" w:hAnsi="Cabin" w:cs="Times New Roman"/>
          <w:sz w:val="24"/>
          <w:szCs w:val="24"/>
        </w:rPr>
        <w:t>/</w:t>
      </w:r>
      <w:r w:rsidR="00494BAC">
        <w:rPr>
          <w:rFonts w:ascii="Cabin" w:hAnsi="Cabin" w:cs="Times New Roman"/>
          <w:sz w:val="24"/>
          <w:szCs w:val="24"/>
        </w:rPr>
        <w:t>9</w:t>
      </w:r>
      <w:r w:rsidRPr="00961946">
        <w:rPr>
          <w:rFonts w:ascii="Cabin" w:hAnsi="Cabin" w:cs="Times New Roman"/>
          <w:sz w:val="24"/>
          <w:szCs w:val="24"/>
        </w:rPr>
        <w:t>/2026,</w:t>
      </w:r>
      <w:r>
        <w:rPr>
          <w:rFonts w:ascii="Cabin" w:hAnsi="Cabin" w:cs="Times New Roman"/>
          <w:sz w:val="24"/>
          <w:szCs w:val="24"/>
        </w:rPr>
        <w:t xml:space="preserve"> </w:t>
      </w:r>
      <w:r w:rsidR="00494BAC" w:rsidRPr="00494BAC">
        <w:rPr>
          <w:rFonts w:ascii="Cabin" w:eastAsia="Calibri" w:hAnsi="Cabin"/>
          <w:sz w:val="24"/>
          <w:szCs w:val="24"/>
        </w:rPr>
        <w:t>East Longmeadow Memory Care Assisted Living</w:t>
      </w:r>
      <w:r w:rsidR="00F708D4">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7976B1">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C76DD7" w:rsidRPr="00596EB8" w14:paraId="1F52BE08" w14:textId="77777777" w:rsidTr="007976B1">
        <w:trPr>
          <w:trHeight w:val="791"/>
        </w:trPr>
        <w:tc>
          <w:tcPr>
            <w:tcW w:w="1719" w:type="dxa"/>
          </w:tcPr>
          <w:p w14:paraId="207C0E29" w14:textId="09DC4AAE" w:rsidR="00C76DD7" w:rsidRDefault="00C76DD7" w:rsidP="00C76DD7">
            <w:pPr>
              <w:jc w:val="center"/>
              <w:rPr>
                <w:rFonts w:ascii="Cabin" w:hAnsi="Cabin" w:cs="Times New Roman"/>
                <w:b/>
                <w:bCs/>
                <w:sz w:val="24"/>
                <w:szCs w:val="24"/>
              </w:rPr>
            </w:pPr>
            <w:r>
              <w:rPr>
                <w:rFonts w:ascii="Cabin" w:hAnsi="Cabin" w:cs="Times New Roman"/>
                <w:b/>
                <w:bCs/>
                <w:sz w:val="24"/>
                <w:szCs w:val="24"/>
              </w:rPr>
              <w:t>A</w:t>
            </w:r>
          </w:p>
        </w:tc>
        <w:tc>
          <w:tcPr>
            <w:tcW w:w="3771" w:type="dxa"/>
          </w:tcPr>
          <w:p w14:paraId="719FA0B1" w14:textId="7A8C6665" w:rsidR="00C76DD7" w:rsidRPr="009C2C73" w:rsidRDefault="00C76DD7" w:rsidP="00C76DD7">
            <w:pPr>
              <w:spacing w:after="120"/>
              <w:rPr>
                <w:rFonts w:ascii="Cabin" w:hAnsi="Cabin"/>
                <w:sz w:val="24"/>
                <w:szCs w:val="24"/>
              </w:rPr>
            </w:pPr>
            <w:r w:rsidRPr="000124B0">
              <w:rPr>
                <w:rFonts w:ascii="Cabin" w:hAnsi="Cabin"/>
                <w:sz w:val="24"/>
                <w:szCs w:val="24"/>
              </w:rPr>
              <w:t xml:space="preserve">General Requirements for an ALR: </w:t>
            </w:r>
            <w:r w:rsidR="009C2C73" w:rsidRPr="009C2C73">
              <w:rPr>
                <w:rFonts w:ascii="Cabin" w:hAnsi="Cabin"/>
                <w:sz w:val="24"/>
                <w:szCs w:val="24"/>
              </w:rPr>
              <w:t>Service and Service Coordination Requirements</w:t>
            </w:r>
          </w:p>
          <w:p w14:paraId="22A510AA" w14:textId="77777777" w:rsidR="00C76DD7" w:rsidRDefault="00C436AD" w:rsidP="00C76DD7">
            <w:pPr>
              <w:spacing w:after="240"/>
              <w:rPr>
                <w:rFonts w:ascii="Cabin" w:hAnsi="Cabin"/>
                <w:b/>
                <w:bCs/>
                <w:sz w:val="24"/>
                <w:szCs w:val="24"/>
              </w:rPr>
            </w:pPr>
            <w:r>
              <w:rPr>
                <w:rFonts w:ascii="Cabin" w:hAnsi="Cabin"/>
                <w:b/>
                <w:bCs/>
                <w:sz w:val="24"/>
                <w:szCs w:val="24"/>
              </w:rPr>
              <w:t>-</w:t>
            </w:r>
            <w:r w:rsidR="00C76DD7" w:rsidRPr="000124B0">
              <w:rPr>
                <w:rFonts w:ascii="Cabin" w:hAnsi="Cabin"/>
                <w:b/>
                <w:bCs/>
                <w:sz w:val="24"/>
                <w:szCs w:val="24"/>
              </w:rPr>
              <w:t>Emergency Response</w:t>
            </w:r>
          </w:p>
          <w:p w14:paraId="5237F3EA" w14:textId="496E721E" w:rsidR="00C436AD" w:rsidRPr="00352B45" w:rsidRDefault="00C436AD" w:rsidP="00C436AD">
            <w:pPr>
              <w:spacing w:after="240"/>
              <w:rPr>
                <w:rFonts w:ascii="Cabin" w:hAnsi="Cabin" w:cs="Times New Roman"/>
                <w:sz w:val="24"/>
                <w:szCs w:val="24"/>
              </w:rPr>
            </w:pPr>
            <w:r>
              <w:rPr>
                <w:rFonts w:ascii="Cabin" w:hAnsi="Cabin"/>
                <w:b/>
                <w:bCs/>
                <w:sz w:val="24"/>
                <w:szCs w:val="24"/>
              </w:rPr>
              <w:t>- Dietician Reviews</w:t>
            </w:r>
          </w:p>
        </w:tc>
        <w:tc>
          <w:tcPr>
            <w:tcW w:w="3330" w:type="dxa"/>
          </w:tcPr>
          <w:p w14:paraId="6CFA81BE" w14:textId="3519CB14" w:rsidR="00C76DD7" w:rsidRDefault="00C76DD7" w:rsidP="00C76DD7">
            <w:pPr>
              <w:rPr>
                <w:rFonts w:ascii="Cabin" w:hAnsi="Cabin"/>
                <w:sz w:val="24"/>
                <w:szCs w:val="24"/>
              </w:rPr>
            </w:pPr>
            <w:r w:rsidRPr="000124B0">
              <w:rPr>
                <w:rFonts w:ascii="Cabin" w:hAnsi="Cabin"/>
                <w:sz w:val="24"/>
                <w:szCs w:val="24"/>
              </w:rPr>
              <w:t>651 CMR 12.04(</w:t>
            </w:r>
            <w:r w:rsidR="009C2C73">
              <w:rPr>
                <w:rFonts w:ascii="Cabin" w:hAnsi="Cabin"/>
                <w:sz w:val="24"/>
                <w:szCs w:val="24"/>
              </w:rPr>
              <w:t>2</w:t>
            </w:r>
            <w:r w:rsidRPr="000124B0">
              <w:rPr>
                <w:rFonts w:ascii="Cabin" w:hAnsi="Cabin"/>
                <w:sz w:val="24"/>
                <w:szCs w:val="24"/>
              </w:rPr>
              <w:t>)</w:t>
            </w:r>
            <w:r w:rsidR="009C2C73">
              <w:rPr>
                <w:rFonts w:ascii="Cabin" w:hAnsi="Cabin"/>
                <w:sz w:val="24"/>
                <w:szCs w:val="24"/>
              </w:rPr>
              <w:t>(b)(3.)</w:t>
            </w:r>
            <w:r w:rsidR="00C436AD">
              <w:rPr>
                <w:rFonts w:ascii="Cabin" w:hAnsi="Cabin"/>
                <w:sz w:val="24"/>
                <w:szCs w:val="24"/>
              </w:rPr>
              <w:t>(b.)</w:t>
            </w:r>
          </w:p>
          <w:p w14:paraId="47953A9D" w14:textId="47F28298" w:rsidR="00C436AD" w:rsidRPr="009C4B0B" w:rsidRDefault="00C436AD" w:rsidP="00C76DD7">
            <w:pPr>
              <w:rPr>
                <w:rFonts w:ascii="Cabin" w:hAnsi="Cabin" w:cs="Times New Roman"/>
                <w:sz w:val="24"/>
                <w:szCs w:val="24"/>
              </w:rPr>
            </w:pPr>
            <w:r w:rsidRPr="000124B0">
              <w:rPr>
                <w:rFonts w:ascii="Cabin" w:hAnsi="Cabin"/>
                <w:sz w:val="24"/>
                <w:szCs w:val="24"/>
              </w:rPr>
              <w:t>651 CMR 12.04(</w:t>
            </w:r>
            <w:r>
              <w:rPr>
                <w:rFonts w:ascii="Cabin" w:hAnsi="Cabin"/>
                <w:sz w:val="24"/>
                <w:szCs w:val="24"/>
              </w:rPr>
              <w:t>2</w:t>
            </w:r>
            <w:r w:rsidRPr="000124B0">
              <w:rPr>
                <w:rFonts w:ascii="Cabin" w:hAnsi="Cabin"/>
                <w:sz w:val="24"/>
                <w:szCs w:val="24"/>
              </w:rPr>
              <w:t>)</w:t>
            </w:r>
            <w:r>
              <w:rPr>
                <w:rFonts w:ascii="Cabin" w:hAnsi="Cabin"/>
                <w:sz w:val="24"/>
                <w:szCs w:val="24"/>
              </w:rPr>
              <w:t>(b)(4.)</w:t>
            </w:r>
          </w:p>
        </w:tc>
        <w:tc>
          <w:tcPr>
            <w:tcW w:w="3150" w:type="dxa"/>
          </w:tcPr>
          <w:p w14:paraId="5E703800" w14:textId="77777777" w:rsidR="00C76DD7" w:rsidRDefault="00C76DD7" w:rsidP="00C76DD7">
            <w:pPr>
              <w:rPr>
                <w:rFonts w:ascii="Cabin" w:hAnsi="Cabin"/>
                <w:sz w:val="24"/>
                <w:szCs w:val="24"/>
              </w:rPr>
            </w:pPr>
            <w:r w:rsidRPr="000124B0">
              <w:rPr>
                <w:rFonts w:ascii="Cabin" w:hAnsi="Cabin"/>
                <w:sz w:val="24"/>
                <w:szCs w:val="24"/>
              </w:rPr>
              <w:t xml:space="preserve">Delayed e-call response time not </w:t>
            </w:r>
            <w:proofErr w:type="gramStart"/>
            <w:r w:rsidRPr="000124B0">
              <w:rPr>
                <w:rFonts w:ascii="Cabin" w:hAnsi="Cabin"/>
                <w:sz w:val="24"/>
                <w:szCs w:val="24"/>
              </w:rPr>
              <w:t>compliant</w:t>
            </w:r>
            <w:proofErr w:type="gramEnd"/>
            <w:r w:rsidRPr="000124B0">
              <w:rPr>
                <w:rFonts w:ascii="Cabin" w:hAnsi="Cabin"/>
                <w:sz w:val="24"/>
                <w:szCs w:val="24"/>
              </w:rPr>
              <w:t xml:space="preserve"> with </w:t>
            </w:r>
            <w:r>
              <w:rPr>
                <w:rFonts w:ascii="Cabin" w:hAnsi="Cabin"/>
                <w:sz w:val="24"/>
                <w:szCs w:val="24"/>
              </w:rPr>
              <w:t>Residence</w:t>
            </w:r>
            <w:r w:rsidRPr="000124B0">
              <w:rPr>
                <w:rFonts w:ascii="Cabin" w:hAnsi="Cabin"/>
                <w:sz w:val="24"/>
                <w:szCs w:val="24"/>
              </w:rPr>
              <w:t xml:space="preserve"> policy.</w:t>
            </w:r>
          </w:p>
          <w:p w14:paraId="20A11E56" w14:textId="77777777" w:rsidR="00C436AD" w:rsidRDefault="00C436AD" w:rsidP="00C76DD7">
            <w:pPr>
              <w:rPr>
                <w:rFonts w:ascii="Cabin" w:hAnsi="Cabin"/>
                <w:sz w:val="24"/>
                <w:szCs w:val="24"/>
              </w:rPr>
            </w:pPr>
          </w:p>
          <w:p w14:paraId="7FAD61E0" w14:textId="77777777" w:rsidR="00C436AD" w:rsidRDefault="00C436AD" w:rsidP="00C436AD">
            <w:pPr>
              <w:rPr>
                <w:rFonts w:ascii="Cabin" w:hAnsi="Cabin" w:cs="Times New Roman"/>
                <w:sz w:val="24"/>
                <w:szCs w:val="24"/>
              </w:rPr>
            </w:pPr>
            <w:r w:rsidRPr="009D497C">
              <w:rPr>
                <w:rFonts w:ascii="Cabin" w:hAnsi="Cabin" w:cs="Times New Roman"/>
                <w:sz w:val="24"/>
                <w:szCs w:val="24"/>
              </w:rPr>
              <w:t xml:space="preserve">Inconsistent </w:t>
            </w:r>
            <w:r>
              <w:rPr>
                <w:rFonts w:ascii="Cabin" w:hAnsi="Cabin" w:cs="Times New Roman"/>
                <w:sz w:val="24"/>
                <w:szCs w:val="24"/>
              </w:rPr>
              <w:t>dietician</w:t>
            </w:r>
            <w:r w:rsidRPr="009D497C">
              <w:rPr>
                <w:rFonts w:ascii="Cabin" w:hAnsi="Cabin" w:cs="Times New Roman"/>
                <w:sz w:val="24"/>
                <w:szCs w:val="24"/>
              </w:rPr>
              <w:t xml:space="preserve"> reviews.</w:t>
            </w:r>
          </w:p>
          <w:p w14:paraId="42F6745F" w14:textId="0268680E" w:rsidR="00C436AD" w:rsidRPr="00596EB8" w:rsidRDefault="00C436AD" w:rsidP="00C76DD7">
            <w:pPr>
              <w:rPr>
                <w:rFonts w:ascii="Cabin" w:hAnsi="Cabin" w:cs="Times New Roman"/>
                <w:sz w:val="24"/>
                <w:szCs w:val="24"/>
              </w:rPr>
            </w:pPr>
          </w:p>
        </w:tc>
        <w:tc>
          <w:tcPr>
            <w:tcW w:w="1740" w:type="dxa"/>
          </w:tcPr>
          <w:p w14:paraId="03DB4A77" w14:textId="39FF3B81" w:rsidR="00C76DD7" w:rsidRPr="00596EB8" w:rsidRDefault="00AB6394" w:rsidP="00C76DD7">
            <w:pPr>
              <w:spacing w:line="276" w:lineRule="auto"/>
              <w:jc w:val="center"/>
              <w:rPr>
                <w:rFonts w:ascii="Cabin" w:hAnsi="Cabin" w:cs="Times New Roman"/>
                <w:sz w:val="24"/>
                <w:szCs w:val="24"/>
              </w:rPr>
            </w:pPr>
            <w:r w:rsidRPr="00596EB8">
              <w:rPr>
                <w:rFonts w:ascii="Cabin" w:hAnsi="Cabin" w:cs="Times New Roman"/>
                <w:sz w:val="24"/>
                <w:szCs w:val="24"/>
              </w:rPr>
              <w:t>See IV A</w:t>
            </w:r>
            <w:r>
              <w:rPr>
                <w:rFonts w:ascii="Cabin" w:hAnsi="Cabin" w:cs="Times New Roman"/>
                <w:sz w:val="24"/>
                <w:szCs w:val="24"/>
              </w:rPr>
              <w:t>&amp;B</w:t>
            </w:r>
          </w:p>
        </w:tc>
        <w:tc>
          <w:tcPr>
            <w:tcW w:w="1116" w:type="dxa"/>
          </w:tcPr>
          <w:p w14:paraId="0EC46491" w14:textId="77777777" w:rsidR="00C76DD7" w:rsidRDefault="00C76DD7" w:rsidP="00C76DD7">
            <w:pPr>
              <w:spacing w:line="276" w:lineRule="auto"/>
              <w:jc w:val="center"/>
              <w:rPr>
                <w:rFonts w:ascii="Cabin" w:hAnsi="Cabin" w:cs="Times New Roman"/>
                <w:sz w:val="24"/>
                <w:szCs w:val="24"/>
              </w:rPr>
            </w:pPr>
          </w:p>
        </w:tc>
      </w:tr>
      <w:tr w:rsidR="00D410B6" w:rsidRPr="00596EB8" w14:paraId="24E04CB2" w14:textId="77777777" w:rsidTr="007976B1">
        <w:trPr>
          <w:trHeight w:val="791"/>
        </w:trPr>
        <w:tc>
          <w:tcPr>
            <w:tcW w:w="1719" w:type="dxa"/>
          </w:tcPr>
          <w:p w14:paraId="168CCDB7" w14:textId="07E0B6E5" w:rsidR="00D410B6" w:rsidRDefault="00445468" w:rsidP="00D410B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36CB1453" w14:textId="10D267E8" w:rsidR="007976B1" w:rsidRDefault="007976B1" w:rsidP="00D410B6">
            <w:pPr>
              <w:rPr>
                <w:rFonts w:ascii="Cabin" w:hAnsi="Cabin" w:cs="Times New Roman"/>
                <w:b/>
                <w:bCs/>
                <w:sz w:val="24"/>
                <w:szCs w:val="24"/>
              </w:rPr>
            </w:pPr>
            <w:r>
              <w:rPr>
                <w:rFonts w:ascii="Cabin" w:hAnsi="Cabin" w:cs="Times New Roman"/>
                <w:b/>
                <w:bCs/>
                <w:sz w:val="24"/>
                <w:szCs w:val="24"/>
              </w:rPr>
              <w:t>-Screening and Assessment</w:t>
            </w:r>
          </w:p>
          <w:p w14:paraId="7C0CC444" w14:textId="77777777" w:rsidR="007976B1" w:rsidRDefault="007976B1" w:rsidP="00D410B6">
            <w:pPr>
              <w:rPr>
                <w:rFonts w:ascii="Cabin" w:hAnsi="Cabin" w:cs="Times New Roman"/>
                <w:b/>
                <w:bCs/>
                <w:sz w:val="24"/>
                <w:szCs w:val="24"/>
              </w:rPr>
            </w:pPr>
          </w:p>
          <w:p w14:paraId="32BCAB8A" w14:textId="72E8E4DA" w:rsidR="00D410B6" w:rsidRPr="00763AB8" w:rsidRDefault="007976B1" w:rsidP="00D410B6">
            <w:pPr>
              <w:rPr>
                <w:rFonts w:ascii="Cabin" w:hAnsi="Cabin"/>
                <w:sz w:val="24"/>
                <w:szCs w:val="24"/>
              </w:rPr>
            </w:pPr>
            <w:r>
              <w:rPr>
                <w:rFonts w:ascii="Cabin" w:hAnsi="Cabin" w:cs="Times New Roman"/>
                <w:b/>
                <w:bCs/>
                <w:sz w:val="24"/>
                <w:szCs w:val="24"/>
              </w:rPr>
              <w:t>-</w:t>
            </w:r>
            <w:r w:rsidR="00D410B6" w:rsidRPr="00352B45">
              <w:rPr>
                <w:rFonts w:ascii="Cabin" w:hAnsi="Cabin" w:cs="Times New Roman"/>
                <w:b/>
                <w:bCs/>
                <w:sz w:val="24"/>
                <w:szCs w:val="24"/>
              </w:rPr>
              <w:t xml:space="preserve">Service Plan </w:t>
            </w:r>
            <w:r w:rsidR="00D410B6">
              <w:rPr>
                <w:rFonts w:ascii="Cabin" w:hAnsi="Cabin" w:cs="Times New Roman"/>
                <w:b/>
                <w:bCs/>
                <w:sz w:val="24"/>
                <w:szCs w:val="24"/>
              </w:rPr>
              <w:t xml:space="preserve">Development and </w:t>
            </w:r>
            <w:r w:rsidR="00D410B6" w:rsidRPr="00352B45">
              <w:rPr>
                <w:rFonts w:ascii="Cabin" w:hAnsi="Cabin" w:cs="Times New Roman"/>
                <w:b/>
                <w:bCs/>
                <w:sz w:val="24"/>
                <w:szCs w:val="24"/>
              </w:rPr>
              <w:t>Requirements</w:t>
            </w:r>
          </w:p>
        </w:tc>
        <w:tc>
          <w:tcPr>
            <w:tcW w:w="3330" w:type="dxa"/>
          </w:tcPr>
          <w:p w14:paraId="01269CD1" w14:textId="17B685F1" w:rsidR="009C4B0B" w:rsidRDefault="009C4B0B" w:rsidP="009C4B0B">
            <w:pPr>
              <w:rPr>
                <w:rFonts w:ascii="Cabin" w:hAnsi="Cabin" w:cs="Times New Roman"/>
                <w:sz w:val="24"/>
                <w:szCs w:val="24"/>
              </w:rPr>
            </w:pPr>
            <w:r w:rsidRPr="009C4B0B">
              <w:rPr>
                <w:rFonts w:ascii="Cabin" w:hAnsi="Cabin" w:cs="Times New Roman"/>
                <w:sz w:val="24"/>
                <w:szCs w:val="24"/>
              </w:rPr>
              <w:t>651 CMR 12.04(1)(</w:t>
            </w:r>
            <w:r w:rsidR="00366EE7">
              <w:rPr>
                <w:rFonts w:ascii="Cabin" w:hAnsi="Cabin" w:cs="Times New Roman"/>
                <w:sz w:val="24"/>
                <w:szCs w:val="24"/>
              </w:rPr>
              <w:t>a</w:t>
            </w:r>
            <w:r w:rsidRPr="009C4B0B">
              <w:rPr>
                <w:rFonts w:ascii="Cabin" w:hAnsi="Cabin" w:cs="Times New Roman"/>
                <w:sz w:val="24"/>
                <w:szCs w:val="24"/>
              </w:rPr>
              <w:t>)</w:t>
            </w:r>
          </w:p>
          <w:p w14:paraId="415ABAFE" w14:textId="77777777" w:rsidR="009C4B0B" w:rsidRDefault="009C4B0B" w:rsidP="009C4B0B">
            <w:pPr>
              <w:rPr>
                <w:rFonts w:ascii="Cabin" w:hAnsi="Cabin" w:cs="Times New Roman"/>
                <w:sz w:val="24"/>
                <w:szCs w:val="24"/>
              </w:rPr>
            </w:pPr>
            <w:r w:rsidRPr="009C4B0B">
              <w:rPr>
                <w:rFonts w:ascii="Cabin" w:hAnsi="Cabin" w:cs="Times New Roman"/>
                <w:sz w:val="24"/>
                <w:szCs w:val="24"/>
              </w:rPr>
              <w:t>651 CMR 12.04(6)(a)(b)</w:t>
            </w:r>
          </w:p>
          <w:p w14:paraId="6D696DB8" w14:textId="4F57F39F" w:rsidR="009C2C73" w:rsidRDefault="009C2C73" w:rsidP="009C4B0B">
            <w:pPr>
              <w:rPr>
                <w:rFonts w:ascii="Cabin" w:hAnsi="Cabin" w:cs="Times New Roman"/>
                <w:sz w:val="24"/>
                <w:szCs w:val="24"/>
              </w:rPr>
            </w:pPr>
            <w:r w:rsidRPr="009C4B0B">
              <w:rPr>
                <w:rFonts w:ascii="Cabin" w:hAnsi="Cabin" w:cs="Times New Roman"/>
                <w:sz w:val="24"/>
                <w:szCs w:val="24"/>
              </w:rPr>
              <w:t>651 CMR 12.04(</w:t>
            </w:r>
            <w:r>
              <w:rPr>
                <w:rFonts w:ascii="Cabin" w:hAnsi="Cabin" w:cs="Times New Roman"/>
                <w:sz w:val="24"/>
                <w:szCs w:val="24"/>
              </w:rPr>
              <w:t>7</w:t>
            </w:r>
            <w:r w:rsidRPr="009C4B0B">
              <w:rPr>
                <w:rFonts w:ascii="Cabin" w:hAnsi="Cabin" w:cs="Times New Roman"/>
                <w:sz w:val="24"/>
                <w:szCs w:val="24"/>
              </w:rPr>
              <w:t>)</w:t>
            </w:r>
            <w:r>
              <w:rPr>
                <w:rFonts w:ascii="Cabin" w:hAnsi="Cabin" w:cs="Times New Roman"/>
                <w:sz w:val="24"/>
                <w:szCs w:val="24"/>
              </w:rPr>
              <w:t>(b)</w:t>
            </w:r>
          </w:p>
          <w:p w14:paraId="3B4769A8" w14:textId="77777777" w:rsidR="00C436AD" w:rsidRDefault="00C436AD" w:rsidP="00C436AD">
            <w:pPr>
              <w:rPr>
                <w:rFonts w:ascii="Cabin" w:hAnsi="Cabin" w:cs="Times New Roman"/>
                <w:sz w:val="24"/>
                <w:szCs w:val="24"/>
              </w:rPr>
            </w:pPr>
            <w:r w:rsidRPr="009C4B0B">
              <w:rPr>
                <w:rFonts w:ascii="Cabin" w:hAnsi="Cabin" w:cs="Times New Roman"/>
                <w:sz w:val="24"/>
                <w:szCs w:val="24"/>
              </w:rPr>
              <w:t>651 CMR 12.04(8)(a)(2)(a</w:t>
            </w:r>
            <w:r>
              <w:rPr>
                <w:rFonts w:ascii="Cabin" w:hAnsi="Cabin" w:cs="Times New Roman"/>
                <w:sz w:val="24"/>
                <w:szCs w:val="24"/>
              </w:rPr>
              <w:t>)</w:t>
            </w:r>
          </w:p>
          <w:p w14:paraId="1C172AFA" w14:textId="77777777" w:rsidR="00C436AD" w:rsidRDefault="00C436AD" w:rsidP="00C436AD">
            <w:pPr>
              <w:rPr>
                <w:rFonts w:ascii="Cabin" w:hAnsi="Cabin" w:cs="Times New Roman"/>
                <w:sz w:val="24"/>
                <w:szCs w:val="24"/>
              </w:rPr>
            </w:pPr>
            <w:r w:rsidRPr="009C4B0B">
              <w:rPr>
                <w:rFonts w:ascii="Cabin" w:hAnsi="Cabin" w:cs="Times New Roman"/>
                <w:sz w:val="24"/>
                <w:szCs w:val="24"/>
              </w:rPr>
              <w:t>651 CMR 12.04(8)(a)(2)(</w:t>
            </w:r>
            <w:r>
              <w:rPr>
                <w:rFonts w:ascii="Cabin" w:hAnsi="Cabin" w:cs="Times New Roman"/>
                <w:sz w:val="24"/>
                <w:szCs w:val="24"/>
              </w:rPr>
              <w:t>c)</w:t>
            </w:r>
          </w:p>
          <w:p w14:paraId="7B789E16" w14:textId="4029ACAA" w:rsidR="002F2A40" w:rsidRDefault="002F2A40" w:rsidP="002F2A40">
            <w:pPr>
              <w:rPr>
                <w:rFonts w:ascii="Cabin" w:hAnsi="Cabin" w:cs="Times New Roman"/>
                <w:sz w:val="24"/>
                <w:szCs w:val="24"/>
              </w:rPr>
            </w:pPr>
            <w:r w:rsidRPr="009C4B0B">
              <w:rPr>
                <w:rFonts w:ascii="Cabin" w:hAnsi="Cabin" w:cs="Times New Roman"/>
                <w:sz w:val="24"/>
                <w:szCs w:val="24"/>
              </w:rPr>
              <w:t>651 CMR 12.04(8)(a)(</w:t>
            </w:r>
            <w:r w:rsidR="00C436AD">
              <w:rPr>
                <w:rFonts w:ascii="Cabin" w:hAnsi="Cabin" w:cs="Times New Roman"/>
                <w:sz w:val="24"/>
                <w:szCs w:val="24"/>
              </w:rPr>
              <w:t>3</w:t>
            </w:r>
            <w:r w:rsidRPr="009C4B0B">
              <w:rPr>
                <w:rFonts w:ascii="Cabin" w:hAnsi="Cabin" w:cs="Times New Roman"/>
                <w:sz w:val="24"/>
                <w:szCs w:val="24"/>
              </w:rPr>
              <w:t>)</w:t>
            </w:r>
          </w:p>
          <w:p w14:paraId="0B0DA09B" w14:textId="77777777" w:rsidR="00D410B6" w:rsidRPr="00763AB8" w:rsidRDefault="00D410B6" w:rsidP="00C436AD">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0B5D73A" w14:textId="77777777" w:rsidR="00525001" w:rsidRDefault="00525001" w:rsidP="005A7ACD">
            <w:pPr>
              <w:rPr>
                <w:rFonts w:ascii="Cabin" w:hAnsi="Cabin" w:cs="Times New Roman"/>
                <w:sz w:val="24"/>
                <w:szCs w:val="24"/>
              </w:rPr>
            </w:pPr>
          </w:p>
          <w:p w14:paraId="24D71B20" w14:textId="0FC049D9" w:rsidR="007976B1" w:rsidRPr="00763AB8" w:rsidRDefault="007976B1" w:rsidP="00C76DD7">
            <w:pPr>
              <w:rPr>
                <w:rFonts w:ascii="Cabin" w:hAnsi="Cabin"/>
                <w:sz w:val="24"/>
                <w:szCs w:val="24"/>
              </w:rPr>
            </w:pPr>
          </w:p>
        </w:tc>
        <w:tc>
          <w:tcPr>
            <w:tcW w:w="1740" w:type="dxa"/>
          </w:tcPr>
          <w:p w14:paraId="6B3852AB" w14:textId="4A1E7257"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6AC8653A" w14:textId="6A211AA9" w:rsidR="00D410B6" w:rsidRDefault="00987068" w:rsidP="00D410B6">
            <w:pPr>
              <w:spacing w:line="276" w:lineRule="auto"/>
              <w:jc w:val="center"/>
              <w:rPr>
                <w:rFonts w:ascii="Cabin" w:hAnsi="Cabin" w:cs="Times New Roman"/>
                <w:sz w:val="24"/>
                <w:szCs w:val="24"/>
              </w:rPr>
            </w:pPr>
            <w:r>
              <w:rPr>
                <w:rFonts w:ascii="Cabin" w:hAnsi="Cabin" w:cs="Times New Roman"/>
                <w:sz w:val="24"/>
                <w:szCs w:val="24"/>
              </w:rPr>
              <w:t>YES</w:t>
            </w:r>
          </w:p>
        </w:tc>
      </w:tr>
      <w:tr w:rsidR="00FA2BFE" w:rsidRPr="00596EB8" w14:paraId="0DE5D03D" w14:textId="77777777" w:rsidTr="007976B1">
        <w:trPr>
          <w:trHeight w:val="1079"/>
        </w:trPr>
        <w:tc>
          <w:tcPr>
            <w:tcW w:w="1719" w:type="dxa"/>
          </w:tcPr>
          <w:p w14:paraId="3E293118" w14:textId="540A7E07" w:rsidR="00FA2BFE" w:rsidRDefault="00445468" w:rsidP="00FA2BFE">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6DC917D8" w14:textId="77777777" w:rsidR="00FA2BFE" w:rsidRPr="00763AB8" w:rsidRDefault="00FA2BFE" w:rsidP="00FA2BFE">
            <w:pPr>
              <w:rPr>
                <w:rFonts w:ascii="Cabin" w:hAnsi="Cabin"/>
                <w:sz w:val="24"/>
                <w:szCs w:val="24"/>
              </w:rPr>
            </w:pPr>
            <w:r w:rsidRPr="00763AB8">
              <w:rPr>
                <w:rFonts w:ascii="Cabin" w:hAnsi="Cabin"/>
                <w:sz w:val="24"/>
                <w:szCs w:val="24"/>
              </w:rPr>
              <w:t xml:space="preserve">General Requirements for an </w:t>
            </w:r>
          </w:p>
          <w:p w14:paraId="56A4BD7E" w14:textId="77777777" w:rsidR="00FA2BFE" w:rsidRPr="00763AB8" w:rsidRDefault="00FA2BFE" w:rsidP="00FA2BFE">
            <w:pPr>
              <w:rPr>
                <w:rFonts w:ascii="Cabin" w:hAnsi="Cabin"/>
                <w:sz w:val="24"/>
                <w:szCs w:val="24"/>
              </w:rPr>
            </w:pPr>
            <w:r w:rsidRPr="00763AB8">
              <w:rPr>
                <w:rFonts w:ascii="Cabin" w:hAnsi="Cabin"/>
                <w:sz w:val="24"/>
                <w:szCs w:val="24"/>
              </w:rPr>
              <w:t>ALR:</w:t>
            </w:r>
          </w:p>
          <w:p w14:paraId="090666B7" w14:textId="77777777" w:rsidR="00FA2BFE" w:rsidRDefault="00FA2BFE" w:rsidP="00FA2BFE">
            <w:pPr>
              <w:rPr>
                <w:rFonts w:ascii="Cabin" w:hAnsi="Cabin"/>
                <w:b/>
                <w:bCs/>
                <w:sz w:val="24"/>
                <w:szCs w:val="24"/>
              </w:rPr>
            </w:pPr>
          </w:p>
          <w:p w14:paraId="559F2916" w14:textId="77777777" w:rsidR="00FA2BFE" w:rsidRPr="00763AB8" w:rsidRDefault="00FA2BFE" w:rsidP="00FA2BFE">
            <w:pPr>
              <w:rPr>
                <w:rFonts w:ascii="Cabin" w:hAnsi="Cabin"/>
                <w:b/>
                <w:bCs/>
                <w:sz w:val="24"/>
                <w:szCs w:val="24"/>
              </w:rPr>
            </w:pPr>
            <w:r w:rsidRPr="00763AB8">
              <w:rPr>
                <w:rFonts w:ascii="Cabin" w:hAnsi="Cabin"/>
                <w:b/>
                <w:bCs/>
                <w:sz w:val="24"/>
                <w:szCs w:val="24"/>
              </w:rPr>
              <w:t>Quality Assurance and</w:t>
            </w:r>
          </w:p>
          <w:p w14:paraId="4D4D4627" w14:textId="55F80A15" w:rsidR="00FA2BFE" w:rsidRPr="0034541D" w:rsidRDefault="00FA2BFE" w:rsidP="00FA2BFE">
            <w:pPr>
              <w:spacing w:after="240"/>
              <w:rPr>
                <w:rFonts w:ascii="Cabin" w:hAnsi="Cabin"/>
                <w:sz w:val="24"/>
                <w:szCs w:val="24"/>
              </w:rPr>
            </w:pPr>
            <w:r w:rsidRPr="00763AB8">
              <w:rPr>
                <w:rFonts w:ascii="Cabin" w:hAnsi="Cabin"/>
                <w:b/>
                <w:bCs/>
                <w:sz w:val="24"/>
                <w:szCs w:val="24"/>
              </w:rPr>
              <w:t xml:space="preserve">Performance Improvement </w:t>
            </w:r>
          </w:p>
        </w:tc>
        <w:tc>
          <w:tcPr>
            <w:tcW w:w="3330" w:type="dxa"/>
          </w:tcPr>
          <w:p w14:paraId="27A7A059" w14:textId="14555E9F" w:rsidR="00FA2BFE" w:rsidRPr="00763AB8" w:rsidRDefault="00FA2BFE" w:rsidP="00FA2BFE">
            <w:pPr>
              <w:rPr>
                <w:rFonts w:ascii="Cabin" w:hAnsi="Cabin"/>
                <w:sz w:val="24"/>
                <w:szCs w:val="24"/>
              </w:rPr>
            </w:pPr>
            <w:r w:rsidRPr="00763AB8">
              <w:rPr>
                <w:rFonts w:ascii="Cabin" w:hAnsi="Cabin"/>
                <w:sz w:val="24"/>
                <w:szCs w:val="24"/>
              </w:rPr>
              <w:t>651 CMR 12.04(10)</w:t>
            </w:r>
            <w:r w:rsidR="007976B1">
              <w:rPr>
                <w:rFonts w:ascii="Cabin" w:hAnsi="Cabin"/>
                <w:sz w:val="24"/>
                <w:szCs w:val="24"/>
              </w:rPr>
              <w:t>(b)</w:t>
            </w:r>
            <w:r w:rsidR="00587427">
              <w:rPr>
                <w:rFonts w:ascii="Cabin" w:hAnsi="Cabin"/>
                <w:sz w:val="24"/>
                <w:szCs w:val="24"/>
              </w:rPr>
              <w:t>-</w:t>
            </w:r>
            <w:r>
              <w:rPr>
                <w:rFonts w:ascii="Cabin" w:hAnsi="Cabin"/>
                <w:sz w:val="24"/>
                <w:szCs w:val="24"/>
              </w:rPr>
              <w:t>(c)</w:t>
            </w:r>
          </w:p>
          <w:p w14:paraId="64BF2C34" w14:textId="77777777" w:rsidR="00FA2BFE" w:rsidRDefault="00FA2BFE" w:rsidP="00FA2BFE">
            <w:pPr>
              <w:rPr>
                <w:rFonts w:ascii="Cabin" w:hAnsi="Cabin" w:cs="Times New Roman"/>
                <w:sz w:val="24"/>
                <w:szCs w:val="24"/>
              </w:rPr>
            </w:pPr>
          </w:p>
          <w:p w14:paraId="2889173E" w14:textId="77777777" w:rsidR="00FA2BFE" w:rsidRPr="0034541D" w:rsidRDefault="00FA2BFE" w:rsidP="00FA2BFE">
            <w:pPr>
              <w:rPr>
                <w:rFonts w:ascii="Cabin" w:hAnsi="Cabin"/>
                <w:sz w:val="24"/>
                <w:szCs w:val="24"/>
              </w:rPr>
            </w:pPr>
          </w:p>
        </w:tc>
        <w:tc>
          <w:tcPr>
            <w:tcW w:w="3150" w:type="dxa"/>
          </w:tcPr>
          <w:p w14:paraId="150FB7BC" w14:textId="77777777" w:rsidR="00FA2BFE" w:rsidRPr="00763AB8" w:rsidRDefault="00FA2BFE" w:rsidP="00FA2BF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17086FE8" w14:textId="77777777" w:rsidR="00FA2BFE" w:rsidRDefault="00FA2BFE" w:rsidP="00FA2BFE">
            <w:pPr>
              <w:rPr>
                <w:rFonts w:ascii="Cabin" w:hAnsi="Cabin"/>
                <w:sz w:val="24"/>
                <w:szCs w:val="24"/>
              </w:rPr>
            </w:pPr>
          </w:p>
          <w:p w14:paraId="2F9E2299" w14:textId="52A1D685" w:rsidR="00FC0FE2" w:rsidRPr="00763AB8" w:rsidRDefault="00FC0FE2" w:rsidP="00FA2BFE">
            <w:pPr>
              <w:rPr>
                <w:rFonts w:ascii="Cabin" w:hAnsi="Cabin"/>
                <w:sz w:val="24"/>
                <w:szCs w:val="24"/>
              </w:rPr>
            </w:pPr>
            <w:r>
              <w:rPr>
                <w:rFonts w:ascii="Cabin" w:hAnsi="Cabin"/>
                <w:sz w:val="24"/>
                <w:szCs w:val="24"/>
              </w:rPr>
              <w:t xml:space="preserve">Unsafe </w:t>
            </w:r>
            <w:r w:rsidR="009C2C73">
              <w:rPr>
                <w:rFonts w:ascii="Cabin" w:hAnsi="Cabin"/>
                <w:sz w:val="24"/>
                <w:szCs w:val="24"/>
              </w:rPr>
              <w:t>LMA</w:t>
            </w:r>
            <w:r>
              <w:rPr>
                <w:rFonts w:ascii="Cabin" w:hAnsi="Cabin"/>
                <w:sz w:val="24"/>
                <w:szCs w:val="24"/>
              </w:rPr>
              <w:t>.</w:t>
            </w:r>
          </w:p>
          <w:p w14:paraId="2E4D6D88" w14:textId="77777777" w:rsidR="00FA2BFE" w:rsidRDefault="00FA2BFE" w:rsidP="00FA2BFE">
            <w:pPr>
              <w:rPr>
                <w:rFonts w:ascii="Cabin" w:hAnsi="Cabin"/>
                <w:sz w:val="24"/>
                <w:szCs w:val="24"/>
              </w:rPr>
            </w:pPr>
          </w:p>
        </w:tc>
        <w:tc>
          <w:tcPr>
            <w:tcW w:w="1740" w:type="dxa"/>
          </w:tcPr>
          <w:p w14:paraId="6B6FC33C" w14:textId="2476D848" w:rsidR="00FA2BFE" w:rsidRPr="0034541D" w:rsidRDefault="00FC0FE2" w:rsidP="00FA2BFE">
            <w:pPr>
              <w:spacing w:line="276" w:lineRule="auto"/>
              <w:jc w:val="center"/>
              <w:rPr>
                <w:rFonts w:ascii="Cabin" w:hAnsi="Cabi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39A1C3EB" w14:textId="28E1B411" w:rsidR="00FA2BFE" w:rsidRDefault="00AB6394" w:rsidP="00FA2BFE">
            <w:pPr>
              <w:spacing w:line="276" w:lineRule="auto"/>
              <w:jc w:val="center"/>
              <w:rPr>
                <w:rFonts w:ascii="Cabin" w:hAnsi="Cabin" w:cs="Times New Roman"/>
                <w:sz w:val="24"/>
                <w:szCs w:val="24"/>
              </w:rPr>
            </w:pPr>
            <w:r>
              <w:rPr>
                <w:rFonts w:ascii="Cabin" w:hAnsi="Cabin" w:cs="Times New Roman"/>
                <w:sz w:val="24"/>
                <w:szCs w:val="24"/>
              </w:rPr>
              <w:t>YES</w:t>
            </w:r>
          </w:p>
        </w:tc>
      </w:tr>
      <w:tr w:rsidR="009C2C73" w:rsidRPr="00596EB8" w14:paraId="4C6A6A0B" w14:textId="77777777" w:rsidTr="00445468">
        <w:trPr>
          <w:trHeight w:val="1520"/>
        </w:trPr>
        <w:tc>
          <w:tcPr>
            <w:tcW w:w="1719" w:type="dxa"/>
          </w:tcPr>
          <w:p w14:paraId="6D82F8BB" w14:textId="3D55545A" w:rsidR="009C2C73" w:rsidRPr="0047015E" w:rsidRDefault="00445468" w:rsidP="009C2C73">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7D91A8B2" w14:textId="77777777" w:rsidR="009C2C73" w:rsidRPr="00197CC7" w:rsidRDefault="009C2C73" w:rsidP="009C2C73">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5801C02E" w14:textId="77777777" w:rsidR="009C2C73" w:rsidRPr="00124871" w:rsidRDefault="009C2C73" w:rsidP="009C2C73">
            <w:pPr>
              <w:rPr>
                <w:rFonts w:ascii="Cabin" w:hAnsi="Cabin"/>
                <w:b/>
                <w:bCs/>
                <w:sz w:val="24"/>
                <w:szCs w:val="24"/>
              </w:rPr>
            </w:pPr>
            <w:r w:rsidRPr="00124871">
              <w:rPr>
                <w:rFonts w:ascii="Cabin" w:hAnsi="Cabin"/>
                <w:b/>
                <w:bCs/>
                <w:sz w:val="24"/>
                <w:szCs w:val="24"/>
              </w:rPr>
              <w:t xml:space="preserve">Reporting Resident-specific                         </w:t>
            </w:r>
          </w:p>
          <w:p w14:paraId="53C5F703" w14:textId="563686F1" w:rsidR="009C2C73" w:rsidRPr="008938C5" w:rsidRDefault="009C2C73" w:rsidP="009C2C73">
            <w:pPr>
              <w:spacing w:line="360" w:lineRule="auto"/>
              <w:rPr>
                <w:rFonts w:ascii="Cabin" w:hAnsi="Cabin" w:cs="Times New Roman"/>
                <w:sz w:val="24"/>
                <w:szCs w:val="24"/>
              </w:rPr>
            </w:pPr>
            <w:r w:rsidRPr="00124871">
              <w:rPr>
                <w:rFonts w:ascii="Cabin" w:hAnsi="Cabin"/>
                <w:b/>
                <w:bCs/>
                <w:sz w:val="24"/>
                <w:szCs w:val="24"/>
              </w:rPr>
              <w:t>Emergencies</w:t>
            </w:r>
          </w:p>
        </w:tc>
        <w:tc>
          <w:tcPr>
            <w:tcW w:w="3330" w:type="dxa"/>
          </w:tcPr>
          <w:p w14:paraId="21250F78" w14:textId="2D0D5656" w:rsidR="009C2C73" w:rsidRPr="0047015E" w:rsidRDefault="009C2C73" w:rsidP="009C2C73">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035A386D" w14:textId="263A9424" w:rsidR="009C2C73" w:rsidRPr="0047015E" w:rsidRDefault="009C2C73" w:rsidP="009C2C73">
            <w:pPr>
              <w:rPr>
                <w:rFonts w:ascii="Cabin" w:hAnsi="Cabin" w:cs="Times New Roman"/>
                <w:sz w:val="24"/>
                <w:szCs w:val="24"/>
              </w:rPr>
            </w:pPr>
            <w:bookmarkStart w:id="0" w:name="_Hlk126055644"/>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7336246" w14:textId="524FE52F" w:rsidR="009C2C73" w:rsidRPr="0047015E" w:rsidRDefault="009C2C73" w:rsidP="009C2C73">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494DE581" w14:textId="46E54C3C" w:rsidR="009C2C73" w:rsidRDefault="009C2C73" w:rsidP="009C2C73">
            <w:pPr>
              <w:spacing w:line="276" w:lineRule="auto"/>
              <w:jc w:val="center"/>
              <w:rPr>
                <w:rFonts w:ascii="Cabin" w:hAnsi="Cabin" w:cs="Times New Roman"/>
                <w:sz w:val="24"/>
                <w:szCs w:val="24"/>
              </w:rPr>
            </w:pPr>
            <w:r>
              <w:rPr>
                <w:rFonts w:ascii="Cabin" w:hAnsi="Cabin" w:cs="Times New Roman"/>
                <w:sz w:val="24"/>
                <w:szCs w:val="24"/>
              </w:rPr>
              <w:t>YES</w:t>
            </w:r>
          </w:p>
        </w:tc>
      </w:tr>
      <w:tr w:rsidR="00525001" w:rsidRPr="00596EB8" w14:paraId="4760FDA3" w14:textId="77777777" w:rsidTr="00C0267C">
        <w:trPr>
          <w:trHeight w:val="1027"/>
        </w:trPr>
        <w:tc>
          <w:tcPr>
            <w:tcW w:w="1719" w:type="dxa"/>
            <w:shd w:val="clear" w:color="auto" w:fill="F2F2F2" w:themeFill="background1" w:themeFillShade="F2"/>
          </w:tcPr>
          <w:p w14:paraId="1F880150"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3FA725AA"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0A5CCF2A"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25844105"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BF3096"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AB7C72F"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C436AD" w:rsidRPr="00596EB8" w14:paraId="7A0F43E9" w14:textId="77777777" w:rsidTr="0026135D">
        <w:trPr>
          <w:trHeight w:val="1079"/>
        </w:trPr>
        <w:tc>
          <w:tcPr>
            <w:tcW w:w="1719" w:type="dxa"/>
          </w:tcPr>
          <w:p w14:paraId="34BCB223" w14:textId="2D09C782" w:rsidR="00C436AD" w:rsidRDefault="00445468" w:rsidP="00C436AD">
            <w:pPr>
              <w:jc w:val="center"/>
              <w:rPr>
                <w:rFonts w:ascii="Cabin" w:hAnsi="Cabin" w:cs="Times New Roman"/>
                <w:b/>
                <w:bCs/>
                <w:sz w:val="24"/>
                <w:szCs w:val="24"/>
              </w:rPr>
            </w:pPr>
            <w:r>
              <w:rPr>
                <w:rFonts w:ascii="Cabin" w:hAnsi="Cabin"/>
                <w:b/>
                <w:bCs/>
                <w:sz w:val="24"/>
                <w:szCs w:val="24"/>
              </w:rPr>
              <w:t>E</w:t>
            </w:r>
          </w:p>
        </w:tc>
        <w:tc>
          <w:tcPr>
            <w:tcW w:w="3771" w:type="dxa"/>
          </w:tcPr>
          <w:p w14:paraId="155B1214" w14:textId="77777777" w:rsidR="00C436AD" w:rsidRPr="00596EB8" w:rsidRDefault="00C436AD" w:rsidP="00C436AD">
            <w:pPr>
              <w:rPr>
                <w:rFonts w:ascii="Cabin" w:hAnsi="Cabin" w:cs="Times New Roman"/>
                <w:sz w:val="24"/>
                <w:szCs w:val="24"/>
              </w:rPr>
            </w:pPr>
            <w:r w:rsidRPr="00596EB8">
              <w:rPr>
                <w:rFonts w:ascii="Cabin" w:hAnsi="Cabin" w:cs="Times New Roman"/>
                <w:sz w:val="24"/>
                <w:szCs w:val="24"/>
              </w:rPr>
              <w:t>Record Requirements:</w:t>
            </w:r>
          </w:p>
          <w:p w14:paraId="61D14E93" w14:textId="77777777" w:rsidR="00C436AD" w:rsidRDefault="00C436AD" w:rsidP="00C436AD">
            <w:pPr>
              <w:rPr>
                <w:rFonts w:ascii="Cabin" w:hAnsi="Cabin" w:cs="Times New Roman"/>
                <w:b/>
                <w:bCs/>
                <w:sz w:val="24"/>
                <w:szCs w:val="24"/>
              </w:rPr>
            </w:pPr>
          </w:p>
          <w:p w14:paraId="52C3A576" w14:textId="77777777" w:rsidR="00C436AD" w:rsidRPr="00445468" w:rsidRDefault="00445468" w:rsidP="00445468">
            <w:pPr>
              <w:rPr>
                <w:rFonts w:ascii="Cabin" w:hAnsi="Cabin" w:cs="Times New Roman"/>
                <w:b/>
                <w:bCs/>
                <w:sz w:val="24"/>
                <w:szCs w:val="24"/>
              </w:rPr>
            </w:pPr>
            <w:r w:rsidRPr="00445468">
              <w:rPr>
                <w:rFonts w:ascii="Cabin" w:hAnsi="Cabin" w:cs="Times New Roman"/>
                <w:b/>
                <w:bCs/>
                <w:sz w:val="24"/>
                <w:szCs w:val="24"/>
              </w:rPr>
              <w:t>-</w:t>
            </w:r>
            <w:r w:rsidR="00C436AD" w:rsidRPr="00445468">
              <w:rPr>
                <w:rFonts w:ascii="Cabin" w:hAnsi="Cabin" w:cs="Times New Roman"/>
                <w:b/>
                <w:bCs/>
                <w:sz w:val="24"/>
                <w:szCs w:val="24"/>
              </w:rPr>
              <w:t>Personnel Record Requirements</w:t>
            </w:r>
          </w:p>
          <w:p w14:paraId="0BAF8617" w14:textId="77777777" w:rsidR="00445468" w:rsidRDefault="00445468" w:rsidP="00445468">
            <w:pPr>
              <w:rPr>
                <w:rFonts w:ascii="Cabin" w:hAnsi="Cabin"/>
                <w:sz w:val="24"/>
                <w:szCs w:val="24"/>
              </w:rPr>
            </w:pPr>
          </w:p>
          <w:p w14:paraId="460AAE2C" w14:textId="039BD10D" w:rsidR="00445468" w:rsidRPr="00FA2BFE" w:rsidRDefault="00445468" w:rsidP="00445468">
            <w:pPr>
              <w:rPr>
                <w:rFonts w:ascii="Cabin" w:hAnsi="Cabin"/>
                <w:sz w:val="24"/>
                <w:szCs w:val="24"/>
              </w:rPr>
            </w:pPr>
            <w:r w:rsidRPr="00445468">
              <w:rPr>
                <w:rFonts w:ascii="Cabin" w:hAnsi="Cabin"/>
                <w:sz w:val="24"/>
                <w:szCs w:val="24"/>
              </w:rPr>
              <w:t>-</w:t>
            </w:r>
            <w:r w:rsidRPr="00445468">
              <w:rPr>
                <w:rFonts w:ascii="Cabin" w:hAnsi="Cabin"/>
                <w:b/>
                <w:bCs/>
                <w:sz w:val="24"/>
                <w:szCs w:val="24"/>
              </w:rPr>
              <w:t xml:space="preserve"> Correspondence Log</w:t>
            </w:r>
          </w:p>
        </w:tc>
        <w:tc>
          <w:tcPr>
            <w:tcW w:w="3330" w:type="dxa"/>
          </w:tcPr>
          <w:p w14:paraId="08FA3F94" w14:textId="77777777" w:rsidR="00C436AD" w:rsidRDefault="00C436AD" w:rsidP="00C436AD">
            <w:pPr>
              <w:rPr>
                <w:rFonts w:ascii="Cabin" w:hAnsi="Cabin" w:cs="Times New Roman"/>
                <w:sz w:val="24"/>
                <w:szCs w:val="24"/>
              </w:rPr>
            </w:pPr>
            <w:r w:rsidRPr="00596EB8">
              <w:rPr>
                <w:rFonts w:ascii="Cabin" w:hAnsi="Cabin" w:cs="Times New Roman"/>
                <w:sz w:val="24"/>
                <w:szCs w:val="24"/>
              </w:rPr>
              <w:t>651 CMR 12.05(3)(a)</w:t>
            </w:r>
          </w:p>
          <w:p w14:paraId="22C8B670" w14:textId="612F6053" w:rsidR="00445468" w:rsidRPr="00FA2BFE" w:rsidRDefault="00445468" w:rsidP="00C436AD">
            <w:pPr>
              <w:rPr>
                <w:rFonts w:ascii="Cabin" w:hAnsi="Cabin"/>
                <w:sz w:val="24"/>
                <w:szCs w:val="24"/>
              </w:rPr>
            </w:pPr>
            <w:r w:rsidRPr="00596EB8">
              <w:rPr>
                <w:rFonts w:ascii="Cabin" w:hAnsi="Cabin" w:cs="Times New Roman"/>
                <w:sz w:val="24"/>
                <w:szCs w:val="24"/>
              </w:rPr>
              <w:t>651 CMR 12.05(</w:t>
            </w:r>
            <w:r>
              <w:rPr>
                <w:rFonts w:ascii="Cabin" w:hAnsi="Cabin" w:cs="Times New Roman"/>
                <w:sz w:val="24"/>
                <w:szCs w:val="24"/>
              </w:rPr>
              <w:t>4</w:t>
            </w:r>
            <w:r w:rsidRPr="00596EB8">
              <w:rPr>
                <w:rFonts w:ascii="Cabin" w:hAnsi="Cabin" w:cs="Times New Roman"/>
                <w:sz w:val="24"/>
                <w:szCs w:val="24"/>
              </w:rPr>
              <w:t>)</w:t>
            </w:r>
          </w:p>
        </w:tc>
        <w:tc>
          <w:tcPr>
            <w:tcW w:w="3150" w:type="dxa"/>
          </w:tcPr>
          <w:p w14:paraId="214CCD45" w14:textId="77777777" w:rsidR="00C436AD" w:rsidRPr="00445468" w:rsidRDefault="00C436AD" w:rsidP="00C436AD">
            <w:pPr>
              <w:rPr>
                <w:rFonts w:ascii="Cabin" w:hAnsi="Cabin" w:cs="Times New Roman"/>
                <w:sz w:val="24"/>
                <w:szCs w:val="24"/>
              </w:rPr>
            </w:pPr>
            <w:r w:rsidRPr="00445468">
              <w:rPr>
                <w:rFonts w:ascii="Cabin" w:hAnsi="Cabin" w:cs="Times New Roman"/>
                <w:sz w:val="24"/>
                <w:szCs w:val="24"/>
              </w:rPr>
              <w:t>Inconsistent documentation of personnel record requirements.</w:t>
            </w:r>
          </w:p>
          <w:p w14:paraId="2A1537FF" w14:textId="77777777" w:rsidR="00445468" w:rsidRPr="00445468" w:rsidRDefault="00445468" w:rsidP="00C436AD">
            <w:pPr>
              <w:rPr>
                <w:rFonts w:ascii="Cabin" w:hAnsi="Cabin"/>
                <w:sz w:val="24"/>
                <w:szCs w:val="24"/>
              </w:rPr>
            </w:pPr>
          </w:p>
          <w:p w14:paraId="090BA21C" w14:textId="3C0946F0" w:rsidR="00445468" w:rsidRPr="00445468" w:rsidRDefault="00445468" w:rsidP="00C436AD">
            <w:pPr>
              <w:rPr>
                <w:rFonts w:ascii="Cabin" w:hAnsi="Cabin"/>
                <w:sz w:val="24"/>
                <w:szCs w:val="24"/>
              </w:rPr>
            </w:pPr>
            <w:r w:rsidRPr="00445468">
              <w:rPr>
                <w:rFonts w:ascii="Cabin" w:hAnsi="Cabin"/>
                <w:sz w:val="24"/>
                <w:szCs w:val="24"/>
              </w:rPr>
              <w:t>Missing information necessary for the continuity of care.</w:t>
            </w:r>
          </w:p>
        </w:tc>
        <w:tc>
          <w:tcPr>
            <w:tcW w:w="1740" w:type="dxa"/>
          </w:tcPr>
          <w:p w14:paraId="1E56C139" w14:textId="2AF4E2F0" w:rsidR="00C436AD" w:rsidRPr="00FA2BFE" w:rsidRDefault="00C436AD" w:rsidP="00C436AD">
            <w:pPr>
              <w:spacing w:line="276" w:lineRule="auto"/>
              <w:jc w:val="center"/>
              <w:rPr>
                <w:rFonts w:ascii="Cabin" w:hAnsi="Cabin"/>
                <w:sz w:val="24"/>
                <w:szCs w:val="24"/>
              </w:rPr>
            </w:pPr>
            <w:r w:rsidRPr="00596EB8">
              <w:rPr>
                <w:rFonts w:ascii="Cabin" w:hAnsi="Cabin" w:cs="Times New Roman"/>
                <w:sz w:val="24"/>
                <w:szCs w:val="24"/>
              </w:rPr>
              <w:t>See IV A</w:t>
            </w:r>
            <w:r w:rsidR="00445468">
              <w:rPr>
                <w:rFonts w:ascii="Cabin" w:hAnsi="Cabin" w:cs="Times New Roman"/>
                <w:sz w:val="24"/>
                <w:szCs w:val="24"/>
              </w:rPr>
              <w:t>&amp;B</w:t>
            </w:r>
          </w:p>
        </w:tc>
        <w:tc>
          <w:tcPr>
            <w:tcW w:w="1116" w:type="dxa"/>
          </w:tcPr>
          <w:p w14:paraId="013F7244" w14:textId="75C5A9A5" w:rsidR="00C436AD" w:rsidRDefault="00C436AD" w:rsidP="00C436AD">
            <w:pPr>
              <w:spacing w:line="276" w:lineRule="auto"/>
              <w:jc w:val="center"/>
              <w:rPr>
                <w:rFonts w:ascii="Cabin" w:hAnsi="Cabin" w:cs="Times New Roman"/>
                <w:sz w:val="24"/>
                <w:szCs w:val="24"/>
              </w:rPr>
            </w:pP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C353529" w14:textId="77777777" w:rsidR="001624A0" w:rsidRDefault="001624A0" w:rsidP="00D75482">
      <w:pPr>
        <w:tabs>
          <w:tab w:val="left" w:pos="576"/>
        </w:tabs>
        <w:spacing w:after="200"/>
        <w:contextualSpacing/>
        <w:rPr>
          <w:rFonts w:ascii="Cabin" w:hAnsi="Cabin" w:cs="Times New Roman"/>
          <w:b/>
          <w:bCs/>
          <w:sz w:val="24"/>
          <w:szCs w:val="24"/>
        </w:rPr>
      </w:pPr>
      <w:bookmarkStart w:id="1" w:name="_Hlk53738466"/>
    </w:p>
    <w:p w14:paraId="0E7CE51B" w14:textId="348A7548" w:rsidR="00A54BB3" w:rsidRDefault="00A54BB3" w:rsidP="00A54BB3">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 xml:space="preserve">A.  Service and Service Coordination Requirements </w:t>
      </w:r>
    </w:p>
    <w:p w14:paraId="2A0CA4B4" w14:textId="77777777" w:rsidR="00C436AD" w:rsidRDefault="00C436AD" w:rsidP="00A54BB3">
      <w:pPr>
        <w:tabs>
          <w:tab w:val="left" w:pos="900"/>
          <w:tab w:val="left" w:pos="990"/>
        </w:tabs>
        <w:spacing w:before="240"/>
        <w:contextualSpacing/>
        <w:rPr>
          <w:rFonts w:ascii="Cabin" w:hAnsi="Cabin" w:cs="Times New Roman"/>
          <w:b/>
          <w:bCs/>
          <w:sz w:val="24"/>
          <w:szCs w:val="24"/>
        </w:rPr>
      </w:pPr>
    </w:p>
    <w:p w14:paraId="7668A0C5" w14:textId="61D49CA6" w:rsidR="00C436AD" w:rsidRPr="000124B0" w:rsidRDefault="00C436AD" w:rsidP="00A54BB3">
      <w:pPr>
        <w:tabs>
          <w:tab w:val="left" w:pos="900"/>
          <w:tab w:val="left" w:pos="990"/>
        </w:tabs>
        <w:spacing w:before="240"/>
        <w:contextualSpacing/>
        <w:rPr>
          <w:rFonts w:ascii="Cabin" w:hAnsi="Cabin" w:cs="Times New Roman"/>
          <w:b/>
          <w:bCs/>
          <w:sz w:val="24"/>
          <w:szCs w:val="24"/>
        </w:rPr>
      </w:pPr>
      <w:r>
        <w:rPr>
          <w:rFonts w:ascii="Cabin" w:hAnsi="Cabin" w:cs="Times New Roman"/>
          <w:b/>
          <w:bCs/>
          <w:sz w:val="24"/>
          <w:szCs w:val="24"/>
        </w:rPr>
        <w:t xml:space="preserve">                 </w:t>
      </w:r>
      <w:r w:rsidRPr="000124B0">
        <w:rPr>
          <w:rFonts w:ascii="Cabin" w:hAnsi="Cabin" w:cs="Times New Roman"/>
          <w:b/>
          <w:bCs/>
          <w:sz w:val="24"/>
          <w:szCs w:val="24"/>
        </w:rPr>
        <w:t>Emergency Response</w:t>
      </w:r>
    </w:p>
    <w:p w14:paraId="686E0530" w14:textId="77777777" w:rsidR="00A54BB3" w:rsidRPr="000124B0" w:rsidRDefault="00A54BB3" w:rsidP="00A54BB3">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5FC9EE1C" w14:textId="0AA1B666" w:rsidR="00A54BB3" w:rsidRPr="00B00498" w:rsidRDefault="00A54BB3" w:rsidP="00A54BB3">
      <w:pPr>
        <w:numPr>
          <w:ilvl w:val="0"/>
          <w:numId w:val="7"/>
        </w:numPr>
        <w:ind w:left="1296"/>
        <w:contextualSpacing/>
        <w:rPr>
          <w:rFonts w:ascii="Cabin" w:hAnsi="Cabin" w:cs="Times New Roman"/>
          <w:b/>
          <w:bCs/>
          <w:sz w:val="24"/>
          <w:szCs w:val="24"/>
        </w:rPr>
      </w:pPr>
      <w:r w:rsidRPr="00B00498">
        <w:rPr>
          <w:rFonts w:ascii="Cabin" w:hAnsi="Cabin"/>
          <w:sz w:val="24"/>
          <w:szCs w:val="24"/>
        </w:rPr>
        <w:t xml:space="preserve">In the period reviewed there were </w:t>
      </w:r>
      <w:r>
        <w:rPr>
          <w:rFonts w:ascii="Cabin" w:hAnsi="Cabin"/>
          <w:sz w:val="24"/>
          <w:szCs w:val="24"/>
        </w:rPr>
        <w:t>six</w:t>
      </w:r>
      <w:r w:rsidRPr="00B00498">
        <w:rPr>
          <w:rFonts w:ascii="Cabin" w:hAnsi="Cabin"/>
          <w:sz w:val="24"/>
          <w:szCs w:val="24"/>
        </w:rPr>
        <w:t xml:space="preserve"> e-call response times over the 10 minutes required by Residence policy.</w:t>
      </w:r>
    </w:p>
    <w:p w14:paraId="3C63D1A6" w14:textId="77777777" w:rsidR="00C436AD" w:rsidRDefault="00C436AD" w:rsidP="00D410B6">
      <w:pPr>
        <w:tabs>
          <w:tab w:val="left" w:pos="576"/>
        </w:tabs>
        <w:spacing w:after="200"/>
        <w:contextualSpacing/>
        <w:rPr>
          <w:rFonts w:ascii="Cabin" w:hAnsi="Cabin" w:cs="Times New Roman"/>
          <w:b/>
          <w:bCs/>
          <w:sz w:val="24"/>
          <w:szCs w:val="24"/>
        </w:rPr>
      </w:pPr>
    </w:p>
    <w:p w14:paraId="331C8994" w14:textId="0AE29747" w:rsidR="00C436AD" w:rsidRPr="009D497C" w:rsidRDefault="00C436AD" w:rsidP="00C436AD">
      <w:pPr>
        <w:spacing w:after="200"/>
        <w:ind w:left="360"/>
        <w:contextualSpacing/>
        <w:rPr>
          <w:rFonts w:ascii="Cabin" w:hAnsi="Cabin" w:cs="Times New Roman"/>
          <w:b/>
          <w:bCs/>
          <w:sz w:val="24"/>
          <w:szCs w:val="24"/>
        </w:rPr>
      </w:pPr>
      <w:r>
        <w:rPr>
          <w:rFonts w:ascii="Cabin" w:hAnsi="Cabin" w:cs="Times New Roman"/>
          <w:b/>
          <w:bCs/>
          <w:sz w:val="24"/>
          <w:szCs w:val="24"/>
        </w:rPr>
        <w:t xml:space="preserve">           </w:t>
      </w:r>
      <w:r w:rsidRPr="13E790AE">
        <w:rPr>
          <w:rFonts w:ascii="Cabin" w:hAnsi="Cabin" w:cs="Times New Roman"/>
          <w:b/>
          <w:bCs/>
          <w:sz w:val="24"/>
          <w:szCs w:val="24"/>
        </w:rPr>
        <w:t>Dietitian Reviews</w:t>
      </w:r>
    </w:p>
    <w:p w14:paraId="68D6B620" w14:textId="77777777" w:rsidR="00C436AD" w:rsidRPr="009D497C" w:rsidRDefault="00C436AD" w:rsidP="00C436AD">
      <w:pPr>
        <w:numPr>
          <w:ilvl w:val="0"/>
          <w:numId w:val="4"/>
        </w:numPr>
        <w:ind w:left="936"/>
        <w:contextualSpacing/>
        <w:rPr>
          <w:rFonts w:ascii="Cabin" w:eastAsiaTheme="minorHAnsi" w:hAnsi="Cabin" w:cstheme="minorBidi"/>
          <w:sz w:val="24"/>
          <w:szCs w:val="24"/>
        </w:rPr>
      </w:pPr>
      <w:r>
        <w:rPr>
          <w:rFonts w:ascii="Cabin" w:eastAsiaTheme="minorHAnsi" w:hAnsi="Cabin" w:cstheme="minorBidi"/>
          <w:sz w:val="24"/>
          <w:szCs w:val="24"/>
        </w:rPr>
        <w:t>AGE</w:t>
      </w:r>
      <w:r w:rsidRPr="009D497C">
        <w:rPr>
          <w:rFonts w:ascii="Cabin" w:eastAsiaTheme="minorHAnsi" w:hAnsi="Cabin" w:cstheme="minorBidi"/>
          <w:sz w:val="24"/>
          <w:szCs w:val="24"/>
        </w:rPr>
        <w:t xml:space="preserve"> reviewed the Residence’s documentation for evidence of Dietary Reviews at least every six</w:t>
      </w:r>
      <w:r>
        <w:rPr>
          <w:rFonts w:ascii="Cabin" w:eastAsiaTheme="minorHAnsi" w:hAnsi="Cabin" w:cstheme="minorBidi"/>
          <w:sz w:val="24"/>
          <w:szCs w:val="24"/>
        </w:rPr>
        <w:t xml:space="preserve"> </w:t>
      </w:r>
      <w:r w:rsidRPr="009D497C">
        <w:rPr>
          <w:rFonts w:ascii="Cabin" w:eastAsiaTheme="minorHAnsi" w:hAnsi="Cabin" w:cstheme="minorBidi"/>
          <w:sz w:val="24"/>
          <w:szCs w:val="24"/>
        </w:rPr>
        <w:t>months.</w:t>
      </w:r>
    </w:p>
    <w:p w14:paraId="194EC7CD" w14:textId="73FEDABA" w:rsidR="00C436AD" w:rsidRPr="00C436AD" w:rsidRDefault="00C436AD" w:rsidP="00C436AD">
      <w:pPr>
        <w:numPr>
          <w:ilvl w:val="0"/>
          <w:numId w:val="7"/>
        </w:numPr>
        <w:ind w:left="1296"/>
        <w:contextualSpacing/>
        <w:rPr>
          <w:rFonts w:ascii="Cabin" w:hAnsi="Cabin"/>
          <w:sz w:val="24"/>
          <w:szCs w:val="24"/>
        </w:rPr>
      </w:pPr>
      <w:r w:rsidRPr="00C436AD">
        <w:rPr>
          <w:rFonts w:ascii="Cabin" w:hAnsi="Cabin"/>
          <w:sz w:val="24"/>
          <w:szCs w:val="24"/>
        </w:rPr>
        <w:t xml:space="preserve">Documentation of a dietitian’s review was not completed </w:t>
      </w:r>
      <w:r>
        <w:rPr>
          <w:rFonts w:ascii="Cabin" w:hAnsi="Cabin"/>
          <w:sz w:val="24"/>
          <w:szCs w:val="24"/>
        </w:rPr>
        <w:t>at least every</w:t>
      </w:r>
      <w:r w:rsidRPr="00C436AD">
        <w:rPr>
          <w:rFonts w:ascii="Cabin" w:hAnsi="Cabin"/>
          <w:sz w:val="24"/>
          <w:szCs w:val="24"/>
        </w:rPr>
        <w:t xml:space="preserve"> six months for the </w:t>
      </w:r>
      <w:r>
        <w:rPr>
          <w:rFonts w:ascii="Cabin" w:hAnsi="Cabin"/>
          <w:sz w:val="24"/>
          <w:szCs w:val="24"/>
        </w:rPr>
        <w:t>period reviewed</w:t>
      </w:r>
      <w:r w:rsidRPr="00C436AD">
        <w:rPr>
          <w:rFonts w:ascii="Cabin" w:hAnsi="Cabin"/>
          <w:sz w:val="24"/>
          <w:szCs w:val="24"/>
        </w:rPr>
        <w:t>.</w:t>
      </w:r>
    </w:p>
    <w:p w14:paraId="6E61A5A4" w14:textId="77777777" w:rsidR="00C436AD" w:rsidRDefault="00C436AD" w:rsidP="00D410B6">
      <w:pPr>
        <w:tabs>
          <w:tab w:val="left" w:pos="576"/>
        </w:tabs>
        <w:spacing w:after="200"/>
        <w:contextualSpacing/>
        <w:rPr>
          <w:rFonts w:ascii="Cabin" w:hAnsi="Cabin" w:cs="Times New Roman"/>
          <w:b/>
          <w:bCs/>
          <w:sz w:val="24"/>
          <w:szCs w:val="24"/>
        </w:rPr>
      </w:pPr>
    </w:p>
    <w:p w14:paraId="76FB93CA" w14:textId="7502CECF" w:rsidR="00D410B6" w:rsidRPr="00352B45" w:rsidRDefault="00A54BB3"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B</w:t>
      </w:r>
      <w:r w:rsidR="00D410B6" w:rsidRPr="00352B45">
        <w:rPr>
          <w:rFonts w:ascii="Cabin" w:hAnsi="Cabin" w:cs="Times New Roman"/>
          <w:b/>
          <w:bCs/>
          <w:sz w:val="24"/>
          <w:szCs w:val="24"/>
        </w:rPr>
        <w:t>. General Requirements for an Assisted Living Residence</w:t>
      </w:r>
    </w:p>
    <w:p w14:paraId="38A87984" w14:textId="1E016F7D" w:rsidR="00D410B6" w:rsidRPr="00657822" w:rsidRDefault="00D410B6" w:rsidP="00214D6D">
      <w:pPr>
        <w:numPr>
          <w:ilvl w:val="0"/>
          <w:numId w:val="4"/>
        </w:numPr>
        <w:spacing w:after="200"/>
        <w:ind w:left="936"/>
        <w:contextualSpacing/>
        <w:rPr>
          <w:rFonts w:ascii="Cabin" w:hAnsi="Cabin" w:cs="Times New Roman"/>
          <w:b/>
          <w:bCs/>
          <w:sz w:val="24"/>
          <w:szCs w:val="24"/>
        </w:rPr>
      </w:pPr>
      <w:r w:rsidRPr="00657822">
        <w:rPr>
          <w:rFonts w:ascii="Cabin" w:eastAsiaTheme="minorHAnsi" w:hAnsi="Cabin" w:cstheme="minorBidi"/>
          <w:iCs/>
          <w:color w:val="000000"/>
          <w:sz w:val="24"/>
          <w:szCs w:val="24"/>
        </w:rPr>
        <w:t xml:space="preserve">AGE reviewed </w:t>
      </w:r>
      <w:r w:rsidR="00B10D16">
        <w:rPr>
          <w:rFonts w:ascii="Cabin" w:eastAsiaTheme="minorHAnsi" w:hAnsi="Cabin" w:cstheme="minorBidi"/>
          <w:iCs/>
          <w:color w:val="000000"/>
          <w:sz w:val="24"/>
          <w:szCs w:val="24"/>
        </w:rPr>
        <w:t>five</w:t>
      </w:r>
      <w:r w:rsidRPr="0065782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657822">
        <w:rPr>
          <w:rFonts w:ascii="Cabin" w:hAnsi="Cabin" w:cs="Times New Roman"/>
          <w:b/>
          <w:bCs/>
          <w:sz w:val="24"/>
          <w:szCs w:val="24"/>
        </w:rPr>
        <w:t xml:space="preserve">                    </w:t>
      </w:r>
    </w:p>
    <w:p w14:paraId="37B9D624" w14:textId="675EC03B" w:rsidR="00D410B6" w:rsidRDefault="00D410B6" w:rsidP="008C3799">
      <w:pPr>
        <w:ind w:left="936"/>
        <w:rPr>
          <w:rFonts w:ascii="Cabin" w:hAnsi="Cabin" w:cs="Times New Roman"/>
          <w:b/>
          <w:bCs/>
          <w:sz w:val="24"/>
          <w:szCs w:val="24"/>
        </w:rPr>
      </w:pPr>
    </w:p>
    <w:p w14:paraId="0E6F670F" w14:textId="7BF5FD76" w:rsidR="008C3799" w:rsidRPr="008C3799" w:rsidRDefault="007976B1" w:rsidP="008C3799">
      <w:pPr>
        <w:ind w:left="576"/>
        <w:contextualSpacing/>
        <w:rPr>
          <w:rFonts w:ascii="Cabin" w:eastAsiaTheme="minorHAnsi" w:hAnsi="Cabin" w:cstheme="minorBidi"/>
          <w:b/>
          <w:bCs/>
          <w:sz w:val="24"/>
          <w:szCs w:val="24"/>
        </w:rPr>
      </w:pPr>
      <w:r>
        <w:rPr>
          <w:rFonts w:ascii="Cabin" w:hAnsi="Cabin"/>
          <w:b/>
          <w:sz w:val="24"/>
          <w:szCs w:val="24"/>
        </w:rPr>
        <w:t xml:space="preserve">       </w:t>
      </w:r>
      <w:r w:rsidR="008C3799" w:rsidRPr="008C3799">
        <w:rPr>
          <w:rFonts w:ascii="Cabin" w:hAnsi="Cabin"/>
          <w:b/>
          <w:sz w:val="24"/>
          <w:szCs w:val="24"/>
        </w:rPr>
        <w:t>Screening and Assessment</w:t>
      </w:r>
    </w:p>
    <w:p w14:paraId="12E31FE3" w14:textId="3953DA2E" w:rsidR="008C3799" w:rsidRPr="008C3799" w:rsidRDefault="00A54BB3" w:rsidP="008C3799">
      <w:pPr>
        <w:numPr>
          <w:ilvl w:val="0"/>
          <w:numId w:val="21"/>
        </w:numPr>
        <w:tabs>
          <w:tab w:val="left" w:pos="450"/>
        </w:tabs>
        <w:spacing w:after="200"/>
        <w:ind w:left="1296"/>
        <w:contextualSpacing/>
        <w:rPr>
          <w:rFonts w:ascii="Cabin" w:hAnsi="Cabin"/>
          <w:b/>
          <w:bCs/>
          <w:sz w:val="24"/>
          <w:szCs w:val="24"/>
        </w:rPr>
      </w:pPr>
      <w:r>
        <w:rPr>
          <w:rFonts w:ascii="Cabin" w:hAnsi="Cabin"/>
          <w:sz w:val="24"/>
          <w:szCs w:val="24"/>
        </w:rPr>
        <w:t>Four</w:t>
      </w:r>
      <w:r w:rsidR="008C3799" w:rsidRPr="008C3799">
        <w:rPr>
          <w:rFonts w:ascii="Cabin" w:hAnsi="Cabin"/>
          <w:sz w:val="24"/>
          <w:szCs w:val="24"/>
        </w:rPr>
        <w:t xml:space="preserve"> records were missing documentation of an initial assessment being completed by a nurse.</w:t>
      </w:r>
    </w:p>
    <w:p w14:paraId="2E4B02CF" w14:textId="6672B0C4" w:rsidR="008C3799" w:rsidRPr="008C3799" w:rsidRDefault="00A54BB3" w:rsidP="008C3799">
      <w:pPr>
        <w:numPr>
          <w:ilvl w:val="0"/>
          <w:numId w:val="21"/>
        </w:numPr>
        <w:tabs>
          <w:tab w:val="left" w:pos="450"/>
        </w:tabs>
        <w:spacing w:after="200"/>
        <w:ind w:left="1296"/>
        <w:contextualSpacing/>
        <w:rPr>
          <w:rFonts w:ascii="Cabin" w:hAnsi="Cabin"/>
          <w:b/>
          <w:bCs/>
          <w:sz w:val="24"/>
          <w:szCs w:val="24"/>
        </w:rPr>
      </w:pPr>
      <w:r>
        <w:rPr>
          <w:rFonts w:ascii="Cabin" w:hAnsi="Cabin"/>
          <w:sz w:val="24"/>
          <w:szCs w:val="24"/>
        </w:rPr>
        <w:t>Four</w:t>
      </w:r>
      <w:r w:rsidR="00B10D16">
        <w:rPr>
          <w:rFonts w:ascii="Cabin" w:hAnsi="Cabin"/>
          <w:sz w:val="24"/>
          <w:szCs w:val="24"/>
        </w:rPr>
        <w:t xml:space="preserve"> </w:t>
      </w:r>
      <w:r w:rsidR="008C3799" w:rsidRPr="008C3799">
        <w:rPr>
          <w:rFonts w:ascii="Cabin" w:hAnsi="Cabin"/>
          <w:sz w:val="24"/>
          <w:szCs w:val="24"/>
        </w:rPr>
        <w:t>records were without documentation to confirm that assessments noted the name and scope of any Legal Representative.</w:t>
      </w:r>
    </w:p>
    <w:p w14:paraId="714EAE6C" w14:textId="77777777" w:rsidR="008C3799" w:rsidRPr="008C3799" w:rsidRDefault="008C3799" w:rsidP="008C3799">
      <w:pPr>
        <w:tabs>
          <w:tab w:val="left" w:pos="450"/>
        </w:tabs>
        <w:spacing w:before="240"/>
        <w:ind w:left="1296"/>
        <w:contextualSpacing/>
        <w:rPr>
          <w:rFonts w:ascii="Cabin" w:hAnsi="Cabin"/>
          <w:b/>
          <w:bCs/>
          <w:sz w:val="24"/>
          <w:szCs w:val="24"/>
        </w:rPr>
      </w:pPr>
    </w:p>
    <w:p w14:paraId="728654CD" w14:textId="77777777" w:rsidR="008C3799" w:rsidRPr="008C3799" w:rsidRDefault="008C3799" w:rsidP="008C3799">
      <w:pPr>
        <w:pStyle w:val="ListParagraph"/>
        <w:tabs>
          <w:tab w:val="left" w:pos="450"/>
        </w:tabs>
        <w:ind w:left="576"/>
        <w:rPr>
          <w:rFonts w:ascii="Cabin" w:hAnsi="Cabin"/>
          <w:b/>
          <w:bCs/>
          <w:sz w:val="24"/>
          <w:szCs w:val="24"/>
        </w:rPr>
      </w:pPr>
      <w:r w:rsidRPr="008C3799">
        <w:rPr>
          <w:rFonts w:ascii="Cabin" w:hAnsi="Cabin"/>
          <w:b/>
          <w:bCs/>
          <w:sz w:val="24"/>
          <w:szCs w:val="24"/>
        </w:rPr>
        <w:t xml:space="preserve">       Service Plan Development and Requirements</w:t>
      </w:r>
    </w:p>
    <w:p w14:paraId="55A90A17" w14:textId="37ED66B8" w:rsidR="00B10D16" w:rsidRPr="00A54BB3" w:rsidRDefault="00A54BB3" w:rsidP="00A54BB3">
      <w:pPr>
        <w:numPr>
          <w:ilvl w:val="0"/>
          <w:numId w:val="21"/>
        </w:numPr>
        <w:tabs>
          <w:tab w:val="left" w:pos="450"/>
        </w:tabs>
        <w:ind w:left="1296"/>
        <w:contextualSpacing/>
        <w:rPr>
          <w:rFonts w:ascii="Cabin" w:eastAsiaTheme="minorHAnsi" w:hAnsi="Cabin" w:cstheme="minorBidi"/>
          <w:b/>
          <w:bCs/>
          <w:sz w:val="24"/>
          <w:szCs w:val="24"/>
        </w:rPr>
      </w:pPr>
      <w:r w:rsidRPr="00A54BB3">
        <w:rPr>
          <w:rFonts w:ascii="Cabin" w:eastAsiaTheme="minorHAnsi" w:hAnsi="Cabin" w:cstheme="minorBidi"/>
          <w:sz w:val="24"/>
          <w:szCs w:val="24"/>
        </w:rPr>
        <w:t>Two</w:t>
      </w:r>
      <w:r w:rsidR="00B10D16" w:rsidRPr="00A54BB3">
        <w:rPr>
          <w:rFonts w:ascii="Cabin" w:eastAsiaTheme="minorHAnsi" w:hAnsi="Cabin" w:cstheme="minorBidi"/>
          <w:sz w:val="24"/>
          <w:szCs w:val="24"/>
        </w:rPr>
        <w:t xml:space="preserve"> records were missing documentation of staff access to the Resident’s unit.</w:t>
      </w:r>
    </w:p>
    <w:p w14:paraId="460E1979" w14:textId="25F41B70" w:rsidR="00C436AD" w:rsidRPr="00C436AD" w:rsidRDefault="00C436AD" w:rsidP="009C4B0B">
      <w:pPr>
        <w:numPr>
          <w:ilvl w:val="0"/>
          <w:numId w:val="21"/>
        </w:numPr>
        <w:tabs>
          <w:tab w:val="left" w:pos="450"/>
        </w:tabs>
        <w:ind w:left="1296"/>
        <w:contextualSpacing/>
        <w:rPr>
          <w:rFonts w:ascii="Cabin" w:eastAsiaTheme="minorHAnsi" w:hAnsi="Cabin" w:cstheme="minorBidi"/>
          <w:b/>
          <w:bCs/>
          <w:sz w:val="24"/>
          <w:szCs w:val="24"/>
        </w:rPr>
      </w:pPr>
      <w:r>
        <w:rPr>
          <w:rFonts w:ascii="Cabin" w:hAnsi="Cabin"/>
          <w:sz w:val="24"/>
          <w:szCs w:val="24"/>
        </w:rPr>
        <w:t>Four</w:t>
      </w:r>
      <w:r w:rsidRPr="00BB2D92">
        <w:rPr>
          <w:rFonts w:ascii="Cabin" w:hAnsi="Cabin"/>
          <w:sz w:val="24"/>
          <w:szCs w:val="24"/>
        </w:rPr>
        <w:t xml:space="preserve"> records were missing documentation of a service plan review required within 30 days after the commencement of residency.</w:t>
      </w:r>
    </w:p>
    <w:p w14:paraId="4D8AB499" w14:textId="7D31048E" w:rsidR="00CF5449" w:rsidRDefault="00A54BB3" w:rsidP="00CF5449">
      <w:pPr>
        <w:numPr>
          <w:ilvl w:val="0"/>
          <w:numId w:val="21"/>
        </w:numPr>
        <w:ind w:left="1296"/>
        <w:contextualSpacing/>
        <w:rPr>
          <w:rFonts w:ascii="Cabin" w:hAnsi="Cabin"/>
          <w:sz w:val="24"/>
          <w:szCs w:val="24"/>
        </w:rPr>
      </w:pPr>
      <w:r>
        <w:rPr>
          <w:rFonts w:ascii="Cabin" w:hAnsi="Cabin"/>
          <w:sz w:val="24"/>
          <w:szCs w:val="24"/>
        </w:rPr>
        <w:t>Two</w:t>
      </w:r>
      <w:r w:rsidR="00CF5449" w:rsidRPr="009C4B0B">
        <w:rPr>
          <w:rFonts w:ascii="Cabin" w:hAnsi="Cabin"/>
          <w:sz w:val="24"/>
          <w:szCs w:val="24"/>
        </w:rPr>
        <w:t xml:space="preserve"> records were missing documentation of the disclosure of 24/7 staffing in the Residence.</w:t>
      </w:r>
    </w:p>
    <w:p w14:paraId="57BF0F05" w14:textId="77777777" w:rsidR="00C436AD" w:rsidRPr="00CF5449" w:rsidRDefault="00C436AD" w:rsidP="00C436AD">
      <w:pPr>
        <w:numPr>
          <w:ilvl w:val="0"/>
          <w:numId w:val="21"/>
        </w:numPr>
        <w:tabs>
          <w:tab w:val="left" w:pos="450"/>
        </w:tabs>
        <w:ind w:left="1296"/>
        <w:contextualSpacing/>
        <w:rPr>
          <w:rFonts w:ascii="Cabin" w:eastAsiaTheme="minorHAnsi" w:hAnsi="Cabin" w:cstheme="minorBidi"/>
          <w:b/>
          <w:bCs/>
          <w:sz w:val="24"/>
          <w:szCs w:val="24"/>
        </w:rPr>
      </w:pPr>
      <w:r>
        <w:rPr>
          <w:rFonts w:ascii="Cabin" w:eastAsiaTheme="minorHAnsi" w:hAnsi="Cabin" w:cstheme="minorBidi"/>
          <w:sz w:val="24"/>
          <w:szCs w:val="24"/>
        </w:rPr>
        <w:t>Four</w:t>
      </w:r>
      <w:r w:rsidRPr="00B10D16">
        <w:rPr>
          <w:rFonts w:ascii="Cabin" w:eastAsiaTheme="minorHAnsi" w:hAnsi="Cabin" w:cstheme="minorBidi"/>
          <w:sz w:val="24"/>
          <w:szCs w:val="24"/>
        </w:rPr>
        <w:t xml:space="preserve"> records were missing documentation of </w:t>
      </w:r>
      <w:r>
        <w:rPr>
          <w:rFonts w:ascii="Cabin" w:eastAsiaTheme="minorHAnsi" w:hAnsi="Cabin" w:cstheme="minorBidi"/>
          <w:sz w:val="24"/>
          <w:szCs w:val="24"/>
        </w:rPr>
        <w:t>Resident ancillary or outside services</w:t>
      </w:r>
      <w:r w:rsidRPr="00B10D16">
        <w:rPr>
          <w:rFonts w:ascii="Cabin" w:eastAsiaTheme="minorHAnsi" w:hAnsi="Cabin" w:cstheme="minorBidi"/>
          <w:sz w:val="24"/>
          <w:szCs w:val="24"/>
        </w:rPr>
        <w:t>.</w:t>
      </w:r>
    </w:p>
    <w:p w14:paraId="76B2290F" w14:textId="7CF99BE3" w:rsidR="00A54BB3" w:rsidRPr="00A54BB3" w:rsidRDefault="00A54BB3" w:rsidP="00A54BB3">
      <w:pPr>
        <w:numPr>
          <w:ilvl w:val="0"/>
          <w:numId w:val="21"/>
        </w:numPr>
        <w:ind w:left="1296"/>
        <w:contextualSpacing/>
        <w:rPr>
          <w:rFonts w:ascii="Cabin" w:hAnsi="Cabin"/>
          <w:sz w:val="24"/>
          <w:szCs w:val="24"/>
        </w:rPr>
      </w:pPr>
      <w:r>
        <w:rPr>
          <w:rFonts w:ascii="Cabin" w:hAnsi="Cabin"/>
          <w:sz w:val="24"/>
          <w:szCs w:val="24"/>
        </w:rPr>
        <w:t>Five</w:t>
      </w:r>
      <w:r w:rsidRPr="00BB2D92">
        <w:rPr>
          <w:rFonts w:ascii="Cabin" w:hAnsi="Cabin"/>
          <w:sz w:val="24"/>
          <w:szCs w:val="24"/>
        </w:rPr>
        <w:t xml:space="preserve"> records were missing documentation of individualized enrichment activities provided to the Residents in the SCR.            </w:t>
      </w:r>
      <w:r w:rsidRPr="00A54BB3">
        <w:rPr>
          <w:rFonts w:ascii="Cabin" w:hAnsi="Cabin"/>
          <w:sz w:val="24"/>
          <w:szCs w:val="24"/>
        </w:rPr>
        <w:t xml:space="preserve">               </w:t>
      </w:r>
    </w:p>
    <w:p w14:paraId="146A1DD2" w14:textId="79DE9712" w:rsidR="00FA2BFE" w:rsidRDefault="00D410B6" w:rsidP="00D75482">
      <w:pPr>
        <w:tabs>
          <w:tab w:val="left" w:pos="576"/>
        </w:tabs>
        <w:spacing w:after="200"/>
        <w:contextualSpacing/>
        <w:rPr>
          <w:rFonts w:ascii="Cabin" w:hAnsi="Cabin" w:cs="Times New Roman"/>
          <w:b/>
          <w:bCs/>
          <w:sz w:val="24"/>
          <w:szCs w:val="24"/>
        </w:rPr>
      </w:pPr>
      <w:r>
        <w:rPr>
          <w:rFonts w:ascii="Cabin" w:hAnsi="Cabin" w:cs="Times New Roman"/>
          <w:b/>
          <w:bCs/>
          <w:sz w:val="24"/>
          <w:szCs w:val="24"/>
        </w:rPr>
        <w:t xml:space="preserve">                </w:t>
      </w:r>
      <w:r w:rsidR="00731C15" w:rsidRPr="007B5B56">
        <w:rPr>
          <w:rFonts w:ascii="Cabin" w:hAnsi="Cabin" w:cs="Times New Roman"/>
          <w:b/>
          <w:bCs/>
          <w:sz w:val="24"/>
          <w:szCs w:val="24"/>
        </w:rPr>
        <w:t xml:space="preserve"> </w:t>
      </w:r>
    </w:p>
    <w:p w14:paraId="04932E58" w14:textId="771A6FC5" w:rsidR="00FA2BFE" w:rsidRPr="00596EB8" w:rsidRDefault="00445468" w:rsidP="00FA2BFE">
      <w:pPr>
        <w:rPr>
          <w:rFonts w:ascii="Cabin" w:hAnsi="Cabin" w:cs="Times New Roman"/>
          <w:sz w:val="24"/>
          <w:szCs w:val="24"/>
        </w:rPr>
      </w:pPr>
      <w:r>
        <w:rPr>
          <w:rFonts w:ascii="Cabin" w:hAnsi="Cabin" w:cs="Times New Roman"/>
          <w:b/>
          <w:bCs/>
          <w:sz w:val="24"/>
          <w:szCs w:val="24"/>
        </w:rPr>
        <w:t>C</w:t>
      </w:r>
      <w:r w:rsidR="00FA2BFE" w:rsidRPr="00596EB8">
        <w:rPr>
          <w:rFonts w:ascii="Cabin" w:hAnsi="Cabin" w:cs="Times New Roman"/>
          <w:b/>
          <w:bCs/>
          <w:sz w:val="24"/>
          <w:szCs w:val="24"/>
        </w:rPr>
        <w:t xml:space="preserve">. </w:t>
      </w:r>
      <w:r w:rsidR="00FA2BFE">
        <w:rPr>
          <w:rFonts w:ascii="Cabin" w:hAnsi="Cabin" w:cs="Times New Roman"/>
          <w:b/>
          <w:bCs/>
          <w:sz w:val="24"/>
          <w:szCs w:val="24"/>
        </w:rPr>
        <w:t xml:space="preserve"> </w:t>
      </w:r>
      <w:r w:rsidR="00FA2BFE" w:rsidRPr="00596EB8">
        <w:rPr>
          <w:rFonts w:ascii="Cabin" w:hAnsi="Cabin" w:cs="Times New Roman"/>
          <w:b/>
          <w:bCs/>
          <w:sz w:val="24"/>
          <w:szCs w:val="24"/>
        </w:rPr>
        <w:t>Quality Assurance and Performance Improvement</w:t>
      </w:r>
    </w:p>
    <w:p w14:paraId="1D65A7D5" w14:textId="77777777" w:rsidR="00FA2BFE" w:rsidRPr="00596EB8" w:rsidRDefault="00FA2BFE" w:rsidP="00FA2BFE">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596EB8">
        <w:rPr>
          <w:rFonts w:ascii="Cabin" w:eastAsiaTheme="minorHAnsi" w:hAnsi="Cabin" w:cstheme="minorBidi"/>
          <w:sz w:val="24"/>
          <w:szCs w:val="24"/>
        </w:rPr>
        <w:t>, and Medication Quality</w:t>
      </w:r>
      <w:bookmarkEnd w:id="2"/>
      <w:r w:rsidRPr="00596EB8">
        <w:rPr>
          <w:rFonts w:ascii="Cabin" w:eastAsiaTheme="minorHAnsi" w:hAnsi="Cabin" w:cstheme="minorBidi"/>
          <w:sz w:val="24"/>
          <w:szCs w:val="24"/>
        </w:rPr>
        <w:t>.</w:t>
      </w:r>
    </w:p>
    <w:p w14:paraId="7C53514A" w14:textId="77777777" w:rsidR="00FA2BFE" w:rsidRDefault="00FA2BFE" w:rsidP="00FA2BFE">
      <w:pPr>
        <w:contextualSpacing/>
        <w:rPr>
          <w:rFonts w:ascii="Cabin" w:eastAsiaTheme="minorHAnsi" w:hAnsi="Cabin"/>
          <w:b/>
          <w:bCs/>
          <w:sz w:val="24"/>
          <w:szCs w:val="24"/>
        </w:rPr>
      </w:pPr>
      <w:r>
        <w:rPr>
          <w:rFonts w:ascii="Cabin" w:eastAsiaTheme="minorHAnsi" w:hAnsi="Cabin"/>
          <w:b/>
          <w:bCs/>
          <w:sz w:val="24"/>
          <w:szCs w:val="24"/>
        </w:rPr>
        <w:t xml:space="preserve">                        </w:t>
      </w:r>
    </w:p>
    <w:p w14:paraId="7E7224DB" w14:textId="4124E8CD" w:rsidR="00D724BF" w:rsidRPr="00506551" w:rsidRDefault="00D724BF" w:rsidP="00D724BF">
      <w:pPr>
        <w:contextualSpacing/>
        <w:rPr>
          <w:rFonts w:ascii="Cabin" w:eastAsiaTheme="minorHAnsi" w:hAnsi="Cabin"/>
          <w:b/>
          <w:bCs/>
          <w:sz w:val="24"/>
          <w:szCs w:val="24"/>
        </w:rPr>
      </w:pPr>
      <w:r>
        <w:rPr>
          <w:rFonts w:ascii="Cabin" w:eastAsiaTheme="minorHAnsi" w:hAnsi="Cabin"/>
          <w:b/>
          <w:bCs/>
          <w:sz w:val="24"/>
          <w:szCs w:val="24"/>
        </w:rPr>
        <w:t xml:space="preserve">                        </w:t>
      </w:r>
      <w:r w:rsidR="007976B1">
        <w:rPr>
          <w:rFonts w:ascii="Cabin" w:eastAsiaTheme="minorHAnsi" w:hAnsi="Cabin"/>
          <w:b/>
          <w:bCs/>
          <w:sz w:val="24"/>
          <w:szCs w:val="24"/>
        </w:rPr>
        <w:t>Resident Safety Assurances</w:t>
      </w:r>
    </w:p>
    <w:p w14:paraId="25C3A429" w14:textId="2F88D316" w:rsidR="00A54BB3" w:rsidRDefault="00A54BB3" w:rsidP="00D724BF">
      <w:pPr>
        <w:pStyle w:val="ListParagraph"/>
        <w:numPr>
          <w:ilvl w:val="0"/>
          <w:numId w:val="32"/>
        </w:numPr>
        <w:ind w:left="1296"/>
        <w:rPr>
          <w:rFonts w:ascii="Cabin" w:hAnsi="Cabin"/>
          <w:sz w:val="24"/>
          <w:szCs w:val="24"/>
        </w:rPr>
      </w:pPr>
      <w:r>
        <w:rPr>
          <w:rFonts w:ascii="Cabin" w:hAnsi="Cabin"/>
          <w:sz w:val="24"/>
          <w:szCs w:val="24"/>
        </w:rPr>
        <w:t xml:space="preserve">Documentation of the date of the audits </w:t>
      </w:r>
      <w:r w:rsidR="00C76DD7">
        <w:rPr>
          <w:rFonts w:ascii="Cabin" w:hAnsi="Cabin"/>
          <w:sz w:val="24"/>
          <w:szCs w:val="24"/>
        </w:rPr>
        <w:t>was</w:t>
      </w:r>
      <w:r>
        <w:rPr>
          <w:rFonts w:ascii="Cabin" w:hAnsi="Cabin"/>
          <w:sz w:val="24"/>
          <w:szCs w:val="24"/>
        </w:rPr>
        <w:t xml:space="preserve"> missing for the period reviewed.</w:t>
      </w:r>
    </w:p>
    <w:p w14:paraId="63621126" w14:textId="25C2304C" w:rsidR="00D724BF" w:rsidRPr="00D724BF" w:rsidRDefault="00D724BF" w:rsidP="00D724BF">
      <w:pPr>
        <w:pStyle w:val="ListParagraph"/>
        <w:numPr>
          <w:ilvl w:val="0"/>
          <w:numId w:val="32"/>
        </w:numPr>
        <w:ind w:left="1296"/>
        <w:rPr>
          <w:rFonts w:ascii="Cabin" w:hAnsi="Cabin"/>
          <w:sz w:val="24"/>
          <w:szCs w:val="24"/>
        </w:rPr>
      </w:pPr>
      <w:r>
        <w:rPr>
          <w:rFonts w:ascii="Cabin" w:hAnsi="Cabin"/>
          <w:sz w:val="24"/>
          <w:szCs w:val="24"/>
        </w:rPr>
        <w:t xml:space="preserve">Documentation of the Falls Prevention Program data analysis was missing for </w:t>
      </w:r>
      <w:r w:rsidR="00A54BB3">
        <w:rPr>
          <w:rFonts w:ascii="Cabin" w:hAnsi="Cabin"/>
          <w:sz w:val="24"/>
          <w:szCs w:val="24"/>
        </w:rPr>
        <w:t>the period reviewed</w:t>
      </w:r>
      <w:r>
        <w:rPr>
          <w:rFonts w:ascii="Cabin" w:hAnsi="Cabin"/>
          <w:sz w:val="24"/>
          <w:szCs w:val="24"/>
        </w:rPr>
        <w:t>.</w:t>
      </w:r>
    </w:p>
    <w:p w14:paraId="5DED94CB" w14:textId="77777777" w:rsidR="00D724BF" w:rsidRDefault="00D724BF" w:rsidP="00FA2BFE">
      <w:pPr>
        <w:contextualSpacing/>
        <w:rPr>
          <w:rFonts w:ascii="Cabin" w:eastAsiaTheme="minorHAnsi" w:hAnsi="Cabin"/>
          <w:b/>
          <w:bCs/>
          <w:sz w:val="24"/>
          <w:szCs w:val="24"/>
        </w:rPr>
      </w:pPr>
    </w:p>
    <w:p w14:paraId="5FE46341" w14:textId="792C2651" w:rsidR="00FA2BFE" w:rsidRPr="00506551" w:rsidRDefault="00FA2BFE" w:rsidP="00FA2BFE">
      <w:pPr>
        <w:contextualSpacing/>
        <w:rPr>
          <w:rFonts w:ascii="Cabin" w:eastAsiaTheme="minorHAnsi" w:hAnsi="Cabin"/>
          <w:b/>
          <w:bCs/>
          <w:sz w:val="24"/>
          <w:szCs w:val="24"/>
        </w:rPr>
      </w:pPr>
      <w:r>
        <w:rPr>
          <w:rFonts w:ascii="Cabin" w:eastAsiaTheme="minorHAnsi" w:hAnsi="Cabin"/>
          <w:b/>
          <w:bCs/>
          <w:sz w:val="24"/>
          <w:szCs w:val="24"/>
        </w:rPr>
        <w:lastRenderedPageBreak/>
        <w:t xml:space="preserve">                        </w:t>
      </w:r>
      <w:r w:rsidRPr="00506551">
        <w:rPr>
          <w:rFonts w:ascii="Cabin" w:eastAsiaTheme="minorHAnsi" w:hAnsi="Cabin"/>
          <w:b/>
          <w:bCs/>
          <w:sz w:val="24"/>
          <w:szCs w:val="24"/>
        </w:rPr>
        <w:t>Medication Quality Plan</w:t>
      </w:r>
    </w:p>
    <w:p w14:paraId="57C09C63" w14:textId="4BF8BFE1" w:rsidR="00FA2BFE" w:rsidRPr="00897459" w:rsidRDefault="00FA2BFE" w:rsidP="00FA2BFE">
      <w:pPr>
        <w:pStyle w:val="ListParagraph"/>
        <w:numPr>
          <w:ilvl w:val="0"/>
          <w:numId w:val="32"/>
        </w:numPr>
        <w:ind w:left="1296"/>
        <w:rPr>
          <w:rFonts w:ascii="Cabin" w:hAnsi="Cabin"/>
          <w:sz w:val="24"/>
          <w:szCs w:val="24"/>
        </w:rPr>
      </w:pPr>
      <w:r>
        <w:rPr>
          <w:rFonts w:ascii="Cabin" w:hAnsi="Cabin"/>
          <w:sz w:val="24"/>
          <w:szCs w:val="24"/>
        </w:rPr>
        <w:t xml:space="preserve">Documentation of the target date and person responsible for follow-up actions were missing for the </w:t>
      </w:r>
      <w:r w:rsidR="00A54BB3">
        <w:rPr>
          <w:rFonts w:ascii="Cabin" w:hAnsi="Cabin"/>
          <w:sz w:val="24"/>
          <w:szCs w:val="24"/>
        </w:rPr>
        <w:t>fourth quarter of calendar year 2024 and 2025</w:t>
      </w:r>
      <w:r>
        <w:rPr>
          <w:rFonts w:ascii="Cabin" w:hAnsi="Cabin"/>
          <w:sz w:val="24"/>
          <w:szCs w:val="24"/>
        </w:rPr>
        <w:t>.</w:t>
      </w:r>
    </w:p>
    <w:p w14:paraId="522E5714" w14:textId="77777777" w:rsidR="00FC0FE2" w:rsidRDefault="00731C15" w:rsidP="00D75482">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p>
    <w:p w14:paraId="343A19F6" w14:textId="77777777" w:rsidR="00FC0FE2" w:rsidRPr="00753F87" w:rsidRDefault="00FC0FE2" w:rsidP="00FC0FE2">
      <w:pPr>
        <w:ind w:left="936"/>
        <w:contextualSpacing/>
        <w:rPr>
          <w:rFonts w:ascii="Cabin" w:hAnsi="Cabin"/>
          <w:bCs/>
          <w:sz w:val="24"/>
          <w:szCs w:val="24"/>
        </w:rPr>
      </w:pPr>
      <w:r w:rsidRPr="00753F87">
        <w:rPr>
          <w:rFonts w:ascii="Cabin" w:hAnsi="Cabin"/>
          <w:b/>
          <w:bCs/>
          <w:sz w:val="24"/>
          <w:szCs w:val="24"/>
        </w:rPr>
        <w:t>Medication administration observation</w:t>
      </w:r>
    </w:p>
    <w:p w14:paraId="3402CB29" w14:textId="5EA842B3" w:rsidR="00FC0FE2" w:rsidRPr="00753F87" w:rsidRDefault="00FC0FE2" w:rsidP="00FC0FE2">
      <w:pPr>
        <w:numPr>
          <w:ilvl w:val="0"/>
          <w:numId w:val="13"/>
        </w:numPr>
        <w:ind w:left="936"/>
        <w:contextualSpacing/>
        <w:rPr>
          <w:rFonts w:ascii="Cabin" w:hAnsi="Cabin"/>
          <w:b/>
          <w:bCs/>
          <w:sz w:val="24"/>
          <w:szCs w:val="24"/>
        </w:rPr>
      </w:pPr>
      <w:r w:rsidRPr="00753F87">
        <w:rPr>
          <w:rFonts w:ascii="Cabin" w:hAnsi="Cabin"/>
          <w:sz w:val="24"/>
          <w:szCs w:val="24"/>
        </w:rPr>
        <w:t xml:space="preserve">AGE observed </w:t>
      </w:r>
      <w:r w:rsidR="00A54BB3">
        <w:rPr>
          <w:rFonts w:ascii="Cabin" w:hAnsi="Cabin"/>
          <w:sz w:val="24"/>
          <w:szCs w:val="24"/>
        </w:rPr>
        <w:t>one</w:t>
      </w:r>
      <w:r w:rsidRPr="00753F87">
        <w:rPr>
          <w:rFonts w:ascii="Cabin" w:hAnsi="Cabin"/>
          <w:sz w:val="24"/>
          <w:szCs w:val="24"/>
        </w:rPr>
        <w:t xml:space="preserve"> </w:t>
      </w:r>
      <w:r>
        <w:rPr>
          <w:rFonts w:ascii="Cabin" w:hAnsi="Cabin"/>
          <w:sz w:val="24"/>
          <w:szCs w:val="24"/>
        </w:rPr>
        <w:t>PCA staff</w:t>
      </w:r>
      <w:r w:rsidRPr="00753F87">
        <w:rPr>
          <w:rFonts w:ascii="Cabin" w:hAnsi="Cabin"/>
          <w:sz w:val="24"/>
          <w:szCs w:val="24"/>
        </w:rPr>
        <w:t xml:space="preserve"> providing medication </w:t>
      </w:r>
      <w:r>
        <w:rPr>
          <w:rFonts w:ascii="Cabin" w:hAnsi="Cabin"/>
          <w:sz w:val="24"/>
          <w:szCs w:val="24"/>
        </w:rPr>
        <w:t xml:space="preserve">observation </w:t>
      </w:r>
      <w:r w:rsidR="00A54BB3">
        <w:rPr>
          <w:rFonts w:ascii="Cabin" w:hAnsi="Cabin"/>
          <w:sz w:val="24"/>
          <w:szCs w:val="24"/>
        </w:rPr>
        <w:t xml:space="preserve">and one Nurse providing mediation administration </w:t>
      </w:r>
      <w:r w:rsidRPr="00753F87">
        <w:rPr>
          <w:rFonts w:ascii="Cabin" w:hAnsi="Cabin"/>
          <w:sz w:val="24"/>
          <w:szCs w:val="24"/>
        </w:rPr>
        <w:t xml:space="preserve">to </w:t>
      </w:r>
      <w:r>
        <w:rPr>
          <w:rFonts w:ascii="Cabin" w:hAnsi="Cabin"/>
          <w:sz w:val="24"/>
          <w:szCs w:val="24"/>
        </w:rPr>
        <w:t>four</w:t>
      </w:r>
      <w:r w:rsidRPr="00753F87">
        <w:rPr>
          <w:rFonts w:ascii="Cabin" w:hAnsi="Cabin"/>
          <w:sz w:val="24"/>
          <w:szCs w:val="24"/>
        </w:rPr>
        <w:t xml:space="preserve"> Residents to ensure the Residence has developed and implemented systems that support and promote safe</w:t>
      </w:r>
      <w:r>
        <w:rPr>
          <w:rFonts w:ascii="Cabin" w:hAnsi="Cabin"/>
          <w:sz w:val="24"/>
          <w:szCs w:val="24"/>
        </w:rPr>
        <w:t xml:space="preserve"> SAMM</w:t>
      </w:r>
      <w:r w:rsidR="00A54BB3">
        <w:rPr>
          <w:rFonts w:ascii="Cabin" w:hAnsi="Cabin"/>
          <w:sz w:val="24"/>
          <w:szCs w:val="24"/>
        </w:rPr>
        <w:t xml:space="preserve"> and LMA</w:t>
      </w:r>
      <w:r w:rsidRPr="00753F87">
        <w:rPr>
          <w:rFonts w:ascii="Cabin" w:hAnsi="Cabin"/>
          <w:sz w:val="24"/>
          <w:szCs w:val="24"/>
        </w:rPr>
        <w:t>.</w:t>
      </w:r>
    </w:p>
    <w:p w14:paraId="6A38A0BC" w14:textId="77777777" w:rsidR="00FC0FE2" w:rsidRPr="00753F87" w:rsidRDefault="00FC0FE2" w:rsidP="00FC0FE2">
      <w:pPr>
        <w:pStyle w:val="NormalWeb"/>
        <w:spacing w:before="0" w:beforeAutospacing="0" w:after="0" w:afterAutospacing="0"/>
        <w:rPr>
          <w:rFonts w:ascii="Cabin" w:hAnsi="Cabin"/>
        </w:rPr>
      </w:pPr>
    </w:p>
    <w:p w14:paraId="197B3905" w14:textId="28D1C0F4" w:rsidR="00FC0FE2" w:rsidRPr="00753F87" w:rsidRDefault="00FC0FE2" w:rsidP="00FC0FE2">
      <w:pPr>
        <w:ind w:left="900"/>
        <w:contextualSpacing/>
        <w:rPr>
          <w:rFonts w:ascii="Cabin" w:hAnsi="Cabin"/>
          <w:b/>
          <w:bCs/>
          <w:sz w:val="24"/>
          <w:szCs w:val="24"/>
        </w:rPr>
      </w:pPr>
      <w:r>
        <w:rPr>
          <w:rFonts w:ascii="Cabin" w:hAnsi="Cabin"/>
          <w:b/>
          <w:bCs/>
          <w:sz w:val="24"/>
          <w:szCs w:val="24"/>
        </w:rPr>
        <w:t xml:space="preserve"> </w:t>
      </w:r>
      <w:r w:rsidR="00A54BB3">
        <w:rPr>
          <w:rFonts w:ascii="Cabin" w:hAnsi="Cabin"/>
          <w:b/>
          <w:bCs/>
          <w:sz w:val="24"/>
          <w:szCs w:val="24"/>
        </w:rPr>
        <w:t>LMA</w:t>
      </w:r>
    </w:p>
    <w:p w14:paraId="72B0FE6E" w14:textId="503C2C03" w:rsidR="00FC0FE2" w:rsidRPr="00A54BB3" w:rsidRDefault="00A54BB3" w:rsidP="00A54BB3">
      <w:pPr>
        <w:pStyle w:val="ListParagraph"/>
        <w:numPr>
          <w:ilvl w:val="0"/>
          <w:numId w:val="10"/>
        </w:numPr>
        <w:rPr>
          <w:rFonts w:ascii="Cabin" w:hAnsi="Cabin"/>
          <w:sz w:val="24"/>
          <w:szCs w:val="24"/>
        </w:rPr>
      </w:pPr>
      <w:r w:rsidRPr="00A54BB3">
        <w:rPr>
          <w:rFonts w:ascii="Cabin" w:hAnsi="Cabin"/>
          <w:sz w:val="24"/>
          <w:szCs w:val="24"/>
        </w:rPr>
        <w:t xml:space="preserve">AGE observed </w:t>
      </w:r>
      <w:r>
        <w:rPr>
          <w:rFonts w:ascii="Cabin" w:hAnsi="Cabin"/>
          <w:sz w:val="24"/>
          <w:szCs w:val="24"/>
        </w:rPr>
        <w:t>one</w:t>
      </w:r>
      <w:r w:rsidRPr="00A54BB3">
        <w:rPr>
          <w:rFonts w:ascii="Cabin" w:hAnsi="Cabin"/>
          <w:sz w:val="24"/>
          <w:szCs w:val="24"/>
        </w:rPr>
        <w:t xml:space="preserve"> nurse pre-signing the Medication Administration Record for </w:t>
      </w:r>
      <w:r>
        <w:rPr>
          <w:rFonts w:ascii="Cabin" w:hAnsi="Cabin"/>
          <w:sz w:val="24"/>
          <w:szCs w:val="24"/>
        </w:rPr>
        <w:t>one</w:t>
      </w:r>
      <w:r w:rsidRPr="00A54BB3">
        <w:rPr>
          <w:rFonts w:ascii="Cabin" w:hAnsi="Cabin"/>
          <w:sz w:val="24"/>
          <w:szCs w:val="24"/>
        </w:rPr>
        <w:t xml:space="preserve"> Resident.</w:t>
      </w:r>
    </w:p>
    <w:p w14:paraId="4EABF196" w14:textId="56CF8869"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55DAB729" w14:textId="2159B763" w:rsidR="00BC1C67" w:rsidRDefault="00445468" w:rsidP="00C76DD7">
      <w:pPr>
        <w:rPr>
          <w:rFonts w:ascii="Cabin" w:hAnsi="Cabin"/>
          <w:b/>
          <w:bCs/>
          <w:sz w:val="24"/>
          <w:szCs w:val="24"/>
        </w:rPr>
      </w:pPr>
      <w:r>
        <w:rPr>
          <w:rFonts w:ascii="Cabin" w:hAnsi="Cabin" w:cs="Times New Roman"/>
          <w:b/>
          <w:bCs/>
          <w:sz w:val="24"/>
          <w:szCs w:val="24"/>
        </w:rPr>
        <w:t>D</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C76DD7">
        <w:rPr>
          <w:rFonts w:ascii="Cabin" w:hAnsi="Cabin" w:cs="Times New Roman"/>
          <w:b/>
          <w:bCs/>
          <w:sz w:val="24"/>
          <w:szCs w:val="24"/>
        </w:rPr>
        <w:t xml:space="preserve"> - </w:t>
      </w:r>
      <w:r w:rsidR="00C76DD7" w:rsidRPr="00FE0686">
        <w:rPr>
          <w:rFonts w:ascii="Cabin" w:hAnsi="Cabin"/>
          <w:b/>
          <w:bCs/>
          <w:sz w:val="24"/>
          <w:szCs w:val="24"/>
        </w:rPr>
        <w:t>Incident Reports</w:t>
      </w:r>
      <w:r w:rsidR="00D75482">
        <w:rPr>
          <w:rFonts w:ascii="Cabin" w:hAnsi="Cabin" w:cs="Times New Roman"/>
          <w:b/>
          <w:bCs/>
          <w:sz w:val="24"/>
          <w:szCs w:val="24"/>
        </w:rPr>
        <w:t xml:space="preserve"> </w:t>
      </w:r>
      <w:r w:rsidR="00BC1C67">
        <w:rPr>
          <w:rFonts w:ascii="Cabin" w:eastAsiaTheme="minorHAnsi" w:hAnsi="Cabin"/>
          <w:b/>
          <w:bCs/>
          <w:sz w:val="24"/>
          <w:szCs w:val="24"/>
        </w:rPr>
        <w:t xml:space="preserve">     </w:t>
      </w:r>
    </w:p>
    <w:p w14:paraId="701C1EE8" w14:textId="085F5476" w:rsidR="00837F6D" w:rsidRPr="00837F6D" w:rsidRDefault="00837F6D" w:rsidP="00C76DD7">
      <w:pPr>
        <w:numPr>
          <w:ilvl w:val="0"/>
          <w:numId w:val="12"/>
        </w:numPr>
        <w:ind w:left="936"/>
        <w:contextualSpacing/>
        <w:rPr>
          <w:rFonts w:ascii="Cabin" w:eastAsiaTheme="minorHAnsi" w:hAnsi="Cabin"/>
          <w:sz w:val="24"/>
          <w:szCs w:val="24"/>
        </w:rPr>
      </w:pPr>
      <w:bookmarkStart w:id="3" w:name="_Hlk106356871"/>
      <w:r w:rsidRPr="00C76DD7">
        <w:rPr>
          <w:rFonts w:ascii="Cabin" w:eastAsiaTheme="minorHAnsi" w:hAnsi="Cabin" w:cstheme="minorBidi"/>
          <w:sz w:val="24"/>
          <w:szCs w:val="24"/>
        </w:rPr>
        <w:t xml:space="preserve">AGE reviewed the Residence records </w:t>
      </w:r>
      <w:bookmarkStart w:id="4" w:name="_Hlk107996322"/>
      <w:r w:rsidRPr="00C76DD7">
        <w:rPr>
          <w:rFonts w:ascii="Cabin" w:eastAsiaTheme="minorHAnsi" w:hAnsi="Cabin" w:cstheme="minorBidi"/>
          <w:sz w:val="24"/>
          <w:szCs w:val="24"/>
        </w:rPr>
        <w:t xml:space="preserve">and incident reports </w:t>
      </w:r>
      <w:bookmarkEnd w:id="3"/>
      <w:bookmarkEnd w:id="4"/>
      <w:r w:rsidRPr="00C76DD7">
        <w:rPr>
          <w:rFonts w:ascii="Cabin" w:eastAsiaTheme="minorHAnsi" w:hAnsi="Cabin" w:cstheme="minorBidi"/>
          <w:sz w:val="24"/>
          <w:szCs w:val="24"/>
        </w:rPr>
        <w:t>to determine whether the Residence complied with the requirement to report qualifying incidents to AGE within 24 hours after the occurrence of the incident or accident.</w:t>
      </w:r>
    </w:p>
    <w:p w14:paraId="09560323" w14:textId="1C8D5725"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0B1022">
        <w:rPr>
          <w:rFonts w:ascii="Cabin" w:hAnsi="Cabin"/>
          <w:sz w:val="24"/>
          <w:szCs w:val="24"/>
        </w:rPr>
        <w:t>six</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62437CE9" w14:textId="3498E41C" w:rsidR="00ED0A91" w:rsidRDefault="006F2D76" w:rsidP="000124B0">
      <w:pPr>
        <w:tabs>
          <w:tab w:val="left" w:pos="990"/>
        </w:tabs>
        <w:rPr>
          <w:rFonts w:ascii="Cabin" w:hAnsi="Cabin"/>
          <w:b/>
          <w:bCs/>
          <w:sz w:val="24"/>
          <w:szCs w:val="24"/>
        </w:rPr>
      </w:pPr>
      <w:r>
        <w:rPr>
          <w:rFonts w:ascii="Cabin" w:hAnsi="Cabin"/>
          <w:b/>
          <w:bCs/>
          <w:sz w:val="24"/>
          <w:szCs w:val="24"/>
        </w:rPr>
        <w:t xml:space="preserve"> </w:t>
      </w:r>
    </w:p>
    <w:p w14:paraId="31B51FA5" w14:textId="0358A2AD" w:rsidR="00C436AD" w:rsidRDefault="00445468" w:rsidP="00C436AD">
      <w:pPr>
        <w:rPr>
          <w:rFonts w:ascii="Cabin" w:hAnsi="Cabin" w:cs="Times New Roman"/>
          <w:b/>
          <w:bCs/>
          <w:sz w:val="24"/>
          <w:szCs w:val="24"/>
        </w:rPr>
      </w:pPr>
      <w:r>
        <w:rPr>
          <w:rFonts w:ascii="Cabin" w:hAnsi="Cabin" w:cs="Times New Roman"/>
          <w:b/>
          <w:bCs/>
          <w:sz w:val="24"/>
          <w:szCs w:val="24"/>
        </w:rPr>
        <w:t>E</w:t>
      </w:r>
      <w:r w:rsidR="00C436AD" w:rsidRPr="00596EB8">
        <w:rPr>
          <w:rFonts w:ascii="Cabin" w:hAnsi="Cabin" w:cs="Times New Roman"/>
          <w:b/>
          <w:bCs/>
          <w:sz w:val="24"/>
          <w:szCs w:val="24"/>
        </w:rPr>
        <w:t xml:space="preserve">. </w:t>
      </w:r>
      <w:r w:rsidR="00C436AD">
        <w:rPr>
          <w:rFonts w:ascii="Cabin" w:hAnsi="Cabin" w:cs="Times New Roman"/>
          <w:b/>
          <w:bCs/>
          <w:sz w:val="24"/>
          <w:szCs w:val="24"/>
        </w:rPr>
        <w:t xml:space="preserve"> </w:t>
      </w:r>
      <w:r w:rsidR="00C436AD" w:rsidRPr="00596EB8">
        <w:rPr>
          <w:rFonts w:ascii="Cabin" w:hAnsi="Cabin" w:cs="Times New Roman"/>
          <w:b/>
          <w:bCs/>
          <w:sz w:val="24"/>
          <w:szCs w:val="24"/>
        </w:rPr>
        <w:t>Record Requirements</w:t>
      </w:r>
    </w:p>
    <w:p w14:paraId="0ED1C6C3" w14:textId="77777777" w:rsidR="00445468" w:rsidRDefault="00445468" w:rsidP="00C436AD">
      <w:pPr>
        <w:rPr>
          <w:rFonts w:ascii="Cabin" w:hAnsi="Cabin" w:cs="Times New Roman"/>
          <w:b/>
          <w:bCs/>
          <w:sz w:val="24"/>
          <w:szCs w:val="24"/>
        </w:rPr>
      </w:pPr>
    </w:p>
    <w:p w14:paraId="1DE348F5" w14:textId="3C405B63" w:rsidR="00445468" w:rsidRPr="00596EB8" w:rsidRDefault="00445468" w:rsidP="00C436AD">
      <w:pPr>
        <w:rPr>
          <w:rFonts w:ascii="Cabin" w:hAnsi="Cabin" w:cs="Times New Roman"/>
          <w:b/>
          <w:bCs/>
          <w:sz w:val="24"/>
          <w:szCs w:val="24"/>
        </w:rPr>
      </w:pPr>
      <w:r>
        <w:rPr>
          <w:rFonts w:ascii="Cabin" w:hAnsi="Cabin" w:cs="Times New Roman"/>
          <w:b/>
          <w:bCs/>
          <w:sz w:val="24"/>
          <w:szCs w:val="24"/>
        </w:rPr>
        <w:t xml:space="preserve">                 </w:t>
      </w:r>
      <w:r w:rsidRPr="00596EB8">
        <w:rPr>
          <w:rFonts w:ascii="Cabin" w:hAnsi="Cabin" w:cs="Times New Roman"/>
          <w:b/>
          <w:bCs/>
          <w:sz w:val="24"/>
          <w:szCs w:val="24"/>
        </w:rPr>
        <w:t>Personnel Record Requirements</w:t>
      </w:r>
    </w:p>
    <w:p w14:paraId="0C8BB7FD" w14:textId="77777777" w:rsidR="00C436AD" w:rsidRPr="00596EB8" w:rsidRDefault="00C436AD" w:rsidP="00C436AD">
      <w:pPr>
        <w:numPr>
          <w:ilvl w:val="0"/>
          <w:numId w:val="19"/>
        </w:numPr>
        <w:ind w:left="936"/>
        <w:contextualSpacing/>
        <w:rPr>
          <w:rFonts w:ascii="Cabin" w:hAnsi="Cabin" w:cs="Times New Roman"/>
          <w:sz w:val="24"/>
          <w:szCs w:val="24"/>
        </w:rPr>
      </w:pPr>
      <w:r>
        <w:rPr>
          <w:rFonts w:ascii="Cabin" w:hAnsi="Cabin" w:cs="Times New Roman"/>
          <w:sz w:val="24"/>
          <w:szCs w:val="24"/>
        </w:rPr>
        <w:t>AGE</w:t>
      </w:r>
      <w:r w:rsidRPr="00596EB8">
        <w:rPr>
          <w:rFonts w:ascii="Cabin" w:hAnsi="Cabin" w:cs="Times New Roman"/>
          <w:sz w:val="24"/>
          <w:szCs w:val="24"/>
        </w:rPr>
        <w:t xml:space="preserve"> reviewed the personnel records of </w:t>
      </w:r>
      <w:r>
        <w:rPr>
          <w:rFonts w:ascii="Cabin" w:hAnsi="Cabin" w:cs="Times New Roman"/>
          <w:sz w:val="24"/>
          <w:szCs w:val="24"/>
        </w:rPr>
        <w:t>five</w:t>
      </w:r>
      <w:r w:rsidRPr="00596EB8">
        <w:rPr>
          <w:rFonts w:ascii="Cabin" w:hAnsi="Cabin" w:cs="Times New Roman"/>
          <w:sz w:val="24"/>
          <w:szCs w:val="24"/>
        </w:rPr>
        <w:t xml:space="preserve"> staff members to determine compliance with personnel record requirements.  </w:t>
      </w:r>
    </w:p>
    <w:p w14:paraId="3E2C7E5E" w14:textId="3885F310" w:rsidR="00C76DD7" w:rsidRPr="00C436AD" w:rsidRDefault="00C436AD" w:rsidP="00C436AD">
      <w:pPr>
        <w:pStyle w:val="ListParagraph"/>
        <w:numPr>
          <w:ilvl w:val="0"/>
          <w:numId w:val="10"/>
        </w:numPr>
        <w:rPr>
          <w:rFonts w:ascii="Cabin" w:hAnsi="Cabin"/>
          <w:sz w:val="24"/>
          <w:szCs w:val="24"/>
        </w:rPr>
      </w:pPr>
      <w:r>
        <w:rPr>
          <w:rFonts w:ascii="Cabin" w:hAnsi="Cabin"/>
          <w:sz w:val="24"/>
          <w:szCs w:val="24"/>
        </w:rPr>
        <w:t>Two</w:t>
      </w:r>
      <w:r w:rsidRPr="00C436AD">
        <w:rPr>
          <w:rFonts w:ascii="Cabin" w:hAnsi="Cabin"/>
          <w:sz w:val="24"/>
          <w:szCs w:val="24"/>
        </w:rPr>
        <w:t xml:space="preserve"> personnel records were missing documentation of a signed job description.</w:t>
      </w:r>
    </w:p>
    <w:p w14:paraId="33FB0AF3" w14:textId="77777777" w:rsidR="00445468" w:rsidRDefault="006F2D76" w:rsidP="000124B0">
      <w:pPr>
        <w:tabs>
          <w:tab w:val="left" w:pos="990"/>
        </w:tabs>
        <w:rPr>
          <w:rFonts w:ascii="Cabin" w:hAnsi="Cabin"/>
          <w:b/>
          <w:bCs/>
          <w:sz w:val="24"/>
          <w:szCs w:val="24"/>
        </w:rPr>
      </w:pPr>
      <w:r w:rsidRPr="00FA2BFE">
        <w:rPr>
          <w:rFonts w:ascii="Cabin" w:hAnsi="Cabin"/>
          <w:b/>
          <w:bCs/>
          <w:sz w:val="24"/>
          <w:szCs w:val="24"/>
        </w:rPr>
        <w:t xml:space="preserve">   </w:t>
      </w:r>
    </w:p>
    <w:p w14:paraId="61A58E2F" w14:textId="1CD94AB1" w:rsidR="00445468" w:rsidRPr="00445468" w:rsidRDefault="00445468" w:rsidP="00445468">
      <w:pPr>
        <w:rPr>
          <w:rFonts w:ascii="Cabin" w:hAnsi="Cabin" w:cs="Times New Roman"/>
          <w:b/>
          <w:bCs/>
          <w:sz w:val="24"/>
          <w:szCs w:val="24"/>
        </w:rPr>
      </w:pPr>
      <w:r>
        <w:rPr>
          <w:rFonts w:ascii="Cabin" w:hAnsi="Cabin"/>
          <w:sz w:val="24"/>
          <w:szCs w:val="24"/>
        </w:rPr>
        <w:t xml:space="preserve">                 </w:t>
      </w:r>
      <w:r w:rsidRPr="00445468">
        <w:rPr>
          <w:rFonts w:ascii="Cabin" w:hAnsi="Cabin" w:cs="Times New Roman"/>
          <w:b/>
          <w:bCs/>
          <w:sz w:val="24"/>
          <w:szCs w:val="24"/>
        </w:rPr>
        <w:t>Correspondence Log</w:t>
      </w:r>
    </w:p>
    <w:p w14:paraId="4419757C" w14:textId="7A4AE269" w:rsidR="00445468" w:rsidRPr="00445468" w:rsidRDefault="00445468" w:rsidP="00445468">
      <w:pPr>
        <w:pStyle w:val="ListParagraph"/>
        <w:numPr>
          <w:ilvl w:val="0"/>
          <w:numId w:val="19"/>
        </w:numPr>
        <w:ind w:left="936"/>
        <w:rPr>
          <w:rFonts w:ascii="Cabin" w:hAnsi="Cabin"/>
          <w:b/>
          <w:bCs/>
          <w:sz w:val="24"/>
          <w:szCs w:val="24"/>
        </w:rPr>
      </w:pPr>
      <w:r w:rsidRPr="00445468">
        <w:rPr>
          <w:rFonts w:ascii="Cabin" w:hAnsi="Cabin"/>
          <w:sz w:val="24"/>
          <w:szCs w:val="24"/>
        </w:rPr>
        <w:t>AGE reviewed all current Correspondence Log required to communicate information necessary to maintain the continuity of care for all Residents.</w:t>
      </w:r>
    </w:p>
    <w:p w14:paraId="1FBCF967" w14:textId="21186889" w:rsidR="00445468" w:rsidRPr="00445468" w:rsidRDefault="00445468" w:rsidP="00445468">
      <w:pPr>
        <w:pStyle w:val="ListParagraph"/>
        <w:numPr>
          <w:ilvl w:val="1"/>
          <w:numId w:val="37"/>
        </w:numPr>
        <w:tabs>
          <w:tab w:val="left" w:pos="1260"/>
        </w:tabs>
        <w:ind w:left="1296"/>
        <w:rPr>
          <w:rFonts w:ascii="Cabin" w:hAnsi="Cabin"/>
          <w:color w:val="000000" w:themeColor="text1"/>
          <w:sz w:val="24"/>
          <w:szCs w:val="24"/>
        </w:rPr>
      </w:pPr>
      <w:r w:rsidRPr="00445468">
        <w:rPr>
          <w:rFonts w:ascii="Cabin" w:hAnsi="Cabin"/>
          <w:color w:val="000000" w:themeColor="text1"/>
          <w:sz w:val="24"/>
          <w:szCs w:val="24"/>
        </w:rPr>
        <w:t xml:space="preserve">The SCR log did not consistently document all </w:t>
      </w:r>
      <w:r w:rsidRPr="00445468">
        <w:rPr>
          <w:rFonts w:ascii="Cabin" w:hAnsi="Cabin"/>
          <w:iCs/>
          <w:color w:val="000000" w:themeColor="text1"/>
          <w:sz w:val="24"/>
          <w:szCs w:val="24"/>
        </w:rPr>
        <w:t>significant or pertinent information.</w:t>
      </w:r>
    </w:p>
    <w:p w14:paraId="188B63BE" w14:textId="77DA21FB" w:rsidR="00D75482" w:rsidRPr="00FA2BFE" w:rsidRDefault="006F2D76" w:rsidP="000124B0">
      <w:pPr>
        <w:tabs>
          <w:tab w:val="left" w:pos="990"/>
        </w:tabs>
        <w:rPr>
          <w:rFonts w:ascii="Cabin" w:hAnsi="Cabin"/>
          <w:bCs/>
          <w:sz w:val="24"/>
          <w:szCs w:val="24"/>
        </w:rPr>
      </w:pPr>
      <w:r w:rsidRPr="00445468">
        <w:rPr>
          <w:rFonts w:ascii="Cabin" w:hAnsi="Cabin"/>
          <w:b/>
          <w:bCs/>
          <w:sz w:val="24"/>
          <w:szCs w:val="24"/>
        </w:rPr>
        <w:t xml:space="preserve">   </w:t>
      </w:r>
      <w:r w:rsidRPr="00FA2BFE">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3859F02E" w14:textId="77777777" w:rsidR="00ED0A91" w:rsidRPr="009A3D6B" w:rsidRDefault="00ED0A91" w:rsidP="00ED0A91">
      <w:pPr>
        <w:contextualSpacing/>
        <w:rPr>
          <w:rFonts w:ascii="Cabin" w:hAnsi="Cabin"/>
          <w:sz w:val="24"/>
          <w:szCs w:val="24"/>
        </w:rPr>
      </w:pPr>
      <w:r w:rsidRPr="009A3D6B">
        <w:rPr>
          <w:rFonts w:ascii="Cabin" w:hAnsi="Cabin"/>
          <w:b/>
          <w:bCs/>
          <w:sz w:val="24"/>
          <w:szCs w:val="24"/>
        </w:rPr>
        <w:t>B. Specific Corrective Actions.</w:t>
      </w:r>
      <w:r w:rsidRPr="009A3D6B">
        <w:rPr>
          <w:rFonts w:ascii="Cabin" w:hAnsi="Cabin"/>
          <w:sz w:val="24"/>
          <w:szCs w:val="24"/>
        </w:rPr>
        <w:t xml:space="preserve"> </w:t>
      </w:r>
    </w:p>
    <w:p w14:paraId="6D5FD6B8" w14:textId="77777777" w:rsidR="00ED0A91" w:rsidRPr="009A3D6B" w:rsidRDefault="00ED0A91" w:rsidP="00ED0A91">
      <w:pPr>
        <w:ind w:left="216"/>
        <w:contextualSpacing/>
        <w:rPr>
          <w:rFonts w:ascii="Cabin" w:eastAsiaTheme="minorHAnsi" w:hAnsi="Cabin"/>
          <w:sz w:val="24"/>
          <w:szCs w:val="24"/>
        </w:rPr>
      </w:pPr>
      <w:r w:rsidRPr="009A3D6B">
        <w:rPr>
          <w:rFonts w:ascii="Cabin" w:eastAsiaTheme="minorHAnsi" w:hAnsi="Cabin"/>
          <w:sz w:val="24"/>
          <w:szCs w:val="24"/>
        </w:rPr>
        <w:t>Submit to AGE the following:</w:t>
      </w:r>
    </w:p>
    <w:p w14:paraId="10BD5206" w14:textId="67840237" w:rsidR="00ED0A91" w:rsidRPr="00AB6394" w:rsidRDefault="00503CDA" w:rsidP="00AB6394">
      <w:pPr>
        <w:numPr>
          <w:ilvl w:val="0"/>
          <w:numId w:val="5"/>
        </w:numPr>
        <w:tabs>
          <w:tab w:val="left" w:pos="450"/>
        </w:tabs>
        <w:rPr>
          <w:rFonts w:ascii="Cabin" w:hAnsi="Cabin"/>
          <w:sz w:val="24"/>
          <w:szCs w:val="24"/>
        </w:rPr>
      </w:pPr>
      <w:r w:rsidRPr="00FF14FD">
        <w:rPr>
          <w:rFonts w:ascii="Cabin" w:hAnsi="Cabin"/>
          <w:sz w:val="24"/>
          <w:szCs w:val="24"/>
        </w:rPr>
        <w:t xml:space="preserve">Documentation </w:t>
      </w:r>
      <w:r w:rsidR="00AB6394" w:rsidRPr="00FF14FD">
        <w:rPr>
          <w:rFonts w:ascii="Cabin" w:hAnsi="Cabin"/>
          <w:sz w:val="24"/>
          <w:szCs w:val="24"/>
        </w:rPr>
        <w:t>confirming that</w:t>
      </w:r>
      <w:r w:rsidRPr="00FF14FD">
        <w:rPr>
          <w:rFonts w:ascii="Cabin" w:hAnsi="Cabin"/>
          <w:sz w:val="24"/>
          <w:szCs w:val="24"/>
        </w:rPr>
        <w:t xml:space="preserve"> </w:t>
      </w:r>
      <w:proofErr w:type="gramStart"/>
      <w:r w:rsidR="00AB6394">
        <w:rPr>
          <w:rFonts w:ascii="Cabin" w:hAnsi="Cabin"/>
          <w:sz w:val="24"/>
          <w:szCs w:val="24"/>
        </w:rPr>
        <w:t>the Residence’s</w:t>
      </w:r>
      <w:proofErr w:type="gramEnd"/>
      <w:r w:rsidR="00AB6394">
        <w:rPr>
          <w:rFonts w:ascii="Cabin" w:hAnsi="Cabin"/>
          <w:sz w:val="24"/>
          <w:szCs w:val="24"/>
        </w:rPr>
        <w:t xml:space="preserve"> Dietician has completed a </w:t>
      </w:r>
      <w:proofErr w:type="gramStart"/>
      <w:r w:rsidR="00AB6394">
        <w:rPr>
          <w:rFonts w:ascii="Cabin" w:hAnsi="Cabin"/>
          <w:sz w:val="24"/>
          <w:szCs w:val="24"/>
        </w:rPr>
        <w:t>six month</w:t>
      </w:r>
      <w:proofErr w:type="gramEnd"/>
      <w:r w:rsidR="00AB6394">
        <w:rPr>
          <w:rFonts w:ascii="Cabin" w:hAnsi="Cabin"/>
          <w:sz w:val="24"/>
          <w:szCs w:val="24"/>
        </w:rPr>
        <w:t xml:space="preserve"> review</w:t>
      </w:r>
      <w:r>
        <w:rPr>
          <w:rFonts w:ascii="Cabin" w:hAnsi="Cabin"/>
          <w:sz w:val="24"/>
          <w:szCs w:val="24"/>
        </w:rPr>
        <w:t>.</w:t>
      </w:r>
    </w:p>
    <w:p w14:paraId="4A00695A" w14:textId="0DE5865E" w:rsidR="00ED0A91" w:rsidRPr="009A3D6B" w:rsidRDefault="00ED0A91" w:rsidP="00ED0A91">
      <w:pPr>
        <w:numPr>
          <w:ilvl w:val="0"/>
          <w:numId w:val="5"/>
        </w:numPr>
        <w:tabs>
          <w:tab w:val="left" w:pos="450"/>
        </w:tabs>
        <w:rPr>
          <w:rFonts w:ascii="Cabin" w:hAnsi="Cabin"/>
          <w:sz w:val="24"/>
          <w:szCs w:val="24"/>
        </w:rPr>
      </w:pPr>
      <w:r w:rsidRPr="00FF14FD">
        <w:rPr>
          <w:rFonts w:ascii="Cabin" w:hAnsi="Cabin"/>
          <w:sz w:val="24"/>
          <w:szCs w:val="24"/>
        </w:rPr>
        <w:lastRenderedPageBreak/>
        <w:t xml:space="preserve">Documentation confirming </w:t>
      </w:r>
      <w:r>
        <w:rPr>
          <w:rFonts w:ascii="Cabin" w:hAnsi="Cabin"/>
          <w:sz w:val="24"/>
          <w:szCs w:val="24"/>
        </w:rPr>
        <w:t xml:space="preserve">all employees </w:t>
      </w:r>
      <w:r w:rsidR="00AB6394">
        <w:rPr>
          <w:rFonts w:ascii="Cabin" w:hAnsi="Cabin"/>
          <w:sz w:val="24"/>
          <w:szCs w:val="24"/>
        </w:rPr>
        <w:t>have a signed job description</w:t>
      </w:r>
      <w:r w:rsidRPr="00FF14FD">
        <w:rPr>
          <w:rFonts w:ascii="Cabin" w:hAnsi="Cabin"/>
          <w:sz w:val="24"/>
          <w:szCs w:val="24"/>
        </w:rPr>
        <w:t>.</w:t>
      </w:r>
    </w:p>
    <w:p w14:paraId="3948C929" w14:textId="77777777" w:rsidR="00ED0A91" w:rsidRDefault="00ED0A91"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5C048EB5"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8-14T00:00:00Z">
            <w:dateFormat w:val="MMMM d, yyyy"/>
            <w:lid w:val="en-US"/>
            <w:storeMappedDataAs w:val="dateTime"/>
            <w:calendar w:val="gregorian"/>
          </w:date>
        </w:sdtPr>
        <w:sdtEndPr/>
        <w:sdtContent>
          <w:r w:rsidR="00494BAC">
            <w:rPr>
              <w:rFonts w:ascii="Cabin" w:hAnsi="Cabin" w:cs="Times New Roman"/>
              <w:sz w:val="24"/>
              <w:szCs w:val="24"/>
            </w:rPr>
            <w:t>August 14,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298B4A01" w14:textId="143A785A" w:rsidR="00494BAC" w:rsidRPr="00494BAC" w:rsidRDefault="00596EB8" w:rsidP="00494BAC">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494BAC" w:rsidRPr="00494BAC">
        <w:rPr>
          <w:rFonts w:ascii="Cabin" w:hAnsi="Cabin"/>
          <w:sz w:val="24"/>
          <w:szCs w:val="24"/>
        </w:rPr>
        <w:t>East Longmeadow Management Services, Inc.</w:t>
      </w:r>
    </w:p>
    <w:p w14:paraId="5FA2C5E1" w14:textId="77777777" w:rsidR="00494BAC" w:rsidRPr="00494BAC" w:rsidRDefault="00494BAC" w:rsidP="00494BAC">
      <w:pPr>
        <w:rPr>
          <w:rFonts w:ascii="Cabin" w:hAnsi="Cabin"/>
          <w:sz w:val="24"/>
          <w:szCs w:val="24"/>
        </w:rPr>
      </w:pPr>
      <w:r w:rsidRPr="00494BAC">
        <w:rPr>
          <w:rFonts w:ascii="Cabin" w:hAnsi="Cabin"/>
          <w:sz w:val="24"/>
          <w:szCs w:val="24"/>
        </w:rPr>
        <w:t xml:space="preserve">        75 North Street, Suite 210</w:t>
      </w:r>
    </w:p>
    <w:p w14:paraId="50479D18" w14:textId="028E2774" w:rsidR="00525001" w:rsidRDefault="00494BAC" w:rsidP="00494BAC">
      <w:r w:rsidRPr="00494BAC">
        <w:rPr>
          <w:rFonts w:ascii="Cabin" w:hAnsi="Cabin"/>
          <w:sz w:val="24"/>
          <w:szCs w:val="24"/>
        </w:rPr>
        <w:t xml:space="preserve">        Pittsfield, MA 01201</w:t>
      </w:r>
    </w:p>
    <w:p w14:paraId="6B13EFA7" w14:textId="77777777" w:rsidR="00525001" w:rsidRDefault="00525001" w:rsidP="00F708D4"/>
    <w:p w14:paraId="09DC7A86" w14:textId="77777777" w:rsidR="00525001" w:rsidRDefault="00525001" w:rsidP="00F708D4"/>
    <w:p w14:paraId="5D048BC6" w14:textId="77777777" w:rsidR="00525001" w:rsidRDefault="00525001" w:rsidP="00F708D4"/>
    <w:p w14:paraId="612ECF60" w14:textId="77777777" w:rsidR="00525001" w:rsidRDefault="00525001" w:rsidP="00F708D4"/>
    <w:p w14:paraId="4EFB34F5" w14:textId="77777777" w:rsidR="00525001" w:rsidRDefault="00525001" w:rsidP="00F708D4"/>
    <w:p w14:paraId="1F75AE61" w14:textId="77777777" w:rsidR="00525001" w:rsidRDefault="00525001" w:rsidP="00F708D4"/>
    <w:p w14:paraId="6962BF06" w14:textId="77777777" w:rsidR="00525001" w:rsidRDefault="00525001" w:rsidP="00F708D4"/>
    <w:p w14:paraId="24DA1D1F" w14:textId="77777777" w:rsidR="00525001" w:rsidRDefault="00525001" w:rsidP="00F708D4"/>
    <w:p w14:paraId="1E85F1F2" w14:textId="77777777" w:rsidR="00525001" w:rsidRDefault="00525001" w:rsidP="00F708D4"/>
    <w:p w14:paraId="6AD4946B" w14:textId="77777777" w:rsidR="00525001" w:rsidRDefault="00525001" w:rsidP="00F708D4"/>
    <w:p w14:paraId="0071D6FF" w14:textId="77777777" w:rsidR="00525001" w:rsidRDefault="00525001" w:rsidP="00F708D4"/>
    <w:p w14:paraId="1BBC1A6A" w14:textId="77777777" w:rsidR="00525001" w:rsidRDefault="00525001" w:rsidP="00F708D4"/>
    <w:p w14:paraId="41960DA0" w14:textId="77777777" w:rsidR="00525001" w:rsidRDefault="00525001" w:rsidP="00F708D4"/>
    <w:p w14:paraId="66E211CC" w14:textId="77777777" w:rsidR="00525001" w:rsidRDefault="00525001" w:rsidP="00F708D4"/>
    <w:p w14:paraId="4CBC87B8" w14:textId="77777777" w:rsidR="00525001" w:rsidRDefault="00525001" w:rsidP="00F708D4"/>
    <w:p w14:paraId="22FF35B2" w14:textId="77777777" w:rsidR="00525001" w:rsidRDefault="00525001" w:rsidP="00F708D4"/>
    <w:p w14:paraId="418623B7" w14:textId="77777777" w:rsidR="00525001" w:rsidRDefault="00525001" w:rsidP="00F708D4"/>
    <w:p w14:paraId="085E5A73" w14:textId="77777777" w:rsidR="00525001" w:rsidRDefault="00525001" w:rsidP="00F708D4"/>
    <w:p w14:paraId="4866FBBB" w14:textId="77777777" w:rsidR="00525001" w:rsidRDefault="00525001" w:rsidP="00F708D4"/>
    <w:p w14:paraId="0A6E6D67" w14:textId="77777777" w:rsidR="00AB6394" w:rsidRDefault="00AB6394" w:rsidP="00F708D4"/>
    <w:p w14:paraId="2AB73C57" w14:textId="77777777" w:rsidR="00AB6394" w:rsidRDefault="00AB6394" w:rsidP="00F708D4"/>
    <w:p w14:paraId="5E986EA6" w14:textId="77777777" w:rsidR="00AB6394" w:rsidRDefault="00AB6394" w:rsidP="00F708D4"/>
    <w:p w14:paraId="72ABE896" w14:textId="77777777" w:rsidR="00AB6394" w:rsidRDefault="00AB6394" w:rsidP="00F708D4"/>
    <w:p w14:paraId="41F88B6B" w14:textId="77777777" w:rsidR="00AB6394" w:rsidRDefault="00AB6394" w:rsidP="00F708D4"/>
    <w:p w14:paraId="406058FC" w14:textId="77777777" w:rsidR="00AB6394" w:rsidRDefault="00AB6394" w:rsidP="00F708D4"/>
    <w:p w14:paraId="53CE8F9F" w14:textId="77777777" w:rsidR="00AB6394" w:rsidRDefault="00AB6394" w:rsidP="00F708D4"/>
    <w:p w14:paraId="65AF9395" w14:textId="77777777" w:rsidR="00AB6394" w:rsidRDefault="00AB6394" w:rsidP="00F708D4"/>
    <w:p w14:paraId="6DA7A25C" w14:textId="26C0AAD9" w:rsidR="00F96034" w:rsidRPr="00624C0D" w:rsidRDefault="00F96034" w:rsidP="00F708D4">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A74A8" w14:textId="77777777" w:rsidR="0003594E" w:rsidRDefault="0003594E">
      <w:r>
        <w:separator/>
      </w:r>
    </w:p>
  </w:endnote>
  <w:endnote w:type="continuationSeparator" w:id="0">
    <w:p w14:paraId="4DD7BADC" w14:textId="77777777" w:rsidR="0003594E" w:rsidRDefault="00035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8C728" w14:textId="77777777" w:rsidR="0003594E" w:rsidRDefault="0003594E">
      <w:r>
        <w:separator/>
      </w:r>
    </w:p>
  </w:footnote>
  <w:footnote w:type="continuationSeparator" w:id="0">
    <w:p w14:paraId="1175A50F" w14:textId="77777777" w:rsidR="0003594E" w:rsidRDefault="0003594E">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6EEF2C74" w14:textId="77777777" w:rsidR="00525001" w:rsidRDefault="00525001" w:rsidP="00525001">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C0D5" w14:textId="77777777" w:rsidR="00494BAC" w:rsidRDefault="00494BAC" w:rsidP="006130B4">
    <w:pPr>
      <w:pStyle w:val="Header"/>
      <w:rPr>
        <w:rFonts w:ascii="Cabin" w:eastAsia="Calibri" w:hAnsi="Cabin"/>
        <w:sz w:val="24"/>
        <w:szCs w:val="24"/>
      </w:rPr>
    </w:pPr>
    <w:r w:rsidRPr="00494BAC">
      <w:rPr>
        <w:rFonts w:ascii="Cabin" w:eastAsia="Calibri" w:hAnsi="Cabin"/>
        <w:sz w:val="24"/>
        <w:szCs w:val="24"/>
      </w:rPr>
      <w:t xml:space="preserve">East Longmeadow Memory Care Assisted Living </w:t>
    </w:r>
  </w:p>
  <w:p w14:paraId="33E75DF9" w14:textId="17D3BBF4" w:rsidR="006130B4" w:rsidRPr="008B7641" w:rsidRDefault="00ED0A91" w:rsidP="006130B4">
    <w:pPr>
      <w:pStyle w:val="Header"/>
    </w:pPr>
    <w:r>
      <w:rPr>
        <w:rFonts w:ascii="Cabin" w:hAnsi="Cabin"/>
        <w:sz w:val="24"/>
        <w:szCs w:val="24"/>
      </w:rPr>
      <w:t>July 1</w:t>
    </w:r>
    <w:r w:rsidR="00494BAC">
      <w:rPr>
        <w:rFonts w:ascii="Cabin" w:hAnsi="Cabin"/>
        <w:sz w:val="24"/>
        <w:szCs w:val="24"/>
      </w:rPr>
      <w:t>4</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92E7" w14:textId="77777777" w:rsidR="00494BAC" w:rsidRDefault="00494BAC" w:rsidP="00494BAC">
    <w:pPr>
      <w:pStyle w:val="Header"/>
      <w:rPr>
        <w:rFonts w:ascii="Cabin" w:eastAsia="Calibri" w:hAnsi="Cabin"/>
        <w:sz w:val="24"/>
        <w:szCs w:val="24"/>
      </w:rPr>
    </w:pPr>
    <w:r w:rsidRPr="00494BAC">
      <w:rPr>
        <w:rFonts w:ascii="Cabin" w:eastAsia="Calibri" w:hAnsi="Cabin"/>
        <w:sz w:val="24"/>
        <w:szCs w:val="24"/>
      </w:rPr>
      <w:t xml:space="preserve">East Longmeadow Memory Care Assisted Living </w:t>
    </w:r>
  </w:p>
  <w:p w14:paraId="7B791DF8" w14:textId="6F538C2B" w:rsidR="00596EB8" w:rsidRPr="00494BAC" w:rsidRDefault="00494BAC" w:rsidP="00494BAC">
    <w:pPr>
      <w:pStyle w:val="Header"/>
    </w:pPr>
    <w:r>
      <w:rPr>
        <w:rFonts w:ascii="Cabin" w:hAnsi="Cabin"/>
        <w:sz w:val="24"/>
        <w:szCs w:val="24"/>
      </w:rPr>
      <w:t>July 14,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3B752" w14:textId="77777777" w:rsidR="00494BAC" w:rsidRDefault="00494BAC" w:rsidP="00494BAC">
    <w:pPr>
      <w:pStyle w:val="Header"/>
      <w:rPr>
        <w:rFonts w:ascii="Cabin" w:eastAsia="Calibri" w:hAnsi="Cabin"/>
        <w:sz w:val="24"/>
        <w:szCs w:val="24"/>
      </w:rPr>
    </w:pPr>
    <w:r w:rsidRPr="00494BAC">
      <w:rPr>
        <w:rFonts w:ascii="Cabin" w:eastAsia="Calibri" w:hAnsi="Cabin"/>
        <w:sz w:val="24"/>
        <w:szCs w:val="24"/>
      </w:rPr>
      <w:t xml:space="preserve">East Longmeadow Memory Care Assisted Living </w:t>
    </w:r>
  </w:p>
  <w:p w14:paraId="2D461F37" w14:textId="56BC9B55" w:rsidR="00596EB8" w:rsidRPr="00494BAC" w:rsidRDefault="00494BAC" w:rsidP="00494BAC">
    <w:pPr>
      <w:pStyle w:val="Header"/>
    </w:pPr>
    <w:r>
      <w:rPr>
        <w:rFonts w:ascii="Cabin" w:hAnsi="Cabin"/>
        <w:sz w:val="24"/>
        <w:szCs w:val="24"/>
      </w:rPr>
      <w:t>July 14,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D2370A"/>
    <w:multiLevelType w:val="hybridMultilevel"/>
    <w:tmpl w:val="2DD22D18"/>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7"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5"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6" w15:restartNumberingAfterBreak="0">
    <w:nsid w:val="4E240694"/>
    <w:multiLevelType w:val="hybridMultilevel"/>
    <w:tmpl w:val="F6388B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9"/>
  </w:num>
  <w:num w:numId="2" w16cid:durableId="1961954078">
    <w:abstractNumId w:val="8"/>
  </w:num>
  <w:num w:numId="3" w16cid:durableId="1618876012">
    <w:abstractNumId w:val="14"/>
  </w:num>
  <w:num w:numId="4" w16cid:durableId="1710714993">
    <w:abstractNumId w:val="27"/>
  </w:num>
  <w:num w:numId="5" w16cid:durableId="191767832">
    <w:abstractNumId w:val="20"/>
  </w:num>
  <w:num w:numId="6" w16cid:durableId="488833524">
    <w:abstractNumId w:val="13"/>
  </w:num>
  <w:num w:numId="7" w16cid:durableId="592014273">
    <w:abstractNumId w:val="7"/>
  </w:num>
  <w:num w:numId="8" w16cid:durableId="1588148329">
    <w:abstractNumId w:val="31"/>
  </w:num>
  <w:num w:numId="9" w16cid:durableId="1423339019">
    <w:abstractNumId w:val="37"/>
  </w:num>
  <w:num w:numId="10" w16cid:durableId="171452723">
    <w:abstractNumId w:val="24"/>
  </w:num>
  <w:num w:numId="11" w16cid:durableId="361443360">
    <w:abstractNumId w:val="36"/>
  </w:num>
  <w:num w:numId="12" w16cid:durableId="448939423">
    <w:abstractNumId w:val="32"/>
  </w:num>
  <w:num w:numId="13" w16cid:durableId="1078675376">
    <w:abstractNumId w:val="15"/>
  </w:num>
  <w:num w:numId="14" w16cid:durableId="757360363">
    <w:abstractNumId w:val="34"/>
  </w:num>
  <w:num w:numId="15" w16cid:durableId="1994214214">
    <w:abstractNumId w:val="1"/>
  </w:num>
  <w:num w:numId="16" w16cid:durableId="541479426">
    <w:abstractNumId w:val="33"/>
  </w:num>
  <w:num w:numId="17" w16cid:durableId="404257695">
    <w:abstractNumId w:val="9"/>
  </w:num>
  <w:num w:numId="18" w16cid:durableId="1610311794">
    <w:abstractNumId w:val="16"/>
  </w:num>
  <w:num w:numId="19" w16cid:durableId="940379037">
    <w:abstractNumId w:val="28"/>
  </w:num>
  <w:num w:numId="20" w16cid:durableId="1633710658">
    <w:abstractNumId w:val="10"/>
  </w:num>
  <w:num w:numId="21" w16cid:durableId="936448028">
    <w:abstractNumId w:val="25"/>
  </w:num>
  <w:num w:numId="22" w16cid:durableId="130056070">
    <w:abstractNumId w:val="22"/>
  </w:num>
  <w:num w:numId="23" w16cid:durableId="1712195111">
    <w:abstractNumId w:val="21"/>
  </w:num>
  <w:num w:numId="24" w16cid:durableId="641348583">
    <w:abstractNumId w:val="30"/>
  </w:num>
  <w:num w:numId="25" w16cid:durableId="1177649098">
    <w:abstractNumId w:val="6"/>
  </w:num>
  <w:num w:numId="26" w16cid:durableId="1915386360">
    <w:abstractNumId w:val="0"/>
  </w:num>
  <w:num w:numId="27" w16cid:durableId="953823498">
    <w:abstractNumId w:val="11"/>
  </w:num>
  <w:num w:numId="28" w16cid:durableId="968051820">
    <w:abstractNumId w:val="12"/>
  </w:num>
  <w:num w:numId="29" w16cid:durableId="173224246">
    <w:abstractNumId w:val="19"/>
  </w:num>
  <w:num w:numId="30" w16cid:durableId="588268349">
    <w:abstractNumId w:val="35"/>
  </w:num>
  <w:num w:numId="31" w16cid:durableId="563878312">
    <w:abstractNumId w:val="23"/>
  </w:num>
  <w:num w:numId="32" w16cid:durableId="1441413778">
    <w:abstractNumId w:val="18"/>
  </w:num>
  <w:num w:numId="33" w16cid:durableId="1350453195">
    <w:abstractNumId w:val="5"/>
  </w:num>
  <w:num w:numId="34" w16cid:durableId="1257523778">
    <w:abstractNumId w:val="3"/>
  </w:num>
  <w:num w:numId="35" w16cid:durableId="1908110044">
    <w:abstractNumId w:val="17"/>
  </w:num>
  <w:num w:numId="36" w16cid:durableId="1228029095">
    <w:abstractNumId w:val="2"/>
  </w:num>
  <w:num w:numId="37" w16cid:durableId="717363149">
    <w:abstractNumId w:val="4"/>
  </w:num>
  <w:num w:numId="38" w16cid:durableId="771166293">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32DB"/>
    <w:rsid w:val="00025267"/>
    <w:rsid w:val="000259AE"/>
    <w:rsid w:val="00027D5E"/>
    <w:rsid w:val="0003047C"/>
    <w:rsid w:val="0003594E"/>
    <w:rsid w:val="00040100"/>
    <w:rsid w:val="0004153F"/>
    <w:rsid w:val="0005068D"/>
    <w:rsid w:val="00051D64"/>
    <w:rsid w:val="000540C1"/>
    <w:rsid w:val="000552EF"/>
    <w:rsid w:val="000617A4"/>
    <w:rsid w:val="00070FCF"/>
    <w:rsid w:val="00077728"/>
    <w:rsid w:val="0008618D"/>
    <w:rsid w:val="00092002"/>
    <w:rsid w:val="00092675"/>
    <w:rsid w:val="000A061E"/>
    <w:rsid w:val="000A0F82"/>
    <w:rsid w:val="000A115B"/>
    <w:rsid w:val="000A2018"/>
    <w:rsid w:val="000A4F23"/>
    <w:rsid w:val="000A5263"/>
    <w:rsid w:val="000B0376"/>
    <w:rsid w:val="000B1022"/>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24A0"/>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1C76"/>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B4BCE"/>
    <w:rsid w:val="002C3CCF"/>
    <w:rsid w:val="002C4D52"/>
    <w:rsid w:val="002C70F1"/>
    <w:rsid w:val="002D7202"/>
    <w:rsid w:val="002E4705"/>
    <w:rsid w:val="002F2A40"/>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6EE7"/>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654E"/>
    <w:rsid w:val="00437EDB"/>
    <w:rsid w:val="00440EB9"/>
    <w:rsid w:val="00441237"/>
    <w:rsid w:val="00445468"/>
    <w:rsid w:val="0045388F"/>
    <w:rsid w:val="004562A3"/>
    <w:rsid w:val="0045781A"/>
    <w:rsid w:val="00457D15"/>
    <w:rsid w:val="00461E1D"/>
    <w:rsid w:val="00464FC3"/>
    <w:rsid w:val="0047015E"/>
    <w:rsid w:val="00482FFF"/>
    <w:rsid w:val="00490980"/>
    <w:rsid w:val="0049128A"/>
    <w:rsid w:val="00493BD1"/>
    <w:rsid w:val="00494BAC"/>
    <w:rsid w:val="00495C28"/>
    <w:rsid w:val="00496078"/>
    <w:rsid w:val="004A1AFD"/>
    <w:rsid w:val="004A29DC"/>
    <w:rsid w:val="004A49F3"/>
    <w:rsid w:val="004A5D25"/>
    <w:rsid w:val="004B0DCA"/>
    <w:rsid w:val="004B2B19"/>
    <w:rsid w:val="004B6AAF"/>
    <w:rsid w:val="004C40B8"/>
    <w:rsid w:val="004D2384"/>
    <w:rsid w:val="004D7275"/>
    <w:rsid w:val="004E07F3"/>
    <w:rsid w:val="004E35F1"/>
    <w:rsid w:val="005008C2"/>
    <w:rsid w:val="00503CDA"/>
    <w:rsid w:val="00505907"/>
    <w:rsid w:val="0050603F"/>
    <w:rsid w:val="00510505"/>
    <w:rsid w:val="00516574"/>
    <w:rsid w:val="005170C0"/>
    <w:rsid w:val="00517AFA"/>
    <w:rsid w:val="00525001"/>
    <w:rsid w:val="005253E7"/>
    <w:rsid w:val="005330DF"/>
    <w:rsid w:val="005367FF"/>
    <w:rsid w:val="0054227E"/>
    <w:rsid w:val="00544BC7"/>
    <w:rsid w:val="00545EF2"/>
    <w:rsid w:val="005572AB"/>
    <w:rsid w:val="00561D50"/>
    <w:rsid w:val="00564EF0"/>
    <w:rsid w:val="00565008"/>
    <w:rsid w:val="0056533C"/>
    <w:rsid w:val="0057772F"/>
    <w:rsid w:val="00582AD3"/>
    <w:rsid w:val="005846C3"/>
    <w:rsid w:val="005866C2"/>
    <w:rsid w:val="00587427"/>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278B"/>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03F7F"/>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19DB"/>
    <w:rsid w:val="00792F73"/>
    <w:rsid w:val="00792FC8"/>
    <w:rsid w:val="0079748D"/>
    <w:rsid w:val="007976B1"/>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3799"/>
    <w:rsid w:val="008C525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87068"/>
    <w:rsid w:val="00994C28"/>
    <w:rsid w:val="00994FF1"/>
    <w:rsid w:val="009963E4"/>
    <w:rsid w:val="0099721B"/>
    <w:rsid w:val="009A24BE"/>
    <w:rsid w:val="009A3C8F"/>
    <w:rsid w:val="009A3FBF"/>
    <w:rsid w:val="009A7AB1"/>
    <w:rsid w:val="009A7BFA"/>
    <w:rsid w:val="009A7EF8"/>
    <w:rsid w:val="009C182D"/>
    <w:rsid w:val="009C2B56"/>
    <w:rsid w:val="009C2C73"/>
    <w:rsid w:val="009C4972"/>
    <w:rsid w:val="009C4B0B"/>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54BB3"/>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B6394"/>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0D16"/>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2E44"/>
    <w:rsid w:val="00C330C6"/>
    <w:rsid w:val="00C436AD"/>
    <w:rsid w:val="00C44268"/>
    <w:rsid w:val="00C459D9"/>
    <w:rsid w:val="00C46DD3"/>
    <w:rsid w:val="00C471E9"/>
    <w:rsid w:val="00C50C8C"/>
    <w:rsid w:val="00C54E7F"/>
    <w:rsid w:val="00C56726"/>
    <w:rsid w:val="00C56F76"/>
    <w:rsid w:val="00C76DD7"/>
    <w:rsid w:val="00C81E1F"/>
    <w:rsid w:val="00C91423"/>
    <w:rsid w:val="00C91491"/>
    <w:rsid w:val="00C92957"/>
    <w:rsid w:val="00C93011"/>
    <w:rsid w:val="00C942EB"/>
    <w:rsid w:val="00C94718"/>
    <w:rsid w:val="00CA5E18"/>
    <w:rsid w:val="00CB2106"/>
    <w:rsid w:val="00CB2C18"/>
    <w:rsid w:val="00CC2603"/>
    <w:rsid w:val="00CC3826"/>
    <w:rsid w:val="00CC4051"/>
    <w:rsid w:val="00CC5BFE"/>
    <w:rsid w:val="00CD06A5"/>
    <w:rsid w:val="00CD174C"/>
    <w:rsid w:val="00CD3297"/>
    <w:rsid w:val="00CE1E8B"/>
    <w:rsid w:val="00CF09C8"/>
    <w:rsid w:val="00CF318A"/>
    <w:rsid w:val="00CF529E"/>
    <w:rsid w:val="00CF5449"/>
    <w:rsid w:val="00CF66C9"/>
    <w:rsid w:val="00D000FB"/>
    <w:rsid w:val="00D00B33"/>
    <w:rsid w:val="00D03F12"/>
    <w:rsid w:val="00D07175"/>
    <w:rsid w:val="00D117F5"/>
    <w:rsid w:val="00D1193F"/>
    <w:rsid w:val="00D15DB0"/>
    <w:rsid w:val="00D16C16"/>
    <w:rsid w:val="00D16CD9"/>
    <w:rsid w:val="00D239BD"/>
    <w:rsid w:val="00D239EE"/>
    <w:rsid w:val="00D2459B"/>
    <w:rsid w:val="00D24761"/>
    <w:rsid w:val="00D3045B"/>
    <w:rsid w:val="00D33E53"/>
    <w:rsid w:val="00D410B6"/>
    <w:rsid w:val="00D43BA6"/>
    <w:rsid w:val="00D7102C"/>
    <w:rsid w:val="00D724BF"/>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31F"/>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D0A91"/>
    <w:rsid w:val="00EE15BC"/>
    <w:rsid w:val="00EE5F68"/>
    <w:rsid w:val="00F12567"/>
    <w:rsid w:val="00F13328"/>
    <w:rsid w:val="00F16922"/>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08D4"/>
    <w:rsid w:val="00F723A0"/>
    <w:rsid w:val="00F75CAC"/>
    <w:rsid w:val="00F77FE3"/>
    <w:rsid w:val="00F8590C"/>
    <w:rsid w:val="00F86F26"/>
    <w:rsid w:val="00F96034"/>
    <w:rsid w:val="00FA0F07"/>
    <w:rsid w:val="00FA1A5E"/>
    <w:rsid w:val="00FA2BFE"/>
    <w:rsid w:val="00FA381E"/>
    <w:rsid w:val="00FA390E"/>
    <w:rsid w:val="00FA5100"/>
    <w:rsid w:val="00FB1705"/>
    <w:rsid w:val="00FC0FE2"/>
    <w:rsid w:val="00FC1F58"/>
    <w:rsid w:val="00FC25AE"/>
    <w:rsid w:val="00FC7D8C"/>
    <w:rsid w:val="00FD0D1A"/>
    <w:rsid w:val="00FD3D6D"/>
    <w:rsid w:val="00FD4ACF"/>
    <w:rsid w:val="00FE0686"/>
    <w:rsid w:val="00FE0BA0"/>
    <w:rsid w:val="00FE1388"/>
    <w:rsid w:val="00FE4723"/>
    <w:rsid w:val="00FE6F17"/>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uiPriority w:val="99"/>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B3571"/>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3654E"/>
    <w:rsid w:val="00454BFA"/>
    <w:rsid w:val="00473E11"/>
    <w:rsid w:val="004822C0"/>
    <w:rsid w:val="00487E57"/>
    <w:rsid w:val="004C109D"/>
    <w:rsid w:val="004E07F3"/>
    <w:rsid w:val="00516525"/>
    <w:rsid w:val="00516574"/>
    <w:rsid w:val="0052264A"/>
    <w:rsid w:val="0052370E"/>
    <w:rsid w:val="00545EF2"/>
    <w:rsid w:val="005572AB"/>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A7BD4"/>
    <w:rsid w:val="006E3A1A"/>
    <w:rsid w:val="006F4A5B"/>
    <w:rsid w:val="0073714C"/>
    <w:rsid w:val="00743199"/>
    <w:rsid w:val="00751107"/>
    <w:rsid w:val="00764B95"/>
    <w:rsid w:val="00787D77"/>
    <w:rsid w:val="007919DB"/>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751A"/>
    <w:rsid w:val="00943E58"/>
    <w:rsid w:val="00970431"/>
    <w:rsid w:val="0097590F"/>
    <w:rsid w:val="0097660D"/>
    <w:rsid w:val="009963E4"/>
    <w:rsid w:val="009C2B56"/>
    <w:rsid w:val="009C60A3"/>
    <w:rsid w:val="009E043E"/>
    <w:rsid w:val="009E2D68"/>
    <w:rsid w:val="00A15F67"/>
    <w:rsid w:val="00A27652"/>
    <w:rsid w:val="00A60378"/>
    <w:rsid w:val="00A6427A"/>
    <w:rsid w:val="00A70B72"/>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3826"/>
    <w:rsid w:val="00CC4051"/>
    <w:rsid w:val="00CC5783"/>
    <w:rsid w:val="00CC5BFE"/>
    <w:rsid w:val="00CD174C"/>
    <w:rsid w:val="00CF37CF"/>
    <w:rsid w:val="00D06D7D"/>
    <w:rsid w:val="00D1193F"/>
    <w:rsid w:val="00D620C2"/>
    <w:rsid w:val="00D645D1"/>
    <w:rsid w:val="00D9534F"/>
    <w:rsid w:val="00D97A98"/>
    <w:rsid w:val="00DB3CC9"/>
    <w:rsid w:val="00DB6BC7"/>
    <w:rsid w:val="00DC431F"/>
    <w:rsid w:val="00DD0292"/>
    <w:rsid w:val="00DD0D47"/>
    <w:rsid w:val="00DD6D9A"/>
    <w:rsid w:val="00DE3BBF"/>
    <w:rsid w:val="00DE5A0C"/>
    <w:rsid w:val="00DE7827"/>
    <w:rsid w:val="00DF1C3B"/>
    <w:rsid w:val="00E05E57"/>
    <w:rsid w:val="00E30CFE"/>
    <w:rsid w:val="00E37D05"/>
    <w:rsid w:val="00E46AF2"/>
    <w:rsid w:val="00E541CC"/>
    <w:rsid w:val="00E60734"/>
    <w:rsid w:val="00E6255B"/>
    <w:rsid w:val="00E646CD"/>
    <w:rsid w:val="00E64FED"/>
    <w:rsid w:val="00E661C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1</TotalTime>
  <Pages>7</Pages>
  <Words>1339</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8960</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2026-07-14T17:34:00Z</dcterms:created>
  <dcterms:modified xsi:type="dcterms:W3CDTF">2026-09-24T15:27:00Z</dcterms:modified>
</cp:coreProperties>
</file>