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0DAA157F">
                  <wp:extent cx="2543175" cy="836042"/>
                  <wp:effectExtent l="0" t="0" r="0" b="2540"/>
                  <wp:docPr id="1130925120" name="Picture 1" descr="Logo of the Executive Office of Aging and Independence&#10;&#10;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d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50CC681F">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7-31T00:00:00Z">
          <w:dateFormat w:val="MMMM d, yyyy"/>
          <w:lid w:val="en-US"/>
          <w:storeMappedDataAs w:val="dateTime"/>
          <w:calendar w:val="gregorian"/>
        </w:date>
      </w:sdtPr>
      <w:sdtEndPr/>
      <w:sdtContent>
        <w:p w14:paraId="50330E06" w14:textId="49DC3C33" w:rsidR="0081696D" w:rsidRPr="0081696D" w:rsidRDefault="00F476E3" w:rsidP="0081696D">
          <w:pPr>
            <w:rPr>
              <w:rFonts w:ascii="Cabin" w:hAnsi="Cabin"/>
              <w:sz w:val="24"/>
              <w:szCs w:val="24"/>
            </w:rPr>
          </w:pPr>
          <w:r>
            <w:rPr>
              <w:rFonts w:ascii="Cabin" w:hAnsi="Cabin"/>
              <w:sz w:val="24"/>
              <w:szCs w:val="24"/>
            </w:rPr>
            <w:t>July 31, 2026</w:t>
          </w:r>
        </w:p>
      </w:sdtContent>
    </w:sdt>
    <w:p w14:paraId="0C1B2C3A" w14:textId="77777777" w:rsidR="00E54493" w:rsidRPr="00E54493" w:rsidRDefault="00E54493" w:rsidP="00E54493">
      <w:pPr>
        <w:rPr>
          <w:rFonts w:ascii="Cabin" w:eastAsia="Calibri" w:hAnsi="Cabin"/>
          <w:sz w:val="24"/>
          <w:szCs w:val="24"/>
        </w:rPr>
      </w:pPr>
    </w:p>
    <w:p w14:paraId="4FE94E84" w14:textId="6D3C3B6E" w:rsidR="00F476E3" w:rsidRPr="00F476E3" w:rsidRDefault="00F476E3" w:rsidP="00F476E3">
      <w:pPr>
        <w:rPr>
          <w:rFonts w:ascii="Cabin" w:eastAsia="Calibri" w:hAnsi="Cabin"/>
          <w:sz w:val="24"/>
          <w:szCs w:val="24"/>
        </w:rPr>
      </w:pPr>
      <w:r w:rsidRPr="00F476E3">
        <w:rPr>
          <w:rFonts w:ascii="Cabin" w:eastAsia="Calibri" w:hAnsi="Cabin"/>
          <w:sz w:val="24"/>
          <w:szCs w:val="24"/>
        </w:rPr>
        <w:t xml:space="preserve">Ms. </w:t>
      </w:r>
      <w:r w:rsidR="00D10139">
        <w:rPr>
          <w:rFonts w:ascii="Cabin" w:eastAsia="Calibri" w:hAnsi="Cabin"/>
          <w:sz w:val="24"/>
          <w:szCs w:val="24"/>
        </w:rPr>
        <w:t>Patricia LaCross</w:t>
      </w:r>
      <w:r w:rsidRPr="00F476E3">
        <w:rPr>
          <w:rFonts w:ascii="Cabin" w:eastAsia="Calibri" w:hAnsi="Cabin"/>
          <w:sz w:val="24"/>
          <w:szCs w:val="24"/>
        </w:rPr>
        <w:t>, Executive Director</w:t>
      </w:r>
    </w:p>
    <w:p w14:paraId="4475EFC6" w14:textId="71572C99" w:rsidR="00F476E3" w:rsidRPr="00F476E3" w:rsidRDefault="00F476E3" w:rsidP="00F476E3">
      <w:pPr>
        <w:rPr>
          <w:rFonts w:ascii="Cabin" w:eastAsia="Calibri" w:hAnsi="Cabin"/>
          <w:sz w:val="24"/>
          <w:szCs w:val="24"/>
        </w:rPr>
      </w:pPr>
      <w:r w:rsidRPr="00F476E3">
        <w:rPr>
          <w:rFonts w:ascii="Cabin" w:eastAsia="Calibri" w:hAnsi="Cabin"/>
          <w:sz w:val="24"/>
          <w:szCs w:val="24"/>
        </w:rPr>
        <w:t>Southgate at Shrewsbury-Hampton Suites</w:t>
      </w:r>
    </w:p>
    <w:p w14:paraId="7B7C6641" w14:textId="77777777" w:rsidR="00F476E3" w:rsidRPr="00F476E3" w:rsidRDefault="00F476E3" w:rsidP="00F476E3">
      <w:pPr>
        <w:rPr>
          <w:rFonts w:ascii="Cabin" w:eastAsia="Calibri" w:hAnsi="Cabin"/>
          <w:sz w:val="24"/>
          <w:szCs w:val="24"/>
        </w:rPr>
      </w:pPr>
      <w:r w:rsidRPr="00F476E3">
        <w:rPr>
          <w:rFonts w:ascii="Cabin" w:eastAsia="Calibri" w:hAnsi="Cabin"/>
          <w:sz w:val="24"/>
          <w:szCs w:val="24"/>
        </w:rPr>
        <w:t>30 Julio Drive</w:t>
      </w:r>
    </w:p>
    <w:p w14:paraId="00127D3C" w14:textId="6E6BB7F5" w:rsidR="005E60A9" w:rsidRDefault="00F476E3" w:rsidP="00F476E3">
      <w:pPr>
        <w:rPr>
          <w:rFonts w:ascii="Cabin" w:eastAsia="Calibri" w:hAnsi="Cabin"/>
          <w:sz w:val="24"/>
          <w:szCs w:val="24"/>
        </w:rPr>
      </w:pPr>
      <w:r w:rsidRPr="00F476E3">
        <w:rPr>
          <w:rFonts w:ascii="Cabin" w:eastAsia="Calibri" w:hAnsi="Cabin"/>
          <w:sz w:val="24"/>
          <w:szCs w:val="24"/>
        </w:rPr>
        <w:t>Shrewsbury, MA 01545</w:t>
      </w:r>
    </w:p>
    <w:p w14:paraId="1D0203C4" w14:textId="77777777" w:rsidR="00F476E3" w:rsidRPr="0081696D" w:rsidRDefault="00F476E3" w:rsidP="00F476E3">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5899EA73"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496078">
        <w:rPr>
          <w:rFonts w:ascii="Cabin" w:hAnsi="Cabin"/>
          <w:sz w:val="24"/>
          <w:szCs w:val="24"/>
        </w:rPr>
        <w:t>s</w:t>
      </w:r>
      <w:r w:rsidRPr="0081696D">
        <w:rPr>
          <w:rFonts w:ascii="Cabin" w:hAnsi="Cabin"/>
          <w:sz w:val="24"/>
          <w:szCs w:val="24"/>
        </w:rPr>
        <w:t xml:space="preserve">. </w:t>
      </w:r>
      <w:r w:rsidR="00D10139">
        <w:rPr>
          <w:rFonts w:ascii="Cabin" w:eastAsia="Calibri" w:hAnsi="Cabin"/>
          <w:sz w:val="24"/>
          <w:szCs w:val="24"/>
        </w:rPr>
        <w:t>LaCross</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43D8916E" w:rsidR="00E238E4" w:rsidRPr="003B268B" w:rsidRDefault="00F476E3" w:rsidP="00E238E4">
            <w:pPr>
              <w:rPr>
                <w:rFonts w:ascii="Cabin" w:eastAsia="Calibri" w:hAnsi="Cabin"/>
                <w:sz w:val="24"/>
                <w:szCs w:val="24"/>
              </w:rPr>
            </w:pPr>
            <w:r w:rsidRPr="00F476E3">
              <w:rPr>
                <w:rFonts w:ascii="Cabin" w:eastAsia="Calibri" w:hAnsi="Cabin"/>
                <w:sz w:val="24"/>
                <w:szCs w:val="24"/>
              </w:rPr>
              <w:t>Southgate at Shrewsbury-Hampton Suites</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13511B2D" w14:textId="77777777" w:rsidR="00F476E3" w:rsidRPr="00F476E3" w:rsidRDefault="00F476E3" w:rsidP="00F476E3">
            <w:pPr>
              <w:rPr>
                <w:rFonts w:ascii="Cabin" w:eastAsia="Calibri" w:hAnsi="Cabin"/>
                <w:sz w:val="24"/>
                <w:szCs w:val="24"/>
              </w:rPr>
            </w:pPr>
            <w:r w:rsidRPr="00F476E3">
              <w:rPr>
                <w:rFonts w:ascii="Cabin" w:eastAsia="Calibri" w:hAnsi="Cabin"/>
                <w:sz w:val="24"/>
                <w:szCs w:val="24"/>
              </w:rPr>
              <w:t>30 Julio Drive</w:t>
            </w:r>
          </w:p>
          <w:p w14:paraId="7C264AAD" w14:textId="6590AD95" w:rsidR="00B001F9" w:rsidRPr="00B001F9" w:rsidRDefault="00F476E3" w:rsidP="00F34B95">
            <w:pPr>
              <w:rPr>
                <w:rFonts w:ascii="Cabin" w:eastAsia="Calibri" w:hAnsi="Cabin"/>
                <w:sz w:val="24"/>
                <w:szCs w:val="24"/>
              </w:rPr>
            </w:pPr>
            <w:r w:rsidRPr="00F476E3">
              <w:rPr>
                <w:rFonts w:ascii="Cabin" w:eastAsia="Calibri" w:hAnsi="Cabin"/>
                <w:sz w:val="24"/>
                <w:szCs w:val="24"/>
              </w:rPr>
              <w:t>Shrewsbury, MA 01545</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63EAEC21" w:rsidR="00B001F9" w:rsidRPr="00B001F9" w:rsidRDefault="00F52FDD" w:rsidP="00B001F9">
            <w:pPr>
              <w:rPr>
                <w:rFonts w:ascii="Cabin" w:hAnsi="Cabin" w:cs="Times New Roman"/>
                <w:sz w:val="24"/>
                <w:szCs w:val="24"/>
              </w:rPr>
            </w:pPr>
            <w:r w:rsidRPr="00F52FDD">
              <w:rPr>
                <w:rFonts w:ascii="Cabin" w:hAnsi="Cabin"/>
                <w:sz w:val="24"/>
                <w:szCs w:val="24"/>
              </w:rPr>
              <w:t>8/1/1996</w:t>
            </w:r>
          </w:p>
        </w:tc>
      </w:tr>
      <w:tr w:rsidR="00B121BA" w:rsidRPr="00596EB8" w14:paraId="15D9A4E3" w14:textId="77777777" w:rsidTr="00882933">
        <w:trPr>
          <w:trHeight w:val="296"/>
        </w:trPr>
        <w:tc>
          <w:tcPr>
            <w:tcW w:w="3420" w:type="dxa"/>
            <w:shd w:val="clear" w:color="auto" w:fill="F2F2F2" w:themeFill="background1" w:themeFillShade="F2"/>
          </w:tcPr>
          <w:p w14:paraId="19E7E2FA" w14:textId="77777777" w:rsidR="00B121BA" w:rsidRPr="00596EB8" w:rsidRDefault="00B121BA" w:rsidP="00B121BA">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6BD51155" w:rsidR="00B121BA" w:rsidRPr="00B001F9" w:rsidRDefault="00B121BA" w:rsidP="00B121BA">
            <w:pPr>
              <w:rPr>
                <w:rFonts w:ascii="Cabin" w:hAnsi="Cabin" w:cs="Times New Roman"/>
                <w:sz w:val="24"/>
                <w:szCs w:val="24"/>
              </w:rPr>
            </w:pPr>
            <w:r w:rsidRPr="00B121BA">
              <w:rPr>
                <w:rFonts w:ascii="Cabin" w:eastAsia="Calibri" w:hAnsi="Cabin"/>
                <w:sz w:val="24"/>
                <w:szCs w:val="24"/>
              </w:rPr>
              <w:t xml:space="preserve">Certified </w:t>
            </w:r>
            <w:r w:rsidR="00F52FDD">
              <w:rPr>
                <w:rFonts w:ascii="Cabin" w:eastAsia="Calibri" w:hAnsi="Cabin"/>
                <w:sz w:val="24"/>
                <w:szCs w:val="24"/>
              </w:rPr>
              <w:t>through</w:t>
            </w:r>
            <w:r w:rsidRPr="00B121BA">
              <w:rPr>
                <w:rFonts w:ascii="Cabin" w:eastAsia="Calibri" w:hAnsi="Cabin"/>
                <w:sz w:val="24"/>
                <w:szCs w:val="24"/>
              </w:rPr>
              <w:t xml:space="preserve"> </w:t>
            </w:r>
            <w:r w:rsidR="00F52FDD">
              <w:rPr>
                <w:rFonts w:ascii="Cabin" w:eastAsia="Calibri" w:hAnsi="Cabin"/>
                <w:sz w:val="24"/>
                <w:szCs w:val="24"/>
              </w:rPr>
              <w:t>8</w:t>
            </w:r>
            <w:r w:rsidRPr="00B121BA">
              <w:rPr>
                <w:rFonts w:ascii="Cabin" w:eastAsia="Calibri" w:hAnsi="Cabin"/>
                <w:sz w:val="24"/>
                <w:szCs w:val="24"/>
              </w:rPr>
              <w:t>/</w:t>
            </w:r>
            <w:r w:rsidR="00F52FDD">
              <w:rPr>
                <w:rFonts w:ascii="Cabin" w:eastAsia="Calibri" w:hAnsi="Cabin"/>
                <w:sz w:val="24"/>
                <w:szCs w:val="24"/>
              </w:rPr>
              <w:t>1</w:t>
            </w:r>
            <w:r w:rsidRPr="00B121BA">
              <w:rPr>
                <w:rFonts w:ascii="Cabin" w:eastAsia="Calibri" w:hAnsi="Cabin"/>
                <w:sz w:val="24"/>
                <w:szCs w:val="24"/>
              </w:rPr>
              <w:t>/202</w:t>
            </w:r>
            <w:r>
              <w:rPr>
                <w:rFonts w:ascii="Cabin" w:eastAsia="Calibri" w:hAnsi="Cabin"/>
                <w:sz w:val="24"/>
                <w:szCs w:val="24"/>
              </w:rPr>
              <w:t>6</w:t>
            </w:r>
          </w:p>
        </w:tc>
      </w:tr>
      <w:tr w:rsidR="00B121BA" w:rsidRPr="00596EB8" w14:paraId="55CE3F4A" w14:textId="77777777" w:rsidTr="00882933">
        <w:tc>
          <w:tcPr>
            <w:tcW w:w="3420" w:type="dxa"/>
            <w:shd w:val="clear" w:color="auto" w:fill="F2F2F2" w:themeFill="background1" w:themeFillShade="F2"/>
          </w:tcPr>
          <w:p w14:paraId="599758D4" w14:textId="77777777" w:rsidR="00B121BA" w:rsidRPr="00596EB8" w:rsidRDefault="00B121BA" w:rsidP="00B121BA">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29472D5E" w:rsidR="00B121BA" w:rsidRPr="00B001F9" w:rsidRDefault="00F52FDD" w:rsidP="00B121BA">
            <w:pPr>
              <w:rPr>
                <w:rFonts w:ascii="Cabin" w:hAnsi="Cabin" w:cs="Times New Roman"/>
                <w:sz w:val="24"/>
                <w:szCs w:val="24"/>
              </w:rPr>
            </w:pPr>
            <w:r>
              <w:rPr>
                <w:rFonts w:ascii="Cabin" w:hAnsi="Cabin" w:cs="Times New Roman"/>
                <w:sz w:val="24"/>
                <w:szCs w:val="24"/>
              </w:rPr>
              <w:t>6</w:t>
            </w:r>
            <w:r w:rsidR="00B121BA">
              <w:rPr>
                <w:rFonts w:ascii="Cabin" w:hAnsi="Cabin" w:cs="Times New Roman"/>
                <w:sz w:val="24"/>
                <w:szCs w:val="24"/>
              </w:rPr>
              <w:t>/</w:t>
            </w:r>
            <w:r>
              <w:rPr>
                <w:rFonts w:ascii="Cabin" w:hAnsi="Cabin" w:cs="Times New Roman"/>
                <w:sz w:val="24"/>
                <w:szCs w:val="24"/>
              </w:rPr>
              <w:t>11</w:t>
            </w:r>
            <w:r w:rsidR="00B121BA">
              <w:rPr>
                <w:rFonts w:ascii="Cabin" w:hAnsi="Cabin" w:cs="Times New Roman"/>
                <w:sz w:val="24"/>
                <w:szCs w:val="24"/>
              </w:rPr>
              <w:t>/2024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771E96CB" w:rsidR="00B001F9" w:rsidRPr="00B001F9" w:rsidRDefault="00F34B95" w:rsidP="00B001F9">
            <w:pPr>
              <w:rPr>
                <w:rFonts w:ascii="Cabin" w:hAnsi="Cabin" w:cs="Times New Roman"/>
                <w:sz w:val="24"/>
                <w:szCs w:val="24"/>
              </w:rPr>
            </w:pPr>
            <w:r>
              <w:rPr>
                <w:rFonts w:ascii="Cabin" w:hAnsi="Cabin"/>
                <w:sz w:val="24"/>
                <w:szCs w:val="24"/>
              </w:rPr>
              <w:t>7</w:t>
            </w:r>
            <w:r w:rsidR="00F52FDD">
              <w:rPr>
                <w:rFonts w:ascii="Cabin" w:hAnsi="Cabin"/>
                <w:sz w:val="24"/>
                <w:szCs w:val="24"/>
              </w:rPr>
              <w:t>0</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6EE34052" w:rsidR="00B001F9" w:rsidRPr="00B001F9" w:rsidRDefault="00F52FDD" w:rsidP="00B001F9">
            <w:pPr>
              <w:rPr>
                <w:rFonts w:ascii="Cabin" w:hAnsi="Cabin" w:cs="Times New Roman"/>
                <w:sz w:val="24"/>
                <w:szCs w:val="24"/>
              </w:rPr>
            </w:pPr>
            <w:r>
              <w:rPr>
                <w:rFonts w:ascii="Cabin" w:hAnsi="Cabin"/>
                <w:sz w:val="24"/>
                <w:szCs w:val="24"/>
              </w:rPr>
              <w:t>0</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461D1E1D" w:rsidR="00B001F9" w:rsidRPr="00B001F9" w:rsidRDefault="00F52FDD" w:rsidP="00B001F9">
            <w:pPr>
              <w:tabs>
                <w:tab w:val="left" w:pos="4332"/>
              </w:tabs>
              <w:rPr>
                <w:rFonts w:ascii="Cabin" w:hAnsi="Cabin" w:cs="Times New Roman"/>
                <w:sz w:val="24"/>
                <w:szCs w:val="24"/>
              </w:rPr>
            </w:pPr>
            <w:r>
              <w:rPr>
                <w:rFonts w:ascii="Cabin" w:hAnsi="Cabin"/>
                <w:sz w:val="24"/>
                <w:szCs w:val="24"/>
              </w:rPr>
              <w:t>0</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1A6161F1" w:rsidR="00E238E4" w:rsidRPr="006A5633" w:rsidRDefault="00F52FDD" w:rsidP="00E238E4">
            <w:pPr>
              <w:rPr>
                <w:rFonts w:ascii="Cabin" w:hAnsi="Cabin" w:cs="Times New Roman"/>
                <w:sz w:val="24"/>
                <w:szCs w:val="24"/>
                <w:highlight w:val="yellow"/>
              </w:rPr>
            </w:pPr>
            <w:r w:rsidRPr="00F52FDD">
              <w:rPr>
                <w:rFonts w:ascii="Cabin" w:hAnsi="Cabin" w:cs="Times New Roman"/>
                <w:sz w:val="24"/>
                <w:szCs w:val="24"/>
              </w:rPr>
              <w:t>Southgate Operations, LLC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0A788B65" w:rsidR="00961946" w:rsidRPr="00B00498" w:rsidRDefault="00961946" w:rsidP="00B00498">
      <w:pPr>
        <w:rPr>
          <w:rFonts w:ascii="Cabin" w:eastAsia="Calibri" w:hAnsi="Cabin"/>
          <w:sz w:val="24"/>
          <w:szCs w:val="24"/>
        </w:rPr>
      </w:pPr>
      <w:r w:rsidRPr="00961946">
        <w:rPr>
          <w:rFonts w:ascii="Cabin" w:hAnsi="Cabin" w:cs="Times New Roman"/>
          <w:sz w:val="24"/>
          <w:szCs w:val="24"/>
        </w:rPr>
        <w:t xml:space="preserve">AGE conducted an on-site Compliance Review on </w:t>
      </w:r>
      <w:r w:rsidR="006A5633">
        <w:rPr>
          <w:rFonts w:ascii="Cabin" w:hAnsi="Cabin" w:cs="Times New Roman"/>
          <w:sz w:val="24"/>
          <w:szCs w:val="24"/>
        </w:rPr>
        <w:t xml:space="preserve">July </w:t>
      </w:r>
      <w:r w:rsidR="00F52FDD">
        <w:rPr>
          <w:rFonts w:ascii="Cabin" w:hAnsi="Cabin" w:cs="Times New Roman"/>
          <w:sz w:val="24"/>
          <w:szCs w:val="24"/>
        </w:rPr>
        <w:t>30</w:t>
      </w:r>
      <w:r w:rsidRPr="00961946">
        <w:rPr>
          <w:rFonts w:ascii="Cabin" w:hAnsi="Cabin" w:cs="Times New Roman"/>
          <w:sz w:val="24"/>
          <w:szCs w:val="24"/>
        </w:rPr>
        <w:t xml:space="preserve">, 2026. Unless otherwise stated in this Report, the documentation reviewed was for the period </w:t>
      </w:r>
      <w:r w:rsidR="00F52FDD">
        <w:rPr>
          <w:rFonts w:ascii="Cabin" w:hAnsi="Cabin" w:cs="Times New Roman"/>
          <w:sz w:val="24"/>
          <w:szCs w:val="24"/>
        </w:rPr>
        <w:t>6</w:t>
      </w:r>
      <w:r w:rsidRPr="00961946">
        <w:rPr>
          <w:rFonts w:ascii="Cabin" w:hAnsi="Cabin" w:cs="Times New Roman"/>
          <w:sz w:val="24"/>
          <w:szCs w:val="24"/>
        </w:rPr>
        <w:t>/</w:t>
      </w:r>
      <w:r w:rsidR="00F52FDD">
        <w:rPr>
          <w:rFonts w:ascii="Cabin" w:hAnsi="Cabin" w:cs="Times New Roman"/>
          <w:sz w:val="24"/>
          <w:szCs w:val="24"/>
        </w:rPr>
        <w:t>11</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sidR="006A5633">
        <w:rPr>
          <w:rFonts w:ascii="Cabin" w:hAnsi="Cabin" w:cs="Times New Roman"/>
          <w:sz w:val="24"/>
          <w:szCs w:val="24"/>
        </w:rPr>
        <w:t>7</w:t>
      </w:r>
      <w:r w:rsidRPr="00961946">
        <w:rPr>
          <w:rFonts w:ascii="Cabin" w:hAnsi="Cabin" w:cs="Times New Roman"/>
          <w:sz w:val="24"/>
          <w:szCs w:val="24"/>
        </w:rPr>
        <w:t>/</w:t>
      </w:r>
      <w:r w:rsidR="00F52FDD">
        <w:rPr>
          <w:rFonts w:ascii="Cabin" w:hAnsi="Cabin" w:cs="Times New Roman"/>
          <w:sz w:val="24"/>
          <w:szCs w:val="24"/>
        </w:rPr>
        <w:t>30</w:t>
      </w:r>
      <w:r w:rsidRPr="00961946">
        <w:rPr>
          <w:rFonts w:ascii="Cabin" w:hAnsi="Cabin" w:cs="Times New Roman"/>
          <w:sz w:val="24"/>
          <w:szCs w:val="24"/>
        </w:rPr>
        <w:t>/2026,</w:t>
      </w:r>
      <w:r>
        <w:rPr>
          <w:rFonts w:ascii="Cabin" w:hAnsi="Cabin" w:cs="Times New Roman"/>
          <w:sz w:val="24"/>
          <w:szCs w:val="24"/>
        </w:rPr>
        <w:t xml:space="preserve"> </w:t>
      </w:r>
      <w:r w:rsidR="00F52FDD" w:rsidRPr="00F476E3">
        <w:rPr>
          <w:rFonts w:ascii="Cabin" w:eastAsia="Calibri" w:hAnsi="Cabin"/>
          <w:sz w:val="24"/>
          <w:szCs w:val="24"/>
        </w:rPr>
        <w:t>Southgate at Shrewsbury-Hampton Suites</w:t>
      </w:r>
      <w:r w:rsidR="007301D0">
        <w:rPr>
          <w:rFonts w:ascii="Cabin" w:eastAsia="Calibri" w:hAnsi="Cabi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273C32">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442AD2" w:rsidRPr="00596EB8" w14:paraId="02B6107F" w14:textId="77777777" w:rsidTr="00273C32">
        <w:trPr>
          <w:trHeight w:val="1124"/>
        </w:trPr>
        <w:tc>
          <w:tcPr>
            <w:tcW w:w="1719" w:type="dxa"/>
          </w:tcPr>
          <w:p w14:paraId="7ABF72B9" w14:textId="1566F106" w:rsidR="00442AD2" w:rsidRPr="0093668C" w:rsidRDefault="00442AD2" w:rsidP="00442AD2">
            <w:pPr>
              <w:jc w:val="center"/>
              <w:rPr>
                <w:rFonts w:ascii="Cabin" w:hAnsi="Cabin" w:cs="Times New Roman"/>
                <w:b/>
                <w:bCs/>
                <w:sz w:val="24"/>
                <w:szCs w:val="24"/>
              </w:rPr>
            </w:pPr>
            <w:r>
              <w:rPr>
                <w:rFonts w:ascii="Cabin" w:hAnsi="Cabin" w:cs="Times New Roman"/>
                <w:b/>
                <w:bCs/>
                <w:sz w:val="24"/>
                <w:szCs w:val="24"/>
              </w:rPr>
              <w:t>A</w:t>
            </w:r>
          </w:p>
        </w:tc>
        <w:tc>
          <w:tcPr>
            <w:tcW w:w="3771" w:type="dxa"/>
          </w:tcPr>
          <w:p w14:paraId="05F9147D" w14:textId="77777777" w:rsidR="00442AD2" w:rsidRPr="0034541D" w:rsidRDefault="00442AD2" w:rsidP="00442AD2">
            <w:pPr>
              <w:rPr>
                <w:rFonts w:ascii="Cabin" w:hAnsi="Cabin" w:cs="Times New Roman"/>
                <w:sz w:val="24"/>
                <w:szCs w:val="24"/>
              </w:rPr>
            </w:pPr>
            <w:r>
              <w:rPr>
                <w:rFonts w:ascii="Cabin" w:hAnsi="Cabin" w:cs="Times New Roman"/>
                <w:sz w:val="24"/>
                <w:szCs w:val="24"/>
              </w:rPr>
              <w:t>Certification</w:t>
            </w:r>
            <w:r w:rsidRPr="0034541D">
              <w:rPr>
                <w:rFonts w:ascii="Cabin" w:hAnsi="Cabin" w:cs="Times New Roman"/>
                <w:sz w:val="24"/>
                <w:szCs w:val="24"/>
              </w:rPr>
              <w:t>:</w:t>
            </w:r>
          </w:p>
          <w:p w14:paraId="3F93AE64" w14:textId="77777777" w:rsidR="00442AD2" w:rsidRPr="0034541D" w:rsidRDefault="00442AD2" w:rsidP="00442AD2">
            <w:pPr>
              <w:rPr>
                <w:rFonts w:ascii="Cabin" w:hAnsi="Cabin" w:cs="Times New Roman"/>
                <w:b/>
                <w:bCs/>
                <w:sz w:val="24"/>
                <w:szCs w:val="24"/>
              </w:rPr>
            </w:pPr>
          </w:p>
          <w:p w14:paraId="1DA12330" w14:textId="1F9607E6" w:rsidR="00442AD2" w:rsidRPr="000124B0" w:rsidRDefault="00442AD2" w:rsidP="00442AD2">
            <w:pPr>
              <w:rPr>
                <w:rFonts w:ascii="Cabin" w:hAnsi="Cabin"/>
                <w:sz w:val="24"/>
                <w:szCs w:val="24"/>
              </w:rPr>
            </w:pPr>
            <w:r w:rsidRPr="004677A4">
              <w:rPr>
                <w:rFonts w:ascii="Cabin" w:hAnsi="Cabin" w:cs="Times New Roman"/>
                <w:b/>
                <w:bCs/>
                <w:sz w:val="24"/>
                <w:szCs w:val="24"/>
              </w:rPr>
              <w:t>Renewal Certification Procedures</w:t>
            </w:r>
          </w:p>
        </w:tc>
        <w:tc>
          <w:tcPr>
            <w:tcW w:w="3330" w:type="dxa"/>
          </w:tcPr>
          <w:p w14:paraId="49CFA534" w14:textId="59B9C6AA" w:rsidR="00442AD2" w:rsidRPr="678C2618" w:rsidRDefault="00442AD2" w:rsidP="00442AD2">
            <w:pPr>
              <w:rPr>
                <w:rFonts w:ascii="Cabin" w:hAnsi="Cabin"/>
                <w:sz w:val="24"/>
                <w:szCs w:val="24"/>
              </w:rPr>
            </w:pPr>
            <w:r w:rsidRPr="0034541D">
              <w:rPr>
                <w:rFonts w:ascii="Cabin" w:hAnsi="Cabin"/>
                <w:sz w:val="24"/>
                <w:szCs w:val="24"/>
              </w:rPr>
              <w:t>651 CMR 12.0</w:t>
            </w:r>
            <w:r>
              <w:rPr>
                <w:rFonts w:ascii="Cabin" w:hAnsi="Cabin"/>
                <w:sz w:val="24"/>
                <w:szCs w:val="24"/>
              </w:rPr>
              <w:t>3</w:t>
            </w:r>
            <w:r w:rsidRPr="0034541D">
              <w:rPr>
                <w:rFonts w:ascii="Cabin" w:hAnsi="Cabin"/>
                <w:sz w:val="24"/>
                <w:szCs w:val="24"/>
              </w:rPr>
              <w:t>(</w:t>
            </w:r>
            <w:r>
              <w:rPr>
                <w:rFonts w:ascii="Cabin" w:hAnsi="Cabin"/>
                <w:sz w:val="24"/>
                <w:szCs w:val="24"/>
              </w:rPr>
              <w:t>7</w:t>
            </w:r>
            <w:r w:rsidRPr="0034541D">
              <w:rPr>
                <w:rFonts w:ascii="Cabin" w:hAnsi="Cabin"/>
                <w:sz w:val="24"/>
                <w:szCs w:val="24"/>
              </w:rPr>
              <w:t>)</w:t>
            </w:r>
          </w:p>
        </w:tc>
        <w:tc>
          <w:tcPr>
            <w:tcW w:w="3150" w:type="dxa"/>
          </w:tcPr>
          <w:p w14:paraId="3E01A1A5" w14:textId="470745DE" w:rsidR="00442AD2" w:rsidRDefault="00442AD2" w:rsidP="00442AD2">
            <w:pPr>
              <w:rPr>
                <w:rFonts w:ascii="Cabin" w:hAnsi="Cabin"/>
                <w:sz w:val="24"/>
                <w:szCs w:val="24"/>
              </w:rPr>
            </w:pPr>
            <w:r>
              <w:rPr>
                <w:rFonts w:ascii="Cabin" w:hAnsi="Cabin" w:cs="Times New Roman"/>
                <w:sz w:val="24"/>
                <w:szCs w:val="24"/>
              </w:rPr>
              <w:t xml:space="preserve">Missing </w:t>
            </w:r>
            <w:r w:rsidRPr="004677A4">
              <w:rPr>
                <w:rFonts w:ascii="Cabin" w:hAnsi="Cabin" w:cs="Times New Roman"/>
                <w:sz w:val="24"/>
                <w:szCs w:val="24"/>
              </w:rPr>
              <w:t>Application for renewal of Certification.</w:t>
            </w:r>
          </w:p>
        </w:tc>
        <w:tc>
          <w:tcPr>
            <w:tcW w:w="1740" w:type="dxa"/>
          </w:tcPr>
          <w:p w14:paraId="5FA3040A" w14:textId="555AF07B" w:rsidR="00442AD2" w:rsidRPr="000124B0" w:rsidRDefault="00442AD2" w:rsidP="00442AD2">
            <w:pPr>
              <w:spacing w:line="276" w:lineRule="auto"/>
              <w:jc w:val="center"/>
              <w:rPr>
                <w:rFonts w:ascii="Cabin" w:hAnsi="Cabin"/>
                <w:sz w:val="24"/>
                <w:szCs w:val="24"/>
              </w:rPr>
            </w:pPr>
            <w:r w:rsidRPr="0034541D">
              <w:rPr>
                <w:rFonts w:ascii="Cabin" w:hAnsi="Cabin" w:cs="Times New Roman"/>
                <w:sz w:val="24"/>
                <w:szCs w:val="24"/>
              </w:rPr>
              <w:t xml:space="preserve">See IV </w:t>
            </w:r>
            <w:r w:rsidRPr="00442D8B">
              <w:rPr>
                <w:rFonts w:ascii="Cabin" w:hAnsi="Cabin" w:cs="Times New Roman"/>
                <w:sz w:val="24"/>
                <w:szCs w:val="24"/>
              </w:rPr>
              <w:t>A</w:t>
            </w:r>
          </w:p>
        </w:tc>
        <w:tc>
          <w:tcPr>
            <w:tcW w:w="1116" w:type="dxa"/>
          </w:tcPr>
          <w:p w14:paraId="0BDEF051" w14:textId="77777777" w:rsidR="00442AD2" w:rsidRPr="00464076" w:rsidRDefault="00442AD2" w:rsidP="00442AD2">
            <w:pPr>
              <w:spacing w:line="276" w:lineRule="auto"/>
              <w:jc w:val="center"/>
              <w:rPr>
                <w:rFonts w:ascii="Cabin" w:hAnsi="Cabin" w:cs="Times New Roman"/>
                <w:sz w:val="24"/>
                <w:szCs w:val="24"/>
              </w:rPr>
            </w:pPr>
          </w:p>
        </w:tc>
      </w:tr>
      <w:tr w:rsidR="000124B0" w:rsidRPr="00596EB8" w14:paraId="729D3A00" w14:textId="77777777" w:rsidTr="00273C32">
        <w:trPr>
          <w:trHeight w:val="1124"/>
        </w:trPr>
        <w:tc>
          <w:tcPr>
            <w:tcW w:w="1719" w:type="dxa"/>
          </w:tcPr>
          <w:p w14:paraId="04CC5CE8" w14:textId="6661EE51" w:rsidR="000124B0" w:rsidRPr="0093668C" w:rsidRDefault="005F5354" w:rsidP="000124B0">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062324D1" w14:textId="1C178202" w:rsidR="000124B0" w:rsidRPr="000124B0" w:rsidRDefault="000124B0" w:rsidP="0053083C">
            <w:pPr>
              <w:rPr>
                <w:rFonts w:ascii="Cabin" w:hAnsi="Cabin"/>
                <w:sz w:val="24"/>
                <w:szCs w:val="24"/>
              </w:rPr>
            </w:pPr>
            <w:r w:rsidRPr="000124B0">
              <w:rPr>
                <w:rFonts w:ascii="Cabin" w:hAnsi="Cabin"/>
                <w:sz w:val="24"/>
                <w:szCs w:val="24"/>
              </w:rPr>
              <w:t>General Requirements for an ALR:</w:t>
            </w:r>
            <w:r w:rsidR="00B92411">
              <w:rPr>
                <w:rFonts w:ascii="Cabin" w:hAnsi="Cabin"/>
                <w:sz w:val="24"/>
                <w:szCs w:val="24"/>
              </w:rPr>
              <w:t xml:space="preserve"> </w:t>
            </w:r>
            <w:r w:rsidR="00B92411" w:rsidRPr="000124B0">
              <w:rPr>
                <w:rFonts w:ascii="Cabin" w:hAnsi="Cabin" w:cs="Times New Roman"/>
                <w:b/>
                <w:bCs/>
                <w:sz w:val="24"/>
                <w:szCs w:val="24"/>
              </w:rPr>
              <w:t>Service and Service Coordination Requirements</w:t>
            </w:r>
            <w:r w:rsidRPr="000124B0">
              <w:rPr>
                <w:rFonts w:ascii="Cabin" w:hAnsi="Cabin"/>
                <w:sz w:val="24"/>
                <w:szCs w:val="24"/>
              </w:rPr>
              <w:t xml:space="preserve"> </w:t>
            </w:r>
          </w:p>
          <w:p w14:paraId="73918ED4" w14:textId="77777777" w:rsidR="0053083C" w:rsidRDefault="0053083C" w:rsidP="0053083C">
            <w:pPr>
              <w:rPr>
                <w:rFonts w:ascii="Cabin" w:hAnsi="Cabin"/>
                <w:b/>
                <w:bCs/>
                <w:sz w:val="24"/>
                <w:szCs w:val="24"/>
              </w:rPr>
            </w:pPr>
          </w:p>
          <w:p w14:paraId="7683A7C7" w14:textId="77777777" w:rsidR="000124B0" w:rsidRDefault="00BD0B2C" w:rsidP="0053083C">
            <w:pPr>
              <w:rPr>
                <w:rFonts w:ascii="Cabin" w:hAnsi="Cabin"/>
                <w:b/>
                <w:bCs/>
                <w:sz w:val="24"/>
                <w:szCs w:val="24"/>
              </w:rPr>
            </w:pPr>
            <w:r>
              <w:rPr>
                <w:rFonts w:ascii="Cabin" w:hAnsi="Cabin"/>
                <w:b/>
                <w:bCs/>
                <w:sz w:val="24"/>
                <w:szCs w:val="24"/>
              </w:rPr>
              <w:t>-</w:t>
            </w:r>
            <w:r w:rsidR="000124B0" w:rsidRPr="000124B0">
              <w:rPr>
                <w:rFonts w:ascii="Cabin" w:hAnsi="Cabin"/>
                <w:b/>
                <w:bCs/>
                <w:sz w:val="24"/>
                <w:szCs w:val="24"/>
              </w:rPr>
              <w:t>Emergency Response</w:t>
            </w:r>
          </w:p>
          <w:p w14:paraId="2E803781" w14:textId="77777777" w:rsidR="00BD0B2C" w:rsidRDefault="00BD0B2C" w:rsidP="0053083C">
            <w:pPr>
              <w:rPr>
                <w:rFonts w:ascii="Cabin" w:hAnsi="Cabin"/>
                <w:b/>
                <w:bCs/>
                <w:sz w:val="24"/>
                <w:szCs w:val="24"/>
              </w:rPr>
            </w:pPr>
          </w:p>
          <w:p w14:paraId="2C09EEFB" w14:textId="77777777" w:rsidR="00BD0B2C" w:rsidRDefault="00BD0B2C" w:rsidP="0053083C">
            <w:pPr>
              <w:rPr>
                <w:rFonts w:ascii="Cabin" w:hAnsi="Cabin"/>
                <w:b/>
                <w:bCs/>
                <w:sz w:val="24"/>
                <w:szCs w:val="24"/>
              </w:rPr>
            </w:pPr>
            <w:r>
              <w:rPr>
                <w:rFonts w:ascii="Cabin" w:hAnsi="Cabin"/>
                <w:b/>
                <w:bCs/>
                <w:sz w:val="24"/>
                <w:szCs w:val="24"/>
              </w:rPr>
              <w:t>- Dietician Reviews</w:t>
            </w:r>
          </w:p>
          <w:p w14:paraId="73A85F96" w14:textId="07DE1ED7" w:rsidR="00BD0B2C" w:rsidRPr="000124B0" w:rsidRDefault="00BD0B2C" w:rsidP="0053083C">
            <w:pPr>
              <w:rPr>
                <w:rFonts w:ascii="Cabin" w:hAnsi="Cabin" w:cs="Times New Roman"/>
                <w:b/>
                <w:bCs/>
                <w:sz w:val="24"/>
                <w:szCs w:val="24"/>
              </w:rPr>
            </w:pPr>
          </w:p>
        </w:tc>
        <w:tc>
          <w:tcPr>
            <w:tcW w:w="3330" w:type="dxa"/>
          </w:tcPr>
          <w:p w14:paraId="64BCEDCC" w14:textId="70000E58" w:rsidR="00A973B5" w:rsidRDefault="00A973B5" w:rsidP="00A973B5">
            <w:pPr>
              <w:rPr>
                <w:rFonts w:ascii="Cabin" w:hAnsi="Cabin"/>
                <w:sz w:val="24"/>
                <w:szCs w:val="24"/>
              </w:rPr>
            </w:pPr>
            <w:r w:rsidRPr="678C2618">
              <w:rPr>
                <w:rFonts w:ascii="Cabin" w:hAnsi="Cabin"/>
                <w:sz w:val="24"/>
                <w:szCs w:val="24"/>
              </w:rPr>
              <w:t>651 CMR 12.04(2)(b)</w:t>
            </w:r>
            <w:r w:rsidR="00B92411">
              <w:rPr>
                <w:rFonts w:ascii="Cabin" w:hAnsi="Cabin"/>
                <w:sz w:val="24"/>
                <w:szCs w:val="24"/>
              </w:rPr>
              <w:t>(</w:t>
            </w:r>
            <w:r w:rsidRPr="678C2618">
              <w:rPr>
                <w:rFonts w:ascii="Cabin" w:hAnsi="Cabin"/>
                <w:sz w:val="24"/>
                <w:szCs w:val="24"/>
              </w:rPr>
              <w:t>3.</w:t>
            </w:r>
            <w:r w:rsidR="00B92411">
              <w:rPr>
                <w:rFonts w:ascii="Cabin" w:hAnsi="Cabin"/>
                <w:sz w:val="24"/>
                <w:szCs w:val="24"/>
              </w:rPr>
              <w:t>)(</w:t>
            </w:r>
            <w:r w:rsidRPr="678C2618">
              <w:rPr>
                <w:rFonts w:ascii="Cabin" w:hAnsi="Cabin"/>
                <w:sz w:val="24"/>
                <w:szCs w:val="24"/>
              </w:rPr>
              <w:t>b.</w:t>
            </w:r>
            <w:r w:rsidR="00B92411">
              <w:rPr>
                <w:rFonts w:ascii="Cabin" w:hAnsi="Cabin"/>
                <w:sz w:val="24"/>
                <w:szCs w:val="24"/>
              </w:rPr>
              <w:t>)</w:t>
            </w:r>
          </w:p>
          <w:p w14:paraId="51A8832C" w14:textId="48BD1722" w:rsidR="00BD0B2C" w:rsidRPr="00897459" w:rsidRDefault="00BD0B2C" w:rsidP="00A973B5">
            <w:pPr>
              <w:rPr>
                <w:rFonts w:ascii="Cabin" w:hAnsi="Cabin" w:cs="Times New Roman"/>
                <w:sz w:val="24"/>
                <w:szCs w:val="24"/>
              </w:rPr>
            </w:pPr>
            <w:r w:rsidRPr="000124B0">
              <w:rPr>
                <w:rFonts w:ascii="Cabin" w:hAnsi="Cabin"/>
                <w:sz w:val="24"/>
                <w:szCs w:val="24"/>
              </w:rPr>
              <w:t>651 CMR 12.04(</w:t>
            </w:r>
            <w:r>
              <w:rPr>
                <w:rFonts w:ascii="Cabin" w:hAnsi="Cabin"/>
                <w:sz w:val="24"/>
                <w:szCs w:val="24"/>
              </w:rPr>
              <w:t>2</w:t>
            </w:r>
            <w:r w:rsidRPr="000124B0">
              <w:rPr>
                <w:rFonts w:ascii="Cabin" w:hAnsi="Cabin"/>
                <w:sz w:val="24"/>
                <w:szCs w:val="24"/>
              </w:rPr>
              <w:t>)</w:t>
            </w:r>
            <w:r>
              <w:rPr>
                <w:rFonts w:ascii="Cabin" w:hAnsi="Cabin"/>
                <w:sz w:val="24"/>
                <w:szCs w:val="24"/>
              </w:rPr>
              <w:t>(b)(4.)</w:t>
            </w:r>
          </w:p>
          <w:p w14:paraId="1D67E439" w14:textId="7E141D82" w:rsidR="000124B0" w:rsidRPr="000124B0" w:rsidRDefault="000124B0" w:rsidP="000124B0">
            <w:pPr>
              <w:spacing w:after="120"/>
              <w:rPr>
                <w:rFonts w:ascii="Cabin" w:hAnsi="Cabin" w:cs="Times New Roman"/>
                <w:sz w:val="24"/>
                <w:szCs w:val="24"/>
              </w:rPr>
            </w:pPr>
          </w:p>
        </w:tc>
        <w:tc>
          <w:tcPr>
            <w:tcW w:w="3150" w:type="dxa"/>
          </w:tcPr>
          <w:p w14:paraId="055722EE" w14:textId="77777777" w:rsidR="000645E5" w:rsidRDefault="000645E5" w:rsidP="000645E5">
            <w:pPr>
              <w:rPr>
                <w:rFonts w:ascii="Cabin" w:hAnsi="Cabin"/>
                <w:sz w:val="24"/>
                <w:szCs w:val="24"/>
              </w:rPr>
            </w:pPr>
            <w:r>
              <w:rPr>
                <w:rFonts w:ascii="Cabin" w:hAnsi="Cabin"/>
                <w:sz w:val="24"/>
                <w:szCs w:val="24"/>
              </w:rPr>
              <w:t>Missing e-call response reports.</w:t>
            </w:r>
          </w:p>
          <w:p w14:paraId="70D70E93" w14:textId="77777777" w:rsidR="000645E5" w:rsidRDefault="000645E5" w:rsidP="000124B0">
            <w:pPr>
              <w:rPr>
                <w:rFonts w:ascii="Cabin" w:hAnsi="Cabin"/>
                <w:sz w:val="24"/>
                <w:szCs w:val="24"/>
              </w:rPr>
            </w:pPr>
          </w:p>
          <w:p w14:paraId="4DA749C3" w14:textId="41454287" w:rsidR="00A973B5" w:rsidRDefault="000124B0" w:rsidP="000124B0">
            <w:pPr>
              <w:rPr>
                <w:rFonts w:ascii="Cabin" w:hAnsi="Cabin"/>
                <w:sz w:val="24"/>
                <w:szCs w:val="24"/>
              </w:rPr>
            </w:pPr>
            <w:r w:rsidRPr="000124B0">
              <w:rPr>
                <w:rFonts w:ascii="Cabin" w:hAnsi="Cabin"/>
                <w:sz w:val="24"/>
                <w:szCs w:val="24"/>
              </w:rPr>
              <w:t xml:space="preserve">Delayed e-call response time not </w:t>
            </w:r>
            <w:proofErr w:type="gramStart"/>
            <w:r w:rsidRPr="000124B0">
              <w:rPr>
                <w:rFonts w:ascii="Cabin" w:hAnsi="Cabin"/>
                <w:sz w:val="24"/>
                <w:szCs w:val="24"/>
              </w:rPr>
              <w:t>compliant</w:t>
            </w:r>
            <w:proofErr w:type="gramEnd"/>
            <w:r w:rsidRPr="000124B0">
              <w:rPr>
                <w:rFonts w:ascii="Cabin" w:hAnsi="Cabin"/>
                <w:sz w:val="24"/>
                <w:szCs w:val="24"/>
              </w:rPr>
              <w:t xml:space="preserve"> with </w:t>
            </w:r>
            <w:r>
              <w:rPr>
                <w:rFonts w:ascii="Cabin" w:hAnsi="Cabin"/>
                <w:sz w:val="24"/>
                <w:szCs w:val="24"/>
              </w:rPr>
              <w:t>Residence</w:t>
            </w:r>
            <w:r w:rsidRPr="000124B0">
              <w:rPr>
                <w:rFonts w:ascii="Cabin" w:hAnsi="Cabin"/>
                <w:sz w:val="24"/>
                <w:szCs w:val="24"/>
              </w:rPr>
              <w:t xml:space="preserve"> policy.</w:t>
            </w:r>
          </w:p>
          <w:p w14:paraId="6F8FAA66" w14:textId="77777777" w:rsidR="00A973B5" w:rsidRDefault="00A973B5" w:rsidP="000645E5">
            <w:pPr>
              <w:rPr>
                <w:rFonts w:ascii="Cabin" w:hAnsi="Cabin" w:cs="Times New Roman"/>
                <w:sz w:val="24"/>
                <w:szCs w:val="24"/>
              </w:rPr>
            </w:pPr>
          </w:p>
          <w:p w14:paraId="6E3B51D6" w14:textId="648DDB77" w:rsidR="00BD0B2C" w:rsidRPr="000124B0" w:rsidRDefault="00BD0B2C" w:rsidP="000645E5">
            <w:pPr>
              <w:rPr>
                <w:rFonts w:ascii="Cabin" w:hAnsi="Cabin" w:cs="Times New Roman"/>
                <w:sz w:val="24"/>
                <w:szCs w:val="24"/>
              </w:rPr>
            </w:pPr>
            <w:r w:rsidRPr="009D497C">
              <w:rPr>
                <w:rFonts w:ascii="Cabin" w:hAnsi="Cabin" w:cs="Times New Roman"/>
                <w:sz w:val="24"/>
                <w:szCs w:val="24"/>
              </w:rPr>
              <w:t xml:space="preserve">Inconsistent </w:t>
            </w:r>
            <w:r>
              <w:rPr>
                <w:rFonts w:ascii="Cabin" w:hAnsi="Cabin" w:cs="Times New Roman"/>
                <w:sz w:val="24"/>
                <w:szCs w:val="24"/>
              </w:rPr>
              <w:t>dietician</w:t>
            </w:r>
            <w:r w:rsidRPr="009D497C">
              <w:rPr>
                <w:rFonts w:ascii="Cabin" w:hAnsi="Cabin" w:cs="Times New Roman"/>
                <w:sz w:val="24"/>
                <w:szCs w:val="24"/>
              </w:rPr>
              <w:t xml:space="preserve"> reviews</w:t>
            </w:r>
          </w:p>
        </w:tc>
        <w:tc>
          <w:tcPr>
            <w:tcW w:w="1740" w:type="dxa"/>
          </w:tcPr>
          <w:p w14:paraId="74BF65D7" w14:textId="208C326B"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r w:rsidR="00BD0B2C">
              <w:rPr>
                <w:rFonts w:ascii="Cabin" w:hAnsi="Cabin"/>
                <w:sz w:val="24"/>
                <w:szCs w:val="24"/>
              </w:rPr>
              <w:t>&amp;B</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sidRPr="00464076">
              <w:rPr>
                <w:rFonts w:ascii="Cabin" w:hAnsi="Cabin" w:cs="Times New Roman"/>
                <w:sz w:val="24"/>
                <w:szCs w:val="24"/>
              </w:rPr>
              <w:t>YES</w:t>
            </w:r>
          </w:p>
        </w:tc>
      </w:tr>
      <w:tr w:rsidR="000F52A4" w:rsidRPr="00596EB8" w14:paraId="60475EEB" w14:textId="77777777" w:rsidTr="00273C32">
        <w:trPr>
          <w:trHeight w:val="1079"/>
        </w:trPr>
        <w:tc>
          <w:tcPr>
            <w:tcW w:w="1719" w:type="dxa"/>
          </w:tcPr>
          <w:p w14:paraId="18BE17BE" w14:textId="6E88B8E0" w:rsidR="000F52A4" w:rsidRDefault="005F5354" w:rsidP="000F52A4">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510834F8" w14:textId="77777777" w:rsidR="000F52A4" w:rsidRPr="00352B45" w:rsidRDefault="000F52A4" w:rsidP="000F52A4">
            <w:pPr>
              <w:spacing w:after="240"/>
              <w:rPr>
                <w:rFonts w:ascii="Cabin" w:hAnsi="Cabin" w:cs="Times New Roman"/>
                <w:sz w:val="24"/>
                <w:szCs w:val="24"/>
              </w:rPr>
            </w:pPr>
            <w:r w:rsidRPr="00352B45">
              <w:rPr>
                <w:rFonts w:ascii="Cabin" w:hAnsi="Cabin" w:cs="Times New Roman"/>
                <w:sz w:val="24"/>
                <w:szCs w:val="24"/>
              </w:rPr>
              <w:t>General Requirements for an ALR:</w:t>
            </w:r>
          </w:p>
          <w:p w14:paraId="4FA18434" w14:textId="42E4E77C" w:rsidR="000F52A4" w:rsidRPr="00464076" w:rsidRDefault="000F52A4" w:rsidP="000F52A4">
            <w:pPr>
              <w:rPr>
                <w:rFonts w:ascii="Cabin" w:hAnsi="Cabin"/>
                <w:sz w:val="24"/>
                <w:szCs w:val="24"/>
              </w:rPr>
            </w:pPr>
            <w:r w:rsidRPr="00352B45">
              <w:rPr>
                <w:rFonts w:ascii="Cabin" w:hAnsi="Cabin" w:cs="Times New Roman"/>
                <w:b/>
                <w:bCs/>
                <w:sz w:val="24"/>
                <w:szCs w:val="24"/>
              </w:rPr>
              <w:t xml:space="preserve">Service Plan </w:t>
            </w:r>
            <w:r>
              <w:rPr>
                <w:rFonts w:ascii="Cabin" w:hAnsi="Cabin" w:cs="Times New Roman"/>
                <w:b/>
                <w:bCs/>
                <w:sz w:val="24"/>
                <w:szCs w:val="24"/>
              </w:rPr>
              <w:t xml:space="preserve">Development and </w:t>
            </w:r>
            <w:r w:rsidRPr="00352B45">
              <w:rPr>
                <w:rFonts w:ascii="Cabin" w:hAnsi="Cabin" w:cs="Times New Roman"/>
                <w:b/>
                <w:bCs/>
                <w:sz w:val="24"/>
                <w:szCs w:val="24"/>
              </w:rPr>
              <w:t>Requirements</w:t>
            </w:r>
          </w:p>
        </w:tc>
        <w:tc>
          <w:tcPr>
            <w:tcW w:w="3330" w:type="dxa"/>
          </w:tcPr>
          <w:p w14:paraId="3770ABBB" w14:textId="059DE245" w:rsidR="004B3759" w:rsidRDefault="004B3759" w:rsidP="004B3759">
            <w:pPr>
              <w:rPr>
                <w:rFonts w:ascii="Cabin" w:hAnsi="Cabin" w:cs="Times New Roman"/>
                <w:sz w:val="24"/>
                <w:szCs w:val="24"/>
              </w:rPr>
            </w:pPr>
            <w:r w:rsidRPr="009C4B0B">
              <w:rPr>
                <w:rFonts w:ascii="Cabin" w:hAnsi="Cabin" w:cs="Times New Roman"/>
                <w:sz w:val="24"/>
                <w:szCs w:val="24"/>
              </w:rPr>
              <w:t>651 CMR 12.04(8)</w:t>
            </w:r>
            <w:r>
              <w:rPr>
                <w:rFonts w:ascii="Cabin" w:hAnsi="Cabin" w:cs="Times New Roman"/>
                <w:sz w:val="24"/>
                <w:szCs w:val="24"/>
              </w:rPr>
              <w:t>(c)</w:t>
            </w:r>
          </w:p>
          <w:p w14:paraId="57CD3E99" w14:textId="77777777" w:rsidR="000F52A4" w:rsidRDefault="000F52A4" w:rsidP="000F52A4">
            <w:pPr>
              <w:rPr>
                <w:rFonts w:ascii="Cabin" w:hAnsi="Cabin" w:cs="Times New Roman"/>
                <w:sz w:val="24"/>
                <w:szCs w:val="24"/>
              </w:rPr>
            </w:pPr>
          </w:p>
          <w:p w14:paraId="025990DE" w14:textId="77777777" w:rsidR="000F52A4" w:rsidRPr="00464076" w:rsidRDefault="000F52A4" w:rsidP="000F52A4">
            <w:pPr>
              <w:rPr>
                <w:rFonts w:ascii="Cabin" w:hAnsi="Cabin"/>
                <w:sz w:val="24"/>
                <w:szCs w:val="24"/>
              </w:rPr>
            </w:pPr>
          </w:p>
        </w:tc>
        <w:tc>
          <w:tcPr>
            <w:tcW w:w="3150" w:type="dxa"/>
          </w:tcPr>
          <w:p w14:paraId="4DAAB6B0" w14:textId="5BFF6540" w:rsidR="000F52A4" w:rsidRDefault="000F52A4" w:rsidP="000F52A4">
            <w:pPr>
              <w:rPr>
                <w:rFonts w:ascii="Cabin" w:hAnsi="Cabin" w:cs="Times New Roman"/>
                <w:sz w:val="24"/>
                <w:szCs w:val="24"/>
              </w:rPr>
            </w:pPr>
            <w:r w:rsidRPr="00596EB8">
              <w:rPr>
                <w:rFonts w:ascii="Cabin" w:hAnsi="Cabin" w:cs="Times New Roman"/>
                <w:sz w:val="24"/>
                <w:szCs w:val="24"/>
              </w:rPr>
              <w:t>Inconsistent with documenting all requirements of Assessments and Service Plans.</w:t>
            </w:r>
          </w:p>
          <w:p w14:paraId="41173D2F" w14:textId="77777777" w:rsidR="000F52A4" w:rsidRPr="00464076" w:rsidRDefault="000F52A4" w:rsidP="004B3759">
            <w:pPr>
              <w:rPr>
                <w:rFonts w:ascii="Cabin" w:hAnsi="Cabin"/>
                <w:sz w:val="24"/>
                <w:szCs w:val="24"/>
              </w:rPr>
            </w:pPr>
          </w:p>
        </w:tc>
        <w:tc>
          <w:tcPr>
            <w:tcW w:w="1740" w:type="dxa"/>
          </w:tcPr>
          <w:p w14:paraId="3393182F" w14:textId="7608EBF0" w:rsidR="000F52A4" w:rsidRPr="00464076" w:rsidRDefault="000F52A4" w:rsidP="000F52A4">
            <w:pPr>
              <w:spacing w:line="276" w:lineRule="auto"/>
              <w:jc w:val="center"/>
              <w:rPr>
                <w:rFonts w:ascii="Cabin" w:hAnsi="Cabin"/>
                <w:sz w:val="24"/>
                <w:szCs w:val="24"/>
              </w:rPr>
            </w:pPr>
            <w:r w:rsidRPr="00596EB8">
              <w:rPr>
                <w:rFonts w:ascii="Cabin" w:hAnsi="Cabin" w:cs="Times New Roman"/>
                <w:sz w:val="24"/>
                <w:szCs w:val="24"/>
              </w:rPr>
              <w:t xml:space="preserve">See IV </w:t>
            </w:r>
            <w:r>
              <w:rPr>
                <w:rFonts w:ascii="Cabin" w:hAnsi="Cabin" w:cs="Times New Roman"/>
                <w:sz w:val="24"/>
                <w:szCs w:val="24"/>
              </w:rPr>
              <w:t>A</w:t>
            </w:r>
          </w:p>
        </w:tc>
        <w:tc>
          <w:tcPr>
            <w:tcW w:w="1116" w:type="dxa"/>
          </w:tcPr>
          <w:p w14:paraId="2D1380F7" w14:textId="77777777" w:rsidR="000F52A4" w:rsidRDefault="000F52A4" w:rsidP="000F52A4">
            <w:pPr>
              <w:spacing w:line="276" w:lineRule="auto"/>
              <w:jc w:val="center"/>
              <w:rPr>
                <w:rFonts w:ascii="Cabin" w:hAnsi="Cabin" w:cs="Times New Roman"/>
                <w:sz w:val="24"/>
                <w:szCs w:val="24"/>
              </w:rPr>
            </w:pPr>
          </w:p>
        </w:tc>
      </w:tr>
      <w:tr w:rsidR="00273C32" w:rsidRPr="00596EB8" w14:paraId="1D1C40BF" w14:textId="77777777" w:rsidTr="00273C32">
        <w:trPr>
          <w:trHeight w:val="1079"/>
        </w:trPr>
        <w:tc>
          <w:tcPr>
            <w:tcW w:w="1719" w:type="dxa"/>
          </w:tcPr>
          <w:p w14:paraId="73F058FF" w14:textId="77777777" w:rsidR="00273C32" w:rsidRDefault="00273C32" w:rsidP="00567894">
            <w:pPr>
              <w:jc w:val="center"/>
              <w:rPr>
                <w:rFonts w:ascii="Cabin" w:hAnsi="Cabin" w:cs="Times New Roman"/>
                <w:b/>
                <w:bCs/>
                <w:sz w:val="24"/>
                <w:szCs w:val="24"/>
              </w:rPr>
            </w:pPr>
            <w:r>
              <w:rPr>
                <w:rFonts w:ascii="Cabin" w:hAnsi="Cabin" w:cs="Times New Roman"/>
                <w:b/>
                <w:bCs/>
                <w:sz w:val="24"/>
                <w:szCs w:val="24"/>
              </w:rPr>
              <w:t>D</w:t>
            </w:r>
          </w:p>
        </w:tc>
        <w:tc>
          <w:tcPr>
            <w:tcW w:w="3771" w:type="dxa"/>
          </w:tcPr>
          <w:p w14:paraId="669321CD" w14:textId="77777777" w:rsidR="00273C32" w:rsidRPr="00464076" w:rsidRDefault="00273C32" w:rsidP="00567894">
            <w:pPr>
              <w:rPr>
                <w:rFonts w:ascii="Cabin" w:hAnsi="Cabin"/>
                <w:sz w:val="24"/>
                <w:szCs w:val="24"/>
              </w:rPr>
            </w:pPr>
            <w:r w:rsidRPr="00464076">
              <w:rPr>
                <w:rFonts w:ascii="Cabin" w:hAnsi="Cabin"/>
                <w:sz w:val="24"/>
                <w:szCs w:val="24"/>
              </w:rPr>
              <w:t xml:space="preserve">General Requirements for an </w:t>
            </w:r>
          </w:p>
          <w:p w14:paraId="3584965B" w14:textId="77777777" w:rsidR="00273C32" w:rsidRDefault="00273C32" w:rsidP="00567894">
            <w:pPr>
              <w:rPr>
                <w:rFonts w:ascii="Cabin" w:hAnsi="Cabin"/>
                <w:sz w:val="24"/>
                <w:szCs w:val="24"/>
              </w:rPr>
            </w:pPr>
            <w:r w:rsidRPr="00464076">
              <w:rPr>
                <w:rFonts w:ascii="Cabin" w:hAnsi="Cabin"/>
                <w:sz w:val="24"/>
                <w:szCs w:val="24"/>
              </w:rPr>
              <w:t>ALR</w:t>
            </w:r>
            <w:r>
              <w:rPr>
                <w:rFonts w:ascii="Cabin" w:hAnsi="Cabin"/>
                <w:sz w:val="24"/>
                <w:szCs w:val="24"/>
              </w:rPr>
              <w:t>:</w:t>
            </w:r>
          </w:p>
          <w:p w14:paraId="3A88F594" w14:textId="77777777" w:rsidR="00273C32" w:rsidRDefault="00273C32" w:rsidP="00567894">
            <w:pPr>
              <w:rPr>
                <w:rFonts w:ascii="Cabin" w:hAnsi="Cabin"/>
                <w:sz w:val="24"/>
                <w:szCs w:val="24"/>
              </w:rPr>
            </w:pPr>
          </w:p>
          <w:p w14:paraId="33420469" w14:textId="77777777" w:rsidR="00273C32" w:rsidRPr="00464076" w:rsidRDefault="00273C32" w:rsidP="00567894">
            <w:pPr>
              <w:rPr>
                <w:rFonts w:ascii="Cabin" w:hAnsi="Cabin"/>
                <w:b/>
                <w:bCs/>
                <w:sz w:val="24"/>
                <w:szCs w:val="24"/>
              </w:rPr>
            </w:pPr>
            <w:r>
              <w:rPr>
                <w:rFonts w:ascii="Cabin" w:hAnsi="Cabin"/>
                <w:sz w:val="24"/>
                <w:szCs w:val="24"/>
              </w:rPr>
              <w:t>Q</w:t>
            </w:r>
            <w:r w:rsidRPr="00464076">
              <w:rPr>
                <w:rFonts w:ascii="Cabin" w:hAnsi="Cabin"/>
                <w:b/>
                <w:bCs/>
                <w:sz w:val="24"/>
                <w:szCs w:val="24"/>
              </w:rPr>
              <w:t>uality Assurance and</w:t>
            </w:r>
          </w:p>
          <w:p w14:paraId="06AFFB3A" w14:textId="77777777" w:rsidR="00273C32" w:rsidRPr="00464076" w:rsidRDefault="00273C32" w:rsidP="00567894">
            <w:pPr>
              <w:spacing w:after="240"/>
              <w:rPr>
                <w:rFonts w:ascii="Cabin" w:hAnsi="Cabin"/>
                <w:sz w:val="24"/>
                <w:szCs w:val="24"/>
              </w:rPr>
            </w:pPr>
            <w:r w:rsidRPr="00464076">
              <w:rPr>
                <w:rFonts w:ascii="Cabin" w:hAnsi="Cabin"/>
                <w:b/>
                <w:bCs/>
                <w:sz w:val="24"/>
                <w:szCs w:val="24"/>
              </w:rPr>
              <w:t>Performance Improvement (QAPI)</w:t>
            </w:r>
          </w:p>
        </w:tc>
        <w:tc>
          <w:tcPr>
            <w:tcW w:w="3330" w:type="dxa"/>
          </w:tcPr>
          <w:p w14:paraId="284593B3" w14:textId="77777777" w:rsidR="00273C32" w:rsidRPr="00464076" w:rsidRDefault="00273C32" w:rsidP="00567894">
            <w:pPr>
              <w:rPr>
                <w:rFonts w:ascii="Cabin" w:hAnsi="Cabin"/>
                <w:sz w:val="24"/>
                <w:szCs w:val="24"/>
              </w:rPr>
            </w:pPr>
            <w:r w:rsidRPr="00464076">
              <w:rPr>
                <w:rFonts w:ascii="Cabin" w:hAnsi="Cabin"/>
                <w:sz w:val="24"/>
                <w:szCs w:val="24"/>
              </w:rPr>
              <w:t>651 CMR 12.04(10)</w:t>
            </w:r>
            <w:r>
              <w:rPr>
                <w:rFonts w:ascii="Cabin" w:hAnsi="Cabin"/>
                <w:sz w:val="24"/>
                <w:szCs w:val="24"/>
              </w:rPr>
              <w:t>(b)-</w:t>
            </w:r>
            <w:r w:rsidRPr="00464076">
              <w:rPr>
                <w:rFonts w:ascii="Cabin" w:hAnsi="Cabin"/>
                <w:sz w:val="24"/>
                <w:szCs w:val="24"/>
              </w:rPr>
              <w:t xml:space="preserve">(c) </w:t>
            </w:r>
          </w:p>
          <w:p w14:paraId="103FF347" w14:textId="77777777" w:rsidR="00273C32" w:rsidRPr="00464076" w:rsidRDefault="00273C32" w:rsidP="00567894">
            <w:pPr>
              <w:rPr>
                <w:rFonts w:ascii="Cabin" w:hAnsi="Cabin"/>
                <w:sz w:val="24"/>
                <w:szCs w:val="24"/>
              </w:rPr>
            </w:pPr>
          </w:p>
        </w:tc>
        <w:tc>
          <w:tcPr>
            <w:tcW w:w="3150" w:type="dxa"/>
          </w:tcPr>
          <w:p w14:paraId="00649595" w14:textId="77777777" w:rsidR="00273C32" w:rsidRPr="00464076" w:rsidRDefault="00273C32" w:rsidP="00567894">
            <w:pPr>
              <w:rPr>
                <w:rFonts w:ascii="Cabin" w:hAnsi="Cabin"/>
                <w:sz w:val="24"/>
                <w:szCs w:val="24"/>
              </w:rPr>
            </w:pPr>
            <w:r w:rsidRPr="00464076">
              <w:rPr>
                <w:rFonts w:ascii="Cabin" w:hAnsi="Cabin"/>
                <w:sz w:val="24"/>
                <w:szCs w:val="24"/>
              </w:rPr>
              <w:t xml:space="preserve">Missing or incomplete components of the Quality Assurance and Performance Improvement requirements. </w:t>
            </w:r>
          </w:p>
          <w:p w14:paraId="2DCB1DBE" w14:textId="77777777" w:rsidR="00273C32" w:rsidRPr="00464076" w:rsidRDefault="00273C32" w:rsidP="00567894">
            <w:pPr>
              <w:rPr>
                <w:rFonts w:ascii="Cabin" w:hAnsi="Cabin"/>
                <w:sz w:val="24"/>
                <w:szCs w:val="24"/>
              </w:rPr>
            </w:pPr>
          </w:p>
          <w:p w14:paraId="6440C6BB" w14:textId="77777777" w:rsidR="00273C32" w:rsidRPr="00464076" w:rsidRDefault="00273C32" w:rsidP="00567894">
            <w:pPr>
              <w:rPr>
                <w:rFonts w:ascii="Cabin" w:hAnsi="Cabin"/>
                <w:sz w:val="24"/>
                <w:szCs w:val="24"/>
              </w:rPr>
            </w:pPr>
            <w:r w:rsidRPr="00464076">
              <w:rPr>
                <w:rFonts w:ascii="Cabin" w:hAnsi="Cabin"/>
                <w:sz w:val="24"/>
                <w:szCs w:val="24"/>
              </w:rPr>
              <w:t xml:space="preserve">Unsafe </w:t>
            </w:r>
            <w:r>
              <w:rPr>
                <w:rFonts w:ascii="Cabin" w:hAnsi="Cabin"/>
                <w:sz w:val="24"/>
                <w:szCs w:val="24"/>
              </w:rPr>
              <w:t>SAMM</w:t>
            </w:r>
            <w:r w:rsidRPr="00464076">
              <w:rPr>
                <w:rFonts w:ascii="Cabin" w:hAnsi="Cabin"/>
                <w:sz w:val="24"/>
                <w:szCs w:val="24"/>
              </w:rPr>
              <w:t>.</w:t>
            </w:r>
          </w:p>
        </w:tc>
        <w:tc>
          <w:tcPr>
            <w:tcW w:w="1740" w:type="dxa"/>
          </w:tcPr>
          <w:p w14:paraId="2414F1D1" w14:textId="77777777" w:rsidR="00273C32" w:rsidRPr="00464076" w:rsidRDefault="00273C32" w:rsidP="00567894">
            <w:pPr>
              <w:spacing w:line="276" w:lineRule="auto"/>
              <w:jc w:val="center"/>
              <w:rPr>
                <w:rFonts w:ascii="Cabin" w:hAnsi="Cabin"/>
                <w:sz w:val="24"/>
                <w:szCs w:val="24"/>
              </w:rPr>
            </w:pPr>
            <w:r w:rsidRPr="00464076">
              <w:rPr>
                <w:rFonts w:ascii="Cabin" w:hAnsi="Cabin"/>
                <w:sz w:val="24"/>
                <w:szCs w:val="24"/>
              </w:rPr>
              <w:t>See IV A</w:t>
            </w:r>
          </w:p>
        </w:tc>
        <w:tc>
          <w:tcPr>
            <w:tcW w:w="1116" w:type="dxa"/>
          </w:tcPr>
          <w:p w14:paraId="528D9865" w14:textId="77777777" w:rsidR="00273C32" w:rsidRDefault="00273C32" w:rsidP="00567894">
            <w:pPr>
              <w:spacing w:line="276" w:lineRule="auto"/>
              <w:jc w:val="center"/>
              <w:rPr>
                <w:rFonts w:ascii="Cabin" w:hAnsi="Cabin" w:cs="Times New Roman"/>
                <w:sz w:val="24"/>
                <w:szCs w:val="24"/>
              </w:rPr>
            </w:pPr>
            <w:r>
              <w:rPr>
                <w:rFonts w:ascii="Cabin" w:hAnsi="Cabin" w:cs="Times New Roman"/>
                <w:sz w:val="24"/>
                <w:szCs w:val="24"/>
              </w:rPr>
              <w:t>YES</w:t>
            </w:r>
          </w:p>
        </w:tc>
      </w:tr>
      <w:tr w:rsidR="0046461D" w:rsidRPr="00596EB8" w14:paraId="5BDC6DB0" w14:textId="77777777" w:rsidTr="00567894">
        <w:trPr>
          <w:trHeight w:val="1027"/>
        </w:trPr>
        <w:tc>
          <w:tcPr>
            <w:tcW w:w="1719" w:type="dxa"/>
            <w:shd w:val="clear" w:color="auto" w:fill="F2F2F2" w:themeFill="background1" w:themeFillShade="F2"/>
          </w:tcPr>
          <w:p w14:paraId="2B0E0171" w14:textId="77777777" w:rsidR="0046461D" w:rsidRPr="00596EB8" w:rsidRDefault="0046461D" w:rsidP="00567894">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535A1EFF" w14:textId="77777777" w:rsidR="0046461D" w:rsidRPr="00596EB8" w:rsidRDefault="0046461D" w:rsidP="00567894">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4363F966" w14:textId="77777777" w:rsidR="0046461D" w:rsidRPr="00596EB8" w:rsidRDefault="0046461D" w:rsidP="00567894">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D6392F2" w14:textId="77777777" w:rsidR="0046461D" w:rsidRPr="00596EB8" w:rsidRDefault="0046461D" w:rsidP="00567894">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20094667" w14:textId="77777777" w:rsidR="0046461D" w:rsidRPr="00596EB8" w:rsidRDefault="0046461D" w:rsidP="00567894">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1EDE93E5" w14:textId="77777777" w:rsidR="0046461D" w:rsidRPr="00596EB8" w:rsidRDefault="0046461D" w:rsidP="00567894">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2"/>
            </w:r>
          </w:p>
        </w:tc>
      </w:tr>
      <w:tr w:rsidR="0046461D" w:rsidRPr="00596EB8" w14:paraId="72CED4D4" w14:textId="77777777" w:rsidTr="00567894">
        <w:trPr>
          <w:trHeight w:val="1079"/>
        </w:trPr>
        <w:tc>
          <w:tcPr>
            <w:tcW w:w="1719" w:type="dxa"/>
          </w:tcPr>
          <w:p w14:paraId="71005136" w14:textId="77777777" w:rsidR="0046461D" w:rsidRPr="0047015E" w:rsidRDefault="0046461D" w:rsidP="00567894">
            <w:pPr>
              <w:jc w:val="center"/>
              <w:rPr>
                <w:rFonts w:ascii="Cabin" w:hAnsi="Cabin" w:cs="Times New Roman"/>
                <w:b/>
                <w:bCs/>
                <w:sz w:val="24"/>
                <w:szCs w:val="24"/>
              </w:rPr>
            </w:pPr>
            <w:r>
              <w:rPr>
                <w:rFonts w:ascii="Cabin" w:hAnsi="Cabin" w:cs="Times New Roman"/>
                <w:b/>
                <w:bCs/>
                <w:sz w:val="24"/>
                <w:szCs w:val="24"/>
              </w:rPr>
              <w:t>E</w:t>
            </w:r>
          </w:p>
        </w:tc>
        <w:tc>
          <w:tcPr>
            <w:tcW w:w="3771" w:type="dxa"/>
          </w:tcPr>
          <w:p w14:paraId="343886EB" w14:textId="77777777" w:rsidR="0046461D" w:rsidRPr="00197CC7" w:rsidRDefault="0046461D" w:rsidP="00567894">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779CBA69" w14:textId="77777777" w:rsidR="0046461D" w:rsidRPr="00CF09C8" w:rsidRDefault="0046461D" w:rsidP="00567894">
            <w:pPr>
              <w:spacing w:before="240"/>
              <w:rPr>
                <w:rFonts w:ascii="Cabin" w:hAnsi="Cabin"/>
                <w:b/>
                <w:bCs/>
                <w:sz w:val="24"/>
                <w:szCs w:val="24"/>
              </w:rPr>
            </w:pPr>
            <w:r w:rsidRPr="001064A9">
              <w:rPr>
                <w:rFonts w:ascii="Cabin" w:hAnsi="Cabin"/>
                <w:b/>
                <w:bCs/>
                <w:sz w:val="24"/>
                <w:szCs w:val="24"/>
              </w:rPr>
              <w:t>Evacuation Drills and Rehearsals</w:t>
            </w:r>
          </w:p>
          <w:p w14:paraId="52A85491" w14:textId="77777777" w:rsidR="0046461D" w:rsidRPr="008938C5" w:rsidRDefault="0046461D" w:rsidP="00567894">
            <w:pPr>
              <w:spacing w:line="360" w:lineRule="auto"/>
              <w:rPr>
                <w:rFonts w:ascii="Cabin" w:hAnsi="Cabin" w:cs="Times New Roman"/>
                <w:sz w:val="24"/>
                <w:szCs w:val="24"/>
              </w:rPr>
            </w:pPr>
          </w:p>
        </w:tc>
        <w:tc>
          <w:tcPr>
            <w:tcW w:w="3330" w:type="dxa"/>
          </w:tcPr>
          <w:p w14:paraId="1EC1136C" w14:textId="77777777" w:rsidR="0046461D" w:rsidRDefault="0046461D" w:rsidP="00567894">
            <w:pPr>
              <w:rPr>
                <w:rFonts w:ascii="Cabin" w:hAnsi="Cabin"/>
                <w:sz w:val="24"/>
                <w:szCs w:val="24"/>
              </w:rPr>
            </w:pPr>
            <w:r w:rsidRPr="0034541D">
              <w:rPr>
                <w:rFonts w:ascii="Cabin" w:hAnsi="Cabin"/>
                <w:sz w:val="24"/>
                <w:szCs w:val="24"/>
              </w:rPr>
              <w:t>651 CMR 12.04(11)(a)(4</w:t>
            </w:r>
            <w:r>
              <w:rPr>
                <w:rFonts w:ascii="Cabin" w:hAnsi="Cabin"/>
                <w:sz w:val="24"/>
                <w:szCs w:val="24"/>
              </w:rPr>
              <w:t>.</w:t>
            </w:r>
            <w:r w:rsidRPr="0034541D">
              <w:rPr>
                <w:rFonts w:ascii="Cabin" w:hAnsi="Cabin"/>
                <w:sz w:val="24"/>
                <w:szCs w:val="24"/>
              </w:rPr>
              <w:t>)</w:t>
            </w:r>
          </w:p>
          <w:p w14:paraId="7012DA6B" w14:textId="77777777" w:rsidR="0046461D" w:rsidRPr="0047015E" w:rsidRDefault="0046461D" w:rsidP="00567894">
            <w:pPr>
              <w:rPr>
                <w:rFonts w:ascii="Cabin" w:hAnsi="Cabin" w:cs="Times New Roman"/>
                <w:sz w:val="24"/>
                <w:szCs w:val="24"/>
              </w:rPr>
            </w:pPr>
          </w:p>
        </w:tc>
        <w:tc>
          <w:tcPr>
            <w:tcW w:w="3150" w:type="dxa"/>
          </w:tcPr>
          <w:p w14:paraId="1E521FF4" w14:textId="77777777" w:rsidR="0046461D" w:rsidRDefault="0046461D" w:rsidP="00567894">
            <w:pPr>
              <w:rPr>
                <w:rFonts w:ascii="Cabin" w:hAnsi="Cabin"/>
                <w:sz w:val="24"/>
                <w:szCs w:val="24"/>
              </w:rPr>
            </w:pPr>
            <w:bookmarkStart w:id="0" w:name="_Hlk126055644"/>
            <w:r w:rsidRPr="001064A9">
              <w:rPr>
                <w:rFonts w:ascii="Cabin" w:hAnsi="Cabin"/>
                <w:sz w:val="24"/>
                <w:szCs w:val="24"/>
              </w:rPr>
              <w:t xml:space="preserve">Insufficient </w:t>
            </w:r>
            <w:r>
              <w:rPr>
                <w:rFonts w:ascii="Cabin" w:hAnsi="Cabin"/>
                <w:sz w:val="24"/>
                <w:szCs w:val="24"/>
              </w:rPr>
              <w:t>d</w:t>
            </w:r>
            <w:r w:rsidRPr="001064A9">
              <w:rPr>
                <w:rFonts w:ascii="Cabin" w:hAnsi="Cabin"/>
                <w:sz w:val="24"/>
                <w:szCs w:val="24"/>
              </w:rPr>
              <w:t xml:space="preserve">ocumentation of </w:t>
            </w:r>
            <w:r>
              <w:rPr>
                <w:rFonts w:ascii="Cabin" w:hAnsi="Cabin"/>
                <w:sz w:val="24"/>
                <w:szCs w:val="24"/>
              </w:rPr>
              <w:t xml:space="preserve">missing person </w:t>
            </w:r>
            <w:r w:rsidRPr="001064A9">
              <w:rPr>
                <w:rFonts w:ascii="Cabin" w:hAnsi="Cabin"/>
                <w:sz w:val="24"/>
                <w:szCs w:val="24"/>
              </w:rPr>
              <w:t>drills.</w:t>
            </w:r>
          </w:p>
          <w:p w14:paraId="4FA08877" w14:textId="77777777" w:rsidR="0046461D" w:rsidRDefault="0046461D" w:rsidP="00567894">
            <w:pPr>
              <w:rPr>
                <w:rFonts w:ascii="Cabin" w:hAnsi="Cabin"/>
                <w:sz w:val="24"/>
                <w:szCs w:val="24"/>
              </w:rPr>
            </w:pPr>
          </w:p>
          <w:bookmarkEnd w:id="0"/>
          <w:p w14:paraId="5CA0193E" w14:textId="77777777" w:rsidR="0046461D" w:rsidRPr="0047015E" w:rsidRDefault="0046461D" w:rsidP="00567894">
            <w:pPr>
              <w:rPr>
                <w:rFonts w:ascii="Cabin" w:hAnsi="Cabin" w:cs="Times New Roman"/>
                <w:sz w:val="24"/>
                <w:szCs w:val="24"/>
              </w:rPr>
            </w:pPr>
          </w:p>
        </w:tc>
        <w:tc>
          <w:tcPr>
            <w:tcW w:w="1740" w:type="dxa"/>
          </w:tcPr>
          <w:p w14:paraId="04F53B77" w14:textId="77777777" w:rsidR="0046461D" w:rsidRPr="0047015E" w:rsidRDefault="0046461D" w:rsidP="00567894">
            <w:pPr>
              <w:spacing w:line="276" w:lineRule="auto"/>
              <w:jc w:val="center"/>
              <w:rPr>
                <w:rFonts w:ascii="Cabin" w:hAnsi="Cabin" w:cs="Times New Roman"/>
                <w:sz w:val="24"/>
                <w:szCs w:val="24"/>
              </w:rPr>
            </w:pPr>
            <w:r w:rsidRPr="0034541D">
              <w:rPr>
                <w:rFonts w:ascii="Cabin" w:hAnsi="Cabin"/>
                <w:sz w:val="24"/>
                <w:szCs w:val="24"/>
              </w:rPr>
              <w:t>See IV A</w:t>
            </w:r>
            <w:r>
              <w:rPr>
                <w:rFonts w:ascii="Cabin" w:hAnsi="Cabin"/>
                <w:sz w:val="24"/>
                <w:szCs w:val="24"/>
              </w:rPr>
              <w:t>&amp;B</w:t>
            </w:r>
          </w:p>
        </w:tc>
        <w:tc>
          <w:tcPr>
            <w:tcW w:w="1116" w:type="dxa"/>
          </w:tcPr>
          <w:p w14:paraId="4EF6F2D6" w14:textId="77777777" w:rsidR="0046461D" w:rsidRDefault="0046461D" w:rsidP="00567894">
            <w:pPr>
              <w:spacing w:line="276" w:lineRule="auto"/>
              <w:jc w:val="center"/>
              <w:rPr>
                <w:rFonts w:ascii="Cabin" w:hAnsi="Cabin" w:cs="Times New Roman"/>
                <w:sz w:val="24"/>
                <w:szCs w:val="24"/>
              </w:rPr>
            </w:pPr>
          </w:p>
        </w:tc>
      </w:tr>
      <w:tr w:rsidR="0046461D" w:rsidRPr="00596EB8" w14:paraId="48D18FB9" w14:textId="77777777" w:rsidTr="00567894">
        <w:trPr>
          <w:trHeight w:val="1079"/>
        </w:trPr>
        <w:tc>
          <w:tcPr>
            <w:tcW w:w="1719" w:type="dxa"/>
          </w:tcPr>
          <w:p w14:paraId="0710FF83" w14:textId="77777777" w:rsidR="0046461D" w:rsidRDefault="0046461D" w:rsidP="00567894">
            <w:pPr>
              <w:jc w:val="center"/>
              <w:rPr>
                <w:rFonts w:ascii="Cabin" w:hAnsi="Cabin" w:cs="Times New Roman"/>
                <w:b/>
                <w:bCs/>
                <w:sz w:val="24"/>
                <w:szCs w:val="24"/>
              </w:rPr>
            </w:pPr>
            <w:r>
              <w:rPr>
                <w:rFonts w:ascii="Cabin" w:hAnsi="Cabin" w:cs="Times New Roman"/>
                <w:b/>
                <w:bCs/>
                <w:sz w:val="24"/>
                <w:szCs w:val="24"/>
              </w:rPr>
              <w:t>F</w:t>
            </w:r>
          </w:p>
        </w:tc>
        <w:tc>
          <w:tcPr>
            <w:tcW w:w="3771" w:type="dxa"/>
          </w:tcPr>
          <w:p w14:paraId="322706E7" w14:textId="77777777" w:rsidR="0046461D" w:rsidRDefault="0046461D" w:rsidP="00567894">
            <w:pPr>
              <w:rPr>
                <w:rFonts w:ascii="Cabin" w:hAnsi="Cabin"/>
                <w:sz w:val="24"/>
                <w:szCs w:val="24"/>
              </w:rPr>
            </w:pPr>
            <w:r w:rsidRPr="009D00C5">
              <w:rPr>
                <w:rFonts w:ascii="Cabin" w:hAnsi="Cabin"/>
                <w:sz w:val="24"/>
                <w:szCs w:val="24"/>
              </w:rPr>
              <w:t>Training Requirements:</w:t>
            </w:r>
          </w:p>
          <w:p w14:paraId="1E409C3E" w14:textId="77777777" w:rsidR="0046461D" w:rsidRDefault="0046461D" w:rsidP="00567894">
            <w:pPr>
              <w:rPr>
                <w:rFonts w:ascii="Cabin" w:hAnsi="Cabin"/>
                <w:b/>
                <w:bCs/>
                <w:sz w:val="24"/>
                <w:szCs w:val="24"/>
              </w:rPr>
            </w:pPr>
          </w:p>
          <w:p w14:paraId="2FB6C593" w14:textId="77777777" w:rsidR="0046461D" w:rsidRPr="00912ECF" w:rsidRDefault="0046461D" w:rsidP="00567894">
            <w:pPr>
              <w:rPr>
                <w:rFonts w:ascii="Cabin" w:hAnsi="Cabin"/>
                <w:sz w:val="24"/>
                <w:szCs w:val="24"/>
              </w:rPr>
            </w:pPr>
            <w:r w:rsidRPr="00912ECF">
              <w:rPr>
                <w:rFonts w:ascii="Cabin" w:hAnsi="Cabin"/>
                <w:b/>
                <w:bCs/>
                <w:sz w:val="24"/>
                <w:szCs w:val="24"/>
              </w:rPr>
              <w:t>General Orientation</w:t>
            </w:r>
          </w:p>
          <w:p w14:paraId="11C66415" w14:textId="77777777" w:rsidR="0046461D" w:rsidRDefault="0046461D" w:rsidP="00567894">
            <w:pPr>
              <w:rPr>
                <w:rFonts w:ascii="Cabin" w:hAnsi="Cabin"/>
                <w:b/>
                <w:bCs/>
                <w:sz w:val="24"/>
                <w:szCs w:val="24"/>
              </w:rPr>
            </w:pPr>
          </w:p>
          <w:p w14:paraId="02FA3EA4" w14:textId="77777777" w:rsidR="0046461D" w:rsidRPr="0003235A" w:rsidRDefault="0046461D" w:rsidP="00567894">
            <w:pPr>
              <w:rPr>
                <w:rFonts w:ascii="Cabin" w:hAnsi="Cabin"/>
                <w:b/>
                <w:bCs/>
                <w:sz w:val="24"/>
                <w:szCs w:val="24"/>
              </w:rPr>
            </w:pPr>
            <w:r w:rsidRPr="0003235A">
              <w:rPr>
                <w:rFonts w:ascii="Cabin" w:hAnsi="Cabin"/>
                <w:b/>
                <w:bCs/>
                <w:sz w:val="24"/>
                <w:szCs w:val="24"/>
              </w:rPr>
              <w:t>Ongoing In-service Education and Training</w:t>
            </w:r>
          </w:p>
          <w:p w14:paraId="5541D838" w14:textId="77777777" w:rsidR="0046461D" w:rsidRPr="00BE05CF" w:rsidRDefault="0046461D" w:rsidP="00567894">
            <w:pPr>
              <w:rPr>
                <w:rFonts w:ascii="Cabin" w:hAnsi="Cabin"/>
                <w:b/>
                <w:bCs/>
                <w:sz w:val="24"/>
                <w:szCs w:val="24"/>
              </w:rPr>
            </w:pPr>
          </w:p>
          <w:p w14:paraId="5A10B07D" w14:textId="77777777" w:rsidR="0046461D" w:rsidRDefault="0046461D" w:rsidP="00567894">
            <w:pPr>
              <w:rPr>
                <w:rFonts w:ascii="Cabin" w:hAnsi="Cabin"/>
                <w:b/>
                <w:bCs/>
                <w:sz w:val="24"/>
                <w:szCs w:val="24"/>
              </w:rPr>
            </w:pPr>
            <w:r w:rsidRPr="009D00C5">
              <w:rPr>
                <w:rFonts w:ascii="Cabin" w:hAnsi="Cabin"/>
                <w:b/>
                <w:bCs/>
                <w:sz w:val="24"/>
                <w:szCs w:val="24"/>
              </w:rPr>
              <w:t>Introductory Visits and Review</w:t>
            </w:r>
          </w:p>
          <w:p w14:paraId="4D4F9B94" w14:textId="77777777" w:rsidR="0046461D" w:rsidRDefault="0046461D" w:rsidP="00567894">
            <w:pPr>
              <w:rPr>
                <w:rFonts w:ascii="Cabin" w:hAnsi="Cabin"/>
                <w:b/>
                <w:bCs/>
                <w:sz w:val="24"/>
                <w:szCs w:val="24"/>
              </w:rPr>
            </w:pPr>
          </w:p>
          <w:p w14:paraId="02105363" w14:textId="77777777" w:rsidR="0046461D" w:rsidRDefault="0046461D" w:rsidP="00567894">
            <w:pPr>
              <w:rPr>
                <w:rFonts w:ascii="Cabin" w:hAnsi="Cabin"/>
                <w:b/>
                <w:bCs/>
                <w:sz w:val="24"/>
                <w:szCs w:val="24"/>
              </w:rPr>
            </w:pPr>
          </w:p>
          <w:p w14:paraId="475BAF8B" w14:textId="77777777" w:rsidR="0046461D" w:rsidRPr="00CF6A48" w:rsidRDefault="0046461D" w:rsidP="00567894">
            <w:pPr>
              <w:rPr>
                <w:rFonts w:ascii="Cabin" w:hAnsi="Cabin"/>
                <w:sz w:val="24"/>
                <w:szCs w:val="24"/>
              </w:rPr>
            </w:pPr>
          </w:p>
        </w:tc>
        <w:tc>
          <w:tcPr>
            <w:tcW w:w="3330" w:type="dxa"/>
          </w:tcPr>
          <w:p w14:paraId="236A3247" w14:textId="77777777" w:rsidR="0046461D" w:rsidRPr="00732D82" w:rsidRDefault="0046461D" w:rsidP="00567894">
            <w:pPr>
              <w:rPr>
                <w:rFonts w:ascii="Cabin" w:hAnsi="Cabin" w:cs="Times New Roman"/>
                <w:sz w:val="24"/>
                <w:szCs w:val="24"/>
              </w:rPr>
            </w:pPr>
            <w:r w:rsidRPr="00732D82">
              <w:rPr>
                <w:rFonts w:ascii="Cabin" w:hAnsi="Cabin" w:cs="Times New Roman"/>
                <w:sz w:val="24"/>
                <w:szCs w:val="24"/>
              </w:rPr>
              <w:t>651 CMR 12.07(1)</w:t>
            </w:r>
          </w:p>
          <w:p w14:paraId="3C17A2E9" w14:textId="77777777" w:rsidR="0046461D" w:rsidRDefault="0046461D" w:rsidP="00567894">
            <w:pPr>
              <w:rPr>
                <w:rFonts w:ascii="Cabin" w:hAnsi="Cabin" w:cs="Times New Roman"/>
                <w:sz w:val="24"/>
                <w:szCs w:val="24"/>
              </w:rPr>
            </w:pPr>
            <w:r w:rsidRPr="00732D82">
              <w:rPr>
                <w:rFonts w:ascii="Cabin" w:hAnsi="Cabin" w:cs="Times New Roman"/>
                <w:sz w:val="24"/>
                <w:szCs w:val="24"/>
              </w:rPr>
              <w:t>651 CMR 12.07(</w:t>
            </w:r>
            <w:r>
              <w:rPr>
                <w:rFonts w:ascii="Cabin" w:hAnsi="Cabin" w:cs="Times New Roman"/>
                <w:sz w:val="24"/>
                <w:szCs w:val="24"/>
              </w:rPr>
              <w:t>4</w:t>
            </w:r>
            <w:r w:rsidRPr="00732D82">
              <w:rPr>
                <w:rFonts w:ascii="Cabin" w:hAnsi="Cabin" w:cs="Times New Roman"/>
                <w:sz w:val="24"/>
                <w:szCs w:val="24"/>
              </w:rPr>
              <w:t>)</w:t>
            </w:r>
            <w:r>
              <w:rPr>
                <w:rFonts w:ascii="Cabin" w:hAnsi="Cabin" w:cs="Times New Roman"/>
                <w:sz w:val="24"/>
                <w:szCs w:val="24"/>
              </w:rPr>
              <w:t>(d)</w:t>
            </w:r>
          </w:p>
          <w:p w14:paraId="71D1ABAB" w14:textId="77777777" w:rsidR="0046461D" w:rsidRDefault="0046461D" w:rsidP="00567894">
            <w:pPr>
              <w:rPr>
                <w:rFonts w:ascii="Cabin" w:hAnsi="Cabin" w:cs="Times New Roman"/>
                <w:sz w:val="24"/>
                <w:szCs w:val="24"/>
              </w:rPr>
            </w:pPr>
            <w:r w:rsidRPr="00732D82">
              <w:rPr>
                <w:rFonts w:ascii="Cabin" w:hAnsi="Cabin" w:cs="Times New Roman"/>
                <w:sz w:val="24"/>
                <w:szCs w:val="24"/>
              </w:rPr>
              <w:t>651 CMR 12.07(7)</w:t>
            </w:r>
          </w:p>
          <w:p w14:paraId="13B3B5F6" w14:textId="77777777" w:rsidR="0046461D" w:rsidRPr="00CF6A48" w:rsidRDefault="0046461D" w:rsidP="00567894">
            <w:pPr>
              <w:rPr>
                <w:rFonts w:ascii="Cabin" w:eastAsia="Calibri" w:hAnsi="Cabin"/>
                <w:sz w:val="24"/>
                <w:szCs w:val="24"/>
              </w:rPr>
            </w:pPr>
          </w:p>
        </w:tc>
        <w:tc>
          <w:tcPr>
            <w:tcW w:w="3150" w:type="dxa"/>
          </w:tcPr>
          <w:p w14:paraId="70585523" w14:textId="77777777" w:rsidR="0046461D" w:rsidRDefault="0046461D" w:rsidP="00567894">
            <w:pPr>
              <w:rPr>
                <w:rFonts w:ascii="Cabin" w:hAnsi="Cabin"/>
                <w:sz w:val="24"/>
                <w:szCs w:val="24"/>
              </w:rPr>
            </w:pPr>
            <w:r w:rsidRPr="0003235A">
              <w:rPr>
                <w:rFonts w:ascii="Cabin" w:hAnsi="Cabin"/>
                <w:sz w:val="24"/>
                <w:szCs w:val="24"/>
              </w:rPr>
              <w:t xml:space="preserve">Missing documentation of </w:t>
            </w:r>
            <w:r>
              <w:rPr>
                <w:rFonts w:ascii="Cabin" w:hAnsi="Cabin"/>
                <w:sz w:val="24"/>
                <w:szCs w:val="24"/>
              </w:rPr>
              <w:t>Seven</w:t>
            </w:r>
            <w:r w:rsidRPr="0003235A">
              <w:rPr>
                <w:rFonts w:ascii="Cabin" w:hAnsi="Cabin"/>
                <w:sz w:val="24"/>
                <w:szCs w:val="24"/>
              </w:rPr>
              <w:t xml:space="preserve"> Hours Orientation</w:t>
            </w:r>
            <w:r>
              <w:rPr>
                <w:rFonts w:ascii="Cabin" w:hAnsi="Cabin"/>
                <w:sz w:val="24"/>
                <w:szCs w:val="24"/>
              </w:rPr>
              <w:t xml:space="preserve"> Training.</w:t>
            </w:r>
          </w:p>
          <w:p w14:paraId="07C71774" w14:textId="77777777" w:rsidR="0046461D" w:rsidRDefault="0046461D" w:rsidP="00567894">
            <w:pPr>
              <w:rPr>
                <w:rFonts w:ascii="Cabin" w:hAnsi="Cabin"/>
                <w:sz w:val="24"/>
                <w:szCs w:val="24"/>
              </w:rPr>
            </w:pPr>
          </w:p>
          <w:p w14:paraId="7BDB7ACE" w14:textId="77777777" w:rsidR="0046461D" w:rsidRPr="00C97442" w:rsidRDefault="0046461D" w:rsidP="00567894">
            <w:pPr>
              <w:rPr>
                <w:rFonts w:ascii="Cabin" w:hAnsi="Cabin"/>
                <w:sz w:val="24"/>
                <w:szCs w:val="24"/>
              </w:rPr>
            </w:pPr>
            <w:r w:rsidRPr="0003235A">
              <w:rPr>
                <w:rFonts w:ascii="Cabin" w:hAnsi="Cabin"/>
                <w:sz w:val="24"/>
                <w:szCs w:val="24"/>
              </w:rPr>
              <w:t>Missing documentation</w:t>
            </w:r>
            <w:r>
              <w:rPr>
                <w:rFonts w:ascii="Cabin" w:hAnsi="Cabin"/>
                <w:sz w:val="24"/>
                <w:szCs w:val="24"/>
              </w:rPr>
              <w:t xml:space="preserve"> of facilitated</w:t>
            </w:r>
            <w:r w:rsidRPr="0003235A">
              <w:rPr>
                <w:rFonts w:ascii="Cabin" w:hAnsi="Cabin"/>
                <w:sz w:val="24"/>
                <w:szCs w:val="24"/>
              </w:rPr>
              <w:t xml:space="preserve"> Inservice</w:t>
            </w:r>
            <w:r>
              <w:rPr>
                <w:rFonts w:ascii="Cabin" w:hAnsi="Cabin"/>
                <w:sz w:val="24"/>
                <w:szCs w:val="24"/>
              </w:rPr>
              <w:t xml:space="preserve"> Training.</w:t>
            </w:r>
          </w:p>
          <w:p w14:paraId="2E031D7C" w14:textId="77777777" w:rsidR="0046461D" w:rsidRDefault="0046461D" w:rsidP="00567894">
            <w:pPr>
              <w:rPr>
                <w:rFonts w:ascii="Cabin" w:hAnsi="Cabin"/>
                <w:sz w:val="24"/>
                <w:szCs w:val="24"/>
              </w:rPr>
            </w:pPr>
          </w:p>
          <w:p w14:paraId="488EE035" w14:textId="77777777" w:rsidR="0046461D" w:rsidRPr="00732D82" w:rsidRDefault="0046461D" w:rsidP="00567894">
            <w:pPr>
              <w:rPr>
                <w:rFonts w:ascii="Cabin" w:hAnsi="Cabin"/>
                <w:sz w:val="24"/>
                <w:szCs w:val="24"/>
              </w:rPr>
            </w:pPr>
          </w:p>
          <w:p w14:paraId="2C3C3A01" w14:textId="77777777" w:rsidR="0046461D" w:rsidRPr="00732D82" w:rsidRDefault="0046461D" w:rsidP="00567894">
            <w:pPr>
              <w:rPr>
                <w:rFonts w:ascii="Cabin" w:hAnsi="Cabin"/>
                <w:sz w:val="24"/>
                <w:szCs w:val="24"/>
              </w:rPr>
            </w:pPr>
            <w:r w:rsidRPr="00732D82">
              <w:rPr>
                <w:rFonts w:ascii="Cabin" w:hAnsi="Cabin"/>
                <w:sz w:val="24"/>
                <w:szCs w:val="24"/>
              </w:rPr>
              <w:t>Inconsistent documentation of Introductory Visits.</w:t>
            </w:r>
          </w:p>
          <w:p w14:paraId="1D8A0FA8" w14:textId="77777777" w:rsidR="0046461D" w:rsidRPr="00CF6A48" w:rsidRDefault="0046461D" w:rsidP="00567894">
            <w:pPr>
              <w:rPr>
                <w:rFonts w:ascii="Cabin" w:hAnsi="Cabin"/>
                <w:sz w:val="24"/>
                <w:szCs w:val="24"/>
              </w:rPr>
            </w:pPr>
          </w:p>
        </w:tc>
        <w:tc>
          <w:tcPr>
            <w:tcW w:w="1740" w:type="dxa"/>
          </w:tcPr>
          <w:p w14:paraId="54876AF5" w14:textId="77777777" w:rsidR="0046461D" w:rsidRPr="00CF6A48" w:rsidRDefault="0046461D" w:rsidP="00567894">
            <w:pPr>
              <w:spacing w:line="276" w:lineRule="auto"/>
              <w:jc w:val="center"/>
              <w:rPr>
                <w:rFonts w:ascii="Cabin" w:hAnsi="Cabin"/>
                <w:sz w:val="24"/>
                <w:szCs w:val="24"/>
              </w:rPr>
            </w:pPr>
            <w:r w:rsidRPr="00FE0686">
              <w:rPr>
                <w:rFonts w:ascii="Cabin" w:hAnsi="Cabin"/>
                <w:sz w:val="24"/>
                <w:szCs w:val="24"/>
              </w:rPr>
              <w:t>See IV A</w:t>
            </w:r>
            <w:r>
              <w:rPr>
                <w:rFonts w:ascii="Cabin" w:hAnsi="Cabin"/>
                <w:sz w:val="24"/>
                <w:szCs w:val="24"/>
              </w:rPr>
              <w:t>&amp;B</w:t>
            </w:r>
          </w:p>
        </w:tc>
        <w:tc>
          <w:tcPr>
            <w:tcW w:w="1116" w:type="dxa"/>
          </w:tcPr>
          <w:p w14:paraId="6A1F2B6B" w14:textId="77777777" w:rsidR="0046461D" w:rsidRDefault="0046461D" w:rsidP="00567894">
            <w:pPr>
              <w:spacing w:line="276" w:lineRule="auto"/>
              <w:jc w:val="center"/>
              <w:rPr>
                <w:rFonts w:ascii="Cabin" w:hAnsi="Cabin" w:cs="Times New Roman"/>
                <w:sz w:val="24"/>
                <w:szCs w:val="24"/>
              </w:rPr>
            </w:pPr>
          </w:p>
        </w:tc>
      </w:tr>
      <w:tr w:rsidR="0046461D" w:rsidRPr="00596EB8" w14:paraId="0AB1191B" w14:textId="77777777" w:rsidTr="00567894">
        <w:trPr>
          <w:trHeight w:val="1079"/>
        </w:trPr>
        <w:tc>
          <w:tcPr>
            <w:tcW w:w="1719" w:type="dxa"/>
          </w:tcPr>
          <w:p w14:paraId="35F04337" w14:textId="77777777" w:rsidR="0046461D" w:rsidRDefault="0046461D" w:rsidP="00567894">
            <w:pPr>
              <w:jc w:val="center"/>
              <w:rPr>
                <w:rFonts w:ascii="Cabin" w:hAnsi="Cabin" w:cs="Times New Roman"/>
                <w:b/>
                <w:bCs/>
                <w:sz w:val="24"/>
                <w:szCs w:val="24"/>
              </w:rPr>
            </w:pPr>
            <w:r>
              <w:rPr>
                <w:rFonts w:ascii="Cabin" w:hAnsi="Cabin" w:cs="Times New Roman"/>
                <w:b/>
                <w:bCs/>
                <w:sz w:val="24"/>
                <w:szCs w:val="24"/>
              </w:rPr>
              <w:t>G</w:t>
            </w:r>
          </w:p>
        </w:tc>
        <w:tc>
          <w:tcPr>
            <w:tcW w:w="3771" w:type="dxa"/>
          </w:tcPr>
          <w:p w14:paraId="5D4F70B1" w14:textId="77777777" w:rsidR="0046461D" w:rsidRPr="00AD5187" w:rsidRDefault="0046461D" w:rsidP="00567894">
            <w:pPr>
              <w:rPr>
                <w:rFonts w:ascii="Cabin" w:hAnsi="Cabin"/>
                <w:sz w:val="24"/>
                <w:szCs w:val="24"/>
              </w:rPr>
            </w:pPr>
            <w:r w:rsidRPr="00AD5187">
              <w:rPr>
                <w:rFonts w:ascii="Cabin" w:hAnsi="Cabin"/>
                <w:sz w:val="24"/>
                <w:szCs w:val="24"/>
              </w:rPr>
              <w:t xml:space="preserve">Reports to </w:t>
            </w:r>
            <w:r>
              <w:rPr>
                <w:rFonts w:ascii="Cabin" w:hAnsi="Cabin"/>
                <w:sz w:val="24"/>
                <w:szCs w:val="24"/>
              </w:rPr>
              <w:t>AGE</w:t>
            </w:r>
            <w:r w:rsidRPr="00AD5187">
              <w:rPr>
                <w:rFonts w:ascii="Cabin" w:hAnsi="Cabin"/>
                <w:sz w:val="24"/>
                <w:szCs w:val="24"/>
              </w:rPr>
              <w:t>:</w:t>
            </w:r>
          </w:p>
          <w:p w14:paraId="4BA31CBA" w14:textId="77777777" w:rsidR="0046461D" w:rsidRPr="00AD5187" w:rsidRDefault="0046461D" w:rsidP="00567894">
            <w:pPr>
              <w:rPr>
                <w:rFonts w:ascii="Cabin" w:hAnsi="Cabin"/>
                <w:sz w:val="24"/>
                <w:szCs w:val="24"/>
              </w:rPr>
            </w:pPr>
          </w:p>
          <w:p w14:paraId="4B91F106" w14:textId="77777777" w:rsidR="0046461D" w:rsidRPr="00AD5187" w:rsidRDefault="0046461D" w:rsidP="00567894">
            <w:pPr>
              <w:rPr>
                <w:rFonts w:ascii="Cabin" w:hAnsi="Cabin"/>
                <w:b/>
                <w:bCs/>
                <w:sz w:val="24"/>
                <w:szCs w:val="24"/>
              </w:rPr>
            </w:pPr>
            <w:r w:rsidRPr="00AD5187">
              <w:rPr>
                <w:rFonts w:ascii="Cabin" w:hAnsi="Cabin"/>
                <w:b/>
                <w:bCs/>
                <w:sz w:val="24"/>
                <w:szCs w:val="24"/>
              </w:rPr>
              <w:t xml:space="preserve">Additional Reporting Requirements </w:t>
            </w:r>
          </w:p>
          <w:p w14:paraId="38D84AC6" w14:textId="77777777" w:rsidR="0046461D" w:rsidRPr="00AD5187" w:rsidRDefault="0046461D" w:rsidP="00567894">
            <w:pPr>
              <w:rPr>
                <w:rFonts w:ascii="Cabin" w:hAnsi="Cabin"/>
                <w:sz w:val="24"/>
                <w:szCs w:val="24"/>
              </w:rPr>
            </w:pPr>
          </w:p>
        </w:tc>
        <w:tc>
          <w:tcPr>
            <w:tcW w:w="3330" w:type="dxa"/>
          </w:tcPr>
          <w:p w14:paraId="5CB94E5E" w14:textId="77777777" w:rsidR="0046461D" w:rsidRDefault="0046461D" w:rsidP="00567894">
            <w:pPr>
              <w:rPr>
                <w:rFonts w:ascii="Cabin" w:hAnsi="Cabin" w:cs="Times New Roman"/>
                <w:sz w:val="24"/>
                <w:szCs w:val="24"/>
              </w:rPr>
            </w:pPr>
            <w:r w:rsidRPr="00732D82">
              <w:rPr>
                <w:rFonts w:ascii="Cabin" w:hAnsi="Cabin" w:cs="Times New Roman"/>
                <w:sz w:val="24"/>
                <w:szCs w:val="24"/>
              </w:rPr>
              <w:t>651 CMR 12.0</w:t>
            </w:r>
            <w:r>
              <w:rPr>
                <w:rFonts w:ascii="Cabin" w:hAnsi="Cabin" w:cs="Times New Roman"/>
                <w:sz w:val="24"/>
                <w:szCs w:val="24"/>
              </w:rPr>
              <w:t>4</w:t>
            </w:r>
            <w:r w:rsidRPr="00732D82">
              <w:rPr>
                <w:rFonts w:ascii="Cabin" w:hAnsi="Cabin" w:cs="Times New Roman"/>
                <w:sz w:val="24"/>
                <w:szCs w:val="24"/>
              </w:rPr>
              <w:t>(</w:t>
            </w:r>
            <w:r>
              <w:rPr>
                <w:rFonts w:ascii="Cabin" w:hAnsi="Cabin" w:cs="Times New Roman"/>
                <w:sz w:val="24"/>
                <w:szCs w:val="24"/>
              </w:rPr>
              <w:t>13</w:t>
            </w:r>
            <w:r w:rsidRPr="00732D82">
              <w:rPr>
                <w:rFonts w:ascii="Cabin" w:hAnsi="Cabin" w:cs="Times New Roman"/>
                <w:sz w:val="24"/>
                <w:szCs w:val="24"/>
              </w:rPr>
              <w:t>)</w:t>
            </w:r>
            <w:r>
              <w:rPr>
                <w:rFonts w:ascii="Cabin" w:hAnsi="Cabin" w:cs="Times New Roman"/>
                <w:sz w:val="24"/>
                <w:szCs w:val="24"/>
              </w:rPr>
              <w:t>(b)(2.)</w:t>
            </w:r>
          </w:p>
          <w:p w14:paraId="4C004E14" w14:textId="77777777" w:rsidR="0046461D" w:rsidRPr="004B0066" w:rsidRDefault="0046461D" w:rsidP="00567894">
            <w:pPr>
              <w:rPr>
                <w:rFonts w:ascii="Cabin" w:hAnsi="Cabin"/>
                <w:sz w:val="24"/>
                <w:szCs w:val="24"/>
                <w:highlight w:val="yellow"/>
              </w:rPr>
            </w:pPr>
          </w:p>
        </w:tc>
        <w:tc>
          <w:tcPr>
            <w:tcW w:w="3150" w:type="dxa"/>
          </w:tcPr>
          <w:p w14:paraId="42C03E9D" w14:textId="77777777" w:rsidR="0046461D" w:rsidRPr="00CF6A48" w:rsidRDefault="0046461D" w:rsidP="00567894">
            <w:pPr>
              <w:rPr>
                <w:rFonts w:ascii="Cabin" w:hAnsi="Cabin"/>
                <w:sz w:val="24"/>
                <w:szCs w:val="24"/>
              </w:rPr>
            </w:pPr>
            <w:r>
              <w:rPr>
                <w:rFonts w:ascii="Cabin" w:hAnsi="Cabin"/>
                <w:sz w:val="24"/>
                <w:szCs w:val="24"/>
              </w:rPr>
              <w:t>Missing notification of Residence Manager change.</w:t>
            </w:r>
          </w:p>
        </w:tc>
        <w:tc>
          <w:tcPr>
            <w:tcW w:w="1740" w:type="dxa"/>
          </w:tcPr>
          <w:p w14:paraId="642EF5B5" w14:textId="77777777" w:rsidR="0046461D" w:rsidRPr="00CF6A48" w:rsidRDefault="0046461D" w:rsidP="00567894">
            <w:pPr>
              <w:spacing w:line="276" w:lineRule="auto"/>
              <w:jc w:val="center"/>
              <w:rPr>
                <w:rFonts w:ascii="Cabin" w:hAnsi="Cabin"/>
                <w:sz w:val="24"/>
                <w:szCs w:val="24"/>
              </w:rPr>
            </w:pPr>
            <w:r w:rsidRPr="00464076">
              <w:rPr>
                <w:rFonts w:ascii="Cabin" w:hAnsi="Cabin"/>
                <w:sz w:val="24"/>
                <w:szCs w:val="24"/>
              </w:rPr>
              <w:t>See IV A</w:t>
            </w:r>
          </w:p>
        </w:tc>
        <w:tc>
          <w:tcPr>
            <w:tcW w:w="1116" w:type="dxa"/>
          </w:tcPr>
          <w:p w14:paraId="78951770" w14:textId="77777777" w:rsidR="0046461D" w:rsidRDefault="0046461D" w:rsidP="00567894">
            <w:pPr>
              <w:spacing w:line="276" w:lineRule="auto"/>
              <w:jc w:val="center"/>
              <w:rPr>
                <w:rFonts w:ascii="Cabin" w:hAnsi="Cabin" w:cs="Times New Roman"/>
                <w:sz w:val="24"/>
                <w:szCs w:val="24"/>
              </w:rPr>
            </w:pPr>
          </w:p>
        </w:tc>
      </w:tr>
    </w:tbl>
    <w:p w14:paraId="32EFD5F7" w14:textId="77777777" w:rsidR="0046461D" w:rsidRDefault="0046461D"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B24AFB">
      <w:pPr>
        <w:tabs>
          <w:tab w:val="left" w:pos="990"/>
        </w:tabs>
        <w:rPr>
          <w:rFonts w:ascii="Cabin" w:hAnsi="Cabin"/>
          <w:bCs/>
          <w:sz w:val="24"/>
          <w:szCs w:val="24"/>
        </w:rPr>
      </w:pPr>
      <w:bookmarkStart w:id="1" w:name="_Hlk53738466"/>
    </w:p>
    <w:p w14:paraId="6F3BDF65" w14:textId="77777777" w:rsidR="00442AD2" w:rsidRPr="00596EB8" w:rsidRDefault="00442AD2" w:rsidP="00442AD2">
      <w:pPr>
        <w:rPr>
          <w:rFonts w:ascii="Cabin" w:hAnsi="Cabin" w:cs="Times New Roman"/>
          <w:sz w:val="24"/>
          <w:szCs w:val="24"/>
        </w:rPr>
      </w:pPr>
      <w:r>
        <w:rPr>
          <w:rFonts w:ascii="Cabin" w:hAnsi="Cabin" w:cs="Times New Roman"/>
          <w:b/>
          <w:bCs/>
          <w:sz w:val="24"/>
          <w:szCs w:val="24"/>
        </w:rPr>
        <w:t>A</w:t>
      </w:r>
      <w:r w:rsidRPr="00596EB8">
        <w:rPr>
          <w:rFonts w:ascii="Cabin" w:hAnsi="Cabin" w:cs="Times New Roman"/>
          <w:b/>
          <w:bCs/>
          <w:sz w:val="24"/>
          <w:szCs w:val="24"/>
        </w:rPr>
        <w:t xml:space="preserve">. </w:t>
      </w:r>
      <w:r w:rsidRPr="004677A4">
        <w:rPr>
          <w:rFonts w:ascii="Cabin" w:hAnsi="Cabin" w:cs="Times New Roman"/>
          <w:b/>
          <w:bCs/>
          <w:sz w:val="24"/>
          <w:szCs w:val="24"/>
        </w:rPr>
        <w:t>Certification</w:t>
      </w:r>
      <w:r>
        <w:rPr>
          <w:rFonts w:ascii="Cabin" w:hAnsi="Cabin" w:cs="Times New Roman"/>
          <w:b/>
          <w:bCs/>
          <w:sz w:val="24"/>
          <w:szCs w:val="24"/>
        </w:rPr>
        <w:t xml:space="preserve"> - </w:t>
      </w:r>
      <w:r w:rsidRPr="004677A4">
        <w:rPr>
          <w:rFonts w:ascii="Cabin" w:hAnsi="Cabin" w:cs="Times New Roman"/>
          <w:b/>
          <w:bCs/>
          <w:sz w:val="24"/>
          <w:szCs w:val="24"/>
        </w:rPr>
        <w:t>Renewal Certification Procedures</w:t>
      </w:r>
    </w:p>
    <w:p w14:paraId="66F61435" w14:textId="77777777" w:rsidR="00442AD2" w:rsidRPr="00596EB8" w:rsidRDefault="00442AD2" w:rsidP="00442AD2">
      <w:pPr>
        <w:numPr>
          <w:ilvl w:val="0"/>
          <w:numId w:val="12"/>
        </w:numPr>
        <w:ind w:left="936"/>
        <w:contextualSpacing/>
        <w:rPr>
          <w:rFonts w:ascii="Cabin" w:eastAsiaTheme="minorHAnsi" w:hAnsi="Cabin" w:cstheme="minorBidi"/>
          <w:sz w:val="24"/>
          <w:szCs w:val="24"/>
        </w:rPr>
      </w:pPr>
      <w:r w:rsidRPr="00596EB8">
        <w:rPr>
          <w:rFonts w:ascii="Cabin" w:eastAsiaTheme="minorHAnsi" w:hAnsi="Cabin" w:cstheme="minorBidi"/>
          <w:sz w:val="24"/>
          <w:szCs w:val="24"/>
        </w:rPr>
        <w:t>AGE reviewed documentation to ensure the Residence</w:t>
      </w:r>
      <w:r>
        <w:rPr>
          <w:rFonts w:ascii="Cabin" w:eastAsiaTheme="minorHAnsi" w:hAnsi="Cabin" w:cstheme="minorBidi"/>
          <w:sz w:val="24"/>
          <w:szCs w:val="24"/>
        </w:rPr>
        <w:t>’s compliance with AGE recertification requirements</w:t>
      </w:r>
      <w:r w:rsidRPr="00596EB8">
        <w:rPr>
          <w:rFonts w:ascii="Cabin" w:eastAsiaTheme="minorHAnsi" w:hAnsi="Cabin" w:cstheme="minorBidi"/>
          <w:sz w:val="24"/>
          <w:szCs w:val="24"/>
        </w:rPr>
        <w:t>.</w:t>
      </w:r>
    </w:p>
    <w:p w14:paraId="09723276" w14:textId="19EC7E0C" w:rsidR="00442AD2" w:rsidRPr="00B03B18" w:rsidRDefault="00442AD2" w:rsidP="00B03B18">
      <w:pPr>
        <w:numPr>
          <w:ilvl w:val="0"/>
          <w:numId w:val="14"/>
        </w:numPr>
        <w:ind w:left="1296"/>
        <w:contextualSpacing/>
        <w:rPr>
          <w:rFonts w:ascii="Cabin" w:hAnsi="Cabin"/>
          <w:bCs/>
          <w:sz w:val="24"/>
          <w:szCs w:val="24"/>
        </w:rPr>
      </w:pPr>
      <w:r w:rsidRPr="00A716F3">
        <w:rPr>
          <w:rFonts w:ascii="Cabin" w:hAnsi="Cabin"/>
          <w:bCs/>
          <w:sz w:val="24"/>
          <w:szCs w:val="24"/>
        </w:rPr>
        <w:t>Documentation of the</w:t>
      </w:r>
      <w:r w:rsidRPr="004677A4">
        <w:rPr>
          <w:rFonts w:ascii="Cabin" w:hAnsi="Cabin"/>
          <w:bCs/>
          <w:sz w:val="24"/>
          <w:szCs w:val="24"/>
        </w:rPr>
        <w:t xml:space="preserve"> Application for renewal of Certification</w:t>
      </w:r>
      <w:r w:rsidR="00B03B18">
        <w:rPr>
          <w:rFonts w:ascii="Cabin" w:hAnsi="Cabin"/>
          <w:bCs/>
          <w:sz w:val="24"/>
          <w:szCs w:val="24"/>
        </w:rPr>
        <w:t xml:space="preserve"> and </w:t>
      </w:r>
      <w:r w:rsidR="00B03B18" w:rsidRPr="00B03B18">
        <w:rPr>
          <w:rFonts w:ascii="Cabin" w:hAnsi="Cabin"/>
          <w:bCs/>
          <w:sz w:val="24"/>
          <w:szCs w:val="24"/>
        </w:rPr>
        <w:t>Application fee were</w:t>
      </w:r>
      <w:r w:rsidRPr="00B03B18">
        <w:rPr>
          <w:rFonts w:ascii="Cabin" w:hAnsi="Cabin"/>
          <w:bCs/>
          <w:sz w:val="24"/>
          <w:szCs w:val="24"/>
        </w:rPr>
        <w:t xml:space="preserve"> not filed and date-stamped at AGE at least 30 days before the stated expiration date of the Certification.</w:t>
      </w:r>
    </w:p>
    <w:p w14:paraId="10472FE9" w14:textId="77777777" w:rsidR="00442AD2" w:rsidRDefault="00442AD2" w:rsidP="00B24AFB">
      <w:pPr>
        <w:tabs>
          <w:tab w:val="left" w:pos="990"/>
        </w:tabs>
        <w:rPr>
          <w:rFonts w:ascii="Cabin" w:hAnsi="Cabin"/>
          <w:bCs/>
          <w:sz w:val="24"/>
          <w:szCs w:val="24"/>
        </w:rPr>
      </w:pPr>
    </w:p>
    <w:p w14:paraId="2A84169E" w14:textId="3798E2D8" w:rsidR="000124B0" w:rsidRDefault="00442AD2" w:rsidP="000124B0">
      <w:pPr>
        <w:tabs>
          <w:tab w:val="left" w:pos="900"/>
          <w:tab w:val="left" w:pos="990"/>
        </w:tabs>
        <w:spacing w:before="240"/>
        <w:contextualSpacing/>
        <w:rPr>
          <w:rFonts w:ascii="Cabin" w:hAnsi="Cabin" w:cs="Times New Roman"/>
          <w:b/>
          <w:bCs/>
          <w:sz w:val="24"/>
          <w:szCs w:val="24"/>
        </w:rPr>
      </w:pPr>
      <w:r>
        <w:rPr>
          <w:rFonts w:ascii="Cabin" w:hAnsi="Cabin" w:cs="Times New Roman"/>
          <w:b/>
          <w:bCs/>
          <w:sz w:val="24"/>
          <w:szCs w:val="24"/>
        </w:rPr>
        <w:t>B</w:t>
      </w:r>
      <w:r w:rsidR="000124B0" w:rsidRPr="000124B0">
        <w:rPr>
          <w:rFonts w:ascii="Cabin" w:hAnsi="Cabin" w:cs="Times New Roman"/>
          <w:b/>
          <w:bCs/>
          <w:sz w:val="24"/>
          <w:szCs w:val="24"/>
        </w:rPr>
        <w:t>.  Service and Service Coordination Requirements</w:t>
      </w:r>
    </w:p>
    <w:p w14:paraId="50E81E57" w14:textId="77777777" w:rsidR="000D0A7D" w:rsidRDefault="000D0A7D" w:rsidP="000124B0">
      <w:pPr>
        <w:tabs>
          <w:tab w:val="left" w:pos="900"/>
          <w:tab w:val="left" w:pos="990"/>
        </w:tabs>
        <w:spacing w:before="240"/>
        <w:contextualSpacing/>
        <w:rPr>
          <w:rFonts w:ascii="Cabin" w:hAnsi="Cabin" w:cs="Times New Roman"/>
          <w:b/>
          <w:bCs/>
          <w:sz w:val="24"/>
          <w:szCs w:val="24"/>
        </w:rPr>
      </w:pPr>
    </w:p>
    <w:p w14:paraId="1493C9F2" w14:textId="0AAF1C10" w:rsidR="000D0A7D" w:rsidRPr="000124B0" w:rsidRDefault="000D0A7D" w:rsidP="000124B0">
      <w:pPr>
        <w:tabs>
          <w:tab w:val="left" w:pos="900"/>
          <w:tab w:val="left" w:pos="990"/>
        </w:tabs>
        <w:spacing w:before="240"/>
        <w:contextualSpacing/>
        <w:rPr>
          <w:rFonts w:ascii="Cabin" w:hAnsi="Cabin" w:cs="Times New Roman"/>
          <w:b/>
          <w:bCs/>
          <w:sz w:val="24"/>
          <w:szCs w:val="24"/>
        </w:rPr>
      </w:pPr>
      <w:r>
        <w:rPr>
          <w:rFonts w:ascii="Cabin" w:hAnsi="Cabin" w:cs="Times New Roman"/>
          <w:b/>
          <w:bCs/>
          <w:sz w:val="24"/>
          <w:szCs w:val="24"/>
        </w:rPr>
        <w:t xml:space="preserve">                  </w:t>
      </w:r>
      <w:r w:rsidRPr="000124B0">
        <w:rPr>
          <w:rFonts w:ascii="Cabin" w:hAnsi="Cabin" w:cs="Times New Roman"/>
          <w:b/>
          <w:bCs/>
          <w:sz w:val="24"/>
          <w:szCs w:val="24"/>
        </w:rPr>
        <w:t>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495487BE" w14:textId="27F771B2" w:rsidR="00CF6A48" w:rsidRPr="00CF6A48" w:rsidRDefault="00CF6A48" w:rsidP="00CF6A48">
      <w:pPr>
        <w:numPr>
          <w:ilvl w:val="0"/>
          <w:numId w:val="7"/>
        </w:numPr>
        <w:ind w:left="1296"/>
        <w:contextualSpacing/>
        <w:rPr>
          <w:rFonts w:ascii="Cabin" w:hAnsi="Cabin"/>
          <w:sz w:val="24"/>
          <w:szCs w:val="24"/>
        </w:rPr>
      </w:pPr>
      <w:r w:rsidRPr="00CF6A48">
        <w:rPr>
          <w:rFonts w:ascii="Cabin" w:hAnsi="Cabin"/>
          <w:sz w:val="24"/>
          <w:szCs w:val="24"/>
        </w:rPr>
        <w:t xml:space="preserve">Documentation </w:t>
      </w:r>
      <w:r w:rsidR="009C3F29" w:rsidRPr="00CF6A48">
        <w:rPr>
          <w:rFonts w:ascii="Cabin" w:hAnsi="Cabin"/>
          <w:sz w:val="24"/>
          <w:szCs w:val="24"/>
        </w:rPr>
        <w:t>for</w:t>
      </w:r>
      <w:r w:rsidRPr="00CF6A48">
        <w:rPr>
          <w:rFonts w:ascii="Cabin" w:hAnsi="Cabin"/>
          <w:sz w:val="24"/>
          <w:szCs w:val="24"/>
        </w:rPr>
        <w:t xml:space="preserve"> the </w:t>
      </w:r>
      <w:r w:rsidR="009C3F29">
        <w:rPr>
          <w:rFonts w:ascii="Cabin" w:hAnsi="Cabin"/>
          <w:sz w:val="24"/>
          <w:szCs w:val="24"/>
        </w:rPr>
        <w:t>December</w:t>
      </w:r>
      <w:r>
        <w:rPr>
          <w:rFonts w:ascii="Cabin" w:hAnsi="Cabin"/>
          <w:sz w:val="24"/>
          <w:szCs w:val="24"/>
        </w:rPr>
        <w:t xml:space="preserve"> 202</w:t>
      </w:r>
      <w:r w:rsidR="009C3F29">
        <w:rPr>
          <w:rFonts w:ascii="Cabin" w:hAnsi="Cabin"/>
          <w:sz w:val="24"/>
          <w:szCs w:val="24"/>
        </w:rPr>
        <w:t>4</w:t>
      </w:r>
      <w:r>
        <w:rPr>
          <w:rFonts w:ascii="Cabin" w:hAnsi="Cabin"/>
          <w:sz w:val="24"/>
          <w:szCs w:val="24"/>
        </w:rPr>
        <w:t xml:space="preserve"> </w:t>
      </w:r>
      <w:r w:rsidRPr="00CF6A48">
        <w:rPr>
          <w:rFonts w:ascii="Cabin" w:hAnsi="Cabin"/>
          <w:sz w:val="24"/>
          <w:szCs w:val="24"/>
        </w:rPr>
        <w:t>e-call response times was missing.</w:t>
      </w:r>
    </w:p>
    <w:p w14:paraId="1311282D" w14:textId="431DFBD6" w:rsidR="00D410B6" w:rsidRPr="00B00498" w:rsidRDefault="000124B0" w:rsidP="007A3787">
      <w:pPr>
        <w:numPr>
          <w:ilvl w:val="0"/>
          <w:numId w:val="7"/>
        </w:numPr>
        <w:ind w:left="1296"/>
        <w:contextualSpacing/>
        <w:rPr>
          <w:rFonts w:ascii="Cabin" w:hAnsi="Cabin" w:cs="Times New Roman"/>
          <w:b/>
          <w:bCs/>
          <w:sz w:val="24"/>
          <w:szCs w:val="24"/>
        </w:rPr>
      </w:pPr>
      <w:r w:rsidRPr="00B00498">
        <w:rPr>
          <w:rFonts w:ascii="Cabin" w:hAnsi="Cabin"/>
          <w:sz w:val="24"/>
          <w:szCs w:val="24"/>
        </w:rPr>
        <w:t xml:space="preserve">In the period reviewed there were </w:t>
      </w:r>
      <w:r w:rsidR="009C3F29">
        <w:rPr>
          <w:rFonts w:ascii="Cabin" w:hAnsi="Cabin"/>
          <w:sz w:val="24"/>
          <w:szCs w:val="24"/>
        </w:rPr>
        <w:t>24</w:t>
      </w:r>
      <w:r w:rsidRPr="00B00498">
        <w:rPr>
          <w:rFonts w:ascii="Cabin" w:hAnsi="Cabin"/>
          <w:sz w:val="24"/>
          <w:szCs w:val="24"/>
        </w:rPr>
        <w:t xml:space="preserve"> e-call response times over the </w:t>
      </w:r>
      <w:r w:rsidR="00B00498" w:rsidRPr="00B00498">
        <w:rPr>
          <w:rFonts w:ascii="Cabin" w:hAnsi="Cabin"/>
          <w:sz w:val="24"/>
          <w:szCs w:val="24"/>
        </w:rPr>
        <w:t>10</w:t>
      </w:r>
      <w:r w:rsidRPr="00B00498">
        <w:rPr>
          <w:rFonts w:ascii="Cabin" w:hAnsi="Cabin"/>
          <w:sz w:val="24"/>
          <w:szCs w:val="24"/>
        </w:rPr>
        <w:t xml:space="preserve"> minutes required by Residence policy.</w:t>
      </w:r>
    </w:p>
    <w:p w14:paraId="59327CFC" w14:textId="77777777" w:rsidR="000F52A4" w:rsidRDefault="00731C15" w:rsidP="00D75482">
      <w:pPr>
        <w:tabs>
          <w:tab w:val="left" w:pos="576"/>
        </w:tabs>
        <w:spacing w:after="200"/>
        <w:contextualSpacing/>
        <w:rPr>
          <w:rFonts w:ascii="Cabin" w:hAnsi="Cabin" w:cs="Times New Roman"/>
          <w:b/>
          <w:bCs/>
          <w:sz w:val="24"/>
          <w:szCs w:val="24"/>
        </w:rPr>
      </w:pPr>
      <w:r w:rsidRPr="007B5B56">
        <w:rPr>
          <w:rFonts w:ascii="Cabin" w:hAnsi="Cabin" w:cs="Times New Roman"/>
          <w:b/>
          <w:bCs/>
          <w:sz w:val="24"/>
          <w:szCs w:val="24"/>
        </w:rPr>
        <w:t xml:space="preserve"> </w:t>
      </w:r>
    </w:p>
    <w:p w14:paraId="70D1DF79" w14:textId="62A7B390" w:rsidR="000D0A7D" w:rsidRPr="009D497C" w:rsidRDefault="000D0A7D" w:rsidP="000D0A7D">
      <w:pPr>
        <w:spacing w:after="200"/>
        <w:ind w:left="360"/>
        <w:contextualSpacing/>
        <w:rPr>
          <w:rFonts w:ascii="Cabin" w:hAnsi="Cabin" w:cs="Times New Roman"/>
          <w:b/>
          <w:bCs/>
          <w:sz w:val="24"/>
          <w:szCs w:val="24"/>
        </w:rPr>
      </w:pPr>
      <w:r>
        <w:rPr>
          <w:rFonts w:ascii="Cabin" w:hAnsi="Cabin" w:cs="Times New Roman"/>
          <w:b/>
          <w:bCs/>
          <w:sz w:val="24"/>
          <w:szCs w:val="24"/>
        </w:rPr>
        <w:t xml:space="preserve">           </w:t>
      </w:r>
      <w:r w:rsidRPr="13E790AE">
        <w:rPr>
          <w:rFonts w:ascii="Cabin" w:hAnsi="Cabin" w:cs="Times New Roman"/>
          <w:b/>
          <w:bCs/>
          <w:sz w:val="24"/>
          <w:szCs w:val="24"/>
        </w:rPr>
        <w:t>Dietitian Reviews</w:t>
      </w:r>
    </w:p>
    <w:p w14:paraId="3E770BE9" w14:textId="77777777" w:rsidR="000D0A7D" w:rsidRPr="009D497C" w:rsidRDefault="000D0A7D" w:rsidP="000D0A7D">
      <w:pPr>
        <w:numPr>
          <w:ilvl w:val="0"/>
          <w:numId w:val="4"/>
        </w:numPr>
        <w:ind w:left="936"/>
        <w:contextualSpacing/>
        <w:rPr>
          <w:rFonts w:ascii="Cabin" w:eastAsiaTheme="minorHAnsi" w:hAnsi="Cabin" w:cstheme="minorBidi"/>
          <w:sz w:val="24"/>
          <w:szCs w:val="24"/>
        </w:rPr>
      </w:pPr>
      <w:r>
        <w:rPr>
          <w:rFonts w:ascii="Cabin" w:eastAsiaTheme="minorHAnsi" w:hAnsi="Cabin" w:cstheme="minorBidi"/>
          <w:sz w:val="24"/>
          <w:szCs w:val="24"/>
        </w:rPr>
        <w:t>AGE</w:t>
      </w:r>
      <w:r w:rsidRPr="009D497C">
        <w:rPr>
          <w:rFonts w:ascii="Cabin" w:eastAsiaTheme="minorHAnsi" w:hAnsi="Cabin" w:cstheme="minorBidi"/>
          <w:sz w:val="24"/>
          <w:szCs w:val="24"/>
        </w:rPr>
        <w:t xml:space="preserve"> reviewed the Residence’s documentation for evidence of Dietary Reviews at least every six</w:t>
      </w:r>
      <w:r>
        <w:rPr>
          <w:rFonts w:ascii="Cabin" w:eastAsiaTheme="minorHAnsi" w:hAnsi="Cabin" w:cstheme="minorBidi"/>
          <w:sz w:val="24"/>
          <w:szCs w:val="24"/>
        </w:rPr>
        <w:t xml:space="preserve"> </w:t>
      </w:r>
      <w:r w:rsidRPr="009D497C">
        <w:rPr>
          <w:rFonts w:ascii="Cabin" w:eastAsiaTheme="minorHAnsi" w:hAnsi="Cabin" w:cstheme="minorBidi"/>
          <w:sz w:val="24"/>
          <w:szCs w:val="24"/>
        </w:rPr>
        <w:t>months.</w:t>
      </w:r>
    </w:p>
    <w:p w14:paraId="660A2FFC" w14:textId="7810B34C" w:rsidR="000D0A7D" w:rsidRPr="000D0A7D" w:rsidRDefault="000D0A7D" w:rsidP="000D0A7D">
      <w:pPr>
        <w:numPr>
          <w:ilvl w:val="0"/>
          <w:numId w:val="7"/>
        </w:numPr>
        <w:ind w:left="1296"/>
        <w:contextualSpacing/>
        <w:rPr>
          <w:rFonts w:ascii="Cabin" w:hAnsi="Cabin"/>
          <w:sz w:val="24"/>
          <w:szCs w:val="24"/>
        </w:rPr>
      </w:pPr>
      <w:r w:rsidRPr="00C436AD">
        <w:rPr>
          <w:rFonts w:ascii="Cabin" w:hAnsi="Cabin"/>
          <w:sz w:val="24"/>
          <w:szCs w:val="24"/>
        </w:rPr>
        <w:t xml:space="preserve">Documentation of a dietitian’s review was not completed </w:t>
      </w:r>
      <w:r>
        <w:rPr>
          <w:rFonts w:ascii="Cabin" w:hAnsi="Cabin"/>
          <w:sz w:val="24"/>
          <w:szCs w:val="24"/>
        </w:rPr>
        <w:t>at least every</w:t>
      </w:r>
      <w:r w:rsidRPr="00C436AD">
        <w:rPr>
          <w:rFonts w:ascii="Cabin" w:hAnsi="Cabin"/>
          <w:sz w:val="24"/>
          <w:szCs w:val="24"/>
        </w:rPr>
        <w:t xml:space="preserve"> six months for the </w:t>
      </w:r>
      <w:r>
        <w:rPr>
          <w:rFonts w:ascii="Cabin" w:hAnsi="Cabin"/>
          <w:sz w:val="24"/>
          <w:szCs w:val="24"/>
        </w:rPr>
        <w:t>period reviewed</w:t>
      </w:r>
      <w:r w:rsidRPr="00C436AD">
        <w:rPr>
          <w:rFonts w:ascii="Cabin" w:hAnsi="Cabin"/>
          <w:sz w:val="24"/>
          <w:szCs w:val="24"/>
        </w:rPr>
        <w:t>.</w:t>
      </w:r>
    </w:p>
    <w:p w14:paraId="27548728" w14:textId="77777777" w:rsidR="000D0A7D" w:rsidRDefault="000D0A7D" w:rsidP="00D75482">
      <w:pPr>
        <w:tabs>
          <w:tab w:val="left" w:pos="576"/>
        </w:tabs>
        <w:spacing w:after="200"/>
        <w:contextualSpacing/>
        <w:rPr>
          <w:rFonts w:ascii="Cabin" w:hAnsi="Cabin" w:cs="Times New Roman"/>
          <w:b/>
          <w:bCs/>
          <w:sz w:val="24"/>
          <w:szCs w:val="24"/>
        </w:rPr>
      </w:pPr>
    </w:p>
    <w:p w14:paraId="672026B6" w14:textId="3733C095" w:rsidR="000F52A4" w:rsidRPr="00352B45" w:rsidRDefault="00EF2CE0" w:rsidP="000F52A4">
      <w:pPr>
        <w:tabs>
          <w:tab w:val="left" w:pos="576"/>
        </w:tabs>
        <w:spacing w:after="200"/>
        <w:contextualSpacing/>
        <w:rPr>
          <w:rFonts w:ascii="Cabin" w:hAnsi="Cabin" w:cs="Times New Roman"/>
          <w:b/>
          <w:bCs/>
          <w:sz w:val="24"/>
          <w:szCs w:val="24"/>
        </w:rPr>
      </w:pPr>
      <w:r>
        <w:rPr>
          <w:rFonts w:ascii="Cabin" w:hAnsi="Cabin" w:cs="Times New Roman"/>
          <w:b/>
          <w:bCs/>
          <w:sz w:val="24"/>
          <w:szCs w:val="24"/>
        </w:rPr>
        <w:t>C</w:t>
      </w:r>
      <w:r w:rsidR="000F52A4" w:rsidRPr="00352B45">
        <w:rPr>
          <w:rFonts w:ascii="Cabin" w:hAnsi="Cabin" w:cs="Times New Roman"/>
          <w:b/>
          <w:bCs/>
          <w:sz w:val="24"/>
          <w:szCs w:val="24"/>
        </w:rPr>
        <w:t>. General Requirements for an Assisted Living Residence</w:t>
      </w:r>
    </w:p>
    <w:p w14:paraId="577A009D" w14:textId="747346CF" w:rsidR="000F52A4" w:rsidRPr="00352B45" w:rsidRDefault="000F52A4" w:rsidP="000F52A4">
      <w:pPr>
        <w:numPr>
          <w:ilvl w:val="0"/>
          <w:numId w:val="4"/>
        </w:numPr>
        <w:ind w:left="936"/>
        <w:contextualSpacing/>
        <w:rPr>
          <w:rFonts w:ascii="Cabin" w:eastAsiaTheme="minorHAnsi" w:hAnsi="Cabin" w:cstheme="minorBidi"/>
          <w:iCs/>
          <w:color w:val="000000"/>
          <w:sz w:val="24"/>
          <w:szCs w:val="24"/>
        </w:rPr>
      </w:pPr>
      <w:r w:rsidRPr="00352B45">
        <w:rPr>
          <w:rFonts w:ascii="Cabin" w:eastAsiaTheme="minorHAnsi" w:hAnsi="Cabin" w:cstheme="minorBidi"/>
          <w:iCs/>
          <w:color w:val="000000"/>
          <w:sz w:val="24"/>
          <w:szCs w:val="24"/>
        </w:rPr>
        <w:t xml:space="preserve">AGE reviewed </w:t>
      </w:r>
      <w:r w:rsidR="009C3F29">
        <w:rPr>
          <w:rFonts w:ascii="Cabin" w:eastAsiaTheme="minorHAnsi" w:hAnsi="Cabin" w:cstheme="minorBidi"/>
          <w:iCs/>
          <w:color w:val="000000"/>
          <w:sz w:val="24"/>
          <w:szCs w:val="24"/>
        </w:rPr>
        <w:t>six</w:t>
      </w:r>
      <w:r w:rsidRPr="00352B45">
        <w:rPr>
          <w:rFonts w:ascii="Cabin" w:eastAsiaTheme="minorHAnsi" w:hAnsi="Cabin" w:cstheme="minorBidi"/>
          <w:iCs/>
          <w:color w:val="000000"/>
          <w:sz w:val="24"/>
          <w:szCs w:val="24"/>
        </w:rPr>
        <w:t xml:space="preserve"> Resident Records to determine compliance with requirements for the Screening and Assessment, Service Plan Development and Service Plan Requirements.</w:t>
      </w:r>
    </w:p>
    <w:p w14:paraId="7E766CEF" w14:textId="77777777" w:rsidR="000F52A4" w:rsidRDefault="000F52A4" w:rsidP="000F52A4">
      <w:pPr>
        <w:tabs>
          <w:tab w:val="left" w:pos="576"/>
        </w:tabs>
        <w:spacing w:after="200"/>
        <w:contextualSpacing/>
        <w:rPr>
          <w:rFonts w:ascii="Cabin" w:hAnsi="Cabin" w:cs="Times New Roman"/>
          <w:b/>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r w:rsidRPr="00352B45">
        <w:rPr>
          <w:rFonts w:ascii="Cabin" w:hAnsi="Cabin" w:cs="Times New Roman"/>
          <w:b/>
          <w:bCs/>
          <w:sz w:val="24"/>
          <w:szCs w:val="24"/>
        </w:rPr>
        <w:t xml:space="preserve">        </w:t>
      </w:r>
    </w:p>
    <w:p w14:paraId="203E0E3A" w14:textId="7A239FCA" w:rsidR="000F52A4" w:rsidRPr="006130B4" w:rsidRDefault="000F52A4" w:rsidP="000F52A4">
      <w:pPr>
        <w:ind w:left="576"/>
        <w:rPr>
          <w:rFonts w:ascii="Cabin" w:hAnsi="Cabin" w:cs="Times New Roman"/>
          <w:b/>
          <w:bCs/>
          <w:sz w:val="24"/>
          <w:szCs w:val="24"/>
        </w:rPr>
      </w:pPr>
      <w:r>
        <w:rPr>
          <w:rFonts w:ascii="Cabin" w:hAnsi="Cabin" w:cs="Times New Roman"/>
          <w:b/>
          <w:bCs/>
          <w:sz w:val="24"/>
          <w:szCs w:val="24"/>
        </w:rPr>
        <w:t xml:space="preserve">       </w:t>
      </w:r>
      <w:r w:rsidRPr="006130B4">
        <w:rPr>
          <w:rFonts w:ascii="Cabin" w:hAnsi="Cabin" w:cs="Times New Roman"/>
          <w:b/>
          <w:bCs/>
          <w:sz w:val="24"/>
          <w:szCs w:val="24"/>
        </w:rPr>
        <w:t>Service Plan Development and Requirements</w:t>
      </w:r>
    </w:p>
    <w:p w14:paraId="53ED5643" w14:textId="18578FEB" w:rsidR="000F52A4" w:rsidRPr="009C3F29" w:rsidRDefault="009C3F29" w:rsidP="004770AF">
      <w:pPr>
        <w:numPr>
          <w:ilvl w:val="0"/>
          <w:numId w:val="7"/>
        </w:numPr>
        <w:spacing w:after="200"/>
        <w:ind w:left="1296"/>
        <w:contextualSpacing/>
        <w:rPr>
          <w:rFonts w:ascii="Cabin" w:hAnsi="Cabin" w:cs="Times New Roman"/>
          <w:sz w:val="24"/>
          <w:szCs w:val="24"/>
        </w:rPr>
      </w:pPr>
      <w:r w:rsidRPr="009C4B0B">
        <w:rPr>
          <w:rFonts w:ascii="Cabin" w:hAnsi="Cabin"/>
          <w:sz w:val="24"/>
          <w:szCs w:val="24"/>
        </w:rPr>
        <w:t xml:space="preserve">Documentation of a service plan review required every six months or after a change in Resident condition, was missing for </w:t>
      </w:r>
      <w:r>
        <w:rPr>
          <w:rFonts w:ascii="Cabin" w:hAnsi="Cabin"/>
          <w:sz w:val="24"/>
          <w:szCs w:val="24"/>
        </w:rPr>
        <w:t>two</w:t>
      </w:r>
      <w:r w:rsidRPr="009C4B0B">
        <w:rPr>
          <w:rFonts w:ascii="Cabin" w:hAnsi="Cabin"/>
          <w:sz w:val="24"/>
          <w:szCs w:val="24"/>
        </w:rPr>
        <w:t xml:space="preserve"> records.</w:t>
      </w:r>
      <w:r w:rsidR="000F52A4" w:rsidRPr="009C3F29">
        <w:rPr>
          <w:rFonts w:ascii="Cabin" w:hAnsi="Cabin" w:cs="Times New Roman"/>
          <w:b/>
          <w:bCs/>
          <w:sz w:val="24"/>
          <w:szCs w:val="24"/>
        </w:rPr>
        <w:t xml:space="preserve">                  </w:t>
      </w:r>
    </w:p>
    <w:p w14:paraId="68454994" w14:textId="55643CBD" w:rsidR="00753F87" w:rsidRDefault="00731C15" w:rsidP="00D75482">
      <w:pPr>
        <w:tabs>
          <w:tab w:val="left" w:pos="576"/>
        </w:tabs>
        <w:spacing w:after="200"/>
        <w:contextualSpacing/>
        <w:rPr>
          <w:rFonts w:ascii="Cabin" w:hAnsi="Cabin" w:cs="Times New Roman"/>
          <w:b/>
          <w:bCs/>
          <w:sz w:val="24"/>
          <w:szCs w:val="24"/>
        </w:rPr>
      </w:pPr>
      <w:r w:rsidRPr="007B5B56">
        <w:rPr>
          <w:rFonts w:ascii="Cabin" w:hAnsi="Cabin" w:cs="Times New Roman"/>
          <w:b/>
          <w:bCs/>
          <w:sz w:val="24"/>
          <w:szCs w:val="24"/>
        </w:rPr>
        <w:t xml:space="preserve"> </w:t>
      </w:r>
    </w:p>
    <w:p w14:paraId="322FAC8C" w14:textId="42E5BAA5" w:rsidR="00753F87" w:rsidRPr="00753F87" w:rsidRDefault="00EF2CE0" w:rsidP="00753F87">
      <w:pPr>
        <w:rPr>
          <w:rFonts w:ascii="Cabin" w:hAnsi="Cabin"/>
          <w:sz w:val="24"/>
          <w:szCs w:val="24"/>
        </w:rPr>
      </w:pPr>
      <w:r>
        <w:rPr>
          <w:rFonts w:ascii="Cabin" w:hAnsi="Cabin"/>
          <w:b/>
          <w:bCs/>
          <w:sz w:val="24"/>
          <w:szCs w:val="24"/>
        </w:rPr>
        <w:t>D</w:t>
      </w:r>
      <w:r w:rsidR="00753F87" w:rsidRPr="00753F87">
        <w:rPr>
          <w:rFonts w:ascii="Cabin" w:hAnsi="Cabin"/>
          <w:b/>
          <w:bCs/>
          <w:sz w:val="24"/>
          <w:szCs w:val="24"/>
        </w:rPr>
        <w:t>. Quality Assurance and Performance Improvement</w:t>
      </w:r>
    </w:p>
    <w:p w14:paraId="69FB4CA6" w14:textId="559395CC" w:rsidR="00753F87" w:rsidRPr="00753F87" w:rsidRDefault="00753F87" w:rsidP="00753F87">
      <w:pPr>
        <w:numPr>
          <w:ilvl w:val="0"/>
          <w:numId w:val="12"/>
        </w:numPr>
        <w:ind w:left="936"/>
        <w:contextualSpacing/>
        <w:rPr>
          <w:rFonts w:ascii="Cabin" w:eastAsiaTheme="minorHAnsi" w:hAnsi="Cabin" w:cstheme="minorBidi"/>
          <w:sz w:val="24"/>
          <w:szCs w:val="24"/>
        </w:rPr>
      </w:pPr>
      <w:r w:rsidRPr="00753F87">
        <w:rPr>
          <w:rFonts w:ascii="Cabin" w:eastAsiaTheme="minorHAnsi" w:hAnsi="Cabin" w:cstheme="minorBidi"/>
          <w:sz w:val="24"/>
          <w:szCs w:val="24"/>
        </w:rPr>
        <w:t>AGE reviewed documentation to ensure the Residence has established an effective, ongoing quality improvement and assurance program for Service Planning, Safety Assurances</w:t>
      </w:r>
      <w:bookmarkStart w:id="2" w:name="_Hlk107995901"/>
      <w:r w:rsidRPr="00753F87">
        <w:rPr>
          <w:rFonts w:ascii="Cabin" w:eastAsiaTheme="minorHAnsi" w:hAnsi="Cabin" w:cstheme="minorBidi"/>
          <w:sz w:val="24"/>
          <w:szCs w:val="24"/>
        </w:rPr>
        <w:t>, and Medication Quality</w:t>
      </w:r>
      <w:bookmarkEnd w:id="2"/>
      <w:r>
        <w:rPr>
          <w:rFonts w:ascii="Cabin" w:eastAsiaTheme="minorHAnsi" w:hAnsi="Cabin" w:cstheme="minorBidi"/>
          <w:sz w:val="24"/>
          <w:szCs w:val="24"/>
        </w:rPr>
        <w:t>.</w:t>
      </w:r>
    </w:p>
    <w:p w14:paraId="2145ECB6" w14:textId="1296B54C" w:rsidR="004B3759" w:rsidRDefault="004B3759" w:rsidP="004B3759">
      <w:pPr>
        <w:ind w:left="936"/>
        <w:contextualSpacing/>
        <w:rPr>
          <w:rFonts w:ascii="Cabin" w:eastAsiaTheme="minorHAnsi" w:hAnsi="Cabin"/>
          <w:b/>
          <w:bCs/>
          <w:sz w:val="24"/>
          <w:szCs w:val="24"/>
        </w:rPr>
      </w:pPr>
    </w:p>
    <w:p w14:paraId="5A027CE9" w14:textId="7D4D64EB" w:rsidR="00AD5187" w:rsidRPr="00506551" w:rsidRDefault="00AD5187" w:rsidP="00AD5187">
      <w:pPr>
        <w:contextualSpacing/>
        <w:rPr>
          <w:rFonts w:ascii="Cabin" w:hAnsi="Cabin"/>
          <w:sz w:val="24"/>
          <w:szCs w:val="24"/>
          <w:u w:val="single"/>
        </w:rPr>
      </w:pPr>
      <w:r>
        <w:rPr>
          <w:rFonts w:ascii="Cabin" w:eastAsiaTheme="minorHAnsi" w:hAnsi="Cabin"/>
          <w:b/>
          <w:bCs/>
          <w:sz w:val="24"/>
          <w:szCs w:val="24"/>
        </w:rPr>
        <w:t xml:space="preserve">                 </w:t>
      </w:r>
      <w:r w:rsidRPr="00506551">
        <w:rPr>
          <w:rFonts w:ascii="Cabin" w:eastAsiaTheme="minorHAnsi" w:hAnsi="Cabin"/>
          <w:b/>
          <w:bCs/>
          <w:sz w:val="24"/>
          <w:szCs w:val="24"/>
        </w:rPr>
        <w:t>Resident Safety Assurances</w:t>
      </w:r>
    </w:p>
    <w:p w14:paraId="6D88B1A7" w14:textId="351387AE" w:rsidR="004B3759" w:rsidRPr="00AD5187" w:rsidRDefault="00AD5187" w:rsidP="00AD5187">
      <w:pPr>
        <w:numPr>
          <w:ilvl w:val="0"/>
          <w:numId w:val="7"/>
        </w:numPr>
        <w:spacing w:after="200"/>
        <w:ind w:left="1296"/>
        <w:contextualSpacing/>
        <w:rPr>
          <w:rFonts w:ascii="Cabin" w:hAnsi="Cabin"/>
          <w:sz w:val="24"/>
          <w:szCs w:val="24"/>
        </w:rPr>
      </w:pPr>
      <w:r w:rsidRPr="00AD5187">
        <w:rPr>
          <w:rFonts w:ascii="Cabin" w:hAnsi="Cabin"/>
          <w:sz w:val="24"/>
          <w:szCs w:val="24"/>
        </w:rPr>
        <w:t xml:space="preserve">Documentation of the </w:t>
      </w:r>
      <w:r w:rsidR="000D0A7D">
        <w:rPr>
          <w:rFonts w:ascii="Cabin" w:hAnsi="Cabin"/>
          <w:sz w:val="24"/>
          <w:szCs w:val="24"/>
        </w:rPr>
        <w:t>audit</w:t>
      </w:r>
      <w:r w:rsidRPr="00AD5187">
        <w:rPr>
          <w:rFonts w:ascii="Cabin" w:hAnsi="Cabin"/>
          <w:sz w:val="24"/>
          <w:szCs w:val="24"/>
        </w:rPr>
        <w:t xml:space="preserve"> missing for the </w:t>
      </w:r>
      <w:r w:rsidR="000D0A7D">
        <w:rPr>
          <w:rFonts w:ascii="Cabin" w:hAnsi="Cabin"/>
          <w:sz w:val="24"/>
          <w:szCs w:val="24"/>
        </w:rPr>
        <w:t>2024 calendar year</w:t>
      </w:r>
      <w:r w:rsidRPr="00AD5187">
        <w:rPr>
          <w:rFonts w:ascii="Cabin" w:hAnsi="Cabin"/>
          <w:sz w:val="24"/>
          <w:szCs w:val="24"/>
        </w:rPr>
        <w:t xml:space="preserve"> reviewed</w:t>
      </w:r>
      <w:r w:rsidRPr="00380C20">
        <w:rPr>
          <w:rFonts w:ascii="Cabin" w:hAnsi="Cabin"/>
          <w:sz w:val="24"/>
          <w:szCs w:val="24"/>
        </w:rPr>
        <w:t>.</w:t>
      </w:r>
    </w:p>
    <w:p w14:paraId="36ECF922" w14:textId="301446C2" w:rsidR="00753F87" w:rsidRPr="00753F87" w:rsidRDefault="00753F87" w:rsidP="00CF6A48">
      <w:pPr>
        <w:contextualSpacing/>
        <w:rPr>
          <w:rFonts w:ascii="Cabin" w:hAnsi="Cabin"/>
          <w:bCs/>
          <w:sz w:val="24"/>
          <w:szCs w:val="24"/>
        </w:rPr>
      </w:pPr>
      <w:r w:rsidRPr="00753F87">
        <w:rPr>
          <w:rFonts w:ascii="Cabin" w:eastAsiaTheme="minorHAnsi" w:hAnsi="Cabin"/>
          <w:b/>
          <w:bCs/>
          <w:sz w:val="24"/>
          <w:szCs w:val="24"/>
        </w:rPr>
        <w:t xml:space="preserve">         </w:t>
      </w:r>
    </w:p>
    <w:p w14:paraId="74F3B9C6" w14:textId="77777777" w:rsidR="00753F87" w:rsidRPr="00753F87" w:rsidRDefault="00753F87" w:rsidP="00753F87">
      <w:pPr>
        <w:ind w:left="936"/>
        <w:contextualSpacing/>
        <w:rPr>
          <w:rFonts w:ascii="Cabin" w:hAnsi="Cabin"/>
          <w:bCs/>
          <w:sz w:val="24"/>
          <w:szCs w:val="24"/>
        </w:rPr>
      </w:pPr>
      <w:r w:rsidRPr="00753F87">
        <w:rPr>
          <w:rFonts w:ascii="Cabin" w:hAnsi="Cabin"/>
          <w:b/>
          <w:bCs/>
          <w:sz w:val="24"/>
          <w:szCs w:val="24"/>
        </w:rPr>
        <w:t>Medication administration observation</w:t>
      </w:r>
    </w:p>
    <w:p w14:paraId="452AC9D4" w14:textId="68382472" w:rsidR="00753F87" w:rsidRPr="00753F87" w:rsidRDefault="00753F87" w:rsidP="00753F87">
      <w:pPr>
        <w:numPr>
          <w:ilvl w:val="0"/>
          <w:numId w:val="13"/>
        </w:numPr>
        <w:ind w:left="936"/>
        <w:contextualSpacing/>
        <w:rPr>
          <w:rFonts w:ascii="Cabin" w:hAnsi="Cabin"/>
          <w:b/>
          <w:bCs/>
          <w:sz w:val="24"/>
          <w:szCs w:val="24"/>
        </w:rPr>
      </w:pPr>
      <w:r w:rsidRPr="00753F87">
        <w:rPr>
          <w:rFonts w:ascii="Cabin" w:hAnsi="Cabin"/>
          <w:sz w:val="24"/>
          <w:szCs w:val="24"/>
        </w:rPr>
        <w:t xml:space="preserve">AGE observed </w:t>
      </w:r>
      <w:r w:rsidR="004B3759">
        <w:rPr>
          <w:rFonts w:ascii="Cabin" w:hAnsi="Cabin"/>
          <w:sz w:val="24"/>
          <w:szCs w:val="24"/>
        </w:rPr>
        <w:t>five</w:t>
      </w:r>
      <w:r w:rsidRPr="00753F87">
        <w:rPr>
          <w:rFonts w:ascii="Cabin" w:hAnsi="Cabin"/>
          <w:sz w:val="24"/>
          <w:szCs w:val="24"/>
        </w:rPr>
        <w:t xml:space="preserve"> </w:t>
      </w:r>
      <w:r w:rsidR="008C3258">
        <w:rPr>
          <w:rFonts w:ascii="Cabin" w:hAnsi="Cabin"/>
          <w:sz w:val="24"/>
          <w:szCs w:val="24"/>
        </w:rPr>
        <w:t>PCA staff</w:t>
      </w:r>
      <w:r w:rsidRPr="00753F87">
        <w:rPr>
          <w:rFonts w:ascii="Cabin" w:hAnsi="Cabin"/>
          <w:sz w:val="24"/>
          <w:szCs w:val="24"/>
        </w:rPr>
        <w:t xml:space="preserve"> providing medication </w:t>
      </w:r>
      <w:r w:rsidR="008C3258">
        <w:rPr>
          <w:rFonts w:ascii="Cabin" w:hAnsi="Cabin"/>
          <w:sz w:val="24"/>
          <w:szCs w:val="24"/>
        </w:rPr>
        <w:t>observation</w:t>
      </w:r>
      <w:r w:rsidRPr="00753F87">
        <w:rPr>
          <w:rFonts w:ascii="Cabin" w:hAnsi="Cabin"/>
          <w:sz w:val="24"/>
          <w:szCs w:val="24"/>
        </w:rPr>
        <w:t xml:space="preserve"> to </w:t>
      </w:r>
      <w:r w:rsidR="004B3759">
        <w:rPr>
          <w:rFonts w:ascii="Cabin" w:hAnsi="Cabin"/>
          <w:sz w:val="24"/>
          <w:szCs w:val="24"/>
        </w:rPr>
        <w:t>six</w:t>
      </w:r>
      <w:r w:rsidRPr="00753F87">
        <w:rPr>
          <w:rFonts w:ascii="Cabin" w:hAnsi="Cabin"/>
          <w:sz w:val="24"/>
          <w:szCs w:val="24"/>
        </w:rPr>
        <w:t xml:space="preserve"> Residents to ensure the Residence has developed and implemented systems that support and promote safe</w:t>
      </w:r>
      <w:r>
        <w:rPr>
          <w:rFonts w:ascii="Cabin" w:hAnsi="Cabin"/>
          <w:sz w:val="24"/>
          <w:szCs w:val="24"/>
        </w:rPr>
        <w:t xml:space="preserve"> </w:t>
      </w:r>
      <w:r w:rsidR="008C3258">
        <w:rPr>
          <w:rFonts w:ascii="Cabin" w:hAnsi="Cabin"/>
          <w:sz w:val="24"/>
          <w:szCs w:val="24"/>
        </w:rPr>
        <w:t>SAMM</w:t>
      </w:r>
      <w:r w:rsidRPr="00753F87">
        <w:rPr>
          <w:rFonts w:ascii="Cabin" w:hAnsi="Cabin"/>
          <w:sz w:val="24"/>
          <w:szCs w:val="24"/>
        </w:rPr>
        <w:t>.</w:t>
      </w:r>
    </w:p>
    <w:p w14:paraId="158DAF3F" w14:textId="77777777" w:rsidR="00753F87" w:rsidRPr="00753F87" w:rsidRDefault="00753F87" w:rsidP="00753F87">
      <w:pPr>
        <w:pStyle w:val="NormalWeb"/>
        <w:spacing w:before="0" w:beforeAutospacing="0" w:after="0" w:afterAutospacing="0"/>
        <w:rPr>
          <w:rFonts w:ascii="Cabin" w:hAnsi="Cabin"/>
        </w:rPr>
      </w:pPr>
    </w:p>
    <w:p w14:paraId="7788C692" w14:textId="50453435" w:rsidR="00753F87" w:rsidRPr="00753F87" w:rsidRDefault="00753F87" w:rsidP="00753F87">
      <w:pPr>
        <w:ind w:left="900"/>
        <w:contextualSpacing/>
        <w:rPr>
          <w:rFonts w:ascii="Cabin" w:hAnsi="Cabin"/>
          <w:b/>
          <w:bCs/>
          <w:sz w:val="24"/>
          <w:szCs w:val="24"/>
        </w:rPr>
      </w:pPr>
      <w:r>
        <w:rPr>
          <w:rFonts w:ascii="Cabin" w:hAnsi="Cabin"/>
          <w:b/>
          <w:bCs/>
          <w:sz w:val="24"/>
          <w:szCs w:val="24"/>
        </w:rPr>
        <w:t xml:space="preserve"> </w:t>
      </w:r>
      <w:r w:rsidR="008C3258">
        <w:rPr>
          <w:rFonts w:ascii="Cabin" w:hAnsi="Cabin"/>
          <w:b/>
          <w:bCs/>
          <w:sz w:val="24"/>
          <w:szCs w:val="24"/>
        </w:rPr>
        <w:t>SAMM</w:t>
      </w:r>
    </w:p>
    <w:p w14:paraId="3C66B75C" w14:textId="2D81FD7E" w:rsidR="00FB57AA" w:rsidRPr="004B3759" w:rsidRDefault="00753F87" w:rsidP="004B3759">
      <w:pPr>
        <w:pStyle w:val="NormalWeb"/>
        <w:numPr>
          <w:ilvl w:val="0"/>
          <w:numId w:val="39"/>
        </w:numPr>
        <w:spacing w:before="0" w:beforeAutospacing="0" w:after="0" w:afterAutospacing="0"/>
        <w:ind w:left="1296"/>
        <w:rPr>
          <w:rFonts w:ascii="Cabin" w:hAnsi="Cabin"/>
        </w:rPr>
      </w:pPr>
      <w:r w:rsidRPr="00753F87">
        <w:rPr>
          <w:rFonts w:ascii="Cabin" w:hAnsi="Cabin"/>
        </w:rPr>
        <w:lastRenderedPageBreak/>
        <w:t xml:space="preserve">AGE observed </w:t>
      </w:r>
      <w:r w:rsidR="00DB101E">
        <w:rPr>
          <w:rFonts w:ascii="Cabin" w:hAnsi="Cabin"/>
        </w:rPr>
        <w:t>three</w:t>
      </w:r>
      <w:r>
        <w:rPr>
          <w:rFonts w:ascii="Cabin" w:hAnsi="Cabin"/>
        </w:rPr>
        <w:t xml:space="preserve"> </w:t>
      </w:r>
      <w:r w:rsidR="008C3258">
        <w:rPr>
          <w:rFonts w:ascii="Cabin" w:hAnsi="Cabin"/>
        </w:rPr>
        <w:t xml:space="preserve">Resident’s </w:t>
      </w:r>
      <w:r w:rsidR="004B3759">
        <w:rPr>
          <w:rFonts w:ascii="Cabin" w:hAnsi="Cabin"/>
        </w:rPr>
        <w:t xml:space="preserve">family filled cassettes without labels of the Resident’s name, unit number, and medication dates. </w:t>
      </w:r>
      <w:r w:rsidRPr="00753F87">
        <w:rPr>
          <w:rFonts w:ascii="Cabin" w:hAnsi="Cabin"/>
        </w:rPr>
        <w:t xml:space="preserve"> </w:t>
      </w:r>
      <w:r w:rsidR="00FB57AA" w:rsidRPr="004B3759">
        <w:rPr>
          <w:rFonts w:ascii="Cabin" w:hAnsi="Cabin"/>
        </w:rPr>
        <w:t xml:space="preserve"> </w:t>
      </w:r>
    </w:p>
    <w:p w14:paraId="4EABF196" w14:textId="1A9FCA7C" w:rsidR="00B31DC5" w:rsidRPr="00D75482" w:rsidRDefault="00731C15" w:rsidP="00D75482">
      <w:pPr>
        <w:tabs>
          <w:tab w:val="left" w:pos="576"/>
        </w:tabs>
        <w:spacing w:after="200"/>
        <w:contextualSpacing/>
        <w:rPr>
          <w:rFonts w:ascii="Cabin" w:hAnsi="Cabin"/>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p>
    <w:p w14:paraId="1111D24A" w14:textId="77777777" w:rsidR="000D0A7D" w:rsidRDefault="00EF2CE0" w:rsidP="00F52FDD">
      <w:pPr>
        <w:rPr>
          <w:rFonts w:ascii="Cabin" w:hAnsi="Cabin" w:cs="Times New Roman"/>
          <w:b/>
          <w:bCs/>
          <w:sz w:val="24"/>
          <w:szCs w:val="24"/>
        </w:rPr>
      </w:pPr>
      <w:r>
        <w:rPr>
          <w:rFonts w:ascii="Cabin" w:hAnsi="Cabin" w:cs="Times New Roman"/>
          <w:b/>
          <w:bCs/>
          <w:sz w:val="24"/>
          <w:szCs w:val="24"/>
        </w:rPr>
        <w:t>E</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F52FDD">
        <w:rPr>
          <w:rFonts w:ascii="Cabin" w:hAnsi="Cabin" w:cs="Times New Roman"/>
          <w:b/>
          <w:bCs/>
          <w:sz w:val="24"/>
          <w:szCs w:val="24"/>
        </w:rPr>
        <w:t xml:space="preserve"> </w:t>
      </w:r>
    </w:p>
    <w:p w14:paraId="38CE3311" w14:textId="77777777" w:rsidR="000D0A7D" w:rsidRDefault="000D0A7D" w:rsidP="00F52FDD">
      <w:pPr>
        <w:rPr>
          <w:rFonts w:ascii="Cabin" w:hAnsi="Cabin" w:cs="Times New Roman"/>
          <w:b/>
          <w:bCs/>
          <w:sz w:val="24"/>
          <w:szCs w:val="24"/>
        </w:rPr>
      </w:pPr>
    </w:p>
    <w:p w14:paraId="133401A8" w14:textId="6A01F028" w:rsidR="00952C61" w:rsidRPr="00792FC8" w:rsidRDefault="000D0A7D" w:rsidP="00F52FDD">
      <w:pPr>
        <w:rPr>
          <w:rFonts w:ascii="Cabin" w:hAnsi="Cabin"/>
          <w:b/>
          <w:bCs/>
          <w:sz w:val="24"/>
          <w:szCs w:val="24"/>
        </w:rPr>
      </w:pPr>
      <w:r>
        <w:rPr>
          <w:rFonts w:ascii="Cabin" w:hAnsi="Cabin"/>
          <w:b/>
          <w:bCs/>
          <w:sz w:val="24"/>
          <w:szCs w:val="24"/>
        </w:rPr>
        <w:t xml:space="preserve">                  </w:t>
      </w:r>
      <w:r w:rsidRPr="00792FC8">
        <w:rPr>
          <w:rFonts w:ascii="Cabin" w:hAnsi="Cabin"/>
          <w:b/>
          <w:bCs/>
          <w:sz w:val="24"/>
          <w:szCs w:val="24"/>
        </w:rPr>
        <w:t>Evacuation Drills and Rehearsals</w:t>
      </w:r>
      <w:r w:rsidR="00952C61">
        <w:rPr>
          <w:rFonts w:ascii="Cabin" w:hAnsi="Cabin"/>
          <w:b/>
          <w:bCs/>
          <w:sz w:val="24"/>
          <w:szCs w:val="24"/>
        </w:rPr>
        <w:t xml:space="preserve">                 </w:t>
      </w:r>
    </w:p>
    <w:p w14:paraId="4D304A18" w14:textId="77777777" w:rsidR="00952C61" w:rsidRPr="00792FC8" w:rsidRDefault="00952C61" w:rsidP="00952C61">
      <w:pPr>
        <w:pStyle w:val="ListParagraph"/>
        <w:numPr>
          <w:ilvl w:val="0"/>
          <w:numId w:val="9"/>
        </w:numPr>
        <w:ind w:left="936"/>
        <w:rPr>
          <w:rFonts w:ascii="Cabin" w:hAnsi="Cabin"/>
          <w:sz w:val="24"/>
          <w:szCs w:val="24"/>
        </w:rPr>
      </w:pPr>
      <w:r w:rsidRPr="00792FC8">
        <w:rPr>
          <w:rFonts w:ascii="Cabin" w:hAnsi="Cabin"/>
          <w:sz w:val="24"/>
          <w:szCs w:val="24"/>
        </w:rPr>
        <w:t>AGE reviewed the Residence’s Emergency Plan to ensure compliance that the Residence can address potential disasters and emergencies</w:t>
      </w:r>
      <w:r>
        <w:rPr>
          <w:rFonts w:ascii="Cabin" w:hAnsi="Cabin"/>
          <w:sz w:val="24"/>
          <w:szCs w:val="24"/>
        </w:rPr>
        <w:t xml:space="preserve"> and </w:t>
      </w:r>
      <w:r w:rsidRPr="00792FC8">
        <w:rPr>
          <w:rFonts w:ascii="Cabin" w:hAnsi="Cabin"/>
          <w:sz w:val="24"/>
          <w:szCs w:val="24"/>
        </w:rPr>
        <w:t>resident-specific crises</w:t>
      </w:r>
      <w:r>
        <w:rPr>
          <w:rFonts w:ascii="Cabin" w:hAnsi="Cabin"/>
          <w:sz w:val="24"/>
          <w:szCs w:val="24"/>
        </w:rPr>
        <w:t xml:space="preserve"> such as a missing Resident</w:t>
      </w:r>
      <w:r w:rsidRPr="00792FC8">
        <w:rPr>
          <w:rFonts w:ascii="Cabin" w:hAnsi="Cabin"/>
          <w:sz w:val="24"/>
          <w:szCs w:val="24"/>
        </w:rPr>
        <w:t xml:space="preserve">. </w:t>
      </w:r>
    </w:p>
    <w:p w14:paraId="109DBE8C" w14:textId="663194FA" w:rsidR="00952C61" w:rsidRPr="00F52FDD" w:rsidRDefault="00952C61" w:rsidP="007708A1">
      <w:pPr>
        <w:pStyle w:val="ListParagraph"/>
        <w:numPr>
          <w:ilvl w:val="0"/>
          <w:numId w:val="10"/>
        </w:numPr>
        <w:rPr>
          <w:rFonts w:ascii="Cabin" w:hAnsi="Cabin"/>
          <w:b/>
          <w:bCs/>
          <w:sz w:val="24"/>
          <w:szCs w:val="24"/>
        </w:rPr>
      </w:pPr>
      <w:r w:rsidRPr="00F52FDD">
        <w:rPr>
          <w:rFonts w:ascii="Cabin" w:hAnsi="Cabin"/>
          <w:sz w:val="24"/>
          <w:szCs w:val="24"/>
        </w:rPr>
        <w:t xml:space="preserve">Documentation of a </w:t>
      </w:r>
      <w:r w:rsidR="00F52FDD" w:rsidRPr="00F52FDD">
        <w:rPr>
          <w:rFonts w:ascii="Cabin" w:hAnsi="Cabin"/>
          <w:sz w:val="24"/>
          <w:szCs w:val="24"/>
        </w:rPr>
        <w:t>missing person</w:t>
      </w:r>
      <w:r w:rsidRPr="00F52FDD">
        <w:rPr>
          <w:rFonts w:ascii="Cabin" w:hAnsi="Cabin"/>
          <w:sz w:val="24"/>
          <w:szCs w:val="24"/>
        </w:rPr>
        <w:t xml:space="preserve"> drill for all three shifts was missing for the </w:t>
      </w:r>
      <w:r w:rsidR="00F52FDD" w:rsidRPr="00F52FDD">
        <w:rPr>
          <w:rFonts w:ascii="Cabin" w:hAnsi="Cabin"/>
          <w:sz w:val="24"/>
          <w:szCs w:val="24"/>
        </w:rPr>
        <w:t xml:space="preserve">2024 and </w:t>
      </w:r>
      <w:r w:rsidRPr="00F52FDD">
        <w:rPr>
          <w:rFonts w:ascii="Cabin" w:hAnsi="Cabin"/>
          <w:sz w:val="24"/>
          <w:szCs w:val="24"/>
        </w:rPr>
        <w:t>2025 calendar year</w:t>
      </w:r>
      <w:r w:rsidR="00F52FDD" w:rsidRPr="00F52FDD">
        <w:rPr>
          <w:rFonts w:ascii="Cabin" w:hAnsi="Cabin"/>
          <w:sz w:val="24"/>
          <w:szCs w:val="24"/>
        </w:rPr>
        <w:t>s</w:t>
      </w:r>
      <w:r w:rsidRPr="00F52FDD">
        <w:rPr>
          <w:rFonts w:ascii="Cabin" w:hAnsi="Cabin"/>
          <w:sz w:val="24"/>
          <w:szCs w:val="24"/>
        </w:rPr>
        <w:t xml:space="preserve"> reviewed.</w:t>
      </w:r>
      <w:r w:rsidR="00BC1C67" w:rsidRPr="00F52FDD">
        <w:rPr>
          <w:rFonts w:ascii="Cabin" w:eastAsiaTheme="minorHAnsi" w:hAnsi="Cabin"/>
          <w:b/>
          <w:bCs/>
          <w:sz w:val="24"/>
          <w:szCs w:val="24"/>
        </w:rPr>
        <w:t xml:space="preserve">   </w:t>
      </w:r>
      <w:r w:rsidR="00FE0686" w:rsidRPr="00F52FDD">
        <w:rPr>
          <w:rFonts w:ascii="Cabin" w:hAnsi="Cabin"/>
          <w:b/>
          <w:bCs/>
          <w:sz w:val="24"/>
          <w:szCs w:val="24"/>
        </w:rPr>
        <w:t xml:space="preserve">             </w:t>
      </w:r>
      <w:r w:rsidR="006F2D76" w:rsidRPr="00F52FDD">
        <w:rPr>
          <w:rFonts w:ascii="Cabin" w:hAnsi="Cabin"/>
          <w:b/>
          <w:bCs/>
          <w:sz w:val="24"/>
          <w:szCs w:val="24"/>
        </w:rPr>
        <w:t xml:space="preserve">  </w:t>
      </w:r>
    </w:p>
    <w:p w14:paraId="11C6512C" w14:textId="77777777" w:rsidR="00952C61" w:rsidRPr="00CF6A48" w:rsidRDefault="00952C61" w:rsidP="000124B0">
      <w:pPr>
        <w:tabs>
          <w:tab w:val="left" w:pos="990"/>
        </w:tabs>
        <w:rPr>
          <w:rFonts w:ascii="Cabin" w:hAnsi="Cabin"/>
          <w:b/>
          <w:bCs/>
          <w:sz w:val="24"/>
          <w:szCs w:val="24"/>
        </w:rPr>
      </w:pPr>
    </w:p>
    <w:p w14:paraId="37E024AC" w14:textId="7AB8CF2E" w:rsidR="00F52FDD" w:rsidRDefault="0053083C" w:rsidP="00CF6A48">
      <w:pPr>
        <w:spacing w:before="240"/>
        <w:contextualSpacing/>
        <w:rPr>
          <w:rFonts w:ascii="Cabin" w:hAnsi="Cabin"/>
          <w:b/>
          <w:bCs/>
          <w:sz w:val="24"/>
          <w:szCs w:val="24"/>
        </w:rPr>
      </w:pPr>
      <w:r>
        <w:rPr>
          <w:rFonts w:ascii="Cabin" w:hAnsi="Cabin" w:cs="Times New Roman"/>
          <w:b/>
          <w:bCs/>
          <w:sz w:val="24"/>
          <w:szCs w:val="24"/>
        </w:rPr>
        <w:t>F</w:t>
      </w:r>
      <w:r w:rsidR="00CF6A48">
        <w:rPr>
          <w:rFonts w:ascii="Cabin" w:hAnsi="Cabin" w:cs="Times New Roman"/>
          <w:b/>
          <w:bCs/>
          <w:sz w:val="24"/>
          <w:szCs w:val="24"/>
        </w:rPr>
        <w:t xml:space="preserve">. </w:t>
      </w:r>
      <w:r w:rsidR="00CF6A48" w:rsidRPr="00CF6A48">
        <w:rPr>
          <w:rFonts w:ascii="Cabin" w:hAnsi="Cabin" w:cs="Times New Roman"/>
          <w:b/>
          <w:bCs/>
          <w:sz w:val="24"/>
          <w:szCs w:val="24"/>
        </w:rPr>
        <w:t>Training Requirements</w:t>
      </w:r>
      <w:r w:rsidR="00CF6A48">
        <w:rPr>
          <w:rFonts w:ascii="Cabin" w:hAnsi="Cabin" w:cs="Times New Roman"/>
          <w:b/>
          <w:bCs/>
          <w:sz w:val="24"/>
          <w:szCs w:val="24"/>
        </w:rPr>
        <w:t xml:space="preserve"> </w:t>
      </w:r>
    </w:p>
    <w:p w14:paraId="65A051CB" w14:textId="77777777" w:rsidR="00F52FDD" w:rsidRDefault="00F52FDD" w:rsidP="00CF6A48">
      <w:pPr>
        <w:spacing w:before="240"/>
        <w:contextualSpacing/>
        <w:rPr>
          <w:rFonts w:ascii="Cabin" w:hAnsi="Cabin"/>
          <w:b/>
          <w:bCs/>
          <w:sz w:val="24"/>
          <w:szCs w:val="24"/>
        </w:rPr>
      </w:pPr>
    </w:p>
    <w:p w14:paraId="654BDDBE" w14:textId="588467E7" w:rsidR="00F52FDD" w:rsidRPr="0003235A" w:rsidRDefault="00F52FDD" w:rsidP="00F52FDD">
      <w:pPr>
        <w:tabs>
          <w:tab w:val="left" w:pos="990"/>
        </w:tabs>
        <w:rPr>
          <w:rFonts w:ascii="Cabin" w:hAnsi="Cabin"/>
          <w:b/>
          <w:bCs/>
          <w:sz w:val="24"/>
          <w:szCs w:val="24"/>
        </w:rPr>
      </w:pPr>
      <w:r>
        <w:rPr>
          <w:rFonts w:ascii="Cabin" w:hAnsi="Cabin"/>
          <w:b/>
          <w:bCs/>
          <w:sz w:val="24"/>
          <w:szCs w:val="24"/>
        </w:rPr>
        <w:t xml:space="preserve">                 G</w:t>
      </w:r>
      <w:r w:rsidRPr="0003235A">
        <w:rPr>
          <w:rFonts w:ascii="Cabin" w:hAnsi="Cabin"/>
          <w:b/>
          <w:bCs/>
          <w:sz w:val="24"/>
          <w:szCs w:val="24"/>
        </w:rPr>
        <w:t xml:space="preserve">eneral </w:t>
      </w:r>
      <w:r>
        <w:rPr>
          <w:rFonts w:ascii="Cabin" w:hAnsi="Cabin"/>
          <w:b/>
          <w:bCs/>
          <w:sz w:val="24"/>
          <w:szCs w:val="24"/>
        </w:rPr>
        <w:t>O</w:t>
      </w:r>
      <w:r w:rsidRPr="0003235A">
        <w:rPr>
          <w:rFonts w:ascii="Cabin" w:hAnsi="Cabin"/>
          <w:b/>
          <w:bCs/>
          <w:sz w:val="24"/>
          <w:szCs w:val="24"/>
        </w:rPr>
        <w:t>rientation</w:t>
      </w:r>
    </w:p>
    <w:p w14:paraId="2A86A322" w14:textId="6E285316" w:rsidR="00F52FDD" w:rsidRPr="00E4412D" w:rsidRDefault="00F52FDD" w:rsidP="00F52FDD">
      <w:pPr>
        <w:numPr>
          <w:ilvl w:val="0"/>
          <w:numId w:val="4"/>
        </w:numPr>
        <w:ind w:left="936"/>
        <w:contextualSpacing/>
        <w:rPr>
          <w:rFonts w:ascii="Cabin" w:hAnsi="Cabin"/>
          <w:sz w:val="24"/>
          <w:szCs w:val="24"/>
        </w:rPr>
      </w:pPr>
      <w:r>
        <w:rPr>
          <w:rFonts w:ascii="Cabin" w:hAnsi="Cabin"/>
          <w:sz w:val="24"/>
          <w:szCs w:val="24"/>
        </w:rPr>
        <w:t>AGE</w:t>
      </w:r>
      <w:r w:rsidRPr="00E4412D">
        <w:rPr>
          <w:rFonts w:ascii="Cabin" w:hAnsi="Cabin"/>
          <w:sz w:val="24"/>
          <w:szCs w:val="24"/>
        </w:rPr>
        <w:t xml:space="preserve"> reviewed the personnel records of </w:t>
      </w:r>
      <w:r w:rsidR="005760D7">
        <w:rPr>
          <w:rFonts w:ascii="Cabin" w:hAnsi="Cabin"/>
          <w:sz w:val="24"/>
          <w:szCs w:val="24"/>
        </w:rPr>
        <w:t>six</w:t>
      </w:r>
      <w:r w:rsidRPr="00E4412D">
        <w:rPr>
          <w:rFonts w:ascii="Cabin" w:hAnsi="Cabin"/>
          <w:sz w:val="24"/>
          <w:szCs w:val="24"/>
        </w:rPr>
        <w:t xml:space="preserve"> staff members to determine compliance with orientation requirements.  </w:t>
      </w:r>
    </w:p>
    <w:p w14:paraId="0A2D126A" w14:textId="77777777" w:rsidR="00F52FDD" w:rsidRPr="00E4412D" w:rsidRDefault="00F52FDD" w:rsidP="00F52FDD">
      <w:pPr>
        <w:pStyle w:val="ListParagraph"/>
        <w:numPr>
          <w:ilvl w:val="0"/>
          <w:numId w:val="10"/>
        </w:numPr>
        <w:rPr>
          <w:rFonts w:ascii="Cabin" w:hAnsi="Cabin"/>
          <w:sz w:val="24"/>
          <w:szCs w:val="24"/>
        </w:rPr>
      </w:pPr>
      <w:r w:rsidRPr="00E4412D">
        <w:rPr>
          <w:rFonts w:ascii="Cabin" w:hAnsi="Cabin"/>
          <w:sz w:val="24"/>
          <w:szCs w:val="24"/>
        </w:rPr>
        <w:t>Documentation that employees received seven hours of orientation training was missing.</w:t>
      </w:r>
    </w:p>
    <w:p w14:paraId="7E2835C9" w14:textId="77777777" w:rsidR="00F52FDD" w:rsidRDefault="00F52FDD" w:rsidP="00F52FDD">
      <w:pPr>
        <w:ind w:left="576"/>
        <w:contextualSpacing/>
        <w:rPr>
          <w:rFonts w:ascii="Cabin" w:eastAsiaTheme="minorHAnsi" w:hAnsi="Cabin"/>
          <w:b/>
          <w:bCs/>
          <w:sz w:val="24"/>
          <w:szCs w:val="24"/>
        </w:rPr>
      </w:pPr>
    </w:p>
    <w:p w14:paraId="67A45295" w14:textId="77777777" w:rsidR="00F52FDD" w:rsidRPr="0003235A" w:rsidRDefault="00F52FDD" w:rsidP="00F52FDD">
      <w:pPr>
        <w:tabs>
          <w:tab w:val="left" w:pos="990"/>
        </w:tabs>
        <w:rPr>
          <w:rFonts w:ascii="Cabin" w:hAnsi="Cabin"/>
          <w:b/>
          <w:bCs/>
          <w:sz w:val="24"/>
          <w:szCs w:val="24"/>
        </w:rPr>
      </w:pPr>
      <w:r>
        <w:rPr>
          <w:rFonts w:ascii="Cabin" w:hAnsi="Cabin"/>
          <w:b/>
          <w:bCs/>
          <w:sz w:val="24"/>
          <w:szCs w:val="24"/>
        </w:rPr>
        <w:t xml:space="preserve">                  </w:t>
      </w:r>
      <w:r w:rsidRPr="0003235A">
        <w:rPr>
          <w:rFonts w:ascii="Cabin" w:hAnsi="Cabin"/>
          <w:b/>
          <w:bCs/>
          <w:sz w:val="24"/>
          <w:szCs w:val="24"/>
        </w:rPr>
        <w:t>Annual In-Service Training</w:t>
      </w:r>
    </w:p>
    <w:p w14:paraId="260113FE" w14:textId="489EBE20" w:rsidR="00F52FDD" w:rsidRPr="0003235A" w:rsidRDefault="00F52FDD" w:rsidP="00F52FDD">
      <w:pPr>
        <w:numPr>
          <w:ilvl w:val="0"/>
          <w:numId w:val="4"/>
        </w:numPr>
        <w:ind w:left="936"/>
        <w:contextualSpacing/>
        <w:rPr>
          <w:rFonts w:ascii="Cabin" w:hAnsi="Cabin"/>
          <w:sz w:val="24"/>
          <w:szCs w:val="24"/>
        </w:rPr>
      </w:pPr>
      <w:r w:rsidRPr="0003235A">
        <w:rPr>
          <w:rFonts w:ascii="Cabin" w:hAnsi="Cabin"/>
          <w:sz w:val="24"/>
          <w:szCs w:val="24"/>
        </w:rPr>
        <w:t xml:space="preserve">AGE reviewed the personnel records of </w:t>
      </w:r>
      <w:r w:rsidR="005760D7">
        <w:rPr>
          <w:rFonts w:ascii="Cabin" w:hAnsi="Cabin"/>
          <w:sz w:val="24"/>
          <w:szCs w:val="24"/>
        </w:rPr>
        <w:t>six</w:t>
      </w:r>
      <w:r w:rsidRPr="0003235A">
        <w:rPr>
          <w:rFonts w:ascii="Cabin" w:hAnsi="Cabin"/>
          <w:sz w:val="24"/>
          <w:szCs w:val="24"/>
        </w:rPr>
        <w:t xml:space="preserve"> staff members to determine compliance with annual in-Service training requirements.  </w:t>
      </w:r>
    </w:p>
    <w:p w14:paraId="7EB71447" w14:textId="6881AC51" w:rsidR="00F52FDD" w:rsidRPr="00F52FDD" w:rsidRDefault="00F52FDD" w:rsidP="00F52FDD">
      <w:pPr>
        <w:pStyle w:val="ListParagraph"/>
        <w:numPr>
          <w:ilvl w:val="0"/>
          <w:numId w:val="10"/>
        </w:numPr>
        <w:rPr>
          <w:rFonts w:ascii="Cabin" w:hAnsi="Cabin"/>
          <w:sz w:val="24"/>
          <w:szCs w:val="24"/>
        </w:rPr>
      </w:pPr>
      <w:r w:rsidRPr="0003235A">
        <w:rPr>
          <w:rFonts w:ascii="Cabin" w:hAnsi="Cabin"/>
          <w:sz w:val="24"/>
          <w:szCs w:val="24"/>
        </w:rPr>
        <w:t xml:space="preserve">Documentation to support that employees received </w:t>
      </w:r>
      <w:r>
        <w:rPr>
          <w:rFonts w:ascii="Cabin" w:hAnsi="Cabin"/>
          <w:sz w:val="24"/>
          <w:szCs w:val="24"/>
        </w:rPr>
        <w:t>I</w:t>
      </w:r>
      <w:r w:rsidRPr="0003235A">
        <w:rPr>
          <w:rFonts w:ascii="Cabin" w:hAnsi="Cabin"/>
          <w:sz w:val="24"/>
          <w:szCs w:val="24"/>
        </w:rPr>
        <w:t>n-Service training was missing for the period reviewed.</w:t>
      </w:r>
    </w:p>
    <w:p w14:paraId="7BCBC7AA" w14:textId="0997D853" w:rsidR="00CF6A48" w:rsidRPr="00CF6A48" w:rsidRDefault="00CF6A48" w:rsidP="00CF6A48">
      <w:pPr>
        <w:spacing w:before="240"/>
        <w:contextualSpacing/>
        <w:rPr>
          <w:rFonts w:ascii="Cabin" w:hAnsi="Cabin"/>
          <w:b/>
          <w:bCs/>
          <w:sz w:val="24"/>
          <w:szCs w:val="24"/>
        </w:rPr>
      </w:pPr>
      <w:r w:rsidRPr="00CF6A48">
        <w:rPr>
          <w:rFonts w:ascii="Cabin" w:hAnsi="Cabin"/>
          <w:b/>
          <w:bCs/>
          <w:sz w:val="24"/>
          <w:szCs w:val="24"/>
        </w:rPr>
        <w:t xml:space="preserve">              </w:t>
      </w:r>
      <w:r w:rsidR="00F52FDD">
        <w:rPr>
          <w:rFonts w:ascii="Cabin" w:hAnsi="Cabin"/>
          <w:b/>
          <w:bCs/>
          <w:sz w:val="24"/>
          <w:szCs w:val="24"/>
        </w:rPr>
        <w:t xml:space="preserve">    </w:t>
      </w:r>
      <w:r w:rsidR="00F52FDD" w:rsidRPr="00CF6A48">
        <w:rPr>
          <w:rFonts w:ascii="Cabin" w:hAnsi="Cabin"/>
          <w:b/>
          <w:bCs/>
          <w:sz w:val="24"/>
          <w:szCs w:val="24"/>
        </w:rPr>
        <w:t>Introductory Visit and Review</w:t>
      </w:r>
      <w:r w:rsidR="00F52FDD" w:rsidRPr="00CF6A48">
        <w:rPr>
          <w:rFonts w:ascii="Cabin" w:hAnsi="Cabin" w:cs="Times New Roman"/>
          <w:b/>
          <w:bCs/>
          <w:sz w:val="24"/>
          <w:szCs w:val="24"/>
        </w:rPr>
        <w:t xml:space="preserve"> </w:t>
      </w:r>
      <w:r w:rsidR="00F52FDD" w:rsidRPr="00CF6A48">
        <w:rPr>
          <w:rFonts w:ascii="Cabin" w:hAnsi="Cabin"/>
          <w:b/>
          <w:bCs/>
          <w:sz w:val="24"/>
          <w:szCs w:val="24"/>
        </w:rPr>
        <w:t xml:space="preserve"> </w:t>
      </w:r>
    </w:p>
    <w:p w14:paraId="48826BC7" w14:textId="6A284335" w:rsidR="00CF6A48" w:rsidRPr="00CF6A48" w:rsidRDefault="00CF6A48" w:rsidP="00CF6A48">
      <w:pPr>
        <w:numPr>
          <w:ilvl w:val="0"/>
          <w:numId w:val="13"/>
        </w:numPr>
        <w:ind w:left="936"/>
        <w:contextualSpacing/>
        <w:rPr>
          <w:rFonts w:ascii="Cabin" w:hAnsi="Cabin" w:cs="Times New Roman"/>
          <w:sz w:val="24"/>
          <w:szCs w:val="24"/>
        </w:rPr>
      </w:pPr>
      <w:r w:rsidRPr="00CF6A48">
        <w:rPr>
          <w:rFonts w:ascii="Cabin" w:hAnsi="Cabin" w:cs="Times New Roman"/>
          <w:sz w:val="24"/>
          <w:szCs w:val="24"/>
        </w:rPr>
        <w:t xml:space="preserve">AGE reviewed the records of </w:t>
      </w:r>
      <w:r w:rsidR="005760D7">
        <w:rPr>
          <w:rFonts w:ascii="Cabin" w:hAnsi="Cabin" w:cs="Times New Roman"/>
          <w:sz w:val="24"/>
          <w:szCs w:val="24"/>
        </w:rPr>
        <w:t>six</w:t>
      </w:r>
      <w:r w:rsidRPr="00CF6A48">
        <w:rPr>
          <w:rFonts w:ascii="Cabin" w:hAnsi="Cabin" w:cs="Times New Roman"/>
          <w:sz w:val="24"/>
          <w:szCs w:val="24"/>
        </w:rPr>
        <w:t xml:space="preserve"> Residents to determine compliance with the requirements that a nurse reviews the Resident’s service plan with all relevant personal care workers within the 48 hours after the provision of service or with any change of condition for the Resident:</w:t>
      </w:r>
    </w:p>
    <w:p w14:paraId="1C01B5D3" w14:textId="336B7885" w:rsidR="00952C61" w:rsidRPr="00CF6A48" w:rsidRDefault="005760D7" w:rsidP="00CF6A48">
      <w:pPr>
        <w:numPr>
          <w:ilvl w:val="0"/>
          <w:numId w:val="6"/>
        </w:numPr>
        <w:ind w:left="1296"/>
        <w:contextualSpacing/>
        <w:rPr>
          <w:rFonts w:ascii="Cabin" w:hAnsi="Cabin"/>
          <w:sz w:val="24"/>
          <w:szCs w:val="24"/>
        </w:rPr>
      </w:pPr>
      <w:r>
        <w:rPr>
          <w:rFonts w:ascii="Cabin" w:hAnsi="Cabin"/>
          <w:sz w:val="24"/>
          <w:szCs w:val="24"/>
        </w:rPr>
        <w:t>Three</w:t>
      </w:r>
      <w:r w:rsidR="00CF6A48" w:rsidRPr="00CF6A48">
        <w:rPr>
          <w:rFonts w:ascii="Cabin" w:hAnsi="Cabin"/>
          <w:sz w:val="24"/>
          <w:szCs w:val="24"/>
        </w:rPr>
        <w:t xml:space="preserve"> records were without documentation to support that Introductory Visits were consistently conducted with all applicable staff.</w:t>
      </w:r>
    </w:p>
    <w:p w14:paraId="201DDAC6" w14:textId="77777777" w:rsidR="00442AD2" w:rsidRDefault="006F2D76" w:rsidP="000124B0">
      <w:pPr>
        <w:tabs>
          <w:tab w:val="left" w:pos="990"/>
        </w:tabs>
        <w:rPr>
          <w:rFonts w:ascii="Cabin" w:hAnsi="Cabin"/>
          <w:b/>
          <w:bCs/>
          <w:sz w:val="24"/>
          <w:szCs w:val="24"/>
        </w:rPr>
      </w:pPr>
      <w:r>
        <w:rPr>
          <w:rFonts w:ascii="Cabin" w:hAnsi="Cabin"/>
          <w:b/>
          <w:bCs/>
          <w:sz w:val="24"/>
          <w:szCs w:val="24"/>
        </w:rPr>
        <w:t xml:space="preserve">     </w:t>
      </w:r>
    </w:p>
    <w:p w14:paraId="74D9B82B" w14:textId="3A20766D" w:rsidR="00EF2CE0" w:rsidRPr="00AD5187" w:rsidRDefault="00BD0B2C" w:rsidP="00EF2CE0">
      <w:pPr>
        <w:rPr>
          <w:rFonts w:ascii="Cabin" w:eastAsiaTheme="minorHAnsi" w:hAnsi="Cabin"/>
          <w:b/>
          <w:bCs/>
          <w:sz w:val="24"/>
          <w:szCs w:val="24"/>
        </w:rPr>
      </w:pPr>
      <w:r>
        <w:rPr>
          <w:rFonts w:ascii="Cabin" w:hAnsi="Cabin" w:cs="Times New Roman"/>
          <w:b/>
          <w:bCs/>
          <w:sz w:val="24"/>
          <w:szCs w:val="24"/>
        </w:rPr>
        <w:t>G</w:t>
      </w:r>
      <w:r w:rsidR="00EF2CE0" w:rsidRPr="00EF2CE0">
        <w:rPr>
          <w:rFonts w:ascii="Cabin" w:hAnsi="Cabin" w:cs="Times New Roman"/>
          <w:b/>
          <w:bCs/>
          <w:sz w:val="24"/>
          <w:szCs w:val="24"/>
        </w:rPr>
        <w:t xml:space="preserve">. </w:t>
      </w:r>
      <w:r w:rsidR="00EF2CE0">
        <w:rPr>
          <w:rFonts w:ascii="Cabin" w:hAnsi="Cabin" w:cs="Times New Roman"/>
          <w:b/>
          <w:bCs/>
          <w:sz w:val="24"/>
          <w:szCs w:val="24"/>
        </w:rPr>
        <w:t xml:space="preserve"> </w:t>
      </w:r>
      <w:r w:rsidR="00EF2CE0" w:rsidRPr="00EF2CE0">
        <w:rPr>
          <w:rFonts w:ascii="Cabin" w:hAnsi="Cabin" w:cs="Times New Roman"/>
          <w:b/>
          <w:bCs/>
          <w:sz w:val="24"/>
          <w:szCs w:val="24"/>
        </w:rPr>
        <w:t xml:space="preserve">Reports to </w:t>
      </w:r>
      <w:r w:rsidR="00EF2CE0">
        <w:rPr>
          <w:rFonts w:ascii="Cabin" w:hAnsi="Cabin" w:cs="Times New Roman"/>
          <w:b/>
          <w:bCs/>
          <w:sz w:val="24"/>
          <w:szCs w:val="24"/>
        </w:rPr>
        <w:t>AGE</w:t>
      </w:r>
      <w:r w:rsidR="00EF2CE0" w:rsidRPr="00EF2CE0">
        <w:rPr>
          <w:rFonts w:ascii="Cabin" w:hAnsi="Cabin" w:cs="Times New Roman"/>
          <w:b/>
          <w:bCs/>
          <w:sz w:val="24"/>
          <w:szCs w:val="24"/>
        </w:rPr>
        <w:t xml:space="preserve">- </w:t>
      </w:r>
      <w:r w:rsidR="00EF2CE0" w:rsidRPr="00AD5187">
        <w:rPr>
          <w:rFonts w:ascii="Cabin" w:eastAsiaTheme="minorHAnsi" w:hAnsi="Cabin"/>
          <w:b/>
          <w:bCs/>
          <w:sz w:val="24"/>
          <w:szCs w:val="24"/>
        </w:rPr>
        <w:t xml:space="preserve">Additional Reporting Requirements </w:t>
      </w:r>
    </w:p>
    <w:p w14:paraId="6A1306F9" w14:textId="0FA257C1" w:rsidR="00EF2CE0" w:rsidRPr="00EF2CE0" w:rsidRDefault="00EF2CE0" w:rsidP="00EF2CE0">
      <w:pPr>
        <w:numPr>
          <w:ilvl w:val="0"/>
          <w:numId w:val="13"/>
        </w:numPr>
        <w:ind w:left="936"/>
        <w:contextualSpacing/>
        <w:rPr>
          <w:rFonts w:ascii="Cabin" w:hAnsi="Cabin" w:cs="Times New Roman"/>
          <w:sz w:val="24"/>
          <w:szCs w:val="24"/>
        </w:rPr>
      </w:pPr>
      <w:r w:rsidRPr="00EF2CE0">
        <w:rPr>
          <w:rFonts w:ascii="Cabin" w:hAnsi="Cabin" w:cs="Times New Roman"/>
          <w:sz w:val="24"/>
          <w:szCs w:val="24"/>
        </w:rPr>
        <w:t>AGE requires the Residence forward the contact information for any interim or new Residence Manager to AGE, including telephone number(s) and email address within ten business days.</w:t>
      </w:r>
    </w:p>
    <w:p w14:paraId="76FF7B36" w14:textId="6E897E72" w:rsidR="00EF2CE0" w:rsidRPr="00EF2CE0" w:rsidRDefault="00EF2CE0" w:rsidP="00EF2CE0">
      <w:pPr>
        <w:numPr>
          <w:ilvl w:val="0"/>
          <w:numId w:val="6"/>
        </w:numPr>
        <w:ind w:left="1296"/>
        <w:contextualSpacing/>
        <w:rPr>
          <w:rFonts w:ascii="Cabin" w:hAnsi="Cabin"/>
          <w:sz w:val="24"/>
          <w:szCs w:val="24"/>
        </w:rPr>
      </w:pPr>
      <w:r w:rsidRPr="00EF2CE0">
        <w:rPr>
          <w:rFonts w:ascii="Cabin" w:hAnsi="Cabin"/>
          <w:sz w:val="24"/>
          <w:szCs w:val="24"/>
        </w:rPr>
        <w:t>The Residence’s change in Residence Manager was not submitted to AGE within ten business days.</w:t>
      </w:r>
    </w:p>
    <w:p w14:paraId="188B63BE" w14:textId="5653E513"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lastRenderedPageBreak/>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1E1D4D90" w14:textId="77777777" w:rsidR="00252D33" w:rsidRDefault="00252D33" w:rsidP="00C56F76">
      <w:pPr>
        <w:tabs>
          <w:tab w:val="left" w:pos="720"/>
        </w:tabs>
        <w:contextualSpacing/>
        <w:rPr>
          <w:rFonts w:ascii="Cabin" w:eastAsiaTheme="minorHAnsi" w:hAnsi="Cabin" w:cstheme="minorBidi"/>
          <w:sz w:val="24"/>
          <w:szCs w:val="24"/>
        </w:rPr>
      </w:pPr>
    </w:p>
    <w:p w14:paraId="3DCB1B7B" w14:textId="77777777" w:rsidR="000645E5" w:rsidRPr="000645E5" w:rsidRDefault="000645E5" w:rsidP="000645E5">
      <w:pPr>
        <w:ind w:left="216"/>
        <w:contextualSpacing/>
        <w:rPr>
          <w:rFonts w:ascii="Cabin" w:hAnsi="Cabin"/>
          <w:sz w:val="24"/>
          <w:szCs w:val="24"/>
        </w:rPr>
      </w:pPr>
      <w:r w:rsidRPr="000645E5">
        <w:rPr>
          <w:rFonts w:ascii="Cabin" w:hAnsi="Cabin"/>
          <w:b/>
          <w:bCs/>
          <w:sz w:val="24"/>
          <w:szCs w:val="24"/>
        </w:rPr>
        <w:t>B. Specific Corrective Actions.</w:t>
      </w:r>
      <w:r w:rsidRPr="000645E5">
        <w:rPr>
          <w:rFonts w:ascii="Cabin" w:hAnsi="Cabin"/>
          <w:sz w:val="24"/>
          <w:szCs w:val="24"/>
        </w:rPr>
        <w:t xml:space="preserve"> </w:t>
      </w:r>
    </w:p>
    <w:p w14:paraId="33EA1F2B" w14:textId="77777777" w:rsidR="000645E5" w:rsidRPr="000645E5" w:rsidRDefault="000645E5" w:rsidP="000645E5">
      <w:pPr>
        <w:ind w:left="216"/>
        <w:contextualSpacing/>
        <w:rPr>
          <w:rFonts w:ascii="Cabin" w:eastAsiaTheme="minorHAnsi" w:hAnsi="Cabin"/>
          <w:sz w:val="24"/>
          <w:szCs w:val="24"/>
        </w:rPr>
      </w:pPr>
      <w:r w:rsidRPr="000645E5">
        <w:rPr>
          <w:rFonts w:ascii="Cabin" w:eastAsiaTheme="minorHAnsi" w:hAnsi="Cabin"/>
          <w:sz w:val="24"/>
          <w:szCs w:val="24"/>
        </w:rPr>
        <w:t>Submit to AGE the following:</w:t>
      </w:r>
    </w:p>
    <w:p w14:paraId="449935E0" w14:textId="51F747D6" w:rsidR="000D0A7D" w:rsidRDefault="000D0A7D" w:rsidP="000645E5">
      <w:pPr>
        <w:numPr>
          <w:ilvl w:val="0"/>
          <w:numId w:val="5"/>
        </w:numPr>
        <w:tabs>
          <w:tab w:val="left" w:pos="450"/>
        </w:tabs>
        <w:rPr>
          <w:rFonts w:ascii="Cabin" w:hAnsi="Cabin"/>
          <w:sz w:val="24"/>
          <w:szCs w:val="24"/>
        </w:rPr>
      </w:pPr>
      <w:r>
        <w:rPr>
          <w:rFonts w:ascii="Cabin" w:hAnsi="Cabin"/>
          <w:sz w:val="24"/>
          <w:szCs w:val="24"/>
        </w:rPr>
        <w:t>Documentation confirming a completed dietician review.</w:t>
      </w:r>
    </w:p>
    <w:p w14:paraId="37BA7429" w14:textId="1D258CDA" w:rsidR="000645E5" w:rsidRDefault="000645E5" w:rsidP="000645E5">
      <w:pPr>
        <w:numPr>
          <w:ilvl w:val="0"/>
          <w:numId w:val="5"/>
        </w:numPr>
        <w:tabs>
          <w:tab w:val="left" w:pos="450"/>
        </w:tabs>
        <w:rPr>
          <w:rFonts w:ascii="Cabin" w:hAnsi="Cabin"/>
          <w:sz w:val="24"/>
          <w:szCs w:val="24"/>
        </w:rPr>
      </w:pPr>
      <w:r w:rsidRPr="000645E5">
        <w:rPr>
          <w:rFonts w:ascii="Cabin" w:hAnsi="Cabin"/>
          <w:sz w:val="24"/>
          <w:szCs w:val="24"/>
        </w:rPr>
        <w:t xml:space="preserve">Documentation confirming a completed </w:t>
      </w:r>
      <w:r w:rsidR="009C3F29">
        <w:rPr>
          <w:rFonts w:ascii="Cabin" w:hAnsi="Cabin"/>
          <w:sz w:val="24"/>
          <w:szCs w:val="24"/>
        </w:rPr>
        <w:t>missing person</w:t>
      </w:r>
      <w:r>
        <w:rPr>
          <w:rFonts w:ascii="Cabin" w:hAnsi="Cabin"/>
          <w:sz w:val="24"/>
          <w:szCs w:val="24"/>
        </w:rPr>
        <w:t xml:space="preserve"> drill report form with all three shifts</w:t>
      </w:r>
      <w:r w:rsidRPr="000645E5">
        <w:rPr>
          <w:rFonts w:ascii="Cabin" w:hAnsi="Cabin"/>
          <w:sz w:val="24"/>
          <w:szCs w:val="24"/>
        </w:rPr>
        <w:t>.</w:t>
      </w:r>
    </w:p>
    <w:p w14:paraId="0D798032" w14:textId="13F3E6A8" w:rsidR="009C3F29" w:rsidRPr="000645E5" w:rsidRDefault="009C3F29" w:rsidP="000645E5">
      <w:pPr>
        <w:numPr>
          <w:ilvl w:val="0"/>
          <w:numId w:val="5"/>
        </w:numPr>
        <w:tabs>
          <w:tab w:val="left" w:pos="450"/>
        </w:tabs>
        <w:rPr>
          <w:rFonts w:ascii="Cabin" w:hAnsi="Cabin"/>
          <w:sz w:val="24"/>
          <w:szCs w:val="24"/>
        </w:rPr>
      </w:pPr>
      <w:r w:rsidRPr="00FF14FD">
        <w:rPr>
          <w:rFonts w:ascii="Cabin" w:hAnsi="Cabin"/>
          <w:sz w:val="24"/>
          <w:szCs w:val="24"/>
        </w:rPr>
        <w:t xml:space="preserve">Documentation confirming </w:t>
      </w:r>
      <w:r>
        <w:rPr>
          <w:rFonts w:ascii="Cabin" w:hAnsi="Cabin"/>
          <w:sz w:val="24"/>
          <w:szCs w:val="24"/>
        </w:rPr>
        <w:t>all employees have received General Orientation training.</w:t>
      </w:r>
    </w:p>
    <w:p w14:paraId="18AA5AA7" w14:textId="77777777" w:rsidR="000645E5" w:rsidRDefault="000645E5"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6938F8CC"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8-31T00:00:00Z">
            <w:dateFormat w:val="MMMM d, yyyy"/>
            <w:lid w:val="en-US"/>
            <w:storeMappedDataAs w:val="dateTime"/>
            <w:calendar w:val="gregorian"/>
          </w:date>
        </w:sdtPr>
        <w:sdtEndPr/>
        <w:sdtContent>
          <w:r w:rsidR="009C3F29">
            <w:rPr>
              <w:rFonts w:ascii="Cabin" w:hAnsi="Cabin" w:cs="Times New Roman"/>
              <w:sz w:val="24"/>
              <w:szCs w:val="24"/>
            </w:rPr>
            <w:t>August 31,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5AED427D" w14:textId="77777777" w:rsidR="00BD0B2C" w:rsidRPr="00BD0B2C" w:rsidRDefault="00596EB8" w:rsidP="00BD0B2C">
      <w:pPr>
        <w:rPr>
          <w:rFonts w:ascii="Cabin" w:hAnsi="Cabin" w:cs="Times New Roma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BD0B2C" w:rsidRPr="00BD0B2C">
        <w:rPr>
          <w:rFonts w:ascii="Cabin" w:hAnsi="Cabin" w:cs="Times New Roman"/>
          <w:sz w:val="24"/>
          <w:szCs w:val="24"/>
        </w:rPr>
        <w:t>Southgate Operations, LLC</w:t>
      </w:r>
    </w:p>
    <w:p w14:paraId="5B1C8D99" w14:textId="6F437BDF" w:rsidR="00BD0B2C" w:rsidRPr="00BD0B2C" w:rsidRDefault="00BD0B2C" w:rsidP="00BD0B2C">
      <w:pPr>
        <w:rPr>
          <w:rFonts w:ascii="Cabin" w:hAnsi="Cabin" w:cs="Times New Roman"/>
          <w:sz w:val="24"/>
          <w:szCs w:val="24"/>
        </w:rPr>
      </w:pPr>
      <w:r>
        <w:rPr>
          <w:rFonts w:ascii="Cabin" w:hAnsi="Cabin" w:cs="Times New Roman"/>
          <w:sz w:val="24"/>
          <w:szCs w:val="24"/>
        </w:rPr>
        <w:t xml:space="preserve">        </w:t>
      </w:r>
      <w:r w:rsidRPr="00BD0B2C">
        <w:rPr>
          <w:rFonts w:ascii="Cabin" w:hAnsi="Cabin" w:cs="Times New Roman"/>
          <w:sz w:val="24"/>
          <w:szCs w:val="24"/>
        </w:rPr>
        <w:t xml:space="preserve">1999 </w:t>
      </w:r>
      <w:proofErr w:type="spellStart"/>
      <w:r w:rsidRPr="00BD0B2C">
        <w:rPr>
          <w:rFonts w:ascii="Cabin" w:hAnsi="Cabin" w:cs="Times New Roman"/>
          <w:sz w:val="24"/>
          <w:szCs w:val="24"/>
        </w:rPr>
        <w:t>Cedarbridge</w:t>
      </w:r>
      <w:proofErr w:type="spellEnd"/>
      <w:r w:rsidRPr="00BD0B2C">
        <w:rPr>
          <w:rFonts w:ascii="Cabin" w:hAnsi="Cabin" w:cs="Times New Roman"/>
          <w:sz w:val="24"/>
          <w:szCs w:val="24"/>
        </w:rPr>
        <w:t xml:space="preserve"> Ave. Suite 1A</w:t>
      </w:r>
    </w:p>
    <w:p w14:paraId="2F5ED43D" w14:textId="1097FC7F" w:rsidR="00690161" w:rsidRDefault="00BD0B2C" w:rsidP="00BD0B2C">
      <w:pPr>
        <w:rPr>
          <w:rFonts w:ascii="Cabin" w:hAnsi="Cabin"/>
          <w:sz w:val="24"/>
          <w:szCs w:val="24"/>
        </w:rPr>
      </w:pPr>
      <w:r>
        <w:rPr>
          <w:rFonts w:ascii="Cabin" w:hAnsi="Cabin" w:cs="Times New Roman"/>
          <w:sz w:val="24"/>
          <w:szCs w:val="24"/>
        </w:rPr>
        <w:t xml:space="preserve">        </w:t>
      </w:r>
      <w:r w:rsidRPr="00BD0B2C">
        <w:rPr>
          <w:rFonts w:ascii="Cabin" w:hAnsi="Cabin" w:cs="Times New Roman"/>
          <w:sz w:val="24"/>
          <w:szCs w:val="24"/>
        </w:rPr>
        <w:t>Lakewood, NJ 08701</w:t>
      </w:r>
    </w:p>
    <w:p w14:paraId="72E1DFBA" w14:textId="77777777" w:rsidR="00690161" w:rsidRDefault="00690161" w:rsidP="00690161">
      <w:pPr>
        <w:rPr>
          <w:rFonts w:ascii="Cabin" w:hAnsi="Cabin"/>
          <w:sz w:val="24"/>
          <w:szCs w:val="24"/>
        </w:rPr>
      </w:pPr>
    </w:p>
    <w:p w14:paraId="23141385" w14:textId="77777777" w:rsidR="00067B59" w:rsidRDefault="00067B59" w:rsidP="00690161">
      <w:pPr>
        <w:rPr>
          <w:rFonts w:ascii="Cabin" w:hAnsi="Cabin"/>
          <w:sz w:val="24"/>
          <w:szCs w:val="24"/>
        </w:rPr>
      </w:pPr>
    </w:p>
    <w:p w14:paraId="0215855D" w14:textId="77777777" w:rsidR="000D0A7D" w:rsidRDefault="000D0A7D" w:rsidP="00690161">
      <w:pPr>
        <w:rPr>
          <w:rFonts w:ascii="Cabin" w:hAnsi="Cabin"/>
          <w:sz w:val="24"/>
          <w:szCs w:val="24"/>
        </w:rPr>
      </w:pPr>
    </w:p>
    <w:p w14:paraId="59F48B8D" w14:textId="77777777" w:rsidR="00067B59" w:rsidRDefault="00067B59" w:rsidP="00690161">
      <w:pPr>
        <w:rPr>
          <w:rFonts w:ascii="Cabin" w:hAnsi="Cabin"/>
          <w:sz w:val="24"/>
          <w:szCs w:val="24"/>
        </w:rPr>
      </w:pPr>
    </w:p>
    <w:p w14:paraId="652F281E" w14:textId="77777777" w:rsidR="00067B59" w:rsidRDefault="00067B59" w:rsidP="00690161">
      <w:pPr>
        <w:rPr>
          <w:rFonts w:ascii="Cabin" w:hAnsi="Cabin"/>
          <w:sz w:val="24"/>
          <w:szCs w:val="24"/>
        </w:rPr>
      </w:pPr>
    </w:p>
    <w:p w14:paraId="1FA6F23B" w14:textId="77777777" w:rsidR="00067B59" w:rsidRDefault="00067B59" w:rsidP="00690161">
      <w:pPr>
        <w:rPr>
          <w:rFonts w:ascii="Cabin" w:hAnsi="Cabin"/>
          <w:sz w:val="24"/>
          <w:szCs w:val="24"/>
        </w:rPr>
      </w:pPr>
    </w:p>
    <w:p w14:paraId="4CF223AE" w14:textId="77777777" w:rsidR="00067B59" w:rsidRDefault="00067B59" w:rsidP="00690161">
      <w:pPr>
        <w:rPr>
          <w:rFonts w:ascii="Cabin" w:hAnsi="Cabin"/>
          <w:sz w:val="24"/>
          <w:szCs w:val="24"/>
        </w:rPr>
      </w:pPr>
    </w:p>
    <w:p w14:paraId="091366E2" w14:textId="77777777" w:rsidR="00067B59" w:rsidRDefault="00067B59" w:rsidP="00690161">
      <w:pPr>
        <w:rPr>
          <w:rFonts w:ascii="Cabin" w:hAnsi="Cabin"/>
          <w:sz w:val="24"/>
          <w:szCs w:val="24"/>
        </w:rPr>
      </w:pPr>
    </w:p>
    <w:p w14:paraId="71398F85" w14:textId="77777777" w:rsidR="00067B59" w:rsidRDefault="00067B59" w:rsidP="00690161">
      <w:pPr>
        <w:rPr>
          <w:rFonts w:ascii="Cabin" w:hAnsi="Cabin"/>
          <w:sz w:val="24"/>
          <w:szCs w:val="24"/>
        </w:rPr>
      </w:pPr>
    </w:p>
    <w:p w14:paraId="6BAEA569" w14:textId="77777777" w:rsidR="00067B59" w:rsidRDefault="00067B59" w:rsidP="00690161">
      <w:pPr>
        <w:rPr>
          <w:rFonts w:ascii="Cabin" w:hAnsi="Cabin"/>
          <w:sz w:val="24"/>
          <w:szCs w:val="24"/>
        </w:rPr>
      </w:pPr>
    </w:p>
    <w:p w14:paraId="31F5D58F" w14:textId="77777777" w:rsidR="00B92411" w:rsidRDefault="00B92411" w:rsidP="00690161">
      <w:pPr>
        <w:rPr>
          <w:rFonts w:ascii="Cabin" w:hAnsi="Cabin"/>
          <w:sz w:val="24"/>
          <w:szCs w:val="24"/>
        </w:rPr>
      </w:pPr>
    </w:p>
    <w:p w14:paraId="2E26994F" w14:textId="77777777" w:rsidR="00B92411" w:rsidRDefault="00B92411" w:rsidP="00690161">
      <w:pPr>
        <w:rPr>
          <w:rFonts w:ascii="Cabin" w:hAnsi="Cabin"/>
          <w:sz w:val="24"/>
          <w:szCs w:val="24"/>
        </w:rPr>
      </w:pPr>
    </w:p>
    <w:p w14:paraId="4D9435FA" w14:textId="77777777" w:rsidR="00067B59" w:rsidRDefault="00067B59" w:rsidP="00690161">
      <w:pPr>
        <w:rPr>
          <w:rFonts w:ascii="Cabin" w:hAnsi="Cabin"/>
          <w:sz w:val="24"/>
          <w:szCs w:val="24"/>
        </w:rPr>
      </w:pPr>
    </w:p>
    <w:p w14:paraId="6DA7A25C" w14:textId="5E50CEB1" w:rsidR="00F96034" w:rsidRPr="00624C0D" w:rsidRDefault="00F96034" w:rsidP="00690161">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4778C" w14:textId="77777777" w:rsidR="007824E1" w:rsidRDefault="007824E1">
      <w:r>
        <w:separator/>
      </w:r>
    </w:p>
  </w:endnote>
  <w:endnote w:type="continuationSeparator" w:id="0">
    <w:p w14:paraId="74EA898F" w14:textId="77777777" w:rsidR="007824E1" w:rsidRDefault="00782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2A28E" w14:textId="77777777" w:rsidR="007824E1" w:rsidRDefault="007824E1">
      <w:r>
        <w:separator/>
      </w:r>
    </w:p>
  </w:footnote>
  <w:footnote w:type="continuationSeparator" w:id="0">
    <w:p w14:paraId="38525887" w14:textId="77777777" w:rsidR="007824E1" w:rsidRDefault="007824E1">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 w:id="2">
    <w:p w14:paraId="3268ED4D" w14:textId="77777777" w:rsidR="0046461D" w:rsidRDefault="0046461D" w:rsidP="0046461D">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C721" w14:textId="77777777" w:rsidR="00F52FDD" w:rsidRDefault="00F52FDD" w:rsidP="001822DB">
    <w:pPr>
      <w:pStyle w:val="Header"/>
      <w:rPr>
        <w:rFonts w:ascii="Cabin" w:hAnsi="Cabin"/>
        <w:sz w:val="24"/>
        <w:szCs w:val="24"/>
      </w:rPr>
    </w:pPr>
    <w:r w:rsidRPr="00F476E3">
      <w:rPr>
        <w:rFonts w:ascii="Cabin" w:eastAsia="Calibri" w:hAnsi="Cabin"/>
        <w:sz w:val="24"/>
        <w:szCs w:val="24"/>
      </w:rPr>
      <w:t>Southgate at Shrewsbury-Hampton Suites</w:t>
    </w:r>
    <w:r>
      <w:rPr>
        <w:rFonts w:ascii="Cabin" w:hAnsi="Cabin"/>
        <w:sz w:val="24"/>
        <w:szCs w:val="24"/>
      </w:rPr>
      <w:t xml:space="preserve"> </w:t>
    </w:r>
  </w:p>
  <w:p w14:paraId="1E6DFF1B" w14:textId="052953D4" w:rsidR="00596EB8" w:rsidRDefault="006A5633" w:rsidP="001822DB">
    <w:pPr>
      <w:pStyle w:val="Header"/>
      <w:rPr>
        <w:rFonts w:ascii="Cabin" w:hAnsi="Cabin"/>
        <w:sz w:val="24"/>
        <w:szCs w:val="24"/>
      </w:rPr>
    </w:pPr>
    <w:r>
      <w:rPr>
        <w:rFonts w:ascii="Cabin" w:hAnsi="Cabin"/>
        <w:sz w:val="24"/>
        <w:szCs w:val="24"/>
      </w:rPr>
      <w:t xml:space="preserve">July </w:t>
    </w:r>
    <w:r w:rsidR="00F52FDD">
      <w:rPr>
        <w:rFonts w:ascii="Cabin" w:hAnsi="Cabin"/>
        <w:sz w:val="24"/>
        <w:szCs w:val="24"/>
      </w:rPr>
      <w:t>31</w:t>
    </w:r>
    <w:r w:rsidR="00D24761">
      <w:rPr>
        <w:rFonts w:ascii="Cabin" w:hAnsi="Cabin"/>
        <w:sz w:val="24"/>
        <w:szCs w:val="24"/>
      </w:rPr>
      <w:t>, 2026</w:t>
    </w:r>
  </w:p>
  <w:p w14:paraId="0ED30B2C" w14:textId="77777777" w:rsidR="00464076" w:rsidRPr="001822DB" w:rsidRDefault="00464076"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D86C1" w14:textId="77777777" w:rsidR="00F52FDD" w:rsidRDefault="00F52FDD" w:rsidP="00F52FDD">
    <w:pPr>
      <w:pStyle w:val="Header"/>
      <w:rPr>
        <w:rFonts w:ascii="Cabin" w:hAnsi="Cabin"/>
        <w:sz w:val="24"/>
        <w:szCs w:val="24"/>
      </w:rPr>
    </w:pPr>
    <w:r w:rsidRPr="00F476E3">
      <w:rPr>
        <w:rFonts w:ascii="Cabin" w:eastAsia="Calibri" w:hAnsi="Cabin"/>
        <w:sz w:val="24"/>
        <w:szCs w:val="24"/>
      </w:rPr>
      <w:t>Southgate at Shrewsbury-Hampton Suites</w:t>
    </w:r>
    <w:r>
      <w:rPr>
        <w:rFonts w:ascii="Cabin" w:hAnsi="Cabin"/>
        <w:sz w:val="24"/>
        <w:szCs w:val="24"/>
      </w:rPr>
      <w:t xml:space="preserve"> </w:t>
    </w:r>
  </w:p>
  <w:p w14:paraId="7B791DF8" w14:textId="0229E3D5" w:rsidR="00596EB8" w:rsidRPr="00F52FDD" w:rsidRDefault="00F52FDD" w:rsidP="00F34B95">
    <w:pPr>
      <w:pStyle w:val="Header"/>
      <w:rPr>
        <w:rFonts w:ascii="Cabin" w:hAnsi="Cabin"/>
        <w:sz w:val="24"/>
        <w:szCs w:val="24"/>
      </w:rPr>
    </w:pPr>
    <w:r>
      <w:rPr>
        <w:rFonts w:ascii="Cabin" w:hAnsi="Cabin"/>
        <w:sz w:val="24"/>
        <w:szCs w:val="24"/>
      </w:rPr>
      <w:t>July 31,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639FD" w14:textId="77777777" w:rsidR="00F52FDD" w:rsidRDefault="00F52FDD" w:rsidP="00F52FDD">
    <w:pPr>
      <w:pStyle w:val="Header"/>
      <w:rPr>
        <w:rFonts w:ascii="Cabin" w:hAnsi="Cabin"/>
        <w:sz w:val="24"/>
        <w:szCs w:val="24"/>
      </w:rPr>
    </w:pPr>
    <w:r w:rsidRPr="00F476E3">
      <w:rPr>
        <w:rFonts w:ascii="Cabin" w:eastAsia="Calibri" w:hAnsi="Cabin"/>
        <w:sz w:val="24"/>
        <w:szCs w:val="24"/>
      </w:rPr>
      <w:t>Southgate at Shrewsbury-Hampton Suites</w:t>
    </w:r>
    <w:r>
      <w:rPr>
        <w:rFonts w:ascii="Cabin" w:hAnsi="Cabin"/>
        <w:sz w:val="24"/>
        <w:szCs w:val="24"/>
      </w:rPr>
      <w:t xml:space="preserve"> </w:t>
    </w:r>
  </w:p>
  <w:p w14:paraId="353B4BB8" w14:textId="77777777" w:rsidR="00F52FDD" w:rsidRDefault="00F52FDD" w:rsidP="00F52FDD">
    <w:pPr>
      <w:pStyle w:val="Header"/>
      <w:rPr>
        <w:rFonts w:ascii="Cabin" w:hAnsi="Cabin"/>
        <w:sz w:val="24"/>
        <w:szCs w:val="24"/>
      </w:rPr>
    </w:pPr>
    <w:r>
      <w:rPr>
        <w:rFonts w:ascii="Cabin" w:hAnsi="Cabin"/>
        <w:sz w:val="24"/>
        <w:szCs w:val="24"/>
      </w:rPr>
      <w:t>July 31, 2026</w:t>
    </w:r>
  </w:p>
  <w:p w14:paraId="2D461F37" w14:textId="6244C714" w:rsidR="00596EB8" w:rsidRPr="00F34B95" w:rsidRDefault="00596EB8" w:rsidP="00F34B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6"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016E69"/>
    <w:multiLevelType w:val="hybridMultilevel"/>
    <w:tmpl w:val="6CEAC9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645FBC"/>
    <w:multiLevelType w:val="hybridMultilevel"/>
    <w:tmpl w:val="3B5A53F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2"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20" w15:restartNumberingAfterBreak="0">
    <w:nsid w:val="2F522147"/>
    <w:multiLevelType w:val="hybridMultilevel"/>
    <w:tmpl w:val="741A8E82"/>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2"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9"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30" w15:restartNumberingAfterBreak="0">
    <w:nsid w:val="4E240694"/>
    <w:multiLevelType w:val="hybridMultilevel"/>
    <w:tmpl w:val="F6388B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3"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8"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9"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0"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1"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33"/>
  </w:num>
  <w:num w:numId="2" w16cid:durableId="1961954078">
    <w:abstractNumId w:val="8"/>
  </w:num>
  <w:num w:numId="3" w16cid:durableId="1618876012">
    <w:abstractNumId w:val="15"/>
  </w:num>
  <w:num w:numId="4" w16cid:durableId="1710714993">
    <w:abstractNumId w:val="31"/>
  </w:num>
  <w:num w:numId="5" w16cid:durableId="191767832">
    <w:abstractNumId w:val="23"/>
  </w:num>
  <w:num w:numId="6" w16cid:durableId="488833524">
    <w:abstractNumId w:val="14"/>
  </w:num>
  <w:num w:numId="7" w16cid:durableId="592014273">
    <w:abstractNumId w:val="6"/>
  </w:num>
  <w:num w:numId="8" w16cid:durableId="1588148329">
    <w:abstractNumId w:val="35"/>
  </w:num>
  <w:num w:numId="9" w16cid:durableId="1423339019">
    <w:abstractNumId w:val="41"/>
  </w:num>
  <w:num w:numId="10" w16cid:durableId="171452723">
    <w:abstractNumId w:val="28"/>
  </w:num>
  <w:num w:numId="11" w16cid:durableId="361443360">
    <w:abstractNumId w:val="40"/>
  </w:num>
  <w:num w:numId="12" w16cid:durableId="448939423">
    <w:abstractNumId w:val="36"/>
  </w:num>
  <w:num w:numId="13" w16cid:durableId="1078675376">
    <w:abstractNumId w:val="16"/>
  </w:num>
  <w:num w:numId="14" w16cid:durableId="757360363">
    <w:abstractNumId w:val="38"/>
  </w:num>
  <w:num w:numId="15" w16cid:durableId="1994214214">
    <w:abstractNumId w:val="1"/>
  </w:num>
  <w:num w:numId="16" w16cid:durableId="541479426">
    <w:abstractNumId w:val="37"/>
  </w:num>
  <w:num w:numId="17" w16cid:durableId="404257695">
    <w:abstractNumId w:val="10"/>
  </w:num>
  <w:num w:numId="18" w16cid:durableId="1610311794">
    <w:abstractNumId w:val="17"/>
  </w:num>
  <w:num w:numId="19" w16cid:durableId="940379037">
    <w:abstractNumId w:val="32"/>
  </w:num>
  <w:num w:numId="20" w16cid:durableId="1633710658">
    <w:abstractNumId w:val="11"/>
  </w:num>
  <w:num w:numId="21" w16cid:durableId="936448028">
    <w:abstractNumId w:val="29"/>
  </w:num>
  <w:num w:numId="22" w16cid:durableId="130056070">
    <w:abstractNumId w:val="25"/>
  </w:num>
  <w:num w:numId="23" w16cid:durableId="1712195111">
    <w:abstractNumId w:val="24"/>
  </w:num>
  <w:num w:numId="24" w16cid:durableId="641348583">
    <w:abstractNumId w:val="34"/>
  </w:num>
  <w:num w:numId="25" w16cid:durableId="1177649098">
    <w:abstractNumId w:val="5"/>
  </w:num>
  <w:num w:numId="26" w16cid:durableId="1915386360">
    <w:abstractNumId w:val="0"/>
  </w:num>
  <w:num w:numId="27" w16cid:durableId="953823498">
    <w:abstractNumId w:val="12"/>
  </w:num>
  <w:num w:numId="28" w16cid:durableId="968051820">
    <w:abstractNumId w:val="13"/>
  </w:num>
  <w:num w:numId="29" w16cid:durableId="173224246">
    <w:abstractNumId w:val="22"/>
  </w:num>
  <w:num w:numId="30" w16cid:durableId="588268349">
    <w:abstractNumId w:val="39"/>
  </w:num>
  <w:num w:numId="31" w16cid:durableId="563878312">
    <w:abstractNumId w:val="27"/>
  </w:num>
  <w:num w:numId="32" w16cid:durableId="1441413778">
    <w:abstractNumId w:val="21"/>
  </w:num>
  <w:num w:numId="33" w16cid:durableId="1350453195">
    <w:abstractNumId w:val="4"/>
  </w:num>
  <w:num w:numId="34" w16cid:durableId="1257523778">
    <w:abstractNumId w:val="3"/>
  </w:num>
  <w:num w:numId="35" w16cid:durableId="1908110044">
    <w:abstractNumId w:val="18"/>
  </w:num>
  <w:num w:numId="36" w16cid:durableId="1228029095">
    <w:abstractNumId w:val="2"/>
  </w:num>
  <w:num w:numId="37" w16cid:durableId="626935644">
    <w:abstractNumId w:val="26"/>
  </w:num>
  <w:num w:numId="38" w16cid:durableId="1503354066">
    <w:abstractNumId w:val="19"/>
  </w:num>
  <w:num w:numId="39" w16cid:durableId="771166293">
    <w:abstractNumId w:val="30"/>
  </w:num>
  <w:num w:numId="40" w16cid:durableId="2092922261">
    <w:abstractNumId w:val="9"/>
  </w:num>
  <w:num w:numId="41" w16cid:durableId="29301459">
    <w:abstractNumId w:val="20"/>
  </w:num>
  <w:num w:numId="42" w16cid:durableId="1883244198">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5068D"/>
    <w:rsid w:val="00050C62"/>
    <w:rsid w:val="00051D64"/>
    <w:rsid w:val="000540C1"/>
    <w:rsid w:val="000617A4"/>
    <w:rsid w:val="000645E5"/>
    <w:rsid w:val="00067B59"/>
    <w:rsid w:val="00070FCF"/>
    <w:rsid w:val="00077728"/>
    <w:rsid w:val="0008618D"/>
    <w:rsid w:val="00092002"/>
    <w:rsid w:val="00092675"/>
    <w:rsid w:val="000A061E"/>
    <w:rsid w:val="000A0F82"/>
    <w:rsid w:val="000A115B"/>
    <w:rsid w:val="000A2018"/>
    <w:rsid w:val="000A4F23"/>
    <w:rsid w:val="000A5263"/>
    <w:rsid w:val="000B0376"/>
    <w:rsid w:val="000B1D7B"/>
    <w:rsid w:val="000B1DFE"/>
    <w:rsid w:val="000B6490"/>
    <w:rsid w:val="000B6D57"/>
    <w:rsid w:val="000C0E56"/>
    <w:rsid w:val="000C152C"/>
    <w:rsid w:val="000C1E53"/>
    <w:rsid w:val="000C5CC3"/>
    <w:rsid w:val="000D0A7D"/>
    <w:rsid w:val="000D1437"/>
    <w:rsid w:val="000D149E"/>
    <w:rsid w:val="000D2424"/>
    <w:rsid w:val="000D6E17"/>
    <w:rsid w:val="000D7D1D"/>
    <w:rsid w:val="000E455C"/>
    <w:rsid w:val="000E6119"/>
    <w:rsid w:val="000F283B"/>
    <w:rsid w:val="000F2FB3"/>
    <w:rsid w:val="000F52A4"/>
    <w:rsid w:val="00101415"/>
    <w:rsid w:val="00103DD1"/>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3775"/>
    <w:rsid w:val="00166810"/>
    <w:rsid w:val="0016773B"/>
    <w:rsid w:val="0016781A"/>
    <w:rsid w:val="00176E74"/>
    <w:rsid w:val="00184FDA"/>
    <w:rsid w:val="0019184F"/>
    <w:rsid w:val="00194274"/>
    <w:rsid w:val="00197CC7"/>
    <w:rsid w:val="001A18F8"/>
    <w:rsid w:val="001B0BC5"/>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0370"/>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3C32"/>
    <w:rsid w:val="0027697D"/>
    <w:rsid w:val="0028430A"/>
    <w:rsid w:val="00290932"/>
    <w:rsid w:val="00291687"/>
    <w:rsid w:val="00294BF7"/>
    <w:rsid w:val="002A0277"/>
    <w:rsid w:val="002A45B0"/>
    <w:rsid w:val="002A53A2"/>
    <w:rsid w:val="002B1E00"/>
    <w:rsid w:val="002B2252"/>
    <w:rsid w:val="002B26E6"/>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37A42"/>
    <w:rsid w:val="003416EC"/>
    <w:rsid w:val="0034541D"/>
    <w:rsid w:val="00352B45"/>
    <w:rsid w:val="003555CA"/>
    <w:rsid w:val="00365599"/>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42AD2"/>
    <w:rsid w:val="0045388F"/>
    <w:rsid w:val="004562A3"/>
    <w:rsid w:val="0045781A"/>
    <w:rsid w:val="00457D15"/>
    <w:rsid w:val="00461E1D"/>
    <w:rsid w:val="00464076"/>
    <w:rsid w:val="0046461D"/>
    <w:rsid w:val="00464FC3"/>
    <w:rsid w:val="0047015E"/>
    <w:rsid w:val="00482FFF"/>
    <w:rsid w:val="00490980"/>
    <w:rsid w:val="0049128A"/>
    <w:rsid w:val="00495C28"/>
    <w:rsid w:val="00496078"/>
    <w:rsid w:val="004A1AFD"/>
    <w:rsid w:val="004A29DC"/>
    <w:rsid w:val="004A49F3"/>
    <w:rsid w:val="004B0066"/>
    <w:rsid w:val="004B2B19"/>
    <w:rsid w:val="004B3759"/>
    <w:rsid w:val="004B6AAF"/>
    <w:rsid w:val="004C40B8"/>
    <w:rsid w:val="004D2384"/>
    <w:rsid w:val="004D7275"/>
    <w:rsid w:val="004E07F3"/>
    <w:rsid w:val="004E12E1"/>
    <w:rsid w:val="004E35F1"/>
    <w:rsid w:val="005008C2"/>
    <w:rsid w:val="00505907"/>
    <w:rsid w:val="0050603F"/>
    <w:rsid w:val="00510505"/>
    <w:rsid w:val="00511BBB"/>
    <w:rsid w:val="00516574"/>
    <w:rsid w:val="005170C0"/>
    <w:rsid w:val="00517AFA"/>
    <w:rsid w:val="005253E7"/>
    <w:rsid w:val="0053083C"/>
    <w:rsid w:val="005330DF"/>
    <w:rsid w:val="00534060"/>
    <w:rsid w:val="005367FF"/>
    <w:rsid w:val="0054227E"/>
    <w:rsid w:val="00544BC7"/>
    <w:rsid w:val="00545EF2"/>
    <w:rsid w:val="00561D50"/>
    <w:rsid w:val="00564EF0"/>
    <w:rsid w:val="00565008"/>
    <w:rsid w:val="0056533C"/>
    <w:rsid w:val="005760D7"/>
    <w:rsid w:val="0057772F"/>
    <w:rsid w:val="00582AD3"/>
    <w:rsid w:val="005846C3"/>
    <w:rsid w:val="005866C2"/>
    <w:rsid w:val="005965C9"/>
    <w:rsid w:val="00596EB8"/>
    <w:rsid w:val="005A1369"/>
    <w:rsid w:val="005A48D5"/>
    <w:rsid w:val="005A64B7"/>
    <w:rsid w:val="005A7ACD"/>
    <w:rsid w:val="005B2497"/>
    <w:rsid w:val="005B386D"/>
    <w:rsid w:val="005C12FE"/>
    <w:rsid w:val="005C5325"/>
    <w:rsid w:val="005D084D"/>
    <w:rsid w:val="005D33B0"/>
    <w:rsid w:val="005D70B4"/>
    <w:rsid w:val="005D7D83"/>
    <w:rsid w:val="005E00C7"/>
    <w:rsid w:val="005E1C34"/>
    <w:rsid w:val="005E3934"/>
    <w:rsid w:val="005E3FA8"/>
    <w:rsid w:val="005E60A9"/>
    <w:rsid w:val="005F1C67"/>
    <w:rsid w:val="005F5354"/>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57822"/>
    <w:rsid w:val="00673DEB"/>
    <w:rsid w:val="00675F7B"/>
    <w:rsid w:val="00676037"/>
    <w:rsid w:val="006809E1"/>
    <w:rsid w:val="00682C25"/>
    <w:rsid w:val="00690161"/>
    <w:rsid w:val="006950AA"/>
    <w:rsid w:val="006952C0"/>
    <w:rsid w:val="006A5633"/>
    <w:rsid w:val="006A5BB1"/>
    <w:rsid w:val="006A6A44"/>
    <w:rsid w:val="006B0960"/>
    <w:rsid w:val="006B3AD0"/>
    <w:rsid w:val="006B4DBB"/>
    <w:rsid w:val="006B535E"/>
    <w:rsid w:val="006C1131"/>
    <w:rsid w:val="006C2607"/>
    <w:rsid w:val="006D00DD"/>
    <w:rsid w:val="006D01F1"/>
    <w:rsid w:val="006E22BB"/>
    <w:rsid w:val="006E2EB2"/>
    <w:rsid w:val="006E5D3B"/>
    <w:rsid w:val="006E6585"/>
    <w:rsid w:val="006E79E6"/>
    <w:rsid w:val="006F03AD"/>
    <w:rsid w:val="006F2D76"/>
    <w:rsid w:val="006F3A5B"/>
    <w:rsid w:val="006F6C8C"/>
    <w:rsid w:val="00700EFE"/>
    <w:rsid w:val="00702CE5"/>
    <w:rsid w:val="00712A7F"/>
    <w:rsid w:val="00714AF1"/>
    <w:rsid w:val="00722543"/>
    <w:rsid w:val="00722BE1"/>
    <w:rsid w:val="007252C0"/>
    <w:rsid w:val="007301D0"/>
    <w:rsid w:val="00731C15"/>
    <w:rsid w:val="00731DB4"/>
    <w:rsid w:val="00734BAA"/>
    <w:rsid w:val="0073714C"/>
    <w:rsid w:val="00743199"/>
    <w:rsid w:val="00751EAB"/>
    <w:rsid w:val="0075384D"/>
    <w:rsid w:val="00753F87"/>
    <w:rsid w:val="00756EBE"/>
    <w:rsid w:val="00760514"/>
    <w:rsid w:val="00763AB8"/>
    <w:rsid w:val="00764673"/>
    <w:rsid w:val="00764B95"/>
    <w:rsid w:val="00773BF3"/>
    <w:rsid w:val="007824E1"/>
    <w:rsid w:val="00787D77"/>
    <w:rsid w:val="00791E30"/>
    <w:rsid w:val="00792F73"/>
    <w:rsid w:val="00792FC8"/>
    <w:rsid w:val="0079748D"/>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46DE0"/>
    <w:rsid w:val="008552B5"/>
    <w:rsid w:val="0086024D"/>
    <w:rsid w:val="0086363E"/>
    <w:rsid w:val="00865385"/>
    <w:rsid w:val="00871293"/>
    <w:rsid w:val="00874293"/>
    <w:rsid w:val="0087438B"/>
    <w:rsid w:val="00882933"/>
    <w:rsid w:val="00892A72"/>
    <w:rsid w:val="008938C5"/>
    <w:rsid w:val="00893ED1"/>
    <w:rsid w:val="0089453C"/>
    <w:rsid w:val="008951C2"/>
    <w:rsid w:val="008A2150"/>
    <w:rsid w:val="008A2500"/>
    <w:rsid w:val="008A3B66"/>
    <w:rsid w:val="008A5385"/>
    <w:rsid w:val="008A63A5"/>
    <w:rsid w:val="008B0FC3"/>
    <w:rsid w:val="008B3FBA"/>
    <w:rsid w:val="008B4C34"/>
    <w:rsid w:val="008C3258"/>
    <w:rsid w:val="008C3665"/>
    <w:rsid w:val="008C666E"/>
    <w:rsid w:val="008D5B16"/>
    <w:rsid w:val="008D5C77"/>
    <w:rsid w:val="008D5D8D"/>
    <w:rsid w:val="008F2E23"/>
    <w:rsid w:val="008F3FA2"/>
    <w:rsid w:val="008F7C42"/>
    <w:rsid w:val="0090122B"/>
    <w:rsid w:val="00911E73"/>
    <w:rsid w:val="00912647"/>
    <w:rsid w:val="0091664F"/>
    <w:rsid w:val="0091751A"/>
    <w:rsid w:val="0092527A"/>
    <w:rsid w:val="009271D7"/>
    <w:rsid w:val="0093212C"/>
    <w:rsid w:val="0093489F"/>
    <w:rsid w:val="0093668C"/>
    <w:rsid w:val="00947481"/>
    <w:rsid w:val="00951C89"/>
    <w:rsid w:val="00952C61"/>
    <w:rsid w:val="00961946"/>
    <w:rsid w:val="009620A7"/>
    <w:rsid w:val="00962923"/>
    <w:rsid w:val="00967F9F"/>
    <w:rsid w:val="00970431"/>
    <w:rsid w:val="0097590F"/>
    <w:rsid w:val="0097660D"/>
    <w:rsid w:val="00977879"/>
    <w:rsid w:val="00983941"/>
    <w:rsid w:val="00994A70"/>
    <w:rsid w:val="00994C28"/>
    <w:rsid w:val="00994FF1"/>
    <w:rsid w:val="009963E4"/>
    <w:rsid w:val="0099721B"/>
    <w:rsid w:val="009A24BE"/>
    <w:rsid w:val="009A3C8F"/>
    <w:rsid w:val="009A3FBF"/>
    <w:rsid w:val="009A7AB1"/>
    <w:rsid w:val="009A7BFA"/>
    <w:rsid w:val="009A7EF8"/>
    <w:rsid w:val="009C182D"/>
    <w:rsid w:val="009C2B56"/>
    <w:rsid w:val="009C3F29"/>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1608"/>
    <w:rsid w:val="00A04B1E"/>
    <w:rsid w:val="00A067FF"/>
    <w:rsid w:val="00A11EED"/>
    <w:rsid w:val="00A12101"/>
    <w:rsid w:val="00A14092"/>
    <w:rsid w:val="00A152CB"/>
    <w:rsid w:val="00A15F67"/>
    <w:rsid w:val="00A1798E"/>
    <w:rsid w:val="00A17F93"/>
    <w:rsid w:val="00A20628"/>
    <w:rsid w:val="00A215EE"/>
    <w:rsid w:val="00A26BF0"/>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973B5"/>
    <w:rsid w:val="00AA1FE4"/>
    <w:rsid w:val="00AA3726"/>
    <w:rsid w:val="00AA4EAE"/>
    <w:rsid w:val="00AA55C2"/>
    <w:rsid w:val="00AB0061"/>
    <w:rsid w:val="00AB1B91"/>
    <w:rsid w:val="00AB210E"/>
    <w:rsid w:val="00AC53FF"/>
    <w:rsid w:val="00AC5633"/>
    <w:rsid w:val="00AD327D"/>
    <w:rsid w:val="00AD5187"/>
    <w:rsid w:val="00AD524F"/>
    <w:rsid w:val="00AD5DA4"/>
    <w:rsid w:val="00AD6895"/>
    <w:rsid w:val="00AE0DA5"/>
    <w:rsid w:val="00AE14D8"/>
    <w:rsid w:val="00AE16CF"/>
    <w:rsid w:val="00AE2D4B"/>
    <w:rsid w:val="00AE3401"/>
    <w:rsid w:val="00AE3AD5"/>
    <w:rsid w:val="00AE6027"/>
    <w:rsid w:val="00AE7C0B"/>
    <w:rsid w:val="00B001F9"/>
    <w:rsid w:val="00B00498"/>
    <w:rsid w:val="00B01F42"/>
    <w:rsid w:val="00B0390C"/>
    <w:rsid w:val="00B03B18"/>
    <w:rsid w:val="00B03FFD"/>
    <w:rsid w:val="00B06219"/>
    <w:rsid w:val="00B121BA"/>
    <w:rsid w:val="00B15FA2"/>
    <w:rsid w:val="00B16721"/>
    <w:rsid w:val="00B17957"/>
    <w:rsid w:val="00B24AFB"/>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0746"/>
    <w:rsid w:val="00B62230"/>
    <w:rsid w:val="00B662E2"/>
    <w:rsid w:val="00B6632D"/>
    <w:rsid w:val="00B66726"/>
    <w:rsid w:val="00B67BA9"/>
    <w:rsid w:val="00B7055D"/>
    <w:rsid w:val="00B710F1"/>
    <w:rsid w:val="00B72F10"/>
    <w:rsid w:val="00B7437F"/>
    <w:rsid w:val="00B8046B"/>
    <w:rsid w:val="00B8370F"/>
    <w:rsid w:val="00B84C7F"/>
    <w:rsid w:val="00B86AAA"/>
    <w:rsid w:val="00B871F6"/>
    <w:rsid w:val="00B92411"/>
    <w:rsid w:val="00B92F9E"/>
    <w:rsid w:val="00B93370"/>
    <w:rsid w:val="00B95039"/>
    <w:rsid w:val="00BA4DB1"/>
    <w:rsid w:val="00BA6D12"/>
    <w:rsid w:val="00BB3647"/>
    <w:rsid w:val="00BC0B4F"/>
    <w:rsid w:val="00BC1C67"/>
    <w:rsid w:val="00BC7032"/>
    <w:rsid w:val="00BC70FD"/>
    <w:rsid w:val="00BD0B2C"/>
    <w:rsid w:val="00BD36F7"/>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612F3"/>
    <w:rsid w:val="00C81E1F"/>
    <w:rsid w:val="00C91423"/>
    <w:rsid w:val="00C91491"/>
    <w:rsid w:val="00C92957"/>
    <w:rsid w:val="00C93011"/>
    <w:rsid w:val="00C942EB"/>
    <w:rsid w:val="00C94718"/>
    <w:rsid w:val="00C94CC6"/>
    <w:rsid w:val="00CA5E18"/>
    <w:rsid w:val="00CB2106"/>
    <w:rsid w:val="00CB2C18"/>
    <w:rsid w:val="00CC2603"/>
    <w:rsid w:val="00CC5BFE"/>
    <w:rsid w:val="00CD06A5"/>
    <w:rsid w:val="00CD174C"/>
    <w:rsid w:val="00CD3297"/>
    <w:rsid w:val="00CE1E8B"/>
    <w:rsid w:val="00CF09C8"/>
    <w:rsid w:val="00CF318A"/>
    <w:rsid w:val="00CF529E"/>
    <w:rsid w:val="00CF66C9"/>
    <w:rsid w:val="00CF6A48"/>
    <w:rsid w:val="00D000FB"/>
    <w:rsid w:val="00D00B33"/>
    <w:rsid w:val="00D03F12"/>
    <w:rsid w:val="00D07175"/>
    <w:rsid w:val="00D10139"/>
    <w:rsid w:val="00D117F5"/>
    <w:rsid w:val="00D15DB0"/>
    <w:rsid w:val="00D16C16"/>
    <w:rsid w:val="00D16CD9"/>
    <w:rsid w:val="00D239BD"/>
    <w:rsid w:val="00D239EE"/>
    <w:rsid w:val="00D2459B"/>
    <w:rsid w:val="00D24761"/>
    <w:rsid w:val="00D24B5A"/>
    <w:rsid w:val="00D3045B"/>
    <w:rsid w:val="00D33E53"/>
    <w:rsid w:val="00D410B6"/>
    <w:rsid w:val="00D43BA6"/>
    <w:rsid w:val="00D5621E"/>
    <w:rsid w:val="00D57B4D"/>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101E"/>
    <w:rsid w:val="00DB2C9F"/>
    <w:rsid w:val="00DB3CC9"/>
    <w:rsid w:val="00DB67E3"/>
    <w:rsid w:val="00DB6BC7"/>
    <w:rsid w:val="00DC301B"/>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17713"/>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255B"/>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EE7899"/>
    <w:rsid w:val="00EF2CE0"/>
    <w:rsid w:val="00F013D0"/>
    <w:rsid w:val="00F12567"/>
    <w:rsid w:val="00F13328"/>
    <w:rsid w:val="00F17108"/>
    <w:rsid w:val="00F22521"/>
    <w:rsid w:val="00F26A5E"/>
    <w:rsid w:val="00F32956"/>
    <w:rsid w:val="00F34242"/>
    <w:rsid w:val="00F34B95"/>
    <w:rsid w:val="00F36695"/>
    <w:rsid w:val="00F40C38"/>
    <w:rsid w:val="00F476E3"/>
    <w:rsid w:val="00F51B2F"/>
    <w:rsid w:val="00F51FE5"/>
    <w:rsid w:val="00F52FDD"/>
    <w:rsid w:val="00F540FA"/>
    <w:rsid w:val="00F54621"/>
    <w:rsid w:val="00F6005F"/>
    <w:rsid w:val="00F6079A"/>
    <w:rsid w:val="00F64220"/>
    <w:rsid w:val="00F648E4"/>
    <w:rsid w:val="00F6563E"/>
    <w:rsid w:val="00F6682E"/>
    <w:rsid w:val="00F670A3"/>
    <w:rsid w:val="00F670B9"/>
    <w:rsid w:val="00F723A0"/>
    <w:rsid w:val="00F75CAC"/>
    <w:rsid w:val="00F77FE3"/>
    <w:rsid w:val="00F86F26"/>
    <w:rsid w:val="00F96034"/>
    <w:rsid w:val="00FA0F07"/>
    <w:rsid w:val="00FA1A5E"/>
    <w:rsid w:val="00FA381E"/>
    <w:rsid w:val="00FA390E"/>
    <w:rsid w:val="00FA5100"/>
    <w:rsid w:val="00FB1705"/>
    <w:rsid w:val="00FB57AA"/>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uiPriority w:val="99"/>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34"/>
    <w:qFormat/>
    <w:rsid w:val="00C200F7"/>
    <w:pPr>
      <w:ind w:left="720"/>
      <w:contextualSpacing/>
    </w:pPr>
  </w:style>
  <w:style w:type="character" w:customStyle="1" w:styleId="ListParagraphChar">
    <w:name w:val="List Paragraph Char"/>
    <w:link w:val="ListParagraph"/>
    <w:uiPriority w:val="34"/>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50B81"/>
    <w:rsid w:val="00163775"/>
    <w:rsid w:val="00166810"/>
    <w:rsid w:val="00174860"/>
    <w:rsid w:val="00174A1E"/>
    <w:rsid w:val="00180C15"/>
    <w:rsid w:val="0019184F"/>
    <w:rsid w:val="001F37AB"/>
    <w:rsid w:val="0021734D"/>
    <w:rsid w:val="00233800"/>
    <w:rsid w:val="00233B15"/>
    <w:rsid w:val="00234922"/>
    <w:rsid w:val="0028430A"/>
    <w:rsid w:val="00294468"/>
    <w:rsid w:val="00294BF7"/>
    <w:rsid w:val="002A0DD9"/>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54BFA"/>
    <w:rsid w:val="00473E11"/>
    <w:rsid w:val="004822C0"/>
    <w:rsid w:val="004E07F3"/>
    <w:rsid w:val="00516525"/>
    <w:rsid w:val="00516574"/>
    <w:rsid w:val="0052264A"/>
    <w:rsid w:val="0052370E"/>
    <w:rsid w:val="00534060"/>
    <w:rsid w:val="00545EF2"/>
    <w:rsid w:val="00561181"/>
    <w:rsid w:val="0056533C"/>
    <w:rsid w:val="00572DEF"/>
    <w:rsid w:val="00582AD3"/>
    <w:rsid w:val="00585090"/>
    <w:rsid w:val="005965C9"/>
    <w:rsid w:val="005A06F0"/>
    <w:rsid w:val="005A084F"/>
    <w:rsid w:val="005A1369"/>
    <w:rsid w:val="005C5325"/>
    <w:rsid w:val="005D084D"/>
    <w:rsid w:val="005D7D83"/>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4A5B"/>
    <w:rsid w:val="00724BFC"/>
    <w:rsid w:val="0073714C"/>
    <w:rsid w:val="00743199"/>
    <w:rsid w:val="00751107"/>
    <w:rsid w:val="00764B95"/>
    <w:rsid w:val="00787D77"/>
    <w:rsid w:val="00791E30"/>
    <w:rsid w:val="00792F73"/>
    <w:rsid w:val="007A300D"/>
    <w:rsid w:val="007C2991"/>
    <w:rsid w:val="007D27CD"/>
    <w:rsid w:val="007E77BB"/>
    <w:rsid w:val="00801F7A"/>
    <w:rsid w:val="008069CD"/>
    <w:rsid w:val="00815CAD"/>
    <w:rsid w:val="00845A30"/>
    <w:rsid w:val="00847707"/>
    <w:rsid w:val="0086363E"/>
    <w:rsid w:val="0087438B"/>
    <w:rsid w:val="008951C2"/>
    <w:rsid w:val="008A5385"/>
    <w:rsid w:val="008B4C34"/>
    <w:rsid w:val="008C3665"/>
    <w:rsid w:val="008D5D8D"/>
    <w:rsid w:val="008F7C42"/>
    <w:rsid w:val="00912647"/>
    <w:rsid w:val="0091751A"/>
    <w:rsid w:val="00943E58"/>
    <w:rsid w:val="00970431"/>
    <w:rsid w:val="0097590F"/>
    <w:rsid w:val="0097660D"/>
    <w:rsid w:val="009963E4"/>
    <w:rsid w:val="009C2B56"/>
    <w:rsid w:val="009C60A3"/>
    <w:rsid w:val="009E043E"/>
    <w:rsid w:val="009E2D68"/>
    <w:rsid w:val="00A15F67"/>
    <w:rsid w:val="00A26BF0"/>
    <w:rsid w:val="00A27652"/>
    <w:rsid w:val="00A60378"/>
    <w:rsid w:val="00A6427A"/>
    <w:rsid w:val="00A70B72"/>
    <w:rsid w:val="00AA55C2"/>
    <w:rsid w:val="00AA70F9"/>
    <w:rsid w:val="00AB1B91"/>
    <w:rsid w:val="00AC53FF"/>
    <w:rsid w:val="00AD327D"/>
    <w:rsid w:val="00AD5DA4"/>
    <w:rsid w:val="00AE2D4B"/>
    <w:rsid w:val="00AE7C0B"/>
    <w:rsid w:val="00B3163D"/>
    <w:rsid w:val="00B33483"/>
    <w:rsid w:val="00B474F6"/>
    <w:rsid w:val="00B60746"/>
    <w:rsid w:val="00B77DA9"/>
    <w:rsid w:val="00BB3647"/>
    <w:rsid w:val="00BC7FD8"/>
    <w:rsid w:val="00BD799F"/>
    <w:rsid w:val="00BE6D2E"/>
    <w:rsid w:val="00C04648"/>
    <w:rsid w:val="00C1422B"/>
    <w:rsid w:val="00C24458"/>
    <w:rsid w:val="00C459D9"/>
    <w:rsid w:val="00C5316C"/>
    <w:rsid w:val="00C6606A"/>
    <w:rsid w:val="00C80D20"/>
    <w:rsid w:val="00C92957"/>
    <w:rsid w:val="00C942EB"/>
    <w:rsid w:val="00CA6C94"/>
    <w:rsid w:val="00CB2106"/>
    <w:rsid w:val="00CB73E3"/>
    <w:rsid w:val="00CC2603"/>
    <w:rsid w:val="00CC5783"/>
    <w:rsid w:val="00CC5BFE"/>
    <w:rsid w:val="00CD174C"/>
    <w:rsid w:val="00D06D7D"/>
    <w:rsid w:val="00D620C2"/>
    <w:rsid w:val="00D645D1"/>
    <w:rsid w:val="00D9534F"/>
    <w:rsid w:val="00D97A98"/>
    <w:rsid w:val="00DA1739"/>
    <w:rsid w:val="00DB3CC9"/>
    <w:rsid w:val="00DB6BC7"/>
    <w:rsid w:val="00DD0292"/>
    <w:rsid w:val="00DD0D47"/>
    <w:rsid w:val="00DD6D9A"/>
    <w:rsid w:val="00DE3BBF"/>
    <w:rsid w:val="00DE5A0C"/>
    <w:rsid w:val="00DE7827"/>
    <w:rsid w:val="00DF1C3B"/>
    <w:rsid w:val="00E05E57"/>
    <w:rsid w:val="00E244A7"/>
    <w:rsid w:val="00E30CFE"/>
    <w:rsid w:val="00E46AF2"/>
    <w:rsid w:val="00E541CC"/>
    <w:rsid w:val="00E60734"/>
    <w:rsid w:val="00E6255B"/>
    <w:rsid w:val="00E64FED"/>
    <w:rsid w:val="00E661CD"/>
    <w:rsid w:val="00E70697"/>
    <w:rsid w:val="00E952EF"/>
    <w:rsid w:val="00EA4FF4"/>
    <w:rsid w:val="00EE15BC"/>
    <w:rsid w:val="00EE7899"/>
    <w:rsid w:val="00F057CC"/>
    <w:rsid w:val="00F12995"/>
    <w:rsid w:val="00F36695"/>
    <w:rsid w:val="00F54621"/>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5</TotalTime>
  <Pages>7</Pages>
  <Words>1416</Words>
  <Characters>8076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9474</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3</cp:revision>
  <cp:lastPrinted>2025-06-02T16:49:00Z</cp:lastPrinted>
  <dcterms:created xsi:type="dcterms:W3CDTF">2026-07-31T20:35:00Z</dcterms:created>
  <dcterms:modified xsi:type="dcterms:W3CDTF">2026-09-24T16:01:00Z</dcterms:modified>
</cp:coreProperties>
</file>