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38F8F92D">
                  <wp:extent cx="2543175" cy="836042"/>
                  <wp:effectExtent l="0" t="0" r="0" b="2540"/>
                  <wp:docPr id="1130925120" name="Picture 1" descr="Logo of the Executive Office of Aging and Indepen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08488B98">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5-29T00:00:00Z">
          <w:dateFormat w:val="MMMM d, yyyy"/>
          <w:lid w:val="en-US"/>
          <w:storeMappedDataAs w:val="dateTime"/>
          <w:calendar w:val="gregorian"/>
        </w:date>
      </w:sdtPr>
      <w:sdtEndPr/>
      <w:sdtContent>
        <w:p w14:paraId="50330E06" w14:textId="6E33FAA9" w:rsidR="0081696D" w:rsidRPr="0081696D" w:rsidRDefault="00443949" w:rsidP="0081696D">
          <w:pPr>
            <w:rPr>
              <w:rFonts w:ascii="Cabin" w:hAnsi="Cabin"/>
              <w:sz w:val="24"/>
              <w:szCs w:val="24"/>
            </w:rPr>
          </w:pPr>
          <w:r>
            <w:rPr>
              <w:rFonts w:ascii="Cabin" w:hAnsi="Cabin"/>
              <w:sz w:val="24"/>
              <w:szCs w:val="24"/>
            </w:rPr>
            <w:t>May 29, 2026</w:t>
          </w:r>
        </w:p>
      </w:sdtContent>
    </w:sdt>
    <w:p w14:paraId="0C1B2C3A" w14:textId="77777777" w:rsidR="00E54493" w:rsidRPr="00E54493" w:rsidRDefault="00E54493" w:rsidP="00E54493">
      <w:pPr>
        <w:rPr>
          <w:rFonts w:ascii="Cabin" w:eastAsia="Calibri" w:hAnsi="Cabin"/>
          <w:sz w:val="24"/>
          <w:szCs w:val="24"/>
        </w:rPr>
      </w:pPr>
    </w:p>
    <w:p w14:paraId="2A72D4AF" w14:textId="4EB5733C" w:rsidR="002B7F6E" w:rsidRPr="002B7F6E" w:rsidRDefault="002B7F6E" w:rsidP="002B7F6E">
      <w:pPr>
        <w:rPr>
          <w:rFonts w:ascii="Cabin" w:eastAsia="Calibri" w:hAnsi="Cabin"/>
          <w:sz w:val="24"/>
          <w:szCs w:val="24"/>
        </w:rPr>
      </w:pPr>
      <w:r>
        <w:rPr>
          <w:rFonts w:ascii="Cabin" w:eastAsia="Calibri" w:hAnsi="Cabin"/>
          <w:sz w:val="24"/>
          <w:szCs w:val="24"/>
        </w:rPr>
        <w:t xml:space="preserve">Mr. </w:t>
      </w:r>
      <w:r w:rsidRPr="002B7F6E">
        <w:rPr>
          <w:rFonts w:ascii="Cabin" w:eastAsia="Calibri" w:hAnsi="Cabin"/>
          <w:sz w:val="24"/>
          <w:szCs w:val="24"/>
        </w:rPr>
        <w:t>Camilo Manrique, Executive Director</w:t>
      </w:r>
    </w:p>
    <w:p w14:paraId="1255FA1F" w14:textId="578857C7" w:rsidR="002B7F6E" w:rsidRPr="002B7F6E" w:rsidRDefault="002B7F6E" w:rsidP="002B7F6E">
      <w:pPr>
        <w:rPr>
          <w:rFonts w:ascii="Cabin" w:eastAsia="Calibri" w:hAnsi="Cabin"/>
          <w:sz w:val="24"/>
          <w:szCs w:val="24"/>
        </w:rPr>
      </w:pPr>
      <w:r w:rsidRPr="002B7F6E">
        <w:rPr>
          <w:rFonts w:ascii="Cabin" w:eastAsia="Calibri" w:hAnsi="Cabin"/>
          <w:sz w:val="24"/>
          <w:szCs w:val="24"/>
        </w:rPr>
        <w:t>Sugar Hill</w:t>
      </w:r>
    </w:p>
    <w:p w14:paraId="076921C0" w14:textId="77777777" w:rsidR="002B7F6E" w:rsidRPr="002B7F6E" w:rsidRDefault="002B7F6E" w:rsidP="002B7F6E">
      <w:pPr>
        <w:rPr>
          <w:rFonts w:ascii="Cabin" w:eastAsia="Calibri" w:hAnsi="Cabin"/>
          <w:sz w:val="24"/>
          <w:szCs w:val="24"/>
        </w:rPr>
      </w:pPr>
      <w:r w:rsidRPr="002B7F6E">
        <w:rPr>
          <w:rFonts w:ascii="Cabin" w:eastAsia="Calibri" w:hAnsi="Cabin"/>
          <w:sz w:val="24"/>
          <w:szCs w:val="24"/>
        </w:rPr>
        <w:t>45 Main Street</w:t>
      </w:r>
    </w:p>
    <w:p w14:paraId="0C8D022F" w14:textId="674075D9" w:rsidR="00E54493" w:rsidRDefault="002B7F6E" w:rsidP="002B7F6E">
      <w:pPr>
        <w:rPr>
          <w:rFonts w:ascii="Cabin" w:eastAsia="Calibri" w:hAnsi="Cabin"/>
          <w:sz w:val="24"/>
          <w:szCs w:val="24"/>
        </w:rPr>
      </w:pPr>
      <w:r w:rsidRPr="002B7F6E">
        <w:rPr>
          <w:rFonts w:ascii="Cabin" w:eastAsia="Calibri" w:hAnsi="Cabin"/>
          <w:sz w:val="24"/>
          <w:szCs w:val="24"/>
        </w:rPr>
        <w:t>Dalton, MA 01226</w:t>
      </w:r>
    </w:p>
    <w:p w14:paraId="00127D3C" w14:textId="77777777" w:rsidR="005E60A9" w:rsidRPr="0081696D" w:rsidRDefault="005E60A9" w:rsidP="005E60A9">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3E2735EB"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2B7F6E">
        <w:rPr>
          <w:rFonts w:ascii="Cabin" w:hAnsi="Cabin"/>
          <w:sz w:val="24"/>
          <w:szCs w:val="24"/>
        </w:rPr>
        <w:t>r</w:t>
      </w:r>
      <w:r w:rsidRPr="0081696D">
        <w:rPr>
          <w:rFonts w:ascii="Cabin" w:hAnsi="Cabin"/>
          <w:sz w:val="24"/>
          <w:szCs w:val="24"/>
        </w:rPr>
        <w:t xml:space="preserve">. </w:t>
      </w:r>
      <w:r w:rsidR="002B7F6E" w:rsidRPr="002B7F6E">
        <w:rPr>
          <w:rFonts w:ascii="Cabin" w:eastAsia="Calibri" w:hAnsi="Cabin"/>
          <w:sz w:val="24"/>
          <w:szCs w:val="24"/>
        </w:rPr>
        <w:t>Manrique</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1E5B473F" w:rsidR="00E238E4" w:rsidRPr="003B268B" w:rsidRDefault="002B7F6E" w:rsidP="00E238E4">
            <w:pPr>
              <w:rPr>
                <w:rFonts w:ascii="Cabin" w:eastAsia="Calibri" w:hAnsi="Cabin"/>
                <w:sz w:val="24"/>
                <w:szCs w:val="24"/>
              </w:rPr>
            </w:pPr>
            <w:r w:rsidRPr="002B7F6E">
              <w:rPr>
                <w:rFonts w:ascii="Cabin" w:eastAsia="Calibri" w:hAnsi="Cabin"/>
                <w:sz w:val="24"/>
                <w:szCs w:val="24"/>
              </w:rPr>
              <w:t>Sugar Hill</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69C5B32F" w14:textId="77777777" w:rsidR="002B7F6E" w:rsidRPr="002B7F6E" w:rsidRDefault="002B7F6E" w:rsidP="002B7F6E">
            <w:pPr>
              <w:rPr>
                <w:rFonts w:ascii="Cabin" w:eastAsia="Calibri" w:hAnsi="Cabin"/>
                <w:sz w:val="24"/>
                <w:szCs w:val="24"/>
              </w:rPr>
            </w:pPr>
            <w:r w:rsidRPr="002B7F6E">
              <w:rPr>
                <w:rFonts w:ascii="Cabin" w:eastAsia="Calibri" w:hAnsi="Cabin"/>
                <w:sz w:val="24"/>
                <w:szCs w:val="24"/>
              </w:rPr>
              <w:t>45 Main Street</w:t>
            </w:r>
          </w:p>
          <w:p w14:paraId="7C264AAD" w14:textId="12E5D180" w:rsidR="00B001F9" w:rsidRPr="00B001F9" w:rsidRDefault="002B7F6E" w:rsidP="00871293">
            <w:pPr>
              <w:rPr>
                <w:rFonts w:ascii="Cabin" w:eastAsia="Calibri" w:hAnsi="Cabin"/>
                <w:sz w:val="24"/>
                <w:szCs w:val="24"/>
              </w:rPr>
            </w:pPr>
            <w:r w:rsidRPr="002B7F6E">
              <w:rPr>
                <w:rFonts w:ascii="Cabin" w:eastAsia="Calibri" w:hAnsi="Cabin"/>
                <w:sz w:val="24"/>
                <w:szCs w:val="24"/>
              </w:rPr>
              <w:t>Dalton, MA 01226</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4B427FE8" w:rsidR="00B001F9" w:rsidRPr="00B001F9" w:rsidRDefault="002B7F6E" w:rsidP="00B001F9">
            <w:pPr>
              <w:rPr>
                <w:rFonts w:ascii="Cabin" w:hAnsi="Cabin" w:cs="Times New Roman"/>
                <w:sz w:val="24"/>
                <w:szCs w:val="24"/>
              </w:rPr>
            </w:pPr>
            <w:r>
              <w:rPr>
                <w:rFonts w:ascii="Cabin" w:hAnsi="Cabin"/>
                <w:sz w:val="24"/>
                <w:szCs w:val="24"/>
              </w:rPr>
              <w:t>6</w:t>
            </w:r>
            <w:r w:rsidR="00B001F9" w:rsidRPr="00B001F9">
              <w:rPr>
                <w:rFonts w:ascii="Cabin" w:hAnsi="Cabin"/>
                <w:sz w:val="24"/>
                <w:szCs w:val="24"/>
              </w:rPr>
              <w:t>/</w:t>
            </w:r>
            <w:r>
              <w:rPr>
                <w:rFonts w:ascii="Cabin" w:hAnsi="Cabin"/>
                <w:sz w:val="24"/>
                <w:szCs w:val="24"/>
              </w:rPr>
              <w:t>3</w:t>
            </w:r>
            <w:r w:rsidR="00B001F9" w:rsidRPr="00B001F9">
              <w:rPr>
                <w:rFonts w:ascii="Cabin" w:hAnsi="Cabin"/>
                <w:sz w:val="24"/>
                <w:szCs w:val="24"/>
              </w:rPr>
              <w:t>/</w:t>
            </w:r>
            <w:r>
              <w:rPr>
                <w:rFonts w:ascii="Cabin" w:hAnsi="Cabin"/>
                <w:sz w:val="24"/>
                <w:szCs w:val="24"/>
              </w:rPr>
              <w:t>2002</w:t>
            </w:r>
          </w:p>
        </w:tc>
      </w:tr>
      <w:tr w:rsidR="00B001F9" w:rsidRPr="00596EB8" w14:paraId="15D9A4E3" w14:textId="77777777" w:rsidTr="00882933">
        <w:trPr>
          <w:trHeight w:val="296"/>
        </w:trPr>
        <w:tc>
          <w:tcPr>
            <w:tcW w:w="342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4E8984B5" w:rsidR="00B001F9" w:rsidRPr="00B001F9" w:rsidRDefault="00B001F9" w:rsidP="00B001F9">
            <w:pPr>
              <w:rPr>
                <w:rFonts w:ascii="Cabin" w:hAnsi="Cabin" w:cs="Times New Roman"/>
                <w:sz w:val="24"/>
                <w:szCs w:val="24"/>
              </w:rPr>
            </w:pPr>
            <w:r>
              <w:rPr>
                <w:rFonts w:ascii="Cabin" w:hAnsi="Cabin"/>
                <w:sz w:val="24"/>
                <w:szCs w:val="24"/>
              </w:rPr>
              <w:t xml:space="preserve">Certified </w:t>
            </w:r>
            <w:r w:rsidR="002B7F6E">
              <w:rPr>
                <w:rFonts w:ascii="Cabin" w:hAnsi="Cabin"/>
                <w:sz w:val="24"/>
                <w:szCs w:val="24"/>
              </w:rPr>
              <w:t>through</w:t>
            </w:r>
            <w:r>
              <w:rPr>
                <w:rFonts w:ascii="Cabin" w:hAnsi="Cabin"/>
                <w:sz w:val="24"/>
                <w:szCs w:val="24"/>
              </w:rPr>
              <w:t xml:space="preserve"> </w:t>
            </w:r>
            <w:r w:rsidR="002B7F6E">
              <w:rPr>
                <w:rFonts w:ascii="Cabin" w:hAnsi="Cabin"/>
                <w:sz w:val="24"/>
                <w:szCs w:val="24"/>
              </w:rPr>
              <w:t>6</w:t>
            </w:r>
            <w:r w:rsidRPr="00B001F9">
              <w:rPr>
                <w:rFonts w:ascii="Cabin" w:hAnsi="Cabin"/>
                <w:sz w:val="24"/>
                <w:szCs w:val="24"/>
              </w:rPr>
              <w:t>/</w:t>
            </w:r>
            <w:r w:rsidR="002B7F6E">
              <w:rPr>
                <w:rFonts w:ascii="Cabin" w:hAnsi="Cabin"/>
                <w:sz w:val="24"/>
                <w:szCs w:val="24"/>
              </w:rPr>
              <w:t>3</w:t>
            </w:r>
            <w:r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882933">
        <w:tc>
          <w:tcPr>
            <w:tcW w:w="342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46F54590" w:rsidR="00B001F9" w:rsidRPr="00B001F9" w:rsidRDefault="002B7F6E" w:rsidP="00B001F9">
            <w:pPr>
              <w:rPr>
                <w:rFonts w:ascii="Cabin" w:hAnsi="Cabin" w:cs="Times New Roman"/>
                <w:sz w:val="24"/>
                <w:szCs w:val="24"/>
              </w:rPr>
            </w:pPr>
            <w:r>
              <w:rPr>
                <w:rFonts w:ascii="Cabin" w:hAnsi="Cabin"/>
                <w:sz w:val="24"/>
                <w:szCs w:val="24"/>
              </w:rPr>
              <w:t>5</w:t>
            </w:r>
            <w:r w:rsidR="00A215EE">
              <w:rPr>
                <w:rFonts w:ascii="Cabin" w:hAnsi="Cabin"/>
                <w:sz w:val="24"/>
                <w:szCs w:val="24"/>
              </w:rPr>
              <w:t>/</w:t>
            </w:r>
            <w:r w:rsidR="005E60A9">
              <w:rPr>
                <w:rFonts w:ascii="Cabin" w:hAnsi="Cabin"/>
                <w:sz w:val="24"/>
                <w:szCs w:val="24"/>
              </w:rPr>
              <w:t>9</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2300E88D" w:rsidR="00B001F9" w:rsidRPr="00B001F9" w:rsidRDefault="00D31D0B" w:rsidP="00B001F9">
            <w:pPr>
              <w:rPr>
                <w:rFonts w:ascii="Cabin" w:hAnsi="Cabin" w:cs="Times New Roman"/>
                <w:sz w:val="24"/>
                <w:szCs w:val="24"/>
              </w:rPr>
            </w:pPr>
            <w:r>
              <w:rPr>
                <w:rFonts w:ascii="Cabin" w:hAnsi="Cabin"/>
                <w:sz w:val="24"/>
                <w:szCs w:val="24"/>
              </w:rPr>
              <w:t>42</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66BE879D" w:rsidR="00B001F9" w:rsidRPr="00B001F9" w:rsidRDefault="00E54493" w:rsidP="00B001F9">
            <w:pPr>
              <w:rPr>
                <w:rFonts w:ascii="Cabin" w:hAnsi="Cabin" w:cs="Times New Roman"/>
                <w:sz w:val="24"/>
                <w:szCs w:val="24"/>
              </w:rPr>
            </w:pPr>
            <w:r>
              <w:rPr>
                <w:rFonts w:ascii="Cabin" w:hAnsi="Cabin"/>
                <w:sz w:val="24"/>
                <w:szCs w:val="24"/>
              </w:rPr>
              <w:t>1</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4E7FC204" w:rsidR="00B001F9" w:rsidRPr="00B001F9" w:rsidRDefault="005E60A9" w:rsidP="00B001F9">
            <w:pPr>
              <w:tabs>
                <w:tab w:val="left" w:pos="4332"/>
              </w:tabs>
              <w:rPr>
                <w:rFonts w:ascii="Cabin" w:hAnsi="Cabin" w:cs="Times New Roman"/>
                <w:sz w:val="24"/>
                <w:szCs w:val="24"/>
              </w:rPr>
            </w:pPr>
            <w:r>
              <w:rPr>
                <w:rFonts w:ascii="Cabin" w:hAnsi="Cabin"/>
                <w:sz w:val="24"/>
                <w:szCs w:val="24"/>
              </w:rPr>
              <w:t>13</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12E834BF" w:rsidR="00E238E4" w:rsidRPr="005866C2" w:rsidRDefault="00D31D0B" w:rsidP="00E238E4">
            <w:pPr>
              <w:rPr>
                <w:rFonts w:ascii="Cabin" w:hAnsi="Cabin" w:cs="Times New Roman"/>
                <w:sz w:val="24"/>
                <w:szCs w:val="24"/>
              </w:rPr>
            </w:pPr>
            <w:r w:rsidRPr="00D31D0B">
              <w:rPr>
                <w:rFonts w:ascii="Cabin" w:hAnsi="Cabin" w:cs="Times New Roman"/>
                <w:sz w:val="24"/>
                <w:szCs w:val="24"/>
              </w:rPr>
              <w:t>Sugar Hill ALF LLC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35F83A5F" w:rsidR="00961946" w:rsidRPr="00961946" w:rsidRDefault="00961946" w:rsidP="00961946">
      <w:pPr>
        <w:tabs>
          <w:tab w:val="left" w:pos="0"/>
          <w:tab w:val="left" w:pos="270"/>
        </w:tabs>
        <w:spacing w:after="120"/>
        <w:contextualSpacing/>
        <w:rPr>
          <w:rFonts w:ascii="Cabin" w:hAnsi="Cabin" w:cs="Times New Roman"/>
          <w:sz w:val="24"/>
          <w:szCs w:val="24"/>
        </w:rPr>
      </w:pPr>
      <w:r w:rsidRPr="00961946">
        <w:rPr>
          <w:rFonts w:ascii="Cabin" w:hAnsi="Cabin" w:cs="Times New Roman"/>
          <w:sz w:val="24"/>
          <w:szCs w:val="24"/>
        </w:rPr>
        <w:t xml:space="preserve">AGE conducted an on-site Compliance Review on </w:t>
      </w:r>
      <w:r w:rsidR="005E60A9">
        <w:rPr>
          <w:rFonts w:ascii="Cabin" w:hAnsi="Cabin" w:cs="Times New Roman"/>
          <w:sz w:val="24"/>
          <w:szCs w:val="24"/>
        </w:rPr>
        <w:t xml:space="preserve">May </w:t>
      </w:r>
      <w:r w:rsidR="009657D3">
        <w:rPr>
          <w:rFonts w:ascii="Cabin" w:hAnsi="Cabin" w:cs="Times New Roman"/>
          <w:sz w:val="24"/>
          <w:szCs w:val="24"/>
        </w:rPr>
        <w:t>21</w:t>
      </w:r>
      <w:r w:rsidRPr="00961946">
        <w:rPr>
          <w:rFonts w:ascii="Cabin" w:hAnsi="Cabin" w:cs="Times New Roman"/>
          <w:sz w:val="24"/>
          <w:szCs w:val="24"/>
        </w:rPr>
        <w:t xml:space="preserve">, 2026. Unless otherwise stated in this Report, the documentation reviewed was for the period </w:t>
      </w:r>
      <w:r w:rsidR="005F190C">
        <w:rPr>
          <w:rFonts w:ascii="Cabin" w:hAnsi="Cabin" w:cs="Times New Roman"/>
          <w:sz w:val="24"/>
          <w:szCs w:val="24"/>
        </w:rPr>
        <w:t>5</w:t>
      </w:r>
      <w:r w:rsidRPr="00961946">
        <w:rPr>
          <w:rFonts w:ascii="Cabin" w:hAnsi="Cabin" w:cs="Times New Roman"/>
          <w:sz w:val="24"/>
          <w:szCs w:val="24"/>
        </w:rPr>
        <w:t>/</w:t>
      </w:r>
      <w:r w:rsidR="005E60A9">
        <w:rPr>
          <w:rFonts w:ascii="Cabin" w:hAnsi="Cabin" w:cs="Times New Roman"/>
          <w:sz w:val="24"/>
          <w:szCs w:val="24"/>
        </w:rPr>
        <w:t>9</w:t>
      </w:r>
      <w:r w:rsidRPr="00961946">
        <w:rPr>
          <w:rFonts w:ascii="Cabin" w:hAnsi="Cabin" w:cs="Times New Roman"/>
          <w:sz w:val="24"/>
          <w:szCs w:val="24"/>
        </w:rPr>
        <w:t>/202</w:t>
      </w:r>
      <w:r w:rsidR="00496078">
        <w:rPr>
          <w:rFonts w:ascii="Cabin" w:hAnsi="Cabin" w:cs="Times New Roman"/>
          <w:sz w:val="24"/>
          <w:szCs w:val="24"/>
        </w:rPr>
        <w:t>4</w:t>
      </w:r>
      <w:r w:rsidRPr="00961946">
        <w:rPr>
          <w:rFonts w:ascii="Cabin" w:hAnsi="Cabin" w:cs="Times New Roman"/>
          <w:sz w:val="24"/>
          <w:szCs w:val="24"/>
        </w:rPr>
        <w:t xml:space="preserve"> – </w:t>
      </w:r>
      <w:r w:rsidR="005E60A9">
        <w:rPr>
          <w:rFonts w:ascii="Cabin" w:hAnsi="Cabin" w:cs="Times New Roman"/>
          <w:sz w:val="24"/>
          <w:szCs w:val="24"/>
        </w:rPr>
        <w:t>5</w:t>
      </w:r>
      <w:r w:rsidRPr="00961946">
        <w:rPr>
          <w:rFonts w:ascii="Cabin" w:hAnsi="Cabin" w:cs="Times New Roman"/>
          <w:sz w:val="24"/>
          <w:szCs w:val="24"/>
        </w:rPr>
        <w:t>/</w:t>
      </w:r>
      <w:r w:rsidR="009657D3">
        <w:rPr>
          <w:rFonts w:ascii="Cabin" w:hAnsi="Cabin" w:cs="Times New Roman"/>
          <w:sz w:val="24"/>
          <w:szCs w:val="24"/>
        </w:rPr>
        <w:t>21</w:t>
      </w:r>
      <w:r w:rsidRPr="00961946">
        <w:rPr>
          <w:rFonts w:ascii="Cabin" w:hAnsi="Cabin" w:cs="Times New Roman"/>
          <w:sz w:val="24"/>
          <w:szCs w:val="24"/>
        </w:rPr>
        <w:t>/2026,</w:t>
      </w:r>
      <w:r>
        <w:rPr>
          <w:rFonts w:ascii="Cabin" w:hAnsi="Cabin" w:cs="Times New Roman"/>
          <w:sz w:val="24"/>
          <w:szCs w:val="24"/>
        </w:rPr>
        <w:t xml:space="preserve"> </w:t>
      </w:r>
      <w:r w:rsidR="00EF2451" w:rsidRPr="002B7F6E">
        <w:rPr>
          <w:rFonts w:ascii="Cabin" w:eastAsia="Calibri" w:hAnsi="Cabin"/>
          <w:sz w:val="24"/>
          <w:szCs w:val="24"/>
        </w:rPr>
        <w:t>Sugar Hill</w:t>
      </w:r>
      <w:r w:rsidR="00570501">
        <w:rPr>
          <w:rFonts w:ascii="Cabin" w:eastAsia="Calibri" w:hAnsi="Cabi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6D4F57">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6D4F57">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771" w:type="dxa"/>
          </w:tcPr>
          <w:p w14:paraId="062324D1" w14:textId="77777777" w:rsidR="000124B0" w:rsidRPr="000124B0" w:rsidRDefault="000124B0" w:rsidP="000124B0">
            <w:pPr>
              <w:spacing w:after="120"/>
              <w:rPr>
                <w:rFonts w:ascii="Cabin" w:hAnsi="Cabin"/>
                <w:sz w:val="24"/>
                <w:szCs w:val="24"/>
              </w:rPr>
            </w:pPr>
            <w:r w:rsidRPr="000124B0">
              <w:rPr>
                <w:rFonts w:ascii="Cabin" w:hAnsi="Cabin"/>
                <w:sz w:val="24"/>
                <w:szCs w:val="24"/>
              </w:rPr>
              <w:t xml:space="preserve">General Requirements for an ALR: </w:t>
            </w:r>
          </w:p>
          <w:p w14:paraId="73A85F96" w14:textId="7D273541" w:rsidR="000124B0" w:rsidRPr="000124B0" w:rsidRDefault="000124B0" w:rsidP="000124B0">
            <w:pPr>
              <w:spacing w:after="120"/>
              <w:rPr>
                <w:rFonts w:ascii="Cabin" w:hAnsi="Cabin" w:cs="Times New Roman"/>
                <w:b/>
                <w:bCs/>
                <w:sz w:val="24"/>
                <w:szCs w:val="24"/>
              </w:rPr>
            </w:pPr>
            <w:r w:rsidRPr="000124B0">
              <w:rPr>
                <w:rFonts w:ascii="Cabin" w:hAnsi="Cabin"/>
                <w:b/>
                <w:bCs/>
                <w:sz w:val="24"/>
                <w:szCs w:val="24"/>
              </w:rPr>
              <w:t>Emergency Response</w:t>
            </w:r>
          </w:p>
        </w:tc>
        <w:tc>
          <w:tcPr>
            <w:tcW w:w="3330" w:type="dxa"/>
          </w:tcPr>
          <w:p w14:paraId="1D67E439" w14:textId="4D805637" w:rsidR="000124B0" w:rsidRPr="000124B0" w:rsidRDefault="000124B0" w:rsidP="000124B0">
            <w:pPr>
              <w:spacing w:after="120"/>
              <w:rPr>
                <w:rFonts w:ascii="Cabin" w:hAnsi="Cabin" w:cs="Times New Roman"/>
                <w:sz w:val="24"/>
                <w:szCs w:val="24"/>
              </w:rPr>
            </w:pPr>
            <w:r w:rsidRPr="000124B0">
              <w:rPr>
                <w:rFonts w:ascii="Cabin" w:hAnsi="Cabin"/>
                <w:sz w:val="24"/>
                <w:szCs w:val="24"/>
              </w:rPr>
              <w:t>651 CMR 12.04(2)(3)</w:t>
            </w:r>
          </w:p>
        </w:tc>
        <w:tc>
          <w:tcPr>
            <w:tcW w:w="3150" w:type="dxa"/>
          </w:tcPr>
          <w:p w14:paraId="6E3B51D6" w14:textId="146DC64A" w:rsidR="000124B0" w:rsidRPr="000124B0" w:rsidRDefault="000124B0" w:rsidP="000124B0">
            <w:pPr>
              <w:rPr>
                <w:rFonts w:ascii="Cabin" w:hAnsi="Cabin" w:cs="Times New Roman"/>
                <w:sz w:val="24"/>
                <w:szCs w:val="24"/>
              </w:rPr>
            </w:pPr>
            <w:r w:rsidRPr="000124B0">
              <w:rPr>
                <w:rFonts w:ascii="Cabin" w:hAnsi="Cabin"/>
                <w:sz w:val="24"/>
                <w:szCs w:val="24"/>
              </w:rPr>
              <w:t xml:space="preserve">Delayed e-call response time not compliant with </w:t>
            </w:r>
            <w:r>
              <w:rPr>
                <w:rFonts w:ascii="Cabin" w:hAnsi="Cabin"/>
                <w:sz w:val="24"/>
                <w:szCs w:val="24"/>
              </w:rPr>
              <w:t>Residence</w:t>
            </w:r>
            <w:r w:rsidRPr="000124B0">
              <w:rPr>
                <w:rFonts w:ascii="Cabin" w:hAnsi="Cabin"/>
                <w:sz w:val="24"/>
                <w:szCs w:val="24"/>
              </w:rPr>
              <w:t xml:space="preserve"> policy.</w:t>
            </w: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Pr>
                <w:rFonts w:ascii="Cabin" w:hAnsi="Cabin" w:cs="Times New Roman"/>
                <w:sz w:val="24"/>
                <w:szCs w:val="24"/>
              </w:rPr>
              <w:t>YES</w:t>
            </w:r>
          </w:p>
        </w:tc>
      </w:tr>
      <w:tr w:rsidR="00EF2451" w:rsidRPr="00596EB8" w14:paraId="5769EDB4" w14:textId="77777777" w:rsidTr="006D4F57">
        <w:trPr>
          <w:trHeight w:val="791"/>
        </w:trPr>
        <w:tc>
          <w:tcPr>
            <w:tcW w:w="1719" w:type="dxa"/>
          </w:tcPr>
          <w:p w14:paraId="4E944B3F" w14:textId="61C35DD0" w:rsidR="00EF2451" w:rsidRDefault="00EF2451" w:rsidP="00EF2451">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0EDC32C4" w14:textId="77777777" w:rsidR="00EF2451" w:rsidRPr="00442D8B" w:rsidRDefault="00EF2451" w:rsidP="00EF2451">
            <w:pPr>
              <w:spacing w:after="240"/>
              <w:rPr>
                <w:rFonts w:ascii="Cabin" w:hAnsi="Cabin" w:cs="Times New Roman"/>
                <w:sz w:val="24"/>
                <w:szCs w:val="24"/>
              </w:rPr>
            </w:pPr>
            <w:bookmarkStart w:id="0" w:name="_Hlk117791299"/>
            <w:r w:rsidRPr="00442D8B">
              <w:rPr>
                <w:rFonts w:ascii="Cabin" w:hAnsi="Cabin" w:cs="Times New Roman"/>
                <w:sz w:val="24"/>
                <w:szCs w:val="24"/>
              </w:rPr>
              <w:t xml:space="preserve">General Requirements for an ALR: </w:t>
            </w:r>
          </w:p>
          <w:p w14:paraId="2A1797BD" w14:textId="30943BEE" w:rsidR="00EF2451" w:rsidRPr="00352B45" w:rsidRDefault="00EF2451" w:rsidP="00EF2451">
            <w:pPr>
              <w:spacing w:after="240"/>
              <w:rPr>
                <w:rFonts w:ascii="Cabin" w:hAnsi="Cabin" w:cs="Times New Roman"/>
                <w:sz w:val="24"/>
                <w:szCs w:val="24"/>
              </w:rPr>
            </w:pPr>
            <w:r w:rsidRPr="00442D8B">
              <w:rPr>
                <w:rFonts w:ascii="Cabin" w:hAnsi="Cabin" w:cs="Times New Roman"/>
                <w:b/>
                <w:bCs/>
                <w:sz w:val="24"/>
                <w:szCs w:val="24"/>
              </w:rPr>
              <w:t>Special Care</w:t>
            </w:r>
            <w:bookmarkEnd w:id="0"/>
            <w:r w:rsidRPr="004A5D9C">
              <w:rPr>
                <w:b/>
                <w:bCs/>
              </w:rPr>
              <w:t xml:space="preserve">  </w:t>
            </w:r>
          </w:p>
        </w:tc>
        <w:tc>
          <w:tcPr>
            <w:tcW w:w="3330" w:type="dxa"/>
          </w:tcPr>
          <w:p w14:paraId="41CBF22D" w14:textId="77777777" w:rsidR="00EF2451" w:rsidRPr="00442D8B" w:rsidRDefault="00EF2451" w:rsidP="00EF2451">
            <w:pPr>
              <w:rPr>
                <w:rFonts w:ascii="Cabin" w:hAnsi="Cabin" w:cs="Times New Roman"/>
                <w:sz w:val="24"/>
                <w:szCs w:val="24"/>
              </w:rPr>
            </w:pPr>
            <w:r w:rsidRPr="00442D8B">
              <w:rPr>
                <w:rFonts w:ascii="Cabin" w:hAnsi="Cabin" w:cs="Times New Roman"/>
                <w:sz w:val="24"/>
                <w:szCs w:val="24"/>
              </w:rPr>
              <w:t>651 CMR 12.04(4)(d)</w:t>
            </w:r>
          </w:p>
          <w:p w14:paraId="6624FE0E" w14:textId="77777777" w:rsidR="00EF2451" w:rsidRPr="000C1E53" w:rsidRDefault="00EF2451" w:rsidP="00EF2451">
            <w:pPr>
              <w:rPr>
                <w:rFonts w:ascii="Cabin" w:hAnsi="Cabin" w:cs="Times New Roman"/>
                <w:sz w:val="24"/>
                <w:szCs w:val="24"/>
              </w:rPr>
            </w:pPr>
          </w:p>
        </w:tc>
        <w:tc>
          <w:tcPr>
            <w:tcW w:w="3150" w:type="dxa"/>
          </w:tcPr>
          <w:p w14:paraId="22E938F9" w14:textId="77777777" w:rsidR="00EF2451" w:rsidRDefault="00EF2451" w:rsidP="00EF2451">
            <w:pPr>
              <w:rPr>
                <w:rFonts w:ascii="Cabin" w:hAnsi="Cabin" w:cs="Times New Roman"/>
                <w:sz w:val="24"/>
                <w:szCs w:val="24"/>
              </w:rPr>
            </w:pPr>
            <w:r w:rsidRPr="00442D8B">
              <w:rPr>
                <w:rFonts w:ascii="Cabin" w:hAnsi="Cabin" w:cs="Times New Roman"/>
                <w:sz w:val="24"/>
                <w:szCs w:val="24"/>
              </w:rPr>
              <w:t>Missing Bi-annual Special Care Residence (SCR) operations review</w:t>
            </w:r>
            <w:r>
              <w:rPr>
                <w:rFonts w:ascii="Cabin" w:hAnsi="Cabin" w:cs="Times New Roman"/>
                <w:sz w:val="24"/>
                <w:szCs w:val="24"/>
              </w:rPr>
              <w:t xml:space="preserve">s components. </w:t>
            </w:r>
          </w:p>
          <w:p w14:paraId="34335B78" w14:textId="48168496" w:rsidR="00EF2451" w:rsidRPr="00596EB8" w:rsidRDefault="00EF2451" w:rsidP="00EF2451">
            <w:pPr>
              <w:rPr>
                <w:rFonts w:ascii="Cabin" w:hAnsi="Cabin" w:cs="Times New Roman"/>
                <w:sz w:val="24"/>
                <w:szCs w:val="24"/>
              </w:rPr>
            </w:pPr>
          </w:p>
        </w:tc>
        <w:tc>
          <w:tcPr>
            <w:tcW w:w="1740" w:type="dxa"/>
          </w:tcPr>
          <w:p w14:paraId="3148D227" w14:textId="4B6D4D07" w:rsidR="00EF2451" w:rsidRPr="00596EB8" w:rsidRDefault="00EF2451" w:rsidP="00EF2451">
            <w:pPr>
              <w:spacing w:line="276" w:lineRule="auto"/>
              <w:jc w:val="center"/>
              <w:rPr>
                <w:rFonts w:ascii="Cabin" w:hAnsi="Cabin" w:cs="Times New Roman"/>
                <w:sz w:val="24"/>
                <w:szCs w:val="24"/>
              </w:rPr>
            </w:pPr>
            <w:r w:rsidRPr="00442D8B">
              <w:rPr>
                <w:rFonts w:ascii="Cabin" w:hAnsi="Cabin" w:cs="Times New Roman"/>
                <w:sz w:val="24"/>
                <w:szCs w:val="24"/>
              </w:rPr>
              <w:t>See IV A</w:t>
            </w:r>
          </w:p>
        </w:tc>
        <w:tc>
          <w:tcPr>
            <w:tcW w:w="1116" w:type="dxa"/>
          </w:tcPr>
          <w:p w14:paraId="51B2E78D" w14:textId="77777777" w:rsidR="00EF2451" w:rsidRDefault="00EF2451" w:rsidP="00EF2451">
            <w:pPr>
              <w:spacing w:line="276" w:lineRule="auto"/>
              <w:jc w:val="center"/>
              <w:rPr>
                <w:rFonts w:ascii="Cabin" w:hAnsi="Cabin" w:cs="Times New Roman"/>
                <w:sz w:val="24"/>
                <w:szCs w:val="24"/>
              </w:rPr>
            </w:pPr>
          </w:p>
        </w:tc>
      </w:tr>
      <w:tr w:rsidR="00050C62" w:rsidRPr="00596EB8" w14:paraId="67CCCE1C" w14:textId="77777777" w:rsidTr="006D4F57">
        <w:trPr>
          <w:trHeight w:val="791"/>
        </w:trPr>
        <w:tc>
          <w:tcPr>
            <w:tcW w:w="1719" w:type="dxa"/>
          </w:tcPr>
          <w:p w14:paraId="57C6E69D" w14:textId="2946E5DF" w:rsidR="00050C62" w:rsidRDefault="00050C62" w:rsidP="00050C62">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51B91897" w14:textId="77777777" w:rsidR="00050C62" w:rsidRPr="00763AB8" w:rsidRDefault="00050C62" w:rsidP="00050C62">
            <w:pPr>
              <w:rPr>
                <w:rFonts w:ascii="Cabin" w:hAnsi="Cabin"/>
                <w:sz w:val="24"/>
                <w:szCs w:val="24"/>
              </w:rPr>
            </w:pPr>
            <w:r w:rsidRPr="00763AB8">
              <w:rPr>
                <w:rFonts w:ascii="Cabin" w:hAnsi="Cabin"/>
                <w:sz w:val="24"/>
                <w:szCs w:val="24"/>
              </w:rPr>
              <w:t xml:space="preserve">General Requirements for an </w:t>
            </w:r>
          </w:p>
          <w:p w14:paraId="44F13099" w14:textId="77777777" w:rsidR="00050C62" w:rsidRPr="00763AB8" w:rsidRDefault="00050C62" w:rsidP="00050C62">
            <w:pPr>
              <w:rPr>
                <w:rFonts w:ascii="Cabin" w:hAnsi="Cabin"/>
                <w:sz w:val="24"/>
                <w:szCs w:val="24"/>
              </w:rPr>
            </w:pPr>
            <w:r w:rsidRPr="00763AB8">
              <w:rPr>
                <w:rFonts w:ascii="Cabin" w:hAnsi="Cabin"/>
                <w:sz w:val="24"/>
                <w:szCs w:val="24"/>
              </w:rPr>
              <w:t>ALR:</w:t>
            </w:r>
          </w:p>
          <w:p w14:paraId="73E22BF4" w14:textId="77777777" w:rsidR="00050C62" w:rsidRDefault="00050C62" w:rsidP="00050C62">
            <w:pPr>
              <w:rPr>
                <w:rFonts w:ascii="Cabin" w:hAnsi="Cabin"/>
                <w:b/>
                <w:bCs/>
                <w:sz w:val="24"/>
                <w:szCs w:val="24"/>
              </w:rPr>
            </w:pPr>
          </w:p>
          <w:p w14:paraId="46BD2FB1" w14:textId="77777777" w:rsidR="00050C62" w:rsidRPr="00763AB8" w:rsidRDefault="00050C62" w:rsidP="00050C62">
            <w:pPr>
              <w:rPr>
                <w:rFonts w:ascii="Cabin" w:hAnsi="Cabin"/>
                <w:b/>
                <w:bCs/>
                <w:sz w:val="24"/>
                <w:szCs w:val="24"/>
              </w:rPr>
            </w:pPr>
            <w:r w:rsidRPr="00763AB8">
              <w:rPr>
                <w:rFonts w:ascii="Cabin" w:hAnsi="Cabin"/>
                <w:b/>
                <w:bCs/>
                <w:sz w:val="24"/>
                <w:szCs w:val="24"/>
              </w:rPr>
              <w:t>Quality Assurance and</w:t>
            </w:r>
          </w:p>
          <w:p w14:paraId="048A00B6" w14:textId="62DB8379" w:rsidR="00050C62" w:rsidRPr="00352B45" w:rsidRDefault="00050C62" w:rsidP="00050C62">
            <w:pPr>
              <w:spacing w:after="240"/>
              <w:rPr>
                <w:rFonts w:ascii="Cabin" w:hAnsi="Cabin" w:cs="Times New Roman"/>
                <w:sz w:val="24"/>
                <w:szCs w:val="24"/>
              </w:rPr>
            </w:pPr>
            <w:r w:rsidRPr="00763AB8">
              <w:rPr>
                <w:rFonts w:ascii="Cabin" w:hAnsi="Cabin"/>
                <w:b/>
                <w:bCs/>
                <w:sz w:val="24"/>
                <w:szCs w:val="24"/>
              </w:rPr>
              <w:t xml:space="preserve">Performance Improvement </w:t>
            </w:r>
          </w:p>
        </w:tc>
        <w:tc>
          <w:tcPr>
            <w:tcW w:w="3330" w:type="dxa"/>
          </w:tcPr>
          <w:p w14:paraId="1A4FA18F" w14:textId="27770283" w:rsidR="00050C62" w:rsidRPr="00763AB8" w:rsidRDefault="00050C62" w:rsidP="00050C62">
            <w:pPr>
              <w:rPr>
                <w:rFonts w:ascii="Cabin" w:hAnsi="Cabin"/>
                <w:sz w:val="24"/>
                <w:szCs w:val="24"/>
              </w:rPr>
            </w:pPr>
            <w:r w:rsidRPr="00763AB8">
              <w:rPr>
                <w:rFonts w:ascii="Cabin" w:hAnsi="Cabin"/>
                <w:sz w:val="24"/>
                <w:szCs w:val="24"/>
              </w:rPr>
              <w:t>651 CMR 12.04(10)</w:t>
            </w:r>
            <w:r>
              <w:rPr>
                <w:rFonts w:ascii="Cabin" w:hAnsi="Cabin"/>
                <w:sz w:val="24"/>
                <w:szCs w:val="24"/>
              </w:rPr>
              <w:t>(</w:t>
            </w:r>
            <w:r w:rsidR="00EF2451">
              <w:rPr>
                <w:rFonts w:ascii="Cabin" w:hAnsi="Cabin"/>
                <w:sz w:val="24"/>
                <w:szCs w:val="24"/>
              </w:rPr>
              <w:t>a</w:t>
            </w:r>
            <w:r>
              <w:rPr>
                <w:rFonts w:ascii="Cabin" w:hAnsi="Cabin"/>
                <w:sz w:val="24"/>
                <w:szCs w:val="24"/>
              </w:rPr>
              <w:t>)</w:t>
            </w:r>
            <w:r w:rsidR="00EF2451">
              <w:rPr>
                <w:rFonts w:ascii="Cabin" w:hAnsi="Cabin"/>
                <w:sz w:val="24"/>
                <w:szCs w:val="24"/>
              </w:rPr>
              <w:t>,</w:t>
            </w:r>
            <w:r>
              <w:rPr>
                <w:rFonts w:ascii="Cabin" w:hAnsi="Cabin"/>
                <w:sz w:val="24"/>
                <w:szCs w:val="24"/>
              </w:rPr>
              <w:t>(c)</w:t>
            </w:r>
          </w:p>
          <w:p w14:paraId="7BF5B44D" w14:textId="77777777" w:rsidR="00050C62" w:rsidRDefault="00050C62" w:rsidP="00050C62">
            <w:pPr>
              <w:rPr>
                <w:rFonts w:ascii="Cabin" w:hAnsi="Cabin" w:cs="Times New Roman"/>
                <w:sz w:val="24"/>
                <w:szCs w:val="24"/>
              </w:rPr>
            </w:pPr>
          </w:p>
          <w:p w14:paraId="3D49FA45" w14:textId="77777777" w:rsidR="00050C62" w:rsidRPr="000C1E53" w:rsidRDefault="00050C62" w:rsidP="00050C62">
            <w:pPr>
              <w:rPr>
                <w:rFonts w:ascii="Cabin" w:hAnsi="Cabin" w:cs="Times New Roman"/>
                <w:sz w:val="24"/>
                <w:szCs w:val="24"/>
              </w:rPr>
            </w:pPr>
          </w:p>
        </w:tc>
        <w:tc>
          <w:tcPr>
            <w:tcW w:w="3150" w:type="dxa"/>
          </w:tcPr>
          <w:p w14:paraId="1C12E782" w14:textId="77777777" w:rsidR="00050C62" w:rsidRPr="00763AB8" w:rsidRDefault="00050C62" w:rsidP="00050C62">
            <w:pPr>
              <w:rPr>
                <w:rFonts w:ascii="Cabin" w:hAnsi="Cabin"/>
                <w:sz w:val="24"/>
                <w:szCs w:val="24"/>
              </w:rPr>
            </w:pPr>
            <w:r w:rsidRPr="00763AB8">
              <w:rPr>
                <w:rFonts w:ascii="Cabin" w:hAnsi="Cabin"/>
                <w:sz w:val="24"/>
                <w:szCs w:val="24"/>
              </w:rPr>
              <w:t xml:space="preserve">Missing or incomplete components of the Quality Assurance and Performance Improvement requirements. </w:t>
            </w:r>
          </w:p>
          <w:p w14:paraId="1C4831AF" w14:textId="77777777" w:rsidR="00050C62" w:rsidRPr="00763AB8" w:rsidRDefault="00050C62" w:rsidP="00050C62">
            <w:pPr>
              <w:rPr>
                <w:rFonts w:ascii="Cabin" w:hAnsi="Cabin"/>
                <w:sz w:val="24"/>
                <w:szCs w:val="24"/>
              </w:rPr>
            </w:pPr>
          </w:p>
          <w:p w14:paraId="5A12ECBA" w14:textId="77777777" w:rsidR="00050C62" w:rsidRPr="00596EB8" w:rsidRDefault="00050C62" w:rsidP="00050C62">
            <w:pPr>
              <w:rPr>
                <w:rFonts w:ascii="Cabin" w:hAnsi="Cabin" w:cs="Times New Roman"/>
                <w:sz w:val="24"/>
                <w:szCs w:val="24"/>
              </w:rPr>
            </w:pPr>
          </w:p>
        </w:tc>
        <w:tc>
          <w:tcPr>
            <w:tcW w:w="1740" w:type="dxa"/>
          </w:tcPr>
          <w:p w14:paraId="2310763C" w14:textId="18A6B6AE" w:rsidR="00050C62" w:rsidRPr="00596EB8" w:rsidRDefault="00050C62" w:rsidP="00050C62">
            <w:pPr>
              <w:spacing w:line="276" w:lineRule="auto"/>
              <w:jc w:val="center"/>
              <w:rPr>
                <w:rFonts w:ascii="Cabin" w:hAnsi="Cabin" w:cs="Times New Roman"/>
                <w:sz w:val="24"/>
                <w:szCs w:val="24"/>
              </w:rPr>
            </w:pPr>
            <w:r w:rsidRPr="0034541D">
              <w:rPr>
                <w:rFonts w:ascii="Cabin" w:hAnsi="Cabin" w:cs="Times New Roman"/>
                <w:sz w:val="24"/>
                <w:szCs w:val="24"/>
              </w:rPr>
              <w:t xml:space="preserve">See IV </w:t>
            </w:r>
            <w:r w:rsidRPr="00442D8B">
              <w:rPr>
                <w:rFonts w:ascii="Cabin" w:hAnsi="Cabin" w:cs="Times New Roman"/>
                <w:sz w:val="24"/>
                <w:szCs w:val="24"/>
              </w:rPr>
              <w:t>A</w:t>
            </w:r>
          </w:p>
        </w:tc>
        <w:tc>
          <w:tcPr>
            <w:tcW w:w="1116" w:type="dxa"/>
          </w:tcPr>
          <w:p w14:paraId="4994AD65" w14:textId="45E7F463" w:rsidR="00050C62" w:rsidRDefault="00050C62" w:rsidP="00050C62">
            <w:pPr>
              <w:spacing w:line="276" w:lineRule="auto"/>
              <w:jc w:val="center"/>
              <w:rPr>
                <w:rFonts w:ascii="Cabin" w:hAnsi="Cabin" w:cs="Times New Roman"/>
                <w:sz w:val="24"/>
                <w:szCs w:val="24"/>
              </w:rPr>
            </w:pPr>
            <w:r>
              <w:rPr>
                <w:rFonts w:ascii="Cabin" w:hAnsi="Cabin" w:cs="Times New Roman"/>
                <w:sz w:val="24"/>
                <w:szCs w:val="24"/>
              </w:rPr>
              <w:t>YES</w:t>
            </w:r>
          </w:p>
        </w:tc>
      </w:tr>
      <w:tr w:rsidR="006931BB" w:rsidRPr="00596EB8" w14:paraId="410C477D" w14:textId="77777777" w:rsidTr="006D4F57">
        <w:trPr>
          <w:trHeight w:val="791"/>
        </w:trPr>
        <w:tc>
          <w:tcPr>
            <w:tcW w:w="1719" w:type="dxa"/>
          </w:tcPr>
          <w:p w14:paraId="49D32BD0" w14:textId="5853A102" w:rsidR="006931BB" w:rsidRDefault="006931BB" w:rsidP="006931BB">
            <w:pPr>
              <w:jc w:val="center"/>
              <w:rPr>
                <w:rFonts w:ascii="Cabin" w:hAnsi="Cabin" w:cs="Times New Roman"/>
                <w:b/>
                <w:bCs/>
                <w:sz w:val="24"/>
                <w:szCs w:val="24"/>
              </w:rPr>
            </w:pPr>
            <w:r>
              <w:rPr>
                <w:rFonts w:ascii="Cabin" w:hAnsi="Cabin" w:cs="Times New Roman"/>
                <w:b/>
                <w:bCs/>
                <w:sz w:val="24"/>
                <w:szCs w:val="24"/>
              </w:rPr>
              <w:t>D</w:t>
            </w:r>
          </w:p>
        </w:tc>
        <w:tc>
          <w:tcPr>
            <w:tcW w:w="3771" w:type="dxa"/>
          </w:tcPr>
          <w:p w14:paraId="7DF06125" w14:textId="77777777" w:rsidR="006931BB" w:rsidRPr="00197CC7" w:rsidRDefault="006931BB" w:rsidP="006931BB">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09CBC6A0" w14:textId="77777777" w:rsidR="006931BB" w:rsidRPr="00124871" w:rsidRDefault="006931BB" w:rsidP="006931BB">
            <w:pPr>
              <w:rPr>
                <w:rFonts w:ascii="Cabin" w:hAnsi="Cabin"/>
                <w:b/>
                <w:bCs/>
                <w:sz w:val="24"/>
                <w:szCs w:val="24"/>
              </w:rPr>
            </w:pPr>
            <w:r w:rsidRPr="00124871">
              <w:rPr>
                <w:rFonts w:ascii="Cabin" w:hAnsi="Cabin"/>
                <w:b/>
                <w:bCs/>
                <w:sz w:val="24"/>
                <w:szCs w:val="24"/>
              </w:rPr>
              <w:t xml:space="preserve">Reporting Resident-specific                         </w:t>
            </w:r>
          </w:p>
          <w:p w14:paraId="4544AEBE" w14:textId="698F971A" w:rsidR="006931BB" w:rsidRPr="00D7102C" w:rsidRDefault="006931BB" w:rsidP="006931BB">
            <w:pPr>
              <w:spacing w:line="360" w:lineRule="auto"/>
              <w:rPr>
                <w:rFonts w:ascii="Cabin" w:hAnsi="Cabin"/>
                <w:sz w:val="24"/>
                <w:szCs w:val="24"/>
              </w:rPr>
            </w:pPr>
            <w:r w:rsidRPr="00124871">
              <w:rPr>
                <w:rFonts w:ascii="Cabin" w:hAnsi="Cabin"/>
                <w:b/>
                <w:bCs/>
                <w:sz w:val="24"/>
                <w:szCs w:val="24"/>
              </w:rPr>
              <w:t>Emergencies</w:t>
            </w:r>
          </w:p>
        </w:tc>
        <w:tc>
          <w:tcPr>
            <w:tcW w:w="3330" w:type="dxa"/>
          </w:tcPr>
          <w:p w14:paraId="76F0833D" w14:textId="44A4BC60" w:rsidR="006931BB" w:rsidRPr="00D7102C" w:rsidRDefault="006931BB" w:rsidP="006931BB">
            <w:pPr>
              <w:rPr>
                <w:rFonts w:ascii="Cabin" w:eastAsia="Calibri" w:hAnsi="Cabi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611C585B" w14:textId="30744025" w:rsidR="00570501" w:rsidRDefault="00570501" w:rsidP="006931BB">
            <w:pPr>
              <w:rPr>
                <w:rFonts w:ascii="Cabin" w:hAnsi="Cabin"/>
                <w:sz w:val="24"/>
                <w:szCs w:val="24"/>
              </w:rPr>
            </w:pPr>
            <w:bookmarkStart w:id="1" w:name="_Hlk126055644"/>
            <w:r>
              <w:rPr>
                <w:rFonts w:ascii="Cabin" w:hAnsi="Cabin"/>
                <w:sz w:val="24"/>
                <w:szCs w:val="24"/>
              </w:rPr>
              <w:t>Missing elopement drills.</w:t>
            </w:r>
          </w:p>
          <w:p w14:paraId="4B30827B" w14:textId="77777777" w:rsidR="00570501" w:rsidRDefault="00570501" w:rsidP="006931BB">
            <w:pPr>
              <w:rPr>
                <w:rFonts w:ascii="Cabin" w:hAnsi="Cabin"/>
                <w:sz w:val="24"/>
                <w:szCs w:val="24"/>
              </w:rPr>
            </w:pPr>
          </w:p>
          <w:p w14:paraId="03E7C1A9" w14:textId="2FC2D970" w:rsidR="006931BB" w:rsidRPr="00D7102C" w:rsidRDefault="006931BB" w:rsidP="006931BB">
            <w:pPr>
              <w:rPr>
                <w:rFonts w:ascii="Cabin" w:hAnsi="Cabin"/>
                <w:sz w:val="24"/>
                <w:szCs w:val="24"/>
              </w:rPr>
            </w:pPr>
            <w:r w:rsidRPr="0034541D">
              <w:rPr>
                <w:rFonts w:ascii="Cabin" w:hAnsi="Cabin"/>
                <w:sz w:val="24"/>
                <w:szCs w:val="24"/>
              </w:rPr>
              <w:t xml:space="preserve">Late submissions of Resident-specific incidents </w:t>
            </w:r>
            <w:bookmarkEnd w:id="1"/>
            <w:r w:rsidRPr="0034541D">
              <w:rPr>
                <w:rFonts w:ascii="Cabin" w:hAnsi="Cabin"/>
                <w:sz w:val="24"/>
                <w:szCs w:val="24"/>
              </w:rPr>
              <w:t>reports</w:t>
            </w:r>
            <w:r w:rsidRPr="0034541D" w:rsidDel="00FB352A">
              <w:rPr>
                <w:rFonts w:ascii="Cabin" w:hAnsi="Cabin"/>
                <w:sz w:val="24"/>
                <w:szCs w:val="24"/>
              </w:rPr>
              <w:t>.</w:t>
            </w:r>
          </w:p>
        </w:tc>
        <w:tc>
          <w:tcPr>
            <w:tcW w:w="1740" w:type="dxa"/>
          </w:tcPr>
          <w:p w14:paraId="6CFD25AB" w14:textId="4996C971" w:rsidR="006931BB" w:rsidRPr="00596EB8" w:rsidRDefault="006931BB" w:rsidP="006931BB">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469AF094" w14:textId="38BAD349" w:rsidR="006931BB" w:rsidRDefault="006931BB" w:rsidP="006931BB">
            <w:pPr>
              <w:spacing w:line="276" w:lineRule="auto"/>
              <w:jc w:val="center"/>
              <w:rPr>
                <w:rFonts w:ascii="Cabin" w:hAnsi="Cabin" w:cs="Times New Roman"/>
                <w:sz w:val="24"/>
                <w:szCs w:val="24"/>
              </w:rPr>
            </w:pPr>
            <w:r>
              <w:rPr>
                <w:rFonts w:ascii="Cabin" w:hAnsi="Cabin" w:cs="Times New Roman"/>
                <w:sz w:val="24"/>
                <w:szCs w:val="24"/>
              </w:rPr>
              <w:t>YES</w:t>
            </w:r>
          </w:p>
        </w:tc>
      </w:tr>
      <w:tr w:rsidR="001C5E9C" w:rsidRPr="00596EB8" w14:paraId="24E04CB2" w14:textId="77777777" w:rsidTr="006D4F57">
        <w:trPr>
          <w:trHeight w:val="791"/>
        </w:trPr>
        <w:tc>
          <w:tcPr>
            <w:tcW w:w="1719" w:type="dxa"/>
          </w:tcPr>
          <w:p w14:paraId="168CCDB7" w14:textId="1C24800B" w:rsidR="001C5E9C" w:rsidRDefault="006931BB" w:rsidP="001C5E9C">
            <w:pPr>
              <w:jc w:val="center"/>
              <w:rPr>
                <w:rFonts w:ascii="Cabin" w:hAnsi="Cabin" w:cs="Times New Roman"/>
                <w:b/>
                <w:bCs/>
                <w:sz w:val="24"/>
                <w:szCs w:val="24"/>
              </w:rPr>
            </w:pPr>
            <w:r>
              <w:rPr>
                <w:rFonts w:ascii="Cabin" w:hAnsi="Cabin" w:cs="Times New Roman"/>
                <w:b/>
                <w:bCs/>
                <w:sz w:val="24"/>
                <w:szCs w:val="24"/>
              </w:rPr>
              <w:t>E</w:t>
            </w:r>
          </w:p>
        </w:tc>
        <w:tc>
          <w:tcPr>
            <w:tcW w:w="3771" w:type="dxa"/>
          </w:tcPr>
          <w:p w14:paraId="705AB8C1" w14:textId="77777777" w:rsidR="001C5E9C" w:rsidRPr="00D7102C" w:rsidRDefault="001C5E9C" w:rsidP="001C5E9C">
            <w:pPr>
              <w:spacing w:line="360" w:lineRule="auto"/>
              <w:rPr>
                <w:rFonts w:ascii="Cabin" w:hAnsi="Cabin"/>
                <w:sz w:val="24"/>
                <w:szCs w:val="24"/>
              </w:rPr>
            </w:pPr>
            <w:r w:rsidRPr="00D7102C">
              <w:rPr>
                <w:rFonts w:ascii="Cabin" w:hAnsi="Cabin"/>
                <w:sz w:val="24"/>
                <w:szCs w:val="24"/>
              </w:rPr>
              <w:t xml:space="preserve">Record Requirements: </w:t>
            </w:r>
          </w:p>
          <w:p w14:paraId="32BCAB8A" w14:textId="636EC73C" w:rsidR="001C5E9C" w:rsidRPr="00763AB8" w:rsidRDefault="001C5E9C" w:rsidP="001C5E9C">
            <w:pPr>
              <w:rPr>
                <w:rFonts w:ascii="Cabin" w:hAnsi="Cabin"/>
                <w:sz w:val="24"/>
                <w:szCs w:val="24"/>
              </w:rPr>
            </w:pPr>
            <w:r w:rsidRPr="00D7102C">
              <w:rPr>
                <w:rFonts w:ascii="Cabin" w:hAnsi="Cabin"/>
                <w:b/>
                <w:bCs/>
                <w:sz w:val="24"/>
                <w:szCs w:val="24"/>
              </w:rPr>
              <w:t>Correspondence Log</w:t>
            </w:r>
          </w:p>
        </w:tc>
        <w:tc>
          <w:tcPr>
            <w:tcW w:w="3330" w:type="dxa"/>
          </w:tcPr>
          <w:p w14:paraId="0B0DA09B" w14:textId="2BDE4435" w:rsidR="001C5E9C" w:rsidRPr="00763AB8" w:rsidRDefault="001C5E9C" w:rsidP="001C5E9C">
            <w:pPr>
              <w:rPr>
                <w:rFonts w:ascii="Cabin" w:hAnsi="Cabin"/>
                <w:sz w:val="24"/>
                <w:szCs w:val="24"/>
              </w:rPr>
            </w:pPr>
            <w:r w:rsidRPr="00D7102C">
              <w:rPr>
                <w:rFonts w:ascii="Cabin" w:eastAsia="Calibri" w:hAnsi="Cabin"/>
                <w:sz w:val="24"/>
                <w:szCs w:val="24"/>
              </w:rPr>
              <w:t>651 CMR 12.05(4)</w:t>
            </w:r>
          </w:p>
        </w:tc>
        <w:tc>
          <w:tcPr>
            <w:tcW w:w="3150" w:type="dxa"/>
          </w:tcPr>
          <w:p w14:paraId="4E598E55" w14:textId="77777777" w:rsidR="001C5E9C" w:rsidRDefault="001C5E9C" w:rsidP="001C5E9C">
            <w:r w:rsidRPr="00D7102C">
              <w:rPr>
                <w:rFonts w:ascii="Cabin" w:hAnsi="Cabin"/>
                <w:sz w:val="24"/>
                <w:szCs w:val="24"/>
              </w:rPr>
              <w:t>Inconsistent documentation of information necessary for the continuity of care</w:t>
            </w:r>
            <w:r w:rsidRPr="00596D0E">
              <w:t>.</w:t>
            </w:r>
          </w:p>
          <w:p w14:paraId="24D71B20" w14:textId="08EB5EF4" w:rsidR="006D4F57" w:rsidRPr="00763AB8" w:rsidRDefault="006D4F57" w:rsidP="001C5E9C">
            <w:pPr>
              <w:rPr>
                <w:rFonts w:ascii="Cabin" w:hAnsi="Cabin"/>
                <w:sz w:val="24"/>
                <w:szCs w:val="24"/>
              </w:rPr>
            </w:pPr>
          </w:p>
        </w:tc>
        <w:tc>
          <w:tcPr>
            <w:tcW w:w="1740" w:type="dxa"/>
          </w:tcPr>
          <w:p w14:paraId="6B3852AB" w14:textId="48A664DF" w:rsidR="001C5E9C" w:rsidRPr="0034541D" w:rsidRDefault="001C5E9C" w:rsidP="001C5E9C">
            <w:pPr>
              <w:spacing w:line="276" w:lineRule="auto"/>
              <w:jc w:val="center"/>
              <w:rPr>
                <w:rFonts w:ascii="Cabin" w:hAnsi="Cabin" w:cs="Times New Roman"/>
                <w:sz w:val="24"/>
                <w:szCs w:val="24"/>
              </w:rPr>
            </w:pPr>
            <w:r w:rsidRPr="00596EB8">
              <w:rPr>
                <w:rFonts w:ascii="Cabin" w:hAnsi="Cabin" w:cs="Times New Roman"/>
                <w:sz w:val="24"/>
                <w:szCs w:val="24"/>
              </w:rPr>
              <w:t>See IV A</w:t>
            </w:r>
          </w:p>
        </w:tc>
        <w:tc>
          <w:tcPr>
            <w:tcW w:w="1116" w:type="dxa"/>
          </w:tcPr>
          <w:p w14:paraId="6AC8653A" w14:textId="360097BD" w:rsidR="001C5E9C" w:rsidRDefault="006931BB" w:rsidP="001C5E9C">
            <w:pPr>
              <w:spacing w:line="276" w:lineRule="auto"/>
              <w:jc w:val="center"/>
              <w:rPr>
                <w:rFonts w:ascii="Cabin" w:hAnsi="Cabin" w:cs="Times New Roman"/>
                <w:sz w:val="24"/>
                <w:szCs w:val="24"/>
              </w:rPr>
            </w:pPr>
            <w:r>
              <w:rPr>
                <w:rFonts w:ascii="Cabin" w:hAnsi="Cabin" w:cs="Times New Roman"/>
                <w:sz w:val="24"/>
                <w:szCs w:val="24"/>
              </w:rPr>
              <w:t>YES</w:t>
            </w:r>
          </w:p>
        </w:tc>
      </w:tr>
    </w:tbl>
    <w:p w14:paraId="55C9C7C4" w14:textId="77777777" w:rsidR="00BC1C67" w:rsidRDefault="00BC1C67" w:rsidP="00596EB8">
      <w:pPr>
        <w:spacing w:after="200"/>
        <w:rPr>
          <w:rFonts w:ascii="Times New Roman" w:hAnsi="Times New Roman" w:cs="Times New Roman"/>
          <w:b/>
          <w:bCs/>
          <w:color w:val="FF0000"/>
          <w:sz w:val="24"/>
          <w:szCs w:val="24"/>
          <w:u w:val="single"/>
        </w:r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BC1C67" w:rsidRPr="00596EB8" w14:paraId="41644F75" w14:textId="77777777" w:rsidTr="006D4F57">
        <w:trPr>
          <w:trHeight w:val="1027"/>
        </w:trPr>
        <w:tc>
          <w:tcPr>
            <w:tcW w:w="1719" w:type="dxa"/>
            <w:shd w:val="clear" w:color="auto" w:fill="F2F2F2" w:themeFill="background1" w:themeFillShade="F2"/>
          </w:tcPr>
          <w:p w14:paraId="68B127A7"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F4B2069"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302747D1"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DFAF783"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4FF64D95"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370B23AC"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2"/>
            </w:r>
          </w:p>
        </w:tc>
      </w:tr>
      <w:tr w:rsidR="006D4F57" w:rsidRPr="00596EB8" w14:paraId="4F1DB9CB" w14:textId="77777777" w:rsidTr="006D4F57">
        <w:trPr>
          <w:trHeight w:val="1079"/>
        </w:trPr>
        <w:tc>
          <w:tcPr>
            <w:tcW w:w="1719" w:type="dxa"/>
          </w:tcPr>
          <w:p w14:paraId="78339E8D" w14:textId="22835DC9" w:rsidR="006D4F57" w:rsidRPr="0047015E" w:rsidRDefault="006931BB" w:rsidP="00136DD7">
            <w:pPr>
              <w:jc w:val="center"/>
              <w:rPr>
                <w:rFonts w:ascii="Cabin" w:hAnsi="Cabin" w:cs="Times New Roman"/>
                <w:b/>
                <w:bCs/>
                <w:sz w:val="24"/>
                <w:szCs w:val="24"/>
              </w:rPr>
            </w:pPr>
            <w:r>
              <w:rPr>
                <w:rFonts w:ascii="Cabin" w:hAnsi="Cabin" w:cs="Times New Roman"/>
                <w:b/>
                <w:bCs/>
                <w:sz w:val="24"/>
                <w:szCs w:val="24"/>
              </w:rPr>
              <w:t>F</w:t>
            </w:r>
          </w:p>
        </w:tc>
        <w:tc>
          <w:tcPr>
            <w:tcW w:w="3771" w:type="dxa"/>
          </w:tcPr>
          <w:p w14:paraId="3E6A079C" w14:textId="77777777" w:rsidR="006D4F57" w:rsidRDefault="006D4F57" w:rsidP="006D4F57">
            <w:pPr>
              <w:rPr>
                <w:rFonts w:ascii="Cabin" w:hAnsi="Cabin"/>
                <w:sz w:val="24"/>
                <w:szCs w:val="24"/>
              </w:rPr>
            </w:pPr>
            <w:r w:rsidRPr="009D00C5">
              <w:rPr>
                <w:rFonts w:ascii="Cabin" w:hAnsi="Cabin"/>
                <w:sz w:val="24"/>
                <w:szCs w:val="24"/>
              </w:rPr>
              <w:t>Training Requirements:</w:t>
            </w:r>
          </w:p>
          <w:p w14:paraId="04B2BDB9" w14:textId="77777777" w:rsidR="006D4F57" w:rsidRDefault="006D4F57" w:rsidP="006D4F57">
            <w:pPr>
              <w:rPr>
                <w:rFonts w:ascii="Cabin" w:hAnsi="Cabin"/>
                <w:b/>
                <w:bCs/>
                <w:sz w:val="24"/>
                <w:szCs w:val="24"/>
              </w:rPr>
            </w:pPr>
          </w:p>
          <w:p w14:paraId="582511B6" w14:textId="5A510CD1" w:rsidR="006D4F57" w:rsidRPr="00912ECF" w:rsidRDefault="006D4F57" w:rsidP="006D4F57">
            <w:pPr>
              <w:rPr>
                <w:rFonts w:ascii="Cabin" w:hAnsi="Cabin"/>
                <w:sz w:val="24"/>
                <w:szCs w:val="24"/>
              </w:rPr>
            </w:pPr>
            <w:r>
              <w:rPr>
                <w:rFonts w:ascii="Cabin" w:hAnsi="Cabin"/>
                <w:b/>
                <w:bCs/>
                <w:sz w:val="24"/>
                <w:szCs w:val="24"/>
              </w:rPr>
              <w:t>-</w:t>
            </w:r>
            <w:r w:rsidRPr="00912ECF">
              <w:rPr>
                <w:rFonts w:ascii="Cabin" w:hAnsi="Cabin"/>
                <w:b/>
                <w:bCs/>
                <w:sz w:val="24"/>
                <w:szCs w:val="24"/>
              </w:rPr>
              <w:t>General Orientation</w:t>
            </w:r>
          </w:p>
          <w:p w14:paraId="2125531A" w14:textId="77777777" w:rsidR="006D4F57" w:rsidRDefault="006D4F57" w:rsidP="006D4F57">
            <w:pPr>
              <w:rPr>
                <w:rFonts w:ascii="Cabin" w:hAnsi="Cabin"/>
                <w:b/>
                <w:bCs/>
                <w:sz w:val="24"/>
                <w:szCs w:val="24"/>
              </w:rPr>
            </w:pPr>
          </w:p>
          <w:p w14:paraId="51C2058D" w14:textId="039C0BFB" w:rsidR="006D4F57" w:rsidRPr="008938C5" w:rsidRDefault="006D4F57" w:rsidP="006D4F57">
            <w:pPr>
              <w:rPr>
                <w:rFonts w:ascii="Cabin" w:hAnsi="Cabin" w:cs="Times New Roman"/>
                <w:sz w:val="24"/>
                <w:szCs w:val="24"/>
              </w:rPr>
            </w:pPr>
            <w:r>
              <w:rPr>
                <w:rFonts w:ascii="Cabin" w:hAnsi="Cabin"/>
                <w:b/>
                <w:bCs/>
                <w:sz w:val="24"/>
                <w:szCs w:val="24"/>
              </w:rPr>
              <w:t>-</w:t>
            </w:r>
            <w:r w:rsidRPr="00BE05CF">
              <w:rPr>
                <w:rFonts w:ascii="Cabin" w:hAnsi="Cabin"/>
                <w:b/>
                <w:bCs/>
                <w:sz w:val="24"/>
                <w:szCs w:val="24"/>
              </w:rPr>
              <w:t xml:space="preserve">Annual Training </w:t>
            </w:r>
            <w:r w:rsidR="006931BB" w:rsidRPr="00BE05CF">
              <w:rPr>
                <w:rFonts w:ascii="Cabin" w:hAnsi="Cabin"/>
                <w:b/>
                <w:bCs/>
                <w:sz w:val="24"/>
                <w:szCs w:val="24"/>
              </w:rPr>
              <w:t>Needs</w:t>
            </w:r>
            <w:r w:rsidR="006931BB">
              <w:rPr>
                <w:rFonts w:ascii="Cabin" w:hAnsi="Cabin"/>
                <w:b/>
                <w:bCs/>
                <w:sz w:val="24"/>
                <w:szCs w:val="24"/>
              </w:rPr>
              <w:t xml:space="preserve"> Assessment</w:t>
            </w:r>
          </w:p>
        </w:tc>
        <w:tc>
          <w:tcPr>
            <w:tcW w:w="3330" w:type="dxa"/>
          </w:tcPr>
          <w:p w14:paraId="2608E683" w14:textId="77777777" w:rsidR="006D4F57" w:rsidRPr="00732D82" w:rsidRDefault="006D4F57" w:rsidP="006D4F57">
            <w:pPr>
              <w:rPr>
                <w:rFonts w:ascii="Cabin" w:hAnsi="Cabin" w:cs="Times New Roman"/>
                <w:sz w:val="24"/>
                <w:szCs w:val="24"/>
              </w:rPr>
            </w:pPr>
            <w:r w:rsidRPr="00732D82">
              <w:rPr>
                <w:rFonts w:ascii="Cabin" w:hAnsi="Cabin" w:cs="Times New Roman"/>
                <w:sz w:val="24"/>
                <w:szCs w:val="24"/>
              </w:rPr>
              <w:t>651 CMR 12.07(1)</w:t>
            </w:r>
          </w:p>
          <w:p w14:paraId="7C4B9F1F" w14:textId="77777777" w:rsidR="006D4F57" w:rsidRPr="00732D82" w:rsidRDefault="006D4F57" w:rsidP="006D4F57">
            <w:pPr>
              <w:rPr>
                <w:rFonts w:ascii="Cabin" w:hAnsi="Cabin" w:cs="Times New Roman"/>
                <w:sz w:val="24"/>
                <w:szCs w:val="24"/>
              </w:rPr>
            </w:pPr>
            <w:r w:rsidRPr="00732D82">
              <w:rPr>
                <w:rFonts w:ascii="Cabin" w:hAnsi="Cabin" w:cs="Times New Roman"/>
                <w:sz w:val="24"/>
                <w:szCs w:val="24"/>
              </w:rPr>
              <w:t>651 CMR 12.07(</w:t>
            </w:r>
            <w:r>
              <w:rPr>
                <w:rFonts w:ascii="Cabin" w:hAnsi="Cabin" w:cs="Times New Roman"/>
                <w:sz w:val="24"/>
                <w:szCs w:val="24"/>
              </w:rPr>
              <w:t>5</w:t>
            </w:r>
            <w:r w:rsidRPr="00732D82">
              <w:rPr>
                <w:rFonts w:ascii="Cabin" w:hAnsi="Cabin" w:cs="Times New Roman"/>
                <w:sz w:val="24"/>
                <w:szCs w:val="24"/>
              </w:rPr>
              <w:t>)</w:t>
            </w:r>
          </w:p>
          <w:p w14:paraId="1B5BD462" w14:textId="610F60FE" w:rsidR="006D4F57" w:rsidRPr="0047015E" w:rsidRDefault="006D4F57" w:rsidP="00136DD7">
            <w:pPr>
              <w:rPr>
                <w:rFonts w:ascii="Cabin" w:hAnsi="Cabin" w:cs="Times New Roman"/>
                <w:sz w:val="24"/>
                <w:szCs w:val="24"/>
              </w:rPr>
            </w:pPr>
          </w:p>
        </w:tc>
        <w:tc>
          <w:tcPr>
            <w:tcW w:w="3150" w:type="dxa"/>
          </w:tcPr>
          <w:p w14:paraId="01CF8F48" w14:textId="77777777" w:rsidR="006D4F57" w:rsidRDefault="006D4F57" w:rsidP="006D4F57">
            <w:pPr>
              <w:rPr>
                <w:rFonts w:ascii="Cabin" w:hAnsi="Cabin"/>
                <w:sz w:val="24"/>
                <w:szCs w:val="24"/>
              </w:rPr>
            </w:pPr>
            <w:r w:rsidRPr="0003235A">
              <w:rPr>
                <w:rFonts w:ascii="Cabin" w:hAnsi="Cabin"/>
                <w:sz w:val="24"/>
                <w:szCs w:val="24"/>
              </w:rPr>
              <w:t xml:space="preserve">Missing documentation of </w:t>
            </w:r>
            <w:r>
              <w:rPr>
                <w:rFonts w:ascii="Cabin" w:hAnsi="Cabin"/>
                <w:sz w:val="24"/>
                <w:szCs w:val="24"/>
              </w:rPr>
              <w:t>Seven</w:t>
            </w:r>
            <w:r w:rsidRPr="0003235A">
              <w:rPr>
                <w:rFonts w:ascii="Cabin" w:hAnsi="Cabin"/>
                <w:sz w:val="24"/>
                <w:szCs w:val="24"/>
              </w:rPr>
              <w:t xml:space="preserve"> Hours Orientation</w:t>
            </w:r>
            <w:r>
              <w:rPr>
                <w:rFonts w:ascii="Cabin" w:hAnsi="Cabin"/>
                <w:sz w:val="24"/>
                <w:szCs w:val="24"/>
              </w:rPr>
              <w:t xml:space="preserve"> Training.</w:t>
            </w:r>
          </w:p>
          <w:p w14:paraId="3385C002" w14:textId="77777777" w:rsidR="006D4F57" w:rsidRDefault="006D4F57" w:rsidP="00136DD7">
            <w:pPr>
              <w:rPr>
                <w:rFonts w:ascii="Cabin" w:hAnsi="Cabin" w:cs="Times New Roman"/>
                <w:sz w:val="24"/>
                <w:szCs w:val="24"/>
              </w:rPr>
            </w:pPr>
          </w:p>
          <w:p w14:paraId="2D23D0C3" w14:textId="14845DC0" w:rsidR="006D4F57" w:rsidRPr="00732D82" w:rsidRDefault="006D4F57" w:rsidP="006D4F57">
            <w:pPr>
              <w:rPr>
                <w:rFonts w:ascii="Cabin" w:hAnsi="Cabin"/>
                <w:sz w:val="24"/>
                <w:szCs w:val="24"/>
              </w:rPr>
            </w:pPr>
            <w:r w:rsidRPr="00732D82">
              <w:rPr>
                <w:rFonts w:ascii="Cabin" w:hAnsi="Cabin"/>
                <w:sz w:val="24"/>
                <w:szCs w:val="24"/>
              </w:rPr>
              <w:t>Missing Training Needs assessment.</w:t>
            </w:r>
          </w:p>
          <w:p w14:paraId="2CEF6521" w14:textId="7E2F90B6" w:rsidR="006D4F57" w:rsidRPr="0047015E" w:rsidRDefault="006D4F57" w:rsidP="00136DD7">
            <w:pPr>
              <w:rPr>
                <w:rFonts w:ascii="Cabin" w:hAnsi="Cabin" w:cs="Times New Roman"/>
                <w:sz w:val="24"/>
                <w:szCs w:val="24"/>
              </w:rPr>
            </w:pPr>
          </w:p>
        </w:tc>
        <w:tc>
          <w:tcPr>
            <w:tcW w:w="1740" w:type="dxa"/>
          </w:tcPr>
          <w:p w14:paraId="77077F4C" w14:textId="77777777" w:rsidR="006D4F57" w:rsidRPr="0047015E" w:rsidRDefault="006D4F57" w:rsidP="00136DD7">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75AB7E6B" w14:textId="1F0A91CF" w:rsidR="006D4F57" w:rsidRDefault="006D4F57" w:rsidP="00136DD7">
            <w:pPr>
              <w:spacing w:line="276" w:lineRule="auto"/>
              <w:jc w:val="center"/>
              <w:rPr>
                <w:rFonts w:ascii="Cabin" w:hAnsi="Cabin" w:cs="Times New Roman"/>
                <w:sz w:val="24"/>
                <w:szCs w:val="24"/>
              </w:rPr>
            </w:pPr>
          </w:p>
        </w:tc>
      </w:tr>
    </w:tbl>
    <w:p w14:paraId="39B08638" w14:textId="77777777" w:rsidR="00BC1C67" w:rsidRDefault="00BC1C67"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D24B5A">
      <w:pPr>
        <w:tabs>
          <w:tab w:val="left" w:pos="360"/>
        </w:tabs>
        <w:rPr>
          <w:rFonts w:ascii="Cabin" w:hAnsi="Cabin"/>
          <w:bCs/>
          <w:sz w:val="24"/>
          <w:szCs w:val="24"/>
        </w:rPr>
      </w:pPr>
      <w:bookmarkStart w:id="2" w:name="_Hlk53738466"/>
    </w:p>
    <w:p w14:paraId="2A84169E" w14:textId="3DA0CDE0" w:rsidR="000124B0" w:rsidRPr="000124B0"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A.  Service and Service Coordination Requirements- 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5751FD8E" w14:textId="38C02971" w:rsidR="00D410B6" w:rsidRPr="00657822" w:rsidRDefault="000124B0" w:rsidP="00657822">
      <w:pPr>
        <w:numPr>
          <w:ilvl w:val="0"/>
          <w:numId w:val="7"/>
        </w:numPr>
        <w:ind w:left="1296"/>
        <w:contextualSpacing/>
        <w:rPr>
          <w:rFonts w:ascii="Cabin" w:hAnsi="Cabin"/>
          <w:sz w:val="24"/>
          <w:szCs w:val="24"/>
        </w:rPr>
      </w:pPr>
      <w:r w:rsidRPr="000124B0">
        <w:rPr>
          <w:rFonts w:ascii="Cabin" w:hAnsi="Cabin"/>
          <w:sz w:val="24"/>
          <w:szCs w:val="24"/>
        </w:rPr>
        <w:t xml:space="preserve">In the period reviewed there were </w:t>
      </w:r>
      <w:r w:rsidR="00EF2451">
        <w:rPr>
          <w:rFonts w:ascii="Cabin" w:hAnsi="Cabin"/>
          <w:sz w:val="24"/>
          <w:szCs w:val="24"/>
        </w:rPr>
        <w:t>285</w:t>
      </w:r>
      <w:r w:rsidRPr="003219C4">
        <w:rPr>
          <w:rFonts w:ascii="Cabin" w:hAnsi="Cabin"/>
          <w:sz w:val="24"/>
          <w:szCs w:val="24"/>
        </w:rPr>
        <w:t xml:space="preserve"> e-call response times</w:t>
      </w:r>
      <w:r w:rsidRPr="000124B0">
        <w:rPr>
          <w:rFonts w:ascii="Cabin" w:hAnsi="Cabin"/>
          <w:sz w:val="24"/>
          <w:szCs w:val="24"/>
        </w:rPr>
        <w:t xml:space="preserve"> over the </w:t>
      </w:r>
      <w:r w:rsidR="00EF2451">
        <w:rPr>
          <w:rFonts w:ascii="Cabin" w:hAnsi="Cabin"/>
          <w:sz w:val="24"/>
          <w:szCs w:val="24"/>
        </w:rPr>
        <w:t>seven</w:t>
      </w:r>
      <w:r w:rsidRPr="000124B0">
        <w:rPr>
          <w:rFonts w:ascii="Cabin" w:hAnsi="Cabin"/>
          <w:sz w:val="24"/>
          <w:szCs w:val="24"/>
        </w:rPr>
        <w:t xml:space="preserve"> minutes required by Residence policy.</w:t>
      </w:r>
    </w:p>
    <w:p w14:paraId="09B0BB76" w14:textId="77777777" w:rsidR="00D410B6" w:rsidRDefault="00D410B6" w:rsidP="00050C62">
      <w:pPr>
        <w:tabs>
          <w:tab w:val="left" w:pos="180"/>
        </w:tabs>
        <w:spacing w:after="200"/>
        <w:contextualSpacing/>
        <w:rPr>
          <w:rFonts w:ascii="Cabin" w:hAnsi="Cabin" w:cs="Times New Roman"/>
          <w:b/>
          <w:bCs/>
          <w:sz w:val="24"/>
          <w:szCs w:val="24"/>
        </w:rPr>
      </w:pPr>
    </w:p>
    <w:p w14:paraId="67C63A0C" w14:textId="77777777" w:rsidR="00EF2451" w:rsidRPr="00B710F1" w:rsidRDefault="00EF2451" w:rsidP="00EF2451">
      <w:pPr>
        <w:tabs>
          <w:tab w:val="left" w:pos="450"/>
        </w:tabs>
        <w:rPr>
          <w:rFonts w:ascii="Cabin" w:hAnsi="Cabin"/>
          <w:sz w:val="24"/>
          <w:szCs w:val="24"/>
        </w:rPr>
      </w:pPr>
      <w:r w:rsidRPr="00B710F1">
        <w:rPr>
          <w:rFonts w:ascii="Cabin" w:hAnsi="Cabin"/>
          <w:b/>
          <w:bCs/>
          <w:sz w:val="24"/>
          <w:szCs w:val="24"/>
        </w:rPr>
        <w:t>B. Service and Service Coordination- Special Care</w:t>
      </w:r>
    </w:p>
    <w:p w14:paraId="3AADCB02" w14:textId="77777777" w:rsidR="00EF2451" w:rsidRPr="00B710F1" w:rsidRDefault="00EF2451" w:rsidP="00EF2451">
      <w:pPr>
        <w:numPr>
          <w:ilvl w:val="0"/>
          <w:numId w:val="4"/>
        </w:numPr>
        <w:ind w:left="936"/>
        <w:contextualSpacing/>
        <w:rPr>
          <w:rFonts w:ascii="Cabin" w:eastAsiaTheme="minorHAnsi" w:hAnsi="Cabin" w:cstheme="minorBidi"/>
          <w:sz w:val="24"/>
          <w:szCs w:val="24"/>
        </w:rPr>
      </w:pPr>
      <w:r w:rsidRPr="00B710F1">
        <w:rPr>
          <w:rFonts w:ascii="Cabin" w:eastAsiaTheme="minorHAnsi" w:hAnsi="Cabin" w:cstheme="minorBidi"/>
          <w:sz w:val="24"/>
          <w:szCs w:val="24"/>
        </w:rPr>
        <w:t xml:space="preserve">AGE reviewed the Special Care Residence (SCR) operations review to verify the SCR is administered with all the required safeguards:  </w:t>
      </w:r>
    </w:p>
    <w:p w14:paraId="3851CDBD" w14:textId="77777777" w:rsidR="00EF2451" w:rsidRPr="005F1C67" w:rsidRDefault="00EF2451" w:rsidP="00EF2451">
      <w:pPr>
        <w:numPr>
          <w:ilvl w:val="0"/>
          <w:numId w:val="16"/>
        </w:numPr>
        <w:spacing w:before="240" w:after="200"/>
        <w:ind w:left="1296"/>
        <w:contextualSpacing/>
        <w:rPr>
          <w:rFonts w:ascii="Cabin" w:eastAsiaTheme="minorHAnsi" w:hAnsi="Cabin" w:cstheme="minorBidi"/>
          <w:sz w:val="24"/>
          <w:szCs w:val="24"/>
        </w:rPr>
      </w:pPr>
      <w:r w:rsidRPr="005F1C67">
        <w:rPr>
          <w:rFonts w:ascii="Cabin" w:eastAsiaTheme="minorHAnsi" w:hAnsi="Cabin" w:cstheme="minorBidi"/>
          <w:sz w:val="24"/>
          <w:szCs w:val="24"/>
        </w:rPr>
        <w:t xml:space="preserve">Documentation to support </w:t>
      </w:r>
      <w:r>
        <w:rPr>
          <w:rFonts w:ascii="Cabin" w:eastAsiaTheme="minorHAnsi" w:hAnsi="Cabin" w:cstheme="minorBidi"/>
          <w:sz w:val="24"/>
          <w:szCs w:val="24"/>
        </w:rPr>
        <w:t xml:space="preserve">all </w:t>
      </w:r>
      <w:r w:rsidRPr="005F1C67">
        <w:rPr>
          <w:rFonts w:ascii="Cabin" w:eastAsiaTheme="minorHAnsi" w:hAnsi="Cabin" w:cstheme="minorBidi"/>
          <w:sz w:val="24"/>
          <w:szCs w:val="24"/>
        </w:rPr>
        <w:t>the required SCR operations</w:t>
      </w:r>
      <w:r>
        <w:rPr>
          <w:rFonts w:ascii="Cabin" w:eastAsiaTheme="minorHAnsi" w:hAnsi="Cabin" w:cstheme="minorBidi"/>
          <w:sz w:val="24"/>
          <w:szCs w:val="24"/>
        </w:rPr>
        <w:t xml:space="preserve"> components</w:t>
      </w:r>
      <w:r w:rsidRPr="005F1C67">
        <w:rPr>
          <w:rFonts w:ascii="Cabin" w:eastAsiaTheme="minorHAnsi" w:hAnsi="Cabin" w:cstheme="minorBidi"/>
          <w:sz w:val="24"/>
          <w:szCs w:val="24"/>
        </w:rPr>
        <w:t xml:space="preserve"> review was </w:t>
      </w:r>
      <w:r>
        <w:rPr>
          <w:rFonts w:ascii="Cabin" w:eastAsiaTheme="minorHAnsi" w:hAnsi="Cabin" w:cstheme="minorBidi"/>
          <w:sz w:val="24"/>
          <w:szCs w:val="24"/>
        </w:rPr>
        <w:t>missing</w:t>
      </w:r>
      <w:r w:rsidRPr="005F1C67">
        <w:rPr>
          <w:rFonts w:ascii="Cabin" w:eastAsiaTheme="minorHAnsi" w:hAnsi="Cabin" w:cstheme="minorBidi"/>
          <w:sz w:val="24"/>
          <w:szCs w:val="24"/>
        </w:rPr>
        <w:t xml:space="preserve"> for the</w:t>
      </w:r>
      <w:r>
        <w:rPr>
          <w:rFonts w:ascii="Cabin" w:eastAsiaTheme="minorHAnsi" w:hAnsi="Cabin" w:cstheme="minorBidi"/>
          <w:sz w:val="24"/>
          <w:szCs w:val="24"/>
        </w:rPr>
        <w:t xml:space="preserve"> period</w:t>
      </w:r>
      <w:r w:rsidRPr="005F1C67">
        <w:rPr>
          <w:rFonts w:ascii="Cabin" w:eastAsiaTheme="minorHAnsi" w:hAnsi="Cabin" w:cstheme="minorBidi"/>
          <w:sz w:val="24"/>
          <w:szCs w:val="24"/>
        </w:rPr>
        <w:t xml:space="preserve"> reviewed</w:t>
      </w:r>
      <w:r>
        <w:rPr>
          <w:rFonts w:ascii="Cabin" w:eastAsiaTheme="minorHAnsi" w:hAnsi="Cabin" w:cstheme="minorBidi"/>
          <w:sz w:val="24"/>
          <w:szCs w:val="24"/>
        </w:rPr>
        <w:t>.</w:t>
      </w:r>
    </w:p>
    <w:p w14:paraId="5397E3D0" w14:textId="77777777" w:rsidR="00B03FFD" w:rsidRDefault="00731C15" w:rsidP="00D75482">
      <w:pPr>
        <w:tabs>
          <w:tab w:val="left" w:pos="576"/>
        </w:tabs>
        <w:spacing w:after="200"/>
        <w:contextualSpacing/>
        <w:rPr>
          <w:rFonts w:ascii="Cabin" w:hAnsi="Cabin" w:cs="Times New Roman"/>
          <w:b/>
          <w:bCs/>
          <w:sz w:val="24"/>
          <w:szCs w:val="24"/>
        </w:rPr>
      </w:pPr>
      <w:r w:rsidRPr="007B5B56">
        <w:rPr>
          <w:rFonts w:ascii="Cabin" w:hAnsi="Cabin" w:cs="Times New Roman"/>
          <w:b/>
          <w:bCs/>
          <w:sz w:val="24"/>
          <w:szCs w:val="24"/>
        </w:rPr>
        <w:t xml:space="preserve">  </w:t>
      </w:r>
    </w:p>
    <w:p w14:paraId="5EA4B584" w14:textId="45BC78B9" w:rsidR="00B03FFD" w:rsidRPr="00B03FFD" w:rsidRDefault="001C5E9C" w:rsidP="00B03FFD">
      <w:pPr>
        <w:rPr>
          <w:rFonts w:ascii="Cabin" w:hAnsi="Cabin"/>
          <w:sz w:val="24"/>
          <w:szCs w:val="24"/>
        </w:rPr>
      </w:pPr>
      <w:r>
        <w:rPr>
          <w:rFonts w:ascii="Cabin" w:hAnsi="Cabin"/>
          <w:b/>
          <w:bCs/>
          <w:sz w:val="24"/>
          <w:szCs w:val="24"/>
        </w:rPr>
        <w:t>C</w:t>
      </w:r>
      <w:r w:rsidR="00B03FFD" w:rsidRPr="00B03FFD">
        <w:rPr>
          <w:rFonts w:ascii="Cabin" w:hAnsi="Cabin"/>
          <w:b/>
          <w:bCs/>
          <w:sz w:val="24"/>
          <w:szCs w:val="24"/>
        </w:rPr>
        <w:t>. Quality Assurance and Performance Improvement</w:t>
      </w:r>
    </w:p>
    <w:p w14:paraId="6FD464E3" w14:textId="77777777" w:rsidR="00B03FFD" w:rsidRPr="00B03FFD" w:rsidRDefault="00B03FFD" w:rsidP="00B03FFD">
      <w:pPr>
        <w:pStyle w:val="ListParagraph"/>
        <w:numPr>
          <w:ilvl w:val="0"/>
          <w:numId w:val="4"/>
        </w:numPr>
        <w:ind w:left="936"/>
        <w:rPr>
          <w:rFonts w:ascii="Cabin" w:hAnsi="Cabin"/>
          <w:sz w:val="24"/>
          <w:szCs w:val="24"/>
        </w:rPr>
      </w:pPr>
      <w:r w:rsidRPr="00B03FFD">
        <w:rPr>
          <w:rFonts w:ascii="Cabin" w:hAnsi="Cabin"/>
          <w:sz w:val="24"/>
          <w:szCs w:val="24"/>
        </w:rPr>
        <w:t>AGE reviewed documentation to ensure the Residence has established an effective, ongoing quality improvement and assurance program for Service Planning, Safety Assurances</w:t>
      </w:r>
      <w:bookmarkStart w:id="3" w:name="_Hlk107995901"/>
      <w:r w:rsidRPr="00B03FFD">
        <w:rPr>
          <w:rFonts w:ascii="Cabin" w:hAnsi="Cabin"/>
          <w:sz w:val="24"/>
          <w:szCs w:val="24"/>
        </w:rPr>
        <w:t>, and Medication Quality</w:t>
      </w:r>
      <w:bookmarkEnd w:id="3"/>
      <w:r w:rsidRPr="00B03FFD">
        <w:rPr>
          <w:rFonts w:ascii="Cabin" w:hAnsi="Cabin"/>
          <w:sz w:val="24"/>
          <w:szCs w:val="24"/>
        </w:rPr>
        <w:t>.</w:t>
      </w:r>
    </w:p>
    <w:p w14:paraId="03DDDF21" w14:textId="77777777" w:rsidR="00B03FFD" w:rsidRPr="00B03FFD" w:rsidRDefault="00B03FFD" w:rsidP="00B03FFD">
      <w:pPr>
        <w:ind w:left="1296"/>
        <w:contextualSpacing/>
        <w:rPr>
          <w:rFonts w:ascii="Cabin" w:eastAsiaTheme="minorHAnsi" w:hAnsi="Cabin"/>
          <w:b/>
          <w:bCs/>
          <w:sz w:val="24"/>
          <w:szCs w:val="24"/>
        </w:rPr>
      </w:pPr>
    </w:p>
    <w:p w14:paraId="71C5B81F" w14:textId="5FED7BCF" w:rsidR="00B03FFD" w:rsidRPr="00B03FFD" w:rsidRDefault="00CA56A0" w:rsidP="00CA56A0">
      <w:pPr>
        <w:ind w:left="936"/>
        <w:contextualSpacing/>
        <w:rPr>
          <w:rFonts w:ascii="Cabin" w:hAnsi="Cabin"/>
          <w:sz w:val="24"/>
          <w:szCs w:val="24"/>
          <w:u w:val="single"/>
        </w:rPr>
      </w:pPr>
      <w:r>
        <w:rPr>
          <w:rFonts w:ascii="Cabin" w:eastAsiaTheme="minorHAnsi" w:hAnsi="Cabin"/>
          <w:b/>
          <w:bCs/>
          <w:sz w:val="24"/>
          <w:szCs w:val="24"/>
        </w:rPr>
        <w:t>Service Planning</w:t>
      </w:r>
    </w:p>
    <w:p w14:paraId="493573DF" w14:textId="37C01E12" w:rsidR="00B03FFD" w:rsidRDefault="00B03FFD" w:rsidP="00690161">
      <w:pPr>
        <w:numPr>
          <w:ilvl w:val="0"/>
          <w:numId w:val="7"/>
        </w:numPr>
        <w:ind w:left="1296"/>
        <w:contextualSpacing/>
        <w:rPr>
          <w:rFonts w:ascii="Cabin" w:hAnsi="Cabin" w:cs="Times New Roman"/>
          <w:sz w:val="24"/>
          <w:szCs w:val="24"/>
        </w:rPr>
      </w:pPr>
      <w:r w:rsidRPr="00690161">
        <w:rPr>
          <w:rFonts w:ascii="Cabin" w:hAnsi="Cabin" w:cs="Times New Roman"/>
          <w:sz w:val="24"/>
          <w:szCs w:val="24"/>
        </w:rPr>
        <w:t xml:space="preserve">Documentation of </w:t>
      </w:r>
      <w:r w:rsidR="00690161" w:rsidRPr="00690161">
        <w:rPr>
          <w:rFonts w:ascii="Cabin" w:hAnsi="Cabin" w:cs="Times New Roman"/>
          <w:sz w:val="24"/>
          <w:szCs w:val="24"/>
        </w:rPr>
        <w:t>the</w:t>
      </w:r>
      <w:r w:rsidRPr="00690161">
        <w:rPr>
          <w:rFonts w:ascii="Cabin" w:hAnsi="Cabin" w:cs="Times New Roman"/>
          <w:sz w:val="24"/>
          <w:szCs w:val="24"/>
        </w:rPr>
        <w:t xml:space="preserve"> date </w:t>
      </w:r>
      <w:r w:rsidR="00690161" w:rsidRPr="00690161">
        <w:rPr>
          <w:rFonts w:ascii="Cabin" w:hAnsi="Cabin" w:cs="Times New Roman"/>
          <w:sz w:val="24"/>
          <w:szCs w:val="24"/>
        </w:rPr>
        <w:t>of the audits was missing for the period</w:t>
      </w:r>
      <w:r w:rsidRPr="00690161">
        <w:rPr>
          <w:rFonts w:ascii="Cabin" w:hAnsi="Cabin" w:cs="Times New Roman"/>
          <w:sz w:val="24"/>
          <w:szCs w:val="24"/>
        </w:rPr>
        <w:t xml:space="preserve"> reviewed.</w:t>
      </w:r>
    </w:p>
    <w:p w14:paraId="6A650462" w14:textId="3FAFD8B0" w:rsidR="00CA56A0" w:rsidRPr="00690161" w:rsidRDefault="00CA56A0" w:rsidP="00690161">
      <w:pPr>
        <w:numPr>
          <w:ilvl w:val="0"/>
          <w:numId w:val="7"/>
        </w:numPr>
        <w:ind w:left="1296"/>
        <w:contextualSpacing/>
        <w:rPr>
          <w:rFonts w:ascii="Cabin" w:hAnsi="Cabin" w:cs="Times New Roman"/>
          <w:sz w:val="24"/>
          <w:szCs w:val="24"/>
        </w:rPr>
      </w:pPr>
      <w:r>
        <w:rPr>
          <w:rFonts w:ascii="Cabin" w:hAnsi="Cabin" w:cs="Times New Roman"/>
          <w:sz w:val="24"/>
          <w:szCs w:val="24"/>
        </w:rPr>
        <w:t xml:space="preserve">Documentation of the target date for follow action </w:t>
      </w:r>
      <w:r w:rsidRPr="00690161">
        <w:rPr>
          <w:rFonts w:ascii="Cabin" w:hAnsi="Cabin" w:cs="Times New Roman"/>
          <w:sz w:val="24"/>
          <w:szCs w:val="24"/>
        </w:rPr>
        <w:t>was missing for the period reviewed</w:t>
      </w:r>
      <w:r w:rsidR="001C5E9C">
        <w:rPr>
          <w:rFonts w:ascii="Cabin" w:hAnsi="Cabin" w:cs="Times New Roman"/>
          <w:sz w:val="24"/>
          <w:szCs w:val="24"/>
        </w:rPr>
        <w:t>.</w:t>
      </w:r>
    </w:p>
    <w:p w14:paraId="4BE88B4B" w14:textId="77777777" w:rsidR="001C5E9C" w:rsidRDefault="001C5E9C" w:rsidP="001C5E9C">
      <w:pPr>
        <w:ind w:left="936"/>
        <w:rPr>
          <w:rFonts w:ascii="Cabin" w:hAnsi="Cabin"/>
          <w:sz w:val="24"/>
          <w:szCs w:val="24"/>
        </w:rPr>
      </w:pPr>
    </w:p>
    <w:p w14:paraId="74710A62" w14:textId="040B9258" w:rsidR="001C5E9C" w:rsidRPr="001C5E9C" w:rsidRDefault="006D4F57" w:rsidP="001C5E9C">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001C5E9C" w:rsidRPr="001C5E9C">
        <w:rPr>
          <w:rFonts w:ascii="Cabin" w:eastAsiaTheme="minorHAnsi" w:hAnsi="Cabin"/>
          <w:b/>
          <w:bCs/>
          <w:sz w:val="24"/>
          <w:szCs w:val="24"/>
        </w:rPr>
        <w:t>Medication Quality Plan</w:t>
      </w:r>
    </w:p>
    <w:p w14:paraId="2FA8546D" w14:textId="77777777" w:rsidR="001C5E9C" w:rsidRPr="001C5E9C" w:rsidRDefault="001C5E9C" w:rsidP="001C5E9C">
      <w:pPr>
        <w:pStyle w:val="ListParagraph"/>
        <w:numPr>
          <w:ilvl w:val="0"/>
          <w:numId w:val="4"/>
        </w:numPr>
        <w:spacing w:after="200"/>
        <w:ind w:left="936"/>
        <w:rPr>
          <w:rFonts w:ascii="Cabin" w:hAnsi="Cabin"/>
          <w:sz w:val="24"/>
          <w:szCs w:val="24"/>
        </w:rPr>
      </w:pPr>
      <w:r w:rsidRPr="001C5E9C">
        <w:rPr>
          <w:rFonts w:ascii="Cabin" w:hAnsi="Cabin"/>
          <w:sz w:val="24"/>
          <w:szCs w:val="24"/>
        </w:rPr>
        <w:t xml:space="preserve">AGE reviewed </w:t>
      </w:r>
      <w:proofErr w:type="gramStart"/>
      <w:r w:rsidRPr="001C5E9C">
        <w:rPr>
          <w:rFonts w:ascii="Cabin" w:hAnsi="Cabin"/>
          <w:sz w:val="24"/>
          <w:szCs w:val="24"/>
        </w:rPr>
        <w:t>the Residence’s</w:t>
      </w:r>
      <w:proofErr w:type="gramEnd"/>
      <w:r w:rsidRPr="001C5E9C">
        <w:rPr>
          <w:rFonts w:ascii="Cabin" w:hAnsi="Cabin"/>
          <w:sz w:val="24"/>
          <w:szCs w:val="24"/>
        </w:rPr>
        <w:t xml:space="preserve"> quarterly medication documentation audits to ensure compliance with SAMM, LMA and Residence policies.</w:t>
      </w:r>
    </w:p>
    <w:p w14:paraId="616ED868" w14:textId="036E6699" w:rsidR="001C5E9C" w:rsidRPr="006D4F57" w:rsidRDefault="001C5E9C" w:rsidP="006D4F57">
      <w:pPr>
        <w:pStyle w:val="ListParagraph"/>
        <w:numPr>
          <w:ilvl w:val="0"/>
          <w:numId w:val="37"/>
        </w:numPr>
        <w:spacing w:after="200"/>
        <w:ind w:left="1296"/>
        <w:rPr>
          <w:rFonts w:ascii="Cabin" w:hAnsi="Cabin"/>
          <w:sz w:val="24"/>
          <w:szCs w:val="24"/>
        </w:rPr>
      </w:pPr>
      <w:r w:rsidRPr="006D4F57">
        <w:rPr>
          <w:rFonts w:ascii="Cabin" w:hAnsi="Cabin"/>
          <w:bCs/>
          <w:sz w:val="24"/>
          <w:szCs w:val="24"/>
        </w:rPr>
        <w:t xml:space="preserve">Documentation of </w:t>
      </w:r>
      <w:proofErr w:type="gramStart"/>
      <w:r w:rsidRPr="006D4F57">
        <w:rPr>
          <w:rFonts w:ascii="Cabin" w:hAnsi="Cabin"/>
          <w:bCs/>
          <w:sz w:val="24"/>
          <w:szCs w:val="24"/>
        </w:rPr>
        <w:t>a target</w:t>
      </w:r>
      <w:proofErr w:type="gramEnd"/>
      <w:r w:rsidRPr="006D4F57">
        <w:rPr>
          <w:rFonts w:ascii="Cabin" w:hAnsi="Cabin"/>
          <w:bCs/>
          <w:sz w:val="24"/>
          <w:szCs w:val="24"/>
        </w:rPr>
        <w:t xml:space="preserve"> date and staff responsible for </w:t>
      </w:r>
      <w:r w:rsidR="007B2C05" w:rsidRPr="006D4F57">
        <w:rPr>
          <w:rFonts w:ascii="Cabin" w:hAnsi="Cabin"/>
          <w:bCs/>
          <w:sz w:val="24"/>
          <w:szCs w:val="24"/>
        </w:rPr>
        <w:t>follow-up</w:t>
      </w:r>
      <w:r w:rsidRPr="006D4F57">
        <w:rPr>
          <w:rFonts w:ascii="Cabin" w:hAnsi="Cabin"/>
          <w:bCs/>
          <w:sz w:val="24"/>
          <w:szCs w:val="24"/>
        </w:rPr>
        <w:t xml:space="preserve"> to findings was missing for </w:t>
      </w:r>
      <w:r w:rsidR="006D4F57">
        <w:rPr>
          <w:rFonts w:ascii="Cabin" w:hAnsi="Cabin"/>
          <w:bCs/>
          <w:sz w:val="24"/>
          <w:szCs w:val="24"/>
        </w:rPr>
        <w:t>the last</w:t>
      </w:r>
      <w:r w:rsidRPr="006D4F57">
        <w:rPr>
          <w:rFonts w:ascii="Cabin" w:hAnsi="Cabin"/>
          <w:bCs/>
          <w:sz w:val="24"/>
          <w:szCs w:val="24"/>
        </w:rPr>
        <w:t xml:space="preserve"> three quarters of 2025.</w:t>
      </w:r>
    </w:p>
    <w:p w14:paraId="1B3189CB" w14:textId="77777777" w:rsidR="001C5E9C" w:rsidRPr="00B03FFD" w:rsidRDefault="001C5E9C" w:rsidP="00B03FFD">
      <w:pPr>
        <w:pStyle w:val="ListParagraph"/>
        <w:ind w:left="1296"/>
        <w:rPr>
          <w:rFonts w:ascii="Cabin" w:hAnsi="Cabin"/>
          <w:sz w:val="24"/>
          <w:szCs w:val="24"/>
        </w:rPr>
      </w:pPr>
    </w:p>
    <w:p w14:paraId="3E86DB11" w14:textId="611703E6" w:rsidR="00B03FFD" w:rsidRPr="00B03FFD" w:rsidRDefault="00690161" w:rsidP="00B03FFD">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00B03FFD" w:rsidRPr="00B03FFD">
        <w:rPr>
          <w:rFonts w:ascii="Cabin" w:eastAsiaTheme="minorHAnsi" w:hAnsi="Cabin"/>
          <w:b/>
          <w:bCs/>
          <w:sz w:val="24"/>
          <w:szCs w:val="24"/>
        </w:rPr>
        <w:t>Medication administration observation</w:t>
      </w:r>
    </w:p>
    <w:p w14:paraId="568EE8BA" w14:textId="2798261F" w:rsidR="00B03FFD" w:rsidRPr="00B03FFD" w:rsidRDefault="00B03FFD" w:rsidP="00B03FFD">
      <w:pPr>
        <w:numPr>
          <w:ilvl w:val="0"/>
          <w:numId w:val="13"/>
        </w:numPr>
        <w:ind w:left="1296"/>
        <w:contextualSpacing/>
        <w:rPr>
          <w:rFonts w:ascii="Cabin" w:hAnsi="Cabin"/>
          <w:b/>
          <w:bCs/>
          <w:sz w:val="24"/>
          <w:szCs w:val="24"/>
        </w:rPr>
      </w:pPr>
      <w:r w:rsidRPr="00B03FFD">
        <w:rPr>
          <w:rFonts w:ascii="Cabin" w:hAnsi="Cabin"/>
          <w:sz w:val="24"/>
          <w:szCs w:val="24"/>
        </w:rPr>
        <w:t xml:space="preserve">AGE observed </w:t>
      </w:r>
      <w:r w:rsidR="00CA56A0">
        <w:rPr>
          <w:rFonts w:ascii="Cabin" w:hAnsi="Cabin"/>
          <w:sz w:val="24"/>
          <w:szCs w:val="24"/>
        </w:rPr>
        <w:t>two</w:t>
      </w:r>
      <w:r w:rsidRPr="00B03FFD">
        <w:rPr>
          <w:rFonts w:ascii="Cabin" w:hAnsi="Cabin"/>
          <w:sz w:val="24"/>
          <w:szCs w:val="24"/>
        </w:rPr>
        <w:t xml:space="preserve"> Personal Care Aides (PCA) providing medication assistance to </w:t>
      </w:r>
      <w:r w:rsidR="00CA56A0">
        <w:rPr>
          <w:rFonts w:ascii="Cabin" w:hAnsi="Cabin"/>
          <w:sz w:val="24"/>
          <w:szCs w:val="24"/>
        </w:rPr>
        <w:t>five</w:t>
      </w:r>
      <w:r w:rsidRPr="00B03FFD">
        <w:rPr>
          <w:rFonts w:ascii="Cabin" w:hAnsi="Cabin"/>
          <w:sz w:val="24"/>
          <w:szCs w:val="24"/>
        </w:rPr>
        <w:t xml:space="preserve"> Residents to ensure the Residence has developed and implemented systems that support and promote safe SAMM.</w:t>
      </w:r>
    </w:p>
    <w:p w14:paraId="13D70AF3" w14:textId="77777777" w:rsidR="00B03FFD" w:rsidRPr="00B03FFD" w:rsidRDefault="00B03FFD" w:rsidP="00B03FFD">
      <w:pPr>
        <w:contextualSpacing/>
        <w:rPr>
          <w:rFonts w:ascii="Cabin" w:hAnsi="Cabin"/>
          <w:b/>
          <w:bCs/>
          <w:sz w:val="24"/>
          <w:szCs w:val="24"/>
        </w:rPr>
      </w:pPr>
    </w:p>
    <w:p w14:paraId="3BCBC36D" w14:textId="0DE4E7AC" w:rsidR="00B03FFD" w:rsidRPr="00B03FFD" w:rsidRDefault="00690161" w:rsidP="00B03FFD">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00B03FFD" w:rsidRPr="00B03FFD">
        <w:rPr>
          <w:rFonts w:ascii="Cabin" w:eastAsiaTheme="minorHAnsi" w:hAnsi="Cabin"/>
          <w:b/>
          <w:bCs/>
          <w:sz w:val="24"/>
          <w:szCs w:val="24"/>
        </w:rPr>
        <w:t>SAMM</w:t>
      </w:r>
    </w:p>
    <w:p w14:paraId="23FE151C" w14:textId="0B4822D5" w:rsidR="00B03FFD" w:rsidRDefault="00B03FFD" w:rsidP="00690161">
      <w:pPr>
        <w:numPr>
          <w:ilvl w:val="0"/>
          <w:numId w:val="7"/>
        </w:numPr>
        <w:ind w:left="1296"/>
        <w:contextualSpacing/>
        <w:rPr>
          <w:rFonts w:ascii="Cabin" w:hAnsi="Cabin" w:cs="Times New Roman"/>
          <w:sz w:val="24"/>
          <w:szCs w:val="24"/>
        </w:rPr>
      </w:pPr>
      <w:r w:rsidRPr="00690161">
        <w:rPr>
          <w:rFonts w:ascii="Cabin" w:hAnsi="Cabin" w:cs="Times New Roman"/>
          <w:sz w:val="24"/>
          <w:szCs w:val="24"/>
        </w:rPr>
        <w:t xml:space="preserve">AGE observed </w:t>
      </w:r>
      <w:r w:rsidR="00690161">
        <w:rPr>
          <w:rFonts w:ascii="Cabin" w:hAnsi="Cabin" w:cs="Times New Roman"/>
          <w:sz w:val="24"/>
          <w:szCs w:val="24"/>
        </w:rPr>
        <w:t xml:space="preserve">one </w:t>
      </w:r>
      <w:r w:rsidR="00CA56A0">
        <w:rPr>
          <w:rFonts w:ascii="Cabin" w:hAnsi="Cabin" w:cs="Times New Roman"/>
          <w:sz w:val="24"/>
          <w:szCs w:val="24"/>
        </w:rPr>
        <w:t>expired medication in one Resident’s storage unit</w:t>
      </w:r>
      <w:r w:rsidRPr="00690161">
        <w:rPr>
          <w:rFonts w:ascii="Cabin" w:hAnsi="Cabin" w:cs="Times New Roman"/>
          <w:sz w:val="24"/>
          <w:szCs w:val="24"/>
        </w:rPr>
        <w:t>.</w:t>
      </w:r>
    </w:p>
    <w:p w14:paraId="0FF92AFA" w14:textId="62974974" w:rsidR="00CA56A0" w:rsidRPr="00CA56A0" w:rsidRDefault="00CA56A0" w:rsidP="00CA56A0">
      <w:pPr>
        <w:numPr>
          <w:ilvl w:val="0"/>
          <w:numId w:val="7"/>
        </w:numPr>
        <w:ind w:left="1296"/>
        <w:contextualSpacing/>
        <w:rPr>
          <w:rFonts w:ascii="Cabin" w:hAnsi="Cabin" w:cs="Times New Roman"/>
          <w:sz w:val="24"/>
          <w:szCs w:val="24"/>
        </w:rPr>
      </w:pPr>
      <w:r w:rsidRPr="00690161">
        <w:rPr>
          <w:rFonts w:ascii="Cabin" w:hAnsi="Cabin" w:cs="Times New Roman"/>
          <w:sz w:val="24"/>
          <w:szCs w:val="24"/>
        </w:rPr>
        <w:t xml:space="preserve">AGE observed </w:t>
      </w:r>
      <w:r>
        <w:rPr>
          <w:rFonts w:ascii="Cabin" w:hAnsi="Cabin" w:cs="Times New Roman"/>
          <w:sz w:val="24"/>
          <w:szCs w:val="24"/>
        </w:rPr>
        <w:t>one loose pill in one Resident’s storage unit</w:t>
      </w:r>
      <w:r w:rsidRPr="00690161">
        <w:rPr>
          <w:rFonts w:ascii="Cabin" w:hAnsi="Cabin" w:cs="Times New Roman"/>
          <w:sz w:val="24"/>
          <w:szCs w:val="24"/>
        </w:rPr>
        <w:t>.</w:t>
      </w:r>
    </w:p>
    <w:p w14:paraId="4EABF196" w14:textId="1BAC850A" w:rsidR="00B31DC5" w:rsidRPr="00D75482" w:rsidRDefault="00731C15" w:rsidP="00D75482">
      <w:pPr>
        <w:tabs>
          <w:tab w:val="left" w:pos="576"/>
        </w:tabs>
        <w:spacing w:after="200"/>
        <w:contextualSpacing/>
        <w:rPr>
          <w:rFonts w:ascii="Cabin" w:hAnsi="Cabin"/>
          <w:bCs/>
          <w:sz w:val="24"/>
          <w:szCs w:val="24"/>
        </w:rPr>
      </w:pPr>
      <w:r w:rsidRPr="00352B45">
        <w:rPr>
          <w:rFonts w:ascii="Cabin" w:hAnsi="Cabin" w:cs="Times New Roman"/>
          <w:b/>
          <w:bCs/>
          <w:sz w:val="24"/>
          <w:szCs w:val="24"/>
        </w:rPr>
        <w:t xml:space="preserve">              </w:t>
      </w:r>
      <w:r>
        <w:rPr>
          <w:rFonts w:ascii="Cabin" w:hAnsi="Cabin" w:cs="Times New Roman"/>
          <w:b/>
          <w:bCs/>
          <w:sz w:val="24"/>
          <w:szCs w:val="24"/>
        </w:rPr>
        <w:t xml:space="preserve">  </w:t>
      </w:r>
    </w:p>
    <w:p w14:paraId="30A4E23A" w14:textId="1548833F" w:rsidR="001C5E9C" w:rsidRDefault="001C5E9C" w:rsidP="00D75482">
      <w:pPr>
        <w:rPr>
          <w:rFonts w:ascii="Cabin" w:eastAsiaTheme="minorHAnsi" w:hAnsi="Cabin"/>
          <w:b/>
          <w:bCs/>
          <w:sz w:val="24"/>
          <w:szCs w:val="24"/>
        </w:rPr>
      </w:pPr>
      <w:r>
        <w:rPr>
          <w:rFonts w:ascii="Cabin" w:hAnsi="Cabin" w:cs="Times New Roman"/>
          <w:b/>
          <w:bCs/>
          <w:sz w:val="24"/>
          <w:szCs w:val="24"/>
        </w:rPr>
        <w:t>D</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B03FFD">
        <w:rPr>
          <w:rFonts w:ascii="Cabin" w:hAnsi="Cabin" w:cs="Times New Roman"/>
          <w:b/>
          <w:bCs/>
          <w:sz w:val="24"/>
          <w:szCs w:val="24"/>
        </w:rPr>
        <w:t xml:space="preserve"> </w:t>
      </w:r>
    </w:p>
    <w:p w14:paraId="2BF1514C" w14:textId="77777777" w:rsidR="001C5E9C" w:rsidRDefault="001C5E9C" w:rsidP="00D75482">
      <w:pPr>
        <w:rPr>
          <w:rFonts w:ascii="Cabin" w:eastAsiaTheme="minorHAnsi" w:hAnsi="Cabin"/>
          <w:b/>
          <w:bCs/>
          <w:sz w:val="24"/>
          <w:szCs w:val="24"/>
        </w:rPr>
      </w:pPr>
    </w:p>
    <w:p w14:paraId="7147F1BA" w14:textId="27B91BDB" w:rsidR="001C5E9C" w:rsidRPr="001C5E9C" w:rsidRDefault="001C5E9C" w:rsidP="001C5E9C">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Pr="001C5E9C">
        <w:rPr>
          <w:rFonts w:ascii="Cabin" w:eastAsiaTheme="minorHAnsi" w:hAnsi="Cabin"/>
          <w:b/>
          <w:bCs/>
          <w:sz w:val="24"/>
          <w:szCs w:val="24"/>
        </w:rPr>
        <w:t>Evacuation Drills and Rehearsals</w:t>
      </w:r>
    </w:p>
    <w:p w14:paraId="54E91D0C" w14:textId="77777777" w:rsidR="001C5E9C" w:rsidRDefault="001C5E9C" w:rsidP="001C5E9C">
      <w:pPr>
        <w:pStyle w:val="ListParagraph"/>
        <w:numPr>
          <w:ilvl w:val="0"/>
          <w:numId w:val="12"/>
        </w:numPr>
        <w:spacing w:after="200"/>
        <w:ind w:left="936"/>
        <w:rPr>
          <w:rFonts w:ascii="Cabin" w:hAnsi="Cabin" w:cs="Times New Roman"/>
          <w:sz w:val="24"/>
          <w:szCs w:val="24"/>
        </w:rPr>
      </w:pPr>
      <w:r w:rsidRPr="001C5E9C">
        <w:rPr>
          <w:rFonts w:ascii="Cabin" w:hAnsi="Cabin"/>
          <w:sz w:val="24"/>
          <w:szCs w:val="24"/>
        </w:rPr>
        <w:t>AGE reviewed the Residence’s Emergency Plan to ensure that the Residence can</w:t>
      </w:r>
      <w:r w:rsidRPr="001C5E9C">
        <w:rPr>
          <w:rFonts w:ascii="Cabin" w:hAnsi="Cabin" w:cs="Times New Roman"/>
          <w:sz w:val="24"/>
          <w:szCs w:val="24"/>
        </w:rPr>
        <w:t xml:space="preserve"> address potential disasters and emergencies. </w:t>
      </w:r>
    </w:p>
    <w:p w14:paraId="28196517" w14:textId="55A48ABD" w:rsidR="001C5E9C" w:rsidRPr="001C5E9C" w:rsidRDefault="001C5E9C" w:rsidP="001C5E9C">
      <w:pPr>
        <w:pStyle w:val="ListParagraph"/>
        <w:numPr>
          <w:ilvl w:val="0"/>
          <w:numId w:val="10"/>
        </w:numPr>
        <w:rPr>
          <w:rFonts w:ascii="Cabin" w:hAnsi="Cabin"/>
          <w:sz w:val="24"/>
          <w:szCs w:val="24"/>
        </w:rPr>
      </w:pPr>
      <w:r w:rsidRPr="001C5E9C">
        <w:rPr>
          <w:rFonts w:ascii="Cabin" w:hAnsi="Cabin"/>
          <w:sz w:val="24"/>
          <w:szCs w:val="24"/>
        </w:rPr>
        <w:t xml:space="preserve">Documentation of a missing persons / elopement drill was missing for the </w:t>
      </w:r>
      <w:r>
        <w:rPr>
          <w:rFonts w:ascii="Cabin" w:hAnsi="Cabin"/>
          <w:sz w:val="24"/>
          <w:szCs w:val="24"/>
        </w:rPr>
        <w:t xml:space="preserve">second and </w:t>
      </w:r>
      <w:r w:rsidRPr="001C5E9C">
        <w:rPr>
          <w:rFonts w:ascii="Cabin" w:hAnsi="Cabin"/>
          <w:sz w:val="24"/>
          <w:szCs w:val="24"/>
        </w:rPr>
        <w:t>third shift during the 202</w:t>
      </w:r>
      <w:r>
        <w:rPr>
          <w:rFonts w:ascii="Cabin" w:hAnsi="Cabin"/>
          <w:sz w:val="24"/>
          <w:szCs w:val="24"/>
        </w:rPr>
        <w:t>4</w:t>
      </w:r>
      <w:r w:rsidRPr="001C5E9C">
        <w:rPr>
          <w:rFonts w:ascii="Cabin" w:hAnsi="Cabin"/>
          <w:sz w:val="24"/>
          <w:szCs w:val="24"/>
        </w:rPr>
        <w:t xml:space="preserve"> calendar year.</w:t>
      </w:r>
    </w:p>
    <w:p w14:paraId="20B09873" w14:textId="77777777" w:rsidR="001C5E9C" w:rsidRDefault="001C5E9C" w:rsidP="00D75482">
      <w:pPr>
        <w:rPr>
          <w:rFonts w:ascii="Cabin" w:eastAsiaTheme="minorHAnsi" w:hAnsi="Cabin"/>
          <w:b/>
          <w:bCs/>
          <w:sz w:val="24"/>
          <w:szCs w:val="24"/>
        </w:rPr>
      </w:pPr>
    </w:p>
    <w:p w14:paraId="00B30D91" w14:textId="6ED25F04" w:rsidR="00837F6D" w:rsidRPr="00FE0686" w:rsidRDefault="001C5E9C" w:rsidP="00D75482">
      <w:pPr>
        <w:rPr>
          <w:rFonts w:ascii="Cabin" w:hAnsi="Cabin"/>
          <w:b/>
          <w:bCs/>
          <w:sz w:val="24"/>
          <w:szCs w:val="24"/>
        </w:rPr>
      </w:pPr>
      <w:r>
        <w:rPr>
          <w:rFonts w:ascii="Cabin" w:hAnsi="Cabin"/>
          <w:b/>
          <w:bCs/>
          <w:sz w:val="24"/>
          <w:szCs w:val="24"/>
        </w:rPr>
        <w:t xml:space="preserve">                  </w:t>
      </w:r>
      <w:r w:rsidRPr="00FE0686">
        <w:rPr>
          <w:rFonts w:ascii="Cabin" w:hAnsi="Cabin"/>
          <w:b/>
          <w:bCs/>
          <w:sz w:val="24"/>
          <w:szCs w:val="24"/>
        </w:rPr>
        <w:t>Incident Reports</w:t>
      </w:r>
      <w:r w:rsidR="00BC1C67">
        <w:rPr>
          <w:rFonts w:ascii="Cabin" w:eastAsiaTheme="minorHAnsi" w:hAnsi="Cabin"/>
          <w:b/>
          <w:bCs/>
          <w:sz w:val="24"/>
          <w:szCs w:val="24"/>
        </w:rPr>
        <w:t xml:space="preserve">   </w:t>
      </w:r>
      <w:r w:rsidR="00FE0686">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4" w:name="_Hlk106356871"/>
      <w:r w:rsidRPr="00837F6D">
        <w:rPr>
          <w:rFonts w:ascii="Cabin" w:eastAsiaTheme="minorHAnsi" w:hAnsi="Cabin"/>
          <w:sz w:val="24"/>
          <w:szCs w:val="24"/>
        </w:rPr>
        <w:t xml:space="preserve">AGE reviewed the Residence records </w:t>
      </w:r>
      <w:bookmarkStart w:id="5" w:name="_Hlk107996322"/>
      <w:r w:rsidRPr="00837F6D">
        <w:rPr>
          <w:rFonts w:ascii="Cabin" w:eastAsiaTheme="minorHAnsi" w:hAnsi="Cabin"/>
          <w:sz w:val="24"/>
          <w:szCs w:val="24"/>
        </w:rPr>
        <w:t xml:space="preserve">and incident reports </w:t>
      </w:r>
      <w:bookmarkEnd w:id="4"/>
      <w:bookmarkEnd w:id="5"/>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119F9469"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EF2451">
        <w:rPr>
          <w:rFonts w:ascii="Cabin" w:hAnsi="Cabin"/>
          <w:sz w:val="24"/>
          <w:szCs w:val="24"/>
        </w:rPr>
        <w:t>nine</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0388C4C9" w14:textId="77777777" w:rsidR="00EF2451" w:rsidRDefault="006F2D76" w:rsidP="000124B0">
      <w:pPr>
        <w:tabs>
          <w:tab w:val="left" w:pos="990"/>
        </w:tabs>
        <w:rPr>
          <w:rFonts w:ascii="Cabin" w:hAnsi="Cabin"/>
          <w:b/>
          <w:bCs/>
          <w:sz w:val="24"/>
          <w:szCs w:val="24"/>
        </w:rPr>
      </w:pPr>
      <w:r>
        <w:rPr>
          <w:rFonts w:ascii="Cabin" w:hAnsi="Cabin"/>
          <w:b/>
          <w:bCs/>
          <w:sz w:val="24"/>
          <w:szCs w:val="24"/>
        </w:rPr>
        <w:t xml:space="preserve"> </w:t>
      </w:r>
    </w:p>
    <w:p w14:paraId="48775E2F" w14:textId="77777777" w:rsidR="00EF2451" w:rsidRPr="00D7102C" w:rsidRDefault="00EF2451" w:rsidP="00EF2451">
      <w:pPr>
        <w:tabs>
          <w:tab w:val="left" w:pos="270"/>
        </w:tabs>
        <w:rPr>
          <w:rFonts w:ascii="Cabin" w:hAnsi="Cabin" w:cs="Times New Roman"/>
          <w:b/>
          <w:bCs/>
          <w:sz w:val="24"/>
          <w:szCs w:val="24"/>
        </w:rPr>
      </w:pPr>
      <w:r>
        <w:rPr>
          <w:rFonts w:ascii="Cabin" w:hAnsi="Cabin" w:cs="Times New Roman"/>
          <w:b/>
          <w:bCs/>
          <w:sz w:val="24"/>
          <w:szCs w:val="24"/>
        </w:rPr>
        <w:t>E</w:t>
      </w:r>
      <w:r w:rsidRPr="00D7102C">
        <w:rPr>
          <w:rFonts w:ascii="Cabin" w:hAnsi="Cabin" w:cs="Times New Roman"/>
          <w:b/>
          <w:bCs/>
          <w:sz w:val="24"/>
          <w:szCs w:val="24"/>
        </w:rPr>
        <w:t>.  Record Requirements - Correspondence Log</w:t>
      </w:r>
    </w:p>
    <w:p w14:paraId="266500BA" w14:textId="77777777" w:rsidR="00EF2451" w:rsidRPr="00BC0B4F" w:rsidRDefault="00EF2451" w:rsidP="00EF2451">
      <w:pPr>
        <w:numPr>
          <w:ilvl w:val="0"/>
          <w:numId w:val="19"/>
        </w:numPr>
        <w:ind w:left="936"/>
        <w:contextualSpacing/>
        <w:rPr>
          <w:rFonts w:ascii="Cabin" w:hAnsi="Cabin"/>
          <w:sz w:val="24"/>
          <w:szCs w:val="24"/>
        </w:rPr>
      </w:pPr>
      <w:r w:rsidRPr="00BC0B4F">
        <w:rPr>
          <w:rFonts w:ascii="Cabin" w:hAnsi="Cabin"/>
          <w:sz w:val="24"/>
          <w:szCs w:val="24"/>
        </w:rPr>
        <w:t>AGE reviewed the current Correspondence Logs, for both the Traditional and Special Care Residence, required to communicate information necessary to maintain the continuity of care for all Residents.</w:t>
      </w:r>
    </w:p>
    <w:p w14:paraId="63D0486D" w14:textId="19DFCF26" w:rsidR="00EF2451" w:rsidRPr="00EF2451" w:rsidRDefault="00EF2451" w:rsidP="00EF2451">
      <w:pPr>
        <w:pStyle w:val="ListParagraph"/>
        <w:numPr>
          <w:ilvl w:val="0"/>
          <w:numId w:val="10"/>
        </w:numPr>
        <w:rPr>
          <w:rFonts w:ascii="Cabin" w:hAnsi="Cabin"/>
          <w:sz w:val="24"/>
          <w:szCs w:val="24"/>
        </w:rPr>
      </w:pPr>
      <w:r w:rsidRPr="00EF2451">
        <w:rPr>
          <w:rFonts w:ascii="Cabin" w:hAnsi="Cabin"/>
          <w:sz w:val="24"/>
          <w:szCs w:val="24"/>
        </w:rPr>
        <w:t>The Residence did not use the Correspondence Logs to communicate all significant or pertinent information necessary to maintain the continuity of care for all Residents.</w:t>
      </w:r>
    </w:p>
    <w:p w14:paraId="79B35F3D" w14:textId="77777777" w:rsidR="006D4F57" w:rsidRDefault="006F2D76" w:rsidP="000124B0">
      <w:pPr>
        <w:tabs>
          <w:tab w:val="left" w:pos="990"/>
        </w:tabs>
        <w:rPr>
          <w:rFonts w:ascii="Cabin" w:hAnsi="Cabin"/>
          <w:b/>
          <w:bCs/>
          <w:sz w:val="24"/>
          <w:szCs w:val="24"/>
        </w:rPr>
      </w:pPr>
      <w:r>
        <w:rPr>
          <w:rFonts w:ascii="Cabin" w:hAnsi="Cabin"/>
          <w:b/>
          <w:bCs/>
          <w:sz w:val="24"/>
          <w:szCs w:val="24"/>
        </w:rPr>
        <w:t xml:space="preserve">    </w:t>
      </w:r>
    </w:p>
    <w:p w14:paraId="3B9AA4CD" w14:textId="77777777" w:rsidR="006D4F57" w:rsidRPr="00506551" w:rsidRDefault="006D4F57" w:rsidP="006D4F57">
      <w:pPr>
        <w:ind w:left="90"/>
        <w:rPr>
          <w:rFonts w:ascii="Cabin" w:hAnsi="Cabin"/>
          <w:b/>
          <w:bCs/>
          <w:sz w:val="24"/>
          <w:szCs w:val="24"/>
        </w:rPr>
      </w:pPr>
      <w:r>
        <w:rPr>
          <w:rFonts w:ascii="Cabin" w:hAnsi="Cabin"/>
          <w:b/>
          <w:sz w:val="24"/>
          <w:szCs w:val="24"/>
        </w:rPr>
        <w:t>F</w:t>
      </w:r>
      <w:r w:rsidRPr="00506551">
        <w:rPr>
          <w:rFonts w:ascii="Cabin" w:hAnsi="Cabin"/>
          <w:b/>
          <w:sz w:val="24"/>
          <w:szCs w:val="24"/>
        </w:rPr>
        <w:t>.  Training Requirements</w:t>
      </w:r>
    </w:p>
    <w:p w14:paraId="36B128B6" w14:textId="77777777" w:rsidR="006D4F57" w:rsidRDefault="006D4F57" w:rsidP="006D4F57">
      <w:pPr>
        <w:ind w:left="576"/>
        <w:contextualSpacing/>
        <w:rPr>
          <w:rFonts w:ascii="Cabin" w:eastAsiaTheme="minorHAnsi" w:hAnsi="Cabin"/>
          <w:b/>
          <w:bCs/>
          <w:sz w:val="24"/>
          <w:szCs w:val="24"/>
        </w:rPr>
      </w:pPr>
    </w:p>
    <w:p w14:paraId="45739899" w14:textId="77777777" w:rsidR="006D4F57" w:rsidRPr="0003235A" w:rsidRDefault="006D4F57" w:rsidP="006D4F57">
      <w:pPr>
        <w:tabs>
          <w:tab w:val="left" w:pos="990"/>
        </w:tabs>
        <w:rPr>
          <w:rFonts w:ascii="Cabin" w:hAnsi="Cabin"/>
          <w:b/>
          <w:bCs/>
          <w:sz w:val="24"/>
          <w:szCs w:val="24"/>
        </w:rPr>
      </w:pPr>
      <w:r>
        <w:rPr>
          <w:rFonts w:ascii="Cabin" w:hAnsi="Cabin"/>
          <w:b/>
          <w:bCs/>
          <w:sz w:val="24"/>
          <w:szCs w:val="24"/>
        </w:rPr>
        <w:t xml:space="preserve">                 G</w:t>
      </w:r>
      <w:r w:rsidRPr="0003235A">
        <w:rPr>
          <w:rFonts w:ascii="Cabin" w:hAnsi="Cabin"/>
          <w:b/>
          <w:bCs/>
          <w:sz w:val="24"/>
          <w:szCs w:val="24"/>
        </w:rPr>
        <w:t xml:space="preserve">eneral </w:t>
      </w:r>
      <w:r>
        <w:rPr>
          <w:rFonts w:ascii="Cabin" w:hAnsi="Cabin"/>
          <w:b/>
          <w:bCs/>
          <w:sz w:val="24"/>
          <w:szCs w:val="24"/>
        </w:rPr>
        <w:t>O</w:t>
      </w:r>
      <w:r w:rsidRPr="0003235A">
        <w:rPr>
          <w:rFonts w:ascii="Cabin" w:hAnsi="Cabin"/>
          <w:b/>
          <w:bCs/>
          <w:sz w:val="24"/>
          <w:szCs w:val="24"/>
        </w:rPr>
        <w:t>rientation</w:t>
      </w:r>
    </w:p>
    <w:p w14:paraId="7EB1EE2F" w14:textId="25E1CA29" w:rsidR="006D4F57" w:rsidRPr="00E4412D" w:rsidRDefault="006D4F57" w:rsidP="006D4F57">
      <w:pPr>
        <w:numPr>
          <w:ilvl w:val="0"/>
          <w:numId w:val="4"/>
        </w:numPr>
        <w:ind w:left="936"/>
        <w:contextualSpacing/>
        <w:rPr>
          <w:rFonts w:ascii="Cabin" w:hAnsi="Cabin"/>
          <w:sz w:val="24"/>
          <w:szCs w:val="24"/>
        </w:rPr>
      </w:pPr>
      <w:r>
        <w:rPr>
          <w:rFonts w:ascii="Cabin" w:hAnsi="Cabin"/>
          <w:sz w:val="24"/>
          <w:szCs w:val="24"/>
        </w:rPr>
        <w:t>AGE</w:t>
      </w:r>
      <w:r w:rsidRPr="00E4412D">
        <w:rPr>
          <w:rFonts w:ascii="Cabin" w:hAnsi="Cabin"/>
          <w:sz w:val="24"/>
          <w:szCs w:val="24"/>
        </w:rPr>
        <w:t xml:space="preserve"> reviewed the personnel records of </w:t>
      </w:r>
      <w:r w:rsidR="007B2C05">
        <w:rPr>
          <w:rFonts w:ascii="Cabin" w:hAnsi="Cabin"/>
          <w:sz w:val="24"/>
          <w:szCs w:val="24"/>
        </w:rPr>
        <w:t>five</w:t>
      </w:r>
      <w:r w:rsidRPr="00E4412D">
        <w:rPr>
          <w:rFonts w:ascii="Cabin" w:hAnsi="Cabin"/>
          <w:sz w:val="24"/>
          <w:szCs w:val="24"/>
        </w:rPr>
        <w:t xml:space="preserve"> staff members to determine compliance with orientation requirements.  </w:t>
      </w:r>
    </w:p>
    <w:p w14:paraId="0B0B81A8" w14:textId="3EF27FC7" w:rsidR="006D4F57" w:rsidRPr="00E4412D" w:rsidRDefault="006D4F57" w:rsidP="006D4F57">
      <w:pPr>
        <w:pStyle w:val="ListParagraph"/>
        <w:numPr>
          <w:ilvl w:val="0"/>
          <w:numId w:val="10"/>
        </w:numPr>
        <w:rPr>
          <w:rFonts w:ascii="Cabin" w:hAnsi="Cabin"/>
          <w:sz w:val="24"/>
          <w:szCs w:val="24"/>
        </w:rPr>
      </w:pPr>
      <w:r w:rsidRPr="00E4412D">
        <w:rPr>
          <w:rFonts w:ascii="Cabin" w:hAnsi="Cabin"/>
          <w:sz w:val="24"/>
          <w:szCs w:val="24"/>
        </w:rPr>
        <w:t xml:space="preserve">Documentation that </w:t>
      </w:r>
      <w:r w:rsidR="007B2C05">
        <w:rPr>
          <w:rFonts w:ascii="Cabin" w:hAnsi="Cabin"/>
          <w:sz w:val="24"/>
          <w:szCs w:val="24"/>
        </w:rPr>
        <w:t>staff members</w:t>
      </w:r>
      <w:r w:rsidRPr="00E4412D">
        <w:rPr>
          <w:rFonts w:ascii="Cabin" w:hAnsi="Cabin"/>
          <w:sz w:val="24"/>
          <w:szCs w:val="24"/>
        </w:rPr>
        <w:t xml:space="preserve"> received seven hours of orientation training was missing</w:t>
      </w:r>
      <w:r w:rsidR="007B2C05">
        <w:rPr>
          <w:rFonts w:ascii="Cabin" w:hAnsi="Cabin"/>
          <w:sz w:val="24"/>
          <w:szCs w:val="24"/>
        </w:rPr>
        <w:t xml:space="preserve"> in four records</w:t>
      </w:r>
      <w:r w:rsidRPr="00E4412D">
        <w:rPr>
          <w:rFonts w:ascii="Cabin" w:hAnsi="Cabin"/>
          <w:sz w:val="24"/>
          <w:szCs w:val="24"/>
        </w:rPr>
        <w:t>.</w:t>
      </w:r>
    </w:p>
    <w:p w14:paraId="5936F636" w14:textId="70F22D70" w:rsidR="006D4F57" w:rsidRDefault="006D4F57" w:rsidP="006D4F57">
      <w:pPr>
        <w:tabs>
          <w:tab w:val="left" w:pos="990"/>
        </w:tabs>
        <w:rPr>
          <w:rFonts w:ascii="Cabin" w:eastAsiaTheme="minorHAnsi" w:hAnsi="Cabin"/>
          <w:b/>
          <w:bCs/>
          <w:sz w:val="24"/>
          <w:szCs w:val="24"/>
        </w:rPr>
      </w:pPr>
      <w:r>
        <w:rPr>
          <w:rFonts w:ascii="Cabin" w:hAnsi="Cabin"/>
          <w:b/>
          <w:bCs/>
          <w:sz w:val="24"/>
          <w:szCs w:val="24"/>
        </w:rPr>
        <w:t xml:space="preserve">                  </w:t>
      </w:r>
    </w:p>
    <w:p w14:paraId="2C9062B7" w14:textId="77777777" w:rsidR="006D4F57" w:rsidRPr="00506551" w:rsidRDefault="006D4F57" w:rsidP="006D4F57">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Pr="00506551">
        <w:rPr>
          <w:rFonts w:ascii="Cabin" w:eastAsiaTheme="minorHAnsi" w:hAnsi="Cabin"/>
          <w:b/>
          <w:bCs/>
          <w:sz w:val="24"/>
          <w:szCs w:val="24"/>
        </w:rPr>
        <w:t>Training Needs Assessment</w:t>
      </w:r>
    </w:p>
    <w:p w14:paraId="3A27CBF1" w14:textId="77777777" w:rsidR="006D4F57" w:rsidRPr="00506551" w:rsidRDefault="006D4F57" w:rsidP="006D4F57">
      <w:pPr>
        <w:numPr>
          <w:ilvl w:val="0"/>
          <w:numId w:val="4"/>
        </w:numPr>
        <w:ind w:left="936"/>
        <w:contextualSpacing/>
        <w:rPr>
          <w:rFonts w:ascii="Cabin" w:hAnsi="Cabin"/>
          <w:sz w:val="24"/>
          <w:szCs w:val="24"/>
        </w:rPr>
      </w:pPr>
      <w:r w:rsidRPr="00506551">
        <w:rPr>
          <w:rFonts w:ascii="Cabin" w:hAnsi="Cabin"/>
          <w:sz w:val="24"/>
          <w:szCs w:val="24"/>
        </w:rPr>
        <w:t xml:space="preserve">AGE reviewed the Residence records to determine compliance with the annual training needs assessment requirements.  </w:t>
      </w:r>
    </w:p>
    <w:p w14:paraId="23C79EA4" w14:textId="7C2C4389" w:rsidR="006D4F57" w:rsidRPr="00506551" w:rsidRDefault="006D4F57" w:rsidP="006D4F57">
      <w:pPr>
        <w:pStyle w:val="ListParagraph"/>
        <w:numPr>
          <w:ilvl w:val="0"/>
          <w:numId w:val="23"/>
        </w:numPr>
        <w:ind w:left="1296"/>
        <w:rPr>
          <w:rFonts w:ascii="Cabin" w:hAnsi="Cabin"/>
          <w:b/>
          <w:bCs/>
          <w:sz w:val="24"/>
          <w:szCs w:val="24"/>
        </w:rPr>
      </w:pPr>
      <w:r w:rsidRPr="00506551">
        <w:rPr>
          <w:rFonts w:ascii="Cabin" w:hAnsi="Cabin"/>
          <w:color w:val="000000"/>
          <w:sz w:val="24"/>
          <w:szCs w:val="24"/>
        </w:rPr>
        <w:t xml:space="preserve">Documentation of an annual training needs assessment was missing for </w:t>
      </w:r>
      <w:r>
        <w:rPr>
          <w:rFonts w:ascii="Cabin" w:hAnsi="Cabin"/>
          <w:color w:val="000000"/>
          <w:sz w:val="24"/>
          <w:szCs w:val="24"/>
        </w:rPr>
        <w:t xml:space="preserve">the </w:t>
      </w:r>
      <w:r w:rsidR="007B2C05">
        <w:rPr>
          <w:rFonts w:ascii="Cabin" w:hAnsi="Cabin"/>
          <w:color w:val="000000"/>
          <w:sz w:val="24"/>
          <w:szCs w:val="24"/>
        </w:rPr>
        <w:t>calendar year 2024</w:t>
      </w:r>
      <w:r w:rsidRPr="00506551">
        <w:rPr>
          <w:rFonts w:ascii="Cabin" w:hAnsi="Cabin"/>
          <w:color w:val="000000"/>
          <w:sz w:val="24"/>
          <w:szCs w:val="24"/>
        </w:rPr>
        <w:t>.</w:t>
      </w:r>
    </w:p>
    <w:p w14:paraId="188B63BE" w14:textId="6ECAA456"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2"/>
    <w:p w14:paraId="1E1D4D90" w14:textId="77777777" w:rsidR="00252D33" w:rsidRDefault="00252D33"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0AB00D14"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6-29T00:00:00Z">
            <w:dateFormat w:val="MMMM d, yyyy"/>
            <w:lid w:val="en-US"/>
            <w:storeMappedDataAs w:val="dateTime"/>
            <w:calendar w:val="gregorian"/>
          </w:date>
        </w:sdtPr>
        <w:sdtEndPr/>
        <w:sdtContent>
          <w:r w:rsidR="00D31D0B">
            <w:rPr>
              <w:rFonts w:ascii="Cabin" w:hAnsi="Cabin" w:cs="Times New Roman"/>
              <w:sz w:val="24"/>
              <w:szCs w:val="24"/>
            </w:rPr>
            <w:t>June 29,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lastRenderedPageBreak/>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2A156E4B" w14:textId="64A9B289" w:rsidR="00690161" w:rsidRPr="00690161" w:rsidRDefault="00596EB8" w:rsidP="00690161">
      <w:pPr>
        <w:rPr>
          <w:rFonts w:ascii="Cabin" w:hAnsi="Cabi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D31D0B" w:rsidRPr="00D31D0B">
        <w:rPr>
          <w:rFonts w:ascii="Cabin" w:hAnsi="Cabin" w:cs="Times New Roman"/>
          <w:sz w:val="24"/>
          <w:szCs w:val="24"/>
        </w:rPr>
        <w:t>Sugar Hill ALF LLC</w:t>
      </w:r>
    </w:p>
    <w:p w14:paraId="1334F782" w14:textId="2EDFC750" w:rsidR="00690161" w:rsidRPr="00690161" w:rsidRDefault="00690161" w:rsidP="00690161">
      <w:pPr>
        <w:rPr>
          <w:rFonts w:ascii="Cabin" w:hAnsi="Cabin"/>
          <w:sz w:val="24"/>
          <w:szCs w:val="24"/>
        </w:rPr>
      </w:pPr>
      <w:r w:rsidRPr="00690161">
        <w:rPr>
          <w:rFonts w:ascii="Cabin" w:hAnsi="Cabin"/>
          <w:sz w:val="24"/>
          <w:szCs w:val="24"/>
        </w:rPr>
        <w:t xml:space="preserve">       </w:t>
      </w:r>
      <w:r w:rsidR="00D31D0B">
        <w:rPr>
          <w:rFonts w:ascii="Cabin" w:hAnsi="Cabin"/>
          <w:sz w:val="24"/>
          <w:szCs w:val="24"/>
        </w:rPr>
        <w:t>350 Granite</w:t>
      </w:r>
      <w:r w:rsidR="00D5621E">
        <w:rPr>
          <w:rFonts w:ascii="Cabin" w:hAnsi="Cabin"/>
          <w:sz w:val="24"/>
          <w:szCs w:val="24"/>
        </w:rPr>
        <w:t xml:space="preserve"> Street</w:t>
      </w:r>
      <w:r w:rsidR="00D31D0B">
        <w:rPr>
          <w:rFonts w:ascii="Cabin" w:hAnsi="Cabin"/>
          <w:sz w:val="24"/>
          <w:szCs w:val="24"/>
        </w:rPr>
        <w:t>, Suite 2304</w:t>
      </w:r>
    </w:p>
    <w:p w14:paraId="30C29A86" w14:textId="31FB9CD6" w:rsidR="00690161" w:rsidRDefault="00690161" w:rsidP="00690161">
      <w:pPr>
        <w:rPr>
          <w:rFonts w:ascii="Cabin" w:hAnsi="Cabin"/>
          <w:sz w:val="24"/>
          <w:szCs w:val="24"/>
        </w:rPr>
      </w:pPr>
      <w:r w:rsidRPr="00690161">
        <w:rPr>
          <w:rFonts w:ascii="Cabin" w:hAnsi="Cabin"/>
          <w:sz w:val="24"/>
          <w:szCs w:val="24"/>
        </w:rPr>
        <w:t xml:space="preserve">       </w:t>
      </w:r>
      <w:r w:rsidR="00D31D0B">
        <w:rPr>
          <w:rFonts w:ascii="Cabin" w:hAnsi="Cabin"/>
          <w:sz w:val="24"/>
          <w:szCs w:val="24"/>
        </w:rPr>
        <w:t>Braintree, MA</w:t>
      </w:r>
      <w:r w:rsidRPr="00690161">
        <w:rPr>
          <w:rFonts w:ascii="Cabin" w:hAnsi="Cabin"/>
          <w:sz w:val="24"/>
          <w:szCs w:val="24"/>
        </w:rPr>
        <w:t xml:space="preserve"> </w:t>
      </w:r>
      <w:r w:rsidR="00D31D0B">
        <w:rPr>
          <w:rFonts w:ascii="Cabin" w:hAnsi="Cabin"/>
          <w:sz w:val="24"/>
          <w:szCs w:val="24"/>
        </w:rPr>
        <w:t>02184</w:t>
      </w:r>
    </w:p>
    <w:p w14:paraId="3E8FF4E8" w14:textId="77777777" w:rsidR="007B2C05" w:rsidRDefault="007B2C05" w:rsidP="00690161"/>
    <w:p w14:paraId="7CD769A2" w14:textId="77777777" w:rsidR="007B2C05" w:rsidRDefault="007B2C05" w:rsidP="00690161"/>
    <w:p w14:paraId="61F2E7A0" w14:textId="77777777" w:rsidR="007B2C05" w:rsidRDefault="007B2C05" w:rsidP="00690161"/>
    <w:p w14:paraId="0734B83B" w14:textId="77777777" w:rsidR="007B2C05" w:rsidRDefault="007B2C05" w:rsidP="00690161"/>
    <w:p w14:paraId="7F682593" w14:textId="77777777" w:rsidR="007B2C05" w:rsidRDefault="007B2C05" w:rsidP="00690161"/>
    <w:p w14:paraId="2F0F3A4D" w14:textId="77777777" w:rsidR="007B2C05" w:rsidRDefault="007B2C05" w:rsidP="00690161"/>
    <w:p w14:paraId="067835A5" w14:textId="77777777" w:rsidR="007B2C05" w:rsidRDefault="007B2C05" w:rsidP="00690161"/>
    <w:p w14:paraId="66E433D5" w14:textId="77777777" w:rsidR="007B2C05" w:rsidRDefault="007B2C05" w:rsidP="00690161"/>
    <w:p w14:paraId="7038C8B4" w14:textId="77777777" w:rsidR="007B2C05" w:rsidRDefault="007B2C05" w:rsidP="00690161"/>
    <w:p w14:paraId="2392075F" w14:textId="77777777" w:rsidR="007B2C05" w:rsidRDefault="007B2C05" w:rsidP="00690161"/>
    <w:p w14:paraId="6A75E000" w14:textId="77777777" w:rsidR="007B2C05" w:rsidRDefault="007B2C05" w:rsidP="00690161"/>
    <w:p w14:paraId="180E2FD6" w14:textId="77777777" w:rsidR="007B2C05" w:rsidRDefault="007B2C05" w:rsidP="00690161"/>
    <w:p w14:paraId="0C640E68" w14:textId="77777777" w:rsidR="007B2C05" w:rsidRDefault="007B2C05" w:rsidP="00690161"/>
    <w:p w14:paraId="33E423F5" w14:textId="77777777" w:rsidR="007B2C05" w:rsidRDefault="007B2C05" w:rsidP="00690161"/>
    <w:p w14:paraId="1F658813" w14:textId="77777777" w:rsidR="007B2C05" w:rsidRDefault="007B2C05" w:rsidP="00690161"/>
    <w:p w14:paraId="56DC0E8B" w14:textId="77777777" w:rsidR="007B2C05" w:rsidRDefault="007B2C05" w:rsidP="00690161"/>
    <w:p w14:paraId="1032F555" w14:textId="77777777" w:rsidR="007B2C05" w:rsidRDefault="007B2C05" w:rsidP="00690161"/>
    <w:p w14:paraId="5D962DD0" w14:textId="77777777" w:rsidR="007B2C05" w:rsidRDefault="007B2C05" w:rsidP="00690161"/>
    <w:p w14:paraId="7289C99A" w14:textId="77777777" w:rsidR="007B2C05" w:rsidRDefault="007B2C05" w:rsidP="00690161"/>
    <w:p w14:paraId="6DD3F9EA" w14:textId="77777777" w:rsidR="007B2C05" w:rsidRDefault="007B2C05" w:rsidP="00690161"/>
    <w:p w14:paraId="1EAAFEEC" w14:textId="77777777" w:rsidR="007B2C05" w:rsidRDefault="007B2C05" w:rsidP="00690161"/>
    <w:p w14:paraId="73BB6E8F" w14:textId="77777777" w:rsidR="007B2C05" w:rsidRDefault="007B2C05" w:rsidP="00690161"/>
    <w:p w14:paraId="62F1C1CB" w14:textId="77777777" w:rsidR="007B2C05" w:rsidRDefault="007B2C05" w:rsidP="00690161"/>
    <w:p w14:paraId="12AB8C0B" w14:textId="77777777" w:rsidR="007B2C05" w:rsidRDefault="007B2C05" w:rsidP="00690161"/>
    <w:p w14:paraId="5541A17D" w14:textId="77777777" w:rsidR="007B2C05" w:rsidRDefault="007B2C05" w:rsidP="00690161"/>
    <w:p w14:paraId="29962CF9" w14:textId="77777777" w:rsidR="007B2C05" w:rsidRDefault="007B2C05" w:rsidP="00690161"/>
    <w:p w14:paraId="4837002D" w14:textId="77777777" w:rsidR="007B2C05" w:rsidRDefault="007B2C05" w:rsidP="00690161"/>
    <w:p w14:paraId="2A4CEB6B" w14:textId="77777777" w:rsidR="007B2C05" w:rsidRDefault="007B2C05" w:rsidP="00690161"/>
    <w:p w14:paraId="0E9AD3E5" w14:textId="77777777" w:rsidR="007B2C05" w:rsidRDefault="007B2C05" w:rsidP="00690161"/>
    <w:p w14:paraId="297FA168" w14:textId="77777777" w:rsidR="007B2C05" w:rsidRDefault="007B2C05" w:rsidP="00690161"/>
    <w:p w14:paraId="16737612" w14:textId="77777777" w:rsidR="007B2C05" w:rsidRDefault="007B2C05" w:rsidP="00690161"/>
    <w:p w14:paraId="25A2902E" w14:textId="77777777" w:rsidR="007B2C05" w:rsidRDefault="007B2C05" w:rsidP="00690161"/>
    <w:p w14:paraId="606C6948" w14:textId="77777777" w:rsidR="007B2C05" w:rsidRDefault="007B2C05" w:rsidP="00690161"/>
    <w:p w14:paraId="0C67BBC0" w14:textId="77777777" w:rsidR="007B2C05" w:rsidRDefault="007B2C05" w:rsidP="00690161"/>
    <w:p w14:paraId="781630D1" w14:textId="77777777" w:rsidR="007B2C05" w:rsidRDefault="007B2C05" w:rsidP="00690161"/>
    <w:p w14:paraId="0969F249" w14:textId="77777777" w:rsidR="007B2C05" w:rsidRDefault="007B2C05" w:rsidP="00690161"/>
    <w:p w14:paraId="1E36286D" w14:textId="77777777" w:rsidR="007B2C05" w:rsidRDefault="007B2C05" w:rsidP="00690161"/>
    <w:p w14:paraId="4F66FE6E" w14:textId="77777777" w:rsidR="007B2C05" w:rsidRDefault="007B2C05" w:rsidP="00690161"/>
    <w:p w14:paraId="6DA7A25C" w14:textId="1EB98D1B" w:rsidR="00F96034" w:rsidRPr="00624C0D" w:rsidRDefault="00F96034" w:rsidP="00690161">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AC226" w14:textId="77777777" w:rsidR="00085735" w:rsidRDefault="00085735">
      <w:r>
        <w:separator/>
      </w:r>
    </w:p>
  </w:endnote>
  <w:endnote w:type="continuationSeparator" w:id="0">
    <w:p w14:paraId="708DFD5F" w14:textId="77777777" w:rsidR="00085735" w:rsidRDefault="00085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1D9E4" w14:textId="77777777" w:rsidR="00085735" w:rsidRDefault="00085735">
      <w:r>
        <w:separator/>
      </w:r>
    </w:p>
  </w:footnote>
  <w:footnote w:type="continuationSeparator" w:id="0">
    <w:p w14:paraId="56279386" w14:textId="77777777" w:rsidR="00085735" w:rsidRDefault="00085735">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 w:id="2">
    <w:p w14:paraId="40490A67" w14:textId="77777777" w:rsidR="00BC1C67" w:rsidRDefault="00BC1C67" w:rsidP="00BC1C67">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1BE9" w14:textId="51A909DD" w:rsidR="00EF2451" w:rsidRDefault="00EF2451" w:rsidP="006130B4">
    <w:pPr>
      <w:pStyle w:val="Header"/>
      <w:rPr>
        <w:rFonts w:ascii="Cabin" w:hAnsi="Cabin"/>
        <w:sz w:val="24"/>
        <w:szCs w:val="24"/>
      </w:rPr>
    </w:pPr>
    <w:r w:rsidRPr="002B7F6E">
      <w:rPr>
        <w:rFonts w:ascii="Cabin" w:eastAsia="Calibri" w:hAnsi="Cabin"/>
        <w:sz w:val="24"/>
        <w:szCs w:val="24"/>
      </w:rPr>
      <w:t>Sugar Hill</w:t>
    </w:r>
  </w:p>
  <w:p w14:paraId="33E75DF9" w14:textId="28E2013A" w:rsidR="006130B4" w:rsidRPr="008B7641" w:rsidRDefault="00496078" w:rsidP="006130B4">
    <w:pPr>
      <w:pStyle w:val="Header"/>
    </w:pPr>
    <w:r>
      <w:rPr>
        <w:rFonts w:ascii="Cabin" w:hAnsi="Cabin"/>
        <w:sz w:val="24"/>
        <w:szCs w:val="24"/>
      </w:rPr>
      <w:t xml:space="preserve">May </w:t>
    </w:r>
    <w:r w:rsidR="00EF2451">
      <w:rPr>
        <w:rFonts w:ascii="Cabin" w:hAnsi="Cabin"/>
        <w:sz w:val="24"/>
        <w:szCs w:val="24"/>
      </w:rPr>
      <w:t>29</w:t>
    </w:r>
    <w:r w:rsidR="00D24761">
      <w:rPr>
        <w:rFonts w:ascii="Cabin" w:hAnsi="Cabin"/>
        <w:sz w:val="24"/>
        <w:szCs w:val="24"/>
      </w:rPr>
      <w:t>, 2026</w:t>
    </w:r>
  </w:p>
  <w:p w14:paraId="1E6DFF1B" w14:textId="77777777" w:rsidR="00596EB8" w:rsidRPr="001822DB" w:rsidRDefault="00596EB8"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C84A" w14:textId="094E8403" w:rsidR="00EF2451" w:rsidRDefault="00EF2451" w:rsidP="00EF2451">
    <w:pPr>
      <w:pStyle w:val="Header"/>
      <w:rPr>
        <w:rFonts w:ascii="Cabin" w:hAnsi="Cabin"/>
        <w:sz w:val="24"/>
        <w:szCs w:val="24"/>
      </w:rPr>
    </w:pPr>
    <w:r w:rsidRPr="002B7F6E">
      <w:rPr>
        <w:rFonts w:ascii="Cabin" w:eastAsia="Calibri" w:hAnsi="Cabin"/>
        <w:sz w:val="24"/>
        <w:szCs w:val="24"/>
      </w:rPr>
      <w:t>Sugar Hill</w:t>
    </w:r>
  </w:p>
  <w:p w14:paraId="7B791DF8" w14:textId="72209E7D" w:rsidR="00596EB8" w:rsidRPr="005E60A9" w:rsidRDefault="00EF2451" w:rsidP="00EF2451">
    <w:pPr>
      <w:pStyle w:val="Header"/>
    </w:pPr>
    <w:r>
      <w:rPr>
        <w:rFonts w:ascii="Cabin" w:hAnsi="Cabin"/>
        <w:sz w:val="24"/>
        <w:szCs w:val="24"/>
      </w:rPr>
      <w:t>May 29,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12DC6" w14:textId="520AE06C" w:rsidR="00EF2451" w:rsidRDefault="00EF2451" w:rsidP="00EF2451">
    <w:pPr>
      <w:pStyle w:val="Header"/>
      <w:rPr>
        <w:rFonts w:ascii="Cabin" w:hAnsi="Cabin"/>
        <w:sz w:val="24"/>
        <w:szCs w:val="24"/>
      </w:rPr>
    </w:pPr>
    <w:r w:rsidRPr="002B7F6E">
      <w:rPr>
        <w:rFonts w:ascii="Cabin" w:eastAsia="Calibri" w:hAnsi="Cabin"/>
        <w:sz w:val="24"/>
        <w:szCs w:val="24"/>
      </w:rPr>
      <w:t>Sugar Hill</w:t>
    </w:r>
  </w:p>
  <w:p w14:paraId="2D461F37" w14:textId="7D15BF72" w:rsidR="00596EB8" w:rsidRPr="00EF2451" w:rsidRDefault="00EF2451" w:rsidP="00EF2451">
    <w:pPr>
      <w:pStyle w:val="Header"/>
    </w:pPr>
    <w:r>
      <w:rPr>
        <w:rFonts w:ascii="Cabin" w:hAnsi="Cabin"/>
        <w:sz w:val="24"/>
        <w:szCs w:val="24"/>
      </w:rPr>
      <w:t>May 29,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6"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AF35674"/>
    <w:multiLevelType w:val="hybridMultilevel"/>
    <w:tmpl w:val="4ADC2C26"/>
    <w:lvl w:ilvl="0" w:tplc="FFFFFFFF">
      <w:start w:val="1"/>
      <w:numFmt w:val="bullet"/>
      <w:lvlText w:val=""/>
      <w:lvlJc w:val="left"/>
      <w:pPr>
        <w:ind w:left="1296" w:hanging="360"/>
      </w:pPr>
      <w:rPr>
        <w:rFonts w:ascii="Symbol" w:hAnsi="Symbol" w:hint="default"/>
      </w:rPr>
    </w:lvl>
    <w:lvl w:ilvl="1" w:tplc="C0EA846A">
      <w:start w:val="6"/>
      <w:numFmt w:val="bullet"/>
      <w:lvlText w:val="-"/>
      <w:lvlJc w:val="left"/>
      <w:pPr>
        <w:ind w:left="2016" w:hanging="360"/>
      </w:pPr>
      <w:rPr>
        <w:rFonts w:ascii="Times New Roman" w:eastAsia="Times New Roman" w:hAnsi="Times New Roman" w:cs="Times New Roman" w:hint="default"/>
        <w:b w:val="0"/>
      </w:rPr>
    </w:lvl>
    <w:lvl w:ilvl="2" w:tplc="FFFFFFFF">
      <w:start w:val="1"/>
      <w:numFmt w:val="bullet"/>
      <w:lvlText w:val=""/>
      <w:lvlJc w:val="left"/>
      <w:pPr>
        <w:ind w:left="2736" w:hanging="360"/>
      </w:pPr>
      <w:rPr>
        <w:rFonts w:ascii="Wingdings" w:hAnsi="Wingdings" w:hint="default"/>
      </w:rPr>
    </w:lvl>
    <w:lvl w:ilvl="3" w:tplc="FFFFFFFF" w:tentative="1">
      <w:start w:val="1"/>
      <w:numFmt w:val="bullet"/>
      <w:lvlText w:val=""/>
      <w:lvlJc w:val="left"/>
      <w:pPr>
        <w:ind w:left="3456" w:hanging="360"/>
      </w:pPr>
      <w:rPr>
        <w:rFonts w:ascii="Symbol" w:hAnsi="Symbol" w:hint="default"/>
      </w:rPr>
    </w:lvl>
    <w:lvl w:ilvl="4" w:tplc="FFFFFFFF" w:tentative="1">
      <w:start w:val="1"/>
      <w:numFmt w:val="bullet"/>
      <w:lvlText w:val="o"/>
      <w:lvlJc w:val="left"/>
      <w:pPr>
        <w:ind w:left="4176" w:hanging="360"/>
      </w:pPr>
      <w:rPr>
        <w:rFonts w:ascii="Courier New" w:hAnsi="Courier New" w:cs="Courier New" w:hint="default"/>
      </w:rPr>
    </w:lvl>
    <w:lvl w:ilvl="5" w:tplc="FFFFFFFF" w:tentative="1">
      <w:start w:val="1"/>
      <w:numFmt w:val="bullet"/>
      <w:lvlText w:val=""/>
      <w:lvlJc w:val="left"/>
      <w:pPr>
        <w:ind w:left="4896" w:hanging="360"/>
      </w:pPr>
      <w:rPr>
        <w:rFonts w:ascii="Wingdings" w:hAnsi="Wingdings" w:hint="default"/>
      </w:rPr>
    </w:lvl>
    <w:lvl w:ilvl="6" w:tplc="FFFFFFFF" w:tentative="1">
      <w:start w:val="1"/>
      <w:numFmt w:val="bullet"/>
      <w:lvlText w:val=""/>
      <w:lvlJc w:val="left"/>
      <w:pPr>
        <w:ind w:left="5616" w:hanging="360"/>
      </w:pPr>
      <w:rPr>
        <w:rFonts w:ascii="Symbol" w:hAnsi="Symbol" w:hint="default"/>
      </w:rPr>
    </w:lvl>
    <w:lvl w:ilvl="7" w:tplc="FFFFFFFF" w:tentative="1">
      <w:start w:val="1"/>
      <w:numFmt w:val="bullet"/>
      <w:lvlText w:val="o"/>
      <w:lvlJc w:val="left"/>
      <w:pPr>
        <w:ind w:left="6336" w:hanging="360"/>
      </w:pPr>
      <w:rPr>
        <w:rFonts w:ascii="Courier New" w:hAnsi="Courier New" w:cs="Courier New" w:hint="default"/>
      </w:rPr>
    </w:lvl>
    <w:lvl w:ilvl="8" w:tplc="FFFFFFFF" w:tentative="1">
      <w:start w:val="1"/>
      <w:numFmt w:val="bullet"/>
      <w:lvlText w:val=""/>
      <w:lvlJc w:val="left"/>
      <w:pPr>
        <w:ind w:left="7056" w:hanging="360"/>
      </w:pPr>
      <w:rPr>
        <w:rFonts w:ascii="Wingdings" w:hAnsi="Wingdings" w:hint="default"/>
      </w:rPr>
    </w:lvl>
  </w:abstractNum>
  <w:abstractNum w:abstractNumId="18"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9"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61A0965"/>
    <w:multiLevelType w:val="hybridMultilevel"/>
    <w:tmpl w:val="D996E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6"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7"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9"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6"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7"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9"/>
  </w:num>
  <w:num w:numId="2" w16cid:durableId="1961954078">
    <w:abstractNumId w:val="7"/>
  </w:num>
  <w:num w:numId="3" w16cid:durableId="1618876012">
    <w:abstractNumId w:val="13"/>
  </w:num>
  <w:num w:numId="4" w16cid:durableId="1710714993">
    <w:abstractNumId w:val="27"/>
  </w:num>
  <w:num w:numId="5" w16cid:durableId="191767832">
    <w:abstractNumId w:val="20"/>
  </w:num>
  <w:num w:numId="6" w16cid:durableId="488833524">
    <w:abstractNumId w:val="12"/>
  </w:num>
  <w:num w:numId="7" w16cid:durableId="592014273">
    <w:abstractNumId w:val="6"/>
  </w:num>
  <w:num w:numId="8" w16cid:durableId="1588148329">
    <w:abstractNumId w:val="31"/>
  </w:num>
  <w:num w:numId="9" w16cid:durableId="1423339019">
    <w:abstractNumId w:val="37"/>
  </w:num>
  <w:num w:numId="10" w16cid:durableId="171452723">
    <w:abstractNumId w:val="25"/>
  </w:num>
  <w:num w:numId="11" w16cid:durableId="361443360">
    <w:abstractNumId w:val="36"/>
  </w:num>
  <w:num w:numId="12" w16cid:durableId="448939423">
    <w:abstractNumId w:val="32"/>
  </w:num>
  <w:num w:numId="13" w16cid:durableId="1078675376">
    <w:abstractNumId w:val="14"/>
  </w:num>
  <w:num w:numId="14" w16cid:durableId="757360363">
    <w:abstractNumId w:val="34"/>
  </w:num>
  <w:num w:numId="15" w16cid:durableId="1994214214">
    <w:abstractNumId w:val="1"/>
  </w:num>
  <w:num w:numId="16" w16cid:durableId="541479426">
    <w:abstractNumId w:val="33"/>
  </w:num>
  <w:num w:numId="17" w16cid:durableId="404257695">
    <w:abstractNumId w:val="8"/>
  </w:num>
  <w:num w:numId="18" w16cid:durableId="1610311794">
    <w:abstractNumId w:val="15"/>
  </w:num>
  <w:num w:numId="19" w16cid:durableId="940379037">
    <w:abstractNumId w:val="28"/>
  </w:num>
  <w:num w:numId="20" w16cid:durableId="1633710658">
    <w:abstractNumId w:val="9"/>
  </w:num>
  <w:num w:numId="21" w16cid:durableId="936448028">
    <w:abstractNumId w:val="26"/>
  </w:num>
  <w:num w:numId="22" w16cid:durableId="130056070">
    <w:abstractNumId w:val="22"/>
  </w:num>
  <w:num w:numId="23" w16cid:durableId="1712195111">
    <w:abstractNumId w:val="21"/>
  </w:num>
  <w:num w:numId="24" w16cid:durableId="641348583">
    <w:abstractNumId w:val="30"/>
  </w:num>
  <w:num w:numId="25" w16cid:durableId="1177649098">
    <w:abstractNumId w:val="5"/>
  </w:num>
  <w:num w:numId="26" w16cid:durableId="1915386360">
    <w:abstractNumId w:val="0"/>
  </w:num>
  <w:num w:numId="27" w16cid:durableId="953823498">
    <w:abstractNumId w:val="10"/>
  </w:num>
  <w:num w:numId="28" w16cid:durableId="968051820">
    <w:abstractNumId w:val="11"/>
  </w:num>
  <w:num w:numId="29" w16cid:durableId="173224246">
    <w:abstractNumId w:val="19"/>
  </w:num>
  <w:num w:numId="30" w16cid:durableId="588268349">
    <w:abstractNumId w:val="35"/>
  </w:num>
  <w:num w:numId="31" w16cid:durableId="563878312">
    <w:abstractNumId w:val="24"/>
  </w:num>
  <w:num w:numId="32" w16cid:durableId="1441413778">
    <w:abstractNumId w:val="18"/>
  </w:num>
  <w:num w:numId="33" w16cid:durableId="1350453195">
    <w:abstractNumId w:val="4"/>
  </w:num>
  <w:num w:numId="34" w16cid:durableId="1257523778">
    <w:abstractNumId w:val="3"/>
  </w:num>
  <w:num w:numId="35" w16cid:durableId="1908110044">
    <w:abstractNumId w:val="16"/>
  </w:num>
  <w:num w:numId="36" w16cid:durableId="1228029095">
    <w:abstractNumId w:val="2"/>
  </w:num>
  <w:num w:numId="37" w16cid:durableId="626935644">
    <w:abstractNumId w:val="23"/>
  </w:num>
  <w:num w:numId="38" w16cid:durableId="1503354066">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464F3"/>
    <w:rsid w:val="0005068D"/>
    <w:rsid w:val="00050C62"/>
    <w:rsid w:val="00051D64"/>
    <w:rsid w:val="000540C1"/>
    <w:rsid w:val="000617A4"/>
    <w:rsid w:val="00070FCF"/>
    <w:rsid w:val="00077728"/>
    <w:rsid w:val="00085735"/>
    <w:rsid w:val="0008618D"/>
    <w:rsid w:val="00092002"/>
    <w:rsid w:val="00092675"/>
    <w:rsid w:val="000A061E"/>
    <w:rsid w:val="000A0F82"/>
    <w:rsid w:val="000A115B"/>
    <w:rsid w:val="000A2018"/>
    <w:rsid w:val="000A4F23"/>
    <w:rsid w:val="000A5263"/>
    <w:rsid w:val="000B0376"/>
    <w:rsid w:val="000B1D7B"/>
    <w:rsid w:val="000B6490"/>
    <w:rsid w:val="000B6D57"/>
    <w:rsid w:val="000B7512"/>
    <w:rsid w:val="000C0E56"/>
    <w:rsid w:val="000C152C"/>
    <w:rsid w:val="000C1E53"/>
    <w:rsid w:val="000C5CC3"/>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4871"/>
    <w:rsid w:val="00126A3C"/>
    <w:rsid w:val="00126DA1"/>
    <w:rsid w:val="00133C9D"/>
    <w:rsid w:val="00140C79"/>
    <w:rsid w:val="00142371"/>
    <w:rsid w:val="00153B93"/>
    <w:rsid w:val="00157BA1"/>
    <w:rsid w:val="001608CF"/>
    <w:rsid w:val="001623B3"/>
    <w:rsid w:val="00163775"/>
    <w:rsid w:val="00166810"/>
    <w:rsid w:val="0016773B"/>
    <w:rsid w:val="0016781A"/>
    <w:rsid w:val="00176E74"/>
    <w:rsid w:val="00184FDA"/>
    <w:rsid w:val="0019184F"/>
    <w:rsid w:val="00197CC7"/>
    <w:rsid w:val="001A18F8"/>
    <w:rsid w:val="001B5D26"/>
    <w:rsid w:val="001B6EAF"/>
    <w:rsid w:val="001C2291"/>
    <w:rsid w:val="001C3596"/>
    <w:rsid w:val="001C3CAB"/>
    <w:rsid w:val="001C5E9C"/>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0370"/>
    <w:rsid w:val="0022211D"/>
    <w:rsid w:val="00223B9F"/>
    <w:rsid w:val="00225797"/>
    <w:rsid w:val="00230E81"/>
    <w:rsid w:val="00232713"/>
    <w:rsid w:val="00233800"/>
    <w:rsid w:val="00234922"/>
    <w:rsid w:val="0024136B"/>
    <w:rsid w:val="00241F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B26E6"/>
    <w:rsid w:val="002B7F6E"/>
    <w:rsid w:val="002C4D52"/>
    <w:rsid w:val="002C70F1"/>
    <w:rsid w:val="002D7202"/>
    <w:rsid w:val="002E4705"/>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416EC"/>
    <w:rsid w:val="0034541D"/>
    <w:rsid w:val="00352B45"/>
    <w:rsid w:val="003555CA"/>
    <w:rsid w:val="00365599"/>
    <w:rsid w:val="00367BBE"/>
    <w:rsid w:val="00373DA1"/>
    <w:rsid w:val="00380C20"/>
    <w:rsid w:val="00381A24"/>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7EDB"/>
    <w:rsid w:val="00440EB9"/>
    <w:rsid w:val="00441237"/>
    <w:rsid w:val="00443949"/>
    <w:rsid w:val="0045388F"/>
    <w:rsid w:val="004562A3"/>
    <w:rsid w:val="0045781A"/>
    <w:rsid w:val="00457D15"/>
    <w:rsid w:val="00461E1D"/>
    <w:rsid w:val="00464FC3"/>
    <w:rsid w:val="0047015E"/>
    <w:rsid w:val="00482FFF"/>
    <w:rsid w:val="00490980"/>
    <w:rsid w:val="0049128A"/>
    <w:rsid w:val="00495C28"/>
    <w:rsid w:val="00496078"/>
    <w:rsid w:val="004A1AFD"/>
    <w:rsid w:val="004A29DC"/>
    <w:rsid w:val="004A49F3"/>
    <w:rsid w:val="004B2B19"/>
    <w:rsid w:val="004B6AAF"/>
    <w:rsid w:val="004C40B8"/>
    <w:rsid w:val="004D2384"/>
    <w:rsid w:val="004D7275"/>
    <w:rsid w:val="004E07F3"/>
    <w:rsid w:val="004E35F1"/>
    <w:rsid w:val="005008C2"/>
    <w:rsid w:val="00505907"/>
    <w:rsid w:val="0050603F"/>
    <w:rsid w:val="00510505"/>
    <w:rsid w:val="00516574"/>
    <w:rsid w:val="005170C0"/>
    <w:rsid w:val="00517AFA"/>
    <w:rsid w:val="005253E7"/>
    <w:rsid w:val="005330DF"/>
    <w:rsid w:val="00534060"/>
    <w:rsid w:val="005367FF"/>
    <w:rsid w:val="0054227E"/>
    <w:rsid w:val="00544BC7"/>
    <w:rsid w:val="00545EF2"/>
    <w:rsid w:val="00561D50"/>
    <w:rsid w:val="00564EF0"/>
    <w:rsid w:val="00565008"/>
    <w:rsid w:val="0056533C"/>
    <w:rsid w:val="00570501"/>
    <w:rsid w:val="0057772F"/>
    <w:rsid w:val="00582AD3"/>
    <w:rsid w:val="005846C3"/>
    <w:rsid w:val="005866C2"/>
    <w:rsid w:val="005965C9"/>
    <w:rsid w:val="00596EB8"/>
    <w:rsid w:val="005A48D5"/>
    <w:rsid w:val="005A64B7"/>
    <w:rsid w:val="005A7ACD"/>
    <w:rsid w:val="005B2497"/>
    <w:rsid w:val="005B386D"/>
    <w:rsid w:val="005C12FE"/>
    <w:rsid w:val="005C5325"/>
    <w:rsid w:val="005D084D"/>
    <w:rsid w:val="005D33B0"/>
    <w:rsid w:val="005D70B4"/>
    <w:rsid w:val="005E00C7"/>
    <w:rsid w:val="005E1C34"/>
    <w:rsid w:val="005E3934"/>
    <w:rsid w:val="005E3FA8"/>
    <w:rsid w:val="005E60A9"/>
    <w:rsid w:val="005F190C"/>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3F6"/>
    <w:rsid w:val="00641BC0"/>
    <w:rsid w:val="00644917"/>
    <w:rsid w:val="006449B8"/>
    <w:rsid w:val="0065012B"/>
    <w:rsid w:val="006560F7"/>
    <w:rsid w:val="00657822"/>
    <w:rsid w:val="00673DEB"/>
    <w:rsid w:val="00675F7B"/>
    <w:rsid w:val="00676037"/>
    <w:rsid w:val="006809E1"/>
    <w:rsid w:val="00682C25"/>
    <w:rsid w:val="00690161"/>
    <w:rsid w:val="006931BB"/>
    <w:rsid w:val="006950AA"/>
    <w:rsid w:val="006952C0"/>
    <w:rsid w:val="006A5BB1"/>
    <w:rsid w:val="006A6A44"/>
    <w:rsid w:val="006B0960"/>
    <w:rsid w:val="006B3AD0"/>
    <w:rsid w:val="006B4DBB"/>
    <w:rsid w:val="006B535E"/>
    <w:rsid w:val="006C1131"/>
    <w:rsid w:val="006C2607"/>
    <w:rsid w:val="006D00DD"/>
    <w:rsid w:val="006D4F57"/>
    <w:rsid w:val="006E22BB"/>
    <w:rsid w:val="006E2EB2"/>
    <w:rsid w:val="006E5D3B"/>
    <w:rsid w:val="006E79E6"/>
    <w:rsid w:val="006F03AD"/>
    <w:rsid w:val="006F2D76"/>
    <w:rsid w:val="006F3A5B"/>
    <w:rsid w:val="006F6C8C"/>
    <w:rsid w:val="00700EFE"/>
    <w:rsid w:val="00702CE5"/>
    <w:rsid w:val="00712A7F"/>
    <w:rsid w:val="00714AF1"/>
    <w:rsid w:val="00722543"/>
    <w:rsid w:val="00722BE1"/>
    <w:rsid w:val="007252C0"/>
    <w:rsid w:val="00731C15"/>
    <w:rsid w:val="00731DB4"/>
    <w:rsid w:val="00734BAA"/>
    <w:rsid w:val="0073714C"/>
    <w:rsid w:val="00743199"/>
    <w:rsid w:val="00751EAB"/>
    <w:rsid w:val="0075384D"/>
    <w:rsid w:val="00756EBE"/>
    <w:rsid w:val="00760514"/>
    <w:rsid w:val="00763AB8"/>
    <w:rsid w:val="00764673"/>
    <w:rsid w:val="00764B95"/>
    <w:rsid w:val="00773BF3"/>
    <w:rsid w:val="00787D77"/>
    <w:rsid w:val="00792F73"/>
    <w:rsid w:val="00792FC8"/>
    <w:rsid w:val="0079748D"/>
    <w:rsid w:val="007A0ECC"/>
    <w:rsid w:val="007A239B"/>
    <w:rsid w:val="007A2DD0"/>
    <w:rsid w:val="007A300D"/>
    <w:rsid w:val="007A37CA"/>
    <w:rsid w:val="007A624C"/>
    <w:rsid w:val="007B1019"/>
    <w:rsid w:val="007B170D"/>
    <w:rsid w:val="007B258E"/>
    <w:rsid w:val="007B2C05"/>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2933"/>
    <w:rsid w:val="00891B09"/>
    <w:rsid w:val="008938C5"/>
    <w:rsid w:val="00893ED1"/>
    <w:rsid w:val="0089453C"/>
    <w:rsid w:val="008951C2"/>
    <w:rsid w:val="008A2150"/>
    <w:rsid w:val="008A2500"/>
    <w:rsid w:val="008A3B66"/>
    <w:rsid w:val="008A5385"/>
    <w:rsid w:val="008A63A5"/>
    <w:rsid w:val="008B0FC3"/>
    <w:rsid w:val="008B3FBA"/>
    <w:rsid w:val="008B4C34"/>
    <w:rsid w:val="008C3665"/>
    <w:rsid w:val="008C666E"/>
    <w:rsid w:val="008D5B16"/>
    <w:rsid w:val="008D5C77"/>
    <w:rsid w:val="008D5D8D"/>
    <w:rsid w:val="008F2E23"/>
    <w:rsid w:val="008F3FA2"/>
    <w:rsid w:val="008F7C42"/>
    <w:rsid w:val="0090122B"/>
    <w:rsid w:val="00911E73"/>
    <w:rsid w:val="0091664F"/>
    <w:rsid w:val="0091751A"/>
    <w:rsid w:val="0092527A"/>
    <w:rsid w:val="009271D7"/>
    <w:rsid w:val="0093212C"/>
    <w:rsid w:val="0093489F"/>
    <w:rsid w:val="0093668C"/>
    <w:rsid w:val="00947481"/>
    <w:rsid w:val="00951C89"/>
    <w:rsid w:val="00961946"/>
    <w:rsid w:val="009620A7"/>
    <w:rsid w:val="00962923"/>
    <w:rsid w:val="009657D3"/>
    <w:rsid w:val="00967F9F"/>
    <w:rsid w:val="00970431"/>
    <w:rsid w:val="0097590F"/>
    <w:rsid w:val="0097660D"/>
    <w:rsid w:val="00977879"/>
    <w:rsid w:val="00983941"/>
    <w:rsid w:val="00994C28"/>
    <w:rsid w:val="00994FF1"/>
    <w:rsid w:val="009963E4"/>
    <w:rsid w:val="0099721B"/>
    <w:rsid w:val="009A24BE"/>
    <w:rsid w:val="009A3C8F"/>
    <w:rsid w:val="009A3FBF"/>
    <w:rsid w:val="009A7AB1"/>
    <w:rsid w:val="009A7BFA"/>
    <w:rsid w:val="009A7EF8"/>
    <w:rsid w:val="009C182D"/>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1608"/>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A1FE4"/>
    <w:rsid w:val="00AA3726"/>
    <w:rsid w:val="00AA4EAE"/>
    <w:rsid w:val="00AB0061"/>
    <w:rsid w:val="00AB1B91"/>
    <w:rsid w:val="00AB210E"/>
    <w:rsid w:val="00AC53FF"/>
    <w:rsid w:val="00AC5633"/>
    <w:rsid w:val="00AD327D"/>
    <w:rsid w:val="00AD524F"/>
    <w:rsid w:val="00AD5DA4"/>
    <w:rsid w:val="00AD6895"/>
    <w:rsid w:val="00AE0DA5"/>
    <w:rsid w:val="00AE14D8"/>
    <w:rsid w:val="00AE16CF"/>
    <w:rsid w:val="00AE2D4B"/>
    <w:rsid w:val="00AE3401"/>
    <w:rsid w:val="00AE3AD5"/>
    <w:rsid w:val="00AE6027"/>
    <w:rsid w:val="00B001F9"/>
    <w:rsid w:val="00B01F42"/>
    <w:rsid w:val="00B0390C"/>
    <w:rsid w:val="00B03FFD"/>
    <w:rsid w:val="00B06219"/>
    <w:rsid w:val="00B15FA2"/>
    <w:rsid w:val="00B16721"/>
    <w:rsid w:val="00B17957"/>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2230"/>
    <w:rsid w:val="00B662E2"/>
    <w:rsid w:val="00B6632D"/>
    <w:rsid w:val="00B66726"/>
    <w:rsid w:val="00B67BA9"/>
    <w:rsid w:val="00B7055D"/>
    <w:rsid w:val="00B710F1"/>
    <w:rsid w:val="00B72F10"/>
    <w:rsid w:val="00B7437F"/>
    <w:rsid w:val="00B8046B"/>
    <w:rsid w:val="00B8370F"/>
    <w:rsid w:val="00B84C7F"/>
    <w:rsid w:val="00B871F6"/>
    <w:rsid w:val="00B92F9E"/>
    <w:rsid w:val="00B93370"/>
    <w:rsid w:val="00B95039"/>
    <w:rsid w:val="00BA4DB1"/>
    <w:rsid w:val="00BA6D12"/>
    <w:rsid w:val="00BB3647"/>
    <w:rsid w:val="00BC0B4F"/>
    <w:rsid w:val="00BC1C67"/>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81E1F"/>
    <w:rsid w:val="00C91423"/>
    <w:rsid w:val="00C91491"/>
    <w:rsid w:val="00C92957"/>
    <w:rsid w:val="00C93011"/>
    <w:rsid w:val="00C942EB"/>
    <w:rsid w:val="00C94718"/>
    <w:rsid w:val="00CA56A0"/>
    <w:rsid w:val="00CA5E18"/>
    <w:rsid w:val="00CB2106"/>
    <w:rsid w:val="00CB2C18"/>
    <w:rsid w:val="00CC2603"/>
    <w:rsid w:val="00CC5BFE"/>
    <w:rsid w:val="00CD06A5"/>
    <w:rsid w:val="00CD174C"/>
    <w:rsid w:val="00CD3297"/>
    <w:rsid w:val="00CE1E8B"/>
    <w:rsid w:val="00CF09C8"/>
    <w:rsid w:val="00CF318A"/>
    <w:rsid w:val="00CF529E"/>
    <w:rsid w:val="00CF66C9"/>
    <w:rsid w:val="00D000FB"/>
    <w:rsid w:val="00D00B33"/>
    <w:rsid w:val="00D03F12"/>
    <w:rsid w:val="00D07175"/>
    <w:rsid w:val="00D117F5"/>
    <w:rsid w:val="00D15DB0"/>
    <w:rsid w:val="00D16C16"/>
    <w:rsid w:val="00D16CD9"/>
    <w:rsid w:val="00D239BD"/>
    <w:rsid w:val="00D239EE"/>
    <w:rsid w:val="00D2459B"/>
    <w:rsid w:val="00D24761"/>
    <w:rsid w:val="00D24B5A"/>
    <w:rsid w:val="00D3045B"/>
    <w:rsid w:val="00D31D0B"/>
    <w:rsid w:val="00D33E53"/>
    <w:rsid w:val="00D410B6"/>
    <w:rsid w:val="00D43BA6"/>
    <w:rsid w:val="00D5621E"/>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4FED"/>
    <w:rsid w:val="00E66873"/>
    <w:rsid w:val="00E66FD2"/>
    <w:rsid w:val="00E7297E"/>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EF2451"/>
    <w:rsid w:val="00F12567"/>
    <w:rsid w:val="00F13328"/>
    <w:rsid w:val="00F17108"/>
    <w:rsid w:val="00F22521"/>
    <w:rsid w:val="00F26A5E"/>
    <w:rsid w:val="00F32956"/>
    <w:rsid w:val="00F34242"/>
    <w:rsid w:val="00F36695"/>
    <w:rsid w:val="00F40C38"/>
    <w:rsid w:val="00F51FE5"/>
    <w:rsid w:val="00F540FA"/>
    <w:rsid w:val="00F6005F"/>
    <w:rsid w:val="00F6079A"/>
    <w:rsid w:val="00F64220"/>
    <w:rsid w:val="00F648E4"/>
    <w:rsid w:val="00F6563E"/>
    <w:rsid w:val="00F6682E"/>
    <w:rsid w:val="00F670A3"/>
    <w:rsid w:val="00F670B9"/>
    <w:rsid w:val="00F723A0"/>
    <w:rsid w:val="00F75CAC"/>
    <w:rsid w:val="00F77FE3"/>
    <w:rsid w:val="00F86F26"/>
    <w:rsid w:val="00F96034"/>
    <w:rsid w:val="00FA0F07"/>
    <w:rsid w:val="00FA1A5E"/>
    <w:rsid w:val="00FA381E"/>
    <w:rsid w:val="00FA390E"/>
    <w:rsid w:val="00FA5100"/>
    <w:rsid w:val="00FB1705"/>
    <w:rsid w:val="00FC1F58"/>
    <w:rsid w:val="00FC25AE"/>
    <w:rsid w:val="00FC7D8C"/>
    <w:rsid w:val="00FD0D1A"/>
    <w:rsid w:val="00FD3D6D"/>
    <w:rsid w:val="00FD4ACF"/>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1"/>
    <w:qFormat/>
    <w:rsid w:val="00C200F7"/>
    <w:pPr>
      <w:ind w:left="720"/>
      <w:contextualSpacing/>
    </w:pPr>
  </w:style>
  <w:style w:type="character" w:customStyle="1" w:styleId="ListParagraphChar">
    <w:name w:val="List Paragraph Char"/>
    <w:link w:val="ListParagraph"/>
    <w:uiPriority w:val="1"/>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64F3"/>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F37AB"/>
    <w:rsid w:val="00233800"/>
    <w:rsid w:val="00233B15"/>
    <w:rsid w:val="00234922"/>
    <w:rsid w:val="0024136B"/>
    <w:rsid w:val="0028430A"/>
    <w:rsid w:val="00294468"/>
    <w:rsid w:val="00294BF7"/>
    <w:rsid w:val="002B1E00"/>
    <w:rsid w:val="002F7127"/>
    <w:rsid w:val="00301C1E"/>
    <w:rsid w:val="00315C48"/>
    <w:rsid w:val="003555CA"/>
    <w:rsid w:val="00381A24"/>
    <w:rsid w:val="00390176"/>
    <w:rsid w:val="003960E2"/>
    <w:rsid w:val="003A167D"/>
    <w:rsid w:val="003A39D0"/>
    <w:rsid w:val="003B4ADF"/>
    <w:rsid w:val="003B7ADA"/>
    <w:rsid w:val="003D2DE1"/>
    <w:rsid w:val="003D44B4"/>
    <w:rsid w:val="003F79E0"/>
    <w:rsid w:val="00410B11"/>
    <w:rsid w:val="00413C24"/>
    <w:rsid w:val="00454BFA"/>
    <w:rsid w:val="00473E11"/>
    <w:rsid w:val="004822C0"/>
    <w:rsid w:val="004E07F3"/>
    <w:rsid w:val="00516525"/>
    <w:rsid w:val="00516574"/>
    <w:rsid w:val="0052264A"/>
    <w:rsid w:val="0052370E"/>
    <w:rsid w:val="00534060"/>
    <w:rsid w:val="00545EF2"/>
    <w:rsid w:val="0056533C"/>
    <w:rsid w:val="00572DEF"/>
    <w:rsid w:val="00582AD3"/>
    <w:rsid w:val="00585090"/>
    <w:rsid w:val="005965C9"/>
    <w:rsid w:val="005A06F0"/>
    <w:rsid w:val="005A084F"/>
    <w:rsid w:val="005C5325"/>
    <w:rsid w:val="005D084D"/>
    <w:rsid w:val="005E1C34"/>
    <w:rsid w:val="00602205"/>
    <w:rsid w:val="006033A2"/>
    <w:rsid w:val="006046DB"/>
    <w:rsid w:val="006101C2"/>
    <w:rsid w:val="00611A77"/>
    <w:rsid w:val="00621D72"/>
    <w:rsid w:val="00626B1E"/>
    <w:rsid w:val="00630343"/>
    <w:rsid w:val="006413F6"/>
    <w:rsid w:val="00644917"/>
    <w:rsid w:val="00646000"/>
    <w:rsid w:val="00664BDA"/>
    <w:rsid w:val="00676037"/>
    <w:rsid w:val="006952C0"/>
    <w:rsid w:val="006A5BB1"/>
    <w:rsid w:val="006E3A1A"/>
    <w:rsid w:val="006F4A5B"/>
    <w:rsid w:val="0073714C"/>
    <w:rsid w:val="00743199"/>
    <w:rsid w:val="00751107"/>
    <w:rsid w:val="00764B95"/>
    <w:rsid w:val="00787D77"/>
    <w:rsid w:val="00792F73"/>
    <w:rsid w:val="007A300D"/>
    <w:rsid w:val="007C2991"/>
    <w:rsid w:val="007D27CD"/>
    <w:rsid w:val="007E77BB"/>
    <w:rsid w:val="00801F7A"/>
    <w:rsid w:val="008069CD"/>
    <w:rsid w:val="00815CAD"/>
    <w:rsid w:val="00845A30"/>
    <w:rsid w:val="00847707"/>
    <w:rsid w:val="0086363E"/>
    <w:rsid w:val="00891B09"/>
    <w:rsid w:val="008951C2"/>
    <w:rsid w:val="008A5385"/>
    <w:rsid w:val="008B4C34"/>
    <w:rsid w:val="008C3665"/>
    <w:rsid w:val="008D5D8D"/>
    <w:rsid w:val="008F7C42"/>
    <w:rsid w:val="0091751A"/>
    <w:rsid w:val="00943E58"/>
    <w:rsid w:val="00970431"/>
    <w:rsid w:val="0097590F"/>
    <w:rsid w:val="0097660D"/>
    <w:rsid w:val="009963E4"/>
    <w:rsid w:val="009C2B56"/>
    <w:rsid w:val="009C60A3"/>
    <w:rsid w:val="009E043E"/>
    <w:rsid w:val="009E2D68"/>
    <w:rsid w:val="00A15F67"/>
    <w:rsid w:val="00A27652"/>
    <w:rsid w:val="00A60378"/>
    <w:rsid w:val="00A6427A"/>
    <w:rsid w:val="00A70B72"/>
    <w:rsid w:val="00AA70F9"/>
    <w:rsid w:val="00AB1B91"/>
    <w:rsid w:val="00AC53FF"/>
    <w:rsid w:val="00AD327D"/>
    <w:rsid w:val="00AD5DA4"/>
    <w:rsid w:val="00AE2D4B"/>
    <w:rsid w:val="00AF1AC7"/>
    <w:rsid w:val="00B33483"/>
    <w:rsid w:val="00B474F6"/>
    <w:rsid w:val="00B77DA9"/>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D06D7D"/>
    <w:rsid w:val="00D13799"/>
    <w:rsid w:val="00D620C2"/>
    <w:rsid w:val="00D645D1"/>
    <w:rsid w:val="00D9534F"/>
    <w:rsid w:val="00D97A98"/>
    <w:rsid w:val="00DB3CC9"/>
    <w:rsid w:val="00DB6BC7"/>
    <w:rsid w:val="00DD0292"/>
    <w:rsid w:val="00DD0D47"/>
    <w:rsid w:val="00DD6D9A"/>
    <w:rsid w:val="00DE3BBF"/>
    <w:rsid w:val="00DE5A0C"/>
    <w:rsid w:val="00DE7827"/>
    <w:rsid w:val="00DF1C3B"/>
    <w:rsid w:val="00E05E57"/>
    <w:rsid w:val="00E30CFE"/>
    <w:rsid w:val="00E46AF2"/>
    <w:rsid w:val="00E541CC"/>
    <w:rsid w:val="00E60734"/>
    <w:rsid w:val="00E64FED"/>
    <w:rsid w:val="00E661CD"/>
    <w:rsid w:val="00E70697"/>
    <w:rsid w:val="00E952EF"/>
    <w:rsid w:val="00EA4FF4"/>
    <w:rsid w:val="00EE15BC"/>
    <w:rsid w:val="00F057CC"/>
    <w:rsid w:val="00F12995"/>
    <w:rsid w:val="00F36695"/>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718</TotalTime>
  <Pages>7</Pages>
  <Words>1223</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8184</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26</cp:revision>
  <cp:lastPrinted>2025-06-02T16:49:00Z</cp:lastPrinted>
  <dcterms:created xsi:type="dcterms:W3CDTF">2026-03-23T14:52:00Z</dcterms:created>
  <dcterms:modified xsi:type="dcterms:W3CDTF">2026-09-24T16:03:00Z</dcterms:modified>
</cp:coreProperties>
</file>