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1" w:after="0" w:line="406" w:lineRule="exact"/>
        <w:ind w:left="108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Massachusetts</w:t>
      </w:r>
      <w:r>
        <w:rPr>
          <w:rFonts w:ascii="Arial" w:hAnsi="Arial" w:cs="Arial" w:eastAsia="Arial"/>
          <w:sz w:val="36"/>
          <w:szCs w:val="36"/>
          <w:color w:val="17365D"/>
          <w:spacing w:val="-2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Executive</w:t>
      </w:r>
      <w:r>
        <w:rPr>
          <w:rFonts w:ascii="Arial" w:hAnsi="Arial" w:cs="Arial" w:eastAsia="Arial"/>
          <w:sz w:val="36"/>
          <w:szCs w:val="36"/>
          <w:color w:val="17365D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Office</w:t>
      </w:r>
      <w:r>
        <w:rPr>
          <w:rFonts w:ascii="Arial" w:hAnsi="Arial" w:cs="Arial" w:eastAsia="Arial"/>
          <w:sz w:val="36"/>
          <w:szCs w:val="36"/>
          <w:color w:val="17365D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36"/>
          <w:szCs w:val="36"/>
          <w:color w:val="17365D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Public</w:t>
      </w:r>
      <w:r>
        <w:rPr>
          <w:rFonts w:ascii="Arial" w:hAnsi="Arial" w:cs="Arial" w:eastAsia="Arial"/>
          <w:sz w:val="36"/>
          <w:szCs w:val="36"/>
          <w:color w:val="17365D"/>
          <w:spacing w:val="-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Safety</w:t>
      </w:r>
      <w:r>
        <w:rPr>
          <w:rFonts w:ascii="Arial" w:hAnsi="Arial" w:cs="Arial" w:eastAsia="Arial"/>
          <w:sz w:val="36"/>
          <w:szCs w:val="36"/>
          <w:color w:val="17365D"/>
          <w:spacing w:val="-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36"/>
          <w:szCs w:val="36"/>
          <w:color w:val="17365D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7365D"/>
          <w:spacing w:val="0"/>
          <w:w w:val="100"/>
          <w:b/>
          <w:bCs/>
          <w:position w:val="-1"/>
        </w:rPr>
        <w:t>Security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51" w:lineRule="exact"/>
        <w:ind w:left="1491" w:right="1911"/>
        <w:jc w:val="center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251.5pt;margin-top:-164.772446pt;width:109.72pt;height:127.48pt;mso-position-horizontal-relative:page;mso-position-vertical-relative:paragraph;z-index:-1252" coordorigin="5030,-3295" coordsize="2194,2550">
            <v:shape style="position:absolute;left:5050;top:-3275;width:2160;height:2506" type="#_x0000_t75">
              <v:imagedata r:id="rId5" o:title=""/>
            </v:shape>
            <v:group style="position:absolute;left:5040;top:-3285;width:2174;height:2530" coordorigin="5040,-3285" coordsize="2174,2530">
              <v:shape style="position:absolute;left:5040;top:-3285;width:2174;height:2530" coordorigin="5040,-3285" coordsize="2174,2530" path="m7212,-3285l5044,-3285,5040,-3282,5040,-758,5044,-756,7212,-756,7214,-758,7214,-763,5056,-763,5048,-771,5056,-771,5056,-3270,5048,-3270,5056,-3277,7214,-3277,7214,-3282,7212,-3285e" filled="t" fillcolor="#17375E" stroked="f">
                <v:path arrowok="t"/>
                <v:fill/>
              </v:shape>
            </v:group>
            <v:group style="position:absolute;left:5048;top:-771;width:7;height:8" coordorigin="5048,-771" coordsize="7,8">
              <v:shape style="position:absolute;left:5048;top:-771;width:7;height:8" coordorigin="5048,-771" coordsize="7,8" path="m5056,-771l5048,-771,5056,-763,5056,-771e" filled="t" fillcolor="#17375E" stroked="f">
                <v:path arrowok="t"/>
                <v:fill/>
              </v:shape>
            </v:group>
            <v:group style="position:absolute;left:5056;top:-767;width:2143;height:2" coordorigin="5056,-767" coordsize="2143,2">
              <v:shape style="position:absolute;left:5056;top:-767;width:2143;height:2" coordorigin="5056,-767" coordsize="2143,0" path="m5056,-767l7199,-767e" filled="f" stroked="t" strokeweight=".52pt" strokecolor="#17375E">
                <v:path arrowok="t"/>
              </v:shape>
            </v:group>
            <v:group style="position:absolute;left:7199;top:-3277;width:2;height:2514" coordorigin="7199,-3277" coordsize="2,2514">
              <v:shape style="position:absolute;left:7199;top:-3277;width:2;height:2514" coordorigin="7199,-3277" coordsize="0,2514" path="m7199,-3277l7199,-763e" filled="f" stroked="t" strokeweight=".1pt" strokecolor="#17375E">
                <v:path arrowok="t"/>
              </v:shape>
            </v:group>
            <v:group style="position:absolute;left:7199;top:-771;width:16;height:8" coordorigin="7199,-771" coordsize="16,8">
              <v:shape style="position:absolute;left:7199;top:-771;width:16;height:8" coordorigin="7199,-771" coordsize="16,8" path="m7214,-771l7207,-771,7199,-763,7214,-763,7214,-771e" filled="t" fillcolor="#17375E" stroked="f">
                <v:path arrowok="t"/>
                <v:fill/>
              </v:shape>
            </v:group>
            <v:group style="position:absolute;left:5048;top:-3277;width:7;height:7" coordorigin="5048,-3277" coordsize="7,7">
              <v:shape style="position:absolute;left:5048;top:-3277;width:7;height:7" coordorigin="5048,-3277" coordsize="7,7" path="m5056,-3277l5048,-3270,5056,-3270,5056,-3277e" filled="t" fillcolor="#17375E" stroked="f">
                <v:path arrowok="t"/>
                <v:fill/>
              </v:shape>
            </v:group>
            <v:group style="position:absolute;left:5056;top:-3273;width:2143;height:2" coordorigin="5056,-3273" coordsize="2143,2">
              <v:shape style="position:absolute;left:5056;top:-3273;width:2143;height:2" coordorigin="5056,-3273" coordsize="2143,0" path="m5056,-3273l7199,-3273e" filled="f" stroked="t" strokeweight=".46pt" strokecolor="#17375E">
                <v:path arrowok="t"/>
              </v:shape>
            </v:group>
            <v:group style="position:absolute;left:7199;top:-3277;width:16;height:7" coordorigin="7199,-3277" coordsize="16,7">
              <v:shape style="position:absolute;left:7199;top:-3277;width:16;height:7" coordorigin="7199,-3277" coordsize="16,7" path="m7214,-3277l7199,-3277,7207,-3270,7214,-3270,7214,-3277e" filled="t" fillcolor="#17375E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  <w:position w:val="-1"/>
        </w:rPr>
        <w:t>Statewide</w:t>
      </w:r>
      <w:r>
        <w:rPr>
          <w:rFonts w:ascii="Arial" w:hAnsi="Arial" w:cs="Arial" w:eastAsia="Arial"/>
          <w:sz w:val="48"/>
          <w:szCs w:val="48"/>
          <w:spacing w:val="-2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  <w:position w:val="-1"/>
        </w:rPr>
        <w:t>Applicant</w:t>
      </w:r>
      <w:r>
        <w:rPr>
          <w:rFonts w:ascii="Arial" w:hAnsi="Arial" w:cs="Arial" w:eastAsia="Arial"/>
          <w:sz w:val="48"/>
          <w:szCs w:val="48"/>
          <w:spacing w:val="-2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99"/>
          <w:b/>
          <w:bCs/>
          <w:position w:val="-1"/>
        </w:rPr>
        <w:t>Fingerprint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0"/>
        </w:rPr>
      </w:r>
    </w:p>
    <w:p>
      <w:pPr>
        <w:spacing w:before="83" w:after="0" w:line="240" w:lineRule="auto"/>
        <w:ind w:left="569" w:right="992"/>
        <w:jc w:val="center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73.019997pt;margin-top:51.681725pt;width:454.2pt;height:65.460000pt;mso-position-horizontal-relative:page;mso-position-vertical-relative:paragraph;z-index:-1250" coordorigin="1460,1034" coordsize="9084,1309">
            <v:shape style="position:absolute;left:1460;top:1034;width:9084;height:1309" coordorigin="1460,1034" coordsize="9084,1309" path="m10327,1034l1460,1034,1460,2343,10544,2343,10544,1243,10531,1177,10499,1119,10453,1074,10394,1044,10327,1034e" filled="t" fillcolor="#1F497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Identification</w:t>
      </w:r>
      <w:r>
        <w:rPr>
          <w:rFonts w:ascii="Arial" w:hAnsi="Arial" w:cs="Arial" w:eastAsia="Arial"/>
          <w:sz w:val="48"/>
          <w:szCs w:val="48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48"/>
          <w:szCs w:val="48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(SAFIS)</w:t>
      </w:r>
      <w:r>
        <w:rPr>
          <w:rFonts w:ascii="Arial" w:hAnsi="Arial" w:cs="Arial" w:eastAsia="Arial"/>
          <w:sz w:val="48"/>
          <w:szCs w:val="48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99"/>
          <w:b/>
          <w:bCs/>
        </w:rPr>
        <w:t>Program</w:t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066" w:lineRule="exact"/>
        <w:ind w:left="1007" w:right="-20"/>
        <w:jc w:val="left"/>
        <w:tabs>
          <w:tab w:pos="6460" w:val="left"/>
        </w:tabs>
        <w:rPr>
          <w:rFonts w:ascii="Georgia" w:hAnsi="Georgia" w:cs="Georgia" w:eastAsia="Georgia"/>
          <w:sz w:val="96"/>
          <w:szCs w:val="96"/>
        </w:rPr>
      </w:pPr>
      <w:rPr/>
      <w:r>
        <w:rPr>
          <w:rFonts w:ascii="Georgia" w:hAnsi="Georgia" w:cs="Georgia" w:eastAsia="Georgia"/>
          <w:sz w:val="96"/>
          <w:szCs w:val="96"/>
          <w:color w:val="FFFFFF"/>
          <w:spacing w:val="1"/>
          <w:w w:val="100"/>
          <w:position w:val="-3"/>
        </w:rPr>
        <w:t>Registratio</w:t>
      </w:r>
      <w:r>
        <w:rPr>
          <w:rFonts w:ascii="Georgia" w:hAnsi="Georgia" w:cs="Georgia" w:eastAsia="Georgia"/>
          <w:sz w:val="96"/>
          <w:szCs w:val="96"/>
          <w:color w:val="FFFFFF"/>
          <w:spacing w:val="0"/>
          <w:w w:val="100"/>
          <w:position w:val="-3"/>
        </w:rPr>
        <w:t>n</w:t>
      </w:r>
      <w:r>
        <w:rPr>
          <w:rFonts w:ascii="Georgia" w:hAnsi="Georgia" w:cs="Georgia" w:eastAsia="Georgia"/>
          <w:sz w:val="96"/>
          <w:szCs w:val="96"/>
          <w:color w:val="FFFFFF"/>
          <w:spacing w:val="0"/>
          <w:w w:val="100"/>
          <w:position w:val="-3"/>
        </w:rPr>
        <w:tab/>
      </w:r>
      <w:r>
        <w:rPr>
          <w:rFonts w:ascii="Georgia" w:hAnsi="Georgia" w:cs="Georgia" w:eastAsia="Georgia"/>
          <w:sz w:val="96"/>
          <w:szCs w:val="96"/>
          <w:color w:val="FFFFFF"/>
          <w:spacing w:val="1"/>
          <w:w w:val="100"/>
          <w:position w:val="-3"/>
        </w:rPr>
        <w:t>Guide</w:t>
      </w:r>
      <w:r>
        <w:rPr>
          <w:rFonts w:ascii="Georgia" w:hAnsi="Georgia" w:cs="Georgia" w:eastAsia="Georgia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48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196.720001pt;margin-top:84.337822pt;width:218.38pt;height:99.28pt;mso-position-horizontal-relative:page;mso-position-vertical-relative:paragraph;z-index:-1251" coordorigin="3934,1687" coordsize="4368,1986">
            <v:shape style="position:absolute;left:3960;top:1712;width:4316;height:1934" type="#_x0000_t75">
              <v:imagedata r:id="rId6" o:title=""/>
            </v:shape>
            <v:group style="position:absolute;left:3944;top:1697;width:4348;height:1966" coordorigin="3944,1697" coordsize="4348,1966">
              <v:shape style="position:absolute;left:3944;top:1697;width:4348;height:1966" coordorigin="3944,1697" coordsize="4348,1966" path="m8290,1697l3948,1697,3944,1700,3944,3660,3948,3662,8290,3662,8292,3660,8292,3655,3960,3655,3953,3647,3960,3647,3960,1712,3953,1712,3960,1705,8292,1705,8292,1700,8290,1697e" filled="t" fillcolor="#4F81BD" stroked="f">
                <v:path arrowok="t"/>
                <v:fill/>
              </v:shape>
            </v:group>
            <v:group style="position:absolute;left:3953;top:3647;width:7;height:8" coordorigin="3953,3647" coordsize="7,8">
              <v:shape style="position:absolute;left:3953;top:3647;width:7;height:8" coordorigin="3953,3647" coordsize="7,8" path="m3960,3647l3953,3647,3960,3655,3960,3647e" filled="t" fillcolor="#4F81BD" stroked="f">
                <v:path arrowok="t"/>
                <v:fill/>
              </v:shape>
            </v:group>
            <v:group style="position:absolute;left:3960;top:3651;width:4316;height:2" coordorigin="3960,3651" coordsize="4316,2">
              <v:shape style="position:absolute;left:3960;top:3651;width:4316;height:2" coordorigin="3960,3651" coordsize="4316,0" path="m3960,3651l8276,3651e" filled="f" stroked="t" strokeweight=".52pt" strokecolor="#4F81BD">
                <v:path arrowok="t"/>
              </v:shape>
            </v:group>
            <v:group style="position:absolute;left:8276;top:1705;width:2;height:1950" coordorigin="8276,1705" coordsize="2,1950">
              <v:shape style="position:absolute;left:8276;top:1705;width:2;height:1950" coordorigin="8276,1705" coordsize="0,1950" path="m8276,1705l8276,3655e" filled="f" stroked="t" strokeweight=".1pt" strokecolor="#4F81BD">
                <v:path arrowok="t"/>
              </v:shape>
            </v:group>
            <v:group style="position:absolute;left:8276;top:3647;width:16;height:8" coordorigin="8276,3647" coordsize="16,8">
              <v:shape style="position:absolute;left:8276;top:3647;width:16;height:8" coordorigin="8276,3647" coordsize="16,8" path="m8292,3647l8285,3647,8276,3655,8292,3655,8292,3647e" filled="t" fillcolor="#4F81BD" stroked="f">
                <v:path arrowok="t"/>
                <v:fill/>
              </v:shape>
            </v:group>
            <v:group style="position:absolute;left:3953;top:1705;width:7;height:7" coordorigin="3953,1705" coordsize="7,7">
              <v:shape style="position:absolute;left:3953;top:1705;width:7;height:7" coordorigin="3953,1705" coordsize="7,7" path="m3960,1705l3953,1712,3960,1712,3960,1705e" filled="t" fillcolor="#4F81BD" stroked="f">
                <v:path arrowok="t"/>
                <v:fill/>
              </v:shape>
            </v:group>
            <v:group style="position:absolute;left:3960;top:1709;width:4316;height:2" coordorigin="3960,1709" coordsize="4316,2">
              <v:shape style="position:absolute;left:3960;top:1709;width:4316;height:2" coordorigin="3960,1709" coordsize="4316,0" path="m3960,1709l8276,1709e" filled="f" stroked="t" strokeweight=".46pt" strokecolor="#4F81BD">
                <v:path arrowok="t"/>
              </v:shape>
            </v:group>
            <v:group style="position:absolute;left:8276;top:1705;width:16;height:7" coordorigin="8276,1705" coordsize="16,7">
              <v:shape style="position:absolute;left:8276;top:1705;width:16;height:7" coordorigin="8276,1705" coordsize="16,7" path="m8292,1705l8276,1705,8285,1712,8292,1712,8292,1705e" filled="t" fillcolor="#4F81BD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Massachusetts</w:t>
      </w:r>
      <w:r>
        <w:rPr>
          <w:rFonts w:ascii="Arial" w:hAnsi="Arial" w:cs="Arial" w:eastAsia="Arial"/>
          <w:sz w:val="32"/>
          <w:szCs w:val="32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Department</w:t>
      </w:r>
      <w:r>
        <w:rPr>
          <w:rFonts w:ascii="Arial" w:hAnsi="Arial" w:cs="Arial" w:eastAsia="Arial"/>
          <w:sz w:val="32"/>
          <w:szCs w:val="32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2"/>
          <w:szCs w:val="3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Devel</w:t>
      </w:r>
      <w:r>
        <w:rPr>
          <w:rFonts w:ascii="Arial" w:hAnsi="Arial" w:cs="Arial" w:eastAsia="Arial"/>
          <w:sz w:val="32"/>
          <w:szCs w:val="3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pmental</w:t>
      </w:r>
      <w:r>
        <w:rPr>
          <w:rFonts w:ascii="Arial" w:hAnsi="Arial" w:cs="Arial" w:eastAsia="Arial"/>
          <w:sz w:val="32"/>
          <w:szCs w:val="32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32"/>
          <w:szCs w:val="32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(DDS)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60" w:bottom="280" w:left="960" w:right="520"/>
        </w:sectPr>
      </w:pPr>
      <w:rPr/>
    </w:p>
    <w:p>
      <w:pPr>
        <w:spacing w:before="59" w:after="0" w:line="240" w:lineRule="auto"/>
        <w:ind w:left="1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Contents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7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Statewide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Applicant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erprint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Identification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Services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(SAFIS)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Program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Overview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Fingerp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inting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Important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Requirements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Registering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Morph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Trust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Finger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rinting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Appointment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MorphoTrust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IdentoGO™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achuset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Registration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Website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Registering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Online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Registering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Phone</w:t>
      </w:r>
      <w:r>
        <w:rPr>
          <w:rFonts w:ascii="Arial" w:hAnsi="Arial" w:cs="Arial" w:eastAsia="Arial"/>
          <w:sz w:val="22"/>
          <w:szCs w:val="22"/>
          <w:spacing w:val="-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5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Rescheduli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Appointment</w:t>
      </w:r>
      <w:r>
        <w:rPr>
          <w:rFonts w:ascii="Arial" w:hAnsi="Arial" w:cs="Arial" w:eastAsia="Arial"/>
          <w:sz w:val="22"/>
          <w:szCs w:val="22"/>
          <w:spacing w:val="-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Cancelling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Appointment</w:t>
      </w:r>
      <w:r>
        <w:rPr>
          <w:rFonts w:ascii="Arial" w:hAnsi="Arial" w:cs="Arial" w:eastAsia="Arial"/>
          <w:sz w:val="22"/>
          <w:szCs w:val="22"/>
          <w:spacing w:val="-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Missed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Appointment</w:t>
      </w:r>
      <w:r>
        <w:rPr>
          <w:rFonts w:ascii="Arial" w:hAnsi="Arial" w:cs="Arial" w:eastAsia="Arial"/>
          <w:sz w:val="22"/>
          <w:szCs w:val="22"/>
          <w:spacing w:val="6"/>
          <w:w w:val="9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Rejection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Notificati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-18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6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Acceptable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Forms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Identification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Primary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ntificati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Document</w:t>
      </w:r>
      <w:r>
        <w:rPr>
          <w:rFonts w:ascii="Arial" w:hAnsi="Arial" w:cs="Arial" w:eastAsia="Arial"/>
          <w:sz w:val="22"/>
          <w:szCs w:val="22"/>
          <w:spacing w:val="9"/>
          <w:w w:val="9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Applicants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Under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Years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Fingerprint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Appointmen</w:t>
      </w:r>
      <w:r>
        <w:rPr>
          <w:rFonts w:ascii="Arial" w:hAnsi="Arial" w:cs="Arial" w:eastAsia="Arial"/>
          <w:sz w:val="22"/>
          <w:szCs w:val="22"/>
          <w:spacing w:val="7"/>
          <w:w w:val="9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Contacting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Customer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Service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..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NumType w:start="2"/>
          <w:pgMar w:footer="1386" w:header="0" w:top="1380" w:bottom="1580" w:left="1300" w:right="1300"/>
          <w:footerReference w:type="default" r:id="rId7"/>
          <w:pgSz w:w="12240" w:h="15840"/>
        </w:sectPr>
      </w:pPr>
      <w:rPr/>
    </w:p>
    <w:p>
      <w:pPr>
        <w:spacing w:before="59" w:after="0" w:line="240" w:lineRule="auto"/>
        <w:ind w:left="140" w:right="78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About</w:t>
      </w:r>
      <w:r>
        <w:rPr>
          <w:rFonts w:ascii="Arial" w:hAnsi="Arial" w:cs="Arial" w:eastAsia="Arial"/>
          <w:sz w:val="28"/>
          <w:szCs w:val="28"/>
          <w:color w:val="365F91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8"/>
          <w:szCs w:val="28"/>
          <w:color w:val="365F91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Statewide</w:t>
      </w:r>
      <w:r>
        <w:rPr>
          <w:rFonts w:ascii="Arial" w:hAnsi="Arial" w:cs="Arial" w:eastAsia="Arial"/>
          <w:sz w:val="28"/>
          <w:szCs w:val="28"/>
          <w:color w:val="365F91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Applicant</w:t>
      </w:r>
      <w:r>
        <w:rPr>
          <w:rFonts w:ascii="Arial" w:hAnsi="Arial" w:cs="Arial" w:eastAsia="Arial"/>
          <w:sz w:val="28"/>
          <w:szCs w:val="28"/>
          <w:color w:val="365F91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Fingerprint</w:t>
      </w:r>
      <w:r>
        <w:rPr>
          <w:rFonts w:ascii="Arial" w:hAnsi="Arial" w:cs="Arial" w:eastAsia="Arial"/>
          <w:sz w:val="28"/>
          <w:szCs w:val="28"/>
          <w:color w:val="365F91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Identification</w:t>
      </w:r>
      <w:r>
        <w:rPr>
          <w:rFonts w:ascii="Arial" w:hAnsi="Arial" w:cs="Arial" w:eastAsia="Arial"/>
          <w:sz w:val="28"/>
          <w:szCs w:val="28"/>
          <w:color w:val="365F91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9" w:after="0" w:line="240" w:lineRule="auto"/>
        <w:ind w:left="140" w:right="719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(SAFIS)</w:t>
      </w:r>
      <w:r>
        <w:rPr>
          <w:rFonts w:ascii="Arial" w:hAnsi="Arial" w:cs="Arial" w:eastAsia="Arial"/>
          <w:sz w:val="28"/>
          <w:szCs w:val="28"/>
          <w:color w:val="365F91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40" w:right="7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Law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Federal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Law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Developmen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(DDS)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persons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who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support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individuals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intellectual/de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elopmental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ility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DDS-lice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funded,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otherwise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receive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fingerprint-based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heck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national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history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databases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accordance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General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Law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19B,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§§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19-20.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partnered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Office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ublic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Safety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Security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(EOPSS)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Statewide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Applicant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ngerprint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(SAFIS)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program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current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prospective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emplo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DDS-contrac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vendor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programs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licen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ed,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funded,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approved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DDS,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person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eral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Law</w:t>
      </w:r>
      <w:r>
        <w:rPr>
          <w:rFonts w:ascii="Arial" w:hAnsi="Arial" w:cs="Arial" w:eastAsia="Arial"/>
          <w:sz w:val="24"/>
          <w:szCs w:val="24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c.</w:t>
      </w:r>
    </w:p>
    <w:p>
      <w:pPr>
        <w:spacing w:before="0" w:after="0" w:line="276" w:lineRule="auto"/>
        <w:ind w:left="140" w:right="7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19B,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§§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19-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regulations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(115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CMR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12.00)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undergo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based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checks.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program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established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EOPSS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partnership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Justice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(DCJIS)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Police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(MSP),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non-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riminal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justice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based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national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ory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(CHRI)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ecks.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program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convenient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applicant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enroll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ers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throughout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Commonweal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Applicants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oGO™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system.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captured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submitted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electronically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processing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Invest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(FBI).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national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CHRI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results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disseminated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authorized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organizations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DCJIS.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496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Overview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ngerprinting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Process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258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overview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SAFIS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process: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0" w:lineRule="auto"/>
        <w:ind w:left="860" w:right="78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Upon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receipt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notification</w:t>
      </w:r>
      <w:r>
        <w:rPr>
          <w:rFonts w:ascii="Arial" w:hAnsi="Arial" w:cs="Arial" w:eastAsia="Arial"/>
          <w:sz w:val="24"/>
          <w:szCs w:val="24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ant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registers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fingerprinting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web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elephone)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Center;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860" w:right="80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applicant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goes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enrollment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time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him/her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his/her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taken;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860" w:right="79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ant’s</w:t>
      </w:r>
      <w:r>
        <w:rPr>
          <w:rFonts w:ascii="Arial" w:hAnsi="Arial" w:cs="Arial" w:eastAsia="Arial"/>
          <w:sz w:val="24"/>
          <w:szCs w:val="24"/>
          <w:color w:val="00000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0000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sent</w:t>
      </w:r>
      <w:r>
        <w:rPr>
          <w:rFonts w:ascii="Arial" w:hAnsi="Arial" w:cs="Arial" w:eastAsia="Arial"/>
          <w:sz w:val="24"/>
          <w:szCs w:val="24"/>
          <w:color w:val="00000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electronically</w:t>
      </w:r>
      <w:r>
        <w:rPr>
          <w:rFonts w:ascii="Arial" w:hAnsi="Arial" w:cs="Arial" w:eastAsia="Arial"/>
          <w:sz w:val="24"/>
          <w:szCs w:val="24"/>
          <w:color w:val="00000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Poli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(MSP)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statewide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story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Federal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Bureau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Investigation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BI)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nationwide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check;</w:t>
      </w:r>
    </w:p>
    <w:p>
      <w:pPr>
        <w:jc w:val="both"/>
        <w:spacing w:after="0"/>
        <w:sectPr>
          <w:pgMar w:header="0" w:footer="1386" w:top="1380" w:bottom="1580" w:left="1300" w:right="1300"/>
          <w:pgSz w:w="12240" w:h="15840"/>
        </w:sectPr>
      </w:pPr>
      <w:rPr/>
    </w:p>
    <w:p>
      <w:pPr>
        <w:spacing w:before="78" w:after="0" w:line="266" w:lineRule="auto"/>
        <w:ind w:left="860" w:right="78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results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both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National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fingerprint-based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history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returned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MSP;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nd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860" w:right="77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National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int-based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history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results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returned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view.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determine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suitable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suitable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position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sough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6" w:lineRule="exact"/>
        <w:ind w:left="1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  <w:position w:val="-1"/>
        </w:rPr>
        <w:t>Important</w:t>
      </w:r>
      <w:r>
        <w:rPr>
          <w:rFonts w:ascii="Arial" w:hAnsi="Arial" w:cs="Arial" w:eastAsia="Arial"/>
          <w:sz w:val="28"/>
          <w:szCs w:val="28"/>
          <w:color w:val="365F91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  <w:position w:val="-1"/>
        </w:rPr>
        <w:t>Requirements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303" w:right="-20"/>
        <w:jc w:val="left"/>
        <w:tabs>
          <w:tab w:pos="9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5.139999pt;margin-top:-9.296881pt;width:36.82pt;height:35.964419pt;mso-position-horizontal-relative:page;mso-position-vertical-relative:paragraph;z-index:-1249" coordorigin="1303,-186" coordsize="736,719">
            <v:group style="position:absolute;left:1333;top:-157;width:677;height:662" coordorigin="1333,-157" coordsize="677,662">
              <v:shape style="position:absolute;left:1333;top:-157;width:677;height:662" coordorigin="1333,-157" coordsize="677,662" path="m1672,-157l1590,-147,1516,-120,1451,-77,1398,-21,1360,45,1338,121,1333,174,1334,201,1350,279,1384,348,1432,408,1493,456,1565,488,1644,504,1672,505,1699,504,1779,488,1850,456,1911,408,1959,348,1993,279,2009,201,2010,174,2009,147,1993,70,1959,0,1911,-60,1850,-107,1779,-140,1699,-156,1672,-157e" filled="t" fillcolor="#4F81BD" stroked="f">
                <v:path arrowok="t"/>
                <v:fill/>
              </v:shape>
            </v:group>
            <v:group style="position:absolute;left:1313;top:-176;width:716;height:699" coordorigin="1313,-176" coordsize="716,699">
              <v:shape style="position:absolute;left:1313;top:-176;width:716;height:699" coordorigin="1313,-176" coordsize="716,699" path="m1671,-176l1574,-163,1483,-125,1406,-62,1348,26,1315,139,1313,174,1315,210,1334,288,1387,388,1462,460,1551,505,1649,523,1699,523,1748,516,1796,503,1839,484,1687,484,1643,484,1558,465,1480,424,1416,360,1370,273,1352,174,1354,156,1367,88,1409,-3,1473,-70,1550,-114,1636,-135,1680,-136,1838,-136,1815,-148,1768,-164,1720,-173,1671,-176e" filled="t" fillcolor="#385D8A" stroked="f">
                <v:path arrowok="t"/>
                <v:fill/>
              </v:shape>
              <v:shape style="position:absolute;left:1313;top:-176;width:716;height:699" coordorigin="1313,-176" coordsize="716,699" path="m1838,-136l1680,-136,1724,-132,1767,-123,1848,-86,1916,-27,1965,55,1989,157,1990,191,1981,244,1944,336,1886,405,1813,453,1730,480,1687,484,1839,484,1923,425,1986,343,2023,236,2029,174,2029,156,2015,78,1969,-22,1900,-98,1859,-126,1838,-136e" filled="t" fillcolor="#385D8A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  <w:position w:val="2"/>
        </w:rPr>
        <w:t>1</w:t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  <w:position w:val="2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Information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Required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Registration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812" w:right="8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enrollment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required: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812" w:right="7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DDS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Person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Identification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Number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Person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CORI-cleared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Offender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ORI)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pursuant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15.00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fingerprint-based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requested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authority.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3" w:right="-20"/>
        <w:jc w:val="left"/>
        <w:tabs>
          <w:tab w:pos="9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5.139999pt;margin-top:-9.750263pt;width:36.76pt;height:35.892202pt;mso-position-horizontal-relative:page;mso-position-vertical-relative:paragraph;z-index:-1248" coordorigin="1303,-195" coordsize="735,718">
            <v:group style="position:absolute;left:1333;top:-166;width:676;height:661" coordorigin="1333,-166" coordsize="676,661">
              <v:shape style="position:absolute;left:1333;top:-166;width:676;height:661" coordorigin="1333,-166" coordsize="676,661" path="m1670,-166l1589,-157,1516,-129,1451,-87,1398,-31,1360,35,1338,110,1333,164,1334,191,1350,269,1384,339,1432,398,1493,446,1564,478,1643,494,1670,495,1698,494,1777,478,1849,446,1910,398,1958,339,1992,269,2008,191,2009,164,2008,137,1992,60,1958,-10,1910,-69,1849,-117,1777,-149,1698,-165,1670,-166e" filled="t" fillcolor="#4F81BD" stroked="f">
                <v:path arrowok="t"/>
                <v:fill/>
              </v:shape>
            </v:group>
            <v:group style="position:absolute;left:1313;top:-185;width:715;height:698" coordorigin="1313,-185" coordsize="715,698">
              <v:shape style="position:absolute;left:1313;top:-185;width:715;height:698" coordorigin="1313,-185" coordsize="715,698" path="m1670,-185l1573,-172,1483,-134,1406,-72,1348,16,1315,129,1313,165,1315,201,1334,278,1386,377,1461,449,1550,494,1648,513,1698,512,1748,505,1796,492,1838,474,1686,474,1643,473,1558,455,1480,414,1416,350,1370,263,1352,164,1355,133,1385,30,1438,-48,1509,-104,1592,-136,1679,-145,1837,-145,1814,-157,1767,-173,1719,-182,1670,-185e" filled="t" fillcolor="#385D8A" stroked="f">
                <v:path arrowok="t"/>
                <v:fill/>
              </v:shape>
              <v:shape style="position:absolute;left:1313;top:-185;width:715;height:698" coordorigin="1313,-185" coordsize="715,698" path="m1837,-145l1679,-145,1724,-141,1767,-132,1847,-95,1915,-36,1964,46,1988,150,1988,181,1965,282,1917,363,1851,422,1772,459,1686,474,1838,474,1923,415,1985,332,2022,226,2028,165,2028,146,2027,128,2014,68,1967,-32,1898,-107,1858,-135,1837,-145e" filled="t" fillcolor="#385D8A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  <w:position w:val="-2"/>
        </w:rPr>
        <w:t>2</w:t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  <w:position w:val="-2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Registration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onfirmation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an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Acceptable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Form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Identification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901" w:right="387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Required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Fingerprint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Appointment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860" w:right="7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Registr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Confirmation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umber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fingerprinting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appointment.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ac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eptable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(see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page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25).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oGO™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enrollment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staff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match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sys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confirm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identity.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Fingerprints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  <w:b/>
          <w:bCs/>
          <w:u w:val="thick" w:color="000000"/>
        </w:rPr>
        <w:t>w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ill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taken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without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ac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  <w:b/>
          <w:bCs/>
          <w:u w:val="thick" w:color="0000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eptable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form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u w:val="thick" w:color="000000"/>
        </w:rPr>
        <w:t>identification.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386" w:top="1360" w:bottom="1580" w:left="1300" w:right="130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40" w:right="32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Registering</w:t>
      </w:r>
      <w:r>
        <w:rPr>
          <w:rFonts w:ascii="Arial" w:hAnsi="Arial" w:cs="Arial" w:eastAsia="Arial"/>
          <w:sz w:val="28"/>
          <w:szCs w:val="28"/>
          <w:color w:val="365F91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28"/>
          <w:szCs w:val="28"/>
          <w:color w:val="365F91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MorphoTrust</w:t>
      </w:r>
      <w:r>
        <w:rPr>
          <w:rFonts w:ascii="Arial" w:hAnsi="Arial" w:cs="Arial" w:eastAsia="Arial"/>
          <w:sz w:val="28"/>
          <w:szCs w:val="28"/>
          <w:color w:val="365F91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USA</w:t>
      </w:r>
      <w:r>
        <w:rPr>
          <w:rFonts w:ascii="Arial" w:hAnsi="Arial" w:cs="Arial" w:eastAsia="Arial"/>
          <w:sz w:val="28"/>
          <w:szCs w:val="28"/>
          <w:color w:val="365F91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8"/>
          <w:szCs w:val="28"/>
          <w:color w:val="365F91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365F91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Fingerprinting</w:t>
      </w:r>
      <w:r>
        <w:rPr>
          <w:rFonts w:ascii="Arial" w:hAnsi="Arial" w:cs="Arial" w:eastAsia="Arial"/>
          <w:sz w:val="28"/>
          <w:szCs w:val="28"/>
          <w:color w:val="365F91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Appo</w:t>
      </w:r>
      <w:r>
        <w:rPr>
          <w:rFonts w:ascii="Arial" w:hAnsi="Arial" w:cs="Arial" w:eastAsia="Arial"/>
          <w:sz w:val="28"/>
          <w:szCs w:val="28"/>
          <w:color w:val="365F91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ntment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40" w:right="7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get</w:t>
      </w:r>
      <w:r>
        <w:rPr>
          <w:rFonts w:ascii="Arial" w:hAnsi="Arial" w:cs="Arial" w:eastAsia="Arial"/>
          <w:sz w:val="24"/>
          <w:szCs w:val="24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taken,</w:t>
      </w:r>
      <w:r>
        <w:rPr>
          <w:rFonts w:ascii="Arial" w:hAnsi="Arial" w:cs="Arial" w:eastAsia="Arial"/>
          <w:sz w:val="24"/>
          <w:szCs w:val="24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appointment.</w:t>
      </w:r>
      <w:r>
        <w:rPr>
          <w:rFonts w:ascii="Arial" w:hAnsi="Arial" w:cs="Arial" w:eastAsia="Arial"/>
          <w:sz w:val="24"/>
          <w:szCs w:val="24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two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methods</w:t>
      </w:r>
      <w:r>
        <w:rPr>
          <w:rFonts w:ascii="Arial" w:hAnsi="Arial" w:cs="Arial" w:eastAsia="Arial"/>
          <w:sz w:val="24"/>
          <w:szCs w:val="24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available: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1).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on-line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website;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2).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phone.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174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MorphoTrust</w:t>
      </w:r>
      <w:r>
        <w:rPr>
          <w:rFonts w:ascii="Arial" w:hAnsi="Arial" w:cs="Arial" w:eastAsia="Arial"/>
          <w:sz w:val="24"/>
          <w:szCs w:val="24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USA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IdentoGO™</w:t>
      </w:r>
      <w:r>
        <w:rPr>
          <w:rFonts w:ascii="Arial" w:hAnsi="Arial" w:cs="Arial" w:eastAsia="Arial"/>
          <w:sz w:val="24"/>
          <w:szCs w:val="24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Massach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setts</w:t>
      </w:r>
      <w:r>
        <w:rPr>
          <w:rFonts w:ascii="Arial" w:hAnsi="Arial" w:cs="Arial" w:eastAsia="Arial"/>
          <w:sz w:val="24"/>
          <w:szCs w:val="24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Registration</w:t>
      </w:r>
      <w:r>
        <w:rPr>
          <w:rFonts w:ascii="Arial" w:hAnsi="Arial" w:cs="Arial" w:eastAsia="Arial"/>
          <w:sz w:val="24"/>
          <w:szCs w:val="2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Website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317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32"/>
          <w:szCs w:val="32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Go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FF"/>
          <w:spacing w:val="-2"/>
          <w:w w:val="100"/>
        </w:rPr>
      </w:r>
      <w:hyperlink r:id="rId8"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thick" w:color="0000FF"/>
          </w:rPr>
          <w:t>http://www.id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thick" w:color="0000FF"/>
          </w:rPr>
          <w:t>e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thick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thick" w:color="0000FF"/>
          </w:rPr>
          <w:t>n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thick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thick" w:color="0000FF"/>
          </w:rPr>
          <w:t>togo.com/FP/Massachusetts.aspx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338" w:lineRule="exact"/>
        <w:ind w:left="140" w:right="548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32"/>
          <w:szCs w:val="32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Online</w:t>
      </w:r>
      <w:r>
        <w:rPr>
          <w:rFonts w:ascii="Arial" w:hAnsi="Arial" w:cs="Arial" w:eastAsia="Arial"/>
          <w:sz w:val="24"/>
          <w:szCs w:val="24"/>
          <w:color w:val="1F497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Scheduling</w:t>
      </w:r>
      <w:r>
        <w:rPr>
          <w:rFonts w:ascii="Arial" w:hAnsi="Arial" w:cs="Arial" w:eastAsia="Arial"/>
          <w:sz w:val="24"/>
          <w:szCs w:val="24"/>
          <w:color w:val="1F497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link.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38" w:lineRule="exact"/>
        <w:ind w:left="140" w:right="84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32"/>
          <w:szCs w:val="32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see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complete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list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oGO™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enrollment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centers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8" w:lineRule="exact"/>
        <w:ind w:left="5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Massachusetts,</w:t>
      </w:r>
      <w:r>
        <w:rPr>
          <w:rFonts w:ascii="Arial" w:hAnsi="Arial" w:cs="Arial" w:eastAsia="Arial"/>
          <w:sz w:val="24"/>
          <w:szCs w:val="24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Locations</w:t>
      </w:r>
      <w:r>
        <w:rPr>
          <w:rFonts w:ascii="Arial" w:hAnsi="Arial" w:cs="Arial" w:eastAsia="Arial"/>
          <w:sz w:val="24"/>
          <w:szCs w:val="24"/>
          <w:color w:val="1F497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link.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left="140" w:right="3232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31.092812pt;width:470.5pt;height:323.98pt;mso-position-horizontal-relative:page;mso-position-vertical-relative:paragraph;z-index:-1247" coordorigin="1444,622" coordsize="9410,6480">
            <v:shape style="position:absolute;left:1464;top:644;width:9370;height:6437" type="#_x0000_t75">
              <v:imagedata r:id="rId9" o:title=""/>
            </v:shape>
            <v:group style="position:absolute;left:1454;top:632;width:9390;height:6460" coordorigin="1454,632" coordsize="9390,6460">
              <v:shape style="position:absolute;left:1454;top:632;width:9390;height:6460" coordorigin="1454,632" coordsize="9390,6460" path="m10842,632l1458,632,1454,635,1454,7089,1458,7091,10842,7091,10844,7089,10844,7084,1470,7084,1463,7076,1470,7076,1470,647,1463,647,1470,640,10844,640,10844,635,10842,632e" filled="t" fillcolor="#000000" stroked="f">
                <v:path arrowok="t"/>
                <v:fill/>
              </v:shape>
            </v:group>
            <v:group style="position:absolute;left:1463;top:7076;width:7;height:8" coordorigin="1463,7076" coordsize="7,8">
              <v:shape style="position:absolute;left:1463;top:7076;width:7;height:8" coordorigin="1463,7076" coordsize="7,8" path="m1470,7076l1463,7076,1470,7084,1470,7076e" filled="t" fillcolor="#000000" stroked="f">
                <v:path arrowok="t"/>
                <v:fill/>
              </v:shape>
            </v:group>
            <v:group style="position:absolute;left:1470;top:7080;width:9359;height:2" coordorigin="1470,7080" coordsize="9359,2">
              <v:shape style="position:absolute;left:1470;top:7080;width:9359;height:2" coordorigin="1470,7080" coordsize="9359,0" path="m1470,7080l10829,7080e" filled="f" stroked="t" strokeweight=".52pt" strokecolor="#000000">
                <v:path arrowok="t"/>
              </v:shape>
            </v:group>
            <v:group style="position:absolute;left:10829;top:640;width:2;height:6444" coordorigin="10829,640" coordsize="2,6444">
              <v:shape style="position:absolute;left:10829;top:640;width:2;height:6444" coordorigin="10829,640" coordsize="0,6444" path="m10829,640l10829,7084e" filled="f" stroked="t" strokeweight=".1pt" strokecolor="#000000">
                <v:path arrowok="t"/>
              </v:shape>
            </v:group>
            <v:group style="position:absolute;left:10829;top:7076;width:16;height:8" coordorigin="10829,7076" coordsize="16,8">
              <v:shape style="position:absolute;left:10829;top:7076;width:16;height:8" coordorigin="10829,7076" coordsize="16,8" path="m10844,7076l10837,7076,10829,7084,10844,7084,10844,7076e" filled="t" fillcolor="#000000" stroked="f">
                <v:path arrowok="t"/>
                <v:fill/>
              </v:shape>
            </v:group>
            <v:group style="position:absolute;left:1463;top:640;width:7;height:7" coordorigin="1463,640" coordsize="7,7">
              <v:shape style="position:absolute;left:1463;top:640;width:7;height:7" coordorigin="1463,640" coordsize="7,7" path="m1470,640l1463,647,1470,647,1470,640e" filled="t" fillcolor="#000000" stroked="f">
                <v:path arrowok="t"/>
                <v:fill/>
              </v:shape>
            </v:group>
            <v:group style="position:absolute;left:1470;top:644;width:9359;height:2" coordorigin="1470,644" coordsize="9359,2">
              <v:shape style="position:absolute;left:1470;top:644;width:9359;height:2" coordorigin="1470,644" coordsize="9359,0" path="m1470,644l10829,644e" filled="f" stroked="t" strokeweight=".46pt" strokecolor="#000000">
                <v:path arrowok="t"/>
              </v:shape>
            </v:group>
            <v:group style="position:absolute;left:10829;top:640;width:16;height:7" coordorigin="10829,640" coordsize="16,7">
              <v:shape style="position:absolute;left:10829;top:640;width:16;height:7" coordorigin="10829,640" coordsize="16,7" path="m10844,640l10829,640,10837,647,10844,647,10844,640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32"/>
          <w:szCs w:val="32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497C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access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online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resources,</w:t>
      </w:r>
      <w:r>
        <w:rPr>
          <w:rFonts w:ascii="Arial" w:hAnsi="Arial" w:cs="Arial" w:eastAsia="Arial"/>
          <w:sz w:val="24"/>
          <w:szCs w:val="24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Forms</w:t>
      </w:r>
      <w:r>
        <w:rPr>
          <w:rFonts w:ascii="Arial" w:hAnsi="Arial" w:cs="Arial" w:eastAsia="Arial"/>
          <w:sz w:val="24"/>
          <w:szCs w:val="24"/>
          <w:color w:val="1F497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F497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Links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386" w:top="1480" w:bottom="1580" w:left="1300" w:right="1300"/>
          <w:pgSz w:w="12240" w:h="15840"/>
        </w:sectPr>
      </w:pPr>
      <w:rPr/>
    </w:p>
    <w:p>
      <w:pPr>
        <w:spacing w:before="79" w:after="0" w:line="240" w:lineRule="auto"/>
        <w:ind w:left="1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Registering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Online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9" w:after="0" w:line="240" w:lineRule="auto"/>
        <w:ind w:left="1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begin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process: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Go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FF"/>
          <w:spacing w:val="-2"/>
          <w:w w:val="100"/>
        </w:rPr>
      </w:r>
      <w:hyperlink r:id="rId10"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http://www.id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togo.com/FP/Massachusetts.aspx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96" w:lineRule="exact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1.709976pt;margin-top:40.196846pt;width:468.58004pt;height:25.120045pt;mso-position-horizontal-relative:page;mso-position-vertical-relative:paragraph;z-index:-1246" coordorigin="1434,804" coordsize="9372,502">
            <v:group style="position:absolute;left:10687;top:815;width:103;height:476" coordorigin="10687,815" coordsize="103,476">
              <v:shape style="position:absolute;left:10687;top:815;width:103;height:476" coordorigin="10687,815" coordsize="103,476" path="m10687,1291l10790,1291,10790,815,10687,815,10687,1291xe" filled="t" fillcolor="#17365D" stroked="f">
                <v:path arrowok="t"/>
                <v:fill/>
              </v:shape>
            </v:group>
            <v:group style="position:absolute;left:1450;top:815;width:103;height:476" coordorigin="1450,815" coordsize="103,476">
              <v:shape style="position:absolute;left:1450;top:815;width:103;height:476" coordorigin="1450,815" coordsize="103,476" path="m1450,1291l1553,1291,1553,815,1450,815,1450,1291xe" filled="t" fillcolor="#17365D" stroked="f">
                <v:path arrowok="t"/>
                <v:fill/>
              </v:shape>
            </v:group>
            <v:group style="position:absolute;left:1553;top:815;width:9134;height:476" coordorigin="1553,815" coordsize="9134,476">
              <v:shape style="position:absolute;left:1553;top:815;width:9134;height:476" coordorigin="1553,815" coordsize="9134,476" path="m1553,1291l10687,1291,10687,815,1553,815,1553,1291e" filled="t" fillcolor="#17365D" stroked="f">
                <v:path arrowok="t"/>
                <v:fill/>
              </v:shape>
            </v:group>
            <v:group style="position:absolute;left:1440;top:810;width:9360;height:2" coordorigin="1440,810" coordsize="9360,2">
              <v:shape style="position:absolute;left:1440;top:810;width:9360;height:2" coordorigin="1440,810" coordsize="9360,0" path="m1440,810l10800,810e" filled="f" stroked="t" strokeweight=".58004pt" strokecolor="#000000">
                <v:path arrowok="t"/>
              </v:shape>
            </v:group>
            <v:group style="position:absolute;left:1445;top:815;width:2;height:486" coordorigin="1445,815" coordsize="2,486">
              <v:shape style="position:absolute;left:1445;top:815;width:2;height:486" coordorigin="1445,815" coordsize="0,486" path="m1445,815l1445,1301e" filled="f" stroked="t" strokeweight=".58001pt" strokecolor="#000000">
                <v:path arrowok="t"/>
              </v:shape>
            </v:group>
            <v:group style="position:absolute;left:1440;top:1296;width:9360;height:2" coordorigin="1440,1296" coordsize="9360,2">
              <v:shape style="position:absolute;left:1440;top:1296;width:9360;height:2" coordorigin="1440,1296" coordsize="9360,0" path="m1440,1296l10800,1296e" filled="f" stroked="t" strokeweight=".579980pt" strokecolor="#000000">
                <v:path arrowok="t"/>
              </v:shape>
            </v:group>
            <v:group style="position:absolute;left:10795;top:815;width:2;height:486" coordorigin="10795,815" coordsize="2,486">
              <v:shape style="position:absolute;left:10795;top:815;width:2;height:486" coordorigin="10795,815" coordsize="0,486" path="m10795,815l10795,130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  <w:position w:val="-1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-1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  <w:position w:val="-1"/>
        </w:rPr>
        <w:t>Online</w:t>
      </w:r>
      <w:r>
        <w:rPr>
          <w:rFonts w:ascii="Arial" w:hAnsi="Arial" w:cs="Arial" w:eastAsia="Arial"/>
          <w:sz w:val="24"/>
          <w:szCs w:val="24"/>
          <w:color w:val="1F497C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  <w:position w:val="-1"/>
        </w:rPr>
        <w:t>Scheduling</w:t>
      </w:r>
      <w:r>
        <w:rPr>
          <w:rFonts w:ascii="Arial" w:hAnsi="Arial" w:cs="Arial" w:eastAsia="Arial"/>
          <w:sz w:val="24"/>
          <w:szCs w:val="24"/>
          <w:color w:val="1F497C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-1"/>
        </w:rPr>
        <w:t>link.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71" w:lineRule="exact"/>
        <w:ind w:left="25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APPLICAT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DETAILS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35.084965pt;width:470.56pt;height:264.160pt;mso-position-horizontal-relative:page;mso-position-vertical-relative:paragraph;z-index:-1245" coordorigin="1444,702" coordsize="9411,5283">
            <v:shape style="position:absolute;left:1464;top:722;width:9370;height:5242" type="#_x0000_t75">
              <v:imagedata r:id="rId11" o:title=""/>
            </v:shape>
            <v:group style="position:absolute;left:1454;top:712;width:9391;height:5263" coordorigin="1454,712" coordsize="9391,5263">
              <v:shape style="position:absolute;left:1454;top:712;width:9391;height:5263" coordorigin="1454,712" coordsize="9391,5263" path="m10843,712l1458,712,1454,715,1454,5972,1458,5975,10843,5975,10846,5972,10846,5968,1470,5968,1463,5959,1470,5959,1470,727,1463,727,1470,720,10846,720,10846,715,10843,712e" filled="t" fillcolor="#000000" stroked="f">
                <v:path arrowok="t"/>
                <v:fill/>
              </v:shape>
            </v:group>
            <v:group style="position:absolute;left:1463;top:5959;width:7;height:8" coordorigin="1463,5959" coordsize="7,8">
              <v:shape style="position:absolute;left:1463;top:5959;width:7;height:8" coordorigin="1463,5959" coordsize="7,8" path="m1470,5959l1463,5959,1470,5968,1470,5959e" filled="t" fillcolor="#000000" stroked="f">
                <v:path arrowok="t"/>
                <v:fill/>
              </v:shape>
            </v:group>
            <v:group style="position:absolute;left:1470;top:5963;width:9360;height:2" coordorigin="1470,5963" coordsize="9360,2">
              <v:shape style="position:absolute;left:1470;top:5963;width:9360;height:2" coordorigin="1470,5963" coordsize="9360,0" path="m1470,5963l10830,5963e" filled="f" stroked="t" strokeweight=".52pt" strokecolor="#000000">
                <v:path arrowok="t"/>
              </v:shape>
            </v:group>
            <v:group style="position:absolute;left:10830;top:720;width:2;height:5248" coordorigin="10830,720" coordsize="2,5248">
              <v:shape style="position:absolute;left:10830;top:720;width:2;height:5248" coordorigin="10830,720" coordsize="0,5248" path="m10830,720l10830,5968e" filled="f" stroked="t" strokeweight=".1pt" strokecolor="#000000">
                <v:path arrowok="t"/>
              </v:shape>
            </v:group>
            <v:group style="position:absolute;left:10830;top:5959;width:16;height:8" coordorigin="10830,5959" coordsize="16,8">
              <v:shape style="position:absolute;left:10830;top:5959;width:16;height:8" coordorigin="10830,5959" coordsize="16,8" path="m10846,5959l10838,5959,10830,5968,10846,5968,10846,5959e" filled="t" fillcolor="#000000" stroked="f">
                <v:path arrowok="t"/>
                <v:fill/>
              </v:shape>
            </v:group>
            <v:group style="position:absolute;left:1463;top:720;width:7;height:7" coordorigin="1463,720" coordsize="7,7">
              <v:shape style="position:absolute;left:1463;top:720;width:7;height:7" coordorigin="1463,720" coordsize="7,7" path="m1470,720l1463,727,1470,727,1470,720e" filled="t" fillcolor="#000000" stroked="f">
                <v:path arrowok="t"/>
                <v:fill/>
              </v:shape>
            </v:group>
            <v:group style="position:absolute;left:1470;top:724;width:9360;height:2" coordorigin="1470,724" coordsize="9360,2">
              <v:shape style="position:absolute;left:1470;top:724;width:9360;height:2" coordorigin="1470,724" coordsize="9360,0" path="m1470,724l10830,724e" filled="f" stroked="t" strokeweight=".46pt" strokecolor="#000000">
                <v:path arrowok="t"/>
              </v:shape>
            </v:group>
            <v:group style="position:absolute;left:10830;top:720;width:16;height:7" coordorigin="10830,720" coordsize="16,7">
              <v:shape style="position:absolute;left:10830;top:720;width:16;height:7" coordorigin="10830,720" coordsize="16,7" path="m10846,720l10830,720,10838,727,10846,727,10846,720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First</w:t>
      </w:r>
      <w:r>
        <w:rPr>
          <w:rFonts w:ascii="Arial" w:hAnsi="Arial" w:cs="Arial" w:eastAsia="Arial"/>
          <w:sz w:val="24"/>
          <w:szCs w:val="24"/>
          <w:color w:val="1F497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Name</w:t>
      </w:r>
      <w:r>
        <w:rPr>
          <w:rFonts w:ascii="Arial" w:hAnsi="Arial" w:cs="Arial" w:eastAsia="Arial"/>
          <w:sz w:val="24"/>
          <w:szCs w:val="24"/>
          <w:color w:val="1F497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Last</w:t>
      </w:r>
      <w:r>
        <w:rPr>
          <w:rFonts w:ascii="Arial" w:hAnsi="Arial" w:cs="Arial" w:eastAsia="Arial"/>
          <w:sz w:val="24"/>
          <w:szCs w:val="24"/>
          <w:color w:val="1F497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Nam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17365D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page.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2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Agency/Sector</w:t>
      </w:r>
      <w:r>
        <w:rPr>
          <w:rFonts w:ascii="Arial" w:hAnsi="Arial" w:cs="Arial" w:eastAsia="Arial"/>
          <w:sz w:val="24"/>
          <w:szCs w:val="24"/>
          <w:color w:val="00000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drop-down</w:t>
      </w:r>
      <w:r>
        <w:rPr>
          <w:rFonts w:ascii="Arial" w:hAnsi="Arial" w:cs="Arial" w:eastAsia="Arial"/>
          <w:sz w:val="24"/>
          <w:szCs w:val="24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list,</w:t>
      </w:r>
      <w:r>
        <w:rPr>
          <w:rFonts w:ascii="Arial" w:hAnsi="Arial" w:cs="Arial" w:eastAsia="Arial"/>
          <w:sz w:val="24"/>
          <w:szCs w:val="24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</w:t>
      </w:r>
      <w:r>
        <w:rPr>
          <w:rFonts w:ascii="Arial" w:hAnsi="Arial" w:cs="Arial" w:eastAsia="Arial"/>
          <w:sz w:val="24"/>
          <w:szCs w:val="24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Department</w:t>
      </w:r>
      <w:r>
        <w:rPr>
          <w:rFonts w:ascii="Arial" w:hAnsi="Arial" w:cs="Arial" w:eastAsia="Arial"/>
          <w:sz w:val="24"/>
          <w:szCs w:val="24"/>
          <w:color w:val="1F497C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color w:val="1F497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99"/>
          <w:b/>
          <w:bCs/>
        </w:rPr>
        <w:t>Developmental</w:t>
      </w:r>
      <w:r>
        <w:rPr>
          <w:rFonts w:ascii="Arial" w:hAnsi="Arial" w:cs="Arial" w:eastAsia="Arial"/>
          <w:sz w:val="24"/>
          <w:szCs w:val="24"/>
          <w:color w:val="1F497C"/>
          <w:spacing w:val="-11"/>
          <w:w w:val="9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auto"/>
        <w:ind w:left="462" w:right="834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7365D"/>
          <w:spacing w:val="0"/>
          <w:w w:val="99"/>
          <w:b/>
          <w:bCs/>
        </w:rPr>
        <w:t>(DDS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99"/>
          <w:b/>
          <w:bCs/>
        </w:rPr>
        <w:t>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99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0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Go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386" w:top="1360" w:bottom="1580" w:left="1300" w:right="1300"/>
          <w:pgSz w:w="12240" w:h="15840"/>
        </w:sectPr>
      </w:pPr>
      <w:rPr/>
    </w:p>
    <w:p>
      <w:pPr>
        <w:spacing w:before="64" w:after="0" w:line="850" w:lineRule="exact"/>
        <w:ind w:left="10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68.160004pt;margin-top:13.839561pt;width:478.56pt;height:317.52pt;mso-position-horizontal-relative:page;mso-position-vertical-relative:paragraph;z-index:-1244" coordorigin="1363,277" coordsize="9571,6350">
            <v:shape style="position:absolute;left:3936;top:2053;width:4435;height:710" type="#_x0000_t75">
              <v:imagedata r:id="rId13" o:title=""/>
            </v:shape>
            <v:group style="position:absolute;left:1450;top:363;width:9398;height:2" coordorigin="1450,363" coordsize="9398,2">
              <v:shape style="position:absolute;left:1450;top:363;width:9398;height:2" coordorigin="1450,363" coordsize="9398,0" path="m1450,363l10848,363e" filled="f" stroked="t" strokeweight="8.64pt" strokecolor="#0C57A0">
                <v:path arrowok="t"/>
              </v:shape>
            </v:group>
            <v:group style="position:absolute;left:1464;top:430;width:2;height:6182" coordorigin="1464,430" coordsize="2,6182">
              <v:shape style="position:absolute;left:1464;top:430;width:2;height:6182" coordorigin="1464,430" coordsize="0,6182" path="m1464,6613l1464,430e" filled="f" stroked="t" strokeweight="1.44pt" strokecolor="#4B80B8">
                <v:path arrowok="t"/>
              </v:shape>
            </v:group>
            <v:group style="position:absolute;left:1450;top:1016;width:9398;height:2" coordorigin="1450,1016" coordsize="9398,2">
              <v:shape style="position:absolute;left:1450;top:1016;width:9398;height:2" coordorigin="1450,1016" coordsize="9398,0" path="m1450,1016l10848,1016e" filled="f" stroked="t" strokeweight="8.16pt" strokecolor="#54A81F">
                <v:path arrowok="t"/>
              </v:shape>
            </v:group>
            <v:group style="position:absolute;left:10838;top:1083;width:2;height:5530" coordorigin="10838,1083" coordsize="2,5530">
              <v:shape style="position:absolute;left:10838;top:1083;width:2;height:5530" coordorigin="10838,1083" coordsize="0,5530" path="m10838,6613l10838,1083e" filled="f" stroked="t" strokeweight=".96pt" strokecolor="#4B80BC">
                <v:path arrowok="t"/>
              </v:shape>
            </v:group>
            <v:group style="position:absolute;left:1450;top:2806;width:9350;height:2" coordorigin="1450,2806" coordsize="9350,2">
              <v:shape style="position:absolute;left:1450;top:2806;width:9350;height:2" coordorigin="1450,2806" coordsize="9350,0" path="m1450,2806l10800,2806e" filled="f" stroked="t" strokeweight=".48pt" strokecolor="#B89787">
                <v:path arrowok="t"/>
              </v:shape>
            </v:group>
            <v:group style="position:absolute;left:1450;top:6598;width:9398;height:2" coordorigin="1450,6598" coordsize="9398,2">
              <v:shape style="position:absolute;left:1450;top:6598;width:9398;height:2" coordorigin="1450,6598" coordsize="9398,0" path="m1450,6598l10848,6598e" filled="f" stroked="t" strokeweight="1.44pt" strokecolor="#4B80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080002pt;margin-top:701.280029pt;width:407.04pt;height:.1pt;mso-position-horizontal-relative:page;mso-position-vertical-relative:page;z-index:-1243" coordorigin="1402,14026" coordsize="8141,2">
            <v:shape style="position:absolute;left:1402;top:14026;width:8141;height:2" coordorigin="1402,14026" coordsize="8141,0" path="m1402,14026l9542,14026e" filled="f" stroked="t" strokeweight="0pt" strokecolor="#D8D8D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199997pt;margin-top:34.668137pt;width:5.33779pt;height:20.5pt;mso-position-horizontal-relative:page;mso-position-vertical-relative:paragraph;z-index:-1242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1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62AE2B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919CBA"/>
          <w:spacing w:val="-62"/>
          <w:w w:val="60"/>
          <w:position w:val="-7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012B85"/>
          <w:spacing w:val="-32"/>
          <w:w w:val="104"/>
          <w:position w:val="-5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919CBA"/>
          <w:spacing w:val="-39"/>
          <w:w w:val="60"/>
          <w:position w:val="-7"/>
        </w:rPr>
        <w:t>.</w:t>
      </w:r>
      <w:r>
        <w:rPr>
          <w:rFonts w:ascii="Arial" w:hAnsi="Arial" w:cs="Arial" w:eastAsia="Arial"/>
          <w:sz w:val="80"/>
          <w:szCs w:val="80"/>
          <w:color w:val="919CBA"/>
          <w:spacing w:val="-420"/>
          <w:w w:val="64"/>
          <w:position w:val="-7"/>
        </w:rPr>
        <w:t>_</w:t>
      </w:r>
      <w:r>
        <w:rPr>
          <w:rFonts w:ascii="Times New Roman" w:hAnsi="Times New Roman" w:cs="Times New Roman" w:eastAsia="Times New Roman"/>
          <w:sz w:val="27"/>
          <w:szCs w:val="27"/>
          <w:color w:val="012B85"/>
          <w:spacing w:val="0"/>
          <w:w w:val="104"/>
          <w:position w:val="-5"/>
        </w:rPr>
        <w:t>de</w:t>
      </w:r>
      <w:r>
        <w:rPr>
          <w:rFonts w:ascii="Times New Roman" w:hAnsi="Times New Roman" w:cs="Times New Roman" w:eastAsia="Times New Roman"/>
          <w:sz w:val="27"/>
          <w:szCs w:val="27"/>
          <w:color w:val="012B85"/>
          <w:spacing w:val="-108"/>
          <w:w w:val="105"/>
          <w:position w:val="-5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919CBA"/>
          <w:spacing w:val="0"/>
          <w:w w:val="54"/>
          <w:position w:val="-7"/>
        </w:rPr>
        <w:t>..</w:t>
      </w:r>
      <w:r>
        <w:rPr>
          <w:rFonts w:ascii="Times New Roman" w:hAnsi="Times New Roman" w:cs="Times New Roman" w:eastAsia="Times New Roman"/>
          <w:sz w:val="35"/>
          <w:szCs w:val="35"/>
          <w:color w:val="919CBA"/>
          <w:spacing w:val="-42"/>
          <w:w w:val="54"/>
          <w:position w:val="-7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012B85"/>
          <w:spacing w:val="0"/>
          <w:w w:val="104"/>
          <w:position w:val="-5"/>
        </w:rPr>
        <w:t>toGO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2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62AE2B"/>
          <w:w w:val="76"/>
          <w:position w:val="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62AE2B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62AE2B"/>
          <w:spacing w:val="0"/>
          <w:w w:val="180"/>
          <w:position w:val="4"/>
        </w:rPr>
        <w:t>.,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3553" w:right="3507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3366E"/>
          <w:spacing w:val="0"/>
          <w:w w:val="110"/>
        </w:rPr>
        <w:t>Applicatio</w:t>
      </w:r>
      <w:r>
        <w:rPr>
          <w:rFonts w:ascii="Times New Roman" w:hAnsi="Times New Roman" w:cs="Times New Roman" w:eastAsia="Times New Roman"/>
          <w:sz w:val="27"/>
          <w:szCs w:val="27"/>
          <w:color w:val="03366E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03366E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3366E"/>
          <w:spacing w:val="0"/>
          <w:w w:val="110"/>
        </w:rPr>
        <w:t>Details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13" w:lineRule="exact"/>
        <w:ind w:left="2700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7C797E"/>
        </w:rPr>
        <w:t>Pleas</w:t>
      </w:r>
      <w:r>
        <w:rPr>
          <w:rFonts w:ascii="Arial" w:hAnsi="Arial" w:cs="Arial" w:eastAsia="Arial"/>
          <w:sz w:val="10"/>
          <w:szCs w:val="10"/>
          <w:color w:val="7C797E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7C797E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C797E"/>
          <w:spacing w:val="0"/>
          <w:w w:val="90"/>
        </w:rPr>
        <w:t>setec</w:t>
      </w:r>
      <w:r>
        <w:rPr>
          <w:rFonts w:ascii="Arial" w:hAnsi="Arial" w:cs="Arial" w:eastAsia="Arial"/>
          <w:sz w:val="10"/>
          <w:szCs w:val="10"/>
          <w:color w:val="7C797E"/>
          <w:spacing w:val="-11"/>
          <w:w w:val="90"/>
        </w:rPr>
        <w:t>l</w:t>
      </w:r>
      <w:r>
        <w:rPr>
          <w:rFonts w:ascii="Arial" w:hAnsi="Arial" w:cs="Arial" w:eastAsia="Arial"/>
          <w:sz w:val="10"/>
          <w:szCs w:val="10"/>
          <w:color w:val="7C797E"/>
          <w:spacing w:val="0"/>
          <w:w w:val="90"/>
        </w:rPr>
        <w:t>agen&lt;ylse&lt;IO&lt;</w:t>
      </w:r>
      <w:r>
        <w:rPr>
          <w:rFonts w:ascii="Arial" w:hAnsi="Arial" w:cs="Arial" w:eastAsia="Arial"/>
          <w:sz w:val="10"/>
          <w:szCs w:val="10"/>
          <w:color w:val="7C797E"/>
          <w:spacing w:val="0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7C797E"/>
          <w:spacing w:val="9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7C797E"/>
          <w:spacing w:val="0"/>
          <w:w w:val="100"/>
        </w:rPr>
        <w:t>om</w:t>
      </w:r>
      <w:r>
        <w:rPr>
          <w:rFonts w:ascii="Arial" w:hAnsi="Arial" w:cs="Arial" w:eastAsia="Arial"/>
          <w:sz w:val="10"/>
          <w:szCs w:val="10"/>
          <w:color w:val="7C797E"/>
          <w:spacing w:val="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25D6B"/>
          <w:spacing w:val="0"/>
          <w:w w:val="100"/>
        </w:rPr>
        <w:t>t</w:t>
      </w:r>
      <w:r>
        <w:rPr>
          <w:rFonts w:ascii="Arial" w:hAnsi="Arial" w:cs="Arial" w:eastAsia="Arial"/>
          <w:sz w:val="10"/>
          <w:szCs w:val="10"/>
          <w:color w:val="625D6B"/>
          <w:spacing w:val="-12"/>
          <w:w w:val="100"/>
        </w:rPr>
        <w:t>h</w:t>
      </w:r>
      <w:r>
        <w:rPr>
          <w:rFonts w:ascii="Arial" w:hAnsi="Arial" w:cs="Arial" w:eastAsia="Arial"/>
          <w:sz w:val="10"/>
          <w:szCs w:val="10"/>
          <w:color w:val="7C797E"/>
          <w:spacing w:val="0"/>
          <w:w w:val="100"/>
        </w:rPr>
        <w:t>eli$</w:t>
      </w:r>
      <w:r>
        <w:rPr>
          <w:rFonts w:ascii="Arial" w:hAnsi="Arial" w:cs="Arial" w:eastAsia="Arial"/>
          <w:sz w:val="10"/>
          <w:szCs w:val="10"/>
          <w:color w:val="7C797E"/>
          <w:spacing w:val="-8"/>
          <w:w w:val="100"/>
        </w:rPr>
        <w:t>1</w:t>
      </w:r>
      <w:r>
        <w:rPr>
          <w:rFonts w:ascii="Arial" w:hAnsi="Arial" w:cs="Arial" w:eastAsia="Arial"/>
          <w:sz w:val="10"/>
          <w:szCs w:val="10"/>
          <w:color w:val="7C797E"/>
          <w:spacing w:val="0"/>
          <w:w w:val="100"/>
        </w:rPr>
        <w:t>belOw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8" w:after="0" w:line="240" w:lineRule="auto"/>
        <w:ind w:left="4075" w:right="4065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919CBA"/>
          <w:w w:val="93"/>
        </w:rPr>
        <w:t>Rf'UN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5"/>
          <w:w w:val="94"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0"/>
          <w:w w:val="92"/>
        </w:rPr>
        <w:t>POU: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AB5B6"/>
          <w:spacing w:val="5"/>
          <w:w w:val="113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0"/>
          <w:w w:val="86"/>
        </w:rPr>
        <w:t>PfWAC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19CBA"/>
          <w:spacing w:val="0"/>
          <w:w w:val="88"/>
        </w:rPr>
        <w:t>STATUIOO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" w:after="0" w:line="240" w:lineRule="auto"/>
        <w:ind w:left="3951" w:right="4051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C8990"/>
          <w:spacing w:val="0"/>
          <w:w w:val="90"/>
        </w:rPr>
        <w:t>COPV'RIG</w:t>
      </w:r>
      <w:r>
        <w:rPr>
          <w:rFonts w:ascii="Arial" w:hAnsi="Arial" w:cs="Arial" w:eastAsia="Arial"/>
          <w:sz w:val="8"/>
          <w:szCs w:val="8"/>
          <w:color w:val="8C8990"/>
          <w:spacing w:val="-34"/>
          <w:w w:val="90"/>
        </w:rPr>
        <w:t>H</w:t>
      </w:r>
      <w:r>
        <w:rPr>
          <w:rFonts w:ascii="Arial" w:hAnsi="Arial" w:cs="Arial" w:eastAsia="Arial"/>
          <w:sz w:val="8"/>
          <w:szCs w:val="8"/>
          <w:color w:val="8C8990"/>
          <w:spacing w:val="-1"/>
          <w:w w:val="90"/>
        </w:rPr>
        <w:t>2</w:t>
      </w:r>
      <w:r>
        <w:rPr>
          <w:rFonts w:ascii="Arial" w:hAnsi="Arial" w:cs="Arial" w:eastAsia="Arial"/>
          <w:sz w:val="8"/>
          <w:szCs w:val="8"/>
          <w:color w:val="8C8990"/>
          <w:spacing w:val="-43"/>
          <w:w w:val="90"/>
        </w:rPr>
        <w:t>T</w:t>
      </w:r>
      <w:r>
        <w:rPr>
          <w:rFonts w:ascii="Arial" w:hAnsi="Arial" w:cs="Arial" w:eastAsia="Arial"/>
          <w:sz w:val="8"/>
          <w:szCs w:val="8"/>
          <w:color w:val="8C8990"/>
          <w:spacing w:val="0"/>
          <w:w w:val="90"/>
        </w:rPr>
        <w:t>0</w:t>
      </w:r>
      <w:r>
        <w:rPr>
          <w:rFonts w:ascii="Arial" w:hAnsi="Arial" w:cs="Arial" w:eastAsia="Arial"/>
          <w:sz w:val="8"/>
          <w:szCs w:val="8"/>
          <w:color w:val="8C8990"/>
          <w:spacing w:val="-45"/>
          <w:w w:val="90"/>
        </w:rPr>
        <w:t>Q</w:t>
      </w:r>
      <w:r>
        <w:rPr>
          <w:rFonts w:ascii="Arial" w:hAnsi="Arial" w:cs="Arial" w:eastAsia="Arial"/>
          <w:sz w:val="8"/>
          <w:szCs w:val="8"/>
          <w:color w:val="8C8990"/>
          <w:spacing w:val="0"/>
          <w:w w:val="90"/>
        </w:rPr>
        <w:t>.</w:t>
      </w:r>
      <w:r>
        <w:rPr>
          <w:rFonts w:ascii="Arial" w:hAnsi="Arial" w:cs="Arial" w:eastAsia="Arial"/>
          <w:sz w:val="8"/>
          <w:szCs w:val="8"/>
          <w:color w:val="8C8990"/>
          <w:spacing w:val="4"/>
          <w:w w:val="90"/>
        </w:rPr>
        <w:t> </w:t>
      </w:r>
      <w:r>
        <w:rPr>
          <w:rFonts w:ascii="Arial" w:hAnsi="Arial" w:cs="Arial" w:eastAsia="Arial"/>
          <w:sz w:val="8"/>
          <w:szCs w:val="8"/>
          <w:color w:val="8C8990"/>
          <w:spacing w:val="0"/>
          <w:w w:val="82"/>
        </w:rPr>
        <w:t>.&amp;.201S</w:t>
      </w:r>
      <w:r>
        <w:rPr>
          <w:rFonts w:ascii="Arial" w:hAnsi="Arial" w:cs="Arial" w:eastAsia="Arial"/>
          <w:sz w:val="8"/>
          <w:szCs w:val="8"/>
          <w:color w:val="8C8990"/>
          <w:spacing w:val="-9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C797E"/>
          <w:spacing w:val="0"/>
          <w:w w:val="91"/>
        </w:rPr>
        <w:t>"0RPHOTRUST</w:t>
      </w:r>
      <w:r>
        <w:rPr>
          <w:rFonts w:ascii="Arial" w:hAnsi="Arial" w:cs="Arial" w:eastAsia="Arial"/>
          <w:sz w:val="8"/>
          <w:szCs w:val="8"/>
          <w:color w:val="7C797E"/>
          <w:spacing w:val="-1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C8990"/>
          <w:spacing w:val="0"/>
          <w:w w:val="90"/>
        </w:rPr>
        <w:t>USA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1532" w:header="0" w:top="1480" w:bottom="1720" w:left="1380" w:right="1340"/>
          <w:footerReference w:type="default" r:id="rId12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-344.235016pt;width:470.56pt;height:317.38pt;mso-position-horizontal-relative:page;mso-position-vertical-relative:paragraph;z-index:-1241" coordorigin="1444,-6885" coordsize="9411,6348">
            <v:shape style="position:absolute;left:1464;top:-6865;width:9370;height:6307" type="#_x0000_t75">
              <v:imagedata r:id="rId15" o:title=""/>
            </v:shape>
            <v:group style="position:absolute;left:1454;top:-6875;width:9391;height:6328" coordorigin="1454,-6875" coordsize="9391,6328">
              <v:shape style="position:absolute;left:1454;top:-6875;width:9391;height:6328" coordorigin="1454,-6875" coordsize="9391,6328" path="m10843,-6875l1458,-6875,1454,-6871,1454,-550,1458,-547,10843,-547,10846,-550,10846,-554,1470,-554,1463,-563,1470,-563,1470,-6859,1463,-6859,1470,-6866,10846,-6866,10846,-6871,10843,-6875e" filled="t" fillcolor="#4F81BD" stroked="f">
                <v:path arrowok="t"/>
                <v:fill/>
              </v:shape>
            </v:group>
            <v:group style="position:absolute;left:1463;top:-563;width:7;height:8" coordorigin="1463,-563" coordsize="7,8">
              <v:shape style="position:absolute;left:1463;top:-563;width:7;height:8" coordorigin="1463,-563" coordsize="7,8" path="m1470,-563l1463,-563,1470,-554,1470,-563e" filled="t" fillcolor="#4F81BD" stroked="f">
                <v:path arrowok="t"/>
                <v:fill/>
              </v:shape>
            </v:group>
            <v:group style="position:absolute;left:1470;top:-559;width:9360;height:2" coordorigin="1470,-559" coordsize="9360,2">
              <v:shape style="position:absolute;left:1470;top:-559;width:9360;height:2" coordorigin="1470,-559" coordsize="9360,0" path="m1470,-559l10830,-559e" filled="f" stroked="t" strokeweight=".52pt" strokecolor="#4F81BD">
                <v:path arrowok="t"/>
              </v:shape>
            </v:group>
            <v:group style="position:absolute;left:10830;top:-6866;width:2;height:6312" coordorigin="10830,-6866" coordsize="2,6312">
              <v:shape style="position:absolute;left:10830;top:-6866;width:2;height:6312" coordorigin="10830,-6866" coordsize="0,6312" path="m10830,-6866l10830,-554e" filled="f" stroked="t" strokeweight=".1pt" strokecolor="#4F81BD">
                <v:path arrowok="t"/>
              </v:shape>
            </v:group>
            <v:group style="position:absolute;left:10830;top:-563;width:16;height:8" coordorigin="10830,-563" coordsize="16,8">
              <v:shape style="position:absolute;left:10830;top:-563;width:16;height:8" coordorigin="10830,-563" coordsize="16,8" path="m10846,-563l10838,-563,10830,-554,10846,-554,10846,-563e" filled="t" fillcolor="#4F81BD" stroked="f">
                <v:path arrowok="t"/>
                <v:fill/>
              </v:shape>
            </v:group>
            <v:group style="position:absolute;left:1463;top:-6866;width:7;height:7" coordorigin="1463,-6866" coordsize="7,7">
              <v:shape style="position:absolute;left:1463;top:-6866;width:7;height:7" coordorigin="1463,-6866" coordsize="7,7" path="m1470,-6866l1463,-6859,1470,-6859,1470,-6866e" filled="t" fillcolor="#4F81BD" stroked="f">
                <v:path arrowok="t"/>
                <v:fill/>
              </v:shape>
            </v:group>
            <v:group style="position:absolute;left:1470;top:-6863;width:9360;height:2" coordorigin="1470,-6863" coordsize="9360,2">
              <v:shape style="position:absolute;left:1470;top:-6863;width:9360;height:2" coordorigin="1470,-6863" coordsize="9360,0" path="m1470,-6863l10830,-6863e" filled="f" stroked="t" strokeweight=".46pt" strokecolor="#4F81BD">
                <v:path arrowok="t"/>
              </v:shape>
            </v:group>
            <v:group style="position:absolute;left:10830;top:-6866;width:16;height:7" coordorigin="10830,-6866" coordsize="16,7">
              <v:shape style="position:absolute;left:10830;top:-6866;width:16;height:7" coordorigin="10830,-6866" coordsize="16,7" path="m10846,-6866l10830,-6866,10838,-6859,10846,-6859,10846,-6866e" filled="t" fillcolor="#4F81BD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Based</w:t>
      </w:r>
      <w:r>
        <w:rPr>
          <w:rFonts w:ascii="Arial" w:hAnsi="Arial" w:cs="Arial" w:eastAsia="Arial"/>
          <w:sz w:val="24"/>
          <w:szCs w:val="24"/>
          <w:color w:val="00000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ant</w:t>
      </w:r>
      <w:r>
        <w:rPr>
          <w:rFonts w:ascii="Arial" w:hAnsi="Arial" w:cs="Arial" w:eastAsia="Arial"/>
          <w:sz w:val="24"/>
          <w:szCs w:val="24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Type</w:t>
      </w:r>
      <w:r>
        <w:rPr>
          <w:rFonts w:ascii="Arial" w:hAnsi="Arial" w:cs="Arial" w:eastAsia="Arial"/>
          <w:sz w:val="24"/>
          <w:szCs w:val="24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selection,</w:t>
      </w:r>
      <w:r>
        <w:rPr>
          <w:rFonts w:ascii="Arial" w:hAnsi="Arial" w:cs="Arial" w:eastAsia="Arial"/>
          <w:sz w:val="24"/>
          <w:szCs w:val="24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Yes</w:t>
      </w:r>
      <w:r>
        <w:rPr>
          <w:rFonts w:ascii="Arial" w:hAnsi="Arial" w:cs="Arial" w:eastAsia="Arial"/>
          <w:sz w:val="24"/>
          <w:szCs w:val="24"/>
          <w:color w:val="1F497C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confirm</w:t>
      </w:r>
      <w:r>
        <w:rPr>
          <w:rFonts w:ascii="Arial" w:hAnsi="Arial" w:cs="Arial" w:eastAsia="Arial"/>
          <w:sz w:val="24"/>
          <w:szCs w:val="24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Agency</w:t>
      </w:r>
      <w:r>
        <w:rPr>
          <w:rFonts w:ascii="Arial" w:hAnsi="Arial" w:cs="Arial" w:eastAsia="Arial"/>
          <w:sz w:val="24"/>
          <w:szCs w:val="24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auto"/>
        <w:ind w:left="5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Developmental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Services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(DDS).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8"/>
          <w:pgMar w:footer="1386" w:header="0" w:top="1480" w:bottom="1580" w:left="1300" w:right="1300"/>
          <w:footerReference w:type="default" r:id="rId14"/>
          <w:pgSz w:w="12240" w:h="15840"/>
        </w:sectPr>
      </w:pPr>
      <w:rPr/>
    </w:p>
    <w:p>
      <w:pPr>
        <w:spacing w:before="78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DDS</w:t>
      </w:r>
      <w:r>
        <w:rPr>
          <w:rFonts w:ascii="Arial" w:hAnsi="Arial" w:cs="Arial" w:eastAsia="Arial"/>
          <w:sz w:val="24"/>
          <w:szCs w:val="24"/>
          <w:color w:val="17365D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4"/>
          <w:szCs w:val="24"/>
          <w:color w:val="17365D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son</w:t>
      </w:r>
      <w:r>
        <w:rPr>
          <w:rFonts w:ascii="Arial" w:hAnsi="Arial" w:cs="Arial" w:eastAsia="Arial"/>
          <w:sz w:val="24"/>
          <w:szCs w:val="24"/>
          <w:color w:val="17365D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4"/>
          <w:szCs w:val="24"/>
          <w:color w:val="17365D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PID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)</w:t>
      </w:r>
      <w:r>
        <w:rPr>
          <w:rFonts w:ascii="Arial" w:hAnsi="Arial" w:cs="Arial" w:eastAsia="Arial"/>
          <w:sz w:val="24"/>
          <w:szCs w:val="24"/>
          <w:color w:val="17365D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obtained</w:t>
      </w:r>
      <w:r>
        <w:rPr>
          <w:rFonts w:ascii="Arial" w:hAnsi="Arial" w:cs="Arial" w:eastAsia="Arial"/>
          <w:sz w:val="24"/>
          <w:szCs w:val="24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Date</w:t>
      </w:r>
      <w:r>
        <w:rPr>
          <w:rFonts w:ascii="Arial" w:hAnsi="Arial" w:cs="Arial" w:eastAsia="Arial"/>
          <w:sz w:val="24"/>
          <w:szCs w:val="24"/>
          <w:color w:val="1F497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color w:val="1F497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Birth</w:t>
      </w:r>
      <w:r>
        <w:rPr>
          <w:rFonts w:ascii="Arial" w:hAnsi="Arial" w:cs="Arial" w:eastAsia="Arial"/>
          <w:sz w:val="24"/>
          <w:szCs w:val="24"/>
          <w:color w:val="1F497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(DOB)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auto"/>
        <w:ind w:left="5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32.435856pt;width:470.56pt;height:316.42pt;mso-position-horizontal-relative:page;mso-position-vertical-relative:paragraph;z-index:-1240" coordorigin="1444,649" coordsize="9411,6328">
            <v:shape style="position:absolute;left:1464;top:671;width:9370;height:6283" type="#_x0000_t75">
              <v:imagedata r:id="rId16" o:title=""/>
            </v:shape>
            <v:group style="position:absolute;left:1454;top:659;width:9391;height:6308" coordorigin="1454,659" coordsize="9391,6308">
              <v:shape style="position:absolute;left:1454;top:659;width:9391;height:6308" coordorigin="1454,659" coordsize="9391,6308" path="m10843,659l1458,659,1454,662,1454,6965,1458,6967,10843,6967,10846,6965,10846,6960,1470,6960,1463,6952,1470,6952,1470,674,1463,674,1470,667,10846,667,10846,662,10843,659e" filled="t" fillcolor="#4F81BD" stroked="f">
                <v:path arrowok="t"/>
                <v:fill/>
              </v:shape>
            </v:group>
            <v:group style="position:absolute;left:1463;top:6952;width:7;height:8" coordorigin="1463,6952" coordsize="7,8">
              <v:shape style="position:absolute;left:1463;top:6952;width:7;height:8" coordorigin="1463,6952" coordsize="7,8" path="m1470,6952l1463,6952,1470,6960,1470,6952e" filled="t" fillcolor="#4F81BD" stroked="f">
                <v:path arrowok="t"/>
                <v:fill/>
              </v:shape>
            </v:group>
            <v:group style="position:absolute;left:1470;top:6956;width:9360;height:2" coordorigin="1470,6956" coordsize="9360,2">
              <v:shape style="position:absolute;left:1470;top:6956;width:9360;height:2" coordorigin="1470,6956" coordsize="9360,0" path="m1470,6956l10830,6956e" filled="f" stroked="t" strokeweight=".52pt" strokecolor="#4F81BD">
                <v:path arrowok="t"/>
              </v:shape>
            </v:group>
            <v:group style="position:absolute;left:10830;top:667;width:2;height:6293" coordorigin="10830,667" coordsize="2,6293">
              <v:shape style="position:absolute;left:10830;top:667;width:2;height:6293" coordorigin="10830,667" coordsize="0,6293" path="m10830,667l10830,6960e" filled="f" stroked="t" strokeweight=".1pt" strokecolor="#4F81BD">
                <v:path arrowok="t"/>
              </v:shape>
            </v:group>
            <v:group style="position:absolute;left:10830;top:6952;width:16;height:8" coordorigin="10830,6952" coordsize="16,8">
              <v:shape style="position:absolute;left:10830;top:6952;width:16;height:8" coordorigin="10830,6952" coordsize="16,8" path="m10846,6952l10838,6952,10830,6960,10846,6960,10846,6952e" filled="t" fillcolor="#4F81BD" stroked="f">
                <v:path arrowok="t"/>
                <v:fill/>
              </v:shape>
            </v:group>
            <v:group style="position:absolute;left:1463;top:667;width:7;height:7" coordorigin="1463,667" coordsize="7,7">
              <v:shape style="position:absolute;left:1463;top:667;width:7;height:7" coordorigin="1463,667" coordsize="7,7" path="m1470,667l1463,674,1470,674,1470,667e" filled="t" fillcolor="#4F81BD" stroked="f">
                <v:path arrowok="t"/>
                <v:fill/>
              </v:shape>
            </v:group>
            <v:group style="position:absolute;left:1470;top:671;width:9360;height:2" coordorigin="1470,671" coordsize="9360,2">
              <v:shape style="position:absolute;left:1470;top:671;width:9360;height:2" coordorigin="1470,671" coordsize="9360,0" path="m1470,671l10830,671e" filled="f" stroked="t" strokeweight=".46pt" strokecolor="#4F81BD">
                <v:path arrowok="t"/>
              </v:shape>
            </v:group>
            <v:group style="position:absolute;left:10830;top:667;width:16;height:7" coordorigin="10830,667" coordsize="16,7">
              <v:shape style="position:absolute;left:10830;top:667;width:16;height:7" coordorigin="10830,667" coordsize="16,7" path="m10846,667l10830,667,10838,674,10846,674,10846,667e" filled="t" fillcolor="#4F81BD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500" w:right="79" w:firstLine="-36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First</w:t>
      </w:r>
      <w:r>
        <w:rPr>
          <w:rFonts w:ascii="Arial" w:hAnsi="Arial" w:cs="Arial" w:eastAsia="Arial"/>
          <w:sz w:val="24"/>
          <w:szCs w:val="24"/>
          <w:color w:val="1F497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color w:val="1F497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Last</w:t>
      </w:r>
      <w:r>
        <w:rPr>
          <w:rFonts w:ascii="Arial" w:hAnsi="Arial" w:cs="Arial" w:eastAsia="Arial"/>
          <w:sz w:val="24"/>
          <w:szCs w:val="24"/>
          <w:color w:val="1F497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Name</w:t>
      </w:r>
      <w:r>
        <w:rPr>
          <w:rFonts w:ascii="Arial" w:hAnsi="Arial" w:cs="Arial" w:eastAsia="Arial"/>
          <w:sz w:val="24"/>
          <w:szCs w:val="24"/>
          <w:color w:val="1F497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associated</w:t>
      </w:r>
      <w:r>
        <w:rPr>
          <w:rFonts w:ascii="Arial" w:hAnsi="Arial" w:cs="Arial" w:eastAsia="Arial"/>
          <w:sz w:val="24"/>
          <w:szCs w:val="24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DDS</w:t>
      </w:r>
      <w:r>
        <w:rPr>
          <w:rFonts w:ascii="Arial" w:hAnsi="Arial" w:cs="Arial" w:eastAsia="Arial"/>
          <w:sz w:val="24"/>
          <w:szCs w:val="24"/>
          <w:color w:val="1F497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Person</w:t>
      </w:r>
      <w:r>
        <w:rPr>
          <w:rFonts w:ascii="Arial" w:hAnsi="Arial" w:cs="Arial" w:eastAsia="Arial"/>
          <w:sz w:val="24"/>
          <w:szCs w:val="24"/>
          <w:color w:val="1F497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4"/>
          <w:szCs w:val="24"/>
          <w:color w:val="1F497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F497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DOB</w:t>
      </w:r>
      <w:r>
        <w:rPr>
          <w:rFonts w:ascii="Arial" w:hAnsi="Arial" w:cs="Arial" w:eastAsia="Arial"/>
          <w:sz w:val="24"/>
          <w:szCs w:val="24"/>
          <w:color w:val="1F497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displayed.</w:t>
      </w:r>
      <w:r>
        <w:rPr>
          <w:rFonts w:ascii="Arial" w:hAnsi="Arial" w:cs="Arial" w:eastAsia="Arial"/>
          <w:sz w:val="24"/>
          <w:szCs w:val="24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verify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First</w:t>
      </w:r>
      <w:r>
        <w:rPr>
          <w:rFonts w:ascii="Arial" w:hAnsi="Arial" w:cs="Arial" w:eastAsia="Arial"/>
          <w:sz w:val="24"/>
          <w:szCs w:val="24"/>
          <w:color w:val="1F497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F497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Last</w:t>
      </w:r>
      <w:r>
        <w:rPr>
          <w:rFonts w:ascii="Arial" w:hAnsi="Arial" w:cs="Arial" w:eastAsia="Arial"/>
          <w:sz w:val="24"/>
          <w:szCs w:val="24"/>
          <w:color w:val="1F497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Name</w:t>
      </w:r>
      <w:r>
        <w:rPr>
          <w:rFonts w:ascii="Arial" w:hAnsi="Arial" w:cs="Arial" w:eastAsia="Arial"/>
          <w:sz w:val="24"/>
          <w:szCs w:val="24"/>
          <w:color w:val="1F497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correct.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correct,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Correct</w:t>
      </w:r>
      <w:r>
        <w:rPr>
          <w:rFonts w:ascii="Arial" w:hAnsi="Arial" w:cs="Arial" w:eastAsia="Arial"/>
          <w:sz w:val="24"/>
          <w:szCs w:val="24"/>
          <w:color w:val="1F497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386" w:top="1360" w:bottom="1580" w:left="1300" w:right="13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40" w:right="302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-326.535034pt;width:470.56pt;height:316.48pt;mso-position-horizontal-relative:page;mso-position-vertical-relative:paragraph;z-index:-1239" coordorigin="1444,-6531" coordsize="9411,6330">
            <v:shape style="position:absolute;left:1464;top:-6511;width:9370;height:6288" type="#_x0000_t75">
              <v:imagedata r:id="rId17" o:title=""/>
            </v:shape>
            <v:group style="position:absolute;left:1454;top:-6521;width:9391;height:6310" coordorigin="1454,-6521" coordsize="9391,6310">
              <v:shape style="position:absolute;left:1454;top:-6521;width:9391;height:6310" coordorigin="1454,-6521" coordsize="9391,6310" path="m10843,-6521l1458,-6521,1454,-6517,1454,-214,1458,-211,10843,-211,10846,-214,10846,-218,1470,-218,1463,-227,1470,-227,1470,-6505,1463,-6505,1470,-6512,10846,-6512,10846,-6517,10843,-6521e" filled="t" fillcolor="#4F81BD" stroked="f">
                <v:path arrowok="t"/>
                <v:fill/>
              </v:shape>
            </v:group>
            <v:group style="position:absolute;left:1463;top:-227;width:7;height:8" coordorigin="1463,-227" coordsize="7,8">
              <v:shape style="position:absolute;left:1463;top:-227;width:7;height:8" coordorigin="1463,-227" coordsize="7,8" path="m1470,-227l1463,-227,1470,-218,1470,-227e" filled="t" fillcolor="#4F81BD" stroked="f">
                <v:path arrowok="t"/>
                <v:fill/>
              </v:shape>
            </v:group>
            <v:group style="position:absolute;left:1470;top:-223;width:9360;height:2" coordorigin="1470,-223" coordsize="9360,2">
              <v:shape style="position:absolute;left:1470;top:-223;width:9360;height:2" coordorigin="1470,-223" coordsize="9360,0" path="m1470,-223l10830,-223e" filled="f" stroked="t" strokeweight=".52pt" strokecolor="#4F81BD">
                <v:path arrowok="t"/>
              </v:shape>
            </v:group>
            <v:group style="position:absolute;left:10830;top:-6512;width:2;height:6294" coordorigin="10830,-6512" coordsize="2,6294">
              <v:shape style="position:absolute;left:10830;top:-6512;width:2;height:6294" coordorigin="10830,-6512" coordsize="0,6294" path="m10830,-6512l10830,-218e" filled="f" stroked="t" strokeweight=".1pt" strokecolor="#4F81BD">
                <v:path arrowok="t"/>
              </v:shape>
            </v:group>
            <v:group style="position:absolute;left:10830;top:-227;width:16;height:8" coordorigin="10830,-227" coordsize="16,8">
              <v:shape style="position:absolute;left:10830;top:-227;width:16;height:8" coordorigin="10830,-227" coordsize="16,8" path="m10846,-227l10838,-227,10830,-218,10846,-218,10846,-227e" filled="t" fillcolor="#4F81BD" stroked="f">
                <v:path arrowok="t"/>
                <v:fill/>
              </v:shape>
            </v:group>
            <v:group style="position:absolute;left:1463;top:-6512;width:7;height:7" coordorigin="1463,-6512" coordsize="7,7">
              <v:shape style="position:absolute;left:1463;top:-6512;width:7;height:7" coordorigin="1463,-6512" coordsize="7,7" path="m1470,-6512l1463,-6505,1470,-6505,1470,-6512e" filled="t" fillcolor="#4F81BD" stroked="f">
                <v:path arrowok="t"/>
                <v:fill/>
              </v:shape>
            </v:group>
            <v:group style="position:absolute;left:1470;top:-6509;width:9360;height:2" coordorigin="1470,-6509" coordsize="9360,2">
              <v:shape style="position:absolute;left:1470;top:-6509;width:9360;height:2" coordorigin="1470,-6509" coordsize="9360,0" path="m1470,-6509l10830,-6509e" filled="f" stroked="t" strokeweight=".46pt" strokecolor="#4F81BD">
                <v:path arrowok="t"/>
              </v:shape>
            </v:group>
            <v:group style="position:absolute;left:10830;top:-6512;width:16;height:7" coordorigin="10830,-6512" coordsize="16,7">
              <v:shape style="position:absolute;left:10830;top:-6512;width:16;height:7" coordorigin="10830,-6512" coordsize="16,7" path="m10846,-6512l10830,-6512,10838,-6505,10846,-6505,10846,-6512e" filled="t" fillcolor="#4F81BD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corr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ct,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Incorrect</w:t>
      </w:r>
      <w:r>
        <w:rPr>
          <w:rFonts w:ascii="Arial" w:hAnsi="Arial" w:cs="Arial" w:eastAsia="Arial"/>
          <w:sz w:val="24"/>
          <w:szCs w:val="24"/>
          <w:color w:val="1F497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reenter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DDS</w:t>
      </w:r>
      <w:r>
        <w:rPr>
          <w:rFonts w:ascii="Arial" w:hAnsi="Arial" w:cs="Arial" w:eastAsia="Arial"/>
          <w:sz w:val="24"/>
          <w:szCs w:val="24"/>
          <w:color w:val="1F497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Person</w:t>
      </w:r>
      <w:r>
        <w:rPr>
          <w:rFonts w:ascii="Arial" w:hAnsi="Arial" w:cs="Arial" w:eastAsia="Arial"/>
          <w:sz w:val="24"/>
          <w:szCs w:val="24"/>
          <w:color w:val="1F497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F497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7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4"/>
          <w:szCs w:val="24"/>
          <w:color w:val="1F497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First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Last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Name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displa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screen,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match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Person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</w:t>
      </w:r>
      <w:r>
        <w:rPr>
          <w:rFonts w:ascii="Arial" w:hAnsi="Arial" w:cs="Arial" w:eastAsia="Arial"/>
          <w:sz w:val="24"/>
          <w:szCs w:val="24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DOB</w:t>
      </w:r>
      <w:r>
        <w:rPr>
          <w:rFonts w:ascii="Arial" w:hAnsi="Arial" w:cs="Arial" w:eastAsia="Arial"/>
          <w:sz w:val="24"/>
          <w:szCs w:val="24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entered,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contact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DDS</w:t>
      </w:r>
      <w:r>
        <w:rPr>
          <w:rFonts w:ascii="Arial" w:hAnsi="Arial" w:cs="Arial" w:eastAsia="Arial"/>
          <w:sz w:val="24"/>
          <w:szCs w:val="24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Background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Unit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(617)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624-7780</w:t>
      </w:r>
      <w:r>
        <w:rPr>
          <w:rFonts w:ascii="Arial" w:hAnsi="Arial" w:cs="Arial" w:eastAsia="Arial"/>
          <w:sz w:val="24"/>
          <w:szCs w:val="24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verify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Person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386" w:top="1480" w:bottom="1580" w:left="1300" w:right="1300"/>
          <w:pgSz w:w="12240" w:h="158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1" w:lineRule="exact"/>
        <w:ind w:left="36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APPOIN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24"/>
          <w:szCs w:val="24"/>
          <w:color w:val="FFFFFF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6" w:lineRule="auto"/>
        <w:ind w:left="500" w:right="78" w:firstLine="-36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7.109978pt;margin-top:-49.144108pt;width:463.18002pt;height:25.11998pt;mso-position-horizontal-relative:page;mso-position-vertical-relative:paragraph;z-index:-1238" coordorigin="1542,-983" coordsize="9264,502">
            <v:group style="position:absolute;left:10687;top:-972;width:103;height:476" coordorigin="10687,-972" coordsize="103,476">
              <v:shape style="position:absolute;left:10687;top:-972;width:103;height:476" coordorigin="10687,-972" coordsize="103,476" path="m10687,-496l10790,-496,10790,-972,10687,-972,10687,-496xe" filled="t" fillcolor="#17365D" stroked="f">
                <v:path arrowok="t"/>
                <v:fill/>
              </v:shape>
            </v:group>
            <v:group style="position:absolute;left:1558;top:-972;width:103;height:476" coordorigin="1558,-972" coordsize="103,476">
              <v:shape style="position:absolute;left:1558;top:-972;width:103;height:476" coordorigin="1558,-972" coordsize="103,476" path="m1558,-496l1661,-496,1661,-972,1558,-972,1558,-496xe" filled="t" fillcolor="#17365D" stroked="f">
                <v:path arrowok="t"/>
                <v:fill/>
              </v:shape>
            </v:group>
            <v:group style="position:absolute;left:1661;top:-972;width:9026;height:476" coordorigin="1661,-972" coordsize="9026,476">
              <v:shape style="position:absolute;left:1661;top:-972;width:9026;height:476" coordorigin="1661,-972" coordsize="9026,476" path="m1661,-496l10687,-496,10687,-972,1661,-972,1661,-496e" filled="t" fillcolor="#17365D" stroked="f">
                <v:path arrowok="t"/>
                <v:fill/>
              </v:shape>
            </v:group>
            <v:group style="position:absolute;left:1548;top:-977;width:9252;height:2" coordorigin="1548,-977" coordsize="9252,2">
              <v:shape style="position:absolute;left:1548;top:-977;width:9252;height:2" coordorigin="1548,-977" coordsize="9252,0" path="m1548,-977l10800,-977e" filled="f" stroked="t" strokeweight=".579980pt" strokecolor="#000000">
                <v:path arrowok="t"/>
              </v:shape>
            </v:group>
            <v:group style="position:absolute;left:1553;top:-972;width:2;height:486" coordorigin="1553,-972" coordsize="2,486">
              <v:shape style="position:absolute;left:1553;top:-972;width:2;height:486" coordorigin="1553,-972" coordsize="0,486" path="m1553,-972l1553,-486e" filled="f" stroked="t" strokeweight=".580pt" strokecolor="#000000">
                <v:path arrowok="t"/>
              </v:shape>
            </v:group>
            <v:group style="position:absolute;left:1548;top:-491;width:9252;height:2" coordorigin="1548,-491" coordsize="9252,2">
              <v:shape style="position:absolute;left:1548;top:-491;width:9252;height:2" coordorigin="1548,-491" coordsize="9252,0" path="m1548,-491l10800,-491e" filled="f" stroked="t" strokeweight=".58004pt" strokecolor="#000000">
                <v:path arrowok="t"/>
              </v:shape>
            </v:group>
            <v:group style="position:absolute;left:10795;top:-972;width:2;height:486" coordorigin="10795,-972" coordsize="2,486">
              <v:shape style="position:absolute;left:10795;top:-972;width:2;height:486" coordorigin="10795,-972" coordsize="0,486" path="m10795,-972l10795,-486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-2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find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location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nearest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rust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enrollment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Zip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Code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box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Go.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6" w:lineRule="auto"/>
        <w:ind w:left="500" w:right="79" w:firstLine="-36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42.075882pt;width:470.56pt;height:264.1pt;mso-position-horizontal-relative:page;mso-position-vertical-relative:paragraph;z-index:-1237" coordorigin="1444,842" coordsize="9411,5282">
            <v:shape style="position:absolute;left:1464;top:865;width:9370;height:5237" type="#_x0000_t75">
              <v:imagedata r:id="rId18" o:title=""/>
            </v:shape>
            <v:group style="position:absolute;left:1454;top:852;width:9391;height:5262" coordorigin="1454,852" coordsize="9391,5262">
              <v:shape style="position:absolute;left:1454;top:852;width:9391;height:5262" coordorigin="1454,852" coordsize="9391,5262" path="m10843,852l1458,852,1454,855,1454,6111,1458,6114,10843,6114,10846,6111,10846,6106,1470,6106,1463,6098,1470,6098,1470,867,1463,867,1470,860,10846,860,10846,855,10843,852e" filled="t" fillcolor="#000000" stroked="f">
                <v:path arrowok="t"/>
                <v:fill/>
              </v:shape>
            </v:group>
            <v:group style="position:absolute;left:1463;top:6098;width:7;height:8" coordorigin="1463,6098" coordsize="7,8">
              <v:shape style="position:absolute;left:1463;top:6098;width:7;height:8" coordorigin="1463,6098" coordsize="7,8" path="m1470,6098l1463,6098,1470,6106,1470,6098e" filled="t" fillcolor="#000000" stroked="f">
                <v:path arrowok="t"/>
                <v:fill/>
              </v:shape>
            </v:group>
            <v:group style="position:absolute;left:1470;top:6102;width:9360;height:2" coordorigin="1470,6102" coordsize="9360,2">
              <v:shape style="position:absolute;left:1470;top:6102;width:9360;height:2" coordorigin="1470,6102" coordsize="9360,0" path="m1470,6102l10830,6102e" filled="f" stroked="t" strokeweight=".52pt" strokecolor="#000000">
                <v:path arrowok="t"/>
              </v:shape>
            </v:group>
            <v:group style="position:absolute;left:10830;top:860;width:2;height:5246" coordorigin="10830,860" coordsize="2,5246">
              <v:shape style="position:absolute;left:10830;top:860;width:2;height:5246" coordorigin="10830,860" coordsize="0,5246" path="m10830,860l10830,6106e" filled="f" stroked="t" strokeweight=".1pt" strokecolor="#000000">
                <v:path arrowok="t"/>
              </v:shape>
            </v:group>
            <v:group style="position:absolute;left:10830;top:6098;width:16;height:8" coordorigin="10830,6098" coordsize="16,8">
              <v:shape style="position:absolute;left:10830;top:6098;width:16;height:8" coordorigin="10830,6098" coordsize="16,8" path="m10846,6098l10838,6098,10830,6106,10846,6106,10846,6098e" filled="t" fillcolor="#000000" stroked="f">
                <v:path arrowok="t"/>
                <v:fill/>
              </v:shape>
            </v:group>
            <v:group style="position:absolute;left:1463;top:860;width:7;height:7" coordorigin="1463,860" coordsize="7,7">
              <v:shape style="position:absolute;left:1463;top:860;width:7;height:7" coordorigin="1463,860" coordsize="7,7" path="m1470,860l1463,867,1470,867,1470,860e" filled="t" fillcolor="#000000" stroked="f">
                <v:path arrowok="t"/>
                <v:fill/>
              </v:shape>
            </v:group>
            <v:group style="position:absolute;left:1470;top:864;width:9360;height:2" coordorigin="1470,864" coordsize="9360,2">
              <v:shape style="position:absolute;left:1470;top:864;width:9360;height:2" coordorigin="1470,864" coordsize="9360,0" path="m1470,864l10830,864e" filled="f" stroked="t" strokeweight=".46pt" strokecolor="#000000">
                <v:path arrowok="t"/>
              </v:shape>
            </v:group>
            <v:group style="position:absolute;left:10830;top:860;width:16;height:7" coordorigin="10830,860" coordsize="16,7">
              <v:shape style="position:absolute;left:10830;top:860;width:16;height:7" coordorigin="10830,860" coordsize="16,7" path="m10846,860l10830,860,10838,867,10846,867,10846,860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-2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see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GO™</w:t>
      </w:r>
      <w:r>
        <w:rPr>
          <w:rFonts w:ascii="Arial" w:hAnsi="Arial" w:cs="Arial" w:eastAsia="Arial"/>
          <w:sz w:val="24"/>
          <w:szCs w:val="24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locations</w:t>
      </w:r>
      <w:r>
        <w:rPr>
          <w:rFonts w:ascii="Arial" w:hAnsi="Arial" w:cs="Arial" w:eastAsia="Arial"/>
          <w:sz w:val="24"/>
          <w:szCs w:val="24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particular</w:t>
      </w:r>
      <w:r>
        <w:rPr>
          <w:rFonts w:ascii="Arial" w:hAnsi="Arial" w:cs="Arial" w:eastAsia="Arial"/>
          <w:sz w:val="24"/>
          <w:szCs w:val="24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region</w:t>
      </w:r>
      <w:r>
        <w:rPr>
          <w:rFonts w:ascii="Arial" w:hAnsi="Arial" w:cs="Arial" w:eastAsia="Arial"/>
          <w:sz w:val="24"/>
          <w:szCs w:val="24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state,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region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Region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drop-down</w:t>
      </w:r>
      <w:r>
        <w:rPr>
          <w:rFonts w:ascii="Arial" w:hAnsi="Arial" w:cs="Arial" w:eastAsia="Arial"/>
          <w:sz w:val="24"/>
          <w:szCs w:val="24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list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Available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appointmen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next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seven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(7)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days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presented.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3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view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future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dates,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24"/>
          <w:szCs w:val="24"/>
          <w:color w:val="1F497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Week</w:t>
      </w:r>
      <w:r>
        <w:rPr>
          <w:rFonts w:ascii="Arial" w:hAnsi="Arial" w:cs="Arial" w:eastAsia="Arial"/>
          <w:sz w:val="24"/>
          <w:szCs w:val="24"/>
          <w:color w:val="1F497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link.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3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Click</w:t>
      </w:r>
      <w:r>
        <w:rPr>
          <w:rFonts w:ascii="Arial" w:hAnsi="Arial" w:cs="Arial" w:eastAsia="Arial"/>
          <w:sz w:val="24"/>
          <w:szCs w:val="24"/>
          <w:color w:val="1F497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F497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Schedule</w:t>
      </w:r>
      <w:r>
        <w:rPr>
          <w:rFonts w:ascii="Arial" w:hAnsi="Arial" w:cs="Arial" w:eastAsia="Arial"/>
          <w:sz w:val="24"/>
          <w:szCs w:val="24"/>
          <w:color w:val="1F497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link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date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location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want.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2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preferred</w:t>
      </w:r>
      <w:r>
        <w:rPr>
          <w:rFonts w:ascii="Arial" w:hAnsi="Arial" w:cs="Arial" w:eastAsia="Arial"/>
          <w:sz w:val="24"/>
          <w:szCs w:val="24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me.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3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Click,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386" w:top="1480" w:bottom="1580" w:left="1300" w:right="1300"/>
          <w:pgSz w:w="12240" w:h="158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6" w:lineRule="auto"/>
        <w:ind w:left="500" w:right="1128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-358.654114pt;width:470.56pt;height:321.64pt;mso-position-horizontal-relative:page;mso-position-vertical-relative:paragraph;z-index:-1236" coordorigin="1444,-7173" coordsize="9411,6433">
            <v:shape style="position:absolute;left:1464;top:-7153;width:9370;height:6394" type="#_x0000_t75">
              <v:imagedata r:id="rId19" o:title=""/>
            </v:shape>
            <v:group style="position:absolute;left:1454;top:-7163;width:9391;height:6413" coordorigin="1454,-7163" coordsize="9391,6413">
              <v:shape style="position:absolute;left:1454;top:-7163;width:9391;height:6413" coordorigin="1454,-7163" coordsize="9391,6413" path="m10843,-7163l1458,-7163,1454,-7159,1454,-753,1458,-750,10843,-750,10846,-753,10846,-757,1470,-757,1463,-766,1470,-766,1470,-7147,1463,-7147,1470,-7155,10846,-7155,10846,-7159,10843,-7163e" filled="t" fillcolor="#4F81BD" stroked="f">
                <v:path arrowok="t"/>
                <v:fill/>
              </v:shape>
            </v:group>
            <v:group style="position:absolute;left:1463;top:-766;width:7;height:8" coordorigin="1463,-766" coordsize="7,8">
              <v:shape style="position:absolute;left:1463;top:-766;width:7;height:8" coordorigin="1463,-766" coordsize="7,8" path="m1470,-766l1463,-766,1470,-757,1470,-766e" filled="t" fillcolor="#4F81BD" stroked="f">
                <v:path arrowok="t"/>
                <v:fill/>
              </v:shape>
            </v:group>
            <v:group style="position:absolute;left:1470;top:-762;width:9360;height:2" coordorigin="1470,-762" coordsize="9360,2">
              <v:shape style="position:absolute;left:1470;top:-762;width:9360;height:2" coordorigin="1470,-762" coordsize="9360,0" path="m1470,-762l10830,-762e" filled="f" stroked="t" strokeweight=".52pt" strokecolor="#4F81BD">
                <v:path arrowok="t"/>
              </v:shape>
            </v:group>
            <v:group style="position:absolute;left:10830;top:-7155;width:2;height:6397" coordorigin="10830,-7155" coordsize="2,6397">
              <v:shape style="position:absolute;left:10830;top:-7155;width:2;height:6397" coordorigin="10830,-7155" coordsize="0,6397" path="m10830,-7155l10830,-757e" filled="f" stroked="t" strokeweight=".1pt" strokecolor="#4F81BD">
                <v:path arrowok="t"/>
              </v:shape>
            </v:group>
            <v:group style="position:absolute;left:10830;top:-766;width:16;height:8" coordorigin="10830,-766" coordsize="16,8">
              <v:shape style="position:absolute;left:10830;top:-766;width:16;height:8" coordorigin="10830,-766" coordsize="16,8" path="m10846,-766l10838,-766,10830,-757,10846,-757,10846,-766e" filled="t" fillcolor="#4F81BD" stroked="f">
                <v:path arrowok="t"/>
                <v:fill/>
              </v:shape>
            </v:group>
            <v:group style="position:absolute;left:1463;top:-7155;width:7;height:7" coordorigin="1463,-7155" coordsize="7,7">
              <v:shape style="position:absolute;left:1463;top:-7155;width:7;height:7" coordorigin="1463,-7155" coordsize="7,7" path="m1470,-7155l1463,-7147,1470,-7147,1470,-7155e" filled="t" fillcolor="#4F81BD" stroked="f">
                <v:path arrowok="t"/>
                <v:fill/>
              </v:shape>
            </v:group>
            <v:group style="position:absolute;left:1470;top:-7151;width:9360;height:2" coordorigin="1470,-7151" coordsize="9360,2">
              <v:shape style="position:absolute;left:1470;top:-7151;width:9360;height:2" coordorigin="1470,-7151" coordsize="9360,0" path="m1470,-7151l10830,-7151e" filled="f" stroked="t" strokeweight=".46pt" strokecolor="#4F81BD">
                <v:path arrowok="t"/>
              </v:shape>
            </v:group>
            <v:group style="position:absolute;left:10830;top:-7155;width:16;height:7" coordorigin="10830,-7155" coordsize="16,7">
              <v:shape style="position:absolute;left:10830;top:-7155;width:16;height:7" coordorigin="10830,-7155" coordsize="16,7" path="m10846,-7155l10830,-7155,10838,-7147,10846,-7147,10846,-7155e" filled="t" fillcolor="#4F81BD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consent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authorize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ngerprint-based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background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presented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review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appli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500" w:right="80" w:firstLine="-360"/>
        <w:jc w:val="both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-2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agree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terms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conditions,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elect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Affirm</w:t>
      </w:r>
      <w:r>
        <w:rPr>
          <w:rFonts w:ascii="Arial" w:hAnsi="Arial" w:cs="Arial" w:eastAsia="Arial"/>
          <w:sz w:val="24"/>
          <w:szCs w:val="24"/>
          <w:color w:val="17365D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24"/>
          <w:szCs w:val="24"/>
          <w:color w:val="17365D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have</w:t>
      </w:r>
      <w:r>
        <w:rPr>
          <w:rFonts w:ascii="Arial" w:hAnsi="Arial" w:cs="Arial" w:eastAsia="Arial"/>
          <w:sz w:val="24"/>
          <w:szCs w:val="24"/>
          <w:color w:val="17365D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read</w:t>
      </w:r>
      <w:r>
        <w:rPr>
          <w:rFonts w:ascii="Arial" w:hAnsi="Arial" w:cs="Arial" w:eastAsia="Arial"/>
          <w:sz w:val="24"/>
          <w:szCs w:val="24"/>
          <w:color w:val="17365D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7365D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fully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understa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17365D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above</w:t>
      </w:r>
      <w:r>
        <w:rPr>
          <w:rFonts w:ascii="Arial" w:hAnsi="Arial" w:cs="Arial" w:eastAsia="Arial"/>
          <w:sz w:val="24"/>
          <w:szCs w:val="24"/>
          <w:color w:val="17365D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7365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consent</w:t>
      </w:r>
      <w:r>
        <w:rPr>
          <w:rFonts w:ascii="Arial" w:hAnsi="Arial" w:cs="Arial" w:eastAsia="Arial"/>
          <w:sz w:val="24"/>
          <w:szCs w:val="24"/>
          <w:color w:val="17365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7365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aforementioned</w:t>
      </w:r>
      <w:r>
        <w:rPr>
          <w:rFonts w:ascii="Arial" w:hAnsi="Arial" w:cs="Arial" w:eastAsia="Arial"/>
          <w:sz w:val="24"/>
          <w:szCs w:val="24"/>
          <w:color w:val="17365D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background</w:t>
      </w:r>
      <w:r>
        <w:rPr>
          <w:rFonts w:ascii="Arial" w:hAnsi="Arial" w:cs="Arial" w:eastAsia="Arial"/>
          <w:sz w:val="24"/>
          <w:szCs w:val="24"/>
          <w:color w:val="17365D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chec</w:t>
      </w:r>
      <w:r>
        <w:rPr>
          <w:rFonts w:ascii="Arial" w:hAnsi="Arial" w:cs="Arial" w:eastAsia="Arial"/>
          <w:sz w:val="24"/>
          <w:szCs w:val="24"/>
          <w:color w:val="17365D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76" w:lineRule="auto"/>
        <w:ind w:left="500" w:right="79" w:firstLine="-360"/>
        <w:jc w:val="both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-2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agree</w:t>
      </w:r>
      <w:r>
        <w:rPr>
          <w:rFonts w:ascii="Arial" w:hAnsi="Arial" w:cs="Arial" w:eastAsia="Arial"/>
          <w:sz w:val="24"/>
          <w:szCs w:val="24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Terms</w:t>
      </w:r>
      <w:r>
        <w:rPr>
          <w:rFonts w:ascii="Arial" w:hAnsi="Arial" w:cs="Arial" w:eastAsia="Arial"/>
          <w:sz w:val="24"/>
          <w:szCs w:val="24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Conditions,</w:t>
      </w:r>
      <w:r>
        <w:rPr>
          <w:rFonts w:ascii="Arial" w:hAnsi="Arial" w:cs="Arial" w:eastAsia="Arial"/>
          <w:sz w:val="24"/>
          <w:szCs w:val="24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</w:t>
      </w:r>
      <w:r>
        <w:rPr>
          <w:rFonts w:ascii="Arial" w:hAnsi="Arial" w:cs="Arial" w:eastAsia="Arial"/>
          <w:sz w:val="24"/>
          <w:szCs w:val="24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color w:val="17365D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4"/>
          <w:szCs w:val="24"/>
          <w:color w:val="17365D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Agree</w:t>
      </w:r>
      <w:r>
        <w:rPr>
          <w:rFonts w:ascii="Arial" w:hAnsi="Arial" w:cs="Arial" w:eastAsia="Arial"/>
          <w:sz w:val="24"/>
          <w:szCs w:val="24"/>
          <w:color w:val="17365D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7365D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terms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7365D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cond</w:t>
      </w:r>
      <w:r>
        <w:rPr>
          <w:rFonts w:ascii="Arial" w:hAnsi="Arial" w:cs="Arial" w:eastAsia="Arial"/>
          <w:sz w:val="24"/>
          <w:szCs w:val="24"/>
          <w:color w:val="17365D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tions</w:t>
      </w:r>
      <w:r>
        <w:rPr>
          <w:rFonts w:ascii="Arial" w:hAnsi="Arial" w:cs="Arial" w:eastAsia="Arial"/>
          <w:sz w:val="24"/>
          <w:szCs w:val="24"/>
          <w:color w:val="17365D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color w:val="17365D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Massachusetts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backgrou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17365D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check</w:t>
      </w:r>
      <w:r>
        <w:rPr>
          <w:rFonts w:ascii="Arial" w:hAnsi="Arial" w:cs="Arial" w:eastAsia="Arial"/>
          <w:sz w:val="24"/>
          <w:szCs w:val="24"/>
          <w:color w:val="17365D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process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cancelled.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6" w:lineRule="auto"/>
        <w:ind w:left="500" w:right="79" w:firstLine="-360"/>
        <w:jc w:val="both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-2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applicant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less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than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eighteen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(18)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ars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age,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parent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legal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gua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dian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need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review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ele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troni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ally</w:t>
      </w:r>
      <w:r>
        <w:rPr>
          <w:rFonts w:ascii="Arial" w:hAnsi="Arial" w:cs="Arial" w:eastAsia="Arial"/>
          <w:sz w:val="24"/>
          <w:szCs w:val="24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provide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consent.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8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First</w:t>
      </w:r>
      <w:r>
        <w:rPr>
          <w:rFonts w:ascii="Arial" w:hAnsi="Arial" w:cs="Arial" w:eastAsia="Arial"/>
          <w:sz w:val="24"/>
          <w:szCs w:val="24"/>
          <w:color w:val="1F497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Name</w:t>
      </w:r>
      <w:r>
        <w:rPr>
          <w:rFonts w:ascii="Arial" w:hAnsi="Arial" w:cs="Arial" w:eastAsia="Arial"/>
          <w:sz w:val="24"/>
          <w:szCs w:val="24"/>
          <w:color w:val="1F497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Last</w:t>
      </w:r>
      <w:r>
        <w:rPr>
          <w:rFonts w:ascii="Arial" w:hAnsi="Arial" w:cs="Arial" w:eastAsia="Arial"/>
          <w:sz w:val="24"/>
          <w:szCs w:val="24"/>
          <w:color w:val="1F497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Name</w:t>
      </w:r>
      <w:r>
        <w:rPr>
          <w:rFonts w:ascii="Arial" w:hAnsi="Arial" w:cs="Arial" w:eastAsia="Arial"/>
          <w:sz w:val="24"/>
          <w:szCs w:val="24"/>
          <w:color w:val="1F497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parent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legal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guardian.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2" w:after="0" w:line="275" w:lineRule="auto"/>
        <w:ind w:left="1220" w:right="79" w:firstLine="-36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Select,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ffirm</w:t>
      </w:r>
      <w:r>
        <w:rPr>
          <w:rFonts w:ascii="Arial" w:hAnsi="Arial" w:cs="Arial" w:eastAsia="Arial"/>
          <w:sz w:val="24"/>
          <w:szCs w:val="24"/>
          <w:color w:val="17365D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24"/>
          <w:szCs w:val="24"/>
          <w:color w:val="17365D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have</w:t>
      </w:r>
      <w:r>
        <w:rPr>
          <w:rFonts w:ascii="Arial" w:hAnsi="Arial" w:cs="Arial" w:eastAsia="Arial"/>
          <w:sz w:val="24"/>
          <w:szCs w:val="24"/>
          <w:color w:val="17365D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read</w:t>
      </w:r>
      <w:r>
        <w:rPr>
          <w:rFonts w:ascii="Arial" w:hAnsi="Arial" w:cs="Arial" w:eastAsia="Arial"/>
          <w:sz w:val="24"/>
          <w:szCs w:val="24"/>
          <w:color w:val="17365D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7365D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fully</w:t>
      </w:r>
      <w:r>
        <w:rPr>
          <w:rFonts w:ascii="Arial" w:hAnsi="Arial" w:cs="Arial" w:eastAsia="Arial"/>
          <w:sz w:val="24"/>
          <w:szCs w:val="24"/>
          <w:color w:val="17365D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unde</w:t>
      </w:r>
      <w:r>
        <w:rPr>
          <w:rFonts w:ascii="Arial" w:hAnsi="Arial" w:cs="Arial" w:eastAsia="Arial"/>
          <w:sz w:val="24"/>
          <w:szCs w:val="24"/>
          <w:color w:val="17365D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stand</w:t>
      </w:r>
      <w:r>
        <w:rPr>
          <w:rFonts w:ascii="Arial" w:hAnsi="Arial" w:cs="Arial" w:eastAsia="Arial"/>
          <w:sz w:val="24"/>
          <w:szCs w:val="24"/>
          <w:color w:val="17365D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5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above</w:t>
      </w:r>
      <w:r>
        <w:rPr>
          <w:rFonts w:ascii="Arial" w:hAnsi="Arial" w:cs="Arial" w:eastAsia="Arial"/>
          <w:sz w:val="24"/>
          <w:szCs w:val="24"/>
          <w:color w:val="17365D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consent</w:t>
      </w:r>
      <w:r>
        <w:rPr>
          <w:rFonts w:ascii="Arial" w:hAnsi="Arial" w:cs="Arial" w:eastAsia="Arial"/>
          <w:sz w:val="24"/>
          <w:szCs w:val="24"/>
          <w:color w:val="17365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7365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aforementioned</w:t>
      </w:r>
      <w:r>
        <w:rPr>
          <w:rFonts w:ascii="Arial" w:hAnsi="Arial" w:cs="Arial" w:eastAsia="Arial"/>
          <w:sz w:val="24"/>
          <w:szCs w:val="24"/>
          <w:color w:val="17365D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backgro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color w:val="17365D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chec</w:t>
      </w:r>
      <w:r>
        <w:rPr>
          <w:rFonts w:ascii="Arial" w:hAnsi="Arial" w:cs="Arial" w:eastAsia="Arial"/>
          <w:sz w:val="24"/>
          <w:szCs w:val="24"/>
          <w:color w:val="17365D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-2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386" w:top="1480" w:bottom="1580" w:left="1300" w:right="1300"/>
          <w:pgSz w:w="12240" w:h="15840"/>
        </w:sectPr>
      </w:pPr>
      <w:rPr/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68.639999pt;margin-top:71.760002pt;width:477.6pt;height:265.92pt;mso-position-horizontal-relative:page;mso-position-vertical-relative:page;z-index:-1235" coordorigin="1373,1435" coordsize="9552,5318">
            <v:shape style="position:absolute;left:5702;top:6586;width:787;height:96" type="#_x0000_t75">
              <v:imagedata r:id="rId21" o:title=""/>
            </v:shape>
            <v:group style="position:absolute;left:1450;top:1526;width:9398;height:2" coordorigin="1450,1526" coordsize="9398,2">
              <v:shape style="position:absolute;left:1450;top:1526;width:9398;height:2" coordorigin="1450,1526" coordsize="9398,0" path="m1450,1526l10848,1526e" filled="f" stroked="t" strokeweight="7.68pt" strokecolor="#003F7C">
                <v:path arrowok="t"/>
              </v:shape>
            </v:group>
            <v:group style="position:absolute;left:1464;top:1450;width:2;height:5290" coordorigin="1464,1450" coordsize="2,5290">
              <v:shape style="position:absolute;left:1464;top:1450;width:2;height:5290" coordorigin="1464,1450" coordsize="0,5290" path="m1464,6739l1464,1450e" filled="f" stroked="t" strokeweight="1.44pt" strokecolor="#000000">
                <v:path arrowok="t"/>
              </v:shape>
            </v:group>
            <v:group style="position:absolute;left:1450;top:6720;width:9398;height:2" coordorigin="1450,6720" coordsize="9398,2">
              <v:shape style="position:absolute;left:1450;top:6720;width:9398;height:2" coordorigin="1450,6720" coordsize="9398,0" path="m1450,6720l10848,6720e" filled="f" stroked="t" strokeweight="1.92pt" strokecolor="#0F0F13">
                <v:path arrowok="t"/>
              </v:shape>
            </v:group>
            <v:group style="position:absolute;left:10834;top:1450;width:2;height:5290" coordorigin="10834,1450" coordsize="2,5290">
              <v:shape style="position:absolute;left:10834;top:1450;width:2;height:5290" coordorigin="10834,1450" coordsize="0,5290" path="m10834,6739l10834,1450e" filled="f" stroked="t" strokeweight="1.44pt" strokecolor="#000000">
                <v:path arrowok="t"/>
              </v:shape>
            </v:group>
            <v:group style="position:absolute;left:1599;top:2029;width:1679;height:173" coordorigin="1599,2029" coordsize="1679,173">
              <v:shape style="position:absolute;left:1599;top:2029;width:1679;height:173" coordorigin="1599,2029" coordsize="1679,173" path="m1599,2029l3277,2029,3277,2202,1599,2202,1599,2029e" filled="t" fillcolor="#5DAC28" stroked="f">
                <v:path arrowok="t"/>
                <v:fill/>
              </v:shape>
            </v:group>
            <v:group style="position:absolute;left:4441;top:3816;width:2;height:144" coordorigin="4441,3816" coordsize="2,144">
              <v:shape style="position:absolute;left:4441;top:3816;width:2;height:144" coordorigin="4441,3816" coordsize="0,144" path="m4441,3960l4441,3816e" filled="f" stroked="t" strokeweight="3.4275pt" strokecolor="#EFEFEF">
                <v:path arrowok="t"/>
              </v:shape>
            </v:group>
            <v:group style="position:absolute;left:5268;top:4191;width:2;height:133" coordorigin="5268,4191" coordsize="2,133">
              <v:shape style="position:absolute;left:5268;top:4191;width:2;height:133" coordorigin="5268,4191" coordsize="0,133" path="m5268,4324l5268,4191e" filled="f" stroked="t" strokeweight="2.60685pt" strokecolor="#EFEFEF">
                <v:path arrowok="t"/>
              </v:shape>
            </v:group>
            <v:group style="position:absolute;left:6906;top:4170;width:2;height:158" coordorigin="6906,4170" coordsize="2,158">
              <v:shape style="position:absolute;left:6906;top:4170;width:2;height:158" coordorigin="6906,4170" coordsize="0,158" path="m6906,4328l6906,4170e" filled="f" stroked="t" strokeweight="2.320pt" strokecolor="#EFEFEF">
                <v:path arrowok="t"/>
              </v:shape>
            </v:group>
            <v:group style="position:absolute;left:5050;top:4748;width:2;height:118" coordorigin="5050,4748" coordsize="2,118">
              <v:shape style="position:absolute;left:5050;top:4748;width:2;height:118" coordorigin="5050,4748" coordsize="0,118" path="m5050,4866l5050,4748e" filled="f" stroked="t" strokeweight="2.563750pt" strokecolor="#EFEFEF">
                <v:path arrowok="t"/>
              </v:shape>
            </v:group>
            <v:group style="position:absolute;left:5305;top:5699;width:2;height:105" coordorigin="5305,5699" coordsize="2,105">
              <v:shape style="position:absolute;left:5305;top:5699;width:2;height:105" coordorigin="5305,5699" coordsize="0,105" path="m5305,5804l5305,5699e" filled="f" stroked="t" strokeweight="1.21pt" strokecolor="#EFEFE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080002pt;margin-top:701.280029pt;width:403.2pt;height:.1pt;mso-position-horizontal-relative:page;mso-position-vertical-relative:page;z-index:-1234" coordorigin="1402,14026" coordsize="8064,2">
            <v:shape style="position:absolute;left:1402;top:14026;width:8064;height:2" coordorigin="1402,14026" coordsize="8064,0" path="m1402,14026l9466,14026e" filled="f" stroked="t" strokeweight="0pt" strokecolor="#D8D8D8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1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12B83"/>
          <w:w w:val="104"/>
        </w:rPr>
      </w:r>
      <w:r>
        <w:rPr>
          <w:rFonts w:ascii="Times New Roman" w:hAnsi="Times New Roman" w:cs="Times New Roman" w:eastAsia="Times New Roman"/>
          <w:sz w:val="25"/>
          <w:szCs w:val="25"/>
          <w:color w:val="012B83"/>
          <w:w w:val="104"/>
          <w:u w:val="thick" w:color="89A0C7"/>
        </w:rPr>
        <w:t>lde</w:t>
      </w:r>
      <w:r>
        <w:rPr>
          <w:rFonts w:ascii="Times New Roman" w:hAnsi="Times New Roman" w:cs="Times New Roman" w:eastAsia="Times New Roman"/>
          <w:sz w:val="25"/>
          <w:szCs w:val="25"/>
          <w:color w:val="012B83"/>
          <w:w w:val="104"/>
          <w:u w:val="thick" w:color="89A0C7"/>
        </w:rPr>
      </w:r>
      <w:r>
        <w:rPr>
          <w:rFonts w:ascii="Times New Roman" w:hAnsi="Times New Roman" w:cs="Times New Roman" w:eastAsia="Times New Roman"/>
          <w:sz w:val="25"/>
          <w:szCs w:val="25"/>
          <w:color w:val="012B83"/>
          <w:w w:val="104"/>
        </w:rPr>
      </w:r>
      <w:r>
        <w:rPr>
          <w:rFonts w:ascii="Times New Roman" w:hAnsi="Times New Roman" w:cs="Times New Roman" w:eastAsia="Times New Roman"/>
          <w:sz w:val="25"/>
          <w:szCs w:val="25"/>
          <w:color w:val="012B83"/>
          <w:spacing w:val="-101"/>
          <w:w w:val="105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8AA1C8"/>
          <w:spacing w:val="0"/>
          <w:w w:val="54"/>
          <w:position w:val="10"/>
        </w:rPr>
        <w:t>..</w:t>
      </w:r>
      <w:r>
        <w:rPr>
          <w:rFonts w:ascii="Times New Roman" w:hAnsi="Times New Roman" w:cs="Times New Roman" w:eastAsia="Times New Roman"/>
          <w:sz w:val="32"/>
          <w:szCs w:val="32"/>
          <w:color w:val="8AA1C8"/>
          <w:spacing w:val="-35"/>
          <w:w w:val="54"/>
          <w:position w:val="1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12B83"/>
          <w:spacing w:val="0"/>
          <w:w w:val="104"/>
          <w:position w:val="0"/>
        </w:rPr>
        <w:t>toGO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4" w:after="0" w:line="147" w:lineRule="exact"/>
        <w:ind w:left="223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E4F2D8"/>
          <w:spacing w:val="0"/>
          <w:w w:val="113"/>
        </w:rPr>
        <w:t>assachusett</w:t>
      </w:r>
      <w:r>
        <w:rPr>
          <w:rFonts w:ascii="Arial" w:hAnsi="Arial" w:cs="Arial" w:eastAsia="Arial"/>
          <w:sz w:val="13"/>
          <w:szCs w:val="13"/>
          <w:color w:val="E4F2D8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E4F2D8"/>
          <w:spacing w:val="-17"/>
          <w:w w:val="113"/>
        </w:rPr>
        <w:t> </w:t>
      </w:r>
      <w:r>
        <w:rPr>
          <w:rFonts w:ascii="Arial" w:hAnsi="Arial" w:cs="Arial" w:eastAsia="Arial"/>
          <w:sz w:val="13"/>
          <w:szCs w:val="13"/>
          <w:color w:val="E4F2D8"/>
          <w:spacing w:val="0"/>
          <w:w w:val="113"/>
        </w:rPr>
        <w:t>Registration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2777" w:right="-20"/>
        <w:jc w:val="left"/>
        <w:tabs>
          <w:tab w:pos="3140" w:val="left"/>
          <w:tab w:pos="66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366E"/>
          <w:w w:val="99"/>
        </w:rPr>
      </w:r>
      <w:r>
        <w:rPr>
          <w:rFonts w:ascii="Arial" w:hAnsi="Arial" w:cs="Arial" w:eastAsia="Arial"/>
          <w:sz w:val="24"/>
          <w:szCs w:val="24"/>
          <w:color w:val="03366E"/>
          <w:w w:val="99"/>
          <w:u w:val="single" w:color="C8C8C8"/>
        </w:rPr>
        <w:t> </w:t>
      </w:r>
      <w:r>
        <w:rPr>
          <w:rFonts w:ascii="Arial" w:hAnsi="Arial" w:cs="Arial" w:eastAsia="Arial"/>
          <w:sz w:val="24"/>
          <w:szCs w:val="24"/>
          <w:color w:val="03366E"/>
          <w:w w:val="100"/>
          <w:u w:val="single" w:color="C8C8C8"/>
        </w:rPr>
        <w:tab/>
      </w:r>
      <w:r>
        <w:rPr>
          <w:rFonts w:ascii="Arial" w:hAnsi="Arial" w:cs="Arial" w:eastAsia="Arial"/>
          <w:sz w:val="24"/>
          <w:szCs w:val="24"/>
          <w:color w:val="03366E"/>
          <w:w w:val="100"/>
          <w:u w:val="single" w:color="C8C8C8"/>
        </w:rPr>
      </w:r>
      <w:r>
        <w:rPr>
          <w:rFonts w:ascii="Arial" w:hAnsi="Arial" w:cs="Arial" w:eastAsia="Arial"/>
          <w:sz w:val="24"/>
          <w:szCs w:val="24"/>
          <w:color w:val="03366E"/>
          <w:w w:val="107"/>
          <w:u w:val="single" w:color="C8C8C8"/>
        </w:rPr>
        <w:t>Acknowledgement/Release</w:t>
      </w:r>
      <w:r>
        <w:rPr>
          <w:rFonts w:ascii="Arial" w:hAnsi="Arial" w:cs="Arial" w:eastAsia="Arial"/>
          <w:sz w:val="24"/>
          <w:szCs w:val="24"/>
          <w:color w:val="03366E"/>
          <w:w w:val="107"/>
          <w:u w:val="single" w:color="C8C8C8"/>
        </w:rPr>
      </w:r>
      <w:r>
        <w:rPr>
          <w:rFonts w:ascii="Arial" w:hAnsi="Arial" w:cs="Arial" w:eastAsia="Arial"/>
          <w:sz w:val="24"/>
          <w:szCs w:val="24"/>
          <w:color w:val="03366E"/>
          <w:w w:val="99"/>
          <w:u w:val="single" w:color="C8C8C8"/>
        </w:rPr>
        <w:t> </w:t>
      </w:r>
      <w:r>
        <w:rPr>
          <w:rFonts w:ascii="Arial" w:hAnsi="Arial" w:cs="Arial" w:eastAsia="Arial"/>
          <w:sz w:val="24"/>
          <w:szCs w:val="24"/>
          <w:color w:val="03366E"/>
          <w:w w:val="100"/>
          <w:u w:val="single" w:color="C8C8C8"/>
        </w:rPr>
        <w:tab/>
      </w:r>
      <w:r>
        <w:rPr>
          <w:rFonts w:ascii="Arial" w:hAnsi="Arial" w:cs="Arial" w:eastAsia="Arial"/>
          <w:sz w:val="24"/>
          <w:szCs w:val="24"/>
          <w:color w:val="03366E"/>
          <w:w w:val="100"/>
          <w:u w:val="single" w:color="C8C8C8"/>
        </w:rPr>
      </w:r>
      <w:r>
        <w:rPr>
          <w:rFonts w:ascii="Arial" w:hAnsi="Arial" w:cs="Arial" w:eastAsia="Arial"/>
          <w:sz w:val="24"/>
          <w:szCs w:val="24"/>
          <w:color w:val="03366E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15" w:right="3472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B6B6B"/>
          <w:spacing w:val="-23"/>
          <w:w w:val="301"/>
        </w:rPr>
        <w:t>I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1"/>
        </w:rPr>
        <w:t>MPORTAHT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286"/>
        </w:rPr>
        <w:t>.</w:t>
      </w:r>
      <w:r>
        <w:rPr>
          <w:rFonts w:ascii="Arial" w:hAnsi="Arial" w:cs="Arial" w:eastAsia="Arial"/>
          <w:sz w:val="10"/>
          <w:szCs w:val="10"/>
          <w:color w:val="808082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4"/>
        </w:rPr>
        <w:t>PLEASE</w:t>
      </w:r>
      <w:r>
        <w:rPr>
          <w:rFonts w:ascii="Arial" w:hAnsi="Arial" w:cs="Arial" w:eastAsia="Arial"/>
          <w:sz w:val="10"/>
          <w:szCs w:val="10"/>
          <w:color w:val="424146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0"/>
        </w:rPr>
        <w:t>REA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0"/>
        </w:rPr>
        <w:t>D</w:t>
      </w:r>
      <w:r>
        <w:rPr>
          <w:rFonts w:ascii="Arial" w:hAnsi="Arial" w:cs="Arial" w:eastAsia="Arial"/>
          <w:sz w:val="10"/>
          <w:szCs w:val="10"/>
          <w:color w:val="424146"/>
          <w:spacing w:val="1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0"/>
        </w:rPr>
        <w:t>CAREFULLY</w:t>
      </w:r>
      <w:r>
        <w:rPr>
          <w:rFonts w:ascii="Arial" w:hAnsi="Arial" w:cs="Arial" w:eastAsia="Arial"/>
          <w:sz w:val="10"/>
          <w:szCs w:val="10"/>
          <w:color w:val="424146"/>
          <w:spacing w:val="-4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0"/>
        </w:rPr>
        <w:t>BEFORE</w:t>
      </w:r>
      <w:r>
        <w:rPr>
          <w:rFonts w:ascii="Arial" w:hAnsi="Arial" w:cs="Arial" w:eastAsia="Arial"/>
          <w:sz w:val="10"/>
          <w:szCs w:val="10"/>
          <w:color w:val="424146"/>
          <w:spacing w:val="7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88"/>
        </w:rPr>
        <w:t>SI</w:t>
      </w:r>
      <w:r>
        <w:rPr>
          <w:rFonts w:ascii="Arial" w:hAnsi="Arial" w:cs="Arial" w:eastAsia="Arial"/>
          <w:sz w:val="10"/>
          <w:szCs w:val="10"/>
          <w:color w:val="424146"/>
          <w:spacing w:val="-15"/>
          <w:w w:val="88"/>
        </w:rPr>
        <w:t>G</w:t>
      </w:r>
      <w:r>
        <w:rPr>
          <w:rFonts w:ascii="Arial" w:hAnsi="Arial" w:cs="Arial" w:eastAsia="Arial"/>
          <w:sz w:val="10"/>
          <w:szCs w:val="10"/>
          <w:color w:val="24212D"/>
          <w:spacing w:val="0"/>
          <w:w w:val="104"/>
        </w:rPr>
        <w:t>N</w:t>
      </w:r>
      <w:r>
        <w:rPr>
          <w:rFonts w:ascii="Arial" w:hAnsi="Arial" w:cs="Arial" w:eastAsia="Arial"/>
          <w:sz w:val="10"/>
          <w:szCs w:val="10"/>
          <w:color w:val="24212D"/>
          <w:spacing w:val="-24"/>
          <w:w w:val="103"/>
        </w:rPr>
        <w:t>I</w:t>
      </w:r>
      <w:r>
        <w:rPr>
          <w:rFonts w:ascii="Arial" w:hAnsi="Arial" w:cs="Arial" w:eastAsia="Arial"/>
          <w:sz w:val="10"/>
          <w:szCs w:val="10"/>
          <w:color w:val="424146"/>
          <w:spacing w:val="0"/>
          <w:w w:val="91"/>
        </w:rPr>
        <w:t>NG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40" w:lineRule="auto"/>
        <w:ind w:left="2854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4212D"/>
          <w:spacing w:val="0"/>
          <w:w w:val="100"/>
        </w:rPr>
        <w:t>F</w:t>
      </w:r>
      <w:r>
        <w:rPr>
          <w:rFonts w:ascii="Arial" w:hAnsi="Arial" w:cs="Arial" w:eastAsia="Arial"/>
          <w:sz w:val="9"/>
          <w:szCs w:val="9"/>
          <w:color w:val="24212D"/>
          <w:spacing w:val="-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4212D"/>
          <w:spacing w:val="-15"/>
          <w:w w:val="123"/>
        </w:rPr>
        <w:t>n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23"/>
        </w:rPr>
        <w:t>gerpr</w:t>
      </w:r>
      <w:r>
        <w:rPr>
          <w:rFonts w:ascii="Arial" w:hAnsi="Arial" w:cs="Arial" w:eastAsia="Arial"/>
          <w:sz w:val="9"/>
          <w:szCs w:val="9"/>
          <w:color w:val="424146"/>
          <w:spacing w:val="-22"/>
          <w:w w:val="123"/>
        </w:rPr>
        <w:t>i</w:t>
      </w:r>
      <w:r>
        <w:rPr>
          <w:rFonts w:ascii="Arial" w:hAnsi="Arial" w:cs="Arial" w:eastAsia="Arial"/>
          <w:sz w:val="9"/>
          <w:szCs w:val="9"/>
          <w:color w:val="24212D"/>
          <w:spacing w:val="0"/>
          <w:w w:val="123"/>
        </w:rPr>
        <w:t>nt-</w:t>
      </w:r>
      <w:r>
        <w:rPr>
          <w:rFonts w:ascii="Arial" w:hAnsi="Arial" w:cs="Arial" w:eastAsia="Arial"/>
          <w:sz w:val="9"/>
          <w:szCs w:val="9"/>
          <w:color w:val="24212D"/>
          <w:spacing w:val="-14"/>
          <w:w w:val="123"/>
        </w:rPr>
        <w:t>S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23"/>
        </w:rPr>
        <w:t>ue</w:t>
      </w:r>
      <w:r>
        <w:rPr>
          <w:rFonts w:ascii="Arial" w:hAnsi="Arial" w:cs="Arial" w:eastAsia="Arial"/>
          <w:sz w:val="9"/>
          <w:szCs w:val="9"/>
          <w:color w:val="424146"/>
          <w:spacing w:val="5"/>
          <w:w w:val="123"/>
        </w:rPr>
        <w:t>d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23"/>
        </w:rPr>
        <w:t>Crim</w:t>
      </w:r>
      <w:r>
        <w:rPr>
          <w:rFonts w:ascii="Arial" w:hAnsi="Arial" w:cs="Arial" w:eastAsia="Arial"/>
          <w:sz w:val="9"/>
          <w:szCs w:val="9"/>
          <w:color w:val="424146"/>
          <w:spacing w:val="-15"/>
          <w:w w:val="123"/>
        </w:rPr>
        <w:t> 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7"/>
        </w:rPr>
        <w:t>n</w:t>
      </w:r>
      <w:r>
        <w:rPr>
          <w:rFonts w:ascii="Arial" w:hAnsi="Arial" w:cs="Arial" w:eastAsia="Arial"/>
          <w:sz w:val="9"/>
          <w:szCs w:val="9"/>
          <w:color w:val="424146"/>
          <w:spacing w:val="-11"/>
          <w:w w:val="117"/>
        </w:rPr>
        <w:t>a</w:t>
      </w:r>
      <w:r>
        <w:rPr>
          <w:rFonts w:ascii="Arial" w:hAnsi="Arial" w:cs="Arial" w:eastAsia="Arial"/>
          <w:sz w:val="9"/>
          <w:szCs w:val="9"/>
          <w:color w:val="24212D"/>
          <w:spacing w:val="-2"/>
          <w:w w:val="242"/>
        </w:rPr>
        <w:t>l</w:t>
      </w:r>
      <w:r>
        <w:rPr>
          <w:rFonts w:ascii="Arial" w:hAnsi="Arial" w:cs="Arial" w:eastAsia="Arial"/>
          <w:sz w:val="9"/>
          <w:szCs w:val="9"/>
          <w:color w:val="424146"/>
          <w:spacing w:val="-18"/>
          <w:w w:val="133"/>
        </w:rPr>
        <w:t>H</w:t>
      </w:r>
      <w:r>
        <w:rPr>
          <w:rFonts w:ascii="Arial" w:hAnsi="Arial" w:cs="Arial" w:eastAsia="Arial"/>
          <w:sz w:val="9"/>
          <w:szCs w:val="9"/>
          <w:color w:val="24212D"/>
          <w:spacing w:val="-16"/>
          <w:w w:val="242"/>
        </w:rPr>
        <w:t>i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09"/>
        </w:rPr>
        <w:t>stor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0"/>
        </w:rPr>
        <w:t>y</w:t>
      </w:r>
      <w:r>
        <w:rPr>
          <w:rFonts w:ascii="Arial" w:hAnsi="Arial" w:cs="Arial" w:eastAsia="Arial"/>
          <w:sz w:val="9"/>
          <w:szCs w:val="9"/>
          <w:color w:val="424146"/>
          <w:spacing w:val="-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4212D"/>
          <w:spacing w:val="-6"/>
          <w:w w:val="113"/>
        </w:rPr>
        <w:t>R</w:t>
      </w:r>
      <w:r>
        <w:rPr>
          <w:rFonts w:ascii="Arial" w:hAnsi="Arial" w:cs="Arial" w:eastAsia="Arial"/>
          <w:sz w:val="9"/>
          <w:szCs w:val="9"/>
          <w:color w:val="545456"/>
          <w:spacing w:val="0"/>
          <w:w w:val="113"/>
        </w:rPr>
        <w:t>ecor</w:t>
      </w:r>
      <w:r>
        <w:rPr>
          <w:rFonts w:ascii="Arial" w:hAnsi="Arial" w:cs="Arial" w:eastAsia="Arial"/>
          <w:sz w:val="9"/>
          <w:szCs w:val="9"/>
          <w:color w:val="545456"/>
          <w:spacing w:val="2"/>
          <w:w w:val="113"/>
        </w:rPr>
        <w:t>d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3"/>
        </w:rPr>
        <w:t>Re</w:t>
      </w:r>
      <w:r>
        <w:rPr>
          <w:rFonts w:ascii="Arial" w:hAnsi="Arial" w:cs="Arial" w:eastAsia="Arial"/>
          <w:sz w:val="9"/>
          <w:szCs w:val="9"/>
          <w:color w:val="424146"/>
          <w:spacing w:val="-19"/>
          <w:w w:val="113"/>
        </w:rPr>
        <w:t>q</w:t>
      </w:r>
      <w:r>
        <w:rPr>
          <w:rFonts w:ascii="Arial" w:hAnsi="Arial" w:cs="Arial" w:eastAsia="Arial"/>
          <w:sz w:val="9"/>
          <w:szCs w:val="9"/>
          <w:color w:val="24212D"/>
          <w:spacing w:val="-15"/>
          <w:w w:val="113"/>
        </w:rPr>
        <w:t>u</w:t>
      </w:r>
      <w:r>
        <w:rPr>
          <w:rFonts w:ascii="Arial" w:hAnsi="Arial" w:cs="Arial" w:eastAsia="Arial"/>
          <w:sz w:val="9"/>
          <w:szCs w:val="9"/>
          <w:color w:val="545456"/>
          <w:spacing w:val="0"/>
          <w:w w:val="113"/>
        </w:rPr>
        <w:t>e</w:t>
      </w:r>
      <w:r>
        <w:rPr>
          <w:rFonts w:ascii="Arial" w:hAnsi="Arial" w:cs="Arial" w:eastAsia="Arial"/>
          <w:sz w:val="9"/>
          <w:szCs w:val="9"/>
          <w:color w:val="545456"/>
          <w:spacing w:val="-8"/>
          <w:w w:val="113"/>
        </w:rPr>
        <w:t>s</w:t>
      </w:r>
      <w:r>
        <w:rPr>
          <w:rFonts w:ascii="Arial" w:hAnsi="Arial" w:cs="Arial" w:eastAsia="Arial"/>
          <w:sz w:val="9"/>
          <w:szCs w:val="9"/>
          <w:color w:val="24212D"/>
          <w:spacing w:val="0"/>
          <w:w w:val="113"/>
        </w:rPr>
        <w:t>t</w:t>
      </w:r>
      <w:r>
        <w:rPr>
          <w:rFonts w:ascii="Arial" w:hAnsi="Arial" w:cs="Arial" w:eastAsia="Arial"/>
          <w:sz w:val="9"/>
          <w:szCs w:val="9"/>
          <w:color w:val="24212D"/>
          <w:spacing w:val="13"/>
          <w:w w:val="113"/>
        </w:rPr>
        <w:t> 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3"/>
        </w:rPr>
        <w:t>Authorizati</w:t>
      </w:r>
      <w:r>
        <w:rPr>
          <w:rFonts w:ascii="Arial" w:hAnsi="Arial" w:cs="Arial" w:eastAsia="Arial"/>
          <w:sz w:val="9"/>
          <w:szCs w:val="9"/>
          <w:color w:val="424146"/>
          <w:spacing w:val="-12"/>
          <w:w w:val="113"/>
        </w:rPr>
        <w:t>o</w:t>
      </w:r>
      <w:r>
        <w:rPr>
          <w:rFonts w:ascii="Arial" w:hAnsi="Arial" w:cs="Arial" w:eastAsia="Arial"/>
          <w:sz w:val="9"/>
          <w:szCs w:val="9"/>
          <w:color w:val="24212D"/>
          <w:spacing w:val="0"/>
          <w:w w:val="113"/>
        </w:rPr>
        <w:t>n</w:t>
      </w:r>
      <w:r>
        <w:rPr>
          <w:rFonts w:ascii="Arial" w:hAnsi="Arial" w:cs="Arial" w:eastAsia="Arial"/>
          <w:sz w:val="9"/>
          <w:szCs w:val="9"/>
          <w:color w:val="24212D"/>
          <w:spacing w:val="-13"/>
          <w:w w:val="113"/>
        </w:rPr>
        <w:t> 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00"/>
        </w:rPr>
        <w:t>and</w:t>
      </w:r>
      <w:r>
        <w:rPr>
          <w:rFonts w:ascii="Arial" w:hAnsi="Arial" w:cs="Arial" w:eastAsia="Arial"/>
          <w:sz w:val="9"/>
          <w:szCs w:val="9"/>
          <w:color w:val="424146"/>
          <w:spacing w:val="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4212D"/>
          <w:spacing w:val="-2"/>
          <w:w w:val="113"/>
        </w:rPr>
        <w:t>N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3"/>
        </w:rPr>
        <w:t>otificatio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4"/>
        </w:rPr>
        <w:t>n</w:t>
      </w:r>
      <w:r>
        <w:rPr>
          <w:rFonts w:ascii="Arial" w:hAnsi="Arial" w:cs="Arial" w:eastAsia="Arial"/>
          <w:sz w:val="9"/>
          <w:szCs w:val="9"/>
          <w:color w:val="424146"/>
          <w:spacing w:val="-1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4212D"/>
          <w:spacing w:val="-8"/>
          <w:w w:val="109"/>
        </w:rPr>
        <w:t>F</w:t>
      </w:r>
      <w:r>
        <w:rPr>
          <w:rFonts w:ascii="Arial" w:hAnsi="Arial" w:cs="Arial" w:eastAsia="Arial"/>
          <w:sz w:val="9"/>
          <w:szCs w:val="9"/>
          <w:color w:val="424146"/>
          <w:spacing w:val="0"/>
          <w:w w:val="118"/>
        </w:rPr>
        <w:t>orm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1" w:after="0" w:line="240" w:lineRule="auto"/>
        <w:ind w:left="2796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08082"/>
          <w:w w:val="83"/>
        </w:rPr>
        <w:t>B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w w:val="84"/>
        </w:rPr>
        <w:t>y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-1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84"/>
        </w:rPr>
        <w:t>SIQI'IIftl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85"/>
        </w:rPr>
        <w:t>)</w:t>
      </w:r>
      <w:r>
        <w:rPr>
          <w:rFonts w:ascii="Arial" w:hAnsi="Arial" w:cs="Arial" w:eastAsia="Arial"/>
          <w:sz w:val="9"/>
          <w:szCs w:val="9"/>
          <w:color w:val="808082"/>
          <w:spacing w:val="-1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75"/>
        </w:rPr>
        <w:t>0115</w:t>
      </w:r>
      <w:r>
        <w:rPr>
          <w:rFonts w:ascii="Arial" w:hAnsi="Arial" w:cs="Arial" w:eastAsia="Arial"/>
          <w:sz w:val="9"/>
          <w:szCs w:val="9"/>
          <w:color w:val="808082"/>
          <w:spacing w:val="-4"/>
          <w:w w:val="75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0"/>
        </w:rPr>
        <w:t>eutnonzeuon</w:t>
      </w:r>
      <w:r>
        <w:rPr>
          <w:rFonts w:ascii="Arial" w:hAnsi="Arial" w:cs="Arial" w:eastAsia="Arial"/>
          <w:sz w:val="10"/>
          <w:szCs w:val="10"/>
          <w:color w:val="808082"/>
          <w:spacing w:val="-2"/>
          <w:w w:val="90"/>
        </w:rPr>
        <w:t>,</w:t>
      </w:r>
      <w:r>
        <w:rPr>
          <w:rFonts w:ascii="Arial" w:hAnsi="Arial" w:cs="Arial" w:eastAsia="Arial"/>
          <w:sz w:val="9"/>
          <w:szCs w:val="9"/>
          <w:color w:val="808082"/>
          <w:spacing w:val="-4"/>
          <w:w w:val="224"/>
        </w:rPr>
        <w:t>I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2"/>
        </w:rPr>
        <w:t>consen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1"/>
        </w:rPr>
        <w:t>t</w:t>
      </w:r>
      <w:r>
        <w:rPr>
          <w:rFonts w:ascii="Arial" w:hAnsi="Arial" w:cs="Arial" w:eastAsia="Arial"/>
          <w:sz w:val="10"/>
          <w:szCs w:val="10"/>
          <w:color w:val="808082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00"/>
        </w:rPr>
        <w:t>t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80808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5"/>
        </w:rPr>
        <w:t>collecbO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6"/>
        </w:rPr>
        <w:t>n</w:t>
      </w:r>
      <w:r>
        <w:rPr>
          <w:rFonts w:ascii="Arial" w:hAnsi="Arial" w:cs="Arial" w:eastAsia="Arial"/>
          <w:sz w:val="10"/>
          <w:szCs w:val="10"/>
          <w:color w:val="808082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10"/>
        </w:rPr>
        <w:t>an</w:t>
      </w:r>
      <w:r>
        <w:rPr>
          <w:rFonts w:ascii="Arial" w:hAnsi="Arial" w:cs="Arial" w:eastAsia="Arial"/>
          <w:sz w:val="10"/>
          <w:szCs w:val="10"/>
          <w:color w:val="808082"/>
          <w:spacing w:val="5"/>
          <w:w w:val="110"/>
        </w:rPr>
        <w:t>d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10"/>
        </w:rPr>
        <w:t>re</w:t>
      </w:r>
      <w:r>
        <w:rPr>
          <w:rFonts w:ascii="Arial" w:hAnsi="Arial" w:cs="Arial" w:eastAsia="Arial"/>
          <w:sz w:val="10"/>
          <w:szCs w:val="10"/>
          <w:color w:val="808082"/>
          <w:spacing w:val="7"/>
          <w:w w:val="11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32"/>
        </w:rPr>
        <w:t>10n</w:t>
      </w:r>
      <w:r>
        <w:rPr>
          <w:rFonts w:ascii="Arial" w:hAnsi="Arial" w:cs="Arial" w:eastAsia="Arial"/>
          <w:sz w:val="10"/>
          <w:szCs w:val="10"/>
          <w:color w:val="80808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0"/>
          <w:w w:val="72"/>
        </w:rPr>
        <w:t>of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12"/>
          <w:w w:val="7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0"/>
          <w:w w:val="72"/>
          <w:i/>
        </w:rPr>
        <w:t>rrr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0"/>
          <w:w w:val="72"/>
          <w:i/>
        </w:rPr>
        <w:t>y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-3"/>
          <w:w w:val="72"/>
          <w:i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5"/>
        </w:rPr>
        <w:t>fingcwpnnt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6"/>
        </w:rPr>
        <w:t>s</w:t>
      </w:r>
      <w:r>
        <w:rPr>
          <w:rFonts w:ascii="Arial" w:hAnsi="Arial" w:cs="Arial" w:eastAsia="Arial"/>
          <w:sz w:val="10"/>
          <w:szCs w:val="10"/>
          <w:color w:val="808082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8"/>
        </w:rPr>
        <w:t>as</w:t>
      </w:r>
      <w:r>
        <w:rPr>
          <w:rFonts w:ascii="Arial" w:hAnsi="Arial" w:cs="Arial" w:eastAsia="Arial"/>
          <w:sz w:val="10"/>
          <w:szCs w:val="10"/>
          <w:color w:val="808082"/>
          <w:spacing w:val="-19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</w:rPr>
        <w:t>per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</w:rPr>
        <w:t>t</w:t>
      </w:r>
      <w:r>
        <w:rPr>
          <w:rFonts w:ascii="Arial" w:hAnsi="Arial" w:cs="Arial" w:eastAsia="Arial"/>
          <w:sz w:val="9"/>
          <w:szCs w:val="9"/>
          <w:color w:val="80808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0"/>
          <w:w w:val="78"/>
        </w:rPr>
        <w:t>of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03" w:lineRule="exact"/>
        <w:ind w:left="279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appticabonlemploymenVIicensin</w:t>
      </w:r>
      <w:r>
        <w:rPr>
          <w:rFonts w:ascii="Arial" w:hAnsi="Arial" w:cs="Arial" w:eastAsia="Arial"/>
          <w:sz w:val="10"/>
          <w:szCs w:val="10"/>
          <w:color w:val="808082"/>
          <w:spacing w:val="5"/>
          <w:w w:val="100"/>
        </w:rPr>
        <w:t>g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process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20" w:lineRule="auto"/>
        <w:ind w:left="2796" w:right="3104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6"/>
          <w:w w:val="79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79"/>
        </w:rPr>
        <w:t>ac:kncMtedg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79"/>
        </w:rPr>
        <w:t>e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79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2"/>
          <w:w w:val="79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2"/>
        </w:rPr>
        <w:t>and</w:t>
      </w:r>
      <w:r>
        <w:rPr>
          <w:rFonts w:ascii="Arial" w:hAnsi="Arial" w:cs="Arial" w:eastAsia="Arial"/>
          <w:sz w:val="10"/>
          <w:szCs w:val="10"/>
          <w:color w:val="6B6B6B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88"/>
        </w:rPr>
        <w:t>unde.rslan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89"/>
        </w:rPr>
        <w:t>d</w:t>
      </w:r>
      <w:r>
        <w:rPr>
          <w:rFonts w:ascii="Arial" w:hAnsi="Arial" w:cs="Arial" w:eastAsia="Arial"/>
          <w:sz w:val="10"/>
          <w:szCs w:val="10"/>
          <w:color w:val="6B6B6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5454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54545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-3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8"/>
        </w:rPr>
        <w:t>rmgerpnnt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9"/>
        </w:rPr>
        <w:t>s</w:t>
      </w:r>
      <w:r>
        <w:rPr>
          <w:rFonts w:ascii="Arial" w:hAnsi="Arial" w:cs="Arial" w:eastAsia="Arial"/>
          <w:sz w:val="10"/>
          <w:szCs w:val="10"/>
          <w:color w:val="808082"/>
          <w:spacing w:val="-1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37"/>
        </w:rPr>
        <w:t>wil</w:t>
      </w:r>
      <w:r>
        <w:rPr>
          <w:rFonts w:ascii="Arial" w:hAnsi="Arial" w:cs="Arial" w:eastAsia="Arial"/>
          <w:sz w:val="9"/>
          <w:szCs w:val="9"/>
          <w:color w:val="80808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5"/>
        </w:rPr>
        <w:t>sear</w:t>
      </w:r>
      <w:r>
        <w:rPr>
          <w:rFonts w:ascii="Arial" w:hAnsi="Arial" w:cs="Arial" w:eastAsia="Arial"/>
          <w:sz w:val="10"/>
          <w:szCs w:val="10"/>
          <w:color w:val="808082"/>
          <w:spacing w:val="3"/>
          <w:w w:val="85"/>
        </w:rPr>
        <w:t>c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85"/>
        </w:rPr>
        <w:t>heel</w:t>
      </w:r>
      <w:r>
        <w:rPr>
          <w:rFonts w:ascii="Arial" w:hAnsi="Arial" w:cs="Arial" w:eastAsia="Arial"/>
          <w:sz w:val="10"/>
          <w:szCs w:val="10"/>
          <w:color w:val="6B6B6B"/>
          <w:spacing w:val="-1"/>
          <w:w w:val="8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22"/>
        </w:rPr>
        <w:t>agalnsllhe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3"/>
        </w:rPr>
        <w:t>tingerpm.1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  <w:t>databaSG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3"/>
        </w:rPr>
        <w:t>ma</w:t>
      </w:r>
      <w:r>
        <w:rPr>
          <w:rFonts w:ascii="Arial" w:hAnsi="Arial" w:cs="Arial" w:eastAsia="Arial"/>
          <w:sz w:val="10"/>
          <w:szCs w:val="10"/>
          <w:color w:val="808082"/>
          <w:spacing w:val="1"/>
          <w:w w:val="83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3"/>
        </w:rPr>
        <w:t>ntalnOO</w:t>
      </w:r>
      <w:r>
        <w:rPr>
          <w:rFonts w:ascii="Arial" w:hAnsi="Arial" w:cs="Arial" w:eastAsia="Arial"/>
          <w:sz w:val="10"/>
          <w:szCs w:val="10"/>
          <w:color w:val="808082"/>
          <w:spacing w:val="-6"/>
          <w:w w:val="8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97"/>
        </w:rPr>
        <w:t>1</w:t>
      </w:r>
      <w:r>
        <w:rPr>
          <w:rFonts w:ascii="Arial" w:hAnsi="Arial" w:cs="Arial" w:eastAsia="Arial"/>
          <w:sz w:val="9"/>
          <w:szCs w:val="9"/>
          <w:color w:val="808082"/>
          <w:spacing w:val="2"/>
          <w:w w:val="97"/>
        </w:rPr>
        <w:t>M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7"/>
        </w:rPr>
        <w:t>FedefaiSurea</w:t>
      </w:r>
      <w:r>
        <w:rPr>
          <w:rFonts w:ascii="Arial" w:hAnsi="Arial" w:cs="Arial" w:eastAsia="Arial"/>
          <w:sz w:val="10"/>
          <w:szCs w:val="10"/>
          <w:color w:val="808082"/>
          <w:spacing w:val="3"/>
          <w:w w:val="97"/>
        </w:rPr>
        <w:t>u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97"/>
        </w:rPr>
        <w:t>Of</w:t>
      </w:r>
      <w:r>
        <w:rPr>
          <w:rFonts w:ascii="Arial" w:hAnsi="Arial" w:cs="Arial" w:eastAsia="Arial"/>
          <w:sz w:val="9"/>
          <w:szCs w:val="9"/>
          <w:color w:val="808082"/>
          <w:spacing w:val="-2"/>
          <w:w w:val="97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0"/>
        </w:rPr>
        <w:t>tnV$Sl!QatiO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1"/>
        </w:rPr>
        <w:t>n</w:t>
      </w:r>
      <w:r>
        <w:rPr>
          <w:rFonts w:ascii="Arial" w:hAnsi="Arial" w:cs="Arial" w:eastAsia="Arial"/>
          <w:sz w:val="10"/>
          <w:szCs w:val="10"/>
          <w:color w:val="808082"/>
          <w:spacing w:val="-17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</w:rPr>
        <w:t>and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3"/>
        </w:rPr>
        <w:t>th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3"/>
        </w:rPr>
        <w:t>e</w:t>
      </w:r>
      <w:r>
        <w:rPr>
          <w:rFonts w:ascii="Arial" w:hAnsi="Arial" w:cs="Arial" w:eastAsia="Arial"/>
          <w:sz w:val="10"/>
          <w:szCs w:val="10"/>
          <w:color w:val="808082"/>
          <w:spacing w:val="-8"/>
          <w:w w:val="93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0"/>
        </w:rPr>
        <w:t>Massachusett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1"/>
        </w:rPr>
        <w:t>s</w:t>
      </w:r>
      <w:r>
        <w:rPr>
          <w:rFonts w:ascii="Arial" w:hAnsi="Arial" w:cs="Arial" w:eastAsia="Arial"/>
          <w:sz w:val="10"/>
          <w:szCs w:val="10"/>
          <w:color w:val="6B6B6B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SUite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94"/>
        </w:rPr>
        <w:t>Polit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12"/>
          <w:w w:val="94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C1C1C3"/>
          <w:spacing w:val="0"/>
          <w:w w:val="24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8" w:lineRule="auto"/>
        <w:ind w:left="2796" w:right="2974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10"/>
          <w:szCs w:val="10"/>
          <w:color w:val="6B6B6B"/>
          <w:spacing w:val="-2"/>
          <w:w w:val="201"/>
        </w:rPr>
        <w:t>I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83"/>
        </w:rPr>
        <w:t>ac.kncMtedg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84"/>
        </w:rPr>
        <w:t>e</w:t>
      </w:r>
      <w:r>
        <w:rPr>
          <w:rFonts w:ascii="Arial" w:hAnsi="Arial" w:cs="Arial" w:eastAsia="Arial"/>
          <w:sz w:val="10"/>
          <w:szCs w:val="10"/>
          <w:color w:val="6B6B6B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8"/>
        </w:rPr>
        <w:t>!h</w:t>
      </w:r>
      <w:r>
        <w:rPr>
          <w:rFonts w:ascii="Arial" w:hAnsi="Arial" w:cs="Arial" w:eastAsia="Arial"/>
          <w:sz w:val="10"/>
          <w:szCs w:val="10"/>
          <w:color w:val="808082"/>
          <w:spacing w:val="-11"/>
          <w:w w:val="99"/>
        </w:rPr>
        <w:t>a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217"/>
        </w:rPr>
        <w:t>l</w:t>
      </w:r>
      <w:r>
        <w:rPr>
          <w:rFonts w:ascii="Arial" w:hAnsi="Arial" w:cs="Arial" w:eastAsia="Arial"/>
          <w:sz w:val="10"/>
          <w:szCs w:val="10"/>
          <w:color w:val="545456"/>
          <w:spacing w:val="-1"/>
          <w:w w:val="217"/>
        </w:rPr>
        <w:t>l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8"/>
        </w:rPr>
        <w:t>have</w:t>
      </w:r>
      <w:r>
        <w:rPr>
          <w:rFonts w:ascii="Arial" w:hAnsi="Arial" w:cs="Arial" w:eastAsia="Arial"/>
          <w:sz w:val="10"/>
          <w:szCs w:val="10"/>
          <w:color w:val="6B6B6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-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65"/>
        </w:rPr>
        <w:t>110C16ed</w:t>
      </w:r>
      <w:r>
        <w:rPr>
          <w:rFonts w:ascii="Arial" w:hAnsi="Arial" w:cs="Arial" w:eastAsia="Arial"/>
          <w:sz w:val="10"/>
          <w:szCs w:val="10"/>
          <w:color w:val="80808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79"/>
          <w:i/>
        </w:rPr>
        <w:t>ot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16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</w:rPr>
        <w:t>ihe</w:t>
      </w:r>
      <w:r>
        <w:rPr>
          <w:rFonts w:ascii="Arial" w:hAnsi="Arial" w:cs="Arial" w:eastAsia="Arial"/>
          <w:sz w:val="9"/>
          <w:szCs w:val="9"/>
          <w:color w:val="808082"/>
          <w:spacing w:val="-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5"/>
        </w:rPr>
        <w:t>proce</w:t>
      </w:r>
      <w:r>
        <w:rPr>
          <w:rFonts w:ascii="Arial" w:hAnsi="Arial" w:cs="Arial" w:eastAsia="Arial"/>
          <w:sz w:val="10"/>
          <w:szCs w:val="10"/>
          <w:color w:val="808082"/>
          <w:spacing w:val="-14"/>
          <w:w w:val="95"/>
        </w:rPr>
        <w:t>d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92"/>
        </w:rPr>
        <w:t>u</w:t>
      </w:r>
      <w:r>
        <w:rPr>
          <w:rFonts w:ascii="Arial" w:hAnsi="Arial" w:cs="Arial" w:eastAsia="Arial"/>
          <w:sz w:val="10"/>
          <w:szCs w:val="10"/>
          <w:color w:val="545456"/>
          <w:spacing w:val="-3"/>
          <w:w w:val="92"/>
        </w:rPr>
        <w:t>r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4"/>
        </w:rPr>
        <w:t>8$10</w:t>
      </w:r>
      <w:r>
        <w:rPr>
          <w:rFonts w:ascii="Arial" w:hAnsi="Arial" w:cs="Arial" w:eastAsia="Arial"/>
          <w:sz w:val="10"/>
          <w:szCs w:val="10"/>
          <w:color w:val="808082"/>
          <w:spacing w:val="-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6"/>
        </w:rPr>
        <w:t>chaUeoge</w:t>
      </w:r>
      <w:r>
        <w:rPr>
          <w:rFonts w:ascii="Arial" w:hAnsi="Arial" w:cs="Arial" w:eastAsia="Arial"/>
          <w:sz w:val="10"/>
          <w:szCs w:val="10"/>
          <w:color w:val="808082"/>
          <w:spacing w:val="-1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th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808082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4"/>
        </w:rPr>
        <w:t>accl.l'at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5"/>
        </w:rPr>
        <w:t>)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4"/>
        </w:rPr>
        <w:t>'</w:t>
      </w:r>
      <w:r>
        <w:rPr>
          <w:rFonts w:ascii="Arial" w:hAnsi="Arial" w:cs="Arial" w:eastAsia="Arial"/>
          <w:sz w:val="10"/>
          <w:szCs w:val="10"/>
          <w:color w:val="6B6B6B"/>
          <w:spacing w:val="-18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08082"/>
          <w:spacing w:val="0"/>
          <w:w w:val="118"/>
        </w:rPr>
        <w:t>Of</w:t>
      </w:r>
      <w:r>
        <w:rPr>
          <w:rFonts w:ascii="Arial" w:hAnsi="Arial" w:cs="Arial" w:eastAsia="Arial"/>
          <w:sz w:val="7"/>
          <w:szCs w:val="7"/>
          <w:color w:val="808082"/>
          <w:spacing w:val="0"/>
          <w:w w:val="118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9"/>
        </w:rPr>
        <w:t>completenes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0"/>
        </w:rPr>
        <w:t>s</w:t>
      </w:r>
      <w:r>
        <w:rPr>
          <w:rFonts w:ascii="Arial" w:hAnsi="Arial" w:cs="Arial" w:eastAsia="Arial"/>
          <w:sz w:val="10"/>
          <w:szCs w:val="10"/>
          <w:color w:val="808082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o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f</w:t>
      </w:r>
      <w:r>
        <w:rPr>
          <w:rFonts w:ascii="Arial" w:hAnsi="Arial" w:cs="Arial" w:eastAsia="Arial"/>
          <w:sz w:val="10"/>
          <w:szCs w:val="10"/>
          <w:color w:val="808082"/>
          <w:spacing w:val="-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808082"/>
          <w:spacing w:val="0"/>
          <w:w w:val="83"/>
          <w:i/>
        </w:rPr>
        <w:t>my</w:t>
      </w:r>
      <w:r>
        <w:rPr>
          <w:rFonts w:ascii="Arial" w:hAnsi="Arial" w:cs="Arial" w:eastAsia="Arial"/>
          <w:sz w:val="11"/>
          <w:szCs w:val="11"/>
          <w:color w:val="808082"/>
          <w:spacing w:val="-6"/>
          <w:w w:val="83"/>
          <w:i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7"/>
        </w:rPr>
        <w:t>ree«</w:t>
      </w:r>
      <w:r>
        <w:rPr>
          <w:rFonts w:ascii="Arial" w:hAnsi="Arial" w:cs="Arial" w:eastAsia="Arial"/>
          <w:sz w:val="10"/>
          <w:szCs w:val="10"/>
          <w:color w:val="808082"/>
          <w:spacing w:val="-19"/>
          <w:w w:val="107"/>
        </w:rPr>
        <w:t>d</w:t>
      </w:r>
      <w:r>
        <w:rPr>
          <w:rFonts w:ascii="Arial" w:hAnsi="Arial" w:cs="Arial" w:eastAsia="Arial"/>
          <w:sz w:val="10"/>
          <w:szCs w:val="10"/>
          <w:color w:val="AAAAAA"/>
          <w:spacing w:val="-10"/>
          <w:w w:val="180"/>
        </w:rPr>
        <w:t>,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328"/>
        </w:rPr>
        <w:t>h</w:t>
      </w:r>
      <w:r>
        <w:rPr>
          <w:rFonts w:ascii="Arial" w:hAnsi="Arial" w:cs="Arial" w:eastAsia="Arial"/>
          <w:sz w:val="10"/>
          <w:szCs w:val="10"/>
          <w:color w:val="808082"/>
          <w:spacing w:val="-1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8"/>
        </w:rPr>
        <w:t>aro</w:t>
      </w:r>
      <w:r>
        <w:rPr>
          <w:rFonts w:ascii="Arial" w:hAnsi="Arial" w:cs="Arial" w:eastAsia="Arial"/>
          <w:sz w:val="10"/>
          <w:szCs w:val="10"/>
          <w:color w:val="808082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s</w:t>
      </w:r>
      <w:r>
        <w:rPr>
          <w:rFonts w:ascii="Arial" w:hAnsi="Arial" w:cs="Arial" w:eastAsia="Arial"/>
          <w:sz w:val="10"/>
          <w:szCs w:val="10"/>
          <w:color w:val="808082"/>
          <w:spacing w:val="-6"/>
          <w:w w:val="100"/>
        </w:rPr>
        <w:t>e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100"/>
        </w:rPr>
        <w:t>t</w:t>
      </w:r>
      <w:r>
        <w:rPr>
          <w:rFonts w:ascii="Arial" w:hAnsi="Arial" w:cs="Arial" w:eastAsia="Arial"/>
          <w:sz w:val="10"/>
          <w:szCs w:val="10"/>
          <w:color w:val="545456"/>
          <w:spacing w:val="-1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  <w:i/>
        </w:rPr>
        <w:t>loit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  <w:i/>
        </w:rPr>
        <w:t>h</w:t>
      </w:r>
      <w:r>
        <w:rPr>
          <w:rFonts w:ascii="Arial" w:hAnsi="Arial" w:cs="Arial" w:eastAsia="Arial"/>
          <w:sz w:val="9"/>
          <w:szCs w:val="9"/>
          <w:color w:val="808082"/>
          <w:spacing w:val="5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26"/>
        </w:rPr>
        <w:t>I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27"/>
        </w:rPr>
        <w:t>n</w:t>
      </w:r>
      <w:r>
        <w:rPr>
          <w:rFonts w:ascii="Arial" w:hAnsi="Arial" w:cs="Arial" w:eastAsia="Arial"/>
          <w:sz w:val="9"/>
          <w:szCs w:val="9"/>
          <w:color w:val="808082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62"/>
        </w:rPr>
        <w:t>TICIO</w:t>
      </w:r>
      <w:r>
        <w:rPr>
          <w:rFonts w:ascii="Arial" w:hAnsi="Arial" w:cs="Arial" w:eastAsia="Arial"/>
          <w:sz w:val="10"/>
          <w:szCs w:val="10"/>
          <w:color w:val="808082"/>
          <w:spacing w:val="10"/>
          <w:w w:val="62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2"/>
        </w:rPr>
        <w:t>28</w:t>
      </w:r>
      <w:r>
        <w:rPr>
          <w:rFonts w:ascii="Arial" w:hAnsi="Arial" w:cs="Arial" w:eastAsia="Arial"/>
          <w:sz w:val="10"/>
          <w:szCs w:val="10"/>
          <w:color w:val="808082"/>
          <w:spacing w:val="-7"/>
          <w:w w:val="92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3"/>
        </w:rPr>
        <w:t>CF'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84"/>
        </w:rPr>
        <w:t>R</w:t>
      </w:r>
      <w:r>
        <w:rPr>
          <w:rFonts w:ascii="Arial" w:hAnsi="Arial" w:cs="Arial" w:eastAsia="Arial"/>
          <w:sz w:val="10"/>
          <w:szCs w:val="10"/>
          <w:color w:val="808082"/>
          <w:spacing w:val="-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16</w:t>
      </w:r>
      <w:r>
        <w:rPr>
          <w:rFonts w:ascii="Arial" w:hAnsi="Arial" w:cs="Arial" w:eastAsia="Arial"/>
          <w:sz w:val="10"/>
          <w:szCs w:val="10"/>
          <w:color w:val="80808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08082"/>
          <w:spacing w:val="0"/>
          <w:w w:val="64"/>
        </w:rPr>
        <w:t>3-4</w:t>
      </w:r>
      <w:r>
        <w:rPr>
          <w:rFonts w:ascii="Times New Roman" w:hAnsi="Times New Roman" w:cs="Times New Roman" w:eastAsia="Times New Roman"/>
          <w:sz w:val="12"/>
          <w:szCs w:val="12"/>
          <w:color w:val="AAAAAA"/>
          <w:spacing w:val="1"/>
          <w:w w:val="148"/>
        </w:rPr>
        <w:t>.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73"/>
        </w:rPr>
        <w:t>1</w:t>
      </w:r>
      <w:r>
        <w:rPr>
          <w:rFonts w:ascii="Arial" w:hAnsi="Arial" w:cs="Arial" w:eastAsia="Arial"/>
          <w:sz w:val="10"/>
          <w:szCs w:val="10"/>
          <w:color w:val="6B6B6B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97"/>
        </w:rPr>
        <w:t>am</w:t>
      </w:r>
      <w:r>
        <w:rPr>
          <w:rFonts w:ascii="Arial" w:hAnsi="Arial" w:cs="Arial" w:eastAsia="Arial"/>
          <w:sz w:val="10"/>
          <w:szCs w:val="10"/>
          <w:color w:val="6B6B6B"/>
          <w:spacing w:val="-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4"/>
        </w:rPr>
        <w:t>aware</w:t>
      </w:r>
      <w:r>
        <w:rPr>
          <w:rFonts w:ascii="Arial" w:hAnsi="Arial" w:cs="Arial" w:eastAsia="Arial"/>
          <w:sz w:val="10"/>
          <w:szCs w:val="10"/>
          <w:color w:val="808082"/>
          <w:spacing w:val="-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00"/>
        </w:rPr>
        <w:t>that</w:t>
      </w:r>
      <w:r>
        <w:rPr>
          <w:rFonts w:ascii="Arial" w:hAnsi="Arial" w:cs="Arial" w:eastAsia="Arial"/>
          <w:sz w:val="8"/>
          <w:szCs w:val="8"/>
          <w:color w:val="808082"/>
          <w:spacing w:val="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a</w:t>
      </w:r>
      <w:r>
        <w:rPr>
          <w:rFonts w:ascii="Arial" w:hAnsi="Arial" w:cs="Arial" w:eastAsia="Arial"/>
          <w:sz w:val="10"/>
          <w:szCs w:val="10"/>
          <w:color w:val="808082"/>
          <w:spacing w:val="-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3"/>
        </w:rPr>
        <w:t>copy</w:t>
      </w:r>
      <w:r>
        <w:rPr>
          <w:rFonts w:ascii="Arial" w:hAnsi="Arial" w:cs="Arial" w:eastAsia="Arial"/>
          <w:sz w:val="10"/>
          <w:szCs w:val="10"/>
          <w:color w:val="808082"/>
          <w:spacing w:val="-1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01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13"/>
        </w:rPr>
        <w:t>ptocedure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14"/>
        </w:rPr>
        <w:t>$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0"/>
          <w:w w:val="100"/>
        </w:rPr>
        <w:t>c</w:t>
      </w:r>
      <w:r>
        <w:rPr>
          <w:rFonts w:ascii="Times New Roman" w:hAnsi="Times New Roman" w:cs="Times New Roman" w:eastAsia="Times New Roman"/>
          <w:sz w:val="9"/>
          <w:szCs w:val="9"/>
          <w:color w:val="000101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3"/>
          <w:w w:val="100"/>
        </w:rPr>
        <w:t>e</w:t>
      </w:r>
      <w:r>
        <w:rPr>
          <w:rFonts w:ascii="Arial" w:hAnsi="Arial" w:cs="Arial" w:eastAsia="Arial"/>
          <w:sz w:val="9"/>
          <w:szCs w:val="9"/>
          <w:color w:val="808082"/>
          <w:spacing w:val="0"/>
          <w:w w:val="100"/>
        </w:rPr>
        <w:t>downloaded</w:t>
      </w:r>
      <w:r>
        <w:rPr>
          <w:rFonts w:ascii="Arial" w:hAnsi="Arial" w:cs="Arial" w:eastAsia="Arial"/>
          <w:sz w:val="9"/>
          <w:szCs w:val="9"/>
          <w:color w:val="80808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B6B6B"/>
          <w:spacing w:val="0"/>
          <w:w w:val="112"/>
        </w:rPr>
        <w:t>FS</w:t>
      </w:r>
      <w:r>
        <w:rPr>
          <w:rFonts w:ascii="Arial" w:hAnsi="Arial" w:cs="Arial" w:eastAsia="Arial"/>
          <w:sz w:val="9"/>
          <w:szCs w:val="9"/>
          <w:color w:val="6B6B6B"/>
          <w:spacing w:val="-13"/>
          <w:w w:val="11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12"/>
        </w:rPr>
        <w:t>gov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9"/>
          <w:w w:val="112"/>
        </w:rPr>
        <w:t> </w:t>
      </w:r>
      <w:r>
        <w:rPr>
          <w:rFonts w:ascii="Arial" w:hAnsi="Arial" w:cs="Arial" w:eastAsia="Arial"/>
          <w:sz w:val="10"/>
          <w:szCs w:val="10"/>
          <w:color w:val="808082"/>
          <w:spacing w:val="0"/>
          <w:w w:val="99"/>
        </w:rPr>
        <w:t>and</w:t>
      </w:r>
      <w:r>
        <w:rPr>
          <w:rFonts w:ascii="Arial" w:hAnsi="Arial" w:cs="Arial" w:eastAsia="Arial"/>
          <w:sz w:val="10"/>
          <w:szCs w:val="10"/>
          <w:color w:val="80808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lhe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OCJI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98"/>
        </w:rPr>
        <w:t>web$1tf: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68"/>
        </w:rPr>
        <w:t>e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68"/>
        </w:rPr>
        <w:t>A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3"/>
          <w:w w:val="6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27"/>
        </w:rPr>
        <w:t>tna$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27"/>
        </w:rPr>
        <w:t>$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27"/>
        </w:rPr>
        <w:t>piCJIS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19" w:right="3380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6B6B6B"/>
          <w:w w:val="140"/>
        </w:rPr>
        <w:t>I.HOT</w:t>
      </w:r>
      <w:r>
        <w:rPr>
          <w:rFonts w:ascii="Arial" w:hAnsi="Arial" w:cs="Arial" w:eastAsia="Arial"/>
          <w:sz w:val="8"/>
          <w:szCs w:val="8"/>
          <w:color w:val="6B6B6B"/>
          <w:spacing w:val="-1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26"/>
        </w:rPr>
        <w:t>IQ'</w:t>
      </w:r>
      <w:r>
        <w:rPr>
          <w:rFonts w:ascii="Arial" w:hAnsi="Arial" w:cs="Arial" w:eastAsia="Arial"/>
          <w:sz w:val="8"/>
          <w:szCs w:val="8"/>
          <w:color w:val="808082"/>
          <w:spacing w:val="-23"/>
          <w:w w:val="127"/>
        </w:rPr>
        <w:t>H</w:t>
      </w:r>
      <w:r>
        <w:rPr>
          <w:rFonts w:ascii="Arial" w:hAnsi="Arial" w:cs="Arial" w:eastAsia="Arial"/>
          <w:sz w:val="8"/>
          <w:szCs w:val="8"/>
          <w:color w:val="545456"/>
          <w:spacing w:val="-10"/>
          <w:w w:val="252"/>
        </w:rPr>
        <w:t>I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15"/>
        </w:rPr>
        <w:t>Ot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16"/>
        </w:rPr>
        <w:t>M</w:t>
      </w:r>
      <w:r>
        <w:rPr>
          <w:rFonts w:ascii="Arial" w:hAnsi="Arial" w:cs="Arial" w:eastAsia="Arial"/>
          <w:sz w:val="8"/>
          <w:szCs w:val="8"/>
          <w:color w:val="80808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1"/>
        </w:rPr>
        <w:t>ttrm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1"/>
        </w:rPr>
        <w:t>tftd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1"/>
        </w:rPr>
        <w:t>oncklotlt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-8"/>
          <w:w w:val="111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18"/>
        </w:rPr>
        <w:t>riiMMMt«tllolh'll"t</w:t>
      </w:r>
      <w:r>
        <w:rPr>
          <w:rFonts w:ascii="Arial" w:hAnsi="Arial" w:cs="Arial" w:eastAsia="Arial"/>
          <w:sz w:val="8"/>
          <w:szCs w:val="8"/>
          <w:color w:val="808082"/>
          <w:spacing w:val="-9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67"/>
        </w:rPr>
        <w:t>blc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5"/>
        </w:rPr>
        <w:t>chtct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1"/>
          <w:i/>
        </w:rPr>
        <w:t>By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94" w:lineRule="exact"/>
        <w:ind w:left="3074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928253pt;margin-top:4.207103pt;width:11.79175pt;height:49.5pt;mso-position-horizontal-relative:page;mso-position-vertical-relative:paragraph;z-index:-1233" type="#_x0000_t202" filled="f" stroked="f">
            <v:textbox inset="0,0,0,0">
              <w:txbxContent>
                <w:p>
                  <w:pPr>
                    <w:spacing w:before="0" w:after="0" w:line="990" w:lineRule="exact"/>
                    <w:ind w:right="-189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808082"/>
                      <w:spacing w:val="-473"/>
                      <w:w w:val="16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808082"/>
          <w:w w:val="90"/>
        </w:rPr>
        <w:t>d'lcldor.lvlfnbcw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4"/>
          <w:w w:val="91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AAAAAA"/>
          <w:spacing w:val="3"/>
          <w:w w:val="219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99"/>
        </w:rPr>
        <w:t>t:»,.,:nban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1"/>
          <w:w w:val="32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32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558"/>
        </w:rPr>
        <w:t>bt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20" w:right="3347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6B6B6B"/>
          <w:spacing w:val="-16"/>
          <w:w w:val="252"/>
        </w:rPr>
        <w:t>I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37"/>
        </w:rPr>
        <w:t>M</w:t>
      </w:r>
      <w:r>
        <w:rPr>
          <w:rFonts w:ascii="Arial" w:hAnsi="Arial" w:cs="Arial" w:eastAsia="Arial"/>
          <w:sz w:val="8"/>
          <w:szCs w:val="8"/>
          <w:color w:val="808082"/>
          <w:spacing w:val="8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37"/>
        </w:rPr>
        <w:t>18ynn</w:t>
      </w:r>
      <w:r>
        <w:rPr>
          <w:rFonts w:ascii="Arial" w:hAnsi="Arial" w:cs="Arial" w:eastAsia="Arial"/>
          <w:sz w:val="8"/>
          <w:szCs w:val="8"/>
          <w:color w:val="80808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231"/>
          <w:i/>
        </w:rPr>
        <w:t>d9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08082"/>
          <w:spacing w:val="0"/>
          <w:w w:val="295"/>
          <w:i/>
        </w:rPr>
        <w:t>01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39"/>
        </w:rPr>
        <w:t>_,16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0"/>
          <w:w w:val="138"/>
        </w:rPr>
        <w:t>m</w:t>
      </w:r>
      <w:r>
        <w:rPr>
          <w:rFonts w:ascii="Times New Roman" w:hAnsi="Times New Roman" w:cs="Times New Roman" w:eastAsia="Times New Roman"/>
          <w:sz w:val="9"/>
          <w:szCs w:val="9"/>
          <w:color w:val="808082"/>
          <w:spacing w:val="-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00"/>
        </w:rPr>
        <w:t>tNt</w:t>
      </w:r>
      <w:r>
        <w:rPr>
          <w:rFonts w:ascii="Arial" w:hAnsi="Arial" w:cs="Arial" w:eastAsia="Arial"/>
          <w:sz w:val="8"/>
          <w:szCs w:val="8"/>
          <w:color w:val="808082"/>
          <w:spacing w:val="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6B6B6B"/>
          <w:spacing w:val="0"/>
          <w:w w:val="252"/>
        </w:rPr>
        <w:t>I</w:t>
      </w:r>
      <w:r>
        <w:rPr>
          <w:rFonts w:ascii="Arial" w:hAnsi="Arial" w:cs="Arial" w:eastAsia="Arial"/>
          <w:sz w:val="8"/>
          <w:szCs w:val="8"/>
          <w:color w:val="6B6B6B"/>
          <w:spacing w:val="-38"/>
          <w:w w:val="25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42"/>
        </w:rPr>
        <w:t>tt.S-.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-1"/>
          <w:w w:val="243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3"/>
        </w:rPr>
        <w:t>Yy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2"/>
        </w:rPr>
        <w:t>\lllderstM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00"/>
        </w:rPr>
        <w:t>lbe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6B6B6B"/>
          <w:spacing w:val="0"/>
          <w:w w:val="100"/>
        </w:rPr>
        <w:t>abaft</w:t>
      </w:r>
      <w:r>
        <w:rPr>
          <w:rFonts w:ascii="Arial" w:hAnsi="Arial" w:cs="Arial" w:eastAsia="Arial"/>
          <w:sz w:val="8"/>
          <w:szCs w:val="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6"/>
        </w:rPr>
        <w:t>a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84" w:lineRule="exact"/>
        <w:ind w:left="3058" w:right="3392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e:onstntloh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btc;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chrKit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(Jy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1"/>
          <w:w w:val="22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IINbci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30"/>
        </w:rPr>
        <w:t>(.)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229"/>
        </w:rPr>
        <w:t>'OCf"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" w:after="0" w:line="240" w:lineRule="auto"/>
        <w:ind w:left="3120" w:right="3103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rftlll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fttd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,OV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•fl'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)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flrt.,.,tftd</w:t>
      </w:r>
      <w:r>
        <w:rPr>
          <w:rFonts w:ascii="Arial" w:hAnsi="Arial" w:cs="Arial" w:eastAsia="Arial"/>
          <w:sz w:val="8"/>
          <w:szCs w:val="8"/>
          <w:color w:val="808082"/>
          <w:spacing w:val="1"/>
          <w:w w:val="321"/>
          <w:i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321"/>
          <w:i/>
        </w:rPr>
        <w:t>OIH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9" w:after="0" w:line="240" w:lineRule="auto"/>
        <w:ind w:left="3055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00"/>
        </w:rPr>
        <w:t>lam\lfldel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40"/>
        </w:rPr>
        <w:t>llytAoiiQi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-5"/>
          <w:w w:val="14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AAAAAA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AAAA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34"/>
        </w:rPr>
        <w:t>llld...,..th41tlhMr.fdllldWy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2"/>
          <w:spacing w:val="0"/>
          <w:w w:val="134"/>
        </w:rPr>
        <w:t>.S11'1tab0'4111dconttnl1otht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3" w:after="0" w:line="240" w:lineRule="auto"/>
        <w:ind w:left="2925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08082"/>
          <w:spacing w:val="0"/>
          <w:w w:val="193"/>
        </w:rPr>
        <w:t>bltk9"CU'dchtQ:</w:t>
      </w:r>
      <w:r>
        <w:rPr>
          <w:rFonts w:ascii="Arial" w:hAnsi="Arial" w:cs="Arial" w:eastAsia="Arial"/>
          <w:sz w:val="8"/>
          <w:szCs w:val="8"/>
          <w:color w:val="808082"/>
          <w:spacing w:val="-18"/>
          <w:w w:val="193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&amp;tct'lfCIM!IIMCO..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)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'Oit"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*9""19til4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169"/>
        </w:rPr>
        <w:t>11'td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86" w:lineRule="exact"/>
        <w:ind w:left="2931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08082"/>
          <w:spacing w:val="0"/>
          <w:w w:val="218"/>
          <w:i/>
        </w:rPr>
        <w:t>10fll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218"/>
          <w:i/>
        </w:rPr>
        <w:t> </w:t>
      </w:r>
      <w:r>
        <w:rPr>
          <w:rFonts w:ascii="Arial" w:hAnsi="Arial" w:cs="Arial" w:eastAsia="Arial"/>
          <w:sz w:val="8"/>
          <w:szCs w:val="8"/>
          <w:color w:val="808082"/>
          <w:spacing w:val="0"/>
          <w:w w:val="218"/>
          <w:i/>
        </w:rPr>
        <w:t>•th_,..,.,._trl&lt;fCIIIW'I!fb0111dH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pgMar w:footer="1522" w:header="0" w:top="1240" w:bottom="1720" w:left="1380" w:right="1340"/>
          <w:footerReference w:type="default" r:id="rId20"/>
          <w:pgSz w:w="12240" w:h="158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70.5pt;margin-top:702.419983pt;width:471pt;height:.1pt;mso-position-horizontal-relative:page;mso-position-vertical-relative:page;z-index:-1232" coordorigin="1410,14048" coordsize="9420,2">
            <v:shape style="position:absolute;left:1410;top:14048;width:9420;height:2" coordorigin="1410,14048" coordsize="9420,0" path="m1410,14048l10830,14048e" filled="f" stroked="t" strokeweight=".579980pt" strokecolor="#D9D9D9">
              <v:path arrowok="t"/>
            </v:shape>
          </v:group>
          <w10:wrap type="none"/>
        </w:pict>
      </w:r>
      <w:r>
        <w:rPr/>
        <w:pict>
          <v:group style="position:absolute;margin-left:90.220001pt;margin-top:204.880005pt;width:470.56pt;height:322.540pt;mso-position-horizontal-relative:page;mso-position-vertical-relative:page;z-index:-1230" coordorigin="1804,4098" coordsize="9411,6451">
            <v:shape style="position:absolute;left:1824;top:4118;width:9370;height:6408" type="#_x0000_t75">
              <v:imagedata r:id="rId23" o:title=""/>
            </v:shape>
            <v:group style="position:absolute;left:1814;top:4108;width:9391;height:6431" coordorigin="1814,4108" coordsize="9391,6431">
              <v:shape style="position:absolute;left:1814;top:4108;width:9391;height:6431" coordorigin="1814,4108" coordsize="9391,6431" path="m11203,4108l1818,4108,1814,4111,1814,10536,1818,10538,11203,10538,11206,10536,11206,10531,1830,10531,1823,10523,1830,10523,1830,4123,1823,4123,1830,4116,11206,4116,11206,4111,11203,4108e" filled="t" fillcolor="#000000" stroked="f">
                <v:path arrowok="t"/>
                <v:fill/>
              </v:shape>
            </v:group>
            <v:group style="position:absolute;left:1823;top:10523;width:7;height:8" coordorigin="1823,10523" coordsize="7,8">
              <v:shape style="position:absolute;left:1823;top:10523;width:7;height:8" coordorigin="1823,10523" coordsize="7,8" path="m1830,10523l1823,10523,1830,10531,1830,10523e" filled="t" fillcolor="#000000" stroked="f">
                <v:path arrowok="t"/>
                <v:fill/>
              </v:shape>
            </v:group>
            <v:group style="position:absolute;left:1830;top:10527;width:9360;height:2" coordorigin="1830,10527" coordsize="9360,2">
              <v:shape style="position:absolute;left:1830;top:10527;width:9360;height:2" coordorigin="1830,10527" coordsize="9360,0" path="m1830,10527l11190,10527e" filled="f" stroked="t" strokeweight=".52pt" strokecolor="#000000">
                <v:path arrowok="t"/>
              </v:shape>
            </v:group>
            <v:group style="position:absolute;left:11190;top:4116;width:2;height:6415" coordorigin="11190,4116" coordsize="2,6415">
              <v:shape style="position:absolute;left:11190;top:4116;width:2;height:6415" coordorigin="11190,4116" coordsize="0,6415" path="m11190,4116l11190,10531e" filled="f" stroked="t" strokeweight=".1pt" strokecolor="#000000">
                <v:path arrowok="t"/>
              </v:shape>
            </v:group>
            <v:group style="position:absolute;left:11190;top:10523;width:16;height:8" coordorigin="11190,10523" coordsize="16,8">
              <v:shape style="position:absolute;left:11190;top:10523;width:16;height:8" coordorigin="11190,10523" coordsize="16,8" path="m11206,10523l11198,10523,11190,10531,11206,10531,11206,10523e" filled="t" fillcolor="#000000" stroked="f">
                <v:path arrowok="t"/>
                <v:fill/>
              </v:shape>
            </v:group>
            <v:group style="position:absolute;left:1823;top:4116;width:7;height:7" coordorigin="1823,4116" coordsize="7,7">
              <v:shape style="position:absolute;left:1823;top:4116;width:7;height:7" coordorigin="1823,4116" coordsize="7,7" path="m1830,4116l1823,4123,1830,4123,1830,4116e" filled="t" fillcolor="#000000" stroked="f">
                <v:path arrowok="t"/>
                <v:fill/>
              </v:shape>
            </v:group>
            <v:group style="position:absolute;left:1830;top:4120;width:9360;height:2" coordorigin="1830,4120" coordsize="9360,2">
              <v:shape style="position:absolute;left:1830;top:4120;width:9360;height:2" coordorigin="1830,4120" coordsize="9360,0" path="m1830,4120l11190,4120e" filled="f" stroked="t" strokeweight=".46pt" strokecolor="#000000">
                <v:path arrowok="t"/>
              </v:shape>
            </v:group>
            <v:group style="position:absolute;left:11190;top:4116;width:16;height:7" coordorigin="11190,4116" coordsize="16,7">
              <v:shape style="position:absolute;left:11190;top:4116;width:16;height:7" coordorigin="11190,4116" coordsize="16,7" path="m11206,4116l11190,4116,11198,4123,11206,4123,11206,4116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71" w:lineRule="exact"/>
        <w:ind w:left="32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APPLICANT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DETAILS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71" w:lineRule="auto"/>
        <w:ind w:left="460" w:right="58" w:firstLine="-360"/>
        <w:jc w:val="both"/>
        <w:tabs>
          <w:tab w:pos="4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7.109978pt;margin-top:-48.885014pt;width:463.18002pt;height:25.11998pt;mso-position-horizontal-relative:page;mso-position-vertical-relative:paragraph;z-index:-1231" coordorigin="1542,-978" coordsize="9264,502">
            <v:group style="position:absolute;left:10687;top:-967;width:103;height:476" coordorigin="10687,-967" coordsize="103,476">
              <v:shape style="position:absolute;left:10687;top:-967;width:103;height:476" coordorigin="10687,-967" coordsize="103,476" path="m10687,-491l10790,-491,10790,-967,10687,-967,10687,-491xe" filled="t" fillcolor="#17365D" stroked="f">
                <v:path arrowok="t"/>
                <v:fill/>
              </v:shape>
            </v:group>
            <v:group style="position:absolute;left:1558;top:-967;width:103;height:476" coordorigin="1558,-967" coordsize="103,476">
              <v:shape style="position:absolute;left:1558;top:-967;width:103;height:476" coordorigin="1558,-967" coordsize="103,476" path="m1558,-491l1661,-491,1661,-967,1558,-967,1558,-491xe" filled="t" fillcolor="#17365D" stroked="f">
                <v:path arrowok="t"/>
                <v:fill/>
              </v:shape>
            </v:group>
            <v:group style="position:absolute;left:1661;top:-967;width:9026;height:476" coordorigin="1661,-967" coordsize="9026,476">
              <v:shape style="position:absolute;left:1661;top:-967;width:9026;height:476" coordorigin="1661,-967" coordsize="9026,476" path="m1661,-491l10687,-491,10687,-967,1661,-967,1661,-491e" filled="t" fillcolor="#17365D" stroked="f">
                <v:path arrowok="t"/>
                <v:fill/>
              </v:shape>
            </v:group>
            <v:group style="position:absolute;left:1548;top:-972;width:9252;height:2" coordorigin="1548,-972" coordsize="9252,2">
              <v:shape style="position:absolute;left:1548;top:-972;width:9252;height:2" coordorigin="1548,-972" coordsize="9252,0" path="m1548,-972l10800,-972e" filled="f" stroked="t" strokeweight=".579980pt" strokecolor="#000000">
                <v:path arrowok="t"/>
              </v:shape>
            </v:group>
            <v:group style="position:absolute;left:1553;top:-967;width:2;height:486" coordorigin="1553,-967" coordsize="2,486">
              <v:shape style="position:absolute;left:1553;top:-967;width:2;height:486" coordorigin="1553,-967" coordsize="0,486" path="m1553,-967l1553,-481e" filled="f" stroked="t" strokeweight=".580pt" strokecolor="#000000">
                <v:path arrowok="t"/>
              </v:shape>
            </v:group>
            <v:group style="position:absolute;left:1548;top:-486;width:9252;height:2" coordorigin="1548,-486" coordsize="9252,2">
              <v:shape style="position:absolute;left:1548;top:-486;width:9252;height:2" coordorigin="1548,-486" coordsize="9252,0" path="m1548,-486l10800,-486e" filled="f" stroked="t" strokeweight=".58004pt" strokecolor="#000000">
                <v:path arrowok="t"/>
              </v:shape>
            </v:group>
            <v:group style="position:absolute;left:10795;top:-967;width:2;height:486" coordorigin="10795,-967" coordsize="2,486">
              <v:shape style="position:absolute;left:10795;top:-967;width:2;height:486" coordorigin="10795,-967" coordsize="0,486" path="m10795,-967l10795,-48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provide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andard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ographic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data,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including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Name,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Date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Birth,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Home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Address,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Contact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Infor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ation.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note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MSP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BI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require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gender,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height,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weight,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rac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hair,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eye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color,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place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birth.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240" w:lineRule="auto"/>
        <w:ind w:left="100" w:right="-20"/>
        <w:jc w:val="left"/>
        <w:tabs>
          <w:tab w:pos="4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ormation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Send</w:t>
      </w:r>
      <w:r>
        <w:rPr>
          <w:rFonts w:ascii="Arial" w:hAnsi="Arial" w:cs="Arial" w:eastAsia="Arial"/>
          <w:sz w:val="24"/>
          <w:szCs w:val="24"/>
          <w:color w:val="17365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24"/>
          <w:szCs w:val="24"/>
          <w:color w:val="17365D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4"/>
          <w:pgMar w:footer="1322" w:header="0" w:top="1480" w:bottom="1520" w:left="1340" w:right="1320"/>
          <w:footerReference w:type="default" r:id="rId22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0.5pt;margin-top:702.419983pt;width:471pt;height:.1pt;mso-position-horizontal-relative:page;mso-position-vertical-relative:page;z-index:-1229" coordorigin="1410,14048" coordsize="9420,2">
            <v:shape style="position:absolute;left:1410;top:14048;width:9420;height:2" coordorigin="1410,14048" coordsize="9420,0" path="m1410,14048l10830,14048e" filled="f" stroked="t" strokeweight=".579980pt" strokecolor="#D9D9D9">
              <v:path arrowok="t"/>
            </v:shape>
          </v:group>
          <w10:wrap type="none"/>
        </w:pict>
      </w:r>
      <w:r>
        <w:rPr/>
        <w:pict>
          <v:group style="position:absolute;margin-left:90.220001pt;margin-top:72.220001pt;width:470.56pt;height:322.18pt;mso-position-horizontal-relative:page;mso-position-vertical-relative:page;z-index:-1228" coordorigin="1804,1444" coordsize="9411,6444">
            <v:shape style="position:absolute;left:1824;top:1464;width:9370;height:6403" type="#_x0000_t75">
              <v:imagedata r:id="rId24" o:title=""/>
            </v:shape>
            <v:group style="position:absolute;left:1814;top:1454;width:9391;height:6424" coordorigin="1814,1454" coordsize="9391,6424">
              <v:shape style="position:absolute;left:1814;top:1454;width:9391;height:6424" coordorigin="1814,1454" coordsize="9391,6424" path="m11203,1454l1818,1454,1814,1458,1814,7876,1818,7878,11203,7878,11206,7876,11206,7871,1830,7871,1823,7862,1830,7862,1830,1470,1823,1470,1830,1463,11206,1463,11206,1458,11203,1454e" filled="t" fillcolor="#000000" stroked="f">
                <v:path arrowok="t"/>
                <v:fill/>
              </v:shape>
            </v:group>
            <v:group style="position:absolute;left:1823;top:7862;width:7;height:8" coordorigin="1823,7862" coordsize="7,8">
              <v:shape style="position:absolute;left:1823;top:7862;width:7;height:8" coordorigin="1823,7862" coordsize="7,8" path="m1830,7862l1823,7862,1830,7871,1830,7862e" filled="t" fillcolor="#000000" stroked="f">
                <v:path arrowok="t"/>
                <v:fill/>
              </v:shape>
            </v:group>
            <v:group style="position:absolute;left:1830;top:7867;width:9360;height:2" coordorigin="1830,7867" coordsize="9360,2">
              <v:shape style="position:absolute;left:1830;top:7867;width:9360;height:2" coordorigin="1830,7867" coordsize="9360,0" path="m1830,7867l11190,7867e" filled="f" stroked="t" strokeweight=".52pt" strokecolor="#000000">
                <v:path arrowok="t"/>
              </v:shape>
            </v:group>
            <v:group style="position:absolute;left:11190;top:1463;width:2;height:6408" coordorigin="11190,1463" coordsize="2,6408">
              <v:shape style="position:absolute;left:11190;top:1463;width:2;height:6408" coordorigin="11190,1463" coordsize="0,6408" path="m11190,1463l11190,7871e" filled="f" stroked="t" strokeweight=".1pt" strokecolor="#000000">
                <v:path arrowok="t"/>
              </v:shape>
            </v:group>
            <v:group style="position:absolute;left:11190;top:7862;width:16;height:8" coordorigin="11190,7862" coordsize="16,8">
              <v:shape style="position:absolute;left:11190;top:7862;width:16;height:8" coordorigin="11190,7862" coordsize="16,8" path="m11206,7862l11198,7862,11190,7871,11206,7871,11206,7862e" filled="t" fillcolor="#000000" stroked="f">
                <v:path arrowok="t"/>
                <v:fill/>
              </v:shape>
            </v:group>
            <v:group style="position:absolute;left:1823;top:1463;width:7;height:7" coordorigin="1823,1463" coordsize="7,7">
              <v:shape style="position:absolute;left:1823;top:1463;width:7;height:7" coordorigin="1823,1463" coordsize="7,7" path="m1830,1463l1823,1470,1830,1470,1830,1463e" filled="t" fillcolor="#000000" stroked="f">
                <v:path arrowok="t"/>
                <v:fill/>
              </v:shape>
            </v:group>
            <v:group style="position:absolute;left:1830;top:1466;width:9360;height:2" coordorigin="1830,1466" coordsize="9360,2">
              <v:shape style="position:absolute;left:1830;top:1466;width:9360;height:2" coordorigin="1830,1466" coordsize="9360,0" path="m1830,1466l11190,1466e" filled="f" stroked="t" strokeweight=".46pt" strokecolor="#000000">
                <v:path arrowok="t"/>
              </v:shape>
            </v:group>
            <v:group style="position:absolute;left:11190;top:1463;width:16;height:7" coordorigin="11190,1463" coordsize="16,7">
              <v:shape style="position:absolute;left:11190;top:1463;width:16;height:7" coordorigin="11190,1463" coordsize="16,7" path="m11206,1463l11190,1463,11198,1470,11206,1470,11206,1463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1322" w:top="1480" w:bottom="1520" w:left="1720" w:right="1340"/>
          <w:pgSz w:w="12240" w:h="15840"/>
        </w:sectPr>
      </w:pPr>
      <w:rPr/>
    </w:p>
    <w:p>
      <w:pPr>
        <w:spacing w:before="74" w:after="0" w:line="240" w:lineRule="auto"/>
        <w:ind w:left="110" w:right="-20"/>
        <w:jc w:val="left"/>
        <w:tabs>
          <w:tab w:pos="4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234.240005pt;margin-top:228.480026pt;width:88.32pt;height:4.8pt;mso-position-horizontal-relative:page;mso-position-vertical-relative:page;z-index:-1227" type="#_x0000_t75">
            <v:imagedata r:id="rId26" o:title=""/>
          </v:shape>
        </w:pict>
      </w:r>
      <w:r>
        <w:rPr/>
        <w:pict>
          <v:group style="position:absolute;margin-left:219.360001pt;margin-top:369.600006pt;width:213.6pt;height:10.560004pt;mso-position-horizontal-relative:page;mso-position-vertical-relative:page;z-index:-1226" coordorigin="4387,7392" coordsize="4272,211">
            <v:shape style="position:absolute;left:4685;top:7450;width:2227;height:115" type="#_x0000_t75">
              <v:imagedata r:id="rId27" o:title=""/>
            </v:shape>
            <v:shape style="position:absolute;left:7104;top:7411;width:1171;height:192" type="#_x0000_t75">
              <v:imagedata r:id="rId28" o:title=""/>
            </v:shape>
            <v:group style="position:absolute;left:4397;top:7402;width:4253;height:2" coordorigin="4397,7402" coordsize="4253,2">
              <v:shape style="position:absolute;left:4397;top:7402;width:4253;height:2" coordorigin="4397,7402" coordsize="4253,0" path="m4397,7402l8650,7402e" filled="f" stroked="t" strokeweight=".96pt" strokecolor="#2F2F4F">
                <v:path arrowok="t"/>
              </v:shape>
            </v:group>
            <v:group style="position:absolute;left:4714;top:7536;width:2160;height:2" coordorigin="4714,7536" coordsize="2160,2">
              <v:shape style="position:absolute;left:4714;top:7536;width:2160;height:2" coordorigin="4714,7536" coordsize="2160,0" path="m4714,7536l6874,7536e" filled="f" stroked="t" strokeweight=".48pt" strokecolor="#3838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9.839996pt;margin-top:253.679993pt;width:212.64pt;height:.1pt;mso-position-horizontal-relative:page;mso-position-vertical-relative:page;z-index:-1225" coordorigin="4397,5074" coordsize="4253,2">
            <v:shape style="position:absolute;left:4397;top:5074;width:4253;height:2" coordorigin="4397,5074" coordsize="4253,0" path="m4397,5074l8650,5074e" filled="f" stroked="t" strokeweight=".48pt" strokecolor="#70879C">
              <v:path arrowok="t"/>
            </v:shape>
          </v:group>
          <w10:wrap type="none"/>
        </w:pict>
      </w:r>
      <w:r>
        <w:rPr/>
        <w:pict>
          <v:group style="position:absolute;margin-left:219.839996pt;margin-top:286.559998pt;width:212.64pt;height:.1pt;mso-position-horizontal-relative:page;mso-position-vertical-relative:page;z-index:-1224" coordorigin="4397,5731" coordsize="4253,2">
            <v:shape style="position:absolute;left:4397;top:5731;width:4253;height:2" coordorigin="4397,5731" coordsize="4253,0" path="m4397,5731l8650,5731e" filled="f" stroked="t" strokeweight=".96pt" strokecolor="#2F2F48">
              <v:path arrowok="t"/>
            </v:shape>
          </v:group>
          <w10:wrap type="none"/>
        </w:pict>
      </w:r>
      <w:r>
        <w:rPr/>
        <w:pict>
          <v:group style="position:absolute;margin-left:219.839996pt;margin-top:314.640015pt;width:212.64pt;height:.1pt;mso-position-horizontal-relative:page;mso-position-vertical-relative:page;z-index:-1223" coordorigin="4397,6293" coordsize="4253,2">
            <v:shape style="position:absolute;left:4397;top:6293;width:4253;height:2" coordorigin="4397,6293" coordsize="4253,0" path="m4397,6293l8650,6293e" filled="f" stroked="t" strokeweight=".48pt" strokecolor="#8C909C">
              <v:path arrowok="t"/>
            </v:shape>
          </v:group>
          <w10:wrap type="none"/>
        </w:pict>
      </w:r>
      <w:r>
        <w:rPr/>
        <w:pict>
          <v:group style="position:absolute;margin-left:219.839996pt;margin-top:398.399994pt;width:212.64pt;height:.1pt;mso-position-horizontal-relative:page;mso-position-vertical-relative:page;z-index:-1222" coordorigin="4397,7968" coordsize="4253,2">
            <v:shape style="position:absolute;left:4397;top:7968;width:4253;height:2" coordorigin="4397,7968" coordsize="4253,0" path="m4397,7968l8650,7968e" filled="f" stroked="t" strokeweight=".96pt" strokecolor="#97A0AC">
              <v:path arrowok="t"/>
            </v:shape>
          </v:group>
          <w10:wrap type="none"/>
        </w:pict>
      </w:r>
      <w:r>
        <w:rPr/>
        <w:pict>
          <v:group style="position:absolute;margin-left:267.232208pt;margin-top:357.798981pt;width:.1pt;height:7.88086pt;mso-position-horizontal-relative:page;mso-position-vertical-relative:page;z-index:-1221" coordorigin="5345,7156" coordsize="2,158">
            <v:shape style="position:absolute;left:5345;top:7156;width:2;height:158" coordorigin="5345,7156" coordsize="0,158" path="m5345,7314l5345,7156e" filled="f" stroked="t" strokeweight="3.7564pt" strokecolor="#E6E8E6">
              <v:path arrowok="t"/>
            </v:shape>
          </v:group>
          <w10:wrap type="none"/>
        </w:pict>
      </w:r>
      <w:r>
        <w:rPr/>
        <w:pict>
          <v:group style="position:absolute;margin-left:235.599594pt;margin-top:409.690704pt;width:.1pt;height:6.652832pt;mso-position-horizontal-relative:page;mso-position-vertical-relative:page;z-index:-1220" coordorigin="4712,8194" coordsize="2,133">
            <v:shape style="position:absolute;left:4712;top:8194;width:2;height:133" coordorigin="4712,8194" coordsize="0,133" path="m4712,8327l4712,8194e" filled="f" stroked="t" strokeweight="2.7592pt" strokecolor="#E6E8E6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053870"/>
          <w:spacing w:val="0"/>
          <w:w w:val="151"/>
        </w:rPr>
        <w:t>•</w:t>
      </w:r>
      <w:r>
        <w:rPr>
          <w:rFonts w:ascii="Arial" w:hAnsi="Arial" w:cs="Arial" w:eastAsia="Arial"/>
          <w:sz w:val="23"/>
          <w:szCs w:val="23"/>
          <w:color w:val="053870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053870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Yo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u</w:t>
      </w:r>
      <w:r>
        <w:rPr>
          <w:rFonts w:ascii="Arial" w:hAnsi="Arial" w:cs="Arial" w:eastAsia="Arial"/>
          <w:sz w:val="23"/>
          <w:szCs w:val="23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3"/>
          <w:szCs w:val="23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3"/>
          <w:szCs w:val="23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required</w:t>
      </w:r>
      <w:r>
        <w:rPr>
          <w:rFonts w:ascii="Arial" w:hAnsi="Arial" w:cs="Arial" w:eastAsia="Arial"/>
          <w:sz w:val="23"/>
          <w:szCs w:val="23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verif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informatio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provided</w:t>
      </w:r>
      <w:r>
        <w:rPr>
          <w:rFonts w:ascii="Arial" w:hAnsi="Arial" w:cs="Arial" w:eastAsia="Arial"/>
          <w:sz w:val="23"/>
          <w:szCs w:val="23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fo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registratio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4"/>
        </w:rPr>
        <w:t>process.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50.400009" w:type="dxa"/>
      </w:tblPr>
      <w:tblGrid/>
      <w:tr>
        <w:trPr>
          <w:trHeight w:val="163" w:hRule="exact"/>
        </w:trPr>
        <w:tc>
          <w:tcPr>
            <w:tcW w:w="9379" w:type="dxa"/>
            <w:gridSpan w:val="2"/>
            <w:tcBorders>
              <w:top w:val="single" w:sz="65.28" w:space="0" w:color="003F7C"/>
              <w:bottom w:val="single" w:sz="65.28" w:space="0" w:color="003F7C"/>
              <w:left w:val="single" w:sz="11.52" w:space="0" w:color="000000"/>
              <w:right w:val="single" w:sz="11.52" w:space="0" w:color="000000"/>
            </w:tcBorders>
            <w:shd w:val="clear" w:color="auto" w:fill="003F7C"/>
          </w:tcPr>
          <w:p>
            <w:pPr/>
            <w:rPr/>
          </w:p>
        </w:tc>
      </w:tr>
      <w:tr>
        <w:trPr>
          <w:trHeight w:val="509" w:hRule="exact"/>
        </w:trPr>
        <w:tc>
          <w:tcPr>
            <w:tcW w:w="9379" w:type="dxa"/>
            <w:gridSpan w:val="2"/>
            <w:tcBorders>
              <w:top w:val="single" w:sz="65.28" w:space="0" w:color="003F7C"/>
              <w:bottom w:val="single" w:sz="23.04" w:space="0" w:color="60AC28"/>
              <w:left w:val="single" w:sz="11.52" w:space="0" w:color="000000"/>
              <w:right w:val="single" w:sz="11.52" w:space="0" w:color="000000"/>
            </w:tcBorders>
          </w:tcPr>
          <w:p>
            <w:pPr>
              <w:spacing w:before="0" w:after="0" w:line="325" w:lineRule="exact"/>
              <w:ind w:left="2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color w:val="012B85"/>
                <w:w w:val="101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12B85"/>
                <w:w w:val="101"/>
                <w:u w:val="thick" w:color="7F94C0"/>
              </w:rPr>
              <w:t>lde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12B85"/>
                <w:w w:val="101"/>
                <w:u w:val="thick" w:color="7F94C0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12B85"/>
                <w:w w:val="101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12B85"/>
                <w:spacing w:val="-114"/>
                <w:w w:val="102"/>
              </w:rPr>
              <w:t>n</w:t>
            </w:r>
            <w:r>
              <w:rPr>
                <w:rFonts w:ascii="Arial" w:hAnsi="Arial" w:cs="Arial" w:eastAsia="Arial"/>
                <w:sz w:val="32"/>
                <w:szCs w:val="32"/>
                <w:color w:val="8095C1"/>
                <w:spacing w:val="0"/>
                <w:w w:val="54"/>
                <w:position w:val="10"/>
              </w:rPr>
              <w:t>..</w:t>
            </w:r>
            <w:r>
              <w:rPr>
                <w:rFonts w:ascii="Arial" w:hAnsi="Arial" w:cs="Arial" w:eastAsia="Arial"/>
                <w:sz w:val="32"/>
                <w:szCs w:val="32"/>
                <w:color w:val="8095C1"/>
                <w:spacing w:val="-43"/>
                <w:w w:val="54"/>
                <w:position w:val="1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12B85"/>
                <w:spacing w:val="0"/>
                <w:w w:val="101"/>
                <w:position w:val="0"/>
              </w:rPr>
              <w:t>toGO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30" w:hRule="exact"/>
        </w:trPr>
        <w:tc>
          <w:tcPr>
            <w:tcW w:w="1985" w:type="dxa"/>
            <w:tcBorders>
              <w:top w:val="nil" w:sz="6" w:space="0" w:color="auto"/>
              <w:bottom w:val="nil" w:sz="6" w:space="0" w:color="auto"/>
              <w:left w:val="single" w:sz="11.52" w:space="0" w:color="000000"/>
              <w:right w:val="nil" w:sz="6" w:space="0" w:color="auto"/>
            </w:tcBorders>
            <w:shd w:val="clear" w:color="auto" w:fill="5BAC24"/>
          </w:tcPr>
          <w:p>
            <w:pPr>
              <w:spacing w:before="0" w:after="0" w:line="130" w:lineRule="exact"/>
              <w:ind w:left="38" w:right="-7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E6F2DB"/>
                <w:spacing w:val="0"/>
                <w:w w:val="112"/>
              </w:rPr>
              <w:t>Massachusett</w:t>
            </w:r>
            <w:r>
              <w:rPr>
                <w:rFonts w:ascii="Arial" w:hAnsi="Arial" w:cs="Arial" w:eastAsia="Arial"/>
                <w:sz w:val="14"/>
                <w:szCs w:val="14"/>
                <w:color w:val="E6F2DB"/>
                <w:spacing w:val="0"/>
                <w:w w:val="112"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color w:val="E6F2DB"/>
                <w:spacing w:val="-14"/>
                <w:w w:val="112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color w:val="E6F2DB"/>
                <w:spacing w:val="0"/>
                <w:w w:val="114"/>
              </w:rPr>
              <w:t>Registration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7394" w:type="dxa"/>
            <w:tcBorders>
              <w:top w:val="single" w:sz="23.04" w:space="0" w:color="60AC28"/>
              <w:bottom w:val="single" w:sz="19.2" w:space="0" w:color="57A023"/>
              <w:left w:val="nil" w:sz="6" w:space="0" w:color="auto"/>
              <w:right w:val="single" w:sz="11.52" w:space="0" w:color="000000"/>
            </w:tcBorders>
          </w:tcPr>
          <w:p>
            <w:pPr/>
            <w:rPr/>
          </w:p>
        </w:tc>
      </w:tr>
      <w:tr>
        <w:trPr>
          <w:trHeight w:val="5597" w:hRule="exact"/>
        </w:trPr>
        <w:tc>
          <w:tcPr>
            <w:tcW w:w="9379" w:type="dxa"/>
            <w:gridSpan w:val="2"/>
            <w:tcBorders>
              <w:top w:val="single" w:sz="19.2" w:space="0" w:color="57A023"/>
              <w:bottom w:val="single" w:sz="11.52" w:space="0" w:color="000000"/>
              <w:left w:val="single" w:sz="11.52" w:space="0" w:color="000000"/>
              <w:right w:val="single" w:sz="11.52" w:space="0" w:color="000000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128" w:right="3046"/>
              <w:jc w:val="center"/>
              <w:rPr>
                <w:rFonts w:ascii="Arial" w:hAnsi="Arial" w:cs="Arial" w:eastAsia="Arial"/>
                <w:sz w:val="27"/>
                <w:szCs w:val="27"/>
              </w:rPr>
            </w:pPr>
            <w:rPr/>
            <w:r>
              <w:rPr>
                <w:rFonts w:ascii="Arial" w:hAnsi="Arial" w:cs="Arial" w:eastAsia="Arial"/>
                <w:sz w:val="27"/>
                <w:szCs w:val="27"/>
                <w:color w:val="053870"/>
                <w:spacing w:val="0"/>
                <w:w w:val="111"/>
              </w:rPr>
              <w:t>Informatio</w:t>
            </w:r>
            <w:r>
              <w:rPr>
                <w:rFonts w:ascii="Arial" w:hAnsi="Arial" w:cs="Arial" w:eastAsia="Arial"/>
                <w:sz w:val="27"/>
                <w:szCs w:val="27"/>
                <w:color w:val="053870"/>
                <w:spacing w:val="0"/>
                <w:w w:val="111"/>
              </w:rPr>
              <w:t>n</w:t>
            </w:r>
            <w:r>
              <w:rPr>
                <w:rFonts w:ascii="Arial" w:hAnsi="Arial" w:cs="Arial" w:eastAsia="Arial"/>
                <w:sz w:val="27"/>
                <w:szCs w:val="27"/>
                <w:color w:val="053870"/>
                <w:spacing w:val="-12"/>
                <w:w w:val="111"/>
              </w:rPr>
              <w:t> </w:t>
            </w:r>
            <w:r>
              <w:rPr>
                <w:rFonts w:ascii="Arial" w:hAnsi="Arial" w:cs="Arial" w:eastAsia="Arial"/>
                <w:sz w:val="27"/>
                <w:szCs w:val="27"/>
                <w:color w:val="053870"/>
                <w:spacing w:val="0"/>
                <w:w w:val="111"/>
              </w:rPr>
              <w:t>Verification</w:t>
            </w:r>
            <w:r>
              <w:rPr>
                <w:rFonts w:ascii="Arial" w:hAnsi="Arial" w:cs="Arial" w:eastAsia="Arial"/>
                <w:sz w:val="27"/>
                <w:szCs w:val="27"/>
                <w:color w:val="000000"/>
                <w:spacing w:val="0"/>
                <w:w w:val="100"/>
              </w:rPr>
            </w:r>
          </w:p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225" w:right="317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0"/>
              </w:rPr>
              <w:t>YOU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0"/>
              </w:rPr>
              <w:t>APPOINTMENT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63344"/>
                <w:spacing w:val="5"/>
                <w:w w:val="232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3"/>
              </w:rPr>
              <w:t>S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0"/>
              </w:rPr>
              <w:t>YET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A2428"/>
                <w:spacing w:val="0"/>
                <w:w w:val="100"/>
              </w:rPr>
              <w:t>COMPLETE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70" w:after="0" w:line="240" w:lineRule="auto"/>
              <w:ind w:left="3572" w:right="3518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27"/>
              </w:rPr>
              <w:t>Ple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24"/>
                <w:w w:val="127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0"/>
                <w:w w:val="127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8"/>
                <w:w w:val="127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27"/>
              </w:rPr>
              <w:t>review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3"/>
                <w:w w:val="127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54"/>
              </w:rPr>
              <w:t>II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23"/>
              </w:rPr>
              <w:t>foll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6"/>
                <w:w w:val="124"/>
              </w:rPr>
              <w:t>o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0"/>
                <w:w w:val="116"/>
              </w:rPr>
              <w:t>wing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3"/>
              </w:rPr>
              <w:t>informiltio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1"/>
                <w:w w:val="114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91"/>
              </w:rPr>
              <w:t>.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2650" w:right="2622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Pr/>
            <w:r>
              <w:rPr>
                <w:rFonts w:ascii="Arial" w:hAnsi="Arial" w:cs="Arial" w:eastAsia="Arial"/>
                <w:sz w:val="9"/>
                <w:szCs w:val="9"/>
                <w:color w:val="2D153B"/>
                <w:spacing w:val="0"/>
                <w:w w:val="128"/>
              </w:rPr>
              <w:t>If</w:t>
            </w:r>
            <w:r>
              <w:rPr>
                <w:rFonts w:ascii="Arial" w:hAnsi="Arial" w:cs="Arial" w:eastAsia="Arial"/>
                <w:sz w:val="9"/>
                <w:szCs w:val="9"/>
                <w:color w:val="2D153B"/>
                <w:spacing w:val="-5"/>
                <w:w w:val="128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00"/>
              </w:rPr>
              <w:t>illny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0"/>
                <w:w w:val="135"/>
              </w:rPr>
              <w:t>o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0"/>
                <w:w w:val="135"/>
              </w:rPr>
              <w:t>f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-17"/>
                <w:w w:val="135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-11"/>
                <w:w w:val="135"/>
              </w:rPr>
              <w:t>t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0"/>
                <w:w w:val="135"/>
              </w:rPr>
              <w:t>his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-4"/>
                <w:w w:val="135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2D153B"/>
                <w:spacing w:val="0"/>
                <w:w w:val="135"/>
              </w:rPr>
              <w:t>i</w:t>
            </w:r>
            <w:r>
              <w:rPr>
                <w:rFonts w:ascii="Arial" w:hAnsi="Arial" w:cs="Arial" w:eastAsia="Arial"/>
                <w:sz w:val="9"/>
                <w:szCs w:val="9"/>
                <w:color w:val="2D153B"/>
                <w:spacing w:val="-1"/>
                <w:w w:val="135"/>
              </w:rPr>
              <w:t>n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0"/>
                <w:w w:val="135"/>
              </w:rPr>
              <w:t>f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-15"/>
                <w:w w:val="135"/>
              </w:rPr>
              <w:t>o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0"/>
                <w:w w:val="135"/>
              </w:rPr>
              <w:t>rmiltio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0"/>
                <w:w w:val="135"/>
              </w:rPr>
              <w:t>n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-11"/>
                <w:w w:val="135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26"/>
                <w:w w:val="124"/>
              </w:rPr>
              <w:t>s</w:t>
            </w:r>
            <w:r>
              <w:rPr>
                <w:rFonts w:ascii="Arial" w:hAnsi="Arial" w:cs="Arial" w:eastAsia="Arial"/>
                <w:sz w:val="9"/>
                <w:szCs w:val="9"/>
                <w:color w:val="5B5B60"/>
                <w:spacing w:val="4"/>
                <w:w w:val="364"/>
              </w:rPr>
              <w:t>i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7"/>
              </w:rPr>
              <w:t>ncorrec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10"/>
                <w:w w:val="126"/>
              </w:rPr>
              <w:t>t</w:t>
            </w:r>
            <w:r>
              <w:rPr>
                <w:rFonts w:ascii="Arial" w:hAnsi="Arial" w:cs="Arial" w:eastAsia="Arial"/>
                <w:sz w:val="9"/>
                <w:szCs w:val="9"/>
                <w:color w:val="747475"/>
                <w:spacing w:val="0"/>
                <w:w w:val="200"/>
              </w:rPr>
              <w:t>,</w:t>
            </w:r>
            <w:r>
              <w:rPr>
                <w:rFonts w:ascii="Arial" w:hAnsi="Arial" w:cs="Arial" w:eastAsia="Arial"/>
                <w:sz w:val="9"/>
                <w:szCs w:val="9"/>
                <w:color w:val="747475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-7"/>
                <w:w w:val="111"/>
              </w:rPr>
              <w:t>p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2D153B"/>
                <w:spacing w:val="5"/>
                <w:w w:val="76"/>
              </w:rPr>
              <w:t>l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4B494D"/>
                <w:spacing w:val="0"/>
                <w:w w:val="164"/>
              </w:rPr>
              <w:t>e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4B494D"/>
                <w:spacing w:val="-6"/>
                <w:w w:val="165"/>
              </w:rPr>
              <w:t>n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2A2428"/>
                <w:spacing w:val="0"/>
                <w:w w:val="138"/>
              </w:rPr>
              <w:t>e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2A2428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-30"/>
                <w:w w:val="157"/>
              </w:rPr>
              <w:t>c</w:t>
            </w:r>
            <w:r>
              <w:rPr>
                <w:rFonts w:ascii="Arial" w:hAnsi="Arial" w:cs="Arial" w:eastAsia="Arial"/>
                <w:sz w:val="9"/>
                <w:szCs w:val="9"/>
                <w:color w:val="2D153B"/>
                <w:spacing w:val="-23"/>
                <w:w w:val="242"/>
              </w:rPr>
              <w:t>i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-13"/>
                <w:w w:val="157"/>
              </w:rPr>
              <w:t>l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3"/>
              </w:rPr>
              <w:t>ck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7"/>
              </w:rPr>
              <w:t>th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7"/>
              </w:rPr>
              <w:t>e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12"/>
                <w:w w:val="127"/>
              </w:rPr>
              <w:t> 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-12"/>
                <w:w w:val="115"/>
              </w:rPr>
              <w:t>c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000000"/>
                <w:spacing w:val="-6"/>
                <w:w w:val="81"/>
              </w:rPr>
              <w:t>.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-5"/>
                <w:w w:val="108"/>
              </w:rPr>
              <w:t>h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B5B60"/>
                <w:spacing w:val="-11"/>
                <w:w w:val="61"/>
              </w:rPr>
              <w:t>o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0"/>
                <w:w w:val="113"/>
              </w:rPr>
              <w:t>mge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8"/>
              </w:rPr>
              <w:t>butto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9"/>
              </w:rPr>
              <w:t>n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-13"/>
                <w:w w:val="173"/>
              </w:rPr>
              <w:t>i</w:t>
            </w:r>
            <w:r>
              <w:rPr>
                <w:rFonts w:ascii="Arial" w:hAnsi="Arial" w:cs="Arial" w:eastAsia="Arial"/>
                <w:sz w:val="9"/>
                <w:szCs w:val="9"/>
                <w:color w:val="2A2428"/>
                <w:spacing w:val="-41"/>
                <w:w w:val="485"/>
              </w:rPr>
              <w:t>l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0"/>
                <w:w w:val="173"/>
              </w:rPr>
              <w:t>l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9"/>
                <w:szCs w:val="9"/>
                <w:color w:val="4B494D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4"/>
              </w:rPr>
              <w:t>th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4"/>
              </w:rPr>
              <w:t>e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10"/>
                <w:w w:val="124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4"/>
              </w:rPr>
              <w:t>botto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24"/>
              </w:rPr>
              <w:t>m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-15"/>
                <w:w w:val="124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D383D"/>
                <w:spacing w:val="0"/>
                <w:w w:val="140"/>
              </w:rPr>
              <w:t>of</w:t>
            </w:r>
            <w:r>
              <w:rPr>
                <w:rFonts w:ascii="Arial" w:hAnsi="Arial" w:cs="Arial" w:eastAsia="Arial"/>
                <w:sz w:val="9"/>
                <w:szCs w:val="9"/>
                <w:color w:val="000000"/>
                <w:spacing w:val="0"/>
                <w:w w:val="100"/>
              </w:rPr>
            </w:r>
          </w:p>
          <w:p>
            <w:pPr>
              <w:spacing w:before="7" w:after="0" w:line="91" w:lineRule="exact"/>
              <w:ind w:left="3275" w:right="3233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274"/>
                <w:position w:val="-2"/>
              </w:rPr>
              <w:t>u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50"/>
                <w:w w:val="274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2"/>
                <w:w w:val="106"/>
                <w:position w:val="-2"/>
              </w:rPr>
              <w:t>c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37"/>
                <w:position w:val="-2"/>
              </w:rPr>
              <w:t>h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14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8"/>
                <w:w w:val="111"/>
                <w:position w:val="-2"/>
              </w:rPr>
              <w:t>s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0"/>
                <w:w w:val="121"/>
                <w:position w:val="-2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3"/>
                <w:w w:val="106"/>
                <w:position w:val="-2"/>
              </w:rPr>
              <w:t>c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-9"/>
                <w:w w:val="151"/>
                <w:position w:val="-2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20"/>
                <w:position w:val="-2"/>
              </w:rPr>
              <w:t>ion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13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  <w:position w:val="-2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  <w:position w:val="-2"/>
              </w:rPr>
              <w:t>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8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0"/>
                <w:w w:val="100"/>
                <w:position w:val="-2"/>
              </w:rPr>
              <w:t>m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-11"/>
                <w:w w:val="100"/>
                <w:position w:val="-2"/>
              </w:rPr>
              <w:t>a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00"/>
                <w:position w:val="-2"/>
              </w:rPr>
              <w:t>ke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21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00"/>
                <w:position w:val="-2"/>
              </w:rPr>
              <w:t>any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1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15"/>
                <w:position w:val="-2"/>
              </w:rPr>
              <w:t>ne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9"/>
                <w:w w:val="121"/>
                <w:position w:val="-2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17"/>
                <w:position w:val="-2"/>
              </w:rPr>
              <w:t>ded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13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9"/>
                <w:position w:val="-2"/>
              </w:rPr>
              <w:t>changes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8"/>
                <w:w w:val="109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  <w:position w:val="-2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  <w:position w:val="-2"/>
              </w:rPr>
              <w:t>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13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00"/>
                <w:position w:val="-2"/>
              </w:rPr>
              <w:t>that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13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2"/>
                <w:position w:val="-2"/>
              </w:rPr>
              <w:t>sectio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8"/>
                <w:w w:val="113"/>
                <w:position w:val="-2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77"/>
                <w:position w:val="-2"/>
              </w:rPr>
              <w:t>•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97" w:lineRule="exact"/>
              <w:ind w:left="2563" w:right="-20"/>
              <w:jc w:val="left"/>
              <w:tabs>
                <w:tab w:pos="5360" w:val="left"/>
                <w:tab w:pos="6800" w:val="left"/>
              </w:tabs>
              <w:rPr>
                <w:rFonts w:ascii="Times New Roman" w:hAnsi="Times New Roman" w:cs="Times New Roman" w:eastAsia="Times New Roman"/>
                <w:sz w:val="51"/>
                <w:szCs w:val="51"/>
              </w:rPr>
            </w:pPr>
            <w:rPr/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u w:val="single" w:color="574B44"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u w:val="single" w:color="574B44"/>
                <w:strike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u w:val="single" w:color="574B44"/>
                <w:strike/>
                <w:position w:val="1"/>
              </w:rPr>
              <w:tab/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u w:val="single" w:color="574B44"/>
                <w:strike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58"/>
                <w:u w:val="single" w:color="574B44"/>
                <w:strike/>
                <w:position w:val="1"/>
              </w:rPr>
              <w:t>..</w:t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58"/>
                <w:u w:val="single" w:color="574B44"/>
                <w:strike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100"/>
                <w:u w:val="single" w:color="574B44"/>
                <w:strike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100"/>
                <w:u w:val="single" w:color="574B44"/>
                <w:strike/>
                <w:position w:val="1"/>
              </w:rPr>
              <w:tab/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100"/>
                <w:u w:val="single" w:color="574B44"/>
                <w:strike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100"/>
                <w:strike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747475"/>
                <w:w w:val="100"/>
                <w:position w:val="1"/>
              </w:rPr>
            </w:r>
            <w:r>
              <w:rPr>
                <w:rFonts w:ascii="Times New Roman" w:hAnsi="Times New Roman" w:cs="Times New Roman" w:eastAsia="Times New Roman"/>
                <w:sz w:val="51"/>
                <w:szCs w:val="51"/>
                <w:color w:val="000000"/>
                <w:w w:val="100"/>
                <w:position w:val="0"/>
              </w:rPr>
            </w:r>
          </w:p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563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23"/>
              </w:rPr>
              <w:t>Appll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7"/>
                <w:w w:val="123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263344"/>
                <w:spacing w:val="0"/>
                <w:w w:val="123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263344"/>
                <w:spacing w:val="-9"/>
                <w:w w:val="123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8"/>
                <w:w w:val="97"/>
              </w:rPr>
              <w:t>D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9"/>
                <w:w w:val="141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0"/>
              </w:rPr>
              <w:t>tails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39" w:after="0" w:line="110" w:lineRule="exact"/>
              <w:ind w:left="2563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00"/>
                <w:position w:val="-1"/>
              </w:rPr>
              <w:t>Agenc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00"/>
                <w:position w:val="-1"/>
              </w:rPr>
              <w:t>y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16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  <w:position w:val="-1"/>
              </w:rPr>
              <w:t>Seeto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  <w:position w:val="-1"/>
              </w:rPr>
              <w:t>r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28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0"/>
                <w:w w:val="100"/>
                <w:position w:val="-1"/>
              </w:rPr>
              <w:t>Depanme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-5"/>
                <w:w w:val="100"/>
                <w:position w:val="-1"/>
              </w:rPr>
              <w:t>o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B5B60"/>
                <w:spacing w:val="0"/>
                <w:w w:val="100"/>
                <w:position w:val="-1"/>
              </w:rPr>
              <w:t>t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B5B60"/>
                <w:spacing w:val="-9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  <w:position w:val="-1"/>
              </w:rPr>
              <w:t>Of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98"/>
                <w:position w:val="-1"/>
              </w:rPr>
              <w:t>Developme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14"/>
                <w:w w:val="98"/>
                <w:position w:val="-1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0"/>
                <w:w w:val="98"/>
                <w:position w:val="-1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12"/>
                <w:w w:val="99"/>
                <w:position w:val="-1"/>
              </w:rPr>
              <w:t>a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327"/>
                <w:position w:val="-1"/>
              </w:rPr>
              <w:t>l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99"/>
                <w:position w:val="-1"/>
              </w:rPr>
              <w:t>Service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  <w:position w:val="-1"/>
              </w:rPr>
              <w:t>s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19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  <w:position w:val="-1"/>
              </w:rPr>
              <w:t>(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  <w:position w:val="-1"/>
              </w:rPr>
              <w:t>DOS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  <w:position w:val="-1"/>
              </w:rPr>
              <w:t>)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96" w:lineRule="exact"/>
              <w:ind w:left="2563" w:right="-20"/>
              <w:jc w:val="left"/>
              <w:tabs>
                <w:tab w:pos="3340" w:val="left"/>
                <w:tab w:pos="4080" w:val="left"/>
                <w:tab w:pos="6800" w:val="left"/>
              </w:tabs>
              <w:rPr>
                <w:rFonts w:ascii="Times New Roman" w:hAnsi="Times New Roman" w:cs="Times New Roman" w:eastAsia="Times New Roman"/>
                <w:sz w:val="93"/>
                <w:szCs w:val="93"/>
              </w:rPr>
            </w:pPr>
            <w:rPr/>
            <w:r>
              <w:rPr>
                <w:rFonts w:ascii="Arial" w:hAnsi="Arial" w:cs="Arial" w:eastAsia="Arial"/>
                <w:sz w:val="34"/>
                <w:szCs w:val="34"/>
                <w:color w:val="26285B"/>
                <w:w w:val="99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99"/>
                <w:u w:val="single" w:color="444454"/>
                <w:position w:val="-66"/>
              </w:rPr>
              <w:t> 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00"/>
                <w:u w:val="single" w:color="444454"/>
                <w:position w:val="-66"/>
              </w:rPr>
              <w:tab/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00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26"/>
                <w:u w:val="single" w:color="444454"/>
                <w:position w:val="-66"/>
              </w:rPr>
              <w:t>.,-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26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99"/>
                <w:u w:val="single" w:color="444454"/>
                <w:position w:val="-66"/>
              </w:rPr>
              <w:t> 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00"/>
                <w:u w:val="single" w:color="444454"/>
                <w:position w:val="-66"/>
              </w:rPr>
              <w:tab/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00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26"/>
                <w:u w:val="single" w:color="444454"/>
                <w:position w:val="-66"/>
              </w:rPr>
              <w:t>--»&gt;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26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27"/>
                <w:u w:val="single" w:color="444454"/>
                <w:position w:val="-66"/>
              </w:rPr>
              <w:t>»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127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w w:val="99"/>
                <w:u w:val="single" w:color="444454"/>
                <w:position w:val="-66"/>
              </w:rPr>
              <w:t> 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spacing w:val="-11"/>
                <w:w w:val="100"/>
                <w:u w:val="single" w:color="444454"/>
                <w:position w:val="-66"/>
              </w:rPr>
              <w:t> </w:t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spacing w:val="-11"/>
                <w:w w:val="100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26285B"/>
                <w:spacing w:val="-11"/>
                <w:w w:val="100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9593E4"/>
                <w:spacing w:val="10"/>
                <w:w w:val="57"/>
                <w:u w:val="single" w:color="444454"/>
                <w:position w:val="-66"/>
              </w:rPr>
              <w:t>•</w:t>
            </w:r>
            <w:r>
              <w:rPr>
                <w:rFonts w:ascii="Arial" w:hAnsi="Arial" w:cs="Arial" w:eastAsia="Arial"/>
                <w:sz w:val="34"/>
                <w:szCs w:val="34"/>
                <w:color w:val="9593E4"/>
                <w:spacing w:val="10"/>
                <w:w w:val="57"/>
                <w:u w:val="single" w:color="444454"/>
                <w:position w:val="-66"/>
              </w:rPr>
            </w:r>
            <w:r>
              <w:rPr>
                <w:rFonts w:ascii="Arial" w:hAnsi="Arial" w:cs="Arial" w:eastAsia="Arial"/>
                <w:sz w:val="34"/>
                <w:szCs w:val="34"/>
                <w:color w:val="9593E4"/>
                <w:spacing w:val="10"/>
                <w:w w:val="57"/>
                <w:u w:val="single" w:color="444454"/>
                <w:position w:val="-66"/>
              </w:rPr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747475"/>
                <w:spacing w:val="0"/>
                <w:w w:val="63"/>
                <w:u w:val="single" w:color="444454"/>
                <w:position w:val="-66"/>
              </w:rPr>
              <w:t>0.---</w:t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747475"/>
                <w:spacing w:val="0"/>
                <w:w w:val="63"/>
                <w:u w:val="single" w:color="444454"/>
                <w:position w:val="-66"/>
              </w:rPr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747475"/>
                <w:spacing w:val="0"/>
                <w:w w:val="100"/>
                <w:u w:val="single" w:color="444454"/>
                <w:position w:val="-66"/>
              </w:rPr>
              <w:t> </w:t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747475"/>
                <w:spacing w:val="0"/>
                <w:w w:val="100"/>
                <w:u w:val="single" w:color="444454"/>
                <w:position w:val="-66"/>
              </w:rPr>
              <w:tab/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747475"/>
                <w:spacing w:val="0"/>
                <w:w w:val="100"/>
                <w:u w:val="single" w:color="444454"/>
                <w:position w:val="-66"/>
              </w:rPr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747475"/>
                <w:spacing w:val="0"/>
                <w:w w:val="100"/>
                <w:position w:val="-66"/>
              </w:rPr>
            </w:r>
            <w:r>
              <w:rPr>
                <w:rFonts w:ascii="Times New Roman" w:hAnsi="Times New Roman" w:cs="Times New Roman" w:eastAsia="Times New Roman"/>
                <w:sz w:val="93"/>
                <w:szCs w:val="93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52" w:lineRule="exact"/>
              <w:ind w:left="2573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4B494D"/>
                <w:w w:val="121"/>
                <w:position w:val="1"/>
              </w:rPr>
              <w:t>Flngtrprint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19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8"/>
                <w:position w:val="1"/>
              </w:rPr>
              <w:t>Reaso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1"/>
                <w:w w:val="108"/>
                <w:position w:val="1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979AA1"/>
                <w:spacing w:val="-6"/>
                <w:w w:val="191"/>
                <w:position w:val="1"/>
              </w:rPr>
              <w:t>.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  <w:position w:val="1"/>
              </w:rPr>
              <w:t>Applicant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563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3D383D"/>
                <w:w w:val="109"/>
              </w:rPr>
              <w:t>Appointment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1"/>
              </w:rPr>
              <w:t>De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5"/>
                <w:w w:val="110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13"/>
                <w:w w:val="121"/>
              </w:rPr>
              <w:t>a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0"/>
                <w:w w:val="126"/>
              </w:rPr>
              <w:t>ils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86" w:after="0" w:line="240" w:lineRule="auto"/>
              <w:ind w:left="2630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0"/>
                <w:w w:val="110"/>
              </w:rPr>
              <w:t>Location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0"/>
                <w:w w:val="110"/>
              </w:rPr>
              <w:t>  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26"/>
                <w:w w:val="11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</w:rPr>
              <w:t>LeonVnstet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130" w:right="5472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Pr/>
            <w:r>
              <w:rPr>
                <w:rFonts w:ascii="Arial" w:hAnsi="Arial" w:cs="Arial" w:eastAsia="Arial"/>
                <w:sz w:val="11"/>
                <w:szCs w:val="11"/>
                <w:color w:val="747475"/>
              </w:rPr>
              <w:t>Atthe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w w:val="101"/>
              </w:rPr>
              <w:t>r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0"/>
                <w:w w:val="95"/>
              </w:rPr>
              <w:t>secumy</w:t>
            </w:r>
            <w:r>
              <w:rPr>
                <w:rFonts w:ascii="Arial" w:hAnsi="Arial" w:cs="Arial" w:eastAsia="Arial"/>
                <w:sz w:val="11"/>
                <w:szCs w:val="11"/>
                <w:color w:val="000000"/>
                <w:spacing w:val="0"/>
                <w:w w:val="100"/>
              </w:rPr>
            </w:r>
          </w:p>
          <w:p>
            <w:pPr>
              <w:spacing w:before="0" w:after="0" w:line="116" w:lineRule="exact"/>
              <w:ind w:left="3130" w:right="5283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0"/>
                <w:w w:val="96"/>
              </w:rPr>
              <w:t>Mai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0"/>
                <w:w w:val="96"/>
              </w:rPr>
              <w:t>n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-2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0"/>
                <w:w w:val="108"/>
              </w:rPr>
              <w:t>Su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-3"/>
                <w:w w:val="107"/>
              </w:rPr>
              <w:t>i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B5B60"/>
                <w:spacing w:val="0"/>
                <w:w w:val="126"/>
              </w:rPr>
              <w:t>te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B5B6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747475"/>
                <w:spacing w:val="0"/>
                <w:w w:val="111"/>
              </w:rPr>
              <w:t>2C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0" w:after="0" w:line="124" w:lineRule="exact"/>
              <w:ind w:left="3140" w:right="5164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Pr/>
            <w:r>
              <w:rPr>
                <w:rFonts w:ascii="Arial" w:hAnsi="Arial" w:cs="Arial" w:eastAsia="Arial"/>
                <w:sz w:val="11"/>
                <w:szCs w:val="11"/>
                <w:color w:val="747475"/>
                <w:w w:val="89"/>
              </w:rPr>
              <w:t>Leomi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-10"/>
                <w:w w:val="89"/>
              </w:rPr>
              <w:t>n</w:t>
            </w:r>
            <w:r>
              <w:rPr>
                <w:rFonts w:ascii="Arial" w:hAnsi="Arial" w:cs="Arial" w:eastAsia="Arial"/>
                <w:sz w:val="11"/>
                <w:szCs w:val="11"/>
                <w:color w:val="5B5B60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11"/>
                <w:szCs w:val="11"/>
                <w:color w:val="5B5B60"/>
                <w:spacing w:val="-5"/>
                <w:w w:val="94"/>
              </w:rPr>
              <w:t>t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0"/>
                <w:w w:val="101"/>
              </w:rPr>
              <w:t>e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-18"/>
                <w:w w:val="101"/>
              </w:rPr>
              <w:t>r</w:t>
            </w:r>
            <w:r>
              <w:rPr>
                <w:rFonts w:ascii="Arial" w:hAnsi="Arial" w:cs="Arial" w:eastAsia="Arial"/>
                <w:sz w:val="11"/>
                <w:szCs w:val="11"/>
                <w:color w:val="979AA1"/>
                <w:spacing w:val="-4"/>
                <w:w w:val="174"/>
              </w:rPr>
              <w:t>.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0"/>
                <w:w w:val="92"/>
              </w:rPr>
              <w:t>M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-9"/>
                <w:w w:val="112"/>
              </w:rPr>
              <w:t>0</w:t>
            </w:r>
            <w:r>
              <w:rPr>
                <w:rFonts w:ascii="Arial" w:hAnsi="Arial" w:cs="Arial" w:eastAsia="Arial"/>
                <w:sz w:val="11"/>
                <w:szCs w:val="11"/>
                <w:color w:val="5B5B60"/>
                <w:spacing w:val="0"/>
                <w:w w:val="91"/>
              </w:rPr>
              <w:t>1</w:t>
            </w:r>
            <w:r>
              <w:rPr>
                <w:rFonts w:ascii="Arial" w:hAnsi="Arial" w:cs="Arial" w:eastAsia="Arial"/>
                <w:sz w:val="11"/>
                <w:szCs w:val="11"/>
                <w:color w:val="5B5B60"/>
                <w:spacing w:val="-11"/>
                <w:w w:val="91"/>
              </w:rPr>
              <w:t>4</w:t>
            </w:r>
            <w:r>
              <w:rPr>
                <w:rFonts w:ascii="Arial" w:hAnsi="Arial" w:cs="Arial" w:eastAsia="Arial"/>
                <w:sz w:val="11"/>
                <w:szCs w:val="11"/>
                <w:color w:val="747475"/>
                <w:spacing w:val="0"/>
                <w:w w:val="102"/>
              </w:rPr>
              <w:t>53</w:t>
            </w:r>
            <w:r>
              <w:rPr>
                <w:rFonts w:ascii="Arial" w:hAnsi="Arial" w:cs="Arial" w:eastAsia="Arial"/>
                <w:sz w:val="11"/>
                <w:szCs w:val="11"/>
                <w:color w:val="000000"/>
                <w:spacing w:val="0"/>
                <w:w w:val="100"/>
              </w:rPr>
            </w:r>
          </w:p>
          <w:p>
            <w:pPr>
              <w:spacing w:before="7" w:after="0" w:line="240" w:lineRule="auto"/>
              <w:ind w:left="3139" w:right="5555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15"/>
                <w:w w:val="102"/>
              </w:rPr>
              <w:t>U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15"/>
                <w:w w:val="137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-26"/>
                <w:w w:val="73"/>
              </w:rPr>
              <w:t>J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4"/>
                <w:w w:val="218"/>
              </w:rPr>
              <w:t>i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2"/>
              </w:rPr>
              <w:t>eciSt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4"/>
                <w:w w:val="103"/>
              </w:rPr>
              <w:t>a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4"/>
                <w:w w:val="75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8"/>
              </w:rPr>
              <w:t>es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58" w:after="0" w:line="240" w:lineRule="auto"/>
              <w:ind w:left="2621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4"/>
              </w:rPr>
              <w:t>App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4"/>
                <w:w w:val="114"/>
              </w:rPr>
              <w:t>o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0"/>
                <w:w w:val="114"/>
              </w:rPr>
              <w:t>i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1"/>
                <w:w w:val="114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0"/>
                <w:w w:val="114"/>
              </w:rPr>
              <w:t>tm</w:t>
            </w:r>
            <w:r>
              <w:rPr>
                <w:rFonts w:ascii="Arial" w:hAnsi="Arial" w:cs="Arial" w:eastAsia="Arial"/>
                <w:sz w:val="10"/>
                <w:szCs w:val="10"/>
                <w:color w:val="2A2428"/>
                <w:spacing w:val="-16"/>
                <w:w w:val="114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14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0"/>
                <w:w w:val="114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4B494D"/>
                <w:spacing w:val="-10"/>
                <w:w w:val="114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Dat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5B5B60"/>
                <w:spacing w:val="-14"/>
                <w:w w:val="100"/>
              </w:rPr>
              <w:t>1</w:t>
            </w:r>
            <w:r>
              <w:rPr>
                <w:rFonts w:ascii="Arial" w:hAnsi="Arial" w:cs="Arial" w:eastAsia="Arial"/>
                <w:sz w:val="10"/>
                <w:szCs w:val="10"/>
                <w:color w:val="747475"/>
                <w:spacing w:val="0"/>
                <w:w w:val="100"/>
              </w:rPr>
              <w:t>211512015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30" w:after="0" w:line="240" w:lineRule="auto"/>
              <w:ind w:left="2621" w:right="-2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0"/>
                <w:w w:val="107"/>
              </w:rPr>
              <w:t>App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3D383D"/>
                <w:spacing w:val="-7"/>
                <w:w w:val="107"/>
              </w:rPr>
              <w:t>o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-4"/>
                <w:w w:val="107"/>
              </w:rPr>
              <w:t>i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4B494D"/>
                <w:spacing w:val="0"/>
                <w:w w:val="107"/>
              </w:rPr>
              <w:t>ntment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4B494D"/>
                <w:spacing w:val="1"/>
                <w:w w:val="107"/>
              </w:rPr>
              <w:t> 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3D383D"/>
                <w:spacing w:val="0"/>
                <w:w w:val="108"/>
              </w:rPr>
              <w:t>nm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3D383D"/>
                <w:spacing w:val="-16"/>
                <w:w w:val="108"/>
              </w:rPr>
              <w:t>e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ACAEAE"/>
                <w:spacing w:val="-8"/>
                <w:w w:val="219"/>
              </w:rPr>
              <w:t>: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0"/>
                <w:w w:val="103"/>
              </w:rPr>
              <w:t>1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-13"/>
                <w:w w:val="103"/>
              </w:rPr>
              <w:t>0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979AA1"/>
                <w:spacing w:val="-8"/>
                <w:w w:val="162"/>
              </w:rPr>
              <w:t>.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B5B60"/>
                <w:spacing w:val="-18"/>
                <w:w w:val="133"/>
              </w:rPr>
              <w:t>1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0"/>
                <w:w w:val="136"/>
              </w:rPr>
              <w:t>5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B5B60"/>
                <w:spacing w:val="0"/>
                <w:w w:val="115"/>
                <w:i/>
              </w:rPr>
              <w:t>NA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563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5"/>
              </w:rPr>
              <w:t>Applle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5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9"/>
              </w:rPr>
              <w:t>Deta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19"/>
                <w:w w:val="110"/>
              </w:rPr>
              <w:t>i</w:t>
            </w:r>
            <w:r>
              <w:rPr>
                <w:rFonts w:ascii="Arial" w:hAnsi="Arial" w:cs="Arial" w:eastAsia="Arial"/>
                <w:sz w:val="10"/>
                <w:szCs w:val="10"/>
                <w:color w:val="131C2A"/>
                <w:spacing w:val="-16"/>
                <w:w w:val="218"/>
              </w:rPr>
              <w:t>l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11"/>
              </w:rPr>
              <w:t>s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  <w:p>
            <w:pPr>
              <w:spacing w:before="77" w:after="0" w:line="240" w:lineRule="auto"/>
              <w:ind w:left="2630" w:right="-2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0"/>
                <w:w w:val="100"/>
              </w:rPr>
              <w:t>Name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747475"/>
                <w:spacing w:val="0"/>
                <w:w w:val="100"/>
              </w:rPr>
              <w:t>MXJSH.an1s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000000"/>
                <w:spacing w:val="0"/>
                <w:w w:val="100"/>
              </w:rPr>
            </w:r>
          </w:p>
          <w:p>
            <w:pPr>
              <w:spacing w:before="55" w:after="0" w:line="240" w:lineRule="auto"/>
              <w:ind w:left="2630" w:right="-2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Arial" w:hAnsi="Arial" w:cs="Arial" w:eastAsia="Arial"/>
                <w:sz w:val="10"/>
                <w:szCs w:val="10"/>
                <w:color w:val="3D383D"/>
                <w:w w:val="103"/>
              </w:rPr>
              <w:t>Alia</w:t>
            </w:r>
            <w:r>
              <w:rPr>
                <w:rFonts w:ascii="Arial" w:hAnsi="Arial" w:cs="Arial" w:eastAsia="Arial"/>
                <w:sz w:val="10"/>
                <w:szCs w:val="10"/>
                <w:color w:val="3D383D"/>
                <w:spacing w:val="-4"/>
                <w:w w:val="104"/>
              </w:rPr>
              <w:t>s</w:t>
            </w:r>
            <w:r>
              <w:rPr>
                <w:rFonts w:ascii="Arial" w:hAnsi="Arial" w:cs="Arial" w:eastAsia="Arial"/>
                <w:sz w:val="10"/>
                <w:szCs w:val="10"/>
                <w:color w:val="ACAEAE"/>
                <w:spacing w:val="0"/>
                <w:w w:val="191"/>
              </w:rPr>
              <w:t>: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footer="1522" w:header="0" w:top="1400" w:bottom="1720" w:left="1340" w:right="920"/>
          <w:footerReference w:type="default" r:id="rId25"/>
          <w:pgSz w:w="12240" w:h="1584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-320.775024pt;width:470.56pt;height:308.86pt;mso-position-horizontal-relative:page;mso-position-vertical-relative:paragraph;z-index:-1219" coordorigin="1444,-6416" coordsize="9411,6177">
            <v:shape style="position:absolute;left:1464;top:-6396;width:9370;height:6134" type="#_x0000_t75">
              <v:imagedata r:id="rId30" o:title=""/>
            </v:shape>
            <v:group style="position:absolute;left:1454;top:-6406;width:9391;height:6157" coordorigin="1454,-6406" coordsize="9391,6157">
              <v:shape style="position:absolute;left:1454;top:-6406;width:9391;height:6157" coordorigin="1454,-6406" coordsize="9391,6157" path="m10843,-6406l1458,-6406,1454,-6402,1454,-251,1458,-248,10843,-248,10846,-251,10846,-256,1470,-256,1463,-264,1470,-264,1470,-6390,1463,-6390,1470,-6397,10846,-6397,10846,-6402,10843,-6406e" filled="t" fillcolor="#000000" stroked="f">
                <v:path arrowok="t"/>
                <v:fill/>
              </v:shape>
            </v:group>
            <v:group style="position:absolute;left:1463;top:-264;width:7;height:8" coordorigin="1463,-264" coordsize="7,8">
              <v:shape style="position:absolute;left:1463;top:-264;width:7;height:8" coordorigin="1463,-264" coordsize="7,8" path="m1470,-264l1463,-264,1470,-256,1470,-264e" filled="t" fillcolor="#000000" stroked="f">
                <v:path arrowok="t"/>
                <v:fill/>
              </v:shape>
            </v:group>
            <v:group style="position:absolute;left:1470;top:-260;width:9360;height:2" coordorigin="1470,-260" coordsize="9360,2">
              <v:shape style="position:absolute;left:1470;top:-260;width:9360;height:2" coordorigin="1470,-260" coordsize="9360,0" path="m1470,-260l10830,-260e" filled="f" stroked="t" strokeweight=".52pt" strokecolor="#000000">
                <v:path arrowok="t"/>
              </v:shape>
            </v:group>
            <v:group style="position:absolute;left:10830;top:-6397;width:2;height:6142" coordorigin="10830,-6397" coordsize="2,6142">
              <v:shape style="position:absolute;left:10830;top:-6397;width:2;height:6142" coordorigin="10830,-6397" coordsize="0,6142" path="m10830,-6397l10830,-256e" filled="f" stroked="t" strokeweight=".1pt" strokecolor="#000000">
                <v:path arrowok="t"/>
              </v:shape>
            </v:group>
            <v:group style="position:absolute;left:10830;top:-264;width:16;height:8" coordorigin="10830,-264" coordsize="16,8">
              <v:shape style="position:absolute;left:10830;top:-264;width:16;height:8" coordorigin="10830,-264" coordsize="16,8" path="m10846,-264l10838,-264,10830,-256,10846,-256,10846,-264e" filled="t" fillcolor="#000000" stroked="f">
                <v:path arrowok="t"/>
                <v:fill/>
              </v:shape>
            </v:group>
            <v:group style="position:absolute;left:1463;top:-6397;width:7;height:7" coordorigin="1463,-6397" coordsize="7,7">
              <v:shape style="position:absolute;left:1463;top:-6397;width:7;height:7" coordorigin="1463,-6397" coordsize="7,7" path="m1470,-6397l1463,-6390,1470,-6390,1470,-6397e" filled="t" fillcolor="#000000" stroked="f">
                <v:path arrowok="t"/>
                <v:fill/>
              </v:shape>
            </v:group>
            <v:group style="position:absolute;left:1470;top:-6394;width:9360;height:2" coordorigin="1470,-6394" coordsize="9360,2">
              <v:shape style="position:absolute;left:1470;top:-6394;width:9360;height:2" coordorigin="1470,-6394" coordsize="9360,0" path="m1470,-6394l10830,-6394e" filled="f" stroked="t" strokeweight=".46pt" strokecolor="#000000">
                <v:path arrowok="t"/>
              </v:shape>
            </v:group>
            <v:group style="position:absolute;left:10830;top:-6397;width:16;height:7" coordorigin="10830,-6397" coordsize="16,7">
              <v:shape style="position:absolute;left:10830;top:-6397;width:16;height:7" coordorigin="10830,-6397" coordsize="16,7" path="m10846,-6397l10830,-6397,10838,-6390,10846,-6390,10846,-6397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7.220001pt;margin-top:30.944962pt;width:321.340pt;height:36.160pt;mso-position-horizontal-relative:page;mso-position-vertical-relative:paragraph;z-index:-1218" coordorigin="2344,619" coordsize="6427,723">
            <v:shape style="position:absolute;left:2370;top:644;width:6376;height:672" type="#_x0000_t75">
              <v:imagedata r:id="rId31" o:title=""/>
            </v:shape>
            <v:group style="position:absolute;left:2354;top:629;width:6407;height:703" coordorigin="2354,629" coordsize="6407,703">
              <v:shape style="position:absolute;left:2354;top:629;width:6407;height:703" coordorigin="2354,629" coordsize="6407,703" path="m8759,629l2358,629,2354,632,2354,1330,2358,1332,8759,1332,8761,1330,8761,1325,2370,1325,2363,1316,2370,1316,2370,644,2363,644,2370,637,8761,637,8761,632,8759,629e" filled="t" fillcolor="#000000" stroked="f">
                <v:path arrowok="t"/>
                <v:fill/>
              </v:shape>
            </v:group>
            <v:group style="position:absolute;left:2363;top:1316;width:7;height:8" coordorigin="2363,1316" coordsize="7,8">
              <v:shape style="position:absolute;left:2363;top:1316;width:7;height:8" coordorigin="2363,1316" coordsize="7,8" path="m2370,1316l2363,1316,2370,1325,2370,1316e" filled="t" fillcolor="#000000" stroked="f">
                <v:path arrowok="t"/>
                <v:fill/>
              </v:shape>
            </v:group>
            <v:group style="position:absolute;left:2370;top:1321;width:6376;height:2" coordorigin="2370,1321" coordsize="6376,2">
              <v:shape style="position:absolute;left:2370;top:1321;width:6376;height:2" coordorigin="2370,1321" coordsize="6376,0" path="m2370,1321l8746,1321e" filled="f" stroked="t" strokeweight=".52pt" strokecolor="#000000">
                <v:path arrowok="t"/>
              </v:shape>
            </v:group>
            <v:group style="position:absolute;left:8746;top:637;width:2;height:688" coordorigin="8746,637" coordsize="2,688">
              <v:shape style="position:absolute;left:8746;top:637;width:2;height:688" coordorigin="8746,637" coordsize="0,688" path="m8746,637l8746,1325e" filled="f" stroked="t" strokeweight=".1pt" strokecolor="#000000">
                <v:path arrowok="t"/>
              </v:shape>
            </v:group>
            <v:group style="position:absolute;left:8746;top:1316;width:16;height:8" coordorigin="8746,1316" coordsize="16,8">
              <v:shape style="position:absolute;left:8746;top:1316;width:16;height:8" coordorigin="8746,1316" coordsize="16,8" path="m8761,1316l8754,1316,8746,1325,8761,1325,8761,1316e" filled="t" fillcolor="#000000" stroked="f">
                <v:path arrowok="t"/>
                <v:fill/>
              </v:shape>
            </v:group>
            <v:group style="position:absolute;left:2363;top:637;width:7;height:7" coordorigin="2363,637" coordsize="7,7">
              <v:shape style="position:absolute;left:2363;top:637;width:7;height:7" coordorigin="2363,637" coordsize="7,7" path="m2370,637l2363,644,2370,644,2370,637e" filled="t" fillcolor="#000000" stroked="f">
                <v:path arrowok="t"/>
                <v:fill/>
              </v:shape>
            </v:group>
            <v:group style="position:absolute;left:2370;top:641;width:6376;height:2" coordorigin="2370,641" coordsize="6376,2">
              <v:shape style="position:absolute;left:2370;top:641;width:6376;height:2" coordorigin="2370,641" coordsize="6376,0" path="m2370,641l8746,641e" filled="f" stroked="t" strokeweight=".46pt" strokecolor="#000000">
                <v:path arrowok="t"/>
              </v:shape>
            </v:group>
            <v:group style="position:absolute;left:8746;top:637;width:16;height:7" coordorigin="8746,637" coordsize="16,7">
              <v:shape style="position:absolute;left:8746;top:637;width:16;height:7" coordorigin="8746,637" coordsize="16,7" path="m8761,637l8746,637,8754,644,8761,644,8761,637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ovided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correct,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GO</w:t>
      </w:r>
      <w:r>
        <w:rPr>
          <w:rFonts w:ascii="Arial" w:hAnsi="Arial" w:cs="Arial" w:eastAsia="Arial"/>
          <w:sz w:val="24"/>
          <w:szCs w:val="24"/>
          <w:color w:val="17365D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top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page.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Application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Det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ils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incorrect,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Change</w:t>
      </w:r>
      <w:r>
        <w:rPr>
          <w:rFonts w:ascii="Arial" w:hAnsi="Arial" w:cs="Arial" w:eastAsia="Arial"/>
          <w:sz w:val="24"/>
          <w:szCs w:val="24"/>
          <w:color w:val="17365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Application</w:t>
      </w:r>
      <w:r>
        <w:rPr>
          <w:rFonts w:ascii="Arial" w:hAnsi="Arial" w:cs="Arial" w:eastAsia="Arial"/>
          <w:sz w:val="24"/>
          <w:szCs w:val="24"/>
          <w:color w:val="17365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Details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7" w:lineRule="exact"/>
        <w:ind w:left="5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8.220001pt;margin-top:29.546867pt;width:340.84pt;height:36.340pt;mso-position-horizontal-relative:page;mso-position-vertical-relative:paragraph;z-index:-1217" coordorigin="2164,591" coordsize="6817,727">
            <v:shape style="position:absolute;left:2190;top:617;width:6766;height:676" type="#_x0000_t75">
              <v:imagedata r:id="rId32" o:title=""/>
            </v:shape>
            <v:group style="position:absolute;left:2174;top:601;width:6797;height:707" coordorigin="2174,601" coordsize="6797,707">
              <v:shape style="position:absolute;left:2174;top:601;width:6797;height:707" coordorigin="2174,601" coordsize="6797,707" path="m8969,601l2178,601,2174,605,2174,1305,2178,1308,8969,1308,8971,1305,8971,1301,2190,1301,2183,1292,2190,1292,2190,617,2183,617,2190,609,8971,609,8971,605,8969,601e" filled="t" fillcolor="#000000" stroked="f">
                <v:path arrowok="t"/>
                <v:fill/>
              </v:shape>
            </v:group>
            <v:group style="position:absolute;left:2183;top:1292;width:7;height:8" coordorigin="2183,1292" coordsize="7,8">
              <v:shape style="position:absolute;left:2183;top:1292;width:7;height:8" coordorigin="2183,1292" coordsize="7,8" path="m2190,1292l2183,1292,2190,1301,2190,1292e" filled="t" fillcolor="#000000" stroked="f">
                <v:path arrowok="t"/>
                <v:fill/>
              </v:shape>
            </v:group>
            <v:group style="position:absolute;left:2190;top:1296;width:6766;height:2" coordorigin="2190,1296" coordsize="6766,2">
              <v:shape style="position:absolute;left:2190;top:1296;width:6766;height:2" coordorigin="2190,1296" coordsize="6766,0" path="m2190,1296l8956,1296e" filled="f" stroked="t" strokeweight=".52pt" strokecolor="#000000">
                <v:path arrowok="t"/>
              </v:shape>
            </v:group>
            <v:group style="position:absolute;left:8956;top:609;width:2;height:691" coordorigin="8956,609" coordsize="2,691">
              <v:shape style="position:absolute;left:8956;top:609;width:2;height:691" coordorigin="8956,609" coordsize="0,691" path="m8956,609l8956,1301e" filled="f" stroked="t" strokeweight=".1pt" strokecolor="#000000">
                <v:path arrowok="t"/>
              </v:shape>
            </v:group>
            <v:group style="position:absolute;left:8956;top:1292;width:16;height:8" coordorigin="8956,1292" coordsize="16,8">
              <v:shape style="position:absolute;left:8956;top:1292;width:16;height:8" coordorigin="8956,1292" coordsize="16,8" path="m8971,1292l8964,1292,8956,1301,8971,1301,8971,1292e" filled="t" fillcolor="#000000" stroked="f">
                <v:path arrowok="t"/>
                <v:fill/>
              </v:shape>
            </v:group>
            <v:group style="position:absolute;left:2183;top:609;width:7;height:7" coordorigin="2183,609" coordsize="7,7">
              <v:shape style="position:absolute;left:2183;top:609;width:7;height:7" coordorigin="2183,609" coordsize="7,7" path="m2190,609l2183,617,2190,617,2190,609e" filled="t" fillcolor="#000000" stroked="f">
                <v:path arrowok="t"/>
                <v:fill/>
              </v:shape>
            </v:group>
            <v:group style="position:absolute;left:2190;top:613;width:6766;height:2" coordorigin="2190,613" coordsize="6766,2">
              <v:shape style="position:absolute;left:2190;top:613;width:6766;height:2" coordorigin="2190,613" coordsize="6766,0" path="m2190,613l8956,613e" filled="f" stroked="t" strokeweight=".46pt" strokecolor="#000000">
                <v:path arrowok="t"/>
              </v:shape>
            </v:group>
            <v:group style="position:absolute;left:8956;top:609;width:16;height:7" coordorigin="8956,609" coordsize="16,7">
              <v:shape style="position:absolute;left:8956;top:609;width:16;height:7" coordorigin="8956,609" coordsize="16,7" path="m8971,609l8956,609,8964,617,8971,617,8971,609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button.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5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color w:val="000000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Appoin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Det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ils</w:t>
      </w:r>
      <w:r>
        <w:rPr>
          <w:rFonts w:ascii="Arial" w:hAnsi="Arial" w:cs="Arial" w:eastAsia="Arial"/>
          <w:sz w:val="24"/>
          <w:szCs w:val="24"/>
          <w:color w:val="000000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00000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incorrect,</w:t>
      </w:r>
      <w:r>
        <w:rPr>
          <w:rFonts w:ascii="Arial" w:hAnsi="Arial" w:cs="Arial" w:eastAsia="Arial"/>
          <w:sz w:val="24"/>
          <w:szCs w:val="24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Change</w:t>
      </w:r>
      <w:r>
        <w:rPr>
          <w:rFonts w:ascii="Arial" w:hAnsi="Arial" w:cs="Arial" w:eastAsia="Arial"/>
          <w:sz w:val="24"/>
          <w:szCs w:val="24"/>
          <w:color w:val="17365D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Appo</w:t>
      </w:r>
      <w:r>
        <w:rPr>
          <w:rFonts w:ascii="Arial" w:hAnsi="Arial" w:cs="Arial" w:eastAsia="Arial"/>
          <w:sz w:val="24"/>
          <w:szCs w:val="24"/>
          <w:color w:val="17365D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ntment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7" w:lineRule="exact"/>
        <w:ind w:left="5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8.220001pt;margin-top:29.606974pt;width:342.34pt;height:28.06pt;mso-position-horizontal-relative:page;mso-position-vertical-relative:paragraph;z-index:-1216" coordorigin="2164,592" coordsize="6847,561">
            <v:shape style="position:absolute;left:2190;top:618;width:6796;height:510" type="#_x0000_t75">
              <v:imagedata r:id="rId33" o:title=""/>
            </v:shape>
            <v:group style="position:absolute;left:2174;top:602;width:6827;height:541" coordorigin="2174,602" coordsize="6827,541">
              <v:shape style="position:absolute;left:2174;top:602;width:6827;height:541" coordorigin="2174,602" coordsize="6827,541" path="m8999,602l2178,602,2174,606,2174,1141,2178,1143,8999,1143,9001,1141,9001,1136,2190,1136,2183,1128,2190,1128,2190,618,2183,618,2190,611,9001,611,9001,606,8999,602e" filled="t" fillcolor="#000000" stroked="f">
                <v:path arrowok="t"/>
                <v:fill/>
              </v:shape>
            </v:group>
            <v:group style="position:absolute;left:2183;top:1128;width:7;height:8" coordorigin="2183,1128" coordsize="7,8">
              <v:shape style="position:absolute;left:2183;top:1128;width:7;height:8" coordorigin="2183,1128" coordsize="7,8" path="m2190,1128l2183,1128,2190,1136,2190,1128e" filled="t" fillcolor="#000000" stroked="f">
                <v:path arrowok="t"/>
                <v:fill/>
              </v:shape>
            </v:group>
            <v:group style="position:absolute;left:2190;top:1132;width:6796;height:2" coordorigin="2190,1132" coordsize="6796,2">
              <v:shape style="position:absolute;left:2190;top:1132;width:6796;height:2" coordorigin="2190,1132" coordsize="6796,0" path="m2190,1132l8986,1132e" filled="f" stroked="t" strokeweight=".52pt" strokecolor="#000000">
                <v:path arrowok="t"/>
              </v:shape>
            </v:group>
            <v:group style="position:absolute;left:8986;top:611;width:2;height:526" coordorigin="8986,611" coordsize="2,526">
              <v:shape style="position:absolute;left:8986;top:611;width:2;height:526" coordorigin="8986,611" coordsize="0,526" path="m8986,611l8986,1136e" filled="f" stroked="t" strokeweight=".1pt" strokecolor="#000000">
                <v:path arrowok="t"/>
              </v:shape>
            </v:group>
            <v:group style="position:absolute;left:8986;top:1128;width:16;height:8" coordorigin="8986,1128" coordsize="16,8">
              <v:shape style="position:absolute;left:8986;top:1128;width:16;height:8" coordorigin="8986,1128" coordsize="16,8" path="m9001,1128l8994,1128,8986,1136,9001,1136,9001,1128e" filled="t" fillcolor="#000000" stroked="f">
                <v:path arrowok="t"/>
                <v:fill/>
              </v:shape>
            </v:group>
            <v:group style="position:absolute;left:2183;top:611;width:7;height:7" coordorigin="2183,611" coordsize="7,7">
              <v:shape style="position:absolute;left:2183;top:611;width:7;height:7" coordorigin="2183,611" coordsize="7,7" path="m2190,611l2183,618,2190,618,2190,611e" filled="t" fillcolor="#000000" stroked="f">
                <v:path arrowok="t"/>
                <v:fill/>
              </v:shape>
            </v:group>
            <v:group style="position:absolute;left:2190;top:614;width:6796;height:2" coordorigin="2190,614" coordsize="6796,2">
              <v:shape style="position:absolute;left:2190;top:614;width:6796;height:2" coordorigin="2190,614" coordsize="6796,0" path="m2190,614l8986,614e" filled="f" stroked="t" strokeweight=".46pt" strokecolor="#000000">
                <v:path arrowok="t"/>
              </v:shape>
            </v:group>
            <v:group style="position:absolute;left:8986;top:611;width:16;height:7" coordorigin="8986,611" coordsize="16,7">
              <v:shape style="position:absolute;left:8986;top:611;width:16;height:7" coordorigin="8986,611" coordsize="16,7" path="m9001,611l8986,611,8994,618,9001,618,9001,611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Details</w:t>
      </w:r>
      <w:r>
        <w:rPr>
          <w:rFonts w:ascii="Arial" w:hAnsi="Arial" w:cs="Arial" w:eastAsia="Arial"/>
          <w:sz w:val="24"/>
          <w:szCs w:val="24"/>
          <w:color w:val="17365D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7"/>
          <w:pgMar w:footer="1386" w:header="0" w:top="1480" w:bottom="1580" w:left="1300" w:right="1300"/>
          <w:footerReference w:type="default" r:id="rId29"/>
          <w:pgSz w:w="12240" w:h="15840"/>
        </w:sectPr>
      </w:pPr>
      <w:rPr/>
    </w:p>
    <w:p>
      <w:pPr>
        <w:spacing w:before="78" w:after="0" w:line="240" w:lineRule="auto"/>
        <w:ind w:left="140" w:right="-20"/>
        <w:jc w:val="left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Applicant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Det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ils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incorrect,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Change</w:t>
      </w:r>
      <w:r>
        <w:rPr>
          <w:rFonts w:ascii="Arial" w:hAnsi="Arial" w:cs="Arial" w:eastAsia="Arial"/>
          <w:sz w:val="24"/>
          <w:szCs w:val="24"/>
          <w:color w:val="17365D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Applicant</w:t>
      </w:r>
      <w:r>
        <w:rPr>
          <w:rFonts w:ascii="Arial" w:hAnsi="Arial" w:cs="Arial" w:eastAsia="Arial"/>
          <w:sz w:val="24"/>
          <w:szCs w:val="24"/>
          <w:color w:val="17365D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Details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7" w:lineRule="exact"/>
        <w:ind w:left="5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8.220001pt;margin-top:27.506895pt;width:352.96pt;height:33.160pt;mso-position-horizontal-relative:page;mso-position-vertical-relative:paragraph;z-index:-1215" coordorigin="2164,550" coordsize="7059,663">
            <v:shape style="position:absolute;left:2190;top:576;width:7008;height:612" type="#_x0000_t75">
              <v:imagedata r:id="rId34" o:title=""/>
            </v:shape>
            <v:group style="position:absolute;left:2174;top:560;width:7039;height:643" coordorigin="2174,560" coordsize="7039,643">
              <v:shape style="position:absolute;left:2174;top:560;width:7039;height:643" coordorigin="2174,560" coordsize="7039,643" path="m9211,560l2178,560,2174,564,2174,1201,2178,1203,9211,1203,9214,1201,9214,1196,2190,1196,2183,1188,2190,1188,2190,576,2183,576,2190,569,9214,569,9214,564,9211,560e" filled="t" fillcolor="#000000" stroked="f">
                <v:path arrowok="t"/>
                <v:fill/>
              </v:shape>
            </v:group>
            <v:group style="position:absolute;left:2183;top:1188;width:7;height:8" coordorigin="2183,1188" coordsize="7,8">
              <v:shape style="position:absolute;left:2183;top:1188;width:7;height:8" coordorigin="2183,1188" coordsize="7,8" path="m2190,1188l2183,1188,2190,1196,2190,1188e" filled="t" fillcolor="#000000" stroked="f">
                <v:path arrowok="t"/>
                <v:fill/>
              </v:shape>
            </v:group>
            <v:group style="position:absolute;left:2190;top:1192;width:7008;height:2" coordorigin="2190,1192" coordsize="7008,2">
              <v:shape style="position:absolute;left:2190;top:1192;width:7008;height:2" coordorigin="2190,1192" coordsize="7008,0" path="m2190,1192l9198,1192e" filled="f" stroked="t" strokeweight=".52pt" strokecolor="#000000">
                <v:path arrowok="t"/>
              </v:shape>
            </v:group>
            <v:group style="position:absolute;left:9198;top:569;width:2;height:628" coordorigin="9198,569" coordsize="2,628">
              <v:shape style="position:absolute;left:9198;top:569;width:2;height:628" coordorigin="9198,569" coordsize="0,628" path="m9198,569l9198,1196e" filled="f" stroked="t" strokeweight=".1pt" strokecolor="#000000">
                <v:path arrowok="t"/>
              </v:shape>
            </v:group>
            <v:group style="position:absolute;left:9198;top:1188;width:16;height:8" coordorigin="9198,1188" coordsize="16,8">
              <v:shape style="position:absolute;left:9198;top:1188;width:16;height:8" coordorigin="9198,1188" coordsize="16,8" path="m9214,1188l9206,1188,9198,1196,9214,1196,9214,1188e" filled="t" fillcolor="#000000" stroked="f">
                <v:path arrowok="t"/>
                <v:fill/>
              </v:shape>
            </v:group>
            <v:group style="position:absolute;left:2183;top:569;width:7;height:7" coordorigin="2183,569" coordsize="7,7">
              <v:shape style="position:absolute;left:2183;top:569;width:7;height:7" coordorigin="2183,569" coordsize="7,7" path="m2190,569l2183,576,2190,576,2190,569e" filled="t" fillcolor="#000000" stroked="f">
                <v:path arrowok="t"/>
                <v:fill/>
              </v:shape>
            </v:group>
            <v:group style="position:absolute;left:2190;top:572;width:7008;height:2" coordorigin="2190,572" coordsize="7008,2">
              <v:shape style="position:absolute;left:2190;top:572;width:7008;height:2" coordorigin="2190,572" coordsize="7008,0" path="m2190,572l9198,572e" filled="f" stroked="t" strokeweight=".46pt" strokecolor="#000000">
                <v:path arrowok="t"/>
              </v:shape>
            </v:group>
            <v:group style="position:absolute;left:9198;top:569;width:16;height:7" coordorigin="9198,569" coordsize="16,7">
              <v:shape style="position:absolute;left:9198;top:569;width:16;height:7" coordorigin="9198,569" coordsize="16,7" path="m9214,569l9198,569,9206,576,9214,576,9214,569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button.</w:t>
      </w:r>
    </w:p>
    <w:p>
      <w:pPr>
        <w:jc w:val="left"/>
        <w:spacing w:after="0"/>
        <w:sectPr>
          <w:pgMar w:header="0" w:footer="1386" w:top="1360" w:bottom="1580" w:left="1300" w:right="1300"/>
          <w:pgSz w:w="12240" w:h="158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3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82.634499pt;margin-top:-.780513pt;width:57.76645pt;height:15.301514pt;mso-position-horizontal-relative:page;mso-position-vertical-relative:paragraph;z-index:-1211" coordorigin="1653,-16" coordsize="1155,306">
            <v:shape style="position:absolute;left:1653;top:-16;width:1155;height:306" coordorigin="1653,-16" coordsize="1155,306" path="m1653,-16l2808,-16,2808,290,1653,290,1653,-16e" filled="t" fillcolor="#16365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FFFFFF"/>
          <w:spacing w:val="0"/>
          <w:w w:val="103"/>
        </w:rPr>
        <w:t>PAYMENT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tabs>
          <w:tab w:pos="4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F497B"/>
          <w:spacing w:val="0"/>
          <w:w w:val="145"/>
        </w:rPr>
        <w:t>•</w:t>
      </w:r>
      <w:r>
        <w:rPr>
          <w:rFonts w:ascii="Arial" w:hAnsi="Arial" w:cs="Arial" w:eastAsia="Arial"/>
          <w:sz w:val="24"/>
          <w:szCs w:val="24"/>
          <w:color w:val="1F497B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1F497B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</w:t>
      </w:r>
      <w:r>
        <w:rPr>
          <w:rFonts w:ascii="Arial" w:hAnsi="Arial" w:cs="Arial" w:eastAsia="Arial"/>
          <w:sz w:val="24"/>
          <w:szCs w:val="24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Metho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1345D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11345D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5"/>
        </w:rPr>
        <w:t>Payment.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1" w:after="0" w:line="240" w:lineRule="auto"/>
        <w:ind w:left="110" w:right="-20"/>
        <w:jc w:val="left"/>
        <w:tabs>
          <w:tab w:pos="4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7.680pt;margin-top:43.025867pt;width:479.04pt;height:319.92pt;mso-position-horizontal-relative:page;mso-position-vertical-relative:paragraph;z-index:-1213" coordorigin="1354,861" coordsize="9581,6398">
            <v:group style="position:absolute;left:1440;top:947;width:9408;height:2" coordorigin="1440,947" coordsize="9408,2">
              <v:shape style="position:absolute;left:1440;top:947;width:9408;height:2" coordorigin="1440,947" coordsize="9408,0" path="m1440,947l10848,947e" filled="f" stroked="t" strokeweight="8.64pt" strokecolor="#034F93">
                <v:path arrowok="t"/>
              </v:shape>
            </v:group>
            <v:group style="position:absolute;left:1464;top:1024;width:2;height:6221" coordorigin="1464,1024" coordsize="2,6221">
              <v:shape style="position:absolute;left:1464;top:1024;width:2;height:6221" coordorigin="1464,1024" coordsize="0,6221" path="m1464,7245l1464,1024e" filled="f" stroked="t" strokeweight="1.44pt" strokecolor="#1C487C">
                <v:path arrowok="t"/>
              </v:shape>
            </v:group>
            <v:group style="position:absolute;left:10838;top:1024;width:2;height:6221" coordorigin="10838,1024" coordsize="2,6221">
              <v:shape style="position:absolute;left:10838;top:1024;width:2;height:6221" coordorigin="10838,1024" coordsize="0,6221" path="m10838,7245l10838,1024e" filled="f" stroked="t" strokeweight=".96pt" strokecolor="#1F487C">
                <v:path arrowok="t"/>
              </v:shape>
            </v:group>
            <v:group style="position:absolute;left:1450;top:1609;width:9398;height:2" coordorigin="1450,1609" coordsize="9398,2">
              <v:shape style="position:absolute;left:1450;top:1609;width:9398;height:2" coordorigin="1450,1609" coordsize="9398,0" path="m1450,1609l10848,1609e" filled="f" stroked="t" strokeweight="7.2pt" strokecolor="#57A81F">
                <v:path arrowok="t"/>
              </v:shape>
            </v:group>
            <v:group style="position:absolute;left:1450;top:4206;width:9398;height:2" coordorigin="1450,4206" coordsize="9398,2">
              <v:shape style="position:absolute;left:1450;top:4206;width:9398;height:2" coordorigin="1450,4206" coordsize="9398,0" path="m1450,4206l10848,4206e" filled="f" stroked="t" strokeweight=".48pt" strokecolor="#A88C77">
                <v:path arrowok="t"/>
              </v:shape>
            </v:group>
            <v:group style="position:absolute;left:1450;top:7230;width:9398;height:2" coordorigin="1450,7230" coordsize="9398,2">
              <v:shape style="position:absolute;left:1450;top:7230;width:9398;height:2" coordorigin="1450,7230" coordsize="9398,0" path="m1450,7230l10848,7230e" filled="f" stroked="t" strokeweight="1.44pt" strokecolor="#1C487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1F497B"/>
          <w:spacing w:val="0"/>
          <w:w w:val="145"/>
        </w:rPr>
        <w:t>•</w:t>
      </w:r>
      <w:r>
        <w:rPr>
          <w:rFonts w:ascii="Arial" w:hAnsi="Arial" w:cs="Arial" w:eastAsia="Arial"/>
          <w:sz w:val="24"/>
          <w:szCs w:val="24"/>
          <w:color w:val="1F497B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1F497B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Sen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1345D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00"/>
        </w:rPr>
        <w:t>Payment</w:t>
      </w:r>
      <w:r>
        <w:rPr>
          <w:rFonts w:ascii="Arial" w:hAnsi="Arial" w:cs="Arial" w:eastAsia="Arial"/>
          <w:sz w:val="24"/>
          <w:szCs w:val="24"/>
          <w:color w:val="11345D"/>
          <w:spacing w:val="5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10"/>
        </w:rPr>
        <w:t>Informatio</w:t>
      </w:r>
      <w:r>
        <w:rPr>
          <w:rFonts w:ascii="Arial" w:hAnsi="Arial" w:cs="Arial" w:eastAsia="Arial"/>
          <w:sz w:val="24"/>
          <w:szCs w:val="24"/>
          <w:color w:val="11345D"/>
          <w:spacing w:val="0"/>
          <w:w w:val="110"/>
        </w:rPr>
        <w:t>n</w:t>
      </w:r>
      <w:r>
        <w:rPr>
          <w:rFonts w:ascii="Arial" w:hAnsi="Arial" w:cs="Arial" w:eastAsia="Arial"/>
          <w:sz w:val="24"/>
          <w:szCs w:val="24"/>
          <w:color w:val="11345D"/>
          <w:spacing w:val="-12"/>
          <w:w w:val="11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5" w:lineRule="exact"/>
        <w:ind w:left="14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7E90AE"/>
          <w:spacing w:val="0"/>
          <w:w w:val="78"/>
          <w:position w:val="-5"/>
        </w:rPr>
        <w:t>,.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14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8.239998pt;margin-top:7.946119pt;width:20.140001pt;height:.1pt;mso-position-horizontal-relative:page;mso-position-vertical-relative:paragraph;z-index:-1210" coordorigin="1565,159" coordsize="403,2">
            <v:shape style="position:absolute;left:1565;top:159;width:403;height:2" coordorigin="1565,159" coordsize="403,0" path="m1565,159l1968,159e" filled="f" stroked="t" strokeweight="1.52pt" strokecolor="#949DB7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880005pt;margin-top:2.126657pt;width:33.657782pt;height:20.5pt;mso-position-horizontal-relative:page;mso-position-vertical-relative:paragraph;z-index:-1209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1"/>
                    <w:jc w:val="left"/>
                    <w:tabs>
                      <w:tab w:pos="560" w:val="left"/>
                    </w:tabs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87A759"/>
                      <w:spacing w:val="5"/>
                      <w:w w:val="69"/>
                    </w:rPr>
                    <w:t>.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6EA346"/>
                      <w:spacing w:val="0"/>
                      <w:w w:val="69"/>
                    </w:rPr>
                    <w:t>.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6EA346"/>
                      <w:spacing w:val="-76"/>
                      <w:w w:val="69"/>
                    </w:rPr>
                    <w:t> 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6EA346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6EA346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052A7C"/>
          <w:spacing w:val="0"/>
          <w:w w:val="103"/>
          <w:b/>
          <w:bCs/>
          <w:position w:val="1"/>
        </w:rPr>
        <w:t>ldentoGO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26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EA346"/>
          <w:spacing w:val="-37"/>
          <w:w w:val="26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327" w:lineRule="exact"/>
        <w:ind w:left="3572" w:right="3388"/>
        <w:jc w:val="center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11345D"/>
          <w:spacing w:val="0"/>
          <w:w w:val="100"/>
          <w:position w:val="-1"/>
        </w:rPr>
        <w:t>Payment</w:t>
      </w:r>
      <w:r>
        <w:rPr>
          <w:rFonts w:ascii="Times New Roman" w:hAnsi="Times New Roman" w:cs="Times New Roman" w:eastAsia="Times New Roman"/>
          <w:sz w:val="29"/>
          <w:szCs w:val="29"/>
          <w:color w:val="11345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11345D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11345D"/>
          <w:spacing w:val="0"/>
          <w:w w:val="104"/>
          <w:position w:val="-1"/>
        </w:rPr>
        <w:t>Collection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44" w:after="0" w:line="240" w:lineRule="auto"/>
        <w:ind w:left="3316" w:right="355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707070"/>
          <w:spacing w:val="0"/>
          <w:w w:val="69"/>
        </w:rPr>
        <w:t>YO&lt;J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69"/>
        </w:rPr>
        <w:t>r</w:t>
      </w:r>
      <w:r>
        <w:rPr>
          <w:rFonts w:ascii="Arial" w:hAnsi="Arial" w:cs="Arial" w:eastAsia="Arial"/>
          <w:sz w:val="10"/>
          <w:szCs w:val="10"/>
          <w:color w:val="707070"/>
          <w:spacing w:val="6"/>
          <w:w w:val="69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1"/>
        </w:rPr>
        <w:t>oola</w:t>
      </w:r>
      <w:r>
        <w:rPr>
          <w:rFonts w:ascii="Arial" w:hAnsi="Arial" w:cs="Arial" w:eastAsia="Arial"/>
          <w:sz w:val="10"/>
          <w:szCs w:val="10"/>
          <w:color w:val="707070"/>
          <w:spacing w:val="6"/>
          <w:w w:val="9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38285"/>
          <w:spacing w:val="0"/>
          <w:w w:val="97"/>
        </w:rPr>
        <w:t>Is</w:t>
      </w:r>
      <w:r>
        <w:rPr>
          <w:rFonts w:ascii="Times New Roman" w:hAnsi="Times New Roman" w:cs="Times New Roman" w:eastAsia="Times New Roman"/>
          <w:sz w:val="12"/>
          <w:szCs w:val="12"/>
          <w:color w:val="838285"/>
          <w:spacing w:val="-1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3"/>
        </w:rPr>
        <w:t>$45</w:t>
      </w:r>
      <w:r>
        <w:rPr>
          <w:rFonts w:ascii="Arial" w:hAnsi="Arial" w:cs="Arial" w:eastAsia="Arial"/>
          <w:sz w:val="10"/>
          <w:szCs w:val="10"/>
          <w:color w:val="707070"/>
          <w:spacing w:val="-1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38285"/>
          <w:spacing w:val="0"/>
          <w:w w:val="100"/>
        </w:rPr>
        <w:t>00</w:t>
      </w:r>
      <w:r>
        <w:rPr>
          <w:rFonts w:ascii="Arial" w:hAnsi="Arial" w:cs="Arial" w:eastAsia="Arial"/>
          <w:sz w:val="10"/>
          <w:szCs w:val="10"/>
          <w:color w:val="838285"/>
          <w:spacing w:val="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0"/>
        </w:rPr>
        <w:t>Pleas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1"/>
        </w:rPr>
        <w:t>e</w:t>
      </w:r>
      <w:r>
        <w:rPr>
          <w:rFonts w:ascii="Arial" w:hAnsi="Arial" w:cs="Arial" w:eastAsia="Arial"/>
          <w:sz w:val="10"/>
          <w:szCs w:val="10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38285"/>
          <w:spacing w:val="0"/>
          <w:w w:val="101"/>
        </w:rPr>
        <w:t>choose</w:t>
      </w:r>
      <w:r>
        <w:rPr>
          <w:rFonts w:ascii="Arial" w:hAnsi="Arial" w:cs="Arial" w:eastAsia="Arial"/>
          <w:sz w:val="10"/>
          <w:szCs w:val="10"/>
          <w:color w:val="838285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85"/>
        </w:rPr>
        <w:t>payn&gt;efl</w:t>
      </w:r>
      <w:r>
        <w:rPr>
          <w:rFonts w:ascii="Arial" w:hAnsi="Arial" w:cs="Arial" w:eastAsia="Arial"/>
          <w:sz w:val="10"/>
          <w:szCs w:val="10"/>
          <w:color w:val="707070"/>
          <w:spacing w:val="-13"/>
          <w:w w:val="85"/>
        </w:rPr>
        <w:t>l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85"/>
        </w:rPr>
        <w:t>meohO&lt;I</w:t>
      </w:r>
      <w:r>
        <w:rPr>
          <w:rFonts w:ascii="Arial" w:hAnsi="Arial" w:cs="Arial" w:eastAsia="Arial"/>
          <w:sz w:val="10"/>
          <w:szCs w:val="10"/>
          <w:color w:val="707070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89"/>
        </w:rPr>
        <w:t>belOw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28" w:after="0" w:line="277" w:lineRule="exact"/>
        <w:ind w:left="3316" w:right="4473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10"/>
          <w:szCs w:val="10"/>
          <w:color w:val="838285"/>
          <w:spacing w:val="0"/>
          <w:w w:val="96"/>
          <w:position w:val="-1"/>
        </w:rPr>
        <w:t>1</w:t>
      </w:r>
      <w:r>
        <w:rPr>
          <w:rFonts w:ascii="Arial" w:hAnsi="Arial" w:cs="Arial" w:eastAsia="Arial"/>
          <w:sz w:val="10"/>
          <w:szCs w:val="10"/>
          <w:color w:val="838285"/>
          <w:spacing w:val="2"/>
          <w:w w:val="96"/>
          <w:position w:val="-1"/>
        </w:rPr>
        <w:t>)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6"/>
          <w:position w:val="-1"/>
        </w:rPr>
        <w:t>MelllO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6"/>
          <w:position w:val="-1"/>
        </w:rPr>
        <w:t>C</w:t>
      </w:r>
      <w:r>
        <w:rPr>
          <w:rFonts w:ascii="Arial" w:hAnsi="Arial" w:cs="Arial" w:eastAsia="Arial"/>
          <w:sz w:val="10"/>
          <w:szCs w:val="10"/>
          <w:color w:val="707070"/>
          <w:spacing w:val="-5"/>
          <w:w w:val="96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76"/>
          <w:position w:val="-1"/>
        </w:rPr>
        <w:t>or</w:t>
      </w:r>
      <w:r>
        <w:rPr>
          <w:rFonts w:ascii="Arial" w:hAnsi="Arial" w:cs="Arial" w:eastAsia="Arial"/>
          <w:sz w:val="13"/>
          <w:szCs w:val="13"/>
          <w:color w:val="707070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17"/>
          <w:position w:val="-1"/>
        </w:rPr>
        <w:t>P•&gt;'</w:t>
      </w:r>
      <w:r>
        <w:rPr>
          <w:rFonts w:ascii="Arial" w:hAnsi="Arial" w:cs="Arial" w:eastAsia="Arial"/>
          <w:sz w:val="10"/>
          <w:szCs w:val="10"/>
          <w:color w:val="707070"/>
          <w:spacing w:val="-26"/>
          <w:w w:val="117"/>
          <w:position w:val="-1"/>
        </w:rPr>
        <w:t>"</w:t>
      </w:r>
      <w:r>
        <w:rPr>
          <w:rFonts w:ascii="Arial" w:hAnsi="Arial" w:cs="Arial" w:eastAsia="Arial"/>
          <w:sz w:val="10"/>
          <w:szCs w:val="10"/>
          <w:color w:val="959597"/>
          <w:spacing w:val="-31"/>
          <w:w w:val="117"/>
          <w:position w:val="-1"/>
        </w:rPr>
        <w:t>=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17"/>
          <w:position w:val="-1"/>
        </w:rPr>
        <w:t>'</w:t>
      </w:r>
      <w:r>
        <w:rPr>
          <w:rFonts w:ascii="Arial" w:hAnsi="Arial" w:cs="Arial" w:eastAsia="Arial"/>
          <w:sz w:val="10"/>
          <w:szCs w:val="10"/>
          <w:color w:val="707070"/>
          <w:spacing w:val="-22"/>
          <w:w w:val="117"/>
          <w:position w:val="-1"/>
        </w:rPr>
        <w:t>"</w:t>
      </w:r>
      <w:r>
        <w:rPr>
          <w:rFonts w:ascii="Arial" w:hAnsi="Arial" w:cs="Arial" w:eastAsia="Arial"/>
          <w:sz w:val="10"/>
          <w:szCs w:val="10"/>
          <w:color w:val="959597"/>
          <w:spacing w:val="-5"/>
          <w:w w:val="117"/>
          <w:position w:val="-1"/>
        </w:rPr>
        <w:t>:</w:t>
      </w:r>
      <w:r>
        <w:rPr>
          <w:rFonts w:ascii="Arial" w:hAnsi="Arial" w:cs="Arial" w:eastAsia="Arial"/>
          <w:sz w:val="10"/>
          <w:szCs w:val="10"/>
          <w:color w:val="707070"/>
          <w:spacing w:val="-30"/>
          <w:w w:val="117"/>
          <w:position w:val="-1"/>
        </w:rPr>
        <w:t>"</w:t>
      </w:r>
      <w:r>
        <w:rPr>
          <w:rFonts w:ascii="Arial" w:hAnsi="Arial" w:cs="Arial" w:eastAsia="Arial"/>
          <w:sz w:val="10"/>
          <w:szCs w:val="10"/>
          <w:color w:val="959597"/>
          <w:spacing w:val="1"/>
          <w:w w:val="117"/>
          <w:position w:val="-1"/>
        </w:rPr>
        <w:t>:</w:t>
      </w:r>
      <w:r>
        <w:rPr>
          <w:rFonts w:ascii="Arial" w:hAnsi="Arial" w:cs="Arial" w:eastAsia="Arial"/>
          <w:sz w:val="10"/>
          <w:szCs w:val="10"/>
          <w:color w:val="959597"/>
          <w:spacing w:val="0"/>
          <w:w w:val="117"/>
          <w:position w:val="-1"/>
        </w:rPr>
        <w:t>:</w:t>
      </w:r>
      <w:r>
        <w:rPr>
          <w:rFonts w:ascii="Arial" w:hAnsi="Arial" w:cs="Arial" w:eastAsia="Arial"/>
          <w:sz w:val="10"/>
          <w:szCs w:val="10"/>
          <w:color w:val="959597"/>
          <w:spacing w:val="-16"/>
          <w:w w:val="117"/>
          <w:position w:val="-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B3B8BA"/>
          <w:spacing w:val="0"/>
          <w:w w:val="63"/>
          <w:position w:val="-1"/>
        </w:rPr>
        <w:t>---r....-:=-.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left="4470" w:right="4573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233.039993pt;margin-top:.711289pt;width:96.96pt;height:46.079998pt;mso-position-horizontal-relative:page;mso-position-vertical-relative:paragraph;z-index:-1214" coordorigin="4661,14" coordsize="1939,922">
            <v:shape style="position:absolute;left:5798;top:763;width:749;height:173" type="#_x0000_t75">
              <v:imagedata r:id="rId36" o:title=""/>
            </v:shape>
            <v:group style="position:absolute;left:4694;top:134;width:1229;height:2" coordorigin="4694,134" coordsize="1229,2">
              <v:shape style="position:absolute;left:4694;top:134;width:1229;height:2" coordorigin="4694,134" coordsize="1229,0" path="m4694,134l5923,134e" filled="f" stroked="t" strokeweight="3.36pt" strokecolor="#3F97EB">
                <v:path arrowok="t"/>
              </v:shape>
            </v:group>
            <v:group style="position:absolute;left:5914;top:24;width:2;height:749" coordorigin="5914,24" coordsize="2,749">
              <v:shape style="position:absolute;left:5914;top:24;width:2;height:749" coordorigin="5914,24" coordsize="0,749" path="m5914,773l5914,24e" filled="f" stroked="t" strokeweight=".96pt" strokecolor="#839097">
                <v:path arrowok="t"/>
              </v:shape>
            </v:group>
            <v:group style="position:absolute;left:5904;top:749;width:691;height:2" coordorigin="5904,749" coordsize="691,2">
              <v:shape style="position:absolute;left:5904;top:749;width:691;height:2" coordorigin="5904,749" coordsize="691,0" path="m5904,749l6595,749e" filled="f" stroked="t" strokeweight=".48pt" strokecolor="#A8A8A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9"/>
          <w:szCs w:val="9"/>
          <w:color w:val="233646"/>
          <w:spacing w:val="0"/>
          <w:w w:val="215"/>
        </w:rPr>
        <w:t>•</w:t>
      </w:r>
      <w:r>
        <w:rPr>
          <w:rFonts w:ascii="Arial" w:hAnsi="Arial" w:cs="Arial" w:eastAsia="Arial"/>
          <w:sz w:val="9"/>
          <w:szCs w:val="9"/>
          <w:color w:val="233646"/>
          <w:spacing w:val="32"/>
          <w:w w:val="215"/>
        </w:rPr>
        <w:t> 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85"/>
        </w:rPr>
        <w:t>IOIO&lt;t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80" w:bottom="280" w:left="1340" w:right="1400"/>
          <w:footerReference w:type="default" r:id="rId35"/>
          <w:pgSz w:w="12240" w:h="15840"/>
        </w:sectPr>
      </w:pPr>
      <w:rPr/>
    </w:p>
    <w:p>
      <w:pPr>
        <w:spacing w:before="97" w:after="0" w:line="220" w:lineRule="auto"/>
        <w:ind w:left="3374" w:right="-37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838285"/>
          <w:spacing w:val="0"/>
          <w:w w:val="100"/>
        </w:rPr>
        <w:t>Motlt'f</w:t>
      </w:r>
      <w:r>
        <w:rPr>
          <w:rFonts w:ascii="Arial" w:hAnsi="Arial" w:cs="Arial" w:eastAsia="Arial"/>
          <w:sz w:val="9"/>
          <w:szCs w:val="9"/>
          <w:color w:val="83828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14"/>
        </w:rPr>
        <w:t>Ordt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59597"/>
          <w:spacing w:val="0"/>
          <w:w w:val="98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959597"/>
          <w:spacing w:val="0"/>
          <w:w w:val="98"/>
        </w:rPr>
        <w:t>Pl</w:t>
      </w:r>
      <w:r>
        <w:rPr>
          <w:rFonts w:ascii="Times New Roman" w:hAnsi="Times New Roman" w:cs="Times New Roman" w:eastAsia="Times New Roman"/>
          <w:sz w:val="9"/>
          <w:szCs w:val="9"/>
          <w:color w:val="959597"/>
          <w:spacing w:val="0"/>
          <w:w w:val="98"/>
        </w:rPr>
        <w:t>Y</w:t>
      </w:r>
      <w:r>
        <w:rPr>
          <w:rFonts w:ascii="Times New Roman" w:hAnsi="Times New Roman" w:cs="Times New Roman" w:eastAsia="Times New Roman"/>
          <w:sz w:val="9"/>
          <w:szCs w:val="9"/>
          <w:color w:val="959597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13"/>
        </w:rPr>
        <w:t>OtiKt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91"/>
        </w:rPr>
        <w:t>Person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3"/>
          <w:w w:val="91"/>
        </w:rPr>
        <w:t>a</w:t>
      </w:r>
      <w:r>
        <w:rPr>
          <w:rFonts w:ascii="Times New Roman" w:hAnsi="Times New Roman" w:cs="Times New Roman" w:eastAsia="Times New Roman"/>
          <w:sz w:val="10"/>
          <w:szCs w:val="10"/>
          <w:color w:val="959597"/>
          <w:spacing w:val="3"/>
          <w:w w:val="126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98"/>
        </w:rPr>
        <w:t>Oledc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99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99"/>
        </w:rPr>
        <w:t>pa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106"/>
        </w:rPr>
        <w:t>onKe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838285"/>
          <w:spacing w:val="0"/>
          <w:w w:val="107"/>
        </w:rPr>
        <w:t> 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10"/>
        </w:rPr>
        <w:t>A.trltfb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11"/>
        </w:rPr>
        <w:t>n</w:t>
      </w:r>
      <w:r>
        <w:rPr>
          <w:rFonts w:ascii="Arial" w:hAnsi="Arial" w:cs="Arial" w:eastAsia="Arial"/>
          <w:sz w:val="9"/>
          <w:szCs w:val="9"/>
          <w:color w:val="838285"/>
          <w:spacing w:val="-1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00"/>
        </w:rPr>
        <w:t>ExPrt</w:t>
      </w:r>
      <w:r>
        <w:rPr>
          <w:rFonts w:ascii="Arial" w:hAnsi="Arial" w:cs="Arial" w:eastAsia="Arial"/>
          <w:sz w:val="9"/>
          <w:szCs w:val="9"/>
          <w:color w:val="838285"/>
          <w:spacing w:val="1"/>
          <w:w w:val="100"/>
        </w:rPr>
        <w:t>u</w:t>
      </w:r>
      <w:r>
        <w:rPr>
          <w:rFonts w:ascii="Arial" w:hAnsi="Arial" w:cs="Arial" w:eastAsia="Arial"/>
          <w:sz w:val="9"/>
          <w:szCs w:val="9"/>
          <w:color w:val="959597"/>
          <w:spacing w:val="0"/>
          <w:w w:val="100"/>
        </w:rPr>
        <w:t>(</w:t>
      </w:r>
      <w:r>
        <w:rPr>
          <w:rFonts w:ascii="Arial" w:hAnsi="Arial" w:cs="Arial" w:eastAsia="Arial"/>
          <w:sz w:val="9"/>
          <w:szCs w:val="9"/>
          <w:color w:val="959597"/>
          <w:spacing w:val="0"/>
          <w:w w:val="100"/>
        </w:rPr>
        <w:t>PIV</w:t>
      </w:r>
      <w:r>
        <w:rPr>
          <w:rFonts w:ascii="Arial" w:hAnsi="Arial" w:cs="Arial" w:eastAsia="Arial"/>
          <w:sz w:val="9"/>
          <w:szCs w:val="9"/>
          <w:color w:val="959597"/>
          <w:spacing w:val="1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08"/>
        </w:rPr>
        <w:t>now)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6" w:after="0" w:line="233" w:lineRule="auto"/>
        <w:ind w:left="3374" w:right="182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07070"/>
          <w:w w:val="83"/>
        </w:rPr>
        <w:t>O&amp;Cove</w:t>
      </w:r>
      <w:r>
        <w:rPr>
          <w:rFonts w:ascii="Arial" w:hAnsi="Arial" w:cs="Arial" w:eastAsia="Arial"/>
          <w:sz w:val="9"/>
          <w:szCs w:val="9"/>
          <w:color w:val="707070"/>
          <w:w w:val="84"/>
        </w:rPr>
        <w:t>r</w:t>
      </w:r>
      <w:r>
        <w:rPr>
          <w:rFonts w:ascii="Arial" w:hAnsi="Arial" w:cs="Arial" w:eastAsia="Arial"/>
          <w:sz w:val="9"/>
          <w:szCs w:val="9"/>
          <w:color w:val="707070"/>
          <w:spacing w:val="-1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959597"/>
          <w:spacing w:val="-17"/>
          <w:w w:val="181"/>
        </w:rPr>
        <w:t>(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90"/>
        </w:rPr>
        <w:t>Pa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91"/>
        </w:rPr>
        <w:t>v</w:t>
      </w:r>
      <w:r>
        <w:rPr>
          <w:rFonts w:ascii="Arial" w:hAnsi="Arial" w:cs="Arial" w:eastAsia="Arial"/>
          <w:sz w:val="9"/>
          <w:szCs w:val="9"/>
          <w:color w:val="707070"/>
          <w:spacing w:val="-1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103"/>
        </w:rPr>
        <w:t>no</w:t>
      </w:r>
      <w:r>
        <w:rPr>
          <w:rFonts w:ascii="Arial" w:hAnsi="Arial" w:cs="Arial" w:eastAsia="Arial"/>
          <w:sz w:val="9"/>
          <w:szCs w:val="9"/>
          <w:color w:val="707070"/>
          <w:spacing w:val="-6"/>
          <w:w w:val="103"/>
        </w:rPr>
        <w:t>w</w:t>
      </w:r>
      <w:r>
        <w:rPr>
          <w:rFonts w:ascii="Arial" w:hAnsi="Arial" w:cs="Arial" w:eastAsia="Arial"/>
          <w:sz w:val="9"/>
          <w:szCs w:val="9"/>
          <w:color w:val="959597"/>
          <w:spacing w:val="0"/>
          <w:w w:val="181"/>
        </w:rPr>
        <w:t>)</w:t>
      </w:r>
      <w:r>
        <w:rPr>
          <w:rFonts w:ascii="Arial" w:hAnsi="Arial" w:cs="Arial" w:eastAsia="Arial"/>
          <w:sz w:val="9"/>
          <w:szCs w:val="9"/>
          <w:color w:val="959597"/>
          <w:spacing w:val="0"/>
          <w:w w:val="18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00"/>
        </w:rPr>
        <w:t>VIA(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00"/>
        </w:rPr>
        <w:t>PWI'IOW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9"/>
          <w:szCs w:val="9"/>
          <w:color w:val="838285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194"/>
        </w:rPr>
        <w:t>Har</w:t>
      </w:r>
      <w:r>
        <w:rPr>
          <w:rFonts w:ascii="Arial" w:hAnsi="Arial" w:cs="Arial" w:eastAsia="Arial"/>
          <w:sz w:val="9"/>
          <w:szCs w:val="9"/>
          <w:color w:val="707070"/>
          <w:spacing w:val="5"/>
          <w:w w:val="194"/>
        </w:rPr>
        <w:t>d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06"/>
        </w:rPr>
        <w:t>(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05"/>
        </w:rPr>
        <w:t>PlY</w:t>
      </w:r>
      <w:r>
        <w:rPr>
          <w:rFonts w:ascii="Arial" w:hAnsi="Arial" w:cs="Arial" w:eastAsia="Arial"/>
          <w:sz w:val="9"/>
          <w:szCs w:val="9"/>
          <w:color w:val="838285"/>
          <w:spacing w:val="-13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38285"/>
          <w:spacing w:val="0"/>
          <w:w w:val="108"/>
        </w:rPr>
        <w:t>now)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707070"/>
          <w:spacing w:val="0"/>
          <w:w w:val="128"/>
        </w:rPr>
        <w:t>d</w:t>
      </w:r>
      <w:r>
        <w:rPr>
          <w:rFonts w:ascii="Arial" w:hAnsi="Arial" w:cs="Arial" w:eastAsia="Arial"/>
          <w:sz w:val="10"/>
          <w:szCs w:val="10"/>
          <w:color w:val="707070"/>
          <w:spacing w:val="-19"/>
          <w:w w:val="128"/>
        </w:rPr>
        <w:t> </w:t>
      </w:r>
      <w:r>
        <w:rPr>
          <w:rFonts w:ascii="Arial" w:hAnsi="Arial" w:cs="Arial" w:eastAsia="Arial"/>
          <w:sz w:val="9"/>
          <w:szCs w:val="9"/>
          <w:color w:val="595454"/>
          <w:spacing w:val="-4"/>
          <w:w w:val="125"/>
        </w:rPr>
        <w:t>t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132"/>
        </w:rPr>
        <w:t>o</w:t>
      </w:r>
      <w:r>
        <w:rPr>
          <w:rFonts w:ascii="Arial" w:hAnsi="Arial" w:cs="Arial" w:eastAsia="Arial"/>
          <w:sz w:val="9"/>
          <w:szCs w:val="9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07070"/>
          <w:spacing w:val="0"/>
          <w:w w:val="100"/>
        </w:rPr>
        <w:t>start</w:t>
      </w:r>
      <w:r>
        <w:rPr>
          <w:rFonts w:ascii="Arial" w:hAnsi="Arial" w:cs="Arial" w:eastAsia="Arial"/>
          <w:sz w:val="9"/>
          <w:szCs w:val="9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38285"/>
          <w:spacing w:val="0"/>
          <w:w w:val="102"/>
          <w:i/>
        </w:rPr>
        <w:t>over?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60" w:bottom="280" w:left="1340" w:right="1400"/>
          <w:cols w:num="2" w:equalWidth="0">
            <w:col w:w="4426" w:space="158"/>
            <w:col w:w="4916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4" w:after="0" w:line="240" w:lineRule="auto"/>
        <w:ind w:left="2577" w:right="2466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595454"/>
          <w:w w:val="147"/>
        </w:rPr>
        <w:t>It</w:t>
      </w:r>
      <w:r>
        <w:rPr>
          <w:rFonts w:ascii="Arial" w:hAnsi="Arial" w:cs="Arial" w:eastAsia="Arial"/>
          <w:sz w:val="10"/>
          <w:szCs w:val="10"/>
          <w:color w:val="595454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95454"/>
          <w:spacing w:val="0"/>
          <w:w w:val="100"/>
        </w:rPr>
        <w:t>you</w:t>
      </w:r>
      <w:r>
        <w:rPr>
          <w:rFonts w:ascii="Arial" w:hAnsi="Arial" w:cs="Arial" w:eastAsia="Arial"/>
          <w:sz w:val="10"/>
          <w:szCs w:val="10"/>
          <w:color w:val="595454"/>
          <w:spacing w:val="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29"/>
        </w:rPr>
        <w:t>h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29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29"/>
        </w:rPr>
        <w:t>ve</w:t>
      </w:r>
      <w:r>
        <w:rPr>
          <w:rFonts w:ascii="Arial" w:hAnsi="Arial" w:cs="Arial" w:eastAsia="Arial"/>
          <w:sz w:val="10"/>
          <w:szCs w:val="10"/>
          <w:color w:val="444244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00"/>
        </w:rPr>
        <w:t>;</w:t>
      </w:r>
      <w:r>
        <w:rPr>
          <w:rFonts w:ascii="Arial" w:hAnsi="Arial" w:cs="Arial" w:eastAsia="Arial"/>
          <w:sz w:val="10"/>
          <w:szCs w:val="10"/>
          <w:color w:val="444244"/>
          <w:spacing w:val="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00"/>
        </w:rPr>
        <w:t>ny</w:t>
      </w:r>
      <w:r>
        <w:rPr>
          <w:rFonts w:ascii="Arial" w:hAnsi="Arial" w:cs="Arial" w:eastAsia="Arial"/>
          <w:sz w:val="10"/>
          <w:szCs w:val="10"/>
          <w:color w:val="444244"/>
          <w:spacing w:val="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11"/>
        </w:rPr>
        <w:t>question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12"/>
        </w:rPr>
        <w:t>s</w:t>
      </w:r>
      <w:r>
        <w:rPr>
          <w:rFonts w:ascii="Arial" w:hAnsi="Arial" w:cs="Arial" w:eastAsia="Arial"/>
          <w:sz w:val="10"/>
          <w:szCs w:val="10"/>
          <w:color w:val="444244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95454"/>
          <w:spacing w:val="0"/>
          <w:w w:val="100"/>
        </w:rPr>
        <w:t>wit</w:t>
      </w:r>
      <w:r>
        <w:rPr>
          <w:rFonts w:ascii="Arial" w:hAnsi="Arial" w:cs="Arial" w:eastAsia="Arial"/>
          <w:sz w:val="10"/>
          <w:szCs w:val="10"/>
          <w:color w:val="595454"/>
          <w:spacing w:val="0"/>
          <w:w w:val="100"/>
        </w:rPr>
        <w:t>h</w:t>
      </w:r>
      <w:r>
        <w:rPr>
          <w:rFonts w:ascii="Arial" w:hAnsi="Arial" w:cs="Arial" w:eastAsia="Arial"/>
          <w:sz w:val="10"/>
          <w:szCs w:val="10"/>
          <w:color w:val="595454"/>
          <w:spacing w:val="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00"/>
        </w:rPr>
        <w:t>t</w:t>
      </w:r>
      <w:r>
        <w:rPr>
          <w:rFonts w:ascii="Arial" w:hAnsi="Arial" w:cs="Arial" w:eastAsia="Arial"/>
          <w:sz w:val="10"/>
          <w:szCs w:val="10"/>
          <w:color w:val="444244"/>
          <w:spacing w:val="-6"/>
          <w:w w:val="100"/>
        </w:rPr>
        <w:t>h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0"/>
          <w:szCs w:val="10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95454"/>
          <w:spacing w:val="0"/>
          <w:w w:val="118"/>
        </w:rPr>
        <w:t>w</w:t>
      </w:r>
      <w:r>
        <w:rPr>
          <w:rFonts w:ascii="Arial" w:hAnsi="Arial" w:cs="Arial" w:eastAsia="Arial"/>
          <w:sz w:val="10"/>
          <w:szCs w:val="10"/>
          <w:color w:val="595454"/>
          <w:spacing w:val="-1"/>
          <w:w w:val="118"/>
        </w:rPr>
        <w:t>e</w:t>
      </w:r>
      <w:r>
        <w:rPr>
          <w:rFonts w:ascii="Arial" w:hAnsi="Arial" w:cs="Arial" w:eastAsia="Arial"/>
          <w:sz w:val="10"/>
          <w:szCs w:val="10"/>
          <w:color w:val="343134"/>
          <w:spacing w:val="0"/>
          <w:w w:val="118"/>
        </w:rPr>
        <w:t>bsi</w:t>
      </w:r>
      <w:r>
        <w:rPr>
          <w:rFonts w:ascii="Arial" w:hAnsi="Arial" w:cs="Arial" w:eastAsia="Arial"/>
          <w:sz w:val="10"/>
          <w:szCs w:val="10"/>
          <w:color w:val="343134"/>
          <w:spacing w:val="-7"/>
          <w:w w:val="118"/>
        </w:rPr>
        <w:t>t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18"/>
        </w:rPr>
        <w:t>e</w:t>
      </w:r>
      <w:r>
        <w:rPr>
          <w:rFonts w:ascii="Arial" w:hAnsi="Arial" w:cs="Arial" w:eastAsia="Arial"/>
          <w:sz w:val="10"/>
          <w:szCs w:val="10"/>
          <w:color w:val="707070"/>
          <w:spacing w:val="8"/>
          <w:w w:val="118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44244"/>
          <w:spacing w:val="0"/>
          <w:w w:val="118"/>
        </w:rPr>
        <w:t>plene</w:t>
      </w:r>
      <w:r>
        <w:rPr>
          <w:rFonts w:ascii="Times New Roman" w:hAnsi="Times New Roman" w:cs="Times New Roman" w:eastAsia="Times New Roman"/>
          <w:sz w:val="12"/>
          <w:szCs w:val="12"/>
          <w:color w:val="444244"/>
          <w:spacing w:val="-17"/>
          <w:w w:val="118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00"/>
        </w:rPr>
        <w:t>contJct</w:t>
      </w:r>
      <w:r>
        <w:rPr>
          <w:rFonts w:ascii="Arial" w:hAnsi="Arial" w:cs="Arial" w:eastAsia="Arial"/>
          <w:sz w:val="10"/>
          <w:szCs w:val="10"/>
          <w:color w:val="444244"/>
          <w:spacing w:val="2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17"/>
        </w:rPr>
        <w:t>Morpholtust</w:t>
      </w:r>
      <w:r>
        <w:rPr>
          <w:rFonts w:ascii="Arial" w:hAnsi="Arial" w:cs="Arial" w:eastAsia="Arial"/>
          <w:sz w:val="10"/>
          <w:szCs w:val="10"/>
          <w:color w:val="444244"/>
          <w:spacing w:val="-13"/>
          <w:w w:val="117"/>
        </w:rPr>
        <w:t> </w:t>
      </w:r>
      <w:r>
        <w:rPr>
          <w:rFonts w:ascii="Arial" w:hAnsi="Arial" w:cs="Arial" w:eastAsia="Arial"/>
          <w:sz w:val="10"/>
          <w:szCs w:val="10"/>
          <w:color w:val="595454"/>
          <w:spacing w:val="0"/>
          <w:w w:val="96"/>
        </w:rPr>
        <w:t>USA</w:t>
      </w:r>
      <w:r>
        <w:rPr>
          <w:rFonts w:ascii="Arial" w:hAnsi="Arial" w:cs="Arial" w:eastAsia="Arial"/>
          <w:sz w:val="10"/>
          <w:szCs w:val="10"/>
          <w:color w:val="595454"/>
          <w:spacing w:val="-16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343134"/>
          <w:spacing w:val="0"/>
          <w:w w:val="143"/>
        </w:rPr>
        <w:t>;</w:t>
      </w:r>
      <w:r>
        <w:rPr>
          <w:rFonts w:ascii="Arial" w:hAnsi="Arial" w:cs="Arial" w:eastAsia="Arial"/>
          <w:sz w:val="9"/>
          <w:szCs w:val="9"/>
          <w:color w:val="343134"/>
          <w:spacing w:val="-8"/>
          <w:w w:val="143"/>
        </w:rPr>
        <w:t>t</w:t>
      </w:r>
      <w:r>
        <w:rPr>
          <w:rFonts w:ascii="Arial" w:hAnsi="Arial" w:cs="Arial" w:eastAsia="Arial"/>
          <w:sz w:val="10"/>
          <w:szCs w:val="10"/>
          <w:color w:val="707070"/>
          <w:spacing w:val="-14"/>
          <w:w w:val="163"/>
        </w:rPr>
        <w:t>(</w:t>
      </w:r>
      <w:r>
        <w:rPr>
          <w:rFonts w:ascii="Arial" w:hAnsi="Arial" w:cs="Arial" w:eastAsia="Arial"/>
          <w:sz w:val="10"/>
          <w:szCs w:val="10"/>
          <w:color w:val="343134"/>
          <w:spacing w:val="0"/>
          <w:w w:val="103"/>
        </w:rPr>
        <w:t>86</w:t>
      </w:r>
      <w:r>
        <w:rPr>
          <w:rFonts w:ascii="Arial" w:hAnsi="Arial" w:cs="Arial" w:eastAsia="Arial"/>
          <w:sz w:val="10"/>
          <w:szCs w:val="10"/>
          <w:color w:val="343134"/>
          <w:spacing w:val="-13"/>
          <w:w w:val="103"/>
        </w:rPr>
        <w:t>6</w:t>
      </w:r>
      <w:r>
        <w:rPr>
          <w:rFonts w:ascii="Arial" w:hAnsi="Arial" w:cs="Arial" w:eastAsia="Arial"/>
          <w:sz w:val="10"/>
          <w:szCs w:val="10"/>
          <w:color w:val="595454"/>
          <w:spacing w:val="0"/>
          <w:w w:val="122"/>
        </w:rPr>
        <w:t>)</w:t>
      </w:r>
      <w:r>
        <w:rPr>
          <w:rFonts w:ascii="Arial" w:hAnsi="Arial" w:cs="Arial" w:eastAsia="Arial"/>
          <w:sz w:val="10"/>
          <w:szCs w:val="10"/>
          <w:color w:val="595454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98"/>
        </w:rPr>
        <w:t>349-8130.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24" w:right="3981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8"/>
          <w:szCs w:val="8"/>
          <w:color w:val="959EB8"/>
          <w:w w:val="127"/>
        </w:rPr>
        <w:t>RffUtl</w:t>
      </w:r>
      <w:r>
        <w:rPr>
          <w:rFonts w:ascii="Arial" w:hAnsi="Arial" w:cs="Arial" w:eastAsia="Arial"/>
          <w:sz w:val="8"/>
          <w:szCs w:val="8"/>
          <w:color w:val="959EB8"/>
          <w:w w:val="128"/>
        </w:rPr>
        <w:t>)</w:t>
      </w:r>
      <w:r>
        <w:rPr>
          <w:rFonts w:ascii="Arial" w:hAnsi="Arial" w:cs="Arial" w:eastAsia="Arial"/>
          <w:sz w:val="8"/>
          <w:szCs w:val="8"/>
          <w:color w:val="959EB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0"/>
          <w:w w:val="100"/>
        </w:rPr>
        <w:t>POU: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3B8BA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B3B8B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0"/>
          <w:w w:val="100"/>
        </w:rPr>
        <w:t>PfWN: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59EB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59EB8"/>
          <w:spacing w:val="0"/>
          <w:w w:val="88"/>
          <w:i/>
        </w:rPr>
        <w:t>STAJUIVO"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" w:after="0" w:line="90" w:lineRule="exact"/>
        <w:ind w:left="4010" w:right="3848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38285"/>
          <w:spacing w:val="0"/>
          <w:w w:val="95"/>
        </w:rPr>
        <w:t>COP'r'RIGH</w:t>
      </w:r>
      <w:r>
        <w:rPr>
          <w:rFonts w:ascii="Arial" w:hAnsi="Arial" w:cs="Arial" w:eastAsia="Arial"/>
          <w:sz w:val="8"/>
          <w:szCs w:val="8"/>
          <w:color w:val="838285"/>
          <w:spacing w:val="1"/>
          <w:w w:val="95"/>
        </w:rPr>
        <w:t>T</w:t>
      </w:r>
      <w:r>
        <w:rPr>
          <w:rFonts w:ascii="Arial" w:hAnsi="Arial" w:cs="Arial" w:eastAsia="Arial"/>
          <w:sz w:val="8"/>
          <w:szCs w:val="8"/>
          <w:color w:val="838285"/>
          <w:spacing w:val="0"/>
          <w:w w:val="95"/>
        </w:rPr>
        <w:t>.200'o201S</w:t>
      </w:r>
      <w:r>
        <w:rPr>
          <w:rFonts w:ascii="Arial" w:hAnsi="Arial" w:cs="Arial" w:eastAsia="Arial"/>
          <w:sz w:val="8"/>
          <w:szCs w:val="8"/>
          <w:color w:val="838285"/>
          <w:spacing w:val="2"/>
          <w:w w:val="95"/>
        </w:rPr>
        <w:t> </w:t>
      </w:r>
      <w:r>
        <w:rPr>
          <w:rFonts w:ascii="Arial" w:hAnsi="Arial" w:cs="Arial" w:eastAsia="Arial"/>
          <w:sz w:val="8"/>
          <w:szCs w:val="8"/>
          <w:color w:val="838285"/>
          <w:spacing w:val="0"/>
          <w:w w:val="83"/>
        </w:rPr>
        <w:t>WORPttOTRUST</w:t>
      </w:r>
      <w:r>
        <w:rPr>
          <w:rFonts w:ascii="Arial" w:hAnsi="Arial" w:cs="Arial" w:eastAsia="Arial"/>
          <w:sz w:val="8"/>
          <w:szCs w:val="8"/>
          <w:color w:val="838285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285"/>
          <w:spacing w:val="0"/>
          <w:w w:val="88"/>
        </w:rPr>
        <w:t>USA.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right="83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0.080002pt;margin-top:.952844pt;width:403.2pt;height:.1pt;mso-position-horizontal-relative:page;mso-position-vertical-relative:paragraph;z-index:-1212" coordorigin="1402,19" coordsize="8064,2">
            <v:shape style="position:absolute;left:1402;top:19;width:8064;height:2" coordorigin="1402,19" coordsize="8064,0" path="m1402,19l9466,19e" filled="f" stroked="t" strokeweight="0pt" strokecolor="#D8D8D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</w:rPr>
        <w:t>I</w:t>
      </w:r>
      <w:r>
        <w:rPr>
          <w:rFonts w:ascii="Arial" w:hAnsi="Arial" w:cs="Arial" w:eastAsia="Arial"/>
          <w:sz w:val="27"/>
          <w:szCs w:val="2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38285"/>
          <w:spacing w:val="0"/>
          <w:w w:val="146"/>
        </w:rPr>
        <w:t>Page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760" w:bottom="280" w:left="1340" w:right="1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6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COMPLETE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REGISTRATION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65" w:after="0" w:line="276" w:lineRule="exact"/>
        <w:ind w:left="500" w:right="78" w:firstLine="-360"/>
        <w:jc w:val="both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7.109978pt;margin-top:-48.880024pt;width:463.18004pt;height:25.12004pt;mso-position-horizontal-relative:page;mso-position-vertical-relative:paragraph;z-index:-1208" coordorigin="1542,-978" coordsize="9264,502">
            <v:group style="position:absolute;left:10687;top:-967;width:103;height:476" coordorigin="10687,-967" coordsize="103,476">
              <v:shape style="position:absolute;left:10687;top:-967;width:103;height:476" coordorigin="10687,-967" coordsize="103,476" path="m10687,-491l10790,-491,10790,-967,10687,-967,10687,-491xe" filled="t" fillcolor="#17365D" stroked="f">
                <v:path arrowok="t"/>
                <v:fill/>
              </v:shape>
            </v:group>
            <v:group style="position:absolute;left:1558;top:-967;width:103;height:476" coordorigin="1558,-967" coordsize="103,476">
              <v:shape style="position:absolute;left:1558;top:-967;width:103;height:476" coordorigin="1558,-967" coordsize="103,476" path="m1558,-491l1661,-491,1661,-967,1558,-967,1558,-491xe" filled="t" fillcolor="#17365D" stroked="f">
                <v:path arrowok="t"/>
                <v:fill/>
              </v:shape>
            </v:group>
            <v:group style="position:absolute;left:1661;top:-967;width:9026;height:476" coordorigin="1661,-967" coordsize="9026,476">
              <v:shape style="position:absolute;left:1661;top:-967;width:9026;height:476" coordorigin="1661,-967" coordsize="9026,476" path="m1661,-491l10687,-491,10687,-967,1661,-967,1661,-491e" filled="t" fillcolor="#17365D" stroked="f">
                <v:path arrowok="t"/>
                <v:fill/>
              </v:shape>
            </v:group>
            <v:group style="position:absolute;left:1548;top:-972;width:9252;height:2" coordorigin="1548,-972" coordsize="9252,2">
              <v:shape style="position:absolute;left:1548;top:-972;width:9252;height:2" coordorigin="1548,-972" coordsize="9252,0" path="m1548,-972l10800,-972e" filled="f" stroked="t" strokeweight=".58004pt" strokecolor="#000000">
                <v:path arrowok="t"/>
              </v:shape>
            </v:group>
            <v:group style="position:absolute;left:1553;top:-967;width:2;height:486" coordorigin="1553,-967" coordsize="2,486">
              <v:shape style="position:absolute;left:1553;top:-967;width:2;height:486" coordorigin="1553,-967" coordsize="0,486" path="m1553,-967l1553,-481e" filled="f" stroked="t" strokeweight=".580pt" strokecolor="#000000">
                <v:path arrowok="t"/>
              </v:shape>
            </v:group>
            <v:group style="position:absolute;left:1548;top:-486;width:9252;height:2" coordorigin="1548,-486" coordsize="9252,2">
              <v:shape style="position:absolute;left:1548;top:-486;width:9252;height:2" coordorigin="1548,-486" coordsize="9252,0" path="m1548,-486l10800,-486e" filled="f" stroked="t" strokeweight=".579980pt" strokecolor="#000000">
                <v:path arrowok="t"/>
              </v:shape>
            </v:group>
            <v:group style="position:absolute;left:10795;top:-967;width:2;height:486" coordorigin="10795,-967" coordsize="2,486">
              <v:shape style="position:absolute;left:10795;top:-967;width:2;height:486" coordorigin="10795,-967" coordsize="0,486" path="m10795,-967l10795,-481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Onsite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ayment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selected,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ing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business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check,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personal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money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order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exact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amount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appointment,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along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acceptable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identification.</w:t>
      </w:r>
    </w:p>
    <w:p>
      <w:pPr>
        <w:spacing w:before="0" w:after="0" w:line="236" w:lineRule="auto"/>
        <w:ind w:left="500" w:right="78" w:firstLine="-360"/>
        <w:jc w:val="both"/>
        <w:tabs>
          <w:tab w:pos="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-27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Online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Payment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selected,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Continue</w:t>
      </w:r>
      <w:r>
        <w:rPr>
          <w:rFonts w:ascii="Arial" w:hAnsi="Arial" w:cs="Arial" w:eastAsia="Arial"/>
          <w:sz w:val="24"/>
          <w:szCs w:val="24"/>
          <w:color w:val="17365D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7365D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Make</w:t>
      </w:r>
      <w:r>
        <w:rPr>
          <w:rFonts w:ascii="Arial" w:hAnsi="Arial" w:cs="Arial" w:eastAsia="Arial"/>
          <w:sz w:val="24"/>
          <w:szCs w:val="24"/>
          <w:color w:val="17365D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Pay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24"/>
          <w:szCs w:val="24"/>
          <w:color w:val="17365D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button.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routed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secure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e-Payment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portal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ovided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orphoTrust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partner,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Bank.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payment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collected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US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Bank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e-Pa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ment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portal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only</w:t>
      </w:r>
    </w:p>
    <w:p>
      <w:pPr>
        <w:spacing w:before="0" w:after="0" w:line="240" w:lineRule="auto"/>
        <w:ind w:left="500" w:right="8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transaction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reference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numbers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Bank.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reference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attached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ensure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collectio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onsite.</w:t>
      </w:r>
    </w:p>
    <w:p>
      <w:pPr>
        <w:spacing w:before="1" w:after="0" w:line="240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8"/>
          <w:szCs w:val="28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1F497C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Print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copy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Registration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5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Confirmation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5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bring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Registration</w:t>
      </w:r>
    </w:p>
    <w:p>
      <w:pPr>
        <w:spacing w:before="0" w:after="0" w:line="267" w:lineRule="exact"/>
        <w:ind w:left="500" w:right="451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Confirmation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697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Registering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9" w:after="0" w:line="276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Although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online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way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calling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toll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free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(866)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349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8130.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asked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same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online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process,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available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Representative.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Registration</w:t>
      </w:r>
      <w:r>
        <w:rPr>
          <w:rFonts w:ascii="Arial" w:hAnsi="Arial" w:cs="Arial" w:eastAsia="Arial"/>
          <w:sz w:val="24"/>
          <w:szCs w:val="24"/>
          <w:color w:val="1F497C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number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prepared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ture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eference.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0" w:right="5393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Rescheduling</w:t>
      </w:r>
      <w:r>
        <w:rPr>
          <w:rFonts w:ascii="Arial" w:hAnsi="Arial" w:cs="Arial" w:eastAsia="Arial"/>
          <w:sz w:val="28"/>
          <w:szCs w:val="28"/>
          <w:color w:val="365F91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8"/>
          <w:szCs w:val="28"/>
          <w:color w:val="365F91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Appointment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40" w:lineRule="auto"/>
        <w:ind w:left="140" w:right="46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reschedule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following: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00" w:right="282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FF"/>
          <w:spacing w:val="0"/>
          <w:w w:val="100"/>
        </w:rPr>
      </w:r>
      <w:hyperlink r:id="rId38"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http://www.id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togo.com/FP/Massachusetts.aspx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2" w:after="0" w:line="275" w:lineRule="auto"/>
        <w:ind w:left="860" w:right="823" w:firstLine="-360"/>
        <w:jc w:val="left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Select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have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existing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appointm</w:t>
      </w:r>
      <w:r>
        <w:rPr>
          <w:rFonts w:ascii="Arial" w:hAnsi="Arial" w:cs="Arial" w:eastAsia="Arial"/>
          <w:sz w:val="24"/>
          <w:szCs w:val="24"/>
          <w:color w:val="17365D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17365D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uld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like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change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link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bottom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page.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20"/>
          <w:pgMar w:footer="1322" w:header="0" w:top="1480" w:bottom="1520" w:left="1300" w:right="1300"/>
          <w:footerReference w:type="default" r:id="rId37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6" w:lineRule="auto"/>
        <w:ind w:left="860" w:right="78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-224.734146pt;width:442.48pt;height:214.54pt;mso-position-horizontal-relative:page;mso-position-vertical-relative:paragraph;z-index:-1207" coordorigin="1444,-4495" coordsize="8850,4291">
            <v:shape style="position:absolute;left:1470;top:-4469;width:8798;height:4240" type="#_x0000_t75">
              <v:imagedata r:id="rId39" o:title=""/>
            </v:shape>
            <v:group style="position:absolute;left:1454;top:-4485;width:8830;height:4271" coordorigin="1454,-4485" coordsize="8830,4271">
              <v:shape style="position:absolute;left:1454;top:-4485;width:8830;height:4271" coordorigin="1454,-4485" coordsize="8830,4271" path="m10282,-4485l1458,-4485,1454,-4481,1454,-216,1458,-214,10282,-214,10284,-216,10284,-221,1470,-221,1463,-229,1470,-229,1470,-4469,1463,-4469,1470,-4476,10284,-4476,10284,-4481,10282,-4485e" filled="t" fillcolor="#1F497D" stroked="f">
                <v:path arrowok="t"/>
                <v:fill/>
              </v:shape>
            </v:group>
            <v:group style="position:absolute;left:1463;top:-229;width:7;height:8" coordorigin="1463,-229" coordsize="7,8">
              <v:shape style="position:absolute;left:1463;top:-229;width:7;height:8" coordorigin="1463,-229" coordsize="7,8" path="m1470,-229l1463,-229,1470,-221,1470,-229e" filled="t" fillcolor="#1F497D" stroked="f">
                <v:path arrowok="t"/>
                <v:fill/>
              </v:shape>
            </v:group>
            <v:group style="position:absolute;left:1470;top:-225;width:8798;height:2" coordorigin="1470,-225" coordsize="8798,2">
              <v:shape style="position:absolute;left:1470;top:-225;width:8798;height:2" coordorigin="1470,-225" coordsize="8798,0" path="m1470,-225l10268,-225e" filled="f" stroked="t" strokeweight=".52pt" strokecolor="#1F497D">
                <v:path arrowok="t"/>
              </v:shape>
            </v:group>
            <v:group style="position:absolute;left:10268;top:-4476;width:2;height:4255" coordorigin="10268,-4476" coordsize="2,4255">
              <v:shape style="position:absolute;left:10268;top:-4476;width:2;height:4255" coordorigin="10268,-4476" coordsize="0,4255" path="m10268,-4476l10268,-221e" filled="f" stroked="t" strokeweight=".1pt" strokecolor="#1F497D">
                <v:path arrowok="t"/>
              </v:shape>
            </v:group>
            <v:group style="position:absolute;left:10268;top:-229;width:16;height:8" coordorigin="10268,-229" coordsize="16,8">
              <v:shape style="position:absolute;left:10268;top:-229;width:16;height:8" coordorigin="10268,-229" coordsize="16,8" path="m10284,-229l10277,-229,10268,-221,10284,-221,10284,-229e" filled="t" fillcolor="#1F497D" stroked="f">
                <v:path arrowok="t"/>
                <v:fill/>
              </v:shape>
            </v:group>
            <v:group style="position:absolute;left:1463;top:-4476;width:7;height:7" coordorigin="1463,-4476" coordsize="7,7">
              <v:shape style="position:absolute;left:1463;top:-4476;width:7;height:7" coordorigin="1463,-4476" coordsize="7,7" path="m1470,-4476l1463,-4469,1470,-4469,1470,-4476e" filled="t" fillcolor="#1F497D" stroked="f">
                <v:path arrowok="t"/>
                <v:fill/>
              </v:shape>
            </v:group>
            <v:group style="position:absolute;left:1470;top:-4473;width:8798;height:2" coordorigin="1470,-4473" coordsize="8798,2">
              <v:shape style="position:absolute;left:1470;top:-4473;width:8798;height:2" coordorigin="1470,-4473" coordsize="8798,0" path="m1470,-4473l10268,-4473e" filled="f" stroked="t" strokeweight=".46pt" strokecolor="#1F497D">
                <v:path arrowok="t"/>
              </v:shape>
            </v:group>
            <v:group style="position:absolute;left:10268;top:-4476;width:16;height:7" coordorigin="10268,-4476" coordsize="16,7">
              <v:shape style="position:absolute;left:10268;top:-4476;width:16;height:7" coordorigin="10268,-4476" coordsize="16,7" path="m10284,-4476l10268,-4476,10277,-4469,10284,-4469,10284,-4476e" filled="t" fillcolor="#1F497D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email</w:t>
      </w:r>
      <w:r>
        <w:rPr>
          <w:rFonts w:ascii="Arial" w:hAnsi="Arial" w:cs="Arial" w:eastAsia="Arial"/>
          <w:sz w:val="24"/>
          <w:szCs w:val="24"/>
          <w:color w:val="1F497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address</w:t>
      </w:r>
      <w:r>
        <w:rPr>
          <w:rFonts w:ascii="Arial" w:hAnsi="Arial" w:cs="Arial" w:eastAsia="Arial"/>
          <w:sz w:val="24"/>
          <w:szCs w:val="24"/>
          <w:color w:val="1F497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Registration</w:t>
      </w:r>
      <w:r>
        <w:rPr>
          <w:rFonts w:ascii="Arial" w:hAnsi="Arial" w:cs="Arial" w:eastAsia="Arial"/>
          <w:sz w:val="24"/>
          <w:szCs w:val="24"/>
          <w:color w:val="1F497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don’t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website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locate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contact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(866)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349-8130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assistance.</w:t>
      </w:r>
    </w:p>
    <w:p>
      <w:pPr>
        <w:spacing w:before="2" w:after="0" w:line="240" w:lineRule="auto"/>
        <w:ind w:left="500" w:right="-20"/>
        <w:jc w:val="left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32.155872pt;width:442.48pt;height:282.280pt;mso-position-horizontal-relative:page;mso-position-vertical-relative:paragraph;z-index:-1206" coordorigin="1444,643" coordsize="8850,5646">
            <v:shape style="position:absolute;left:1470;top:669;width:8798;height:5594" type="#_x0000_t75">
              <v:imagedata r:id="rId40" o:title=""/>
            </v:shape>
            <v:group style="position:absolute;left:1454;top:653;width:8830;height:5626" coordorigin="1454,653" coordsize="8830,5626">
              <v:shape style="position:absolute;left:1454;top:653;width:8830;height:5626" coordorigin="1454,653" coordsize="8830,5626" path="m10282,653l1458,653,1454,657,1454,6276,1458,6279,10282,6279,10284,6276,10284,6272,1470,6272,1463,6263,1470,6263,1470,669,1463,669,1470,662,10284,662,10284,657,10282,653e" filled="t" fillcolor="#1F497D" stroked="f">
                <v:path arrowok="t"/>
                <v:fill/>
              </v:shape>
            </v:group>
            <v:group style="position:absolute;left:1463;top:6263;width:7;height:8" coordorigin="1463,6263" coordsize="7,8">
              <v:shape style="position:absolute;left:1463;top:6263;width:7;height:8" coordorigin="1463,6263" coordsize="7,8" path="m1470,6263l1463,6263,1470,6272,1470,6263e" filled="t" fillcolor="#1F497D" stroked="f">
                <v:path arrowok="t"/>
                <v:fill/>
              </v:shape>
            </v:group>
            <v:group style="position:absolute;left:1470;top:6267;width:8798;height:2" coordorigin="1470,6267" coordsize="8798,2">
              <v:shape style="position:absolute;left:1470;top:6267;width:8798;height:2" coordorigin="1470,6267" coordsize="8798,0" path="m1470,6267l10268,6267e" filled="f" stroked="t" strokeweight=".52pt" strokecolor="#1F497D">
                <v:path arrowok="t"/>
              </v:shape>
            </v:group>
            <v:group style="position:absolute;left:10268;top:662;width:2;height:5610" coordorigin="10268,662" coordsize="2,5610">
              <v:shape style="position:absolute;left:10268;top:662;width:2;height:5610" coordorigin="10268,662" coordsize="0,5610" path="m10268,662l10268,6272e" filled="f" stroked="t" strokeweight=".1pt" strokecolor="#1F497D">
                <v:path arrowok="t"/>
              </v:shape>
            </v:group>
            <v:group style="position:absolute;left:10268;top:6263;width:16;height:8" coordorigin="10268,6263" coordsize="16,8">
              <v:shape style="position:absolute;left:10268;top:6263;width:16;height:8" coordorigin="10268,6263" coordsize="16,8" path="m10284,6263l10277,6263,10268,6272,10284,6272,10284,6263e" filled="t" fillcolor="#1F497D" stroked="f">
                <v:path arrowok="t"/>
                <v:fill/>
              </v:shape>
            </v:group>
            <v:group style="position:absolute;left:1463;top:662;width:7;height:7" coordorigin="1463,662" coordsize="7,7">
              <v:shape style="position:absolute;left:1463;top:662;width:7;height:7" coordorigin="1463,662" coordsize="7,7" path="m1470,662l1463,669,1470,669,1470,662e" filled="t" fillcolor="#1F497D" stroked="f">
                <v:path arrowok="t"/>
                <v:fill/>
              </v:shape>
            </v:group>
            <v:group style="position:absolute;left:1470;top:665;width:8798;height:2" coordorigin="1470,665" coordsize="8798,2">
              <v:shape style="position:absolute;left:1470;top:665;width:8798;height:2" coordorigin="1470,665" coordsize="8798,0" path="m1470,665l10268,665e" filled="f" stroked="t" strokeweight=".46pt" strokecolor="#1F497D">
                <v:path arrowok="t"/>
              </v:shape>
            </v:group>
            <v:group style="position:absolute;left:10268;top:662;width:16;height:7" coordorigin="10268,662" coordsize="16,7">
              <v:shape style="position:absolute;left:10268;top:662;width:16;height:7" coordorigin="10268,662" coordsize="16,7" path="m10284,662l10268,662,10277,669,10284,669,10284,662e" filled="t" fillcolor="#1F497D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</w:p>
    <w:p>
      <w:pPr>
        <w:jc w:val="left"/>
        <w:spacing w:after="0"/>
        <w:sectPr>
          <w:pgMar w:header="0" w:footer="1322" w:top="1480" w:bottom="1580" w:left="1300" w:right="1300"/>
          <w:pgSz w:w="12240" w:h="15840"/>
        </w:sectPr>
      </w:pPr>
      <w:rPr/>
    </w:p>
    <w:p>
      <w:pPr>
        <w:spacing w:before="59" w:after="0" w:line="240" w:lineRule="auto"/>
        <w:ind w:left="140" w:right="5814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Cancelling</w:t>
      </w:r>
      <w:r>
        <w:rPr>
          <w:rFonts w:ascii="Arial" w:hAnsi="Arial" w:cs="Arial" w:eastAsia="Arial"/>
          <w:sz w:val="28"/>
          <w:szCs w:val="28"/>
          <w:color w:val="365F91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8"/>
          <w:szCs w:val="28"/>
          <w:color w:val="365F91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Appoin</w:t>
      </w:r>
      <w:r>
        <w:rPr>
          <w:rFonts w:ascii="Arial" w:hAnsi="Arial" w:cs="Arial" w:eastAsia="Arial"/>
          <w:sz w:val="28"/>
          <w:szCs w:val="28"/>
          <w:color w:val="365F91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ment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76" w:lineRule="auto"/>
        <w:ind w:left="140" w:right="7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cancel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free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866)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349-8130.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cancelling,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certain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alternate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0" w:right="652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Missed</w:t>
      </w:r>
      <w:r>
        <w:rPr>
          <w:rFonts w:ascii="Arial" w:hAnsi="Arial" w:cs="Arial" w:eastAsia="Arial"/>
          <w:sz w:val="28"/>
          <w:szCs w:val="28"/>
          <w:color w:val="365F91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Appointments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75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hedule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visiting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registration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selecting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existing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website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llows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licants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locations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necessary.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instructions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website.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contact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husetts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(866)</w:t>
      </w:r>
    </w:p>
    <w:p>
      <w:pPr>
        <w:spacing w:before="2" w:after="0" w:line="240" w:lineRule="auto"/>
        <w:ind w:left="140" w:right="497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349-8130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schedule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new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wish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cancel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ly,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instructions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</w:p>
    <w:p>
      <w:pPr>
        <w:spacing w:before="42" w:after="0" w:line="240" w:lineRule="auto"/>
        <w:ind w:left="140" w:right="496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Cancelling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above.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656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Rejection</w:t>
      </w:r>
      <w:r>
        <w:rPr>
          <w:rFonts w:ascii="Arial" w:hAnsi="Arial" w:cs="Arial" w:eastAsia="Arial"/>
          <w:sz w:val="28"/>
          <w:szCs w:val="28"/>
          <w:color w:val="365F91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Notification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40" w:lineRule="auto"/>
        <w:ind w:left="140" w:right="8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instances,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applicant’s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fingerprints</w:t>
      </w:r>
      <w:r>
        <w:rPr>
          <w:rFonts w:ascii="Arial" w:hAnsi="Arial" w:cs="Arial" w:eastAsia="Arial"/>
          <w:sz w:val="24"/>
          <w:szCs w:val="24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rejected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ts</w:t>
      </w:r>
    </w:p>
    <w:p>
      <w:pPr>
        <w:spacing w:before="41" w:after="0" w:line="449" w:lineRule="auto"/>
        <w:ind w:left="140" w:right="123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Poli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Federal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Bureau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Investigation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quality.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reject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notifica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ion,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following:</w:t>
      </w:r>
    </w:p>
    <w:p>
      <w:pPr>
        <w:spacing w:before="7" w:after="0" w:line="240" w:lineRule="auto"/>
        <w:ind w:left="500" w:right="-20"/>
        <w:jc w:val="left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Go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FF"/>
          <w:spacing w:val="0"/>
          <w:w w:val="100"/>
        </w:rPr>
      </w:r>
      <w:hyperlink r:id="rId41"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http://www.id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  <w:u w:val="single" w:color="0000FF"/>
          </w:rPr>
          <w:t>togo.com/FP/Massachusetts.aspx</w:t>
        </w:r>
        <w:r>
          <w:rPr>
            <w:rFonts w:ascii="Arial" w:hAnsi="Arial" w:cs="Arial" w:eastAsia="Arial"/>
            <w:sz w:val="24"/>
            <w:szCs w:val="24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2" w:after="0" w:line="275" w:lineRule="auto"/>
        <w:ind w:left="860" w:right="1530" w:firstLine="-360"/>
        <w:jc w:val="left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received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rejection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notification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need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schedule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  <w:b/>
          <w:bCs/>
        </w:rPr>
        <w:t>appointment</w:t>
      </w:r>
      <w:r>
        <w:rPr>
          <w:rFonts w:ascii="Arial" w:hAnsi="Arial" w:cs="Arial" w:eastAsia="Arial"/>
          <w:sz w:val="24"/>
          <w:szCs w:val="24"/>
          <w:color w:val="17365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link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bottom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pag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7365D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322" w:top="1380" w:bottom="1580" w:left="1300" w:right="13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76" w:lineRule="auto"/>
        <w:ind w:left="860" w:right="78" w:firstLine="-360"/>
        <w:jc w:val="both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2.220001pt;margin-top:-265.774078pt;width:442.54pt;height:230.86pt;mso-position-horizontal-relative:page;mso-position-vertical-relative:paragraph;z-index:-1205" coordorigin="1444,-5315" coordsize="8851,4617">
            <v:shape style="position:absolute;left:1470;top:-5290;width:8800;height:4566" type="#_x0000_t75">
              <v:imagedata r:id="rId42" o:title=""/>
            </v:shape>
            <v:group style="position:absolute;left:1454;top:-5305;width:8831;height:4597" coordorigin="1454,-5305" coordsize="8831,4597">
              <v:shape style="position:absolute;left:1454;top:-5305;width:8831;height:4597" coordorigin="1454,-5305" coordsize="8831,4597" path="m10283,-5305l1458,-5305,1454,-5302,1454,-711,1458,-708,10283,-708,10285,-711,10285,-715,1470,-715,1463,-724,1470,-724,1470,-5290,1463,-5290,1470,-5297,10285,-5297,10285,-5302,10283,-5305e" filled="t" fillcolor="#1F497D" stroked="f">
                <v:path arrowok="t"/>
                <v:fill/>
              </v:shape>
            </v:group>
            <v:group style="position:absolute;left:1463;top:-724;width:7;height:8" coordorigin="1463,-724" coordsize="7,8">
              <v:shape style="position:absolute;left:1463;top:-724;width:7;height:8" coordorigin="1463,-724" coordsize="7,8" path="m1470,-724l1463,-724,1470,-715,1470,-724e" filled="t" fillcolor="#1F497D" stroked="f">
                <v:path arrowok="t"/>
                <v:fill/>
              </v:shape>
            </v:group>
            <v:group style="position:absolute;left:1470;top:-720;width:8800;height:2" coordorigin="1470,-720" coordsize="8800,2">
              <v:shape style="position:absolute;left:1470;top:-720;width:8800;height:2" coordorigin="1470,-720" coordsize="8800,0" path="m1470,-720l10270,-720e" filled="f" stroked="t" strokeweight=".52pt" strokecolor="#1F497D">
                <v:path arrowok="t"/>
              </v:shape>
            </v:group>
            <v:group style="position:absolute;left:10270;top:-5297;width:2;height:4582" coordorigin="10270,-5297" coordsize="2,4582">
              <v:shape style="position:absolute;left:10270;top:-5297;width:2;height:4582" coordorigin="10270,-5297" coordsize="0,4582" path="m10270,-5297l10270,-715e" filled="f" stroked="t" strokeweight=".1pt" strokecolor="#1F497D">
                <v:path arrowok="t"/>
              </v:shape>
            </v:group>
            <v:group style="position:absolute;left:10270;top:-724;width:16;height:8" coordorigin="10270,-724" coordsize="16,8">
              <v:shape style="position:absolute;left:10270;top:-724;width:16;height:8" coordorigin="10270,-724" coordsize="16,8" path="m10285,-724l10278,-724,10270,-715,10285,-715,10285,-724e" filled="t" fillcolor="#1F497D" stroked="f">
                <v:path arrowok="t"/>
                <v:fill/>
              </v:shape>
            </v:group>
            <v:group style="position:absolute;left:1463;top:-5297;width:7;height:7" coordorigin="1463,-5297" coordsize="7,7">
              <v:shape style="position:absolute;left:1463;top:-5297;width:7;height:7" coordorigin="1463,-5297" coordsize="7,7" path="m1470,-5297l1463,-5290,1470,-5290,1470,-5297e" filled="t" fillcolor="#1F497D" stroked="f">
                <v:path arrowok="t"/>
                <v:fill/>
              </v:shape>
            </v:group>
            <v:group style="position:absolute;left:1470;top:-5293;width:8800;height:2" coordorigin="1470,-5293" coordsize="8800,2">
              <v:shape style="position:absolute;left:1470;top:-5293;width:8800;height:2" coordorigin="1470,-5293" coordsize="8800,0" path="m1470,-5293l10270,-5293e" filled="f" stroked="t" strokeweight=".46pt" strokecolor="#1F497D">
                <v:path arrowok="t"/>
              </v:shape>
            </v:group>
            <v:group style="position:absolute;left:10270;top:-5297;width:16;height:7" coordorigin="10270,-5297" coordsize="16,7">
              <v:shape style="position:absolute;left:10270;top:-5297;width:16;height:7" coordorigin="10270,-5297" coordsize="16,7" path="m10285,-5297l10270,-5297,10278,-5290,10285,-5290,10285,-5297e" filled="t" fillcolor="#1F497D" stroked="f">
                <v:path arrowok="t"/>
                <v:fill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2"/>
          <w:szCs w:val="22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color w:val="1F497C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Enter</w:t>
      </w:r>
      <w:r>
        <w:rPr>
          <w:rFonts w:ascii="Arial" w:hAnsi="Arial" w:cs="Arial" w:eastAsia="Arial"/>
          <w:sz w:val="24"/>
          <w:szCs w:val="24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email</w:t>
      </w:r>
      <w:r>
        <w:rPr>
          <w:rFonts w:ascii="Arial" w:hAnsi="Arial" w:cs="Arial" w:eastAsia="Arial"/>
          <w:sz w:val="24"/>
          <w:szCs w:val="24"/>
          <w:color w:val="1F497C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addres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Registration</w:t>
      </w:r>
      <w:r>
        <w:rPr>
          <w:rFonts w:ascii="Arial" w:hAnsi="Arial" w:cs="Arial" w:eastAsia="Arial"/>
          <w:sz w:val="24"/>
          <w:szCs w:val="24"/>
          <w:color w:val="1F497C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Transaction</w:t>
      </w:r>
      <w:r>
        <w:rPr>
          <w:rFonts w:ascii="Arial" w:hAnsi="Arial" w:cs="Arial" w:eastAsia="Arial"/>
          <w:sz w:val="24"/>
          <w:szCs w:val="24"/>
          <w:color w:val="1F497C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Control</w:t>
      </w:r>
      <w:r>
        <w:rPr>
          <w:rFonts w:ascii="Arial" w:hAnsi="Arial" w:cs="Arial" w:eastAsia="Arial"/>
          <w:sz w:val="24"/>
          <w:szCs w:val="24"/>
          <w:color w:val="1F497C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Number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(TCN)</w:t>
      </w:r>
      <w:r>
        <w:rPr>
          <w:rFonts w:ascii="Arial" w:hAnsi="Arial" w:cs="Arial" w:eastAsia="Arial"/>
          <w:sz w:val="24"/>
          <w:szCs w:val="24"/>
          <w:color w:val="1F497C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boxes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provided.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TCN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unique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thirteen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(13)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character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alphanumeric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field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whi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ass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gned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each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civil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submission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printed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receipt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conclusion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appointment.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information,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web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site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locate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record,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conta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866)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349-8130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assistance.</w:t>
      </w:r>
    </w:p>
    <w:p>
      <w:pPr>
        <w:spacing w:before="2" w:after="0" w:line="240" w:lineRule="auto"/>
        <w:ind w:left="500" w:right="-20"/>
        <w:jc w:val="left"/>
        <w:tabs>
          <w:tab w:pos="8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color w:val="1F497C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Click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497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1F497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.</w:t>
      </w:r>
    </w:p>
    <w:p>
      <w:pPr>
        <w:jc w:val="left"/>
        <w:spacing w:after="0"/>
        <w:sectPr>
          <w:pgMar w:header="0" w:footer="1322" w:top="1480" w:bottom="1580" w:left="1300" w:right="13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0.5pt;margin-top:702.419983pt;width:471pt;height:.1pt;mso-position-horizontal-relative:page;mso-position-vertical-relative:page;z-index:-1204" coordorigin="1410,14048" coordsize="9420,2">
            <v:shape style="position:absolute;left:1410;top:14048;width:9420;height:2" coordorigin="1410,14048" coordsize="9420,0" path="m1410,14048l10830,14048e" filled="f" stroked="t" strokeweight=".579980pt" strokecolor="#D9D9D9">
              <v:path arrowok="t"/>
            </v:shape>
          </v:group>
          <w10:wrap type="none"/>
        </w:pict>
      </w:r>
      <w:r>
        <w:rPr/>
        <w:pict>
          <v:group style="position:absolute;margin-left:72.220001pt;margin-top:72.220001pt;width:442.48pt;height:369.58pt;mso-position-horizontal-relative:page;mso-position-vertical-relative:page;z-index:-1203" coordorigin="1444,1444" coordsize="8850,7392">
            <v:shape style="position:absolute;left:1470;top:1470;width:8798;height:7340" type="#_x0000_t75">
              <v:imagedata r:id="rId43" o:title=""/>
            </v:shape>
            <v:group style="position:absolute;left:1454;top:1454;width:8830;height:7372" coordorigin="1454,1454" coordsize="8830,7372">
              <v:shape style="position:absolute;left:1454;top:1454;width:8830;height:7372" coordorigin="1454,1454" coordsize="8830,7372" path="m10282,1454l1458,1454,1454,1458,1454,8824,1458,8826,10282,8826,10284,8824,10284,8819,1470,8819,1463,8810,1470,8810,1470,1470,1463,1470,1470,1463,10284,1463,10284,1458,10282,1454e" filled="t" fillcolor="#1F497D" stroked="f">
                <v:path arrowok="t"/>
                <v:fill/>
              </v:shape>
            </v:group>
            <v:group style="position:absolute;left:1463;top:8810;width:7;height:8" coordorigin="1463,8810" coordsize="7,8">
              <v:shape style="position:absolute;left:1463;top:8810;width:7;height:8" coordorigin="1463,8810" coordsize="7,8" path="m1470,8810l1463,8810,1470,8819,1470,8810e" filled="t" fillcolor="#1F497D" stroked="f">
                <v:path arrowok="t"/>
                <v:fill/>
              </v:shape>
            </v:group>
            <v:group style="position:absolute;left:1470;top:8815;width:8798;height:2" coordorigin="1470,8815" coordsize="8798,2">
              <v:shape style="position:absolute;left:1470;top:8815;width:8798;height:2" coordorigin="1470,8815" coordsize="8798,0" path="m1470,8815l10268,8815e" filled="f" stroked="t" strokeweight=".52pt" strokecolor="#1F497D">
                <v:path arrowok="t"/>
              </v:shape>
            </v:group>
            <v:group style="position:absolute;left:10268;top:1463;width:2;height:7356" coordorigin="10268,1463" coordsize="2,7356">
              <v:shape style="position:absolute;left:10268;top:1463;width:2;height:7356" coordorigin="10268,1463" coordsize="0,7356" path="m10268,1463l10268,8819e" filled="f" stroked="t" strokeweight=".1pt" strokecolor="#1F497D">
                <v:path arrowok="t"/>
              </v:shape>
            </v:group>
            <v:group style="position:absolute;left:10268;top:8810;width:16;height:8" coordorigin="10268,8810" coordsize="16,8">
              <v:shape style="position:absolute;left:10268;top:8810;width:16;height:8" coordorigin="10268,8810" coordsize="16,8" path="m10284,8810l10277,8810,10268,8819,10284,8819,10284,8810e" filled="t" fillcolor="#1F497D" stroked="f">
                <v:path arrowok="t"/>
                <v:fill/>
              </v:shape>
            </v:group>
            <v:group style="position:absolute;left:1463;top:1463;width:7;height:7" coordorigin="1463,1463" coordsize="7,7">
              <v:shape style="position:absolute;left:1463;top:1463;width:7;height:7" coordorigin="1463,1463" coordsize="7,7" path="m1470,1463l1463,1470,1470,1470,1470,1463e" filled="t" fillcolor="#1F497D" stroked="f">
                <v:path arrowok="t"/>
                <v:fill/>
              </v:shape>
            </v:group>
            <v:group style="position:absolute;left:1470;top:1466;width:8798;height:2" coordorigin="1470,1466" coordsize="8798,2">
              <v:shape style="position:absolute;left:1470;top:1466;width:8798;height:2" coordorigin="1470,1466" coordsize="8798,0" path="m1470,1466l10268,1466e" filled="f" stroked="t" strokeweight=".46pt" strokecolor="#1F497D">
                <v:path arrowok="t"/>
              </v:shape>
            </v:group>
            <v:group style="position:absolute;left:10268;top:1463;width:16;height:7" coordorigin="10268,1463" coordsize="16,7">
              <v:shape style="position:absolute;left:10268;top:1463;width:16;height:7" coordorigin="10268,1463" coordsize="16,7" path="m10284,1463l10268,1463,10277,1470,10284,1470,10284,1463e" filled="t" fillcolor="#1F497D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1322" w:top="1480" w:bottom="1520" w:left="1720" w:right="1340"/>
          <w:pgSz w:w="12240" w:h="15840"/>
        </w:sectPr>
      </w:pPr>
      <w:rPr/>
    </w:p>
    <w:p>
      <w:pPr>
        <w:spacing w:before="59" w:after="0" w:line="240" w:lineRule="auto"/>
        <w:ind w:left="120" w:right="482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Acceptable</w:t>
      </w:r>
      <w:r>
        <w:rPr>
          <w:rFonts w:ascii="Arial" w:hAnsi="Arial" w:cs="Arial" w:eastAsia="Arial"/>
          <w:sz w:val="28"/>
          <w:szCs w:val="28"/>
          <w:color w:val="365F91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Forms</w:t>
      </w:r>
      <w:r>
        <w:rPr>
          <w:rFonts w:ascii="Arial" w:hAnsi="Arial" w:cs="Arial" w:eastAsia="Arial"/>
          <w:sz w:val="28"/>
          <w:szCs w:val="28"/>
          <w:color w:val="365F91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8"/>
          <w:szCs w:val="28"/>
          <w:color w:val="365F91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Identification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76" w:lineRule="auto"/>
        <w:ind w:left="120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nts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required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present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eptable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denti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icati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capture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Acceptable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ows: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559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Prima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Documents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9" w:after="0" w:line="240" w:lineRule="auto"/>
        <w:ind w:left="120" w:right="272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documents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accep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identification: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Driver's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ense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territory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Valid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Identificati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territory</w:t>
      </w:r>
    </w:p>
    <w:p>
      <w:pPr>
        <w:spacing w:before="41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Passport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Passport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Permanent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Resident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Alien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Reg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stration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Receipt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(Form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I-551)</w:t>
      </w:r>
    </w:p>
    <w:p>
      <w:pPr>
        <w:spacing w:before="41" w:after="0" w:line="276" w:lineRule="auto"/>
        <w:ind w:left="840" w:right="59" w:firstLine="-36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Foreign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Passport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temporary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I-551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sta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temporary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I-551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printed</w:t>
      </w:r>
      <w:r>
        <w:rPr>
          <w:rFonts w:ascii="Arial" w:hAnsi="Arial" w:cs="Arial" w:eastAsia="Arial"/>
          <w:sz w:val="24"/>
          <w:szCs w:val="24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notation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machine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readable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immigrant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visa</w:t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Foreign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Passport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I-94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I-94A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Employment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Authorization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Document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which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contains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photograph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(Form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I-766)</w:t>
      </w:r>
    </w:p>
    <w:p>
      <w:pPr>
        <w:spacing w:before="41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Military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identifia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photograph.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Coast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Guard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Merchant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Mariner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Doc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Merchant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Mariner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Credential</w:t>
      </w:r>
    </w:p>
    <w:p>
      <w:pPr>
        <w:spacing w:before="41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Transportation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Worker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dentification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Credential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Enhan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Tribal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31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documents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include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identifia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photo,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applicant's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full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name,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date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birth.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documents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verifiable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unexpired.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557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Applicants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Under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Years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9" w:after="0" w:line="276" w:lineRule="auto"/>
        <w:ind w:left="120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eigh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(18)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years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age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unable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present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primary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documents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iginal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certified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copy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Birth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Certificate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issued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authorized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agency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official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Certification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Birth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Abroad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(issued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ate)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documents: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(Public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Private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School)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Report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</w:p>
    <w:p>
      <w:pPr>
        <w:spacing w:before="41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Home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Schooling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Education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Plan</w:t>
      </w:r>
    </w:p>
    <w:p>
      <w:pPr>
        <w:spacing w:before="42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5pt;margin-top:103.895866pt;width:471pt;height:.1pt;mso-position-horizontal-relative:page;mso-position-vertical-relative:paragraph;z-index:-1202" coordorigin="1410,2078" coordsize="9420,2">
            <v:shape style="position:absolute;left:1410;top:2078;width:9420;height:2" coordorigin="1410,2078" coordsize="9420,0" path="m1410,2078l10830,2078e" filled="f" stroked="t" strokeweight=".579980pt" strokecolor="#D9D9D9">
              <v:path arrowok="t"/>
            </v:shape>
          </v:group>
          <w10:wrap type="none"/>
        </w:pict>
      </w:r>
      <w:r>
        <w:rPr>
          <w:rFonts w:ascii="Wingdings" w:hAnsi="Wingdings" w:cs="Wingdings" w:eastAsia="Wingdings"/>
          <w:sz w:val="24"/>
          <w:szCs w:val="24"/>
          <w:color w:val="1F497C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F497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U.S.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Social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Security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  <w:t>Card</w:t>
      </w:r>
    </w:p>
    <w:p>
      <w:pPr>
        <w:jc w:val="left"/>
        <w:spacing w:after="0"/>
        <w:sectPr>
          <w:pgMar w:header="0" w:footer="1322" w:top="1380" w:bottom="1520" w:left="1320" w:right="1320"/>
          <w:pgSz w:w="12240" w:h="15840"/>
        </w:sectPr>
      </w:pPr>
      <w:rPr/>
    </w:p>
    <w:p>
      <w:pPr>
        <w:spacing w:before="59" w:after="0" w:line="240" w:lineRule="auto"/>
        <w:ind w:left="140" w:right="6157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Fingerpr</w:t>
      </w:r>
      <w:r>
        <w:rPr>
          <w:rFonts w:ascii="Arial" w:hAnsi="Arial" w:cs="Arial" w:eastAsia="Arial"/>
          <w:sz w:val="28"/>
          <w:szCs w:val="28"/>
          <w:color w:val="365F91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8"/>
          <w:szCs w:val="28"/>
          <w:color w:val="365F91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Appo</w:t>
      </w:r>
      <w:r>
        <w:rPr>
          <w:rFonts w:ascii="Arial" w:hAnsi="Arial" w:cs="Arial" w:eastAsia="Arial"/>
          <w:sz w:val="28"/>
          <w:szCs w:val="28"/>
          <w:color w:val="365F91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ntment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76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expected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visit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IdentoGO™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enroll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scheduled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time.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requi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documentation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expect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process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5-10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minutes.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Enrollment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Agent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onsite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verify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document,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identification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verify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authen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icity,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verify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demographic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data,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proceed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electronic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scanni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equipment.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quest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after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appointment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directed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MorphoTrust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Massachusetts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Center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(866)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349-8130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DDS.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conclusion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fingerprint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appoin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receipt.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copy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receipt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Criminal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Backgr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Unit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500</w:t>
      </w:r>
    </w:p>
    <w:p>
      <w:pPr>
        <w:spacing w:before="1" w:after="0" w:line="276" w:lineRule="auto"/>
        <w:ind w:left="140" w:right="7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Harrison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Avenue,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02118.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receipt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applican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;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retain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copy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extra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copy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files.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Multiple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copies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provided.</w:t>
      </w:r>
    </w:p>
    <w:p>
      <w:pPr>
        <w:jc w:val="both"/>
        <w:spacing w:after="0"/>
        <w:sectPr>
          <w:pgMar w:header="0" w:footer="1322" w:top="1380" w:bottom="1520" w:left="1300" w:right="1300"/>
          <w:pgSz w:w="12240" w:h="15840"/>
        </w:sectPr>
      </w:pPr>
      <w:rPr/>
    </w:p>
    <w:p>
      <w:pPr>
        <w:spacing w:before="59" w:after="0" w:line="240" w:lineRule="auto"/>
        <w:ind w:left="1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Contacting</w:t>
      </w:r>
      <w:r>
        <w:rPr>
          <w:rFonts w:ascii="Arial" w:hAnsi="Arial" w:cs="Arial" w:eastAsia="Arial"/>
          <w:sz w:val="28"/>
          <w:szCs w:val="28"/>
          <w:color w:val="365F91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Customer</w:t>
      </w:r>
      <w:r>
        <w:rPr>
          <w:rFonts w:ascii="Arial" w:hAnsi="Arial" w:cs="Arial" w:eastAsia="Arial"/>
          <w:sz w:val="28"/>
          <w:szCs w:val="28"/>
          <w:color w:val="365F91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65F91"/>
          <w:spacing w:val="0"/>
          <w:w w:val="100"/>
          <w:b/>
          <w:bCs/>
        </w:rPr>
        <w:t>Service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40" w:lineRule="exact"/>
        <w:jc w:val="left"/>
        <w:rPr>
          <w:sz w:val="4"/>
          <w:szCs w:val="4"/>
        </w:rPr>
      </w:pPr>
      <w:rPr/>
      <w:r>
        <w:rPr>
          <w:sz w:val="4"/>
          <w:szCs w:val="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42.199993" w:type="dxa"/>
      </w:tblPr>
      <w:tblGrid/>
      <w:tr>
        <w:trPr>
          <w:trHeight w:val="2494" w:hRule="exact"/>
        </w:trPr>
        <w:tc>
          <w:tcPr>
            <w:tcW w:w="3154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6" w:lineRule="exact"/>
              <w:ind w:left="102" w:right="4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assistance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scheduling,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rescheduling,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cancelling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appointment,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refunds,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directions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MorphoTrust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USA</w:t>
            </w:r>
            <w:r>
              <w:rPr>
                <w:rFonts w:ascii="Arial" w:hAnsi="Arial" w:cs="Arial" w:eastAsia="Arial"/>
                <w:sz w:val="24"/>
                <w:szCs w:val="24"/>
                <w:spacing w:val="67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IdentoGO™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enrollment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center.</w:t>
            </w:r>
          </w:p>
          <w:p>
            <w:pPr>
              <w:spacing w:before="0" w:after="0" w:line="272" w:lineRule="exact"/>
              <w:ind w:left="102" w:right="47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Monday-Friday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7:00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a.m.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–</w:t>
            </w:r>
          </w:p>
          <w:p>
            <w:pPr>
              <w:spacing w:before="0" w:after="0" w:line="240" w:lineRule="auto"/>
              <w:ind w:left="102" w:right="1784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p.m.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EST</w:t>
            </w:r>
          </w:p>
        </w:tc>
        <w:tc>
          <w:tcPr>
            <w:tcW w:w="6089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2" w:lineRule="exact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Phone: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(866)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349-8130</w:t>
            </w:r>
          </w:p>
        </w:tc>
      </w:tr>
      <w:tr>
        <w:trPr>
          <w:trHeight w:val="3874" w:hRule="exact"/>
        </w:trPr>
        <w:tc>
          <w:tcPr>
            <w:tcW w:w="3154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6" w:lineRule="exact"/>
              <w:ind w:left="102" w:right="4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assistance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obtaining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status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interpretation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your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fingerprint-based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criminal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history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check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results.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NOTE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Please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do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contact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DDS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until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hours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has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pas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since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your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fingerprints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were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taken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MorphoTrust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USA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IdentoGO™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enrollment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center.)</w:t>
            </w:r>
          </w:p>
          <w:p>
            <w:pPr>
              <w:spacing w:before="0" w:after="0" w:line="272" w:lineRule="exact"/>
              <w:ind w:left="102" w:right="235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Monday-Friday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9:00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a.m.-</w:t>
            </w:r>
          </w:p>
          <w:p>
            <w:pPr>
              <w:spacing w:before="0" w:after="0" w:line="240" w:lineRule="auto"/>
              <w:ind w:left="102" w:right="145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5:00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p.m.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EST</w:t>
            </w:r>
          </w:p>
        </w:tc>
        <w:tc>
          <w:tcPr>
            <w:tcW w:w="608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Phone: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(617)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624-7780</w:t>
            </w:r>
          </w:p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2" w:right="4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Email: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0000FF"/>
                <w:spacing w:val="0"/>
                <w:w w:val="100"/>
              </w:rPr>
            </w:r>
            <w:hyperlink r:id="rId44">
              <w:r>
                <w:rPr>
                  <w:rFonts w:ascii="Arial" w:hAnsi="Arial" w:cs="Arial" w:eastAsia="Arial"/>
                  <w:sz w:val="24"/>
                  <w:szCs w:val="24"/>
                  <w:color w:val="0000FF"/>
                  <w:spacing w:val="0"/>
                  <w:w w:val="100"/>
                  <w:u w:val="single" w:color="0000FF"/>
                </w:rPr>
                <w:t>DDS.NationalBackgroundUnit@</w:t>
              </w:r>
              <w:r>
                <w:rPr>
                  <w:rFonts w:ascii="Arial" w:hAnsi="Arial" w:cs="Arial" w:eastAsia="Arial"/>
                  <w:sz w:val="24"/>
                  <w:szCs w:val="24"/>
                  <w:color w:val="0000FF"/>
                  <w:spacing w:val="0"/>
                  <w:w w:val="100"/>
                  <w:u w:val="single" w:color="0000FF"/>
                </w:rPr>
              </w:r>
              <w:r>
                <w:rPr>
                  <w:rFonts w:ascii="Arial" w:hAnsi="Arial" w:cs="Arial" w:eastAsia="Arial"/>
                  <w:sz w:val="24"/>
                  <w:szCs w:val="24"/>
                  <w:color w:val="0000FF"/>
                  <w:spacing w:val="0"/>
                  <w:w w:val="100"/>
                  <w:u w:val="single" w:color="0000FF"/>
                </w:rPr>
                <w:t>MassMail.State.MA.US</w:t>
              </w:r>
              <w:r>
                <w:rPr>
                  <w:rFonts w:ascii="Arial" w:hAnsi="Arial" w:cs="Arial" w:eastAsia="Arial"/>
                  <w:sz w:val="24"/>
                  <w:szCs w:val="24"/>
                  <w:color w:val="0000FF"/>
                  <w:spacing w:val="0"/>
                  <w:w w:val="100"/>
                </w:rPr>
              </w:r>
              <w:r>
                <w:rPr>
                  <w:rFonts w:ascii="Arial" w:hAnsi="Arial" w:cs="Arial" w:eastAsia="Arial"/>
                  <w:sz w:val="24"/>
                  <w:szCs w:val="24"/>
                  <w:color w:val="000000"/>
                  <w:spacing w:val="0"/>
                  <w:w w:val="100"/>
                </w:rPr>
              </w:r>
            </w:hyperlink>
          </w:p>
        </w:tc>
      </w:tr>
    </w:tbl>
    <w:sectPr>
      <w:pgMar w:header="0" w:footer="1322" w:top="1380" w:bottom="1580" w:left="1300" w:right="130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5pt;margin-top:702.419983pt;width:471pt;height:.1pt;mso-position-horizontal-relative:page;mso-position-vertical-relative:page;z-index:-1252" coordorigin="1410,14048" coordsize="9420,2">
          <v:shape style="position:absolute;left:1410;top:14048;width:9420;height:2" coordorigin="1410,14048" coordsize="9420,0" path="m1410,14048l10830,14048e" filled="f" stroked="t" strokeweight=".579980pt" strokecolor="#D9D9D9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8.799988pt;margin-top:704.88501pt;width:52.136238pt;height:12.98pt;mso-position-horizontal-relative:page;mso-position-vertical-relative:page;z-index:-1251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99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9.559998pt;margin-top:704.388611pt;width:50.066802pt;height:13pt;mso-position-horizontal-relative:page;mso-position-vertical-relative:page;z-index:-1250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  <w:t>71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3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7C797E"/>
                    <w:spacing w:val="0"/>
                    <w:w w:val="139"/>
                  </w:rPr>
                  <w:t>Page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5pt;margin-top:702.419983pt;width:471pt;height:.1pt;mso-position-horizontal-relative:page;mso-position-vertical-relative:page;z-index:-1249" coordorigin="1410,14048" coordsize="9420,2">
          <v:shape style="position:absolute;left:1410;top:14048;width:9420;height:2" coordorigin="1410,14048" coordsize="9420,0" path="m1410,14048l10830,14048e" filled="f" stroked="t" strokeweight=".579980pt" strokecolor="#D9D9D9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3.220001pt;margin-top:704.88501pt;width:57.71514pt;height:12.98pt;mso-position-horizontal-relative:page;mso-position-vertical-relative:page;z-index:-1248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99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99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99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99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4.76001pt;margin-top:705.541992pt;width:53.955773pt;height:11.5pt;mso-position-horizontal-relative:page;mso-position-vertical-relative:page;z-index:-1247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00101"/>
                    <w:spacing w:val="0"/>
                    <w:w w:val="138"/>
                  </w:rPr>
                  <w:t>13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101"/>
                    <w:spacing w:val="0"/>
                    <w:w w:val="138"/>
                  </w:rPr>
                  <w:t>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101"/>
                    <w:spacing w:val="-15"/>
                    <w:w w:val="138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2"/>
                    <w:spacing w:val="0"/>
                    <w:w w:val="138"/>
                  </w:rPr>
                  <w:t>Page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3.220001pt;margin-top:704.88501pt;width:57.71514pt;height:12.98pt;mso-position-horizontal-relative:page;mso-position-vertical-relative:page;z-index:-1246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99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99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99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99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4.76001pt;margin-top:705.541992pt;width:55.997893pt;height:11.5pt;mso-position-horizontal-relative:page;mso-position-vertical-relative:page;z-index:-1245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21"/>
                  </w:rPr>
                  <w:t>161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16"/>
                    <w:w w:val="121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747475"/>
                    <w:spacing w:val="0"/>
                    <w:w w:val="138"/>
                  </w:rPr>
                  <w:t>Page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5pt;margin-top:702.419983pt;width:471pt;height:.1pt;mso-position-horizontal-relative:page;mso-position-vertical-relative:page;z-index:-1244" coordorigin="1410,14048" coordsize="9420,2">
          <v:shape style="position:absolute;left:1410;top:14048;width:9420;height:2" coordorigin="1410,14048" coordsize="9420,0" path="m1410,14048l10830,14048e" filled="f" stroked="t" strokeweight=".579980pt" strokecolor="#D9D9D9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3.220001pt;margin-top:704.88501pt;width:57.716274pt;height:12.98pt;mso-position-horizontal-relative:page;mso-position-vertical-relative:page;z-index:-1243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99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36.499993" w:lineRule="exact"/>
      <w:jc w:val="left"/>
      <w:rPr>
        <w:sz w:val="13.648438"/>
        <w:szCs w:val="13.648438"/>
      </w:rPr>
    </w:pPr>
    <w:rPr/>
    <w:r>
      <w:rPr/>
      <w:pict>
        <v:group style="position:absolute;margin-left:70.5pt;margin-top:702.419983pt;width:471pt;height:.1pt;mso-position-horizontal-relative:page;mso-position-vertical-relative:page;z-index:-1242" coordorigin="1410,14048" coordsize="9420,2">
          <v:shape style="position:absolute;left:1410;top:14048;width:9420;height:2" coordorigin="1410,14048" coordsize="9420,0" path="m1410,14048l10830,14048e" filled="f" stroked="t" strokeweight=".579980pt" strokecolor="#D9D9D9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3.220001pt;margin-top:704.88501pt;width:57.716274pt;height:12.98pt;mso-position-horizontal-relative:page;mso-position-vertical-relative:page;z-index:-1241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99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0"/>
                    <w:w w:val="99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7F7F7F"/>
                    <w:spacing w:val="1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3.648438"/>
        <w:szCs w:val="13.648438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hyperlink" TargetMode="External" Target="http://www.identogo.com/FP/Massachusetts.aspx"/>
  <Relationship Id="rId11" Type="http://schemas.openxmlformats.org/officeDocument/2006/relationships/image" Target="media/image4.png"/>
  <Relationship Id="rId12" Type="http://schemas.openxmlformats.org/officeDocument/2006/relationships/footer" Target="footer2.xml"/>
  <Relationship Id="rId13" Type="http://schemas.openxmlformats.org/officeDocument/2006/relationships/image" Target="media/image5.jpg"/>
  <Relationship Id="rId14" Type="http://schemas.openxmlformats.org/officeDocument/2006/relationships/footer" Target="footer3.xml"/>
  <Relationship Id="rId15" Type="http://schemas.openxmlformats.org/officeDocument/2006/relationships/image" Target="media/image6.png"/>
  <Relationship Id="rId16" Type="http://schemas.openxmlformats.org/officeDocument/2006/relationships/image" Target="media/image7.png"/>
  <Relationship Id="rId17" Type="http://schemas.openxmlformats.org/officeDocument/2006/relationships/image" Target="media/image8.png"/>
  <Relationship Id="rId18" Type="http://schemas.openxmlformats.org/officeDocument/2006/relationships/image" Target="media/image9.png"/>
  <Relationship Id="rId19" Type="http://schemas.openxmlformats.org/officeDocument/2006/relationships/image" Target="media/image10.png"/>
  <Relationship Id="rId2" Type="http://schemas.openxmlformats.org/officeDocument/2006/relationships/fontTable" Target="fontTable.xml"/>
  <Relationship Id="rId20" Type="http://schemas.openxmlformats.org/officeDocument/2006/relationships/footer" Target="footer4.xml"/>
  <Relationship Id="rId21" Type="http://schemas.openxmlformats.org/officeDocument/2006/relationships/image" Target="media/image11.jpg"/>
  <Relationship Id="rId22" Type="http://schemas.openxmlformats.org/officeDocument/2006/relationships/footer" Target="footer5.xml"/>
  <Relationship Id="rId23" Type="http://schemas.openxmlformats.org/officeDocument/2006/relationships/image" Target="media/image12.png"/>
  <Relationship Id="rId24" Type="http://schemas.openxmlformats.org/officeDocument/2006/relationships/image" Target="media/image13.png"/>
  <Relationship Id="rId25" Type="http://schemas.openxmlformats.org/officeDocument/2006/relationships/footer" Target="footer6.xml"/>
  <Relationship Id="rId26" Type="http://schemas.openxmlformats.org/officeDocument/2006/relationships/image" Target="media/image14.jpg"/>
  <Relationship Id="rId27" Type="http://schemas.openxmlformats.org/officeDocument/2006/relationships/image" Target="media/image15.jpg"/>
  <Relationship Id="rId28" Type="http://schemas.openxmlformats.org/officeDocument/2006/relationships/image" Target="media/image16.jpg"/>
  <Relationship Id="rId29" Type="http://schemas.openxmlformats.org/officeDocument/2006/relationships/footer" Target="footer7.xml"/>
  <Relationship Id="rId3" Type="http://schemas.openxmlformats.org/officeDocument/2006/relationships/theme" Target="theme/theme1.xml"/>
  <Relationship Id="rId30" Type="http://schemas.openxmlformats.org/officeDocument/2006/relationships/image" Target="media/image17.png"/>
  <Relationship Id="rId31" Type="http://schemas.openxmlformats.org/officeDocument/2006/relationships/image" Target="media/image18.jpg"/>
  <Relationship Id="rId32" Type="http://schemas.openxmlformats.org/officeDocument/2006/relationships/image" Target="media/image19.jpg"/>
  <Relationship Id="rId33" Type="http://schemas.openxmlformats.org/officeDocument/2006/relationships/image" Target="media/image20.jpg"/>
  <Relationship Id="rId34" Type="http://schemas.openxmlformats.org/officeDocument/2006/relationships/image" Target="media/image21.jpg"/>
  <Relationship Id="rId35" Type="http://schemas.openxmlformats.org/officeDocument/2006/relationships/footer" Target="footer8.xml"/>
  <Relationship Id="rId36" Type="http://schemas.openxmlformats.org/officeDocument/2006/relationships/image" Target="media/image22.jpg"/>
  <Relationship Id="rId37" Type="http://schemas.openxmlformats.org/officeDocument/2006/relationships/footer" Target="footer9.xml"/>
  <Relationship Id="rId38" Type="http://schemas.openxmlformats.org/officeDocument/2006/relationships/hyperlink" TargetMode="External" Target="http://www.identogo.com/FP/Massachusetts.aspx"/>
  <Relationship Id="rId39" Type="http://schemas.openxmlformats.org/officeDocument/2006/relationships/image" Target="media/image23.jpg"/>
  <Relationship Id="rId4" Type="http://schemas.openxmlformats.org/officeDocument/2006/relationships/settings" Target="settings.xml"/>
  <Relationship Id="rId40" Type="http://schemas.openxmlformats.org/officeDocument/2006/relationships/image" Target="media/image24.png"/>
  <Relationship Id="rId41" Type="http://schemas.openxmlformats.org/officeDocument/2006/relationships/hyperlink" TargetMode="External" Target="http://www.identogo.com/FP/Massachusetts.aspx"/>
  <Relationship Id="rId42" Type="http://schemas.openxmlformats.org/officeDocument/2006/relationships/image" Target="media/image25.jpg"/>
  <Relationship Id="rId43" Type="http://schemas.openxmlformats.org/officeDocument/2006/relationships/image" Target="media/image26.png"/>
  <Relationship Id="rId44" Type="http://schemas.openxmlformats.org/officeDocument/2006/relationships/hyperlink" TargetMode="External" Target="mailto:DDS.NationalBackgroundUnit@MassMail.State.MA.US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footer" Target="footer1.xml"/>
  <Relationship Id="rId8" Type="http://schemas.openxmlformats.org/officeDocument/2006/relationships/hyperlink" TargetMode="External" Target="http://www.identogo.com/FP/Massachusetts.aspx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2016-02-17T11:30:43Z</dcterms:created>
  <dc:creator>tvarano</dc:creator>
  <dcterms:modified xsi:type="dcterms:W3CDTF">2016-02-17T11:30:43Z</dcterms:modified>
  <dc:title>Microsoft Word - ncbc-dds-reg-guide-feb2016.docx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2016-02-01T00:00:00Z</vt:filetime>
  </property>
  <property fmtid="{D5CDD505-2E9C-101B-9397-08002B2CF9AE}" pid="3" name="LastSaved">
    <vt:filetime>2016-02-17T00:00:00Z</vt:filetime>
  </property>
</Properties>
</file>