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pStyle w:val="Heading1"/>
        <w:spacing w:before="67"/>
        <w:ind w:left="2365" w:right="2366" w:firstLine="0"/>
        <w:jc w:val="center"/>
        <w:rPr>
          <w:b w:val="0"/>
          <w:bCs w:val="0"/>
        </w:rPr>
      </w:pPr>
      <w:bookmarkStart w:name="COMMONWEALTH OF MASSACHUSETTS" w:id="1"/>
      <w:bookmarkEnd w:id="1"/>
      <w:r>
        <w:rPr/>
      </w:r>
      <w:r>
        <w:rPr>
          <w:spacing w:val="-1"/>
          <w:w w:val="100"/>
        </w:rPr>
        <w:t>C</w:t>
      </w:r>
      <w:r>
        <w:rPr>
          <w:spacing w:val="0"/>
          <w:w w:val="100"/>
        </w:rPr>
        <w:t>O</w:t>
      </w:r>
      <w:r>
        <w:rPr>
          <w:spacing w:val="-1"/>
          <w:w w:val="100"/>
        </w:rPr>
        <w:t>M</w:t>
      </w:r>
      <w:r>
        <w:rPr>
          <w:spacing w:val="-1"/>
          <w:w w:val="100"/>
        </w:rPr>
        <w:t>M</w:t>
      </w:r>
      <w:r>
        <w:rPr>
          <w:spacing w:val="0"/>
          <w:w w:val="100"/>
        </w:rPr>
        <w:t>O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WE</w:t>
      </w:r>
      <w:r>
        <w:rPr>
          <w:spacing w:val="-1"/>
          <w:w w:val="100"/>
        </w:rPr>
        <w:t>A</w:t>
      </w:r>
      <w:r>
        <w:rPr>
          <w:spacing w:val="0"/>
          <w:w w:val="100"/>
        </w:rPr>
        <w:t>LTH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OF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MA</w:t>
      </w:r>
      <w:r>
        <w:rPr>
          <w:spacing w:val="0"/>
          <w:w w:val="100"/>
        </w:rPr>
        <w:t>SS</w:t>
      </w:r>
      <w:r>
        <w:rPr>
          <w:spacing w:val="-1"/>
          <w:w w:val="100"/>
        </w:rPr>
        <w:t>AC</w:t>
      </w:r>
      <w:r>
        <w:rPr>
          <w:spacing w:val="0"/>
          <w:w w:val="100"/>
        </w:rPr>
        <w:t>H</w:t>
      </w:r>
      <w:r>
        <w:rPr>
          <w:spacing w:val="-1"/>
          <w:w w:val="100"/>
        </w:rPr>
        <w:t>U</w:t>
      </w:r>
      <w:r>
        <w:rPr>
          <w:spacing w:val="0"/>
          <w:w w:val="100"/>
        </w:rPr>
        <w:t>SETTS</w:t>
      </w:r>
      <w:r>
        <w:rPr>
          <w:spacing w:val="0"/>
          <w:w w:val="100"/>
        </w:rPr>
        <w:t> </w:t>
      </w:r>
      <w:bookmarkStart w:name="DIVISION OF HEALTH PROFESSIONS LICENSURE" w:id="2"/>
      <w:bookmarkEnd w:id="2"/>
      <w:r>
        <w:rPr>
          <w:spacing w:val="-1"/>
          <w:w w:val="100"/>
        </w:rPr>
        <w:t>D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V</w:t>
      </w:r>
      <w:r>
        <w:rPr>
          <w:spacing w:val="0"/>
          <w:w w:val="100"/>
        </w:rPr>
        <w:t>ISION</w:t>
      </w:r>
      <w:r>
        <w:rPr>
          <w:spacing w:val="-1"/>
          <w:w w:val="100"/>
        </w:rPr>
        <w:t> </w:t>
      </w:r>
      <w:r>
        <w:rPr>
          <w:spacing w:val="0"/>
          <w:w w:val="100"/>
        </w:rPr>
        <w:t>OF</w:t>
      </w:r>
      <w:r>
        <w:rPr>
          <w:spacing w:val="-3"/>
          <w:w w:val="100"/>
        </w:rPr>
        <w:t> </w:t>
      </w:r>
      <w:r>
        <w:rPr>
          <w:spacing w:val="0"/>
          <w:w w:val="100"/>
        </w:rPr>
        <w:t>HE</w:t>
      </w:r>
      <w:r>
        <w:rPr>
          <w:spacing w:val="-1"/>
          <w:w w:val="100"/>
        </w:rPr>
        <w:t>A</w:t>
      </w:r>
      <w:r>
        <w:rPr>
          <w:spacing w:val="0"/>
          <w:w w:val="100"/>
        </w:rPr>
        <w:t>LTH</w:t>
      </w:r>
      <w:r>
        <w:rPr>
          <w:spacing w:val="0"/>
          <w:w w:val="100"/>
        </w:rPr>
        <w:t> </w:t>
      </w:r>
      <w:r>
        <w:rPr>
          <w:spacing w:val="-3"/>
          <w:w w:val="100"/>
        </w:rPr>
        <w:t>P</w:t>
      </w:r>
      <w:r>
        <w:rPr>
          <w:spacing w:val="-1"/>
          <w:w w:val="100"/>
        </w:rPr>
        <w:t>R</w:t>
      </w:r>
      <w:r>
        <w:rPr>
          <w:spacing w:val="2"/>
          <w:w w:val="100"/>
        </w:rPr>
        <w:t>O</w:t>
      </w:r>
      <w:r>
        <w:rPr>
          <w:spacing w:val="-3"/>
          <w:w w:val="100"/>
        </w:rPr>
        <w:t>F</w:t>
      </w:r>
      <w:r>
        <w:rPr>
          <w:spacing w:val="0"/>
          <w:w w:val="100"/>
        </w:rPr>
        <w:t>ESSIO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S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LI</w:t>
      </w:r>
      <w:r>
        <w:rPr>
          <w:spacing w:val="-3"/>
          <w:w w:val="100"/>
        </w:rPr>
        <w:t>C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S</w:t>
      </w:r>
      <w:r>
        <w:rPr>
          <w:spacing w:val="-1"/>
          <w:w w:val="100"/>
        </w:rPr>
        <w:t>URE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3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0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bookmarkStart w:name="Division Policy 15 – 01" w:id="3"/>
      <w:bookmarkEnd w:id="3"/>
      <w:r>
        <w:rPr/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ivision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oli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15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Arial Unicode MS" w:hAnsi="Arial Unicode MS" w:cs="Arial Unicode MS" w:eastAsia="Arial Unicode MS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Arial Unicode MS" w:hAnsi="Arial Unicode MS" w:cs="Arial Unicode MS" w:eastAsia="Arial Unicode MS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01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30" w:lineRule="exact" w:before="2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691" w:hRule="exact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6"/>
              <w:ind w:left="193" w:right="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477" w:type="dxa"/>
            <w:tcBorders>
              <w:top w:val="single" w:sz="3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121" w:right="45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ELE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THO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ITY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AF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TIO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6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ITO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UR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ITIO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2395" w:hRule="exact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93" w:right="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pose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4" w:lineRule="auto" w:before="34"/>
              <w:ind w:left="92" w:right="14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ivision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ssions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ascii="Arial Unicode MS" w:hAnsi="Arial Unicode MS" w:cs="Arial Unicode MS" w:eastAsia="Arial Unicode MS"/>
                <w:b w:val="0"/>
                <w:bCs w:val="0"/>
                <w:spacing w:val="1"/>
                <w:w w:val="100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ivision</w:t>
            </w:r>
            <w:r>
              <w:rPr>
                <w:rFonts w:ascii="Arial Unicode MS" w:hAnsi="Arial Unicode MS" w:cs="Arial Unicode MS" w:eastAsia="Arial Unicode MS"/>
                <w:b w:val="0"/>
                <w:bCs w:val="0"/>
                <w:spacing w:val="-1"/>
                <w:w w:val="100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rec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ithin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ivision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impose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Conditions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ithin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ju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isdi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nism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mine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onditions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hold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ivision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blish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nit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ds.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6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pose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poli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blish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ope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</w:p>
          <w:p>
            <w:pPr>
              <w:pStyle w:val="TableParagraph"/>
              <w:spacing w:line="373" w:lineRule="exact"/>
              <w:ind w:left="92" w:right="3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Arial Unicode MS" w:hAnsi="Arial Unicode MS" w:cs="Arial Unicode MS" w:eastAsia="Arial Unicode MS"/>
                <w:b w:val="0"/>
                <w:bCs w:val="0"/>
                <w:spacing w:val="-1"/>
                <w:w w:val="100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</w:p>
        </w:tc>
      </w:tr>
      <w:tr>
        <w:trPr>
          <w:trHeight w:val="2940" w:hRule="exact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93" w:right="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dop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ted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2"/>
              <w:ind w:left="80" w:right="62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ivision: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2015</w:t>
            </w:r>
          </w:p>
          <w:p>
            <w:pPr>
              <w:pStyle w:val="TableParagraph"/>
              <w:ind w:left="80" w:right="286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dopt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ntist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dop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opt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</w:p>
          <w:p>
            <w:pPr>
              <w:pStyle w:val="TableParagraph"/>
              <w:ind w:left="80" w:right="31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dminist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6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dop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spi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dopt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</w:p>
          <w:p>
            <w:pPr>
              <w:pStyle w:val="TableParagraph"/>
              <w:ind w:left="80" w:right="131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ssist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nts: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dopt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usionists: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dopt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</w:p>
          <w:p>
            <w:pPr>
              <w:pStyle w:val="TableParagraph"/>
              <w:ind w:left="80" w:right="194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Couns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dopt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</w:p>
          <w:p>
            <w:pPr>
              <w:pStyle w:val="TableParagraph"/>
              <w:ind w:left="80" w:right="105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Communi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8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dopt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</w:p>
        </w:tc>
      </w:tr>
      <w:tr>
        <w:trPr>
          <w:trHeight w:val="5148" w:hRule="exact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93" w:right="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ini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2"/>
              <w:ind w:left="80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iv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io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ivision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lth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ssions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  <w:u w:val="none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ithin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Public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Hea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lth.</w:t>
            </w:r>
          </w:p>
          <w:p>
            <w:pPr>
              <w:pStyle w:val="TableParagraph"/>
              <w:spacing w:line="260" w:lineRule="exact" w:before="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80" w:right="11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  <w:u w:val="single" w:color="000000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ra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  <w:u w:val="none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none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ithin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ivision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lth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ssions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none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un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sup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vision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Commissi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none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Public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Hea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lth.</w:t>
            </w:r>
          </w:p>
          <w:p>
            <w:pPr>
              <w:pStyle w:val="TableParagraph"/>
              <w:spacing w:line="260" w:lineRule="exact" w:before="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80" w:right="60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  <w:u w:val="single" w:color="000000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rd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single" w:color="000000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single" w:color="000000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r)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ul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  <w:u w:val="none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issu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none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impos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nditions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.</w:t>
            </w:r>
          </w:p>
          <w:p>
            <w:pPr>
              <w:pStyle w:val="TableParagraph"/>
              <w:spacing w:line="260" w:lineRule="exact" w:before="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80" w:right="2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q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single" w:color="000000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  <w:u w:val="none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Conditions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thi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100"/>
                <w:sz w:val="24"/>
                <w:szCs w:val="24"/>
                <w:u w:val="none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submit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qu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lit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  <w:u w:val="none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’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  <w:u w:val="none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lth,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lth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tus.</w:t>
            </w:r>
          </w:p>
          <w:p>
            <w:pPr>
              <w:pStyle w:val="TableParagraph"/>
              <w:spacing w:line="260" w:lineRule="exact" w:before="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80" w:right="24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single" w:color="000000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single" w:color="000000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this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poli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  <w:u w:val="none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none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tion,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utho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issu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  <w:u w:val="none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  <w:u w:val="none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pi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d.</w:t>
            </w:r>
          </w:p>
        </w:tc>
      </w:tr>
    </w:tbl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footerReference w:type="default" r:id="rId5"/>
          <w:type w:val="continuous"/>
          <w:pgSz w:w="12240" w:h="15840"/>
          <w:pgMar w:footer="1215" w:top="880" w:bottom="1400" w:left="860" w:right="860"/>
          <w:pgNumType w:start="1"/>
        </w:sectPr>
      </w:pPr>
    </w:p>
    <w:p>
      <w:pPr>
        <w:spacing w:line="50" w:lineRule="exact" w:before="9"/>
        <w:rPr>
          <w:sz w:val="5"/>
          <w:szCs w:val="5"/>
        </w:rPr>
      </w:pPr>
      <w:r>
        <w:rPr>
          <w:sz w:val="5"/>
          <w:szCs w:val="5"/>
        </w:rPr>
      </w: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3727" w:hRule="exact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4"/>
              <w:ind w:left="19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ini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ions,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inu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477" w:type="dxa"/>
            <w:tcBorders>
              <w:top w:val="single" w:sz="3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6" w:lineRule="exact" w:before="1"/>
              <w:ind w:left="80" w:right="24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single" w:color="000000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single" w:color="000000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ondi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onditions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impos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pu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  <w:u w:val="none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Cons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none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nt,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modi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  <w:u w:val="none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Bo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tive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onditions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spond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iplin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tus.</w:t>
            </w:r>
          </w:p>
          <w:p>
            <w:pPr>
              <w:pStyle w:val="TableParagraph"/>
              <w:spacing w:line="260" w:lineRule="exact" w:before="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80" w:right="24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imu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oni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6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minimum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iod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time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  <w:u w:val="none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subj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  <w:u w:val="none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Conditions,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  <w:u w:val="none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Cons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none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nt,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modi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  <w:u w:val="none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Bo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tive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none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ee’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und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iplin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s.</w:t>
            </w:r>
          </w:p>
          <w:p>
            <w:pPr>
              <w:pStyle w:val="TableParagraph"/>
              <w:spacing w:line="260" w:lineRule="exact" w:before="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80" w:right="3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oni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  <w:u w:val="single" w:color="000000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single" w:color="000000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6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100"/>
                <w:sz w:val="24"/>
                <w:szCs w:val="24"/>
                <w:u w:val="none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subj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none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Conditions.</w:t>
            </w:r>
          </w:p>
        </w:tc>
      </w:tr>
      <w:tr>
        <w:trPr>
          <w:trHeight w:val="5707" w:hRule="exact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193" w:right="57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oba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ion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oni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tabs>
                <w:tab w:pos="440" w:val="left" w:leader="none"/>
              </w:tabs>
              <w:spacing w:before="70"/>
              <w:ind w:left="438" w:right="101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ivision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sign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ivision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mpl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nitor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to:</w:t>
            </w:r>
          </w:p>
          <w:p>
            <w:pPr>
              <w:pStyle w:val="ListParagraph"/>
              <w:numPr>
                <w:ilvl w:val="1"/>
                <w:numId w:val="1"/>
              </w:numPr>
              <w:tabs>
                <w:tab w:pos="798" w:val="left" w:leader="none"/>
              </w:tabs>
              <w:ind w:left="798" w:right="48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ompli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Conditions;</w:t>
            </w:r>
          </w:p>
          <w:p>
            <w:pPr>
              <w:pStyle w:val="ListParagraph"/>
              <w:numPr>
                <w:ilvl w:val="1"/>
                <w:numId w:val="1"/>
              </w:numPr>
              <w:tabs>
                <w:tab w:pos="798" w:val="left" w:leader="none"/>
              </w:tabs>
              <w:ind w:left="798" w:right="49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Communi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pose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mini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ompli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Conditions;</w:t>
            </w:r>
          </w:p>
          <w:p>
            <w:pPr>
              <w:pStyle w:val="ListParagraph"/>
              <w:numPr>
                <w:ilvl w:val="1"/>
                <w:numId w:val="1"/>
              </w:numPr>
              <w:tabs>
                <w:tab w:pos="798" w:val="left" w:leader="none"/>
              </w:tabs>
              <w:ind w:left="798" w:right="565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ompli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Conditions</w:t>
            </w:r>
          </w:p>
          <w:p>
            <w:pPr>
              <w:pStyle w:val="ListParagraph"/>
              <w:numPr>
                <w:ilvl w:val="1"/>
                <w:numId w:val="1"/>
              </w:numPr>
              <w:tabs>
                <w:tab w:pos="798" w:val="left" w:leader="none"/>
              </w:tabs>
              <w:spacing w:line="207" w:lineRule="auto" w:before="30"/>
              <w:ind w:left="798" w:right="167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Arial Unicode MS" w:hAnsi="Arial Unicode MS" w:cs="Arial Unicode MS" w:eastAsia="Arial Unicode MS"/>
                <w:b w:val="0"/>
                <w:bCs w:val="0"/>
                <w:spacing w:val="-1"/>
                <w:w w:val="100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ompli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</w:p>
          <w:p>
            <w:pPr>
              <w:pStyle w:val="TableParagraph"/>
              <w:spacing w:before="48"/>
              <w:ind w:left="798" w:right="101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Conditions;</w:t>
            </w:r>
          </w:p>
          <w:p>
            <w:pPr>
              <w:pStyle w:val="ListParagraph"/>
              <w:numPr>
                <w:ilvl w:val="1"/>
                <w:numId w:val="1"/>
              </w:numPr>
              <w:tabs>
                <w:tab w:pos="798" w:val="left" w:leader="none"/>
              </w:tabs>
              <w:spacing w:line="378" w:lineRule="exact"/>
              <w:ind w:left="798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Arial Unicode MS" w:hAnsi="Arial Unicode MS" w:cs="Arial Unicode MS" w:eastAsia="Arial Unicode MS"/>
                <w:b w:val="0"/>
                <w:bCs w:val="0"/>
                <w:spacing w:val="-1"/>
                <w:w w:val="100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ompli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histo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d;</w:t>
            </w:r>
          </w:p>
          <w:p>
            <w:pPr>
              <w:pStyle w:val="ListParagraph"/>
              <w:numPr>
                <w:ilvl w:val="1"/>
                <w:numId w:val="1"/>
              </w:numPr>
              <w:tabs>
                <w:tab w:pos="798" w:val="left" w:leader="none"/>
              </w:tabs>
              <w:spacing w:before="42"/>
              <w:ind w:left="798" w:right="536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spond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submissions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mpli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Conditions;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</w:p>
          <w:p>
            <w:pPr>
              <w:pStyle w:val="ListParagraph"/>
              <w:numPr>
                <w:ilvl w:val="1"/>
                <w:numId w:val="1"/>
              </w:numPr>
              <w:tabs>
                <w:tab w:pos="798" w:val="left" w:leader="none"/>
              </w:tabs>
              <w:ind w:left="798" w:right="166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utive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ompli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Conditions.</w:t>
            </w:r>
          </w:p>
        </w:tc>
      </w:tr>
      <w:tr>
        <w:trPr>
          <w:trHeight w:val="3226" w:hRule="exact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9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Boa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pos="440" w:val="left" w:leader="none"/>
              </w:tabs>
              <w:spacing w:line="244" w:lineRule="auto" w:before="34"/>
              <w:ind w:left="438" w:right="156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Arial Unicode MS" w:hAnsi="Arial Unicode MS" w:cs="Arial Unicode MS" w:eastAsia="Arial Unicode MS"/>
                <w:b w:val="0"/>
                <w:bCs w:val="0"/>
                <w:spacing w:val="-1"/>
                <w:w w:val="100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doption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poli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ascii="Arial Unicode MS" w:hAnsi="Arial Unicode MS" w:cs="Arial Unicode MS" w:eastAsia="Arial Unicode MS"/>
                <w:b w:val="0"/>
                <w:bCs w:val="0"/>
                <w:spacing w:val="-1"/>
                <w:w w:val="100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utive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rec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Arial Unicode MS" w:hAnsi="Arial Unicode MS" w:cs="Arial Unicode MS" w:eastAsia="Arial Unicode MS"/>
                <w:b w:val="0"/>
                <w:bCs w:val="0"/>
                <w:spacing w:val="-1"/>
                <w:w w:val="100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poli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utive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rec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poli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ivision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utive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utive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erc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d.</w:t>
            </w:r>
          </w:p>
          <w:p>
            <w:pPr>
              <w:pStyle w:val="TableParagraph"/>
              <w:spacing w:line="260" w:lineRule="exact" w:before="1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440" w:val="left" w:leader="none"/>
              </w:tabs>
              <w:ind w:left="438" w:right="606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vote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ddition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utive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d.</w:t>
            </w:r>
          </w:p>
        </w:tc>
      </w:tr>
    </w:tbl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0" w:footer="1215" w:top="900" w:bottom="1400" w:left="860" w:right="860"/>
        </w:sectPr>
      </w:pPr>
    </w:p>
    <w:p>
      <w:pPr>
        <w:spacing w:line="50" w:lineRule="exact" w:before="9"/>
        <w:rPr>
          <w:sz w:val="5"/>
          <w:szCs w:val="5"/>
        </w:rPr>
      </w:pPr>
      <w:r>
        <w:rPr>
          <w:sz w:val="5"/>
          <w:szCs w:val="5"/>
        </w:rPr>
      </w: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967" w:hRule="exact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4"/>
              <w:ind w:left="193" w:right="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po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Boa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477" w:type="dxa"/>
            <w:tcBorders>
              <w:top w:val="single" w:sz="3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6" w:lineRule="exact" w:before="1"/>
              <w:ind w:left="438" w:right="33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ovide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tting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poli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8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ious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d.</w:t>
            </w:r>
          </w:p>
        </w:tc>
      </w:tr>
      <w:tr>
        <w:trPr>
          <w:trHeight w:val="12048" w:hRule="exact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193" w:right="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Ex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nsions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istParagraph"/>
              <w:numPr>
                <w:ilvl w:val="0"/>
                <w:numId w:val="3"/>
              </w:numPr>
              <w:tabs>
                <w:tab w:pos="440" w:val="left" w:leader="none"/>
              </w:tabs>
              <w:spacing w:before="70"/>
              <w:ind w:left="438" w:right="10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poli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unl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ss:</w:t>
            </w:r>
          </w:p>
          <w:p>
            <w:pPr>
              <w:pStyle w:val="ListParagraph"/>
              <w:numPr>
                <w:ilvl w:val="1"/>
                <w:numId w:val="3"/>
              </w:numPr>
              <w:tabs>
                <w:tab w:pos="798" w:val="left" w:leader="none"/>
              </w:tabs>
              <w:ind w:left="798" w:right="625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submitt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ivision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m;</w:t>
            </w:r>
          </w:p>
          <w:p>
            <w:pPr>
              <w:pStyle w:val="ListParagraph"/>
              <w:numPr>
                <w:ilvl w:val="1"/>
                <w:numId w:val="3"/>
              </w:numPr>
              <w:tabs>
                <w:tab w:pos="798" w:val="left" w:leader="none"/>
              </w:tabs>
              <w:ind w:left="798" w:right="312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ree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Minimum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iod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time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mmo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ListParagraph"/>
              <w:numPr>
                <w:ilvl w:val="1"/>
                <w:numId w:val="3"/>
              </w:numPr>
              <w:tabs>
                <w:tab w:pos="798" w:val="left" w:leader="none"/>
              </w:tabs>
              <w:ind w:left="798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ompli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Conditions.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440" w:val="left" w:leader="none"/>
              </w:tabs>
              <w:ind w:left="438" w:right="19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imum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months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dlin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ompl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nuing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ovid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submitt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Condition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due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d;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440" w:val="left" w:leader="none"/>
              </w:tabs>
              <w:ind w:left="438" w:right="53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time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mpl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minimum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iod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months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time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ovi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t:</w:t>
            </w:r>
          </w:p>
          <w:p>
            <w:pPr>
              <w:pStyle w:val="ListParagraph"/>
              <w:numPr>
                <w:ilvl w:val="1"/>
                <w:numId w:val="3"/>
              </w:numPr>
              <w:tabs>
                <w:tab w:pos="798" w:val="left" w:leader="none"/>
              </w:tabs>
              <w:ind w:left="798" w:right="839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submitt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ivision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ollo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</w:p>
          <w:p>
            <w:pPr>
              <w:pStyle w:val="ListParagraph"/>
              <w:numPr>
                <w:ilvl w:val="2"/>
                <w:numId w:val="3"/>
              </w:numPr>
              <w:tabs>
                <w:tab w:pos="1518" w:val="left" w:leader="none"/>
              </w:tabs>
              <w:ind w:left="1518" w:right="109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Conditions,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must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submitt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ithin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8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imm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ollo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;</w:t>
            </w:r>
          </w:p>
          <w:p>
            <w:pPr>
              <w:pStyle w:val="ListParagraph"/>
              <w:numPr>
                <w:ilvl w:val="2"/>
                <w:numId w:val="3"/>
              </w:numPr>
              <w:tabs>
                <w:tab w:pos="1518" w:val="left" w:leader="none"/>
              </w:tabs>
              <w:ind w:left="1518" w:right="35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mpl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Conditions,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but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mpl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must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submitt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ithin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imm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ollo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mpl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d;</w:t>
            </w:r>
          </w:p>
          <w:p>
            <w:pPr>
              <w:pStyle w:val="ListParagraph"/>
              <w:numPr>
                <w:ilvl w:val="2"/>
                <w:numId w:val="3"/>
              </w:numPr>
              <w:tabs>
                <w:tab w:pos="1518" w:val="left" w:leader="none"/>
              </w:tabs>
              <w:ind w:left="1518" w:right="655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time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mpl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must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submitt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xpi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nsion;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</w:p>
          <w:p>
            <w:pPr>
              <w:pStyle w:val="ListParagraph"/>
              <w:numPr>
                <w:ilvl w:val="1"/>
                <w:numId w:val="3"/>
              </w:numPr>
              <w:tabs>
                <w:tab w:pos="798" w:val="left" w:leader="none"/>
              </w:tabs>
              <w:ind w:left="798" w:right="39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ovid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submitt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ivision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nt.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438" w:val="left" w:leader="none"/>
              </w:tabs>
              <w:ind w:left="438" w:right="41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dul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Condition,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ovid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t:</w:t>
            </w:r>
          </w:p>
          <w:p>
            <w:pPr>
              <w:pStyle w:val="ListParagraph"/>
              <w:numPr>
                <w:ilvl w:val="1"/>
                <w:numId w:val="4"/>
              </w:numPr>
              <w:tabs>
                <w:tab w:pos="798" w:val="left" w:leader="none"/>
              </w:tabs>
              <w:ind w:left="798" w:right="179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submitt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e;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ListParagraph"/>
              <w:numPr>
                <w:ilvl w:val="1"/>
                <w:numId w:val="4"/>
              </w:numPr>
              <w:tabs>
                <w:tab w:pos="798" w:val="left" w:leader="none"/>
              </w:tabs>
              <w:ind w:left="798" w:right="28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ovid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ould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Condition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</w:p>
          <w:p>
            <w:pPr>
              <w:pStyle w:val="ListParagraph"/>
              <w:numPr>
                <w:ilvl w:val="1"/>
                <w:numId w:val="4"/>
              </w:numPr>
              <w:tabs>
                <w:tab w:pos="800" w:val="left" w:leader="none"/>
              </w:tabs>
              <w:ind w:left="800" w:right="246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dul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Condition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</w:p>
          <w:p>
            <w:pPr>
              <w:pStyle w:val="TableParagraph"/>
              <w:ind w:left="438" w:right="167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lude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list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poli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8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poli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</w:p>
        </w:tc>
      </w:tr>
    </w:tbl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0" w:footer="1215" w:top="900" w:bottom="1400" w:left="860" w:right="860"/>
        </w:sectPr>
      </w:pPr>
    </w:p>
    <w:p>
      <w:pPr>
        <w:spacing w:line="50" w:lineRule="exact" w:before="9"/>
        <w:rPr>
          <w:sz w:val="5"/>
          <w:szCs w:val="5"/>
        </w:rPr>
      </w:pPr>
      <w:r>
        <w:rPr>
          <w:sz w:val="5"/>
          <w:szCs w:val="5"/>
        </w:rPr>
      </w: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1795" w:hRule="exact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4"/>
              <w:ind w:left="19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Evalua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ive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qui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477" w:type="dxa"/>
            <w:tcBorders>
              <w:top w:val="single" w:sz="3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6" w:lineRule="exact" w:before="1"/>
              <w:ind w:left="438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vote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utive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nts.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vote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submitt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ompli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nts.</w:t>
            </w:r>
          </w:p>
        </w:tc>
      </w:tr>
      <w:tr>
        <w:trPr>
          <w:trHeight w:val="1284" w:hRule="exact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19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inuing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Edu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ion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qui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0"/>
              <w:ind w:left="438" w:right="36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utive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mine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ontinuing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topic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itions.</w:t>
            </w:r>
          </w:p>
        </w:tc>
      </w:tr>
      <w:tr>
        <w:trPr>
          <w:trHeight w:val="7632" w:hRule="exact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19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iola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ions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Oppo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uni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istParagraph"/>
              <w:numPr>
                <w:ilvl w:val="0"/>
                <w:numId w:val="5"/>
              </w:numPr>
              <w:tabs>
                <w:tab w:pos="440" w:val="left" w:leader="none"/>
              </w:tabs>
              <w:spacing w:before="70"/>
              <w:ind w:left="438" w:right="5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iol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ppo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tuni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histo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ompli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Conditions.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440" w:val="left" w:leader="none"/>
              </w:tabs>
              <w:ind w:left="438" w:right="12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ompli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ollo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nts:</w:t>
            </w:r>
          </w:p>
          <w:p>
            <w:pPr>
              <w:pStyle w:val="ListParagraph"/>
              <w:numPr>
                <w:ilvl w:val="1"/>
                <w:numId w:val="5"/>
              </w:numPr>
              <w:tabs>
                <w:tab w:pos="798" w:val="left" w:leader="none"/>
              </w:tabs>
              <w:ind w:left="798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ewa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re;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ListParagraph"/>
              <w:numPr>
                <w:ilvl w:val="1"/>
                <w:numId w:val="5"/>
              </w:numPr>
              <w:tabs>
                <w:tab w:pos="798" w:val="left" w:leader="none"/>
              </w:tabs>
              <w:ind w:left="798" w:right="1345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Submission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ompl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nuing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);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ListParagraph"/>
              <w:numPr>
                <w:ilvl w:val="1"/>
                <w:numId w:val="5"/>
              </w:numPr>
              <w:tabs>
                <w:tab w:pos="798" w:val="left" w:leader="none"/>
              </w:tabs>
              <w:ind w:left="798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Compl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);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ListParagraph"/>
              <w:numPr>
                <w:ilvl w:val="1"/>
                <w:numId w:val="5"/>
              </w:numPr>
              <w:tabs>
                <w:tab w:pos="798" w:val="left" w:leader="none"/>
              </w:tabs>
              <w:ind w:left="798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Submission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vision;</w:t>
            </w:r>
          </w:p>
          <w:p>
            <w:pPr>
              <w:pStyle w:val="ListParagraph"/>
              <w:numPr>
                <w:ilvl w:val="1"/>
                <w:numId w:val="5"/>
              </w:numPr>
              <w:tabs>
                <w:tab w:pos="798" w:val="left" w:leader="none"/>
              </w:tabs>
              <w:ind w:left="798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Submission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ts;</w:t>
            </w:r>
          </w:p>
          <w:p>
            <w:pPr>
              <w:pStyle w:val="ListParagraph"/>
              <w:numPr>
                <w:ilvl w:val="1"/>
                <w:numId w:val="5"/>
              </w:numPr>
              <w:tabs>
                <w:tab w:pos="798" w:val="left" w:leader="none"/>
              </w:tabs>
              <w:ind w:left="798" w:right="229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Submission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ovid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ju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isdi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tions;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</w:p>
          <w:p>
            <w:pPr>
              <w:pStyle w:val="ListParagraph"/>
              <w:numPr>
                <w:ilvl w:val="1"/>
                <w:numId w:val="5"/>
              </w:numPr>
              <w:tabs>
                <w:tab w:pos="798" w:val="left" w:leader="none"/>
              </w:tabs>
              <w:ind w:left="798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Submission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vits;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440" w:val="left" w:leader="none"/>
              </w:tabs>
              <w:ind w:left="438" w:right="24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ompli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ollo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nts:</w:t>
            </w:r>
          </w:p>
          <w:p>
            <w:pPr>
              <w:pStyle w:val="ListParagraph"/>
              <w:numPr>
                <w:ilvl w:val="1"/>
                <w:numId w:val="5"/>
              </w:numPr>
              <w:tabs>
                <w:tab w:pos="798" w:val="left" w:leader="none"/>
              </w:tabs>
              <w:ind w:left="798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Submission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tion;</w:t>
            </w:r>
          </w:p>
          <w:p>
            <w:pPr>
              <w:pStyle w:val="ListParagraph"/>
              <w:numPr>
                <w:ilvl w:val="1"/>
                <w:numId w:val="5"/>
              </w:numPr>
              <w:tabs>
                <w:tab w:pos="798" w:val="left" w:leader="none"/>
              </w:tabs>
              <w:ind w:left="798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Submission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upd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poli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s;</w:t>
            </w:r>
          </w:p>
          <w:p>
            <w:pPr>
              <w:pStyle w:val="ListParagraph"/>
              <w:numPr>
                <w:ilvl w:val="1"/>
                <w:numId w:val="5"/>
              </w:numPr>
              <w:tabs>
                <w:tab w:pos="798" w:val="left" w:leader="none"/>
              </w:tabs>
              <w:ind w:left="798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Submission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spo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sults;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</w:p>
          <w:p>
            <w:pPr>
              <w:pStyle w:val="ListParagraph"/>
              <w:numPr>
                <w:ilvl w:val="1"/>
                <w:numId w:val="5"/>
              </w:numPr>
              <w:tabs>
                <w:tab w:pos="798" w:val="left" w:leader="none"/>
              </w:tabs>
              <w:ind w:left="798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ollm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ivision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Comp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440" w:val="left" w:leader="none"/>
              </w:tabs>
              <w:ind w:left="438" w:right="11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blish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ompli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Conditions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viol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ithin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time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d.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440" w:val="left" w:leader="none"/>
              </w:tabs>
              <w:ind w:left="438" w:right="102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lude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ppo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tuni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poli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blish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ompli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ce.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</w:tbl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0" w:footer="1215" w:top="900" w:bottom="1400" w:left="860" w:right="860"/>
        </w:sectPr>
      </w:pPr>
    </w:p>
    <w:p>
      <w:pPr>
        <w:spacing w:line="50" w:lineRule="exact" w:before="9"/>
        <w:rPr>
          <w:sz w:val="5"/>
          <w:szCs w:val="5"/>
        </w:rPr>
      </w:pPr>
      <w:r>
        <w:rPr>
          <w:sz w:val="5"/>
          <w:szCs w:val="5"/>
        </w:rPr>
      </w: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899" w:hRule="exact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4"/>
              <w:ind w:left="19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iola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ions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ing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dis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ipl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oba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iona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477" w:type="dxa"/>
            <w:tcBorders>
              <w:top w:val="single" w:sz="3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istParagraph"/>
              <w:numPr>
                <w:ilvl w:val="0"/>
                <w:numId w:val="6"/>
              </w:numPr>
              <w:tabs>
                <w:tab w:pos="440" w:val="left" w:leader="none"/>
              </w:tabs>
              <w:spacing w:line="276" w:lineRule="exact" w:before="1"/>
              <w:ind w:left="438" w:right="38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utive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tion”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tus,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oppo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tuni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vio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spo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ithin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dline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440" w:val="left" w:leader="none"/>
              </w:tabs>
              <w:spacing w:line="276" w:lineRule="exact"/>
              <w:ind w:left="438" w:right="112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utive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rec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issue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iol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mposition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ipline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subj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impl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sponding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ge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iplin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tus.</w:t>
            </w:r>
          </w:p>
        </w:tc>
      </w:tr>
      <w:tr>
        <w:trPr>
          <w:trHeight w:val="2664" w:hRule="exact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193" w:right="5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iola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ions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ion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Boa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istParagraph"/>
              <w:numPr>
                <w:ilvl w:val="0"/>
                <w:numId w:val="7"/>
              </w:numPr>
              <w:tabs>
                <w:tab w:pos="440" w:val="left" w:leader="none"/>
              </w:tabs>
              <w:spacing w:before="70"/>
              <w:ind w:left="438" w:right="386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ompli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histo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dul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ollo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umst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s:</w:t>
            </w:r>
          </w:p>
          <w:p>
            <w:pPr>
              <w:pStyle w:val="ListParagraph"/>
              <w:numPr>
                <w:ilvl w:val="1"/>
                <w:numId w:val="7"/>
              </w:numPr>
              <w:tabs>
                <w:tab w:pos="798" w:val="left" w:leader="none"/>
              </w:tabs>
              <w:ind w:left="798" w:right="26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oppo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tuni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viol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ithin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s;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</w:p>
          <w:p>
            <w:pPr>
              <w:pStyle w:val="ListParagraph"/>
              <w:numPr>
                <w:ilvl w:val="1"/>
                <w:numId w:val="7"/>
              </w:numPr>
              <w:tabs>
                <w:tab w:pos="798" w:val="left" w:leader="none"/>
              </w:tabs>
              <w:ind w:left="798" w:right="13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viol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Conditions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ppo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tuni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re.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4044" w:hRule="exact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193" w:right="41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iola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ions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ailu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qu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istParagraph"/>
              <w:numPr>
                <w:ilvl w:val="0"/>
                <w:numId w:val="8"/>
              </w:numPr>
              <w:tabs>
                <w:tab w:pos="440" w:val="left" w:leader="none"/>
              </w:tabs>
              <w:spacing w:before="70"/>
              <w:ind w:left="438" w:right="102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vious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ollo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niti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iol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ovid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ithin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time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llott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but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ovid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viol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utive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issue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sponding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:</w:t>
            </w:r>
          </w:p>
          <w:p>
            <w:pPr>
              <w:pStyle w:val="TableParagraph"/>
              <w:spacing w:line="260" w:lineRule="exact" w:before="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tabs>
                <w:tab w:pos="5118" w:val="left" w:leader="none"/>
              </w:tabs>
              <w:ind w:left="4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4"/>
                <w:szCs w:val="24"/>
                <w:u w:val="single" w:color="000000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iti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  <w:u w:val="single" w:color="000000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</w:r>
          </w:p>
          <w:p>
            <w:pPr>
              <w:pStyle w:val="TableParagraph"/>
              <w:tabs>
                <w:tab w:pos="5118" w:val="left" w:leader="none"/>
              </w:tabs>
              <w:ind w:left="445" w:right="1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mposition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ipline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mposition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ipline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Modi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Modi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Susp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Susp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nsion</w:t>
            </w:r>
          </w:p>
          <w:p>
            <w:pPr>
              <w:pStyle w:val="TableParagraph"/>
              <w:spacing w:line="260" w:lineRule="exact" w:before="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440" w:val="left" w:leader="none"/>
              </w:tabs>
              <w:ind w:left="438" w:right="36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utive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rec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lude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poli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</w:p>
        </w:tc>
      </w:tr>
    </w:tbl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0" w:footer="1215" w:top="900" w:bottom="1400" w:left="860" w:right="860"/>
        </w:sectPr>
      </w:pPr>
    </w:p>
    <w:p>
      <w:pPr>
        <w:spacing w:line="50" w:lineRule="exact" w:before="9"/>
        <w:rPr>
          <w:sz w:val="5"/>
          <w:szCs w:val="5"/>
        </w:rPr>
      </w:pPr>
      <w:r>
        <w:rPr>
          <w:sz w:val="5"/>
          <w:szCs w:val="5"/>
        </w:rPr>
      </w: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4003" w:hRule="exact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4"/>
              <w:ind w:left="193" w:right="13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ion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nse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ted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477" w:type="dxa"/>
            <w:tcBorders>
              <w:top w:val="single" w:sz="33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istParagraph"/>
              <w:numPr>
                <w:ilvl w:val="0"/>
                <w:numId w:val="9"/>
              </w:numPr>
              <w:tabs>
                <w:tab w:pos="440" w:val="left" w:leader="none"/>
              </w:tabs>
              <w:spacing w:line="276" w:lineRule="exact" w:before="1"/>
              <w:ind w:left="438" w:right="279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tus,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lose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impl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onding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umst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s:</w:t>
            </w:r>
          </w:p>
          <w:p>
            <w:pPr>
              <w:pStyle w:val="ListParagraph"/>
              <w:numPr>
                <w:ilvl w:val="1"/>
                <w:numId w:val="9"/>
              </w:numPr>
              <w:tabs>
                <w:tab w:pos="798" w:val="left" w:leader="none"/>
              </w:tabs>
              <w:spacing w:line="273" w:lineRule="exact"/>
              <w:ind w:left="798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d;</w:t>
            </w:r>
          </w:p>
          <w:p>
            <w:pPr>
              <w:pStyle w:val="ListParagraph"/>
              <w:numPr>
                <w:ilvl w:val="1"/>
                <w:numId w:val="9"/>
              </w:numPr>
              <w:tabs>
                <w:tab w:pos="798" w:val="left" w:leader="none"/>
              </w:tabs>
              <w:ind w:left="798" w:right="44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Conditions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lude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ewe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oar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d;</w:t>
            </w:r>
          </w:p>
          <w:p>
            <w:pPr>
              <w:pStyle w:val="ListParagraph"/>
              <w:numPr>
                <w:ilvl w:val="1"/>
                <w:numId w:val="9"/>
              </w:numPr>
              <w:tabs>
                <w:tab w:pos="798" w:val="left" w:leader="none"/>
              </w:tabs>
              <w:ind w:left="798" w:right="639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tus;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</w:p>
          <w:p>
            <w:pPr>
              <w:pStyle w:val="ListParagraph"/>
              <w:numPr>
                <w:ilvl w:val="1"/>
                <w:numId w:val="9"/>
              </w:numPr>
              <w:tabs>
                <w:tab w:pos="798" w:val="left" w:leader="none"/>
              </w:tabs>
              <w:ind w:left="798" w:right="548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utive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rec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t.</w:t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pos="440" w:val="left" w:leader="none"/>
              </w:tabs>
              <w:ind w:left="438" w:right="102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lude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poli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8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</w:p>
        </w:tc>
      </w:tr>
      <w:tr>
        <w:trPr>
          <w:trHeight w:val="6804" w:hRule="exact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193" w:right="8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ial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istParagraph"/>
              <w:numPr>
                <w:ilvl w:val="0"/>
                <w:numId w:val="10"/>
              </w:numPr>
              <w:tabs>
                <w:tab w:pos="440" w:val="left" w:leader="none"/>
              </w:tabs>
              <w:spacing w:before="70"/>
              <w:ind w:left="438" w:right="116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cal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4"/>
                <w:szCs w:val="24"/>
                <w:u w:val="single" w:color="000000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single" w:color="000000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single" w:color="000000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  <w:u w:val="single" w:color="000000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6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Monitor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  <w:u w:val="none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eq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ommod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submitt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iting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  <w:u w:val="none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ivision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pp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m,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ovid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omp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  <w:u w:val="none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none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’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  <w:u w:val="none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hi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lud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ollo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tion:</w:t>
            </w:r>
          </w:p>
          <w:p>
            <w:pPr>
              <w:pStyle w:val="ListParagraph"/>
              <w:numPr>
                <w:ilvl w:val="1"/>
                <w:numId w:val="10"/>
              </w:numPr>
              <w:tabs>
                <w:tab w:pos="800" w:val="left" w:leader="none"/>
              </w:tabs>
              <w:ind w:left="800" w:right="305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ewe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Conditions;</w:t>
            </w:r>
          </w:p>
          <w:p>
            <w:pPr>
              <w:pStyle w:val="ListParagraph"/>
              <w:numPr>
                <w:ilvl w:val="1"/>
                <w:numId w:val="10"/>
              </w:numPr>
              <w:tabs>
                <w:tab w:pos="800" w:val="left" w:leader="none"/>
              </w:tabs>
              <w:ind w:left="800" w:right="17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opinion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Conditions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due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onditions</w:t>
            </w:r>
          </w:p>
          <w:p>
            <w:pPr>
              <w:pStyle w:val="ListParagraph"/>
              <w:numPr>
                <w:ilvl w:val="1"/>
                <w:numId w:val="10"/>
              </w:numPr>
              <w:tabs>
                <w:tab w:pos="800" w:val="left" w:leader="none"/>
              </w:tabs>
              <w:ind w:left="800" w:right="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opinion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Conditions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due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onditions,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</w:p>
          <w:p>
            <w:pPr>
              <w:pStyle w:val="ListParagraph"/>
              <w:numPr>
                <w:ilvl w:val="2"/>
                <w:numId w:val="10"/>
              </w:numPr>
              <w:tabs>
                <w:tab w:pos="1518" w:val="left" w:leader="none"/>
              </w:tabs>
              <w:ind w:left="1518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ondition;</w:t>
            </w:r>
          </w:p>
          <w:p>
            <w:pPr>
              <w:pStyle w:val="ListParagraph"/>
              <w:numPr>
                <w:ilvl w:val="2"/>
                <w:numId w:val="10"/>
              </w:numPr>
              <w:tabs>
                <w:tab w:pos="1518" w:val="left" w:leader="none"/>
              </w:tabs>
              <w:ind w:left="1518" w:right="247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ssion;</w:t>
            </w:r>
          </w:p>
          <w:p>
            <w:pPr>
              <w:pStyle w:val="ListParagraph"/>
              <w:numPr>
                <w:ilvl w:val="2"/>
                <w:numId w:val="10"/>
              </w:numPr>
              <w:tabs>
                <w:tab w:pos="1518" w:val="left" w:leader="none"/>
              </w:tabs>
              <w:ind w:left="1518" w:right="212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eco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Conditions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stim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te</w:t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440" w:val="left" w:leader="none"/>
              </w:tabs>
              <w:ind w:left="438" w:right="397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single" w:color="000000"/>
              </w:rPr>
              <w:t>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single" w:color="000000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Monitor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utho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lose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impl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none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“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”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pon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rece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ipt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ble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Monito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  <w:u w:val="none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ss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  <w:u w:val="none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4"/>
                <w:szCs w:val="24"/>
                <w:u w:val="none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  <w:u w:val="none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  <w:t>.</w:t>
            </w:r>
          </w:p>
        </w:tc>
      </w:tr>
    </w:tbl>
    <w:sectPr>
      <w:pgSz w:w="12240" w:h="15840"/>
      <w:pgMar w:header="0" w:footer="1215" w:top="900" w:bottom="1400" w:left="86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Unicode MS">
    <w:altName w:val="Arial Unicode M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.439999pt;margin-top:719.265442pt;width:424.19248pt;height:25.504974pt;mso-position-horizontal-relative:page;mso-position-vertical-relative:page;z-index:-272" type="#_x0000_t202" filled="f" stroked="f">
          <v:textbox inset="0,0,0,0">
            <w:txbxContent>
              <w:p>
                <w:pPr>
                  <w:spacing w:line="23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1"/>
                    <w:w w:val="100"/>
                    <w:sz w:val="20"/>
                    <w:szCs w:val="20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20"/>
                    <w:szCs w:val="20"/>
                  </w:rPr>
                  <w:t>isi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1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5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20"/>
                    <w:szCs w:val="2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1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20"/>
                    <w:szCs w:val="2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20"/>
                    <w:szCs w:val="20"/>
                  </w:rPr>
                  <w:t>cy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3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1"/>
                    <w:w w:val="100"/>
                    <w:sz w:val="20"/>
                    <w:szCs w:val="20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6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Arial Unicode MS" w:hAnsi="Arial Unicode MS" w:cs="Arial Unicode MS" w:eastAsia="Arial Unicode MS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–</w:t>
                </w:r>
                <w:r>
                  <w:rPr>
                    <w:rFonts w:ascii="Arial Unicode MS" w:hAnsi="Arial Unicode MS" w:cs="Arial Unicode MS" w:eastAsia="Arial Unicode MS"/>
                    <w:b w:val="0"/>
                    <w:bCs w:val="0"/>
                    <w:spacing w:val="-8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1"/>
                    <w:w w:val="100"/>
                    <w:sz w:val="20"/>
                    <w:szCs w:val="20"/>
                  </w:rPr>
                  <w:t>0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1"/>
                    <w:w w:val="100"/>
                    <w:sz w:val="20"/>
                    <w:szCs w:val="20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20"/>
                    <w:szCs w:val="20"/>
                  </w:rPr>
                  <w:t>: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</w:r>
              </w:p>
              <w:p>
                <w:pPr>
                  <w:spacing w:before="75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6"/>
                    <w:szCs w:val="16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6"/>
                    <w:szCs w:val="16"/>
                  </w:rPr>
                  <w:t>EL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2"/>
                    <w:w w:val="100"/>
                    <w:sz w:val="16"/>
                    <w:szCs w:val="16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6"/>
                    <w:szCs w:val="16"/>
                  </w:rPr>
                  <w:t>GA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6"/>
                    <w:szCs w:val="16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6"/>
                    <w:szCs w:val="16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6"/>
                    <w:szCs w:val="16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6"/>
                    <w:szCs w:val="16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3"/>
                    <w:w w:val="100"/>
                    <w:sz w:val="16"/>
                    <w:szCs w:val="16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6"/>
                    <w:szCs w:val="16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1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6"/>
                    <w:szCs w:val="16"/>
                  </w:rPr>
                  <w:t>AU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6"/>
                    <w:szCs w:val="16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3"/>
                    <w:w w:val="100"/>
                    <w:sz w:val="16"/>
                    <w:szCs w:val="16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6"/>
                    <w:szCs w:val="16"/>
                  </w:rPr>
                  <w:t>ORI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6"/>
                    <w:szCs w:val="16"/>
                  </w:rPr>
                  <w:t>TY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3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6"/>
                    <w:szCs w:val="16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6"/>
                    <w:szCs w:val="16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6"/>
                    <w:szCs w:val="16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6"/>
                    <w:szCs w:val="16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6"/>
                    <w:szCs w:val="16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6"/>
                    <w:szCs w:val="16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6"/>
                    <w:szCs w:val="16"/>
                  </w:rPr>
                  <w:t>FF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2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6"/>
                    <w:szCs w:val="16"/>
                  </w:rPr>
                  <w:t>AC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6"/>
                    <w:szCs w:val="16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6"/>
                    <w:szCs w:val="16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6"/>
                    <w:szCs w:val="16"/>
                  </w:rPr>
                  <w:t>ON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6"/>
                    <w:szCs w:val="16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38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6"/>
                    <w:szCs w:val="16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2"/>
                    <w:w w:val="100"/>
                    <w:sz w:val="16"/>
                    <w:szCs w:val="16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6"/>
                    <w:szCs w:val="16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6"/>
                    <w:szCs w:val="16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6"/>
                    <w:szCs w:val="16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3"/>
                    <w:w w:val="100"/>
                    <w:sz w:val="16"/>
                    <w:szCs w:val="16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6"/>
                    <w:szCs w:val="16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6"/>
                    <w:szCs w:val="16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1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6"/>
                    <w:szCs w:val="16"/>
                  </w:rPr>
                  <w:t>TO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2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6"/>
                    <w:szCs w:val="16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6"/>
                    <w:szCs w:val="16"/>
                  </w:rPr>
                  <w:t>ONI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2"/>
                    <w:w w:val="100"/>
                    <w:sz w:val="16"/>
                    <w:szCs w:val="16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6"/>
                    <w:szCs w:val="16"/>
                  </w:rPr>
                  <w:t>ORIN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6"/>
                    <w:szCs w:val="16"/>
                  </w:rPr>
                  <w:t>G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6"/>
                    <w:szCs w:val="16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6"/>
                    <w:szCs w:val="16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4"/>
                    <w:w w:val="100"/>
                    <w:sz w:val="16"/>
                    <w:szCs w:val="16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6"/>
                    <w:szCs w:val="16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6"/>
                    <w:szCs w:val="16"/>
                  </w:rPr>
                  <w:t>NSUR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6"/>
                    <w:szCs w:val="16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1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6"/>
                    <w:szCs w:val="16"/>
                  </w:rPr>
                  <w:t>CONDI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6"/>
                    <w:szCs w:val="16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6"/>
                    <w:szCs w:val="16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6"/>
                    <w:szCs w:val="16"/>
                  </w:rPr>
                  <w:t>ONS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02.999878pt;margin-top:733.185425pt;width:48.49328pt;height:11.96pt;mso-position-horizontal-relative:page;mso-position-vertical-relative:page;z-index:-271" type="#_x0000_t202" filled="f" stroked="f">
          <v:textbox inset="0,0,0,0">
            <w:txbxContent>
              <w:p>
                <w:pPr>
                  <w:spacing w:line="22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20"/>
                    <w:szCs w:val="2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1"/>
                    <w:w w:val="100"/>
                    <w:sz w:val="20"/>
                    <w:szCs w:val="20"/>
                  </w:rPr>
                  <w:t>ag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3"/>
                    <w:w w:val="100"/>
                    <w:sz w:val="20"/>
                    <w:szCs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20"/>
                    <w:szCs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4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1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20"/>
                    <w:szCs w:val="2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20"/>
                    <w:szCs w:val="20"/>
                  </w:rPr>
                  <w:t>6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24"/>
      <w:numFmt w:val="decimal"/>
      <w:lvlText w:val="%1."/>
      <w:lvlJc w:val="left"/>
      <w:pPr>
        <w:ind w:hanging="363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hanging="360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2">
      <w:start w:val="1"/>
      <w:numFmt w:val="lowerLetter"/>
      <w:lvlText w:val="%3."/>
      <w:lvlJc w:val="left"/>
      <w:pPr>
        <w:ind w:hanging="360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">
    <w:multiLevelType w:val="hybridMultilevel"/>
    <w:lvl w:ilvl="0">
      <w:start w:val="22"/>
      <w:numFmt w:val="decimal"/>
      <w:lvlText w:val="%1."/>
      <w:lvlJc w:val="left"/>
      <w:pPr>
        <w:ind w:hanging="363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hanging="360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">
    <w:multiLevelType w:val="hybridMultilevel"/>
    <w:lvl w:ilvl="0">
      <w:start w:val="20"/>
      <w:numFmt w:val="decimal"/>
      <w:lvlText w:val="%1."/>
      <w:lvlJc w:val="left"/>
      <w:pPr>
        <w:ind w:hanging="363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">
    <w:multiLevelType w:val="hybridMultilevel"/>
    <w:lvl w:ilvl="0">
      <w:start w:val="19"/>
      <w:numFmt w:val="decimal"/>
      <w:lvlText w:val="%1."/>
      <w:lvlJc w:val="left"/>
      <w:pPr>
        <w:ind w:hanging="363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hanging="360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">
    <w:multiLevelType w:val="hybridMultilevel"/>
    <w:lvl w:ilvl="0">
      <w:start w:val="17"/>
      <w:numFmt w:val="decimal"/>
      <w:lvlText w:val="%1."/>
      <w:lvlJc w:val="left"/>
      <w:pPr>
        <w:ind w:hanging="363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12"/>
      <w:numFmt w:val="decimal"/>
      <w:lvlText w:val="%1."/>
      <w:lvlJc w:val="left"/>
      <w:pPr>
        <w:ind w:hanging="363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hanging="360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8"/>
      <w:numFmt w:val="decimal"/>
      <w:lvlText w:val="%1."/>
      <w:lvlJc w:val="left"/>
      <w:pPr>
        <w:ind w:hanging="360"/>
        <w:jc w:val="lef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1">
      <w:start w:val="1"/>
      <w:numFmt w:val="lowerLetter"/>
      <w:lvlText w:val="%2."/>
      <w:lvlJc w:val="left"/>
      <w:pPr>
        <w:ind w:hanging="360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5"/>
      <w:numFmt w:val="decimal"/>
      <w:lvlText w:val="%1."/>
      <w:lvlJc w:val="left"/>
      <w:pPr>
        <w:ind w:hanging="363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hanging="360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2">
      <w:start w:val="1"/>
      <w:numFmt w:val="lowerRoman"/>
      <w:lvlText w:val="%3."/>
      <w:lvlJc w:val="left"/>
      <w:pPr>
        <w:ind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hanging="363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hanging="363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hanging="360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798" w:hanging="36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theme" Target="theme/theme1.xml"/>
  <Relationship Id="rId4" Type="http://schemas.openxmlformats.org/officeDocument/2006/relationships/settings" Target="settings.xml"/>
  <Relationship Id="rId5" Type="http://schemas.openxmlformats.org/officeDocument/2006/relationships/footer" Target="footer1.xml"/>
  <Relationship Id="rId6" Type="http://schemas.openxmlformats.org/officeDocument/2006/relationships/numbering" Target="numbering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2017-04-05T12:30:09Z</dcterms:created>
  <dc:creator>Berg, Vita (DPH)</dc:creator>
  <dcterms:modified xsi:type="dcterms:W3CDTF">2017-04-05T12:30:09Z</dcterms:modified>
  <dc:title>COMMONWEALTH OF MASSACHUSETTS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2015-06-11T00:00:00Z</vt:filetime>
  </property>
  <property fmtid="{D5CDD505-2E9C-101B-9397-08002B2CF9AE}" pid="3" name="LastSaved">
    <vt:filetime>2017-04-05T00:00:00Z</vt:filetime>
  </property>
</Properties>
</file>