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80" w:lineRule="exact" w:before="8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64" coordorigin="0,0" coordsize="14400,10800">
            <v:shape style="position:absolute;left:0;top:0;width:14400;height:10800" type="#_x0000_t75">
              <v:imagedata r:id="rId5" o:title=""/>
            </v:shape>
            <v:shape style="position:absolute;left:571;top:468;width:13258;height:9864" type="#_x0000_t75">
              <v:imagedata r:id="rId6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43" w:hRule="exact"/>
        </w:trPr>
        <w:tc>
          <w:tcPr>
            <w:tcW w:w="1257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66"/>
              <w:jc w:val="center"/>
              <w:rPr>
                <w:rFonts w:ascii="Calisto MT" w:hAnsi="Calisto MT" w:cs="Calisto MT" w:eastAsia="Calisto MT"/>
                <w:sz w:val="96"/>
                <w:szCs w:val="9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96"/>
                <w:szCs w:val="96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96"/>
                <w:szCs w:val="9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96"/>
                <w:szCs w:val="9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96"/>
                <w:szCs w:val="96"/>
              </w:rPr>
              <w:t>utism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96"/>
                <w:szCs w:val="9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96"/>
                <w:szCs w:val="96"/>
              </w:rPr>
              <w:t>Update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96"/>
                <w:szCs w:val="96"/>
              </w:rPr>
            </w:r>
          </w:p>
          <w:p>
            <w:pPr>
              <w:pStyle w:val="TableParagraph"/>
              <w:spacing w:before="16"/>
              <w:ind w:right="68"/>
              <w:jc w:val="center"/>
              <w:rPr>
                <w:rFonts w:ascii="Calisto MT" w:hAnsi="Calisto MT" w:cs="Calisto MT" w:eastAsia="Calisto MT"/>
                <w:sz w:val="72"/>
                <w:szCs w:val="7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72"/>
                <w:szCs w:val="72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eb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7"/>
                <w:w w:val="100"/>
                <w:sz w:val="72"/>
                <w:szCs w:val="7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ua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4"/>
                <w:w w:val="100"/>
                <w:sz w:val="72"/>
                <w:szCs w:val="7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25,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2016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72"/>
                <w:szCs w:val="72"/>
              </w:rPr>
            </w:r>
          </w:p>
        </w:tc>
      </w:tr>
      <w:tr>
        <w:trPr>
          <w:trHeight w:val="4881" w:hRule="exact"/>
        </w:trPr>
        <w:tc>
          <w:tcPr>
            <w:tcW w:w="1257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20" w:lineRule="exact" w:before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TableParagraph"/>
              <w:spacing w:line="236" w:lineRule="auto"/>
              <w:ind w:left="2768" w:right="2674"/>
              <w:jc w:val="center"/>
              <w:rPr>
                <w:rFonts w:ascii="Calisto MT" w:hAnsi="Calisto MT" w:cs="Calisto MT" w:eastAsia="Calisto MT"/>
                <w:sz w:val="72"/>
                <w:szCs w:val="7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Kat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72"/>
                <w:szCs w:val="72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Sand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72"/>
                <w:szCs w:val="72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8"/>
                <w:w w:val="100"/>
                <w:sz w:val="72"/>
                <w:szCs w:val="72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MD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Dep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72"/>
                <w:szCs w:val="72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5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Commi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72"/>
                <w:szCs w:val="72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sio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72"/>
                <w:szCs w:val="7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DMH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72"/>
                <w:szCs w:val="72"/>
              </w:rPr>
            </w:r>
          </w:p>
        </w:tc>
      </w:tr>
      <w:tr>
        <w:trPr>
          <w:trHeight w:val="361" w:hRule="exact"/>
        </w:trPr>
        <w:tc>
          <w:tcPr>
            <w:tcW w:w="1257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4400" w:h="10800" w:orient="landscape"/>
          <w:pgMar w:top="640" w:bottom="280" w:left="780" w:right="84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63" coordorigin="0,0" coordsize="14400,10800">
            <v:shape style="position:absolute;left:0;top:0;width:14400;height:10800" type="#_x0000_t75">
              <v:imagedata r:id="rId7" o:title=""/>
            </v:shape>
            <v:shape style="position:absolute;left:86;top:89;width:14227;height:10622" type="#_x0000_t75">
              <v:imagedata r:id="rId8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817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2"/>
                <w:w w:val="100"/>
                <w:sz w:val="88"/>
                <w:szCs w:val="8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vi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88"/>
                <w:szCs w:val="8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2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Prese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tation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Heading1"/>
              <w:numPr>
                <w:ilvl w:val="0"/>
                <w:numId w:val="1"/>
              </w:numPr>
              <w:tabs>
                <w:tab w:pos="1603" w:val="left" w:leader="none"/>
              </w:tabs>
              <w:ind w:left="1603" w:right="0" w:hanging="360"/>
              <w:jc w:val="left"/>
              <w:rPr>
                <w:b w:val="0"/>
                <w:bCs w:val="0"/>
              </w:rPr>
            </w:pPr>
            <w:r>
              <w:rPr>
                <w:color w:val="404040"/>
                <w:spacing w:val="0"/>
                <w:w w:val="100"/>
              </w:rPr>
              <w:t>DMH</w:t>
            </w:r>
            <w:r>
              <w:rPr>
                <w:color w:val="404040"/>
                <w:spacing w:val="-16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Ac</w:t>
            </w:r>
            <w:r>
              <w:rPr>
                <w:color w:val="404040"/>
                <w:spacing w:val="-5"/>
                <w:w w:val="100"/>
              </w:rPr>
              <w:t>t</w:t>
            </w:r>
            <w:r>
              <w:rPr>
                <w:color w:val="404040"/>
                <w:spacing w:val="-18"/>
                <w:w w:val="100"/>
              </w:rPr>
              <w:t>i</w:t>
            </w:r>
            <w:r>
              <w:rPr>
                <w:color w:val="404040"/>
                <w:spacing w:val="0"/>
                <w:w w:val="100"/>
              </w:rPr>
              <w:t>vi</w:t>
            </w:r>
            <w:r>
              <w:rPr>
                <w:color w:val="404040"/>
                <w:spacing w:val="-2"/>
                <w:w w:val="100"/>
              </w:rPr>
              <w:t>t</w:t>
            </w:r>
            <w:r>
              <w:rPr>
                <w:color w:val="404040"/>
                <w:spacing w:val="0"/>
                <w:w w:val="100"/>
              </w:rPr>
              <w:t>ies</w:t>
            </w:r>
            <w:r>
              <w:rPr>
                <w:color w:val="404040"/>
                <w:spacing w:val="-7"/>
                <w:w w:val="100"/>
              </w:rPr>
              <w:t> </w:t>
            </w:r>
            <w:r>
              <w:rPr>
                <w:color w:val="404040"/>
                <w:spacing w:val="-3"/>
                <w:w w:val="100"/>
              </w:rPr>
              <w:t>t</w:t>
            </w:r>
            <w:r>
              <w:rPr>
                <w:color w:val="404040"/>
                <w:spacing w:val="0"/>
                <w:w w:val="100"/>
              </w:rPr>
              <w:t>o</w:t>
            </w:r>
            <w:r>
              <w:rPr>
                <w:color w:val="404040"/>
                <w:spacing w:val="-13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d</w:t>
            </w:r>
            <w:r>
              <w:rPr>
                <w:color w:val="404040"/>
                <w:spacing w:val="-6"/>
                <w:w w:val="100"/>
              </w:rPr>
              <w:t>a</w:t>
            </w:r>
            <w:r>
              <w:rPr>
                <w:color w:val="404040"/>
                <w:spacing w:val="-3"/>
                <w:w w:val="100"/>
              </w:rPr>
              <w:t>t</w:t>
            </w:r>
            <w:r>
              <w:rPr>
                <w:color w:val="404040"/>
                <w:spacing w:val="0"/>
                <w:w w:val="100"/>
              </w:rPr>
              <w:t>e</w:t>
            </w:r>
            <w:r>
              <w:rPr>
                <w:b w:val="0"/>
                <w:bCs w:val="0"/>
                <w:color w:val="000000"/>
                <w:spacing w:val="0"/>
                <w:w w:val="100"/>
              </w:rPr>
            </w:r>
          </w:p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1603" w:val="left" w:leader="none"/>
              </w:tabs>
              <w:ind w:left="1603" w:right="0" w:hanging="36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ork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1603" w:val="left" w:leader="none"/>
              </w:tabs>
              <w:spacing w:line="244" w:lineRule="auto"/>
              <w:ind w:left="1603" w:right="1702" w:hanging="36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8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ork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vio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als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sm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  <w:p>
            <w:pPr>
              <w:pStyle w:val="TableParagraph"/>
              <w:spacing w:line="110" w:lineRule="exact" w:before="2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1603" w:val="left" w:leader="none"/>
              </w:tabs>
              <w:ind w:left="1603" w:right="0" w:hanging="36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Dep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62" coordorigin="0,0" coordsize="14400,10800">
            <v:shape style="position:absolute;left:0;top:0;width:14400;height:10800" type="#_x0000_t75">
              <v:imagedata r:id="rId9" o:title=""/>
            </v:shape>
            <v:shape style="position:absolute;left:86;top:89;width:14227;height:10622" type="#_x0000_t75">
              <v:imagedata r:id="rId10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047" w:right="3033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6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80"/>
                <w:szCs w:val="8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utism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1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Effo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80"/>
                <w:szCs w:val="8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ts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  <w:p>
            <w:pPr>
              <w:pStyle w:val="TableParagraph"/>
              <w:spacing w:before="14"/>
              <w:ind w:left="14" w:right="0"/>
              <w:jc w:val="center"/>
              <w:rPr>
                <w:rFonts w:ascii="Calisto MT" w:hAnsi="Calisto MT" w:cs="Calisto MT" w:eastAsia="Calisto MT"/>
                <w:sz w:val="64"/>
                <w:szCs w:val="6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64"/>
                <w:szCs w:val="64"/>
              </w:rPr>
              <w:t>Bac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64"/>
                <w:szCs w:val="64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8"/>
                <w:w w:val="100"/>
                <w:sz w:val="64"/>
                <w:szCs w:val="6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64"/>
                <w:szCs w:val="64"/>
              </w:rPr>
              <w:t>round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64"/>
                <w:szCs w:val="64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70" w:lineRule="exact" w:before="4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56"/>
                <w:szCs w:val="56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2014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ListParagraph"/>
              <w:numPr>
                <w:ilvl w:val="1"/>
                <w:numId w:val="2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52"/>
                <w:szCs w:val="5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52"/>
                <w:szCs w:val="52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52"/>
                <w:szCs w:val="52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52"/>
                <w:szCs w:val="52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52"/>
                <w:szCs w:val="52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2"/>
                <w:szCs w:val="5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8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56"/>
                <w:szCs w:val="56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orce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ListParagraph"/>
              <w:numPr>
                <w:ilvl w:val="1"/>
                <w:numId w:val="2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52"/>
                <w:szCs w:val="5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52"/>
                <w:szCs w:val="52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2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14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Dece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ber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2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14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2"/>
                <w:szCs w:val="52"/>
              </w:rPr>
            </w:r>
          </w:p>
          <w:p>
            <w:pPr>
              <w:pStyle w:val="TableParagraph"/>
              <w:spacing w:line="130" w:lineRule="exact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ListParagraph"/>
              <w:numPr>
                <w:ilvl w:val="1"/>
                <w:numId w:val="2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52"/>
                <w:szCs w:val="5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epo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comple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52"/>
                <w:szCs w:val="52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20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1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5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2"/>
                <w:szCs w:val="52"/>
              </w:rPr>
            </w:r>
          </w:p>
          <w:p>
            <w:pPr>
              <w:pStyle w:val="TableParagraph"/>
              <w:spacing w:line="120" w:lineRule="exact" w:before="1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"/>
              </w:numPr>
              <w:tabs>
                <w:tab w:pos="2443" w:val="left" w:leader="none"/>
              </w:tabs>
              <w:spacing w:line="243" w:lineRule="auto"/>
              <w:ind w:left="2443" w:right="2373" w:hanging="360"/>
              <w:jc w:val="left"/>
              <w:rPr>
                <w:rFonts w:ascii="Calisto MT" w:hAnsi="Calisto MT" w:cs="Calisto MT" w:eastAsia="Calisto MT"/>
                <w:sz w:val="52"/>
                <w:szCs w:val="5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ecommend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ons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52"/>
                <w:szCs w:val="52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52"/>
                <w:szCs w:val="5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52"/>
                <w:szCs w:val="5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col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2"/>
                <w:szCs w:val="52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bor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2"/>
                <w:szCs w:val="52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2"/>
                <w:szCs w:val="52"/>
              </w:rPr>
              <w:t>tion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2"/>
                <w:szCs w:val="5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2015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61" coordorigin="0,0" coordsize="14400,10800">
            <v:shape style="position:absolute;left:0;top:0;width:14400;height:10800" type="#_x0000_t75">
              <v:imagedata r:id="rId11" o:title=""/>
            </v:shape>
            <v:shape style="position:absolute;left:86;top:89;width:14227;height:10622" type="#_x0000_t75">
              <v:imagedata r:id="rId12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7" w:right="0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88"/>
                <w:szCs w:val="8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utism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1"/>
                <w:w w:val="100"/>
                <w:sz w:val="88"/>
                <w:szCs w:val="8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5"/>
              <w:ind w:left="3047" w:right="3031"/>
              <w:jc w:val="center"/>
              <w:rPr>
                <w:rFonts w:ascii="Calisto MT" w:hAnsi="Calisto MT" w:cs="Calisto MT" w:eastAsia="Calisto MT"/>
                <w:sz w:val="72"/>
                <w:szCs w:val="72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72"/>
                <w:szCs w:val="72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anua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4"/>
                <w:w w:val="100"/>
                <w:sz w:val="72"/>
                <w:szCs w:val="72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3"/>
                <w:w w:val="100"/>
                <w:sz w:val="72"/>
                <w:szCs w:val="72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72"/>
                <w:szCs w:val="72"/>
              </w:rPr>
              <w:t>2014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72"/>
                <w:szCs w:val="72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831" w:val="left" w:leader="none"/>
              </w:tabs>
              <w:ind w:left="183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142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2203" w:val="left" w:leader="none"/>
              </w:tabs>
              <w:ind w:left="22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7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%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Adult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2203" w:val="left" w:leader="none"/>
              </w:tabs>
              <w:ind w:left="22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3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%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ld/A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oles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2203" w:val="left" w:leader="none"/>
              </w:tabs>
              <w:ind w:left="22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5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rat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nici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831" w:val="left" w:leader="none"/>
              </w:tabs>
              <w:ind w:left="183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15%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ents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edenti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before="9"/>
              <w:ind w:left="1831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831" w:val="left" w:leader="none"/>
              </w:tabs>
              <w:ind w:left="183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~865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3"/>
              </w:numPr>
              <w:tabs>
                <w:tab w:pos="2203" w:val="left" w:leader="none"/>
              </w:tabs>
              <w:ind w:left="22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a: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2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13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5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5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6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4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0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%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1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8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1831" w:val="left" w:leader="none"/>
              </w:tabs>
              <w:ind w:left="183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5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8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5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&amp;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407" w:lineRule="exact" w:before="9"/>
              <w:ind w:left="1831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0pt;width:720pt;height:539.999817pt;mso-position-horizontal-relative:page;mso-position-vertical-relative:page;z-index:-960" coordorigin="0,0" coordsize="14400,10800">
            <v:shape style="position:absolute;left:0;top:0;width:14400;height:10800" type="#_x0000_t75">
              <v:imagedata r:id="rId13" o:title=""/>
            </v:shape>
            <v:shape style="position:absolute;left:86;top:89;width:14227;height:10622" type="#_x0000_t75">
              <v:imagedata r:id="rId14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.625pt;margin-top:18.125pt;width:680.5pt;height:502.25pt;mso-position-horizontal-relative:page;mso-position-vertical-relative:page;z-index:-95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150" w:hRule="exact"/>
                    </w:trPr>
                    <w:tc>
                      <w:tcPr>
                        <w:tcW w:w="13580" w:type="dxa"/>
                        <w:tcBorders>
                          <w:top w:val="single" w:sz="8" w:space="0" w:color="C6C5BB"/>
                          <w:left w:val="single" w:sz="8" w:space="0" w:color="C6C5BB"/>
                          <w:bottom w:val="single" w:sz="2" w:space="0" w:color="C6C5BB"/>
                          <w:right w:val="single" w:sz="8" w:space="0" w:color="C6C5BB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0" w:lineRule="exac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</w:r>
                      </w:p>
                      <w:p>
                        <w:pPr>
                          <w:pStyle w:val="TableParagraph"/>
                          <w:ind w:left="1006" w:right="0"/>
                          <w:jc w:val="left"/>
                          <w:rPr>
                            <w:rFonts w:ascii="Calisto MT" w:hAnsi="Calisto MT" w:cs="Calisto MT" w:eastAsia="Calisto MT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DMH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2"/>
                            <w:w w:val="100"/>
                            <w:sz w:val="72"/>
                            <w:szCs w:val="72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Staff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8"/>
                            <w:w w:val="100"/>
                            <w:sz w:val="72"/>
                            <w:szCs w:val="72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72"/>
                            <w:szCs w:val="72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u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9"/>
                            <w:w w:val="100"/>
                            <w:sz w:val="72"/>
                            <w:szCs w:val="72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9"/>
                            <w:w w:val="100"/>
                            <w:sz w:val="72"/>
                            <w:szCs w:val="72"/>
                          </w:rPr>
                          <w:t>v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ey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2"/>
                            <w:w w:val="100"/>
                            <w:sz w:val="72"/>
                            <w:szCs w:val="72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0"/>
                            <w:w w:val="100"/>
                            <w:sz w:val="72"/>
                            <w:szCs w:val="72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ecomme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72"/>
                            <w:szCs w:val="72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datio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72"/>
                            <w:szCs w:val="72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72"/>
                            <w:szCs w:val="72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2"/>
                            <w:szCs w:val="72"/>
                          </w:rPr>
                        </w:r>
                      </w:p>
                    </w:tc>
                  </w:tr>
                  <w:tr>
                    <w:trPr>
                      <w:trHeight w:val="100" w:hRule="exact"/>
                    </w:trPr>
                    <w:tc>
                      <w:tcPr>
                        <w:tcW w:w="13580" w:type="dxa"/>
                        <w:tcBorders>
                          <w:top w:val="single" w:sz="2" w:space="0" w:color="C6C5BB"/>
                          <w:left w:val="single" w:sz="8" w:space="0" w:color="C6C5BB"/>
                          <w:bottom w:val="single" w:sz="2" w:space="0" w:color="C6C5BB"/>
                          <w:right w:val="single" w:sz="8" w:space="0" w:color="C6C5BB"/>
                        </w:tcBorders>
                        <w:shd w:val="clear" w:color="auto" w:fill="CAD2D4"/>
                      </w:tcPr>
                      <w:p>
                        <w:pPr/>
                      </w:p>
                    </w:tc>
                  </w:tr>
                  <w:tr>
                    <w:trPr>
                      <w:trHeight w:val="7426" w:hRule="exact"/>
                    </w:trPr>
                    <w:tc>
                      <w:tcPr>
                        <w:tcW w:w="13580" w:type="dxa"/>
                        <w:tcBorders>
                          <w:top w:val="single" w:sz="2" w:space="0" w:color="C6C5BB"/>
                          <w:left w:val="single" w:sz="8" w:space="0" w:color="C6C5BB"/>
                          <w:bottom w:val="single" w:sz="8" w:space="0" w:color="C6C5BB"/>
                          <w:right w:val="single" w:sz="8" w:space="0" w:color="C6C5BB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1951" w:val="left" w:leader="none"/>
                          </w:tabs>
                          <w:spacing w:line="443" w:lineRule="exact"/>
                          <w:ind w:left="1951" w:right="0" w:hanging="54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2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ng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U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ding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9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6"/>
                            <w:w w:val="100"/>
                            <w:sz w:val="40"/>
                            <w:szCs w:val="40"/>
                          </w:rPr>
                          <w:t>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osis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8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6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5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w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sup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6"/>
                            <w:w w:val="100"/>
                            <w:sz w:val="40"/>
                            <w:szCs w:val="40"/>
                          </w:rPr>
                          <w:t>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ion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9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w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5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u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y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ing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1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MI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7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1951" w:val="left" w:leader="none"/>
                          </w:tabs>
                          <w:ind w:left="1951" w:right="0" w:hanging="54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v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40"/>
                            <w:szCs w:val="40"/>
                          </w:rPr>
                          <w:t>k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ls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2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ining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6"/>
                            <w:w w:val="100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y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sup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"/>
                            <w:w w:val="100"/>
                            <w:sz w:val="40"/>
                            <w:szCs w:val="40"/>
                          </w:rPr>
                          <w:t>p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3"/>
                            <w:w w:val="100"/>
                            <w:sz w:val="40"/>
                            <w:szCs w:val="40"/>
                          </w:rPr>
                          <w:t>J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ob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ing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9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pl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m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6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lp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pos="1951" w:val="left" w:leader="none"/>
                          </w:tabs>
                          <w:ind w:left="1951" w:right="0" w:hanging="54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6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8"/>
                            <w:w w:val="100"/>
                            <w:sz w:val="40"/>
                            <w:szCs w:val="40"/>
                          </w:rPr>
                          <w:t>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y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2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of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22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h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1"/>
                            <w:w w:val="100"/>
                            <w:sz w:val="40"/>
                            <w:szCs w:val="40"/>
                          </w:rPr>
                          <w:t>g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y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8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b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  <w:p>
                        <w:pPr>
                          <w:pStyle w:val="TableParagraph"/>
                          <w:spacing w:line="120" w:lineRule="exact" w:before="8"/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ListParagraph"/>
                          <w:numPr>
                            <w:ilvl w:val="1"/>
                            <w:numId w:val="4"/>
                          </w:numPr>
                          <w:tabs>
                            <w:tab w:pos="2323" w:val="left" w:leader="none"/>
                          </w:tabs>
                          <w:ind w:left="2323" w:right="0" w:hanging="360"/>
                          <w:jc w:val="left"/>
                          <w:rPr>
                            <w:rFonts w:ascii="Calisto MT" w:hAnsi="Calisto MT" w:cs="Calisto MT" w:eastAsia="Calisto MT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Co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5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bo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t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ion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9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v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1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l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9"/>
                            <w:w w:val="100"/>
                            <w:sz w:val="40"/>
                            <w:szCs w:val="40"/>
                          </w:rPr>
                          <w:t>i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9"/>
                            <w:w w:val="100"/>
                            <w:sz w:val="40"/>
                            <w:szCs w:val="40"/>
                          </w:rPr>
                          <w:t>v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y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1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2"/>
                            <w:w w:val="100"/>
                            <w:sz w:val="40"/>
                            <w:szCs w:val="40"/>
                          </w:rPr>
                          <w:t>n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d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4"/>
                            <w:w w:val="100"/>
                            <w:sz w:val="40"/>
                            <w:szCs w:val="40"/>
                          </w:rPr>
                          <w:t> 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sou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4"/>
                            <w:w w:val="100"/>
                            <w:sz w:val="40"/>
                            <w:szCs w:val="40"/>
                          </w:rPr>
                          <w:t>r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-3"/>
                            <w:w w:val="100"/>
                            <w:sz w:val="40"/>
                            <w:szCs w:val="40"/>
                          </w:rPr>
                          <w:t>c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3"/>
                            <w:w w:val="100"/>
                            <w:sz w:val="40"/>
                            <w:szCs w:val="40"/>
                          </w:rPr>
                          <w:t>e</w:t>
                        </w:r>
                        <w:r>
                          <w:rPr>
                            <w:rFonts w:ascii="Calisto MT" w:hAnsi="Calisto MT" w:cs="Calisto MT" w:eastAsia="Calisto MT"/>
                            <w:b/>
                            <w:bCs/>
                            <w:color w:val="404040"/>
                            <w:spacing w:val="0"/>
                            <w:w w:val="100"/>
                            <w:sz w:val="40"/>
                            <w:szCs w:val="40"/>
                          </w:rPr>
                          <w:t>s</w:t>
                        </w:r>
                        <w:r>
                          <w:rPr>
                            <w:rFonts w:ascii="Calisto MT" w:hAnsi="Calisto MT" w:cs="Calisto MT" w:eastAsia="Calisto MT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</w:tc>
                  </w:tr>
                  <w:tr>
                    <w:trPr>
                      <w:trHeight w:val="349" w:hRule="exact"/>
                    </w:trPr>
                    <w:tc>
                      <w:tcPr>
                        <w:tcW w:w="13580" w:type="dxa"/>
                        <w:tcBorders>
                          <w:top w:val="single" w:sz="8" w:space="0" w:color="C6C5BB"/>
                          <w:left w:val="single" w:sz="8" w:space="0" w:color="C6C5BB"/>
                          <w:bottom w:val="single" w:sz="8" w:space="0" w:color="C6C5BB"/>
                          <w:right w:val="single" w:sz="8" w:space="0" w:color="C6C5BB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numPr>
          <w:ilvl w:val="0"/>
          <w:numId w:val="5"/>
        </w:numPr>
        <w:tabs>
          <w:tab w:pos="2436" w:val="left" w:leader="none"/>
        </w:tabs>
        <w:spacing w:before="43"/>
        <w:ind w:left="2436" w:right="0" w:hanging="360"/>
        <w:jc w:val="left"/>
        <w:rPr>
          <w:rFonts w:ascii="Calisto MT" w:hAnsi="Calisto MT" w:cs="Calisto MT" w:eastAsia="Calisto MT"/>
          <w:sz w:val="40"/>
          <w:szCs w:val="40"/>
        </w:rPr>
      </w:pP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C</w:t>
      </w:r>
      <w:r>
        <w:rPr>
          <w:rFonts w:ascii="Calisto MT" w:hAnsi="Calisto MT" w:cs="Calisto MT" w:eastAsia="Calisto MT"/>
          <w:b/>
          <w:bCs/>
          <w:color w:val="404040"/>
          <w:spacing w:val="-3"/>
          <w:w w:val="100"/>
          <w:sz w:val="40"/>
          <w:szCs w:val="40"/>
        </w:rPr>
        <w:t>r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oss</w:t>
      </w:r>
      <w:r>
        <w:rPr>
          <w:rFonts w:ascii="Calisto MT" w:hAnsi="Calisto MT" w:cs="Calisto MT" w:eastAsia="Calisto MT"/>
          <w:b/>
          <w:bCs/>
          <w:color w:val="404040"/>
          <w:spacing w:val="1"/>
          <w:w w:val="100"/>
          <w:sz w:val="40"/>
          <w:szCs w:val="40"/>
        </w:rPr>
        <w:t> 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a</w:t>
      </w:r>
      <w:r>
        <w:rPr>
          <w:rFonts w:ascii="Calisto MT" w:hAnsi="Calisto MT" w:cs="Calisto MT" w:eastAsia="Calisto MT"/>
          <w:b/>
          <w:bCs/>
          <w:color w:val="404040"/>
          <w:spacing w:val="-10"/>
          <w:w w:val="100"/>
          <w:sz w:val="40"/>
          <w:szCs w:val="40"/>
        </w:rPr>
        <w:t>g</w:t>
      </w:r>
      <w:r>
        <w:rPr>
          <w:rFonts w:ascii="Calisto MT" w:hAnsi="Calisto MT" w:cs="Calisto MT" w:eastAsia="Calisto MT"/>
          <w:b/>
          <w:bCs/>
          <w:color w:val="404040"/>
          <w:spacing w:val="3"/>
          <w:w w:val="100"/>
          <w:sz w:val="40"/>
          <w:szCs w:val="40"/>
        </w:rPr>
        <w:t>e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n</w:t>
      </w:r>
      <w:r>
        <w:rPr>
          <w:rFonts w:ascii="Calisto MT" w:hAnsi="Calisto MT" w:cs="Calisto MT" w:eastAsia="Calisto MT"/>
          <w:b/>
          <w:bCs/>
          <w:color w:val="404040"/>
          <w:spacing w:val="4"/>
          <w:w w:val="100"/>
          <w:sz w:val="40"/>
          <w:szCs w:val="40"/>
        </w:rPr>
        <w:t>c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y</w:t>
      </w:r>
      <w:r>
        <w:rPr>
          <w:rFonts w:ascii="Calisto MT" w:hAnsi="Calisto MT" w:cs="Calisto MT" w:eastAsia="Calisto MT"/>
          <w:b/>
          <w:bCs/>
          <w:color w:val="404040"/>
          <w:spacing w:val="8"/>
          <w:w w:val="100"/>
          <w:sz w:val="40"/>
          <w:szCs w:val="40"/>
        </w:rPr>
        <w:t> 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p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r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o</w:t>
      </w:r>
      <w:r>
        <w:rPr>
          <w:rFonts w:ascii="Calisto MT" w:hAnsi="Calisto MT" w:cs="Calisto MT" w:eastAsia="Calisto MT"/>
          <w:b/>
          <w:bCs/>
          <w:color w:val="404040"/>
          <w:spacing w:val="6"/>
          <w:w w:val="100"/>
          <w:sz w:val="40"/>
          <w:szCs w:val="40"/>
        </w:rPr>
        <w:t>g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r</w:t>
      </w:r>
      <w:r>
        <w:rPr>
          <w:rFonts w:ascii="Calisto MT" w:hAnsi="Calisto MT" w:cs="Calisto MT" w:eastAsia="Calisto MT"/>
          <w:b/>
          <w:bCs/>
          <w:color w:val="404040"/>
          <w:spacing w:val="-5"/>
          <w:w w:val="100"/>
          <w:sz w:val="40"/>
          <w:szCs w:val="40"/>
        </w:rPr>
        <w:t>a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m</w:t>
      </w:r>
      <w:r>
        <w:rPr>
          <w:rFonts w:ascii="Calisto MT" w:hAnsi="Calisto MT" w:cs="Calisto MT" w:eastAsia="Calisto MT"/>
          <w:b/>
          <w:bCs/>
          <w:color w:val="404040"/>
          <w:spacing w:val="11"/>
          <w:w w:val="100"/>
          <w:sz w:val="40"/>
          <w:szCs w:val="40"/>
        </w:rPr>
        <w:t> 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id</w:t>
      </w:r>
      <w:r>
        <w:rPr>
          <w:rFonts w:ascii="Calisto MT" w:hAnsi="Calisto MT" w:cs="Calisto MT" w:eastAsia="Calisto MT"/>
          <w:b/>
          <w:bCs/>
          <w:color w:val="404040"/>
          <w:spacing w:val="3"/>
          <w:w w:val="100"/>
          <w:sz w:val="40"/>
          <w:szCs w:val="40"/>
        </w:rPr>
        <w:t>e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n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t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i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f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i</w:t>
      </w:r>
      <w:r>
        <w:rPr>
          <w:rFonts w:ascii="Calisto MT" w:hAnsi="Calisto MT" w:cs="Calisto MT" w:eastAsia="Calisto MT"/>
          <w:b/>
          <w:bCs/>
          <w:color w:val="404040"/>
          <w:spacing w:val="-3"/>
          <w:w w:val="100"/>
          <w:sz w:val="40"/>
          <w:szCs w:val="40"/>
        </w:rPr>
        <w:t>c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a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t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ion</w:t>
      </w:r>
      <w:r>
        <w:rPr>
          <w:rFonts w:ascii="Calisto MT" w:hAnsi="Calisto MT" w:cs="Calisto MT" w:eastAsia="Calisto MT"/>
          <w:b/>
          <w:bCs/>
          <w:color w:val="404040"/>
          <w:spacing w:val="7"/>
          <w:w w:val="100"/>
          <w:sz w:val="40"/>
          <w:szCs w:val="40"/>
        </w:rPr>
        <w:t> 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a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n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d</w:t>
      </w:r>
      <w:r>
        <w:rPr>
          <w:rFonts w:ascii="Calisto MT" w:hAnsi="Calisto MT" w:cs="Calisto MT" w:eastAsia="Calisto MT"/>
          <w:b/>
          <w:bCs/>
          <w:color w:val="404040"/>
          <w:spacing w:val="4"/>
          <w:w w:val="100"/>
          <w:sz w:val="40"/>
          <w:szCs w:val="40"/>
        </w:rPr>
        <w:t> 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de</w:t>
      </w:r>
      <w:r>
        <w:rPr>
          <w:rFonts w:ascii="Calisto MT" w:hAnsi="Calisto MT" w:cs="Calisto MT" w:eastAsia="Calisto MT"/>
          <w:b/>
          <w:bCs/>
          <w:color w:val="404040"/>
          <w:spacing w:val="-19"/>
          <w:w w:val="100"/>
          <w:sz w:val="40"/>
          <w:szCs w:val="40"/>
        </w:rPr>
        <w:t>v</w:t>
      </w:r>
      <w:r>
        <w:rPr>
          <w:rFonts w:ascii="Calisto MT" w:hAnsi="Calisto MT" w:cs="Calisto MT" w:eastAsia="Calisto MT"/>
          <w:b/>
          <w:bCs/>
          <w:color w:val="404040"/>
          <w:spacing w:val="3"/>
          <w:w w:val="100"/>
          <w:sz w:val="40"/>
          <w:szCs w:val="40"/>
        </w:rPr>
        <w:t>e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l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o</w:t>
      </w:r>
      <w:r>
        <w:rPr>
          <w:rFonts w:ascii="Calisto MT" w:hAnsi="Calisto MT" w:cs="Calisto MT" w:eastAsia="Calisto MT"/>
          <w:b/>
          <w:bCs/>
          <w:color w:val="404040"/>
          <w:spacing w:val="-2"/>
          <w:w w:val="100"/>
          <w:sz w:val="40"/>
          <w:szCs w:val="40"/>
        </w:rPr>
        <w:t>p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me</w:t>
      </w:r>
      <w:r>
        <w:rPr>
          <w:rFonts w:ascii="Calisto MT" w:hAnsi="Calisto MT" w:cs="Calisto MT" w:eastAsia="Calisto MT"/>
          <w:b/>
          <w:bCs/>
          <w:color w:val="404040"/>
          <w:spacing w:val="-4"/>
          <w:w w:val="100"/>
          <w:sz w:val="40"/>
          <w:szCs w:val="40"/>
        </w:rPr>
        <w:t>n</w:t>
      </w:r>
      <w:r>
        <w:rPr>
          <w:rFonts w:ascii="Calisto MT" w:hAnsi="Calisto MT" w:cs="Calisto MT" w:eastAsia="Calisto MT"/>
          <w:b/>
          <w:bCs/>
          <w:color w:val="404040"/>
          <w:spacing w:val="0"/>
          <w:w w:val="100"/>
          <w:sz w:val="40"/>
          <w:szCs w:val="40"/>
        </w:rPr>
        <w:t>t</w:t>
      </w:r>
      <w:r>
        <w:rPr>
          <w:rFonts w:ascii="Calisto MT" w:hAnsi="Calisto MT" w:cs="Calisto MT" w:eastAsia="Calisto MT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after="0"/>
        <w:jc w:val="left"/>
        <w:rPr>
          <w:rFonts w:ascii="Calisto MT" w:hAnsi="Calisto MT" w:cs="Calisto MT" w:eastAsia="Calisto MT"/>
          <w:sz w:val="40"/>
          <w:szCs w:val="40"/>
        </w:rPr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8" coordorigin="0,0" coordsize="14400,10800">
            <v:shape style="position:absolute;left:0;top:0;width:14400;height:10800" type="#_x0000_t75">
              <v:imagedata r:id="rId15" o:title=""/>
            </v:shape>
            <v:shape style="position:absolute;left:86;top:89;width:14227;height:10622" type="#_x0000_t75">
              <v:imagedata r:id="rId16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240" w:lineRule="exact" w:before="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18" w:right="0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8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80"/>
                <w:szCs w:val="8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utism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2"/>
                <w:w w:val="100"/>
                <w:sz w:val="80"/>
                <w:szCs w:val="8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ask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1"/>
                <w:w w:val="100"/>
                <w:sz w:val="80"/>
                <w:szCs w:val="80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orce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  <w:p>
            <w:pPr>
              <w:pStyle w:val="TableParagraph"/>
              <w:spacing w:before="13"/>
              <w:ind w:left="16" w:right="0"/>
              <w:jc w:val="center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56"/>
                <w:szCs w:val="56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–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2014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ListParagraph"/>
              <w:numPr>
                <w:ilvl w:val="0"/>
                <w:numId w:val="6"/>
              </w:numPr>
              <w:tabs>
                <w:tab w:pos="991" w:val="left" w:leader="none"/>
              </w:tabs>
              <w:spacing w:line="540" w:lineRule="exact"/>
              <w:ind w:left="9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: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spacing w:line="243" w:lineRule="auto"/>
              <w:ind w:left="1364" w:right="1008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unde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needs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SPMI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spacing w:line="243" w:lineRule="auto"/>
              <w:ind w:left="1364" w:right="412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6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sup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ASD/SPMI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pos="991" w:val="left" w:leader="none"/>
              </w:tabs>
              <w:ind w:left="9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ind w:left="1364" w:right="0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–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Geo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spacing w:line="243" w:lineRule="auto"/>
              <w:ind w:left="1364" w:right="1295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Expe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s: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.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8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oseph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Gol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ohn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Leod,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osenn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spacing w:line="243" w:lineRule="auto"/>
              <w:ind w:left="1364" w:right="1271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DMH: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.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Ande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son,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-De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son,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ndfon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6"/>
              </w:numPr>
              <w:tabs>
                <w:tab w:pos="1363" w:val="left" w:leader="none"/>
              </w:tabs>
              <w:spacing w:line="417" w:lineRule="exact"/>
              <w:ind w:left="1364" w:right="0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: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7" coordorigin="0,0" coordsize="14400,10800">
            <v:shape style="position:absolute;left:0;top:0;width:14400;height:10800" type="#_x0000_t75">
              <v:imagedata r:id="rId17" o:title=""/>
            </v:shape>
            <v:shape style="position:absolute;left:86;top:89;width:14227;height:10622" type="#_x0000_t75">
              <v:imagedata r:id="rId18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80" w:lineRule="exact" w:before="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36" w:right="0"/>
              <w:jc w:val="left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1"/>
                <w:w w:val="100"/>
                <w:sz w:val="80"/>
                <w:szCs w:val="8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ask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6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80"/>
                <w:szCs w:val="80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orce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9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80"/>
                <w:szCs w:val="8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ecommen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80"/>
                <w:szCs w:val="8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ations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70" w:lineRule="exact" w:before="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984" w:val="left" w:leader="none"/>
              </w:tabs>
              <w:spacing w:line="243" w:lineRule="auto"/>
              <w:ind w:left="451" w:right="559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joi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encies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iate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ListParagraph"/>
              <w:numPr>
                <w:ilvl w:val="1"/>
                <w:numId w:val="7"/>
              </w:numPr>
              <w:tabs>
                <w:tab w:pos="1364" w:val="left" w:leader="none"/>
              </w:tabs>
              <w:spacing w:line="243" w:lineRule="auto"/>
              <w:ind w:left="1364" w:right="349" w:hanging="361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SMI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pos="984" w:val="left" w:leader="none"/>
              </w:tabs>
              <w:spacing w:line="243" w:lineRule="auto"/>
              <w:ind w:left="451" w:right="741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jo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omm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encie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6" coordorigin="0,0" coordsize="14400,10800">
            <v:shape style="position:absolute;left:0;top:0;width:14400;height:10800" type="#_x0000_t75">
              <v:imagedata r:id="rId19" o:title=""/>
            </v:shape>
            <v:shape style="position:absolute;left:86;top:89;width:14227;height:10622" type="#_x0000_t75">
              <v:imagedata r:id="rId20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230" w:right="2926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ecommendati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1"/>
              <w:ind w:left="5794" w:right="5495"/>
              <w:jc w:val="center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pos="1223" w:val="left" w:leader="none"/>
              </w:tabs>
              <w:spacing w:line="243" w:lineRule="auto"/>
              <w:ind w:left="691" w:right="152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nities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nsib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2570" w:val="left" w:leader="none"/>
              </w:tabs>
              <w:spacing w:before="76"/>
              <w:ind w:left="2570" w:right="0" w:hanging="439"/>
              <w:jc w:val="left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0"/>
                <w:szCs w:val="40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ining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4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0"/>
                <w:szCs w:val="40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before="24"/>
              <w:ind w:left="2131" w:right="0"/>
              <w:jc w:val="left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0"/>
                <w:szCs w:val="40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0"/>
                <w:szCs w:val="40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2560" w:val="left" w:leader="none"/>
              </w:tabs>
              <w:ind w:left="2560" w:right="0" w:hanging="429"/>
              <w:jc w:val="left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sis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3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0"/>
                <w:szCs w:val="40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0"/>
                <w:szCs w:val="40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ia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2541" w:val="left" w:leader="none"/>
              </w:tabs>
              <w:ind w:left="2541" w:right="0" w:hanging="410"/>
              <w:jc w:val="left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MI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1"/>
                <w:numId w:val="8"/>
              </w:numPr>
              <w:tabs>
                <w:tab w:pos="2589" w:val="left" w:leader="none"/>
              </w:tabs>
              <w:ind w:left="2589" w:right="0" w:hanging="458"/>
              <w:jc w:val="left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0"/>
                <w:szCs w:val="40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0"/>
                <w:szCs w:val="40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em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3" w:lineRule="auto"/>
              <w:ind w:left="691" w:right="301" w:firstLine="14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4.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-c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oup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mber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5" coordorigin="0,0" coordsize="14400,10800">
            <v:shape style="position:absolute;left:0;top:0;width:14400;height:10800" type="#_x0000_t75">
              <v:imagedata r:id="rId21" o:title=""/>
            </v:shape>
            <v:shape style="position:absolute;left:86;top:89;width:14227;height:10622" type="#_x0000_t75">
              <v:imagedata r:id="rId22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10" w:right="3046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ecommendati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1"/>
              <w:ind w:left="5674" w:right="5615"/>
              <w:jc w:val="center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Heading1"/>
              <w:numPr>
                <w:ilvl w:val="0"/>
                <w:numId w:val="9"/>
              </w:numPr>
              <w:tabs>
                <w:tab w:pos="1789" w:val="left" w:leader="none"/>
              </w:tabs>
              <w:ind w:left="1172" w:right="0" w:firstLine="0"/>
              <w:jc w:val="left"/>
              <w:rPr>
                <w:b w:val="0"/>
                <w:bCs w:val="0"/>
              </w:rPr>
            </w:pPr>
            <w:r>
              <w:rPr>
                <w:color w:val="404040"/>
                <w:spacing w:val="-6"/>
                <w:w w:val="100"/>
              </w:rPr>
              <w:t>T</w:t>
            </w:r>
            <w:r>
              <w:rPr>
                <w:color w:val="404040"/>
                <w:spacing w:val="0"/>
                <w:w w:val="100"/>
              </w:rPr>
              <w:t>he</w:t>
            </w:r>
            <w:r>
              <w:rPr>
                <w:color w:val="404040"/>
                <w:spacing w:val="-8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DMH</w:t>
            </w:r>
            <w:r>
              <w:rPr>
                <w:color w:val="404040"/>
                <w:spacing w:val="-17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Cen</w:t>
            </w:r>
            <w:r>
              <w:rPr>
                <w:color w:val="404040"/>
                <w:spacing w:val="-6"/>
                <w:w w:val="100"/>
              </w:rPr>
              <w:t>t</w:t>
            </w:r>
            <w:r>
              <w:rPr>
                <w:color w:val="404040"/>
                <w:spacing w:val="0"/>
                <w:w w:val="100"/>
              </w:rPr>
              <w:t>ers</w:t>
            </w:r>
            <w:r>
              <w:rPr>
                <w:color w:val="404040"/>
                <w:spacing w:val="-12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for</w:t>
            </w:r>
            <w:r>
              <w:rPr>
                <w:color w:val="404040"/>
                <w:spacing w:val="-14"/>
                <w:w w:val="100"/>
              </w:rPr>
              <w:t> </w:t>
            </w:r>
            <w:r>
              <w:rPr>
                <w:color w:val="404040"/>
                <w:spacing w:val="0"/>
                <w:w w:val="100"/>
              </w:rPr>
              <w:t>E</w:t>
            </w:r>
            <w:r>
              <w:rPr>
                <w:color w:val="404040"/>
                <w:spacing w:val="-14"/>
                <w:w w:val="100"/>
              </w:rPr>
              <w:t>x</w:t>
            </w:r>
            <w:r>
              <w:rPr>
                <w:color w:val="404040"/>
                <w:spacing w:val="0"/>
                <w:w w:val="100"/>
              </w:rPr>
              <w:t>ce</w:t>
            </w:r>
            <w:r>
              <w:rPr>
                <w:color w:val="404040"/>
                <w:spacing w:val="-3"/>
                <w:w w:val="100"/>
              </w:rPr>
              <w:t>l</w:t>
            </w:r>
            <w:r>
              <w:rPr>
                <w:color w:val="404040"/>
                <w:spacing w:val="0"/>
                <w:w w:val="100"/>
              </w:rPr>
              <w:t>len</w:t>
            </w:r>
            <w:r>
              <w:rPr>
                <w:color w:val="404040"/>
                <w:spacing w:val="-3"/>
                <w:w w:val="100"/>
              </w:rPr>
              <w:t>c</w:t>
            </w:r>
            <w:r>
              <w:rPr>
                <w:color w:val="404040"/>
                <w:spacing w:val="0"/>
                <w:w w:val="100"/>
              </w:rPr>
              <w:t>e</w:t>
            </w:r>
            <w:r>
              <w:rPr>
                <w:color w:val="404040"/>
                <w:spacing w:val="-11"/>
                <w:w w:val="100"/>
              </w:rPr>
              <w:t> </w:t>
            </w:r>
            <w:r>
              <w:rPr>
                <w:color w:val="404040"/>
                <w:spacing w:val="-6"/>
                <w:w w:val="100"/>
              </w:rPr>
              <w:t>i</w:t>
            </w:r>
            <w:r>
              <w:rPr>
                <w:color w:val="404040"/>
                <w:spacing w:val="0"/>
                <w:w w:val="100"/>
              </w:rPr>
              <w:t>n</w:t>
            </w:r>
            <w:r>
              <w:rPr>
                <w:color w:val="404040"/>
                <w:spacing w:val="-13"/>
                <w:w w:val="100"/>
              </w:rPr>
              <w:t> </w:t>
            </w:r>
            <w:r>
              <w:rPr>
                <w:color w:val="404040"/>
                <w:spacing w:val="-8"/>
                <w:w w:val="100"/>
              </w:rPr>
              <w:t>R</w:t>
            </w:r>
            <w:r>
              <w:rPr>
                <w:color w:val="404040"/>
                <w:spacing w:val="0"/>
                <w:w w:val="100"/>
              </w:rPr>
              <w:t>ese</w:t>
            </w:r>
            <w:r>
              <w:rPr>
                <w:color w:val="404040"/>
                <w:spacing w:val="-6"/>
                <w:w w:val="100"/>
              </w:rPr>
              <w:t>a</w:t>
            </w:r>
            <w:r>
              <w:rPr>
                <w:color w:val="404040"/>
                <w:spacing w:val="0"/>
                <w:w w:val="100"/>
              </w:rPr>
              <w:t>rch</w:t>
            </w:r>
            <w:r>
              <w:rPr>
                <w:b w:val="0"/>
                <w:bCs w:val="0"/>
                <w:color w:val="000000"/>
                <w:spacing w:val="0"/>
                <w:w w:val="100"/>
              </w:rPr>
            </w:r>
          </w:p>
          <w:p>
            <w:pPr>
              <w:pStyle w:val="TableParagraph"/>
              <w:spacing w:before="11"/>
              <w:ind w:left="1172" w:right="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bute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pos="1791" w:val="left" w:leader="none"/>
              </w:tabs>
              <w:spacing w:line="243" w:lineRule="auto"/>
              <w:ind w:left="1172" w:right="762" w:firstLine="0"/>
              <w:jc w:val="left"/>
              <w:rPr>
                <w:rFonts w:ascii="Calisto MT" w:hAnsi="Calisto MT" w:cs="Calisto MT" w:eastAsia="Calisto MT"/>
                <w:sz w:val="56"/>
                <w:szCs w:val="56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ers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56"/>
                <w:szCs w:val="56"/>
              </w:rPr>
              <w:t>x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ork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fy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-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pr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pr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-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56"/>
                <w:szCs w:val="56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56"/>
                <w:szCs w:val="56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56"/>
                <w:szCs w:val="56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56"/>
                <w:szCs w:val="56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56"/>
                <w:szCs w:val="56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lie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56"/>
                <w:szCs w:val="56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56"/>
                <w:szCs w:val="56"/>
              </w:rPr>
              <w:t>.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56"/>
                <w:szCs w:val="56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4" coordorigin="0,0" coordsize="14400,10800">
            <v:shape style="position:absolute;left:0;top:0;width:14400;height:10800" type="#_x0000_t75">
              <v:imagedata r:id="rId23" o:title=""/>
            </v:shape>
            <v:shape style="position:absolute;left:86;top:89;width:14227;height:10622" type="#_x0000_t75">
              <v:imagedata r:id="rId24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10" w:right="3046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ecommendati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1"/>
              <w:ind w:left="5674" w:right="5615"/>
              <w:jc w:val="center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1103" w:val="left" w:leader="none"/>
              </w:tabs>
              <w:spacing w:line="243" w:lineRule="auto"/>
              <w:ind w:left="571" w:right="301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Commun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(C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As)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pos="1103" w:val="left" w:leader="none"/>
              </w:tabs>
              <w:spacing w:line="243" w:lineRule="auto"/>
              <w:ind w:left="571" w:right="316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lth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x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)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ify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-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ctices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ehen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ioral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osis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3" coordorigin="0,0" coordsize="14400,10800">
            <v:shape style="position:absolute;left:0;top:0;width:14400;height:10800" type="#_x0000_t75">
              <v:imagedata r:id="rId25" o:title=""/>
            </v:shape>
            <v:shape style="position:absolute;left:86;top:89;width:14227;height:10622" type="#_x0000_t75">
              <v:imagedata r:id="rId26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90" w:lineRule="exact" w:before="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110" w:right="3046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ecommendati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ns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1"/>
              <w:ind w:left="5674" w:right="5615"/>
              <w:jc w:val="center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70" w:lineRule="exact" w:before="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1464" w:val="left" w:leader="none"/>
              </w:tabs>
              <w:spacing w:line="243" w:lineRule="auto"/>
              <w:ind w:left="931" w:right="513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keho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opp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ehens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spec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under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.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?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1709" w:val="left" w:leader="none"/>
              </w:tabs>
              <w:spacing w:line="243" w:lineRule="auto"/>
              <w:ind w:left="931" w:right="668" w:firstLine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imp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espi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necessary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atio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mily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sons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2" coordorigin="0,0" coordsize="14400,10800">
            <v:shape style="position:absolute;left:0;top:0;width:14400;height:10800" type="#_x0000_t75">
              <v:imagedata r:id="rId27" o:title=""/>
            </v:shape>
            <v:shape style="position:absolute;left:86;top:89;width:14227;height:10622" type="#_x0000_t75">
              <v:imagedata r:id="rId28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5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ISA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689" w:val="left" w:leader="none"/>
              </w:tabs>
              <w:spacing w:line="243" w:lineRule="auto"/>
              <w:ind w:left="1689" w:right="1908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ougho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2015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689" w:val="left" w:leader="none"/>
              </w:tabs>
              <w:ind w:left="1689" w:right="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before="9"/>
              <w:ind w:left="1689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sts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2015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1689" w:val="left" w:leader="none"/>
              </w:tabs>
              <w:spacing w:line="243" w:lineRule="auto"/>
              <w:ind w:left="1689" w:right="829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1" coordorigin="0,0" coordsize="14400,10800">
            <v:shape style="position:absolute;left:0;top:0;width:14400;height:10800" type="#_x0000_t75">
              <v:imagedata r:id="rId29" o:title=""/>
            </v:shape>
            <v:shape style="position:absolute;left:86;top:89;width:14227;height:10622" type="#_x0000_t75">
              <v:imagedata r:id="rId30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5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ISA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689" w:val="left" w:leader="none"/>
              </w:tabs>
              <w:ind w:left="1689" w:right="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689" w:val="left" w:leader="none"/>
              </w:tabs>
              <w:spacing w:line="243" w:lineRule="auto"/>
              <w:ind w:left="1689" w:right="1261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wled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-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1689" w:val="left" w:leader="none"/>
              </w:tabs>
              <w:spacing w:line="243" w:lineRule="auto"/>
              <w:ind w:left="1689" w:right="1711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wled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ffe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/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ili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9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50" coordorigin="0,0" coordsize="14400,10800">
            <v:shape style="position:absolute;left:0;top:0;width:14400;height:10800" type="#_x0000_t75">
              <v:imagedata r:id="rId31" o:title=""/>
            </v:shape>
            <v:shape style="position:absolute;left:86;top:89;width:14227;height:10622" type="#_x0000_t75">
              <v:imagedata r:id="rId32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5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ISA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1591" w:val="left" w:leader="none"/>
              </w:tabs>
              <w:spacing w:line="243" w:lineRule="auto"/>
              <w:ind w:left="1591" w:right="1603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stand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ffe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1591" w:val="left" w:leader="none"/>
              </w:tabs>
              <w:spacing w:line="243" w:lineRule="auto"/>
              <w:ind w:left="1591" w:right="2903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Affi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mpl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tions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1591" w:val="left" w:leader="none"/>
              </w:tabs>
              <w:spacing w:line="243" w:lineRule="auto"/>
              <w:ind w:left="1591" w:right="1534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q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ation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sys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ems),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7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-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rts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9" coordorigin="0,0" coordsize="14400,10800">
            <v:shape style="position:absolute;left:0;top:0;width:14400;height:10800" type="#_x0000_t75">
              <v:imagedata r:id="rId33" o:title=""/>
            </v:shape>
            <v:shape style="position:absolute;left:86;top:89;width:14227;height:10622" type="#_x0000_t75">
              <v:imagedata r:id="rId34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5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ISA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2431" w:val="left" w:leader="none"/>
              </w:tabs>
              <w:ind w:left="243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es: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DDS/DMH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ittee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ility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Consul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5"/>
              </w:numPr>
              <w:tabs>
                <w:tab w:pos="2803" w:val="left" w:leader="none"/>
              </w:tabs>
              <w:ind w:left="280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8" coordorigin="0,0" coordsize="14400,10800">
            <v:shape style="position:absolute;left:0;top:0;width:14400;height:10800" type="#_x0000_t75">
              <v:imagedata r:id="rId35" o:title=""/>
            </v:shape>
            <v:shape style="position:absolute;left:86;top:89;width:14227;height:10622" type="#_x0000_t75">
              <v:imagedata r:id="rId36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2043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St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9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uct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ral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Collabo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ati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1711" w:val="left" w:leader="none"/>
              </w:tabs>
              <w:ind w:left="171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6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6"/>
              </w:numPr>
              <w:tabs>
                <w:tab w:pos="2083" w:val="left" w:leader="none"/>
              </w:tabs>
              <w:spacing w:line="243" w:lineRule="auto"/>
              <w:ind w:left="2083" w:right="1014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unde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44"/>
                <w:szCs w:val="44"/>
              </w:rPr>
              <w:t>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6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1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6"/>
              </w:numPr>
              <w:tabs>
                <w:tab w:pos="2083" w:val="left" w:leader="none"/>
              </w:tabs>
              <w:spacing w:line="243" w:lineRule="auto"/>
              <w:ind w:left="2083" w:right="1182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meet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ria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encies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1711" w:val="left" w:leader="none"/>
              </w:tabs>
              <w:spacing w:line="243" w:lineRule="auto"/>
              <w:ind w:left="1711" w:right="1268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hip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Commi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6"/>
              </w:numPr>
              <w:tabs>
                <w:tab w:pos="2083" w:val="left" w:leader="none"/>
              </w:tabs>
              <w:spacing w:line="243" w:lineRule="auto"/>
              <w:ind w:left="2083" w:right="1301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pol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edure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elop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needed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6"/>
              </w:numPr>
              <w:tabs>
                <w:tab w:pos="2083" w:val="left" w:leader="none"/>
              </w:tabs>
              <w:ind w:left="208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7" coordorigin="0,0" coordsize="14400,10800">
            <v:shape style="position:absolute;left:0;top:0;width:14400;height:10800" type="#_x0000_t75">
              <v:imagedata r:id="rId37" o:title=""/>
            </v:shape>
            <v:shape style="position:absolute;left:86;top:89;width:14227;height:10622" type="#_x0000_t75">
              <v:imagedata r:id="rId38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9" w:right="0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0"/>
                <w:szCs w:val="8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gib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0"/>
                <w:szCs w:val="8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lity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8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3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80"/>
                <w:szCs w:val="80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vice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  <w:p>
            <w:pPr>
              <w:pStyle w:val="TableParagraph"/>
              <w:spacing w:before="15"/>
              <w:ind w:left="17" w:right="0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80"/>
                <w:szCs w:val="8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uthoriz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80"/>
                <w:szCs w:val="8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tion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4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Guid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0"/>
                <w:szCs w:val="8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lin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0"/>
                <w:szCs w:val="8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91" w:val="left" w:leader="none"/>
              </w:tabs>
              <w:ind w:left="21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ity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91" w:val="left" w:leader="none"/>
              </w:tabs>
              <w:ind w:left="21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q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ial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91" w:val="left" w:leader="none"/>
              </w:tabs>
              <w:ind w:left="21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Dis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91" w:val="left" w:leader="none"/>
              </w:tabs>
              <w:ind w:left="21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91" w:val="left" w:leader="none"/>
              </w:tabs>
              <w:ind w:left="219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ity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6" coordorigin="0,0" coordsize="14400,10800">
            <v:shape style="position:absolute;left:0;top:0;width:14400;height:10800" type="#_x0000_t75">
              <v:imagedata r:id="rId39" o:title=""/>
            </v:shape>
            <v:shape style="position:absolute;left:86;top:89;width:14227;height:10622" type="#_x0000_t75">
              <v:imagedata r:id="rId40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5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Plan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3"/>
                <w:w w:val="100"/>
                <w:sz w:val="88"/>
                <w:szCs w:val="8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raining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1689" w:val="left" w:leader="none"/>
              </w:tabs>
              <w:spacing w:line="243" w:lineRule="auto"/>
              <w:ind w:left="1689" w:right="2037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sues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1689" w:val="left" w:leader="none"/>
              </w:tabs>
              <w:ind w:left="1689" w:right="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wsh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before="9"/>
              <w:ind w:left="1689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rts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2016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1689" w:val="left" w:leader="none"/>
              </w:tabs>
              <w:spacing w:line="243" w:lineRule="auto"/>
              <w:ind w:left="1689" w:right="1245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ation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1689" w:val="left" w:leader="none"/>
              </w:tabs>
              <w:ind w:left="1689" w:right="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5"/>
                <w:w w:val="100"/>
                <w:sz w:val="48"/>
                <w:szCs w:val="48"/>
              </w:rPr>
              <w:t>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before="9"/>
              <w:ind w:left="1689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5" coordorigin="0,0" coordsize="14400,10800">
            <v:shape style="position:absolute;left:0;top:0;width:14400;height:10800" type="#_x0000_t75">
              <v:imagedata r:id="rId41" o:title=""/>
            </v:shape>
            <v:shape style="position:absolute;left:86;top:89;width:14227;height:10622" type="#_x0000_t75">
              <v:imagedata r:id="rId42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562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Risk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Assessme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70" w:lineRule="exact" w:before="3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19"/>
              </w:numPr>
              <w:tabs>
                <w:tab w:pos="1591" w:val="left" w:leader="none"/>
              </w:tabs>
              <w:spacing w:line="243" w:lineRule="auto"/>
              <w:ind w:left="1591" w:right="1005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ListParagraph"/>
              <w:numPr>
                <w:ilvl w:val="1"/>
                <w:numId w:val="19"/>
              </w:numPr>
              <w:tabs>
                <w:tab w:pos="1963" w:val="left" w:leader="none"/>
              </w:tabs>
              <w:ind w:left="196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ASD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PSB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9"/>
              </w:numPr>
              <w:tabs>
                <w:tab w:pos="1963" w:val="left" w:leader="none"/>
              </w:tabs>
              <w:ind w:left="196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ous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9"/>
              </w:numPr>
              <w:tabs>
                <w:tab w:pos="1963" w:val="left" w:leader="none"/>
              </w:tabs>
              <w:ind w:left="196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$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7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5K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nnu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lly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9"/>
              </w:numPr>
              <w:tabs>
                <w:tab w:pos="1963" w:val="left" w:leader="none"/>
              </w:tabs>
              <w:spacing w:line="243" w:lineRule="auto"/>
              <w:ind w:left="1963" w:right="1155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19"/>
              </w:numPr>
              <w:tabs>
                <w:tab w:pos="1963" w:val="left" w:leader="none"/>
              </w:tabs>
              <w:ind w:left="196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Coo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Geo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4" coordorigin="0,0" coordsize="14400,10800">
            <v:shape style="position:absolute;left:0;top:0;width:14400;height:10800" type="#_x0000_t75">
              <v:imagedata r:id="rId43" o:title=""/>
            </v:shape>
            <v:shape style="position:absolute;left:86;top:89;width:14227;height:10622" type="#_x0000_t75">
              <v:imagedata r:id="rId44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423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vice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Pr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88"/>
                <w:szCs w:val="8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vision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1471" w:val="left" w:leader="none"/>
              </w:tabs>
              <w:spacing w:line="243" w:lineRule="auto"/>
              <w:ind w:left="1472" w:right="985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1471" w:val="left" w:leader="none"/>
              </w:tabs>
              <w:spacing w:line="243" w:lineRule="auto"/>
              <w:ind w:left="1472" w:right="1123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8"/>
                <w:szCs w:val="48"/>
              </w:rPr>
              <w:t>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most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ach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0"/>
              </w:numPr>
              <w:tabs>
                <w:tab w:pos="1471" w:val="left" w:leader="none"/>
              </w:tabs>
              <w:spacing w:line="243" w:lineRule="auto"/>
              <w:ind w:left="1472" w:right="911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/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ism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one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3" coordorigin="0,0" coordsize="14400,10800">
            <v:shape style="position:absolute;left:0;top:0;width:14400;height:10800" type="#_x0000_t75">
              <v:imagedata r:id="rId45" o:title=""/>
            </v:shape>
            <v:shape style="position:absolute;left:86;top:89;width:14227;height:10622" type="#_x0000_t75">
              <v:imagedata r:id="rId46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19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88"/>
                <w:szCs w:val="8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vice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Design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1689" w:val="left" w:leader="none"/>
              </w:tabs>
              <w:spacing w:line="243" w:lineRule="auto"/>
              <w:ind w:left="1689" w:right="1545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best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1689" w:val="left" w:leader="none"/>
              </w:tabs>
              <w:spacing w:line="243" w:lineRule="auto"/>
              <w:ind w:left="1689" w:right="1726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jo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demo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/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pilot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ojec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emen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1"/>
              </w:numPr>
              <w:tabs>
                <w:tab w:pos="1689" w:val="left" w:leader="none"/>
              </w:tabs>
              <w:spacing w:line="243" w:lineRule="auto"/>
              <w:ind w:left="1689" w:right="1614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ough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/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Commi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2" coordorigin="0,0" coordsize="14400,10800">
            <v:shape style="position:absolute;left:0;top:0;width:14400;height:10800" type="#_x0000_t75">
              <v:imagedata r:id="rId47" o:title=""/>
            </v:shape>
            <v:shape style="position:absolute;left:86;top:89;width:14227;height:10622" type="#_x0000_t75">
              <v:imagedata r:id="rId48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00" w:lineRule="exact" w:before="5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ind w:left="16" w:right="0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Beaco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3"/>
                <w:w w:val="100"/>
                <w:sz w:val="80"/>
                <w:szCs w:val="8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1"/>
                <w:w w:val="100"/>
                <w:sz w:val="80"/>
                <w:szCs w:val="80"/>
              </w:rPr>
              <w:t>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8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COE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2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9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80"/>
                <w:szCs w:val="80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1"/>
                <w:w w:val="100"/>
                <w:sz w:val="80"/>
                <w:szCs w:val="80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vioral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  <w:p>
            <w:pPr>
              <w:pStyle w:val="TableParagraph"/>
              <w:spacing w:before="15"/>
              <w:ind w:left="18" w:right="0"/>
              <w:jc w:val="center"/>
              <w:rPr>
                <w:rFonts w:ascii="Calisto MT" w:hAnsi="Calisto MT" w:cs="Calisto MT" w:eastAsia="Calisto MT"/>
                <w:sz w:val="80"/>
                <w:szCs w:val="8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Health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those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9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with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80"/>
                <w:szCs w:val="80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0"/>
                <w:szCs w:val="80"/>
              </w:rPr>
              <w:t>ASD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0"/>
                <w:szCs w:val="8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1351" w:val="left" w:leader="none"/>
              </w:tabs>
              <w:spacing w:line="243" w:lineRule="auto"/>
              <w:ind w:left="1352" w:right="1025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MBH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J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eff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6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&amp;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4"/>
                <w:w w:val="100"/>
                <w:sz w:val="48"/>
                <w:szCs w:val="48"/>
              </w:rPr>
              <w:t>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x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ioral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90" w:lineRule="exact" w:before="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1351" w:val="left" w:leader="none"/>
              </w:tabs>
              <w:spacing w:line="243" w:lineRule="auto"/>
              <w:ind w:left="1352" w:right="1075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will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ify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tio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xper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1351" w:val="left" w:leader="none"/>
              </w:tabs>
              <w:ind w:left="1352" w:right="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nation,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6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,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before="9"/>
              <w:ind w:left="1352" w:right="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mob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offe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1" coordorigin="0,0" coordsize="14400,10800">
            <v:shape style="position:absolute;left:0;top:0;width:14400;height:10800" type="#_x0000_t75">
              <v:imagedata r:id="rId49" o:title=""/>
            </v:shape>
            <v:shape style="position:absolute;left:86;top:89;width:14227;height:10622" type="#_x0000_t75">
              <v:imagedata r:id="rId50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3934" w:right="0"/>
              <w:jc w:val="left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Challen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88"/>
                <w:szCs w:val="8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130" w:lineRule="exact" w:before="3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nce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eme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cement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npa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gs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q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20" w:lineRule="exact" w:before="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q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spe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z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tie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ons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post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7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e?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3"/>
              </w:numPr>
              <w:tabs>
                <w:tab w:pos="2443" w:val="left" w:leader="none"/>
              </w:tabs>
              <w:ind w:left="2443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Hosp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s’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b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long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2071" w:val="left" w:leader="none"/>
              </w:tabs>
              <w:ind w:left="2071" w:right="0" w:hanging="540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p>
      <w:pPr>
        <w:spacing w:after="0"/>
        <w:sectPr>
          <w:pgSz w:w="14400" w:h="10800" w:orient="landscape"/>
          <w:pgMar w:top="280" w:bottom="280" w:left="300" w:right="300"/>
        </w:sectPr>
      </w:pPr>
    </w:p>
    <w:p>
      <w:pPr>
        <w:spacing w:line="80" w:lineRule="exact" w:before="3"/>
        <w:rPr>
          <w:sz w:val="8"/>
          <w:szCs w:val="8"/>
        </w:rPr>
      </w:pPr>
      <w:r>
        <w:rPr/>
        <w:pict>
          <v:group style="position:absolute;margin-left:0pt;margin-top:0pt;width:720pt;height:539.999817pt;mso-position-horizontal-relative:page;mso-position-vertical-relative:page;z-index:-940" coordorigin="0,0" coordsize="14400,10800">
            <v:shape style="position:absolute;left:0;top:0;width:14400;height:10800" type="#_x0000_t75">
              <v:imagedata r:id="rId51" o:title=""/>
            </v:shape>
            <v:shape style="position:absolute;left:86;top:89;width:14227;height:10622" type="#_x0000_t75">
              <v:imagedata r:id="rId52" o:title=""/>
            </v:shape>
            <w10:wrap type="none"/>
          </v:group>
        </w:pict>
      </w:r>
      <w:r>
        <w:rPr>
          <w:sz w:val="8"/>
          <w:szCs w:val="8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150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</w:tcPr>
          <w:p>
            <w:pPr>
              <w:pStyle w:val="TableParagraph"/>
              <w:spacing w:line="280" w:lineRule="exact" w:before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6" w:right="0"/>
              <w:jc w:val="center"/>
              <w:rPr>
                <w:rFonts w:ascii="Calisto MT" w:hAnsi="Calisto MT" w:cs="Calisto MT" w:eastAsia="Calisto MT"/>
                <w:sz w:val="88"/>
                <w:szCs w:val="8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Challen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88"/>
                <w:szCs w:val="8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88"/>
                <w:szCs w:val="8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88"/>
                <w:szCs w:val="88"/>
              </w:rPr>
            </w:r>
          </w:p>
          <w:p>
            <w:pPr>
              <w:pStyle w:val="TableParagraph"/>
              <w:spacing w:before="11"/>
              <w:ind w:left="14" w:right="0"/>
              <w:jc w:val="center"/>
              <w:rPr>
                <w:rFonts w:ascii="Calisto MT" w:hAnsi="Calisto MT" w:cs="Calisto MT" w:eastAsia="Calisto MT"/>
                <w:sz w:val="40"/>
                <w:szCs w:val="40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0"/>
                <w:szCs w:val="40"/>
              </w:rPr>
              <w:t>(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0"/>
                <w:szCs w:val="40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0"/>
                <w:szCs w:val="40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0"/>
                <w:szCs w:val="40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0"/>
                <w:szCs w:val="40"/>
              </w:rPr>
              <w:t>d)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0"/>
                <w:szCs w:val="40"/>
              </w:rPr>
            </w:r>
          </w:p>
        </w:tc>
      </w:tr>
      <w:tr>
        <w:trPr>
          <w:trHeight w:val="100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2" w:space="0" w:color="C6C5BB"/>
              <w:right w:val="single" w:sz="8" w:space="0" w:color="C6C5BB"/>
            </w:tcBorders>
            <w:shd w:val="clear" w:color="auto" w:fill="CAD2D4"/>
          </w:tcPr>
          <w:p>
            <w:pPr/>
          </w:p>
        </w:tc>
      </w:tr>
      <w:tr>
        <w:trPr>
          <w:trHeight w:val="7426" w:hRule="exact"/>
        </w:trPr>
        <w:tc>
          <w:tcPr>
            <w:tcW w:w="13580" w:type="dxa"/>
            <w:tcBorders>
              <w:top w:val="single" w:sz="2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1689" w:val="left" w:leader="none"/>
              </w:tabs>
              <w:spacing w:line="243" w:lineRule="auto"/>
              <w:ind w:left="1689" w:right="860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an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99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rds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ER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110" w:lineRule="exact" w:before="8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ListParagraph"/>
              <w:numPr>
                <w:ilvl w:val="1"/>
                <w:numId w:val="24"/>
              </w:numPr>
              <w:tabs>
                <w:tab w:pos="2061" w:val="left" w:leader="none"/>
              </w:tabs>
              <w:ind w:left="2061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ate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not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2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us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4"/>
                <w:szCs w:val="44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nfo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med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120" w:lineRule="exact" w:before="8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numPr>
                <w:ilvl w:val="1"/>
                <w:numId w:val="24"/>
              </w:numPr>
              <w:tabs>
                <w:tab w:pos="2061" w:val="left" w:leader="none"/>
              </w:tabs>
              <w:ind w:left="2061" w:right="0" w:hanging="360"/>
              <w:jc w:val="left"/>
              <w:rPr>
                <w:rFonts w:ascii="Calisto MT" w:hAnsi="Calisto MT" w:cs="Calisto MT" w:eastAsia="Calisto MT"/>
                <w:sz w:val="44"/>
                <w:szCs w:val="44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ESPs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1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suppo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5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4"/>
                <w:szCs w:val="44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4"/>
                <w:szCs w:val="44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4"/>
                <w:szCs w:val="44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1"/>
                <w:w w:val="100"/>
                <w:sz w:val="44"/>
                <w:szCs w:val="44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4"/>
                <w:szCs w:val="44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4"/>
                <w:szCs w:val="44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4"/>
                <w:szCs w:val="44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4"/>
                <w:szCs w:val="44"/>
              </w:rPr>
              <w:t>rs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4"/>
                <w:szCs w:val="44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1689" w:val="left" w:leader="none"/>
              </w:tabs>
              <w:spacing w:line="244" w:lineRule="auto"/>
              <w:ind w:left="1689" w:right="1113" w:hanging="541"/>
              <w:jc w:val="left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8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of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bed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ci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y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meet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needs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1689" w:val="left" w:leader="none"/>
              </w:tabs>
              <w:spacing w:line="243" w:lineRule="auto"/>
              <w:ind w:left="1689" w:right="1228" w:hanging="541"/>
              <w:jc w:val="both"/>
              <w:rPr>
                <w:rFonts w:ascii="Calisto MT" w:hAnsi="Calisto MT" w:cs="Calisto MT" w:eastAsia="Calisto MT"/>
                <w:sz w:val="48"/>
                <w:szCs w:val="48"/>
              </w:rPr>
            </w:pP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DM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6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M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lth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4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3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g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14"/>
                <w:w w:val="100"/>
                <w:sz w:val="48"/>
                <w:szCs w:val="48"/>
              </w:rPr>
              <w:t>w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k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rt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opria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3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for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4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l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zed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8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8"/>
                <w:w w:val="100"/>
                <w:sz w:val="48"/>
                <w:szCs w:val="48"/>
              </w:rPr>
              <w:t>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11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nd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2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5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ess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7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o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2"/>
                <w:w w:val="100"/>
                <w:sz w:val="48"/>
                <w:szCs w:val="48"/>
              </w:rPr>
              <w:t>u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p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7"/>
                <w:w w:val="100"/>
                <w:sz w:val="48"/>
                <w:szCs w:val="48"/>
              </w:rPr>
              <w:t>a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ient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9"/>
                <w:w w:val="100"/>
                <w:sz w:val="48"/>
                <w:szCs w:val="48"/>
              </w:rPr>
              <w:t> 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ser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v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i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-3"/>
                <w:w w:val="100"/>
                <w:sz w:val="48"/>
                <w:szCs w:val="48"/>
              </w:rPr>
              <w:t>c</w:t>
            </w:r>
            <w:r>
              <w:rPr>
                <w:rFonts w:ascii="Calisto MT" w:hAnsi="Calisto MT" w:cs="Calisto MT" w:eastAsia="Calisto MT"/>
                <w:b/>
                <w:bCs/>
                <w:color w:val="404040"/>
                <w:spacing w:val="0"/>
                <w:w w:val="100"/>
                <w:sz w:val="48"/>
                <w:szCs w:val="48"/>
              </w:rPr>
              <w:t>es</w:t>
            </w:r>
            <w:r>
              <w:rPr>
                <w:rFonts w:ascii="Calisto MT" w:hAnsi="Calisto MT" w:cs="Calisto MT" w:eastAsia="Calisto MT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349" w:hRule="exact"/>
        </w:trPr>
        <w:tc>
          <w:tcPr>
            <w:tcW w:w="13580" w:type="dxa"/>
            <w:tcBorders>
              <w:top w:val="single" w:sz="8" w:space="0" w:color="C6C5BB"/>
              <w:left w:val="single" w:sz="8" w:space="0" w:color="C6C5BB"/>
              <w:bottom w:val="single" w:sz="8" w:space="0" w:color="C6C5BB"/>
              <w:right w:val="single" w:sz="8" w:space="0" w:color="C6C5BB"/>
            </w:tcBorders>
          </w:tcPr>
          <w:p>
            <w:pPr/>
          </w:p>
        </w:tc>
      </w:tr>
    </w:tbl>
    <w:sectPr>
      <w:pgSz w:w="14400" w:h="10800" w:orient="landscape"/>
      <w:pgMar w:top="280" w:bottom="28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sto MT">
    <w:altName w:val="Calisto MT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0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hanging="541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9"/>
      <w:numFmt w:val="decimal"/>
      <w:lvlText w:val="%1."/>
      <w:lvlJc w:val="left"/>
      <w:pPr>
        <w:ind w:hanging="533"/>
        <w:jc w:val="left"/>
      </w:pPr>
      <w:rPr>
        <w:rFonts w:hint="default" w:ascii="Calisto MT" w:hAnsi="Calisto MT" w:eastAsia="Calisto MT"/>
        <w:b/>
        <w:bCs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7"/>
      <w:numFmt w:val="decimal"/>
      <w:lvlText w:val="%1."/>
      <w:lvlJc w:val="left"/>
      <w:pPr>
        <w:ind w:hanging="533"/>
        <w:jc w:val="left"/>
      </w:pPr>
      <w:rPr>
        <w:rFonts w:hint="default" w:ascii="Calisto MT" w:hAnsi="Calisto MT" w:eastAsia="Calisto MT"/>
        <w:b/>
        <w:bCs/>
        <w:color w:val="404040"/>
        <w:sz w:val="48"/>
        <w:szCs w:val="4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5"/>
      <w:numFmt w:val="decimal"/>
      <w:lvlText w:val="%1."/>
      <w:lvlJc w:val="left"/>
      <w:pPr>
        <w:ind w:hanging="618"/>
        <w:jc w:val="left"/>
      </w:pPr>
      <w:rPr>
        <w:rFonts w:hint="default" w:ascii="Calisto MT" w:hAnsi="Calisto MT" w:eastAsia="Calisto MT"/>
        <w:b/>
        <w:bCs/>
        <w:color w:val="404040"/>
        <w:w w:val="99"/>
        <w:sz w:val="56"/>
        <w:szCs w:val="5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hanging="533"/>
        <w:jc w:val="left"/>
      </w:pPr>
      <w:rPr>
        <w:rFonts w:hint="default" w:ascii="Calisto MT" w:hAnsi="Calisto MT" w:eastAsia="Calisto MT"/>
        <w:b/>
        <w:bCs/>
        <w:color w:val="404040"/>
        <w:sz w:val="48"/>
        <w:szCs w:val="48"/>
      </w:rPr>
    </w:lvl>
    <w:lvl w:ilvl="1">
      <w:start w:val="1"/>
      <w:numFmt w:val="lowerLetter"/>
      <w:lvlText w:val="%2."/>
      <w:lvlJc w:val="left"/>
      <w:pPr>
        <w:ind w:hanging="439"/>
        <w:jc w:val="left"/>
      </w:pPr>
      <w:rPr>
        <w:rFonts w:hint="default" w:ascii="Calisto MT" w:hAnsi="Calisto MT" w:eastAsia="Calisto MT"/>
        <w:b/>
        <w:bCs/>
        <w:color w:val="404040"/>
        <w:spacing w:val="-4"/>
        <w:sz w:val="40"/>
        <w:szCs w:val="4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hanging="533"/>
        <w:jc w:val="left"/>
      </w:pPr>
      <w:rPr>
        <w:rFonts w:hint="default" w:ascii="Calisto MT" w:hAnsi="Calisto MT" w:eastAsia="Calisto MT"/>
        <w:b/>
        <w:bCs/>
        <w:color w:val="404040"/>
        <w:sz w:val="48"/>
        <w:szCs w:val="48"/>
      </w:rPr>
    </w:lvl>
    <w:lvl w:ilvl="1">
      <w:start w:val="1"/>
      <w:numFmt w:val="bullet"/>
      <w:lvlText w:val=""/>
      <w:lvlJc w:val="left"/>
      <w:pPr>
        <w:ind w:hanging="361"/>
      </w:pPr>
      <w:rPr>
        <w:rFonts w:hint="default" w:ascii="Wingdings" w:hAnsi="Wingdings" w:eastAsia="Wingdings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1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0"/>
        <w:szCs w:val="40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sz w:val="40"/>
        <w:szCs w:val="4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sz w:val="40"/>
        <w:szCs w:val="4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sz w:val="48"/>
        <w:szCs w:val="48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44"/>
        <w:szCs w:val="44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540"/>
      </w:pPr>
      <w:rPr>
        <w:rFonts w:hint="default" w:ascii="Arial" w:hAnsi="Arial" w:eastAsia="Arial"/>
        <w:color w:val="404040"/>
        <w:w w:val="99"/>
        <w:sz w:val="56"/>
        <w:szCs w:val="56"/>
      </w:rPr>
    </w:lvl>
    <w:lvl w:ilvl="1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sz w:val="52"/>
        <w:szCs w:val="5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AFBBC1"/>
        <w:w w:val="99"/>
        <w:sz w:val="56"/>
        <w:szCs w:val="5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89" w:hanging="541"/>
    </w:pPr>
    <w:rPr>
      <w:rFonts w:ascii="Calisto MT" w:hAnsi="Calisto MT" w:eastAsia="Calisto MT"/>
      <w:b/>
      <w:bCs/>
      <w:sz w:val="48"/>
      <w:szCs w:val="48"/>
    </w:rPr>
  </w:style>
  <w:style w:styleId="Heading1" w:type="paragraph">
    <w:name w:val="Heading 1"/>
    <w:basedOn w:val="Normal"/>
    <w:uiPriority w:val="1"/>
    <w:qFormat/>
    <w:pPr>
      <w:ind w:left="1603" w:hanging="360"/>
      <w:outlineLvl w:val="1"/>
    </w:pPr>
    <w:rPr>
      <w:rFonts w:ascii="Calisto MT" w:hAnsi="Calisto MT" w:eastAsia="Calisto MT"/>
      <w:b/>
      <w:bCs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jpg"/>
  <Relationship Id="rId12" Type="http://schemas.openxmlformats.org/officeDocument/2006/relationships/image" Target="media/image8.png"/>
  <Relationship Id="rId13" Type="http://schemas.openxmlformats.org/officeDocument/2006/relationships/image" Target="media/image9.jpg"/>
  <Relationship Id="rId14" Type="http://schemas.openxmlformats.org/officeDocument/2006/relationships/image" Target="media/image10.png"/>
  <Relationship Id="rId15" Type="http://schemas.openxmlformats.org/officeDocument/2006/relationships/image" Target="media/image11.jpg"/>
  <Relationship Id="rId16" Type="http://schemas.openxmlformats.org/officeDocument/2006/relationships/image" Target="media/image12.png"/>
  <Relationship Id="rId17" Type="http://schemas.openxmlformats.org/officeDocument/2006/relationships/image" Target="media/image13.jpg"/>
  <Relationship Id="rId18" Type="http://schemas.openxmlformats.org/officeDocument/2006/relationships/image" Target="media/image14.png"/>
  <Relationship Id="rId19" Type="http://schemas.openxmlformats.org/officeDocument/2006/relationships/image" Target="media/image15.jpg"/>
  <Relationship Id="rId2" Type="http://schemas.openxmlformats.org/officeDocument/2006/relationships/fontTable" Target="fontTable.xml"/>
  <Relationship Id="rId20" Type="http://schemas.openxmlformats.org/officeDocument/2006/relationships/image" Target="media/image16.png"/>
  <Relationship Id="rId21" Type="http://schemas.openxmlformats.org/officeDocument/2006/relationships/image" Target="media/image17.jpg"/>
  <Relationship Id="rId22" Type="http://schemas.openxmlformats.org/officeDocument/2006/relationships/image" Target="media/image18.png"/>
  <Relationship Id="rId23" Type="http://schemas.openxmlformats.org/officeDocument/2006/relationships/image" Target="media/image19.jpg"/>
  <Relationship Id="rId24" Type="http://schemas.openxmlformats.org/officeDocument/2006/relationships/image" Target="media/image20.png"/>
  <Relationship Id="rId25" Type="http://schemas.openxmlformats.org/officeDocument/2006/relationships/image" Target="media/image21.jpg"/>
  <Relationship Id="rId26" Type="http://schemas.openxmlformats.org/officeDocument/2006/relationships/image" Target="media/image22.png"/>
  <Relationship Id="rId27" Type="http://schemas.openxmlformats.org/officeDocument/2006/relationships/image" Target="media/image23.jpg"/>
  <Relationship Id="rId28" Type="http://schemas.openxmlformats.org/officeDocument/2006/relationships/image" Target="media/image24.png"/>
  <Relationship Id="rId29" Type="http://schemas.openxmlformats.org/officeDocument/2006/relationships/image" Target="media/image25.jpg"/>
  <Relationship Id="rId3" Type="http://schemas.openxmlformats.org/officeDocument/2006/relationships/theme" Target="theme/theme1.xml"/>
  <Relationship Id="rId30" Type="http://schemas.openxmlformats.org/officeDocument/2006/relationships/image" Target="media/image26.png"/>
  <Relationship Id="rId31" Type="http://schemas.openxmlformats.org/officeDocument/2006/relationships/image" Target="media/image27.jpg"/>
  <Relationship Id="rId32" Type="http://schemas.openxmlformats.org/officeDocument/2006/relationships/image" Target="media/image28.png"/>
  <Relationship Id="rId33" Type="http://schemas.openxmlformats.org/officeDocument/2006/relationships/image" Target="media/image29.jpg"/>
  <Relationship Id="rId34" Type="http://schemas.openxmlformats.org/officeDocument/2006/relationships/image" Target="media/image30.png"/>
  <Relationship Id="rId35" Type="http://schemas.openxmlformats.org/officeDocument/2006/relationships/image" Target="media/image31.jpg"/>
  <Relationship Id="rId36" Type="http://schemas.openxmlformats.org/officeDocument/2006/relationships/image" Target="media/image32.png"/>
  <Relationship Id="rId37" Type="http://schemas.openxmlformats.org/officeDocument/2006/relationships/image" Target="media/image33.jpg"/>
  <Relationship Id="rId38" Type="http://schemas.openxmlformats.org/officeDocument/2006/relationships/image" Target="media/image34.png"/>
  <Relationship Id="rId39" Type="http://schemas.openxmlformats.org/officeDocument/2006/relationships/image" Target="media/image35.jpg"/>
  <Relationship Id="rId4" Type="http://schemas.openxmlformats.org/officeDocument/2006/relationships/settings" Target="settings.xml"/>
  <Relationship Id="rId40" Type="http://schemas.openxmlformats.org/officeDocument/2006/relationships/image" Target="media/image36.png"/>
  <Relationship Id="rId41" Type="http://schemas.openxmlformats.org/officeDocument/2006/relationships/image" Target="media/image37.jpg"/>
  <Relationship Id="rId42" Type="http://schemas.openxmlformats.org/officeDocument/2006/relationships/image" Target="media/image38.png"/>
  <Relationship Id="rId43" Type="http://schemas.openxmlformats.org/officeDocument/2006/relationships/image" Target="media/image39.jpg"/>
  <Relationship Id="rId44" Type="http://schemas.openxmlformats.org/officeDocument/2006/relationships/image" Target="media/image40.png"/>
  <Relationship Id="rId45" Type="http://schemas.openxmlformats.org/officeDocument/2006/relationships/image" Target="media/image41.jpg"/>
  <Relationship Id="rId46" Type="http://schemas.openxmlformats.org/officeDocument/2006/relationships/image" Target="media/image42.png"/>
  <Relationship Id="rId47" Type="http://schemas.openxmlformats.org/officeDocument/2006/relationships/image" Target="media/image43.jpg"/>
  <Relationship Id="rId48" Type="http://schemas.openxmlformats.org/officeDocument/2006/relationships/image" Target="media/image44.png"/>
  <Relationship Id="rId49" Type="http://schemas.openxmlformats.org/officeDocument/2006/relationships/image" Target="media/image45.jpg"/>
  <Relationship Id="rId5" Type="http://schemas.openxmlformats.org/officeDocument/2006/relationships/image" Target="media/image1.jpg"/>
  <Relationship Id="rId50" Type="http://schemas.openxmlformats.org/officeDocument/2006/relationships/image" Target="media/image46.png"/>
  <Relationship Id="rId51" Type="http://schemas.openxmlformats.org/officeDocument/2006/relationships/image" Target="media/image47.jpg"/>
  <Relationship Id="rId52" Type="http://schemas.openxmlformats.org/officeDocument/2006/relationships/image" Target="media/image48.png"/>
  <Relationship Id="rId53" Type="http://schemas.openxmlformats.org/officeDocument/2006/relationships/numbering" Target="numbering.xml"/>
  <Relationship Id="rId6" Type="http://schemas.openxmlformats.org/officeDocument/2006/relationships/image" Target="media/image2.png"/>
  <Relationship Id="rId7" Type="http://schemas.openxmlformats.org/officeDocument/2006/relationships/image" Target="media/image3.jpg"/>
  <Relationship Id="rId8" Type="http://schemas.openxmlformats.org/officeDocument/2006/relationships/image" Target="media/image4.png"/>
  <Relationship Id="rId9" Type="http://schemas.openxmlformats.org/officeDocument/2006/relationships/image" Target="media/image5.jp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2016-02-24T09:07:01Z</dcterms:created>
  <dc:creator>Greenberg, Joshua (DMH)</dc:creator>
  <dcterms:modified xsi:type="dcterms:W3CDTF">2016-02-24T09:07:01Z</dcterms:modified>
  <dc:title>Clinical and Professional Services Update</dc:title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2016-02-24T00:00:00Z</vt:filetime>
  </property>
  <property fmtid="{D5CDD505-2E9C-101B-9397-08002B2CF9AE}" pid="3" name="LastSaved">
    <vt:filetime>2016-02-24T00:00:00Z</vt:filetime>
  </property>
</Properties>
</file>