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E13B9" w14:textId="77777777" w:rsidR="00CB5258" w:rsidRPr="00CA6A95" w:rsidRDefault="00CB5258">
      <w:pPr>
        <w:rPr>
          <w:rFonts w:ascii="Arial" w:hAnsi="Arial" w:cs="Arial"/>
          <w:color w:val="auto"/>
          <w:sz w:val="20"/>
          <w:szCs w:val="22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8"/>
      </w:tblGrid>
      <w:tr w:rsidR="00CB5258" w:rsidRPr="00CA6A95" w14:paraId="19F5A34E" w14:textId="77777777">
        <w:tc>
          <w:tcPr>
            <w:tcW w:w="9948" w:type="dxa"/>
            <w:shd w:val="clear" w:color="auto" w:fill="D9D9D9"/>
          </w:tcPr>
          <w:p w14:paraId="4CC76EE2" w14:textId="77777777" w:rsidR="00CB5258" w:rsidRPr="00CA6A95" w:rsidRDefault="00794E79" w:rsidP="000D3971">
            <w:pPr>
              <w:spacing w:before="120" w:after="12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E</w:t>
            </w:r>
            <w:r w:rsidR="004C093D">
              <w:rPr>
                <w:rFonts w:ascii="Arial" w:hAnsi="Arial" w:cs="Arial"/>
                <w:b/>
                <w:color w:val="auto"/>
              </w:rPr>
              <w:t>I</w:t>
            </w:r>
            <w:r>
              <w:rPr>
                <w:rFonts w:ascii="Arial" w:hAnsi="Arial" w:cs="Arial"/>
                <w:b/>
                <w:color w:val="auto"/>
              </w:rPr>
              <w:t xml:space="preserve">M/ESM </w:t>
            </w:r>
            <w:r w:rsidR="004C093D">
              <w:rPr>
                <w:rFonts w:ascii="Arial" w:hAnsi="Arial" w:cs="Arial"/>
                <w:b/>
                <w:color w:val="auto"/>
              </w:rPr>
              <w:t xml:space="preserve">HIPAA </w:t>
            </w:r>
            <w:r w:rsidR="005033CB">
              <w:rPr>
                <w:rFonts w:ascii="Arial" w:hAnsi="Arial" w:cs="Arial"/>
                <w:b/>
                <w:color w:val="auto"/>
              </w:rPr>
              <w:t>File Transfer Service</w:t>
            </w:r>
            <w:r w:rsidR="00F2465F">
              <w:rPr>
                <w:rFonts w:ascii="Arial" w:hAnsi="Arial" w:cs="Arial"/>
                <w:b/>
                <w:color w:val="auto"/>
              </w:rPr>
              <w:t xml:space="preserve"> Reference</w:t>
            </w:r>
            <w:r>
              <w:rPr>
                <w:rFonts w:ascii="Arial" w:hAnsi="Arial" w:cs="Arial"/>
                <w:b/>
                <w:color w:val="auto"/>
              </w:rPr>
              <w:t xml:space="preserve"> </w:t>
            </w:r>
            <w:r w:rsidR="00485955">
              <w:rPr>
                <w:rFonts w:ascii="Arial" w:hAnsi="Arial" w:cs="Arial"/>
                <w:b/>
                <w:color w:val="auto"/>
              </w:rPr>
              <w:t>Guide</w:t>
            </w:r>
          </w:p>
        </w:tc>
      </w:tr>
      <w:tr w:rsidR="00CA6A95" w:rsidRPr="00CA6A95" w14:paraId="17EDA756" w14:textId="77777777">
        <w:tc>
          <w:tcPr>
            <w:tcW w:w="9948" w:type="dxa"/>
          </w:tcPr>
          <w:p w14:paraId="7F869A95" w14:textId="77777777" w:rsidR="007D53A3" w:rsidRDefault="004C093D" w:rsidP="006D7F6E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All </w:t>
            </w:r>
            <w:r w:rsidRPr="00385C41">
              <w:rPr>
                <w:rFonts w:ascii="Arial" w:hAnsi="Arial" w:cs="Arial"/>
                <w:color w:val="auto"/>
                <w:sz w:val="22"/>
                <w:szCs w:val="22"/>
              </w:rPr>
              <w:t xml:space="preserve">health care providers, clearinghouses, or billing services wishing to send or receive electronic transmissions directly to </w:t>
            </w:r>
            <w:r w:rsidR="00385C41">
              <w:rPr>
                <w:rFonts w:ascii="Arial" w:hAnsi="Arial" w:cs="Arial"/>
                <w:color w:val="auto"/>
                <w:sz w:val="22"/>
                <w:szCs w:val="22"/>
              </w:rPr>
              <w:t>Virtual Gateway</w:t>
            </w:r>
            <w:r w:rsidRPr="00385C41">
              <w:rPr>
                <w:rFonts w:ascii="Arial" w:hAnsi="Arial" w:cs="Arial"/>
                <w:color w:val="auto"/>
                <w:sz w:val="22"/>
                <w:szCs w:val="22"/>
              </w:rPr>
              <w:t xml:space="preserve"> EIM/ESM </w:t>
            </w:r>
            <w:r w:rsidR="00592B47">
              <w:rPr>
                <w:rFonts w:ascii="Arial" w:hAnsi="Arial" w:cs="Arial"/>
                <w:color w:val="auto"/>
                <w:sz w:val="22"/>
                <w:szCs w:val="22"/>
              </w:rPr>
              <w:t>application may use the File transfer Service (FTS) functionality from the Virtual Gateway landing page.</w:t>
            </w:r>
          </w:p>
          <w:p w14:paraId="69E54F9F" w14:textId="77777777" w:rsidR="006D7F6E" w:rsidRDefault="006D7F6E" w:rsidP="006D7F6E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D2C6C97" w14:textId="77777777" w:rsidR="006D7F6E" w:rsidRDefault="006D7F6E" w:rsidP="006D7F6E">
            <w:pPr>
              <w:pStyle w:val="ListParagraph"/>
              <w:ind w:left="0"/>
            </w:pPr>
            <w:r>
              <w:t xml:space="preserve">Click on File Transfer </w:t>
            </w:r>
            <w:r w:rsidR="005033CB">
              <w:t>Service</w:t>
            </w:r>
          </w:p>
          <w:p w14:paraId="4C4EB0ED" w14:textId="427AAEDC" w:rsidR="006D7F6E" w:rsidRDefault="00247667" w:rsidP="006D7F6E">
            <w:r w:rsidRPr="00976FFD">
              <w:rPr>
                <w:noProof/>
              </w:rPr>
              <w:drawing>
                <wp:inline distT="0" distB="0" distL="0" distR="0" wp14:anchorId="26F2DA3C" wp14:editId="33E22984">
                  <wp:extent cx="4045585" cy="1477645"/>
                  <wp:effectExtent l="19050" t="19050" r="0" b="8255"/>
                  <wp:docPr id="1" name="Picture 2" descr="Screenshot 1- file transfer service U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Screenshot 1- file transfer service U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5585" cy="14776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1E6464C" w14:textId="77777777" w:rsidR="006D7F6E" w:rsidRPr="007C65EE" w:rsidRDefault="007C65EE" w:rsidP="006D7F6E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Screenshot 1- file transfer service</w:t>
            </w:r>
            <w:r w:rsidRPr="007C65EE">
              <w:rPr>
                <w:i/>
                <w:iCs/>
                <w:sz w:val="18"/>
                <w:szCs w:val="18"/>
              </w:rPr>
              <w:t xml:space="preserve"> </w:t>
            </w: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URL</w:t>
            </w:r>
          </w:p>
          <w:p w14:paraId="7A238F0C" w14:textId="77777777" w:rsidR="007C65EE" w:rsidRDefault="007C65EE" w:rsidP="006D7F6E"/>
          <w:p w14:paraId="4133BD77" w14:textId="77777777" w:rsidR="006D7F6E" w:rsidRDefault="00592B47" w:rsidP="00592B47">
            <w:pPr>
              <w:pStyle w:val="ListParagraph"/>
              <w:ind w:left="0"/>
            </w:pPr>
            <w:r>
              <w:t>Users will be presented with the FTS landing screen.</w:t>
            </w:r>
          </w:p>
          <w:p w14:paraId="78F8639B" w14:textId="4CF6AE78" w:rsidR="006D7F6E" w:rsidRDefault="00247667" w:rsidP="006D7F6E">
            <w:r w:rsidRPr="000560D0">
              <w:rPr>
                <w:noProof/>
              </w:rPr>
              <w:drawing>
                <wp:inline distT="0" distB="0" distL="0" distR="0" wp14:anchorId="4DAAF7F4" wp14:editId="601786CA">
                  <wp:extent cx="5947410" cy="2647950"/>
                  <wp:effectExtent l="19050" t="19050" r="0" b="0"/>
                  <wp:docPr id="2" name="Picture 1" descr="Screenshot 2- FTS landing p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Screenshot 2- FTS landing p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10" cy="26479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6C12284B" w14:textId="77777777" w:rsidR="00195C36" w:rsidRPr="007C65EE" w:rsidRDefault="00195C36" w:rsidP="00195C36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Screenshot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2</w:t>
            </w: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-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FTS landing page</w:t>
            </w:r>
          </w:p>
          <w:p w14:paraId="0FA0B02C" w14:textId="77777777" w:rsidR="00195C36" w:rsidRDefault="00195C36" w:rsidP="00592B47">
            <w:pPr>
              <w:pStyle w:val="ListParagraph"/>
              <w:ind w:left="0"/>
            </w:pPr>
          </w:p>
          <w:p w14:paraId="22934341" w14:textId="77777777" w:rsidR="006D7F6E" w:rsidRDefault="006D7F6E" w:rsidP="00592B47">
            <w:pPr>
              <w:pStyle w:val="ListParagraph"/>
              <w:ind w:left="0"/>
            </w:pPr>
            <w:r>
              <w:t>Functions a user can do</w:t>
            </w:r>
          </w:p>
          <w:p w14:paraId="0687E218" w14:textId="77777777" w:rsidR="006D7F6E" w:rsidRDefault="006D7F6E" w:rsidP="007D2A8C">
            <w:pPr>
              <w:pStyle w:val="ListParagraph"/>
              <w:numPr>
                <w:ilvl w:val="0"/>
                <w:numId w:val="49"/>
              </w:numPr>
              <w:spacing w:line="240" w:lineRule="auto"/>
            </w:pPr>
            <w:r>
              <w:t xml:space="preserve">Upload a file </w:t>
            </w:r>
          </w:p>
          <w:p w14:paraId="25F95F27" w14:textId="77777777" w:rsidR="006D7F6E" w:rsidRDefault="006D7F6E" w:rsidP="007D2A8C">
            <w:pPr>
              <w:pStyle w:val="ListParagraph"/>
              <w:numPr>
                <w:ilvl w:val="0"/>
                <w:numId w:val="49"/>
              </w:numPr>
              <w:spacing w:line="240" w:lineRule="auto"/>
            </w:pPr>
            <w:r>
              <w:t xml:space="preserve">Download a </w:t>
            </w:r>
            <w:r w:rsidR="00592B47">
              <w:t>file to</w:t>
            </w:r>
            <w:r>
              <w:t xml:space="preserve"> your </w:t>
            </w:r>
            <w:r w:rsidR="00592B47">
              <w:t>computer.</w:t>
            </w:r>
          </w:p>
          <w:p w14:paraId="6AC429FE" w14:textId="77777777" w:rsidR="006D7F6E" w:rsidRDefault="006D7F6E" w:rsidP="007D2A8C">
            <w:pPr>
              <w:pStyle w:val="ListParagraph"/>
              <w:numPr>
                <w:ilvl w:val="0"/>
                <w:numId w:val="49"/>
              </w:numPr>
              <w:spacing w:line="240" w:lineRule="auto"/>
            </w:pPr>
            <w:r>
              <w:t xml:space="preserve">Look up </w:t>
            </w:r>
            <w:r w:rsidR="00592B47">
              <w:t>an</w:t>
            </w:r>
            <w:r>
              <w:t xml:space="preserve"> Uploaded files</w:t>
            </w:r>
          </w:p>
          <w:p w14:paraId="028BD26A" w14:textId="77777777" w:rsidR="006D7F6E" w:rsidRDefault="006D7F6E" w:rsidP="007D2A8C">
            <w:pPr>
              <w:pStyle w:val="ListParagraph"/>
              <w:numPr>
                <w:ilvl w:val="0"/>
                <w:numId w:val="49"/>
              </w:numPr>
              <w:spacing w:line="240" w:lineRule="auto"/>
            </w:pPr>
            <w:r>
              <w:t>Delete files</w:t>
            </w:r>
          </w:p>
          <w:p w14:paraId="4913D797" w14:textId="77777777" w:rsidR="00592B47" w:rsidRDefault="00592B47" w:rsidP="006D7F6E"/>
          <w:p w14:paraId="1942A6B5" w14:textId="77777777" w:rsidR="00592B47" w:rsidRDefault="00592B47" w:rsidP="006D7F6E"/>
          <w:p w14:paraId="2D0238FC" w14:textId="77777777" w:rsidR="007D2A8C" w:rsidRPr="007D2A8C" w:rsidRDefault="007D2A8C" w:rsidP="006D7F6E">
            <w:pPr>
              <w:rPr>
                <w:rFonts w:ascii="Aptos" w:eastAsia="Aptos" w:hAnsi="Aptos"/>
                <w:b/>
                <w:bCs/>
                <w:color w:val="auto"/>
                <w:kern w:val="2"/>
              </w:rPr>
            </w:pPr>
            <w:r w:rsidRPr="007D2A8C">
              <w:rPr>
                <w:rFonts w:ascii="Aptos" w:eastAsia="Aptos" w:hAnsi="Aptos"/>
                <w:b/>
                <w:bCs/>
                <w:color w:val="auto"/>
                <w:kern w:val="2"/>
              </w:rPr>
              <w:t>Upload a File</w:t>
            </w:r>
          </w:p>
          <w:p w14:paraId="4950DD1C" w14:textId="77777777" w:rsidR="007D2A8C" w:rsidRPr="007D2A8C" w:rsidRDefault="007D2A8C" w:rsidP="007D2A8C">
            <w:pPr>
              <w:rPr>
                <w:rFonts w:ascii="Aptos" w:eastAsia="Aptos" w:hAnsi="Aptos"/>
                <w:color w:val="auto"/>
                <w:kern w:val="2"/>
              </w:rPr>
            </w:pPr>
            <w:r w:rsidRPr="007D2A8C">
              <w:rPr>
                <w:rFonts w:ascii="Aptos" w:eastAsia="Aptos" w:hAnsi="Aptos"/>
                <w:color w:val="auto"/>
                <w:kern w:val="2"/>
              </w:rPr>
              <w:t xml:space="preserve">Click on </w:t>
            </w:r>
            <w:r w:rsidR="005033CB">
              <w:rPr>
                <w:rFonts w:ascii="Aptos" w:eastAsia="Aptos" w:hAnsi="Aptos"/>
                <w:color w:val="auto"/>
                <w:kern w:val="2"/>
              </w:rPr>
              <w:t>Up</w:t>
            </w:r>
            <w:r w:rsidRPr="007D2A8C">
              <w:rPr>
                <w:rFonts w:ascii="Aptos" w:eastAsia="Aptos" w:hAnsi="Aptos"/>
                <w:color w:val="auto"/>
                <w:kern w:val="2"/>
              </w:rPr>
              <w:t xml:space="preserve">load a File menu option </w:t>
            </w:r>
            <w:r>
              <w:rPr>
                <w:rFonts w:ascii="Aptos" w:eastAsia="Aptos" w:hAnsi="Aptos"/>
                <w:color w:val="auto"/>
                <w:kern w:val="2"/>
              </w:rPr>
              <w:t>from services panel</w:t>
            </w:r>
          </w:p>
          <w:p w14:paraId="3E3F528A" w14:textId="77777777" w:rsidR="006D7F6E" w:rsidRPr="00592B47" w:rsidRDefault="00592B47" w:rsidP="006D7F6E">
            <w:pPr>
              <w:rPr>
                <w:rFonts w:ascii="Aptos" w:eastAsia="Aptos" w:hAnsi="Aptos"/>
                <w:color w:val="auto"/>
                <w:kern w:val="2"/>
              </w:rPr>
            </w:pPr>
            <w:r>
              <w:rPr>
                <w:rFonts w:ascii="Aptos" w:eastAsia="Aptos" w:hAnsi="Aptos"/>
                <w:color w:val="auto"/>
                <w:kern w:val="2"/>
              </w:rPr>
              <w:t>Select radio button option HIPAA837I or HIPAA837P</w:t>
            </w:r>
          </w:p>
          <w:p w14:paraId="1E4E4A08" w14:textId="77777777" w:rsidR="006D7F6E" w:rsidRPr="007D2A8C" w:rsidRDefault="00592B47" w:rsidP="006D7F6E">
            <w:pPr>
              <w:rPr>
                <w:rFonts w:ascii="Aptos" w:eastAsia="Aptos" w:hAnsi="Aptos"/>
                <w:color w:val="auto"/>
                <w:kern w:val="2"/>
              </w:rPr>
            </w:pPr>
            <w:r w:rsidRPr="007D2A8C">
              <w:rPr>
                <w:rFonts w:ascii="Aptos" w:eastAsia="Aptos" w:hAnsi="Aptos"/>
                <w:color w:val="auto"/>
                <w:kern w:val="2"/>
              </w:rPr>
              <w:t>Click on Choose file button to bro</w:t>
            </w:r>
            <w:r w:rsidR="007D2A8C" w:rsidRPr="007D2A8C">
              <w:rPr>
                <w:rFonts w:ascii="Aptos" w:eastAsia="Aptos" w:hAnsi="Aptos"/>
                <w:color w:val="auto"/>
                <w:kern w:val="2"/>
              </w:rPr>
              <w:t>w</w:t>
            </w:r>
            <w:r w:rsidRPr="007D2A8C">
              <w:rPr>
                <w:rFonts w:ascii="Aptos" w:eastAsia="Aptos" w:hAnsi="Aptos"/>
                <w:color w:val="auto"/>
                <w:kern w:val="2"/>
              </w:rPr>
              <w:t xml:space="preserve">se files from </w:t>
            </w:r>
            <w:r w:rsidR="007D2A8C" w:rsidRPr="007D2A8C">
              <w:rPr>
                <w:rFonts w:ascii="Aptos" w:eastAsia="Aptos" w:hAnsi="Aptos"/>
                <w:color w:val="auto"/>
                <w:kern w:val="2"/>
              </w:rPr>
              <w:t>your</w:t>
            </w:r>
            <w:r w:rsidRPr="007D2A8C">
              <w:rPr>
                <w:rFonts w:ascii="Aptos" w:eastAsia="Aptos" w:hAnsi="Aptos"/>
                <w:color w:val="auto"/>
                <w:kern w:val="2"/>
              </w:rPr>
              <w:t xml:space="preserve"> computer</w:t>
            </w:r>
          </w:p>
          <w:p w14:paraId="3C7ADCD7" w14:textId="77777777" w:rsidR="007D2A8C" w:rsidRPr="007D2A8C" w:rsidRDefault="007D2A8C" w:rsidP="006D7F6E">
            <w:pPr>
              <w:rPr>
                <w:rFonts w:ascii="Aptos" w:eastAsia="Aptos" w:hAnsi="Aptos"/>
                <w:color w:val="auto"/>
                <w:kern w:val="2"/>
              </w:rPr>
            </w:pPr>
            <w:r w:rsidRPr="007D2A8C">
              <w:rPr>
                <w:rFonts w:ascii="Aptos" w:eastAsia="Aptos" w:hAnsi="Aptos"/>
                <w:color w:val="auto"/>
                <w:kern w:val="2"/>
              </w:rPr>
              <w:t>Click on “Upload File” button</w:t>
            </w:r>
            <w:r>
              <w:rPr>
                <w:rFonts w:ascii="Aptos" w:eastAsia="Aptos" w:hAnsi="Aptos"/>
                <w:color w:val="auto"/>
                <w:kern w:val="2"/>
              </w:rPr>
              <w:t xml:space="preserve"> to upload the file.</w:t>
            </w:r>
          </w:p>
          <w:p w14:paraId="5076E5F7" w14:textId="77777777" w:rsidR="006D7F6E" w:rsidRDefault="006D7F6E" w:rsidP="006D7F6E"/>
          <w:p w14:paraId="7C6127F8" w14:textId="4316CEC2" w:rsidR="006D7F6E" w:rsidRDefault="00247667" w:rsidP="006D7F6E">
            <w:r w:rsidRPr="000560D0">
              <w:rPr>
                <w:noProof/>
              </w:rPr>
              <w:drawing>
                <wp:inline distT="0" distB="0" distL="0" distR="0" wp14:anchorId="32F72269" wp14:editId="4FEB8856">
                  <wp:extent cx="5939790" cy="2450465"/>
                  <wp:effectExtent l="19050" t="19050" r="3810" b="6985"/>
                  <wp:docPr id="3" name="Picture 1" descr="Screenshot 3- Upload a file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Screenshot 3- Upload a file 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24504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6473CDF" w14:textId="77777777" w:rsidR="00195C36" w:rsidRDefault="00195C36" w:rsidP="00195C36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Screenshot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3</w:t>
            </w: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-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Upload a file screen</w:t>
            </w:r>
          </w:p>
          <w:p w14:paraId="65F70084" w14:textId="77777777" w:rsidR="00195C36" w:rsidRPr="007C65EE" w:rsidRDefault="00195C36" w:rsidP="00195C36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</w:p>
          <w:p w14:paraId="4FDBA90F" w14:textId="77777777" w:rsidR="006D7F6E" w:rsidRDefault="006D7F6E" w:rsidP="006D7F6E"/>
          <w:p w14:paraId="38F18DE0" w14:textId="77777777" w:rsidR="006D7F6E" w:rsidRPr="007D2A8C" w:rsidRDefault="006D7F6E" w:rsidP="006D7F6E">
            <w:pPr>
              <w:rPr>
                <w:rFonts w:ascii="Aptos" w:eastAsia="Aptos" w:hAnsi="Aptos"/>
                <w:color w:val="auto"/>
                <w:kern w:val="2"/>
              </w:rPr>
            </w:pPr>
            <w:r w:rsidRPr="007D2A8C">
              <w:rPr>
                <w:rFonts w:ascii="Aptos" w:eastAsia="Aptos" w:hAnsi="Aptos"/>
                <w:color w:val="auto"/>
                <w:kern w:val="2"/>
              </w:rPr>
              <w:t xml:space="preserve">File uploaded with a </w:t>
            </w:r>
            <w:r w:rsidR="007D2A8C" w:rsidRPr="007D2A8C">
              <w:rPr>
                <w:rFonts w:ascii="Aptos" w:eastAsia="Aptos" w:hAnsi="Aptos"/>
                <w:color w:val="auto"/>
                <w:kern w:val="2"/>
              </w:rPr>
              <w:t>confirmation</w:t>
            </w:r>
            <w:r w:rsidR="007D2A8C">
              <w:rPr>
                <w:rFonts w:ascii="Aptos" w:eastAsia="Aptos" w:hAnsi="Aptos"/>
                <w:color w:val="auto"/>
                <w:kern w:val="2"/>
              </w:rPr>
              <w:t xml:space="preserve"> message and file ID at the bottom of the screen</w:t>
            </w:r>
            <w:r w:rsidR="007D2A8C" w:rsidRPr="007D2A8C">
              <w:rPr>
                <w:rFonts w:ascii="Aptos" w:eastAsia="Aptos" w:hAnsi="Aptos"/>
                <w:color w:val="auto"/>
                <w:kern w:val="2"/>
              </w:rPr>
              <w:t>.</w:t>
            </w:r>
          </w:p>
          <w:p w14:paraId="25DC93A8" w14:textId="697FEFB3" w:rsidR="00447CC4" w:rsidRDefault="00247667" w:rsidP="006D7F6E">
            <w:r w:rsidRPr="000560D0">
              <w:rPr>
                <w:noProof/>
              </w:rPr>
              <w:drawing>
                <wp:inline distT="0" distB="0" distL="0" distR="0" wp14:anchorId="4DEFD6A8" wp14:editId="3754EBEC">
                  <wp:extent cx="5947410" cy="2487295"/>
                  <wp:effectExtent l="19050" t="19050" r="0" b="8255"/>
                  <wp:docPr id="4" name="Picture 1" descr="Screenshot 4- File upload confi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Screenshot 4- File upload confi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10" cy="248729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1A19603C" w14:textId="77777777" w:rsidR="00195C36" w:rsidRPr="007C65EE" w:rsidRDefault="00195C36" w:rsidP="00195C36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Screenshot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4</w:t>
            </w: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-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File upload confirmation</w:t>
            </w:r>
          </w:p>
          <w:p w14:paraId="5A8DAD38" w14:textId="77777777" w:rsidR="006D7F6E" w:rsidRDefault="006D7F6E" w:rsidP="006D7F6E"/>
          <w:p w14:paraId="083B2BDE" w14:textId="77777777" w:rsidR="006D7F6E" w:rsidRDefault="006D7F6E" w:rsidP="006D7F6E"/>
          <w:p w14:paraId="610E940D" w14:textId="77777777" w:rsidR="00195C36" w:rsidRDefault="00195C36" w:rsidP="006D7F6E"/>
          <w:p w14:paraId="07529D9A" w14:textId="77777777" w:rsidR="00195C36" w:rsidRDefault="00195C36" w:rsidP="006D7F6E"/>
          <w:p w14:paraId="1A74B9B8" w14:textId="77777777" w:rsidR="00247667" w:rsidRDefault="00247667" w:rsidP="006D7F6E"/>
          <w:p w14:paraId="0774DF7C" w14:textId="77777777" w:rsidR="006D7F6E" w:rsidRPr="007D2A8C" w:rsidRDefault="006D7F6E" w:rsidP="006D7F6E">
            <w:pPr>
              <w:rPr>
                <w:rFonts w:ascii="Aptos" w:eastAsia="Aptos" w:hAnsi="Aptos"/>
                <w:b/>
                <w:bCs/>
                <w:color w:val="auto"/>
                <w:kern w:val="2"/>
              </w:rPr>
            </w:pPr>
            <w:r w:rsidRPr="007D2A8C">
              <w:rPr>
                <w:rFonts w:ascii="Aptos" w:eastAsia="Aptos" w:hAnsi="Aptos"/>
                <w:b/>
                <w:bCs/>
                <w:color w:val="auto"/>
                <w:kern w:val="2"/>
              </w:rPr>
              <w:lastRenderedPageBreak/>
              <w:t xml:space="preserve">Download a file </w:t>
            </w:r>
            <w:r w:rsidR="007D2A8C" w:rsidRPr="007D2A8C">
              <w:rPr>
                <w:rFonts w:ascii="Aptos" w:eastAsia="Aptos" w:hAnsi="Aptos"/>
                <w:b/>
                <w:bCs/>
                <w:color w:val="auto"/>
                <w:kern w:val="2"/>
              </w:rPr>
              <w:t xml:space="preserve">– </w:t>
            </w:r>
            <w:r w:rsidR="005033CB" w:rsidRPr="005033CB">
              <w:rPr>
                <w:rFonts w:ascii="Aptos" w:eastAsia="Aptos" w:hAnsi="Aptos"/>
                <w:b/>
                <w:bCs/>
                <w:color w:val="auto"/>
                <w:kern w:val="2"/>
              </w:rPr>
              <w:t>Results will show your organization’s TA1, 999, 277 and 835 response files</w:t>
            </w:r>
            <w:r w:rsidR="005033CB">
              <w:rPr>
                <w:rFonts w:ascii="Aptos" w:eastAsia="Aptos" w:hAnsi="Aptos"/>
                <w:b/>
                <w:bCs/>
                <w:color w:val="auto"/>
                <w:kern w:val="2"/>
              </w:rPr>
              <w:t>.</w:t>
            </w:r>
          </w:p>
          <w:p w14:paraId="29AE56EA" w14:textId="77777777" w:rsidR="007D2A8C" w:rsidRDefault="007D2A8C" w:rsidP="006D7F6E"/>
          <w:p w14:paraId="204911B2" w14:textId="77777777" w:rsidR="007D2A8C" w:rsidRPr="007D2A8C" w:rsidRDefault="007D2A8C" w:rsidP="006D7F6E">
            <w:pPr>
              <w:rPr>
                <w:rFonts w:ascii="Aptos" w:eastAsia="Aptos" w:hAnsi="Aptos"/>
                <w:color w:val="auto"/>
                <w:kern w:val="2"/>
              </w:rPr>
            </w:pPr>
            <w:r w:rsidRPr="007D2A8C">
              <w:rPr>
                <w:rFonts w:ascii="Aptos" w:eastAsia="Aptos" w:hAnsi="Aptos"/>
                <w:color w:val="auto"/>
                <w:kern w:val="2"/>
              </w:rPr>
              <w:t xml:space="preserve">Click on Download a File menu option </w:t>
            </w:r>
            <w:r>
              <w:rPr>
                <w:rFonts w:ascii="Aptos" w:eastAsia="Aptos" w:hAnsi="Aptos"/>
                <w:color w:val="auto"/>
                <w:kern w:val="2"/>
              </w:rPr>
              <w:t>from services panel</w:t>
            </w:r>
          </w:p>
          <w:p w14:paraId="2E38A678" w14:textId="77777777" w:rsidR="006D7F6E" w:rsidRDefault="007D2A8C" w:rsidP="007D2A8C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>
              <w:t>Users</w:t>
            </w:r>
            <w:r w:rsidR="006D7F6E">
              <w:t xml:space="preserve"> can search for a file </w:t>
            </w:r>
          </w:p>
          <w:p w14:paraId="4E57040A" w14:textId="77777777" w:rsidR="006D7F6E" w:rsidRDefault="007D2A8C" w:rsidP="007D2A8C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>
              <w:t>Users</w:t>
            </w:r>
            <w:r w:rsidR="006D7F6E">
              <w:t xml:space="preserve"> can do a date search for a particular file</w:t>
            </w:r>
          </w:p>
          <w:p w14:paraId="7B42C12E" w14:textId="77777777" w:rsidR="006D7F6E" w:rsidRDefault="006D7F6E" w:rsidP="007D2A8C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>
              <w:t>User</w:t>
            </w:r>
            <w:r w:rsidR="007D2A8C">
              <w:t>s</w:t>
            </w:r>
            <w:r>
              <w:t xml:space="preserve"> can sort the </w:t>
            </w:r>
            <w:r w:rsidR="007D2A8C">
              <w:t>fields (Name</w:t>
            </w:r>
            <w:r w:rsidR="007D2A8C">
              <w:rPr>
                <w:b/>
                <w:bCs/>
              </w:rPr>
              <w:t>, File</w:t>
            </w:r>
            <w:r>
              <w:rPr>
                <w:b/>
                <w:bCs/>
              </w:rPr>
              <w:t xml:space="preserve"> Size, Upload </w:t>
            </w:r>
            <w:r w:rsidR="007D2A8C">
              <w:rPr>
                <w:b/>
                <w:bCs/>
              </w:rPr>
              <w:t>Id,</w:t>
            </w:r>
            <w:r>
              <w:rPr>
                <w:b/>
                <w:bCs/>
              </w:rPr>
              <w:t xml:space="preserve"> upload timestamp</w:t>
            </w:r>
            <w:r>
              <w:t>)</w:t>
            </w:r>
          </w:p>
          <w:p w14:paraId="4AFA01D7" w14:textId="77777777" w:rsidR="006D7F6E" w:rsidRDefault="006D7F6E" w:rsidP="007D2A8C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>
              <w:t>User</w:t>
            </w:r>
            <w:r w:rsidR="007D2A8C">
              <w:t>s</w:t>
            </w:r>
            <w:r>
              <w:t xml:space="preserve"> can clear the search field to do a new search</w:t>
            </w:r>
          </w:p>
          <w:p w14:paraId="74255FF5" w14:textId="76F82104" w:rsidR="006D7F6E" w:rsidRDefault="00247667" w:rsidP="007D2A8C">
            <w:pPr>
              <w:pStyle w:val="ListParagraph"/>
              <w:ind w:left="0"/>
            </w:pPr>
            <w:r w:rsidRPr="000560D0">
              <w:rPr>
                <w:noProof/>
              </w:rPr>
              <w:drawing>
                <wp:inline distT="0" distB="0" distL="0" distR="0" wp14:anchorId="050AD3EF" wp14:editId="5BC5337B">
                  <wp:extent cx="5939790" cy="2260600"/>
                  <wp:effectExtent l="19050" t="19050" r="3810" b="6350"/>
                  <wp:docPr id="5" name="Picture 1" descr="Screenshot 5- Download a file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Screenshot 5- Download a file 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22606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8DF2573" w14:textId="77777777" w:rsidR="00195C36" w:rsidRPr="007C65EE" w:rsidRDefault="00195C36" w:rsidP="00195C36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Screenshot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5</w:t>
            </w: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-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Download a file screen</w:t>
            </w:r>
          </w:p>
          <w:p w14:paraId="03AC98E7" w14:textId="77777777" w:rsidR="00195C36" w:rsidRDefault="00195C36" w:rsidP="006D7F6E">
            <w:pPr>
              <w:rPr>
                <w:rFonts w:ascii="Aptos" w:eastAsia="Aptos" w:hAnsi="Aptos"/>
                <w:b/>
                <w:bCs/>
                <w:color w:val="auto"/>
                <w:kern w:val="2"/>
              </w:rPr>
            </w:pPr>
          </w:p>
          <w:p w14:paraId="0F728D85" w14:textId="77777777" w:rsidR="006D7F6E" w:rsidRDefault="007D2A8C" w:rsidP="006D7F6E">
            <w:r>
              <w:rPr>
                <w:rFonts w:ascii="Aptos" w:eastAsia="Aptos" w:hAnsi="Aptos"/>
                <w:b/>
                <w:bCs/>
                <w:color w:val="auto"/>
                <w:kern w:val="2"/>
              </w:rPr>
              <w:t>View Up</w:t>
            </w:r>
            <w:r w:rsidRPr="007D2A8C">
              <w:rPr>
                <w:rFonts w:ascii="Aptos" w:eastAsia="Aptos" w:hAnsi="Aptos"/>
                <w:b/>
                <w:bCs/>
                <w:color w:val="auto"/>
                <w:kern w:val="2"/>
              </w:rPr>
              <w:t>load</w:t>
            </w:r>
            <w:r>
              <w:rPr>
                <w:rFonts w:ascii="Aptos" w:eastAsia="Aptos" w:hAnsi="Aptos"/>
                <w:b/>
                <w:bCs/>
                <w:color w:val="auto"/>
                <w:kern w:val="2"/>
              </w:rPr>
              <w:t>ed</w:t>
            </w:r>
            <w:r w:rsidRPr="007D2A8C">
              <w:rPr>
                <w:rFonts w:ascii="Aptos" w:eastAsia="Aptos" w:hAnsi="Aptos"/>
                <w:b/>
                <w:bCs/>
                <w:color w:val="auto"/>
                <w:kern w:val="2"/>
              </w:rPr>
              <w:t xml:space="preserve"> file</w:t>
            </w:r>
            <w:r>
              <w:rPr>
                <w:rFonts w:ascii="Aptos" w:eastAsia="Aptos" w:hAnsi="Aptos"/>
                <w:b/>
                <w:bCs/>
                <w:color w:val="auto"/>
                <w:kern w:val="2"/>
              </w:rPr>
              <w:t>s</w:t>
            </w:r>
          </w:p>
          <w:p w14:paraId="38ABD240" w14:textId="77777777" w:rsidR="006D7F6E" w:rsidRDefault="006D7F6E" w:rsidP="006D7F6E"/>
          <w:p w14:paraId="32ADBE2A" w14:textId="77777777" w:rsidR="007D2A8C" w:rsidRPr="007D2A8C" w:rsidRDefault="007D2A8C" w:rsidP="007D2A8C">
            <w:pPr>
              <w:rPr>
                <w:rFonts w:ascii="Aptos" w:eastAsia="Aptos" w:hAnsi="Aptos"/>
                <w:color w:val="auto"/>
                <w:kern w:val="2"/>
              </w:rPr>
            </w:pPr>
            <w:r w:rsidRPr="007D2A8C">
              <w:rPr>
                <w:rFonts w:ascii="Aptos" w:eastAsia="Aptos" w:hAnsi="Aptos"/>
                <w:color w:val="auto"/>
                <w:kern w:val="2"/>
              </w:rPr>
              <w:t xml:space="preserve">Click on </w:t>
            </w:r>
            <w:r>
              <w:rPr>
                <w:rFonts w:ascii="Aptos" w:eastAsia="Aptos" w:hAnsi="Aptos"/>
                <w:color w:val="auto"/>
                <w:kern w:val="2"/>
              </w:rPr>
              <w:t>“Uploaded</w:t>
            </w:r>
            <w:r w:rsidRPr="007D2A8C">
              <w:rPr>
                <w:rFonts w:ascii="Aptos" w:eastAsia="Aptos" w:hAnsi="Aptos"/>
                <w:color w:val="auto"/>
                <w:kern w:val="2"/>
              </w:rPr>
              <w:t xml:space="preserve"> </w:t>
            </w:r>
            <w:r>
              <w:rPr>
                <w:rFonts w:ascii="Aptos" w:eastAsia="Aptos" w:hAnsi="Aptos"/>
                <w:color w:val="auto"/>
                <w:kern w:val="2"/>
              </w:rPr>
              <w:t>f</w:t>
            </w:r>
            <w:r w:rsidRPr="007D2A8C">
              <w:rPr>
                <w:rFonts w:ascii="Aptos" w:eastAsia="Aptos" w:hAnsi="Aptos"/>
                <w:color w:val="auto"/>
                <w:kern w:val="2"/>
              </w:rPr>
              <w:t>ile</w:t>
            </w:r>
            <w:r w:rsidR="005033CB">
              <w:rPr>
                <w:rFonts w:ascii="Aptos" w:eastAsia="Aptos" w:hAnsi="Aptos"/>
                <w:color w:val="auto"/>
                <w:kern w:val="2"/>
              </w:rPr>
              <w:t>s</w:t>
            </w:r>
            <w:r>
              <w:rPr>
                <w:rFonts w:ascii="Aptos" w:eastAsia="Aptos" w:hAnsi="Aptos"/>
                <w:color w:val="auto"/>
                <w:kern w:val="2"/>
              </w:rPr>
              <w:t>”</w:t>
            </w:r>
            <w:r w:rsidRPr="007D2A8C">
              <w:rPr>
                <w:rFonts w:ascii="Aptos" w:eastAsia="Aptos" w:hAnsi="Aptos"/>
                <w:color w:val="auto"/>
                <w:kern w:val="2"/>
              </w:rPr>
              <w:t xml:space="preserve"> menu option </w:t>
            </w:r>
            <w:r>
              <w:rPr>
                <w:rFonts w:ascii="Aptos" w:eastAsia="Aptos" w:hAnsi="Aptos"/>
                <w:color w:val="auto"/>
                <w:kern w:val="2"/>
              </w:rPr>
              <w:t>from services panel</w:t>
            </w:r>
          </w:p>
          <w:p w14:paraId="4E650DB9" w14:textId="77777777" w:rsidR="006D7F6E" w:rsidRDefault="006D7F6E" w:rsidP="006D7F6E"/>
          <w:p w14:paraId="15CC6274" w14:textId="3EB0F7D2" w:rsidR="006D7F6E" w:rsidRDefault="00247667" w:rsidP="006D7F6E">
            <w:r w:rsidRPr="000560D0">
              <w:rPr>
                <w:noProof/>
              </w:rPr>
              <w:drawing>
                <wp:inline distT="0" distB="0" distL="0" distR="0" wp14:anchorId="0B7136B1" wp14:editId="12E7A582">
                  <wp:extent cx="5976620" cy="1953260"/>
                  <wp:effectExtent l="19050" t="19050" r="5080" b="8890"/>
                  <wp:docPr id="6" name="Picture 1" descr="Screenshot 6- History, uploaded files search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Screenshot 6- History, uploaded files search 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6620" cy="19532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CE9B35D" w14:textId="77777777" w:rsidR="00195C36" w:rsidRPr="007C65EE" w:rsidRDefault="00195C36" w:rsidP="00195C36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Screenshot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6</w:t>
            </w: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-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History, uploaded files search screen</w:t>
            </w:r>
          </w:p>
          <w:p w14:paraId="0C92CB9C" w14:textId="77777777" w:rsidR="006D7F6E" w:rsidRDefault="006D7F6E" w:rsidP="006D7F6E"/>
          <w:p w14:paraId="7699C475" w14:textId="77777777" w:rsidR="00195C36" w:rsidRDefault="00195C36" w:rsidP="006D7F6E"/>
          <w:p w14:paraId="0412C3D4" w14:textId="77777777" w:rsidR="006D7F6E" w:rsidRPr="007D2A8C" w:rsidRDefault="007D2A8C" w:rsidP="006D7F6E">
            <w:pPr>
              <w:rPr>
                <w:rFonts w:ascii="Aptos" w:eastAsia="Aptos" w:hAnsi="Aptos"/>
                <w:color w:val="auto"/>
                <w:kern w:val="2"/>
              </w:rPr>
            </w:pPr>
            <w:r w:rsidRPr="007D2A8C">
              <w:rPr>
                <w:rFonts w:ascii="Aptos" w:eastAsia="Aptos" w:hAnsi="Aptos"/>
                <w:color w:val="auto"/>
                <w:kern w:val="2"/>
              </w:rPr>
              <w:t>Users</w:t>
            </w:r>
            <w:r w:rsidR="006D7F6E" w:rsidRPr="007D2A8C">
              <w:rPr>
                <w:rFonts w:ascii="Aptos" w:eastAsia="Aptos" w:hAnsi="Aptos"/>
                <w:color w:val="auto"/>
                <w:kern w:val="2"/>
              </w:rPr>
              <w:t xml:space="preserve"> can look for history files which were uploaded (837I/P)</w:t>
            </w:r>
          </w:p>
          <w:p w14:paraId="5EEF514A" w14:textId="77777777" w:rsidR="006D7F6E" w:rsidRDefault="00524AC8" w:rsidP="00524AC8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>
              <w:t>Users</w:t>
            </w:r>
            <w:r w:rsidR="006D7F6E">
              <w:t xml:space="preserve"> can search for a file </w:t>
            </w:r>
          </w:p>
          <w:p w14:paraId="1E0E6358" w14:textId="77777777" w:rsidR="006D7F6E" w:rsidRDefault="00524AC8" w:rsidP="00524AC8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>
              <w:t>Users</w:t>
            </w:r>
            <w:r w:rsidR="006D7F6E">
              <w:t xml:space="preserve"> can do a date search for a particular file</w:t>
            </w:r>
          </w:p>
          <w:p w14:paraId="2905EA2E" w14:textId="77777777" w:rsidR="006D7F6E" w:rsidRDefault="006D7F6E" w:rsidP="00524AC8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>
              <w:lastRenderedPageBreak/>
              <w:t>User</w:t>
            </w:r>
            <w:r w:rsidR="00524AC8">
              <w:t>s</w:t>
            </w:r>
            <w:r>
              <w:t xml:space="preserve"> can sort the </w:t>
            </w:r>
            <w:r w:rsidR="00524AC8">
              <w:t>fields (Name</w:t>
            </w:r>
            <w:r w:rsidR="00524AC8">
              <w:rPr>
                <w:b/>
                <w:bCs/>
              </w:rPr>
              <w:t>, File</w:t>
            </w:r>
            <w:r>
              <w:rPr>
                <w:b/>
                <w:bCs/>
              </w:rPr>
              <w:t xml:space="preserve"> Size, Upload </w:t>
            </w:r>
            <w:r w:rsidR="005033CB">
              <w:rPr>
                <w:b/>
                <w:bCs/>
              </w:rPr>
              <w:t>Id,</w:t>
            </w:r>
            <w:r>
              <w:rPr>
                <w:b/>
                <w:bCs/>
              </w:rPr>
              <w:t xml:space="preserve"> upload timestamp</w:t>
            </w:r>
            <w:r>
              <w:t>)</w:t>
            </w:r>
          </w:p>
          <w:p w14:paraId="62F5BDED" w14:textId="77777777" w:rsidR="006D7F6E" w:rsidRDefault="00524AC8" w:rsidP="00524AC8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>
              <w:t>Users</w:t>
            </w:r>
            <w:r w:rsidR="006D7F6E">
              <w:t xml:space="preserve"> can clear the search field to do a new search</w:t>
            </w:r>
          </w:p>
          <w:p w14:paraId="0884176D" w14:textId="77777777" w:rsidR="006D7F6E" w:rsidRDefault="006D7F6E" w:rsidP="00524AC8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>
              <w:t xml:space="preserve">User can Delete the file </w:t>
            </w:r>
          </w:p>
          <w:p w14:paraId="4E835A68" w14:textId="77777777" w:rsidR="00524AC8" w:rsidRDefault="00524AC8" w:rsidP="00524AC8">
            <w:pPr>
              <w:pStyle w:val="ListParagraph"/>
              <w:spacing w:line="240" w:lineRule="auto"/>
              <w:ind w:left="0"/>
            </w:pPr>
          </w:p>
          <w:p w14:paraId="20302F42" w14:textId="77777777" w:rsidR="00447CC4" w:rsidRDefault="00524AC8" w:rsidP="00524AC8">
            <w:pPr>
              <w:pStyle w:val="ListParagraph"/>
              <w:spacing w:line="240" w:lineRule="auto"/>
              <w:ind w:left="0"/>
            </w:pPr>
            <w:r>
              <w:t>Search results:</w:t>
            </w:r>
          </w:p>
          <w:p w14:paraId="7391CAE5" w14:textId="0B6BE6D4" w:rsidR="00447CC4" w:rsidRDefault="00247667" w:rsidP="006D7F6E">
            <w:r w:rsidRPr="000560D0">
              <w:rPr>
                <w:noProof/>
              </w:rPr>
              <w:drawing>
                <wp:inline distT="0" distB="0" distL="0" distR="0" wp14:anchorId="114BE6FD" wp14:editId="70BCB7E4">
                  <wp:extent cx="5947410" cy="2048510"/>
                  <wp:effectExtent l="19050" t="19050" r="0" b="8890"/>
                  <wp:docPr id="7" name="Picture 1" descr="Screenshot 7- Uploaded files results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Screenshot 7- Uploaded files results 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10" cy="204851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B219DD1" w14:textId="77777777" w:rsidR="00195C36" w:rsidRPr="007C65EE" w:rsidRDefault="00195C36" w:rsidP="00195C36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Screenshot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7</w:t>
            </w: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-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Uploaded files results screen</w:t>
            </w:r>
          </w:p>
          <w:p w14:paraId="13B020B0" w14:textId="77777777" w:rsidR="006D7F6E" w:rsidRDefault="006D7F6E" w:rsidP="006D7F6E"/>
          <w:p w14:paraId="66E2B788" w14:textId="77777777" w:rsidR="006D7F6E" w:rsidRPr="00524AC8" w:rsidRDefault="00524AC8" w:rsidP="006D7F6E">
            <w:pPr>
              <w:rPr>
                <w:rFonts w:ascii="Aptos" w:eastAsia="Aptos" w:hAnsi="Aptos"/>
                <w:b/>
                <w:bCs/>
                <w:color w:val="auto"/>
                <w:kern w:val="2"/>
              </w:rPr>
            </w:pPr>
            <w:r w:rsidRPr="00524AC8">
              <w:rPr>
                <w:rFonts w:ascii="Aptos" w:eastAsia="Aptos" w:hAnsi="Aptos"/>
                <w:b/>
                <w:bCs/>
                <w:color w:val="auto"/>
                <w:kern w:val="2"/>
              </w:rPr>
              <w:t>Delete a previously uploaded file</w:t>
            </w:r>
          </w:p>
          <w:p w14:paraId="22A7D412" w14:textId="77777777" w:rsidR="006D7F6E" w:rsidRDefault="006D7F6E" w:rsidP="006D7F6E"/>
          <w:p w14:paraId="1B7F6D17" w14:textId="77777777" w:rsidR="006D7F6E" w:rsidRPr="00524AC8" w:rsidRDefault="00524AC8" w:rsidP="006D7F6E">
            <w:pPr>
              <w:rPr>
                <w:rFonts w:ascii="Aptos" w:eastAsia="Aptos" w:hAnsi="Aptos"/>
                <w:color w:val="auto"/>
                <w:kern w:val="2"/>
              </w:rPr>
            </w:pPr>
            <w:r>
              <w:rPr>
                <w:rFonts w:ascii="Aptos" w:eastAsia="Aptos" w:hAnsi="Aptos"/>
                <w:color w:val="auto"/>
                <w:kern w:val="2"/>
              </w:rPr>
              <w:t>I</w:t>
            </w:r>
            <w:r w:rsidRPr="00524AC8">
              <w:rPr>
                <w:rFonts w:ascii="Aptos" w:eastAsia="Aptos" w:hAnsi="Aptos"/>
                <w:color w:val="auto"/>
                <w:kern w:val="2"/>
              </w:rPr>
              <w:t xml:space="preserve">n the search results screen click on the </w:t>
            </w:r>
            <w:r w:rsidR="005033CB">
              <w:rPr>
                <w:rFonts w:ascii="Aptos" w:eastAsia="Aptos" w:hAnsi="Aptos"/>
                <w:color w:val="auto"/>
                <w:kern w:val="2"/>
              </w:rPr>
              <w:t>“</w:t>
            </w:r>
            <w:r w:rsidRPr="00524AC8">
              <w:rPr>
                <w:rFonts w:ascii="Aptos" w:eastAsia="Aptos" w:hAnsi="Aptos"/>
                <w:color w:val="auto"/>
                <w:kern w:val="2"/>
              </w:rPr>
              <w:t>delete</w:t>
            </w:r>
            <w:r w:rsidR="005033CB">
              <w:rPr>
                <w:rFonts w:ascii="Aptos" w:eastAsia="Aptos" w:hAnsi="Aptos"/>
                <w:color w:val="auto"/>
                <w:kern w:val="2"/>
              </w:rPr>
              <w:t>”</w:t>
            </w:r>
            <w:r>
              <w:rPr>
                <w:rFonts w:ascii="Aptos" w:eastAsia="Aptos" w:hAnsi="Aptos"/>
                <w:color w:val="auto"/>
                <w:kern w:val="2"/>
              </w:rPr>
              <w:t xml:space="preserve"> button</w:t>
            </w:r>
            <w:r w:rsidRPr="00524AC8">
              <w:rPr>
                <w:rFonts w:ascii="Aptos" w:eastAsia="Aptos" w:hAnsi="Aptos"/>
                <w:color w:val="auto"/>
                <w:kern w:val="2"/>
              </w:rPr>
              <w:t xml:space="preserve"> beside the file name to delete the file</w:t>
            </w:r>
            <w:r>
              <w:rPr>
                <w:rFonts w:ascii="Aptos" w:eastAsia="Aptos" w:hAnsi="Aptos"/>
                <w:color w:val="auto"/>
                <w:kern w:val="2"/>
              </w:rPr>
              <w:t>.</w:t>
            </w:r>
          </w:p>
          <w:p w14:paraId="0288C7D4" w14:textId="53964701" w:rsidR="006D7F6E" w:rsidRDefault="00247667" w:rsidP="006D7F6E">
            <w:r w:rsidRPr="000560D0">
              <w:rPr>
                <w:noProof/>
              </w:rPr>
              <w:drawing>
                <wp:inline distT="0" distB="0" distL="0" distR="0" wp14:anchorId="27E944B7" wp14:editId="61C0501B">
                  <wp:extent cx="5939790" cy="1587500"/>
                  <wp:effectExtent l="19050" t="19050" r="3810" b="0"/>
                  <wp:docPr id="8" name="Picture 1" descr="Screenshot 8- delete uploaded fi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descr="Screenshot 8- delete uploaded fi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5875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466B388" w14:textId="77777777" w:rsidR="00195C36" w:rsidRPr="007C65EE" w:rsidRDefault="00195C36" w:rsidP="00195C36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Screenshot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8</w:t>
            </w: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-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delete uploaded files</w:t>
            </w:r>
          </w:p>
          <w:p w14:paraId="03024600" w14:textId="77777777" w:rsidR="006D7F6E" w:rsidRDefault="006D7F6E" w:rsidP="006D7F6E"/>
          <w:p w14:paraId="09440D19" w14:textId="77777777" w:rsidR="006D7F6E" w:rsidRDefault="006D7F6E" w:rsidP="006D7F6E">
            <w:pPr>
              <w:rPr>
                <w:rFonts w:ascii="Aptos" w:eastAsia="Aptos" w:hAnsi="Aptos"/>
                <w:b/>
                <w:bCs/>
                <w:color w:val="auto"/>
                <w:kern w:val="2"/>
              </w:rPr>
            </w:pPr>
            <w:r w:rsidRPr="00524AC8">
              <w:rPr>
                <w:rFonts w:ascii="Aptos" w:eastAsia="Aptos" w:hAnsi="Aptos"/>
                <w:b/>
                <w:bCs/>
                <w:color w:val="auto"/>
                <w:kern w:val="2"/>
              </w:rPr>
              <w:t xml:space="preserve">Download file to </w:t>
            </w:r>
            <w:r w:rsidR="00524AC8">
              <w:rPr>
                <w:rFonts w:ascii="Aptos" w:eastAsia="Aptos" w:hAnsi="Aptos"/>
                <w:b/>
                <w:bCs/>
                <w:color w:val="auto"/>
                <w:kern w:val="2"/>
              </w:rPr>
              <w:t>your computer</w:t>
            </w:r>
            <w:r w:rsidRPr="00524AC8">
              <w:rPr>
                <w:rFonts w:ascii="Aptos" w:eastAsia="Aptos" w:hAnsi="Aptos"/>
                <w:b/>
                <w:bCs/>
                <w:color w:val="auto"/>
                <w:kern w:val="2"/>
              </w:rPr>
              <w:t xml:space="preserve"> </w:t>
            </w:r>
          </w:p>
          <w:p w14:paraId="12B73A2D" w14:textId="77777777" w:rsidR="00524AC8" w:rsidRDefault="00524AC8" w:rsidP="00524AC8">
            <w:pPr>
              <w:rPr>
                <w:rFonts w:ascii="Aptos" w:eastAsia="Aptos" w:hAnsi="Aptos"/>
                <w:color w:val="auto"/>
                <w:kern w:val="2"/>
              </w:rPr>
            </w:pPr>
          </w:p>
          <w:p w14:paraId="1A3F7C66" w14:textId="77777777" w:rsidR="00524AC8" w:rsidRDefault="00524AC8" w:rsidP="00524AC8">
            <w:pPr>
              <w:rPr>
                <w:rFonts w:ascii="Aptos" w:eastAsia="Aptos" w:hAnsi="Aptos"/>
                <w:color w:val="auto"/>
                <w:kern w:val="2"/>
              </w:rPr>
            </w:pPr>
            <w:r>
              <w:rPr>
                <w:rFonts w:ascii="Aptos" w:eastAsia="Aptos" w:hAnsi="Aptos"/>
                <w:color w:val="auto"/>
                <w:kern w:val="2"/>
              </w:rPr>
              <w:t>I</w:t>
            </w:r>
            <w:r w:rsidRPr="00524AC8">
              <w:rPr>
                <w:rFonts w:ascii="Aptos" w:eastAsia="Aptos" w:hAnsi="Aptos"/>
                <w:color w:val="auto"/>
                <w:kern w:val="2"/>
              </w:rPr>
              <w:t xml:space="preserve">n the search results screen click on the file name </w:t>
            </w:r>
            <w:r w:rsidR="009550C5">
              <w:rPr>
                <w:rFonts w:ascii="Aptos" w:eastAsia="Aptos" w:hAnsi="Aptos"/>
                <w:color w:val="auto"/>
                <w:kern w:val="2"/>
              </w:rPr>
              <w:t xml:space="preserve">Hyperlink </w:t>
            </w:r>
            <w:r w:rsidRPr="00524AC8">
              <w:rPr>
                <w:rFonts w:ascii="Aptos" w:eastAsia="Aptos" w:hAnsi="Aptos"/>
                <w:color w:val="auto"/>
                <w:kern w:val="2"/>
              </w:rPr>
              <w:t>to d</w:t>
            </w:r>
            <w:r w:rsidR="009550C5">
              <w:rPr>
                <w:rFonts w:ascii="Aptos" w:eastAsia="Aptos" w:hAnsi="Aptos"/>
                <w:color w:val="auto"/>
                <w:kern w:val="2"/>
              </w:rPr>
              <w:t>ownload</w:t>
            </w:r>
            <w:r w:rsidRPr="00524AC8">
              <w:rPr>
                <w:rFonts w:ascii="Aptos" w:eastAsia="Aptos" w:hAnsi="Aptos"/>
                <w:color w:val="auto"/>
                <w:kern w:val="2"/>
              </w:rPr>
              <w:t xml:space="preserve"> the file</w:t>
            </w:r>
            <w:r>
              <w:rPr>
                <w:rFonts w:ascii="Aptos" w:eastAsia="Aptos" w:hAnsi="Aptos"/>
                <w:color w:val="auto"/>
                <w:kern w:val="2"/>
              </w:rPr>
              <w:t>.</w:t>
            </w:r>
          </w:p>
          <w:p w14:paraId="10941828" w14:textId="77777777" w:rsidR="00195C36" w:rsidRDefault="00195C36" w:rsidP="00524AC8">
            <w:pPr>
              <w:rPr>
                <w:rFonts w:ascii="Aptos" w:eastAsia="Aptos" w:hAnsi="Aptos"/>
                <w:color w:val="auto"/>
                <w:kern w:val="2"/>
              </w:rPr>
            </w:pPr>
          </w:p>
          <w:p w14:paraId="1C6F701E" w14:textId="77777777" w:rsidR="00195C36" w:rsidRPr="00524AC8" w:rsidRDefault="00195C36" w:rsidP="00524AC8">
            <w:pPr>
              <w:rPr>
                <w:rFonts w:ascii="Aptos" w:eastAsia="Aptos" w:hAnsi="Aptos"/>
                <w:color w:val="auto"/>
                <w:kern w:val="2"/>
              </w:rPr>
            </w:pPr>
          </w:p>
          <w:p w14:paraId="7A2CE5DB" w14:textId="77777777" w:rsidR="00524AC8" w:rsidRPr="00524AC8" w:rsidRDefault="00524AC8" w:rsidP="006D7F6E">
            <w:pPr>
              <w:rPr>
                <w:rFonts w:ascii="Aptos" w:eastAsia="Aptos" w:hAnsi="Aptos"/>
                <w:b/>
                <w:bCs/>
                <w:color w:val="auto"/>
                <w:kern w:val="2"/>
              </w:rPr>
            </w:pPr>
          </w:p>
          <w:p w14:paraId="277AF889" w14:textId="560E838A" w:rsidR="006D7F6E" w:rsidRDefault="00247667" w:rsidP="006D7F6E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FDDAED" wp14:editId="4410DD81">
                      <wp:simplePos x="0" y="0"/>
                      <wp:positionH relativeFrom="column">
                        <wp:posOffset>2818130</wp:posOffset>
                      </wp:positionH>
                      <wp:positionV relativeFrom="paragraph">
                        <wp:posOffset>657860</wp:posOffset>
                      </wp:positionV>
                      <wp:extent cx="134620" cy="164465"/>
                      <wp:effectExtent l="76835" t="25400" r="73025" b="40005"/>
                      <wp:wrapNone/>
                      <wp:docPr id="151851687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5147613">
                                <a:off x="0" y="0"/>
                                <a:ext cx="134620" cy="16446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4EA72E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78C6C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221.9pt;margin-top:51.8pt;width:10.6pt;height:12.95pt;rotation:-7047727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" strokecolor="#4ea72e" strokeweight="2pt"/>
                  </w:pict>
                </mc:Fallback>
              </mc:AlternateContent>
            </w:r>
            <w:r w:rsidRPr="000560D0">
              <w:rPr>
                <w:noProof/>
              </w:rPr>
              <w:drawing>
                <wp:inline distT="0" distB="0" distL="0" distR="0" wp14:anchorId="37C483A6" wp14:editId="0B05989F">
                  <wp:extent cx="5947410" cy="2099310"/>
                  <wp:effectExtent l="19050" t="19050" r="0" b="0"/>
                  <wp:docPr id="9" name="Picture 1" descr="Screenshot 9- download a 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Screenshot 9- download a 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10" cy="209931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39D6647" w14:textId="77777777" w:rsidR="00195C36" w:rsidRPr="007C65EE" w:rsidRDefault="00195C36" w:rsidP="00195C36">
            <w:pP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</w:pP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Screenshot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9</w:t>
            </w:r>
            <w:r w:rsidRPr="007C65EE"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 xml:space="preserve">- </w:t>
            </w:r>
            <w:r>
              <w:rPr>
                <w:rFonts w:ascii="Aptos" w:eastAsia="Aptos" w:hAnsi="Aptos"/>
                <w:i/>
                <w:iCs/>
                <w:color w:val="auto"/>
                <w:kern w:val="2"/>
                <w:sz w:val="18"/>
                <w:szCs w:val="18"/>
              </w:rPr>
              <w:t>download a file</w:t>
            </w:r>
          </w:p>
          <w:p w14:paraId="386988B6" w14:textId="77777777" w:rsidR="00447CC4" w:rsidRDefault="00447CC4" w:rsidP="006D7F6E">
            <w:pPr>
              <w:spacing w:before="120" w:after="120"/>
              <w:rPr>
                <w:rFonts w:ascii="Arial" w:hAnsi="Arial" w:cs="Arial"/>
                <w:color w:val="auto"/>
              </w:rPr>
            </w:pPr>
          </w:p>
          <w:p w14:paraId="43AE7C91" w14:textId="77777777" w:rsidR="009550C5" w:rsidRPr="00CA6A95" w:rsidRDefault="009550C5" w:rsidP="006D7F6E">
            <w:pPr>
              <w:spacing w:before="120" w:after="120"/>
              <w:rPr>
                <w:rFonts w:ascii="Arial" w:hAnsi="Arial" w:cs="Arial"/>
                <w:color w:val="auto"/>
              </w:rPr>
            </w:pPr>
          </w:p>
        </w:tc>
      </w:tr>
      <w:tr w:rsidR="00CB5258" w:rsidRPr="00CA6A95" w14:paraId="1C2500A2" w14:textId="77777777">
        <w:trPr>
          <w:cantSplit/>
        </w:trPr>
        <w:tc>
          <w:tcPr>
            <w:tcW w:w="9948" w:type="dxa"/>
            <w:shd w:val="clear" w:color="auto" w:fill="CCCCCC"/>
          </w:tcPr>
          <w:p w14:paraId="13394DDC" w14:textId="77777777" w:rsidR="001C06D5" w:rsidRPr="00CA6A95" w:rsidRDefault="001C06D5" w:rsidP="001C06D5">
            <w:pPr>
              <w:spacing w:after="60"/>
              <w:jc w:val="center"/>
              <w:rPr>
                <w:rFonts w:ascii="Arial" w:hAnsi="Arial" w:cs="Arial"/>
                <w:b/>
                <w:bCs/>
                <w:color w:val="auto"/>
                <w:sz w:val="6"/>
                <w:szCs w:val="6"/>
              </w:rPr>
            </w:pPr>
          </w:p>
          <w:p w14:paraId="186CAC91" w14:textId="77777777" w:rsidR="001C06D5" w:rsidRPr="00B36687" w:rsidRDefault="00B36687" w:rsidP="00B36687">
            <w:pPr>
              <w:pStyle w:val="Heading1"/>
              <w:spacing w:before="120" w:after="120"/>
              <w:rPr>
                <w:b w:val="0"/>
                <w:bCs w:val="0"/>
                <w:color w:val="auto"/>
              </w:rPr>
            </w:pPr>
            <w:bookmarkStart w:id="0" w:name="_Toc352844188"/>
            <w:r w:rsidRPr="00B36687">
              <w:rPr>
                <w:color w:val="auto"/>
              </w:rPr>
              <w:t xml:space="preserve">EIM/ESM </w:t>
            </w:r>
            <w:r w:rsidR="00F8599B">
              <w:rPr>
                <w:color w:val="auto"/>
              </w:rPr>
              <w:t>Assistance</w:t>
            </w:r>
            <w:bookmarkEnd w:id="0"/>
          </w:p>
        </w:tc>
      </w:tr>
      <w:tr w:rsidR="007F6E19" w:rsidRPr="00B36687" w14:paraId="5618109C" w14:textId="77777777">
        <w:trPr>
          <w:cantSplit/>
          <w:trHeight w:val="980"/>
        </w:trPr>
        <w:tc>
          <w:tcPr>
            <w:tcW w:w="9948" w:type="dxa"/>
          </w:tcPr>
          <w:p w14:paraId="5296050B" w14:textId="77777777" w:rsidR="00F8599B" w:rsidRDefault="00B36687" w:rsidP="00B36687">
            <w:pPr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3668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Email the </w:t>
            </w:r>
            <w:r w:rsidRPr="00F8599B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Virtual Gateway Business Operations Unit</w:t>
            </w:r>
            <w:r w:rsidR="00F8599B" w:rsidRPr="00F8599B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F8599B">
              <w:rPr>
                <w:rFonts w:ascii="Arial" w:hAnsi="Arial" w:cs="Arial"/>
                <w:bCs/>
                <w:color w:val="auto"/>
                <w:sz w:val="22"/>
                <w:szCs w:val="22"/>
              </w:rPr>
              <w:t>for assistance:</w:t>
            </w:r>
          </w:p>
          <w:p w14:paraId="604C47B1" w14:textId="77777777" w:rsidR="00B36687" w:rsidRPr="00F8599B" w:rsidRDefault="00B36687" w:rsidP="00F8599B">
            <w:pPr>
              <w:numPr>
                <w:ilvl w:val="1"/>
                <w:numId w:val="28"/>
              </w:numPr>
              <w:spacing w:before="120" w:after="12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hyperlink r:id="rId16" w:history="1">
              <w:r w:rsidRPr="00F8599B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  <w:lang w:val="en"/>
                </w:rPr>
                <w:t>EHS-DL-EIM-ESMBusinessOperations@massmail.state.ma.us</w:t>
              </w:r>
            </w:hyperlink>
          </w:p>
          <w:p w14:paraId="69674331" w14:textId="77777777" w:rsidR="00A82925" w:rsidRDefault="00B36687" w:rsidP="00B36687">
            <w:pPr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3668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Call </w:t>
            </w:r>
            <w:r w:rsidR="005033CB" w:rsidRPr="00B36687">
              <w:rPr>
                <w:rFonts w:ascii="Arial" w:hAnsi="Arial" w:cs="Arial"/>
                <w:bCs/>
                <w:color w:val="auto"/>
                <w:sz w:val="22"/>
                <w:szCs w:val="22"/>
              </w:rPr>
              <w:t>Virtual</w:t>
            </w:r>
            <w:r w:rsidRPr="00F8599B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Gateway Customer Service</w:t>
            </w:r>
            <w:r w:rsidRPr="00B3668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A82925">
              <w:rPr>
                <w:rFonts w:ascii="Arial" w:hAnsi="Arial" w:cs="Arial"/>
                <w:bCs/>
                <w:color w:val="auto"/>
                <w:sz w:val="22"/>
                <w:szCs w:val="22"/>
              </w:rPr>
              <w:t>for assistance:</w:t>
            </w:r>
          </w:p>
          <w:p w14:paraId="39898C3D" w14:textId="77777777" w:rsidR="00A82925" w:rsidRDefault="00B36687" w:rsidP="00A82925">
            <w:pPr>
              <w:numPr>
                <w:ilvl w:val="1"/>
                <w:numId w:val="28"/>
              </w:numPr>
              <w:spacing w:before="120" w:after="12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3668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(800) 421-0938 </w:t>
            </w:r>
          </w:p>
          <w:p w14:paraId="6CD5C70A" w14:textId="77777777" w:rsidR="00A82925" w:rsidRPr="00A82925" w:rsidRDefault="00A82925" w:rsidP="00A82925">
            <w:pPr>
              <w:numPr>
                <w:ilvl w:val="1"/>
                <w:numId w:val="2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292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617-847-6578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(</w:t>
            </w:r>
            <w:r w:rsidRPr="00A8292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TTY people who are deaf, hard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of hearing, or speech disabled)</w:t>
            </w:r>
          </w:p>
          <w:p w14:paraId="6041C464" w14:textId="77777777" w:rsidR="00A82925" w:rsidRPr="00B36687" w:rsidRDefault="00A82925" w:rsidP="00A82925">
            <w:pPr>
              <w:numPr>
                <w:ilvl w:val="1"/>
                <w:numId w:val="28"/>
              </w:numPr>
              <w:spacing w:before="120" w:after="12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Monday – Friday: 8:30am - 5:00pm</w:t>
            </w:r>
          </w:p>
        </w:tc>
      </w:tr>
    </w:tbl>
    <w:p w14:paraId="74421A2B" w14:textId="77777777" w:rsidR="00CB5258" w:rsidRPr="00CA6A95" w:rsidRDefault="00CB5258" w:rsidP="0024057A">
      <w:pPr>
        <w:rPr>
          <w:rFonts w:ascii="Arial" w:hAnsi="Arial" w:cs="Arial"/>
          <w:color w:val="auto"/>
        </w:rPr>
      </w:pPr>
    </w:p>
    <w:sectPr w:rsidR="00CB5258" w:rsidRPr="00CA6A95" w:rsidSect="00DF3622">
      <w:headerReference w:type="default" r:id="rId17"/>
      <w:footerReference w:type="default" r:id="rId18"/>
      <w:pgSz w:w="12240" w:h="15840" w:code="1"/>
      <w:pgMar w:top="1152" w:right="1440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A3E19" w14:textId="77777777" w:rsidR="00730436" w:rsidRDefault="00730436">
      <w:r>
        <w:separator/>
      </w:r>
    </w:p>
  </w:endnote>
  <w:endnote w:type="continuationSeparator" w:id="0">
    <w:p w14:paraId="314CDC64" w14:textId="77777777" w:rsidR="00730436" w:rsidRDefault="0073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6895" w14:textId="77777777" w:rsidR="002F373F" w:rsidRPr="00321F0D" w:rsidRDefault="003D2290" w:rsidP="00323A9C">
    <w:pPr>
      <w:pBdr>
        <w:top w:val="single" w:sz="4" w:space="4" w:color="auto"/>
      </w:pBdr>
      <w:tabs>
        <w:tab w:val="center" w:pos="4410"/>
        <w:tab w:val="right" w:pos="9720"/>
      </w:tabs>
      <w:spacing w:before="60" w:after="60"/>
      <w:ind w:left="-360" w:right="-72"/>
      <w:rPr>
        <w:rFonts w:ascii="Arial" w:hAnsi="Arial" w:cs="Arial"/>
        <w:color w:val="auto"/>
        <w:sz w:val="16"/>
        <w:szCs w:val="16"/>
      </w:rPr>
    </w:pPr>
    <w:r>
      <w:rPr>
        <w:rFonts w:ascii="Arial" w:hAnsi="Arial" w:cs="Arial"/>
        <w:color w:val="auto"/>
        <w:sz w:val="16"/>
        <w:szCs w:val="16"/>
      </w:rPr>
      <w:t>July</w:t>
    </w:r>
    <w:r w:rsidR="00DA7DC4">
      <w:rPr>
        <w:rFonts w:ascii="Arial" w:hAnsi="Arial" w:cs="Arial"/>
        <w:color w:val="auto"/>
        <w:sz w:val="16"/>
        <w:szCs w:val="16"/>
      </w:rPr>
      <w:t xml:space="preserve"> </w:t>
    </w:r>
    <w:r>
      <w:rPr>
        <w:rFonts w:ascii="Arial" w:hAnsi="Arial" w:cs="Arial"/>
        <w:color w:val="auto"/>
        <w:sz w:val="16"/>
        <w:szCs w:val="16"/>
      </w:rPr>
      <w:t>02</w:t>
    </w:r>
    <w:r w:rsidR="002F373F">
      <w:rPr>
        <w:rFonts w:ascii="Arial" w:hAnsi="Arial" w:cs="Arial"/>
        <w:color w:val="auto"/>
        <w:sz w:val="16"/>
        <w:szCs w:val="16"/>
      </w:rPr>
      <w:t xml:space="preserve">, </w:t>
    </w:r>
    <w:r>
      <w:rPr>
        <w:rFonts w:ascii="Arial" w:hAnsi="Arial" w:cs="Arial"/>
        <w:color w:val="auto"/>
        <w:sz w:val="16"/>
        <w:szCs w:val="16"/>
      </w:rPr>
      <w:t>2026,</w:t>
    </w:r>
    <w:r w:rsidR="002F373F">
      <w:rPr>
        <w:rFonts w:ascii="Arial" w:hAnsi="Arial" w:cs="Arial"/>
        <w:color w:val="auto"/>
        <w:sz w:val="16"/>
        <w:szCs w:val="16"/>
      </w:rPr>
      <w:t xml:space="preserve"> v1</w:t>
    </w:r>
    <w:r w:rsidR="002F373F" w:rsidRPr="00321F0D">
      <w:rPr>
        <w:rFonts w:ascii="Arial" w:hAnsi="Arial" w:cs="Arial"/>
        <w:color w:val="auto"/>
        <w:sz w:val="16"/>
        <w:szCs w:val="16"/>
      </w:rPr>
      <w:tab/>
    </w:r>
    <w:r w:rsidR="005033CB">
      <w:rPr>
        <w:rFonts w:ascii="Arial" w:hAnsi="Arial" w:cs="Arial"/>
        <w:color w:val="auto"/>
        <w:sz w:val="16"/>
        <w:szCs w:val="16"/>
      </w:rPr>
      <w:t xml:space="preserve">                     </w:t>
    </w:r>
    <w:r w:rsidR="002F373F">
      <w:rPr>
        <w:rFonts w:ascii="Arial" w:hAnsi="Arial" w:cs="Arial"/>
        <w:color w:val="auto"/>
        <w:sz w:val="16"/>
        <w:szCs w:val="16"/>
      </w:rPr>
      <w:t xml:space="preserve">EIM/ESM </w:t>
    </w:r>
    <w:r w:rsidR="00035D18" w:rsidRPr="00035D18">
      <w:rPr>
        <w:rFonts w:ascii="Arial" w:hAnsi="Arial" w:cs="Arial"/>
        <w:color w:val="auto"/>
        <w:sz w:val="16"/>
        <w:szCs w:val="16"/>
      </w:rPr>
      <w:t xml:space="preserve">HIPAA </w:t>
    </w:r>
    <w:r w:rsidR="005033CB" w:rsidRPr="005033CB">
      <w:rPr>
        <w:rFonts w:ascii="Arial" w:hAnsi="Arial" w:cs="Arial"/>
        <w:color w:val="auto"/>
        <w:sz w:val="16"/>
        <w:szCs w:val="16"/>
      </w:rPr>
      <w:t>File Transfer Service Reference Guide</w:t>
    </w:r>
    <w:r w:rsidR="005033CB" w:rsidRPr="00321F0D">
      <w:rPr>
        <w:rFonts w:ascii="Arial" w:hAnsi="Arial" w:cs="Arial"/>
        <w:color w:val="auto"/>
        <w:sz w:val="16"/>
        <w:szCs w:val="16"/>
      </w:rPr>
      <w:t xml:space="preserve"> </w:t>
    </w:r>
    <w:r w:rsidR="005033CB">
      <w:rPr>
        <w:rFonts w:ascii="Arial" w:hAnsi="Arial" w:cs="Arial"/>
        <w:color w:val="auto"/>
        <w:sz w:val="16"/>
        <w:szCs w:val="16"/>
      </w:rPr>
      <w:t xml:space="preserve">            </w:t>
    </w:r>
    <w:r w:rsidR="002F373F" w:rsidRPr="00321F0D">
      <w:rPr>
        <w:rFonts w:ascii="Arial" w:hAnsi="Arial" w:cs="Arial"/>
        <w:color w:val="auto"/>
        <w:sz w:val="16"/>
        <w:szCs w:val="16"/>
      </w:rPr>
      <w:t>Commonwealth of Massachusetts</w:t>
    </w:r>
    <w:r w:rsidR="002F373F">
      <w:rPr>
        <w:rFonts w:ascii="Arial" w:hAnsi="Arial" w:cs="Arial"/>
        <w:color w:val="auto"/>
        <w:sz w:val="16"/>
        <w:szCs w:val="16"/>
      </w:rPr>
      <w:br/>
    </w:r>
    <w:r w:rsidR="002F373F" w:rsidRPr="00321F0D">
      <w:rPr>
        <w:rFonts w:ascii="Arial" w:hAnsi="Arial" w:cs="Arial"/>
        <w:color w:val="auto"/>
        <w:sz w:val="16"/>
        <w:szCs w:val="16"/>
      </w:rPr>
      <w:tab/>
    </w:r>
    <w:r w:rsidR="002F373F" w:rsidRPr="0039389C">
      <w:rPr>
        <w:rFonts w:ascii="Arial" w:hAnsi="Arial" w:cs="Arial"/>
        <w:color w:val="auto"/>
        <w:sz w:val="16"/>
        <w:szCs w:val="16"/>
      </w:rPr>
      <w:t xml:space="preserve">Page </w:t>
    </w:r>
    <w:r w:rsidR="002F373F" w:rsidRPr="0039389C">
      <w:rPr>
        <w:rStyle w:val="PageNumber"/>
        <w:rFonts w:ascii="Arial" w:hAnsi="Arial" w:cs="Arial"/>
        <w:color w:val="auto"/>
        <w:sz w:val="16"/>
        <w:szCs w:val="16"/>
      </w:rPr>
      <w:fldChar w:fldCharType="begin"/>
    </w:r>
    <w:r w:rsidR="002F373F" w:rsidRPr="0039389C">
      <w:rPr>
        <w:rStyle w:val="PageNumber"/>
        <w:rFonts w:ascii="Arial" w:hAnsi="Arial" w:cs="Arial"/>
        <w:color w:val="auto"/>
        <w:sz w:val="16"/>
        <w:szCs w:val="16"/>
      </w:rPr>
      <w:instrText xml:space="preserve"> PAGE </w:instrText>
    </w:r>
    <w:r w:rsidR="002F373F" w:rsidRPr="0039389C">
      <w:rPr>
        <w:rStyle w:val="PageNumber"/>
        <w:rFonts w:ascii="Arial" w:hAnsi="Arial" w:cs="Arial"/>
        <w:color w:val="auto"/>
        <w:sz w:val="16"/>
        <w:szCs w:val="16"/>
      </w:rPr>
      <w:fldChar w:fldCharType="separate"/>
    </w:r>
    <w:r w:rsidR="0004325E">
      <w:rPr>
        <w:rStyle w:val="PageNumber"/>
        <w:rFonts w:ascii="Arial" w:hAnsi="Arial" w:cs="Arial"/>
        <w:noProof/>
        <w:color w:val="auto"/>
        <w:sz w:val="16"/>
        <w:szCs w:val="16"/>
      </w:rPr>
      <w:t>1</w:t>
    </w:r>
    <w:r w:rsidR="002F373F" w:rsidRPr="0039389C">
      <w:rPr>
        <w:rStyle w:val="PageNumber"/>
        <w:rFonts w:ascii="Arial" w:hAnsi="Arial" w:cs="Arial"/>
        <w:color w:val="auto"/>
        <w:sz w:val="16"/>
        <w:szCs w:val="16"/>
      </w:rPr>
      <w:fldChar w:fldCharType="end"/>
    </w:r>
    <w:r w:rsidR="002F373F" w:rsidRPr="0039389C">
      <w:rPr>
        <w:rStyle w:val="PageNumber"/>
        <w:rFonts w:ascii="Arial" w:hAnsi="Arial" w:cs="Arial"/>
        <w:color w:val="auto"/>
        <w:sz w:val="16"/>
        <w:szCs w:val="16"/>
      </w:rPr>
      <w:t xml:space="preserve"> of </w:t>
    </w:r>
    <w:r w:rsidR="002F373F" w:rsidRPr="0039389C">
      <w:rPr>
        <w:rStyle w:val="PageNumber"/>
        <w:rFonts w:ascii="Arial" w:hAnsi="Arial" w:cs="Arial"/>
        <w:color w:val="auto"/>
        <w:sz w:val="16"/>
        <w:szCs w:val="16"/>
      </w:rPr>
      <w:fldChar w:fldCharType="begin"/>
    </w:r>
    <w:r w:rsidR="002F373F" w:rsidRPr="0039389C">
      <w:rPr>
        <w:rStyle w:val="PageNumber"/>
        <w:rFonts w:ascii="Arial" w:hAnsi="Arial" w:cs="Arial"/>
        <w:color w:val="auto"/>
        <w:sz w:val="16"/>
        <w:szCs w:val="16"/>
      </w:rPr>
      <w:instrText xml:space="preserve"> NUMPAGES </w:instrText>
    </w:r>
    <w:r w:rsidR="002F373F" w:rsidRPr="0039389C">
      <w:rPr>
        <w:rStyle w:val="PageNumber"/>
        <w:rFonts w:ascii="Arial" w:hAnsi="Arial" w:cs="Arial"/>
        <w:color w:val="auto"/>
        <w:sz w:val="16"/>
        <w:szCs w:val="16"/>
      </w:rPr>
      <w:fldChar w:fldCharType="separate"/>
    </w:r>
    <w:r w:rsidR="0004325E">
      <w:rPr>
        <w:rStyle w:val="PageNumber"/>
        <w:rFonts w:ascii="Arial" w:hAnsi="Arial" w:cs="Arial"/>
        <w:noProof/>
        <w:color w:val="auto"/>
        <w:sz w:val="16"/>
        <w:szCs w:val="16"/>
      </w:rPr>
      <w:t>23</w:t>
    </w:r>
    <w:r w:rsidR="002F373F" w:rsidRPr="0039389C">
      <w:rPr>
        <w:rStyle w:val="PageNumber"/>
        <w:rFonts w:ascii="Arial" w:hAnsi="Arial" w:cs="Arial"/>
        <w:color w:val="auto"/>
        <w:sz w:val="16"/>
        <w:szCs w:val="16"/>
      </w:rPr>
      <w:fldChar w:fldCharType="end"/>
    </w:r>
    <w:r w:rsidR="002F373F" w:rsidRPr="00321F0D">
      <w:rPr>
        <w:rFonts w:ascii="Arial" w:hAnsi="Arial" w:cs="Arial"/>
        <w:color w:val="auto"/>
        <w:sz w:val="16"/>
        <w:szCs w:val="16"/>
      </w:rPr>
      <w:tab/>
      <w:t>Executive Office of Health and Human Services</w:t>
    </w:r>
  </w:p>
  <w:p w14:paraId="60520EB1" w14:textId="77777777" w:rsidR="002F373F" w:rsidRDefault="002F373F">
    <w:pPr>
      <w:pStyle w:val="Header"/>
      <w:tabs>
        <w:tab w:val="clear" w:pos="4320"/>
        <w:tab w:val="clear" w:pos="8640"/>
        <w:tab w:val="center" w:pos="5040"/>
        <w:tab w:val="right" w:pos="9630"/>
      </w:tabs>
      <w:rPr>
        <w:rFonts w:ascii="Arial" w:hAnsi="Arial" w:cs="Arial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B335" w14:textId="77777777" w:rsidR="00730436" w:rsidRDefault="00730436">
      <w:r>
        <w:separator/>
      </w:r>
    </w:p>
  </w:footnote>
  <w:footnote w:type="continuationSeparator" w:id="0">
    <w:p w14:paraId="0170CD32" w14:textId="77777777" w:rsidR="00730436" w:rsidRDefault="00730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79A38" w14:textId="16F913D5" w:rsidR="002F373F" w:rsidRPr="005033CB" w:rsidRDefault="00247667" w:rsidP="00A82925">
    <w:pPr>
      <w:pBdr>
        <w:bottom w:val="single" w:sz="4" w:space="1" w:color="auto"/>
      </w:pBdr>
      <w:spacing w:before="60"/>
      <w:ind w:right="-72"/>
      <w:rPr>
        <w:rFonts w:ascii="Arial" w:hAnsi="Arial" w:cs="Arial"/>
        <w:color w:val="auto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BB82C5B" wp14:editId="6E88F3AD">
          <wp:simplePos x="0" y="0"/>
          <wp:positionH relativeFrom="column">
            <wp:posOffset>-381000</wp:posOffset>
          </wp:positionH>
          <wp:positionV relativeFrom="paragraph">
            <wp:posOffset>-182880</wp:posOffset>
          </wp:positionV>
          <wp:extent cx="485775" cy="457200"/>
          <wp:effectExtent l="0" t="0" r="0" b="0"/>
          <wp:wrapNone/>
          <wp:docPr id="16" name="Picture 1" descr="Image of the Virtual Gateway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Image of the Virtual Gateway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373F">
      <w:rPr>
        <w:rFonts w:ascii="Arial" w:hAnsi="Arial" w:cs="Arial"/>
        <w:color w:val="auto"/>
      </w:rPr>
      <w:t xml:space="preserve">     </w:t>
    </w:r>
    <w:r w:rsidR="002F373F" w:rsidRPr="007F4C18">
      <w:rPr>
        <w:rFonts w:ascii="Arial" w:hAnsi="Arial" w:cs="Arial"/>
        <w:color w:val="auto"/>
      </w:rPr>
      <w:t>Virtual Gateway</w:t>
    </w:r>
    <w:r w:rsidR="002F373F" w:rsidRPr="007F4C18">
      <w:rPr>
        <w:rFonts w:ascii="Arial" w:hAnsi="Arial" w:cs="Arial"/>
        <w:b/>
        <w:color w:val="auto"/>
        <w:sz w:val="28"/>
        <w:szCs w:val="28"/>
      </w:rPr>
      <w:t xml:space="preserve"> </w:t>
    </w:r>
    <w:r w:rsidR="002F373F">
      <w:rPr>
        <w:rFonts w:ascii="Arial" w:hAnsi="Arial" w:cs="Arial"/>
        <w:b/>
        <w:color w:val="auto"/>
        <w:sz w:val="28"/>
        <w:szCs w:val="28"/>
      </w:rPr>
      <w:tab/>
    </w:r>
    <w:r w:rsidR="002F373F">
      <w:rPr>
        <w:rFonts w:ascii="Arial" w:hAnsi="Arial" w:cs="Arial"/>
        <w:b/>
        <w:color w:val="auto"/>
        <w:sz w:val="28"/>
        <w:szCs w:val="28"/>
      </w:rPr>
      <w:tab/>
    </w:r>
    <w:r w:rsidR="002F373F">
      <w:rPr>
        <w:rFonts w:ascii="Arial" w:hAnsi="Arial" w:cs="Arial"/>
        <w:b/>
        <w:color w:val="auto"/>
        <w:sz w:val="28"/>
        <w:szCs w:val="28"/>
      </w:rPr>
      <w:tab/>
    </w:r>
    <w:r w:rsidR="005033CB">
      <w:rPr>
        <w:rFonts w:ascii="Arial" w:hAnsi="Arial" w:cs="Arial"/>
        <w:b/>
        <w:color w:val="auto"/>
        <w:sz w:val="28"/>
        <w:szCs w:val="28"/>
      </w:rPr>
      <w:t xml:space="preserve"> </w:t>
    </w:r>
    <w:r w:rsidR="002F373F" w:rsidRPr="00A82925">
      <w:rPr>
        <w:rFonts w:ascii="Arial" w:hAnsi="Arial" w:cs="Arial"/>
        <w:color w:val="auto"/>
      </w:rPr>
      <w:t>EIM/ESM</w:t>
    </w:r>
    <w:r w:rsidR="002F373F" w:rsidRPr="00A82925">
      <w:rPr>
        <w:rFonts w:ascii="Arial" w:hAnsi="Arial" w:cs="Arial"/>
        <w:color w:val="auto"/>
        <w:sz w:val="28"/>
        <w:szCs w:val="28"/>
      </w:rPr>
      <w:t xml:space="preserve"> </w:t>
    </w:r>
    <w:r w:rsidR="002D4499">
      <w:rPr>
        <w:rFonts w:ascii="Arial" w:hAnsi="Arial" w:cs="Arial"/>
        <w:color w:val="auto"/>
      </w:rPr>
      <w:t xml:space="preserve">HIPAA </w:t>
    </w:r>
    <w:r w:rsidR="005033CB" w:rsidRPr="005033CB">
      <w:rPr>
        <w:rFonts w:ascii="Arial" w:hAnsi="Arial" w:cs="Arial"/>
        <w:color w:val="auto"/>
      </w:rPr>
      <w:t>File Transfer Service Reference Guide</w:t>
    </w:r>
  </w:p>
  <w:p w14:paraId="0C642818" w14:textId="77777777" w:rsidR="002F373F" w:rsidRPr="00321F0D" w:rsidRDefault="002F373F" w:rsidP="00321F0D">
    <w:pPr>
      <w:pStyle w:val="Header"/>
      <w:rPr>
        <w:rFonts w:ascii="Arial" w:hAnsi="Arial" w:cs="Arial"/>
        <w:i/>
        <w:color w:val="auto"/>
      </w:rPr>
    </w:pPr>
    <w:r w:rsidRPr="007F4C18">
      <w:rPr>
        <w:rFonts w:ascii="Arial" w:hAnsi="Arial" w:cs="Arial"/>
        <w:color w:val="auto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bullet1"/>
      </v:shape>
    </w:pict>
  </w:numPicBullet>
  <w:numPicBullet w:numPicBulletId="1">
    <w:pict>
      <v:shape id="_x0000_i1026" type="#_x0000_t75" style="width:9pt;height:9pt" o:bullet="t">
        <v:imagedata r:id="rId2" o:title="bullet2"/>
      </v:shape>
    </w:pict>
  </w:numPicBullet>
  <w:numPicBullet w:numPicBulletId="2">
    <w:pict>
      <v:shape id="_x0000_i1027" type="#_x0000_t75" style="width:9pt;height:9pt" o:bullet="t">
        <v:imagedata r:id="rId3" o:title="bullet3"/>
      </v:shape>
    </w:pict>
  </w:numPicBullet>
  <w:abstractNum w:abstractNumId="0" w15:restartNumberingAfterBreak="0">
    <w:nsid w:val="002E04AB"/>
    <w:multiLevelType w:val="hybridMultilevel"/>
    <w:tmpl w:val="475041E6"/>
    <w:lvl w:ilvl="0" w:tplc="420AD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1B20BD"/>
    <w:multiLevelType w:val="hybridMultilevel"/>
    <w:tmpl w:val="6B36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710EC"/>
    <w:multiLevelType w:val="hybridMultilevel"/>
    <w:tmpl w:val="25F8152E"/>
    <w:lvl w:ilvl="0" w:tplc="A45CE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12A62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4E0CAD"/>
    <w:multiLevelType w:val="hybridMultilevel"/>
    <w:tmpl w:val="D23A936A"/>
    <w:lvl w:ilvl="0" w:tplc="312A62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D122250"/>
    <w:multiLevelType w:val="hybridMultilevel"/>
    <w:tmpl w:val="1E3A0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018D8"/>
    <w:multiLevelType w:val="hybridMultilevel"/>
    <w:tmpl w:val="A86CA28C"/>
    <w:lvl w:ilvl="0" w:tplc="4EF2F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362F6A"/>
    <w:multiLevelType w:val="hybridMultilevel"/>
    <w:tmpl w:val="487E938E"/>
    <w:lvl w:ilvl="0" w:tplc="7D76BB7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</w:rPr>
    </w:lvl>
    <w:lvl w:ilvl="1" w:tplc="4CF4AE10">
      <w:start w:val="155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1E71FF"/>
    <w:multiLevelType w:val="multilevel"/>
    <w:tmpl w:val="FF1092F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340CDA"/>
    <w:multiLevelType w:val="hybridMultilevel"/>
    <w:tmpl w:val="71DEB734"/>
    <w:lvl w:ilvl="0" w:tplc="D2988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6D6C3F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521A4E"/>
    <w:multiLevelType w:val="hybridMultilevel"/>
    <w:tmpl w:val="A7F28260"/>
    <w:lvl w:ilvl="0" w:tplc="E82EBB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E592A"/>
    <w:multiLevelType w:val="hybridMultilevel"/>
    <w:tmpl w:val="A9D49A6E"/>
    <w:lvl w:ilvl="0" w:tplc="E82EBB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596849"/>
    <w:multiLevelType w:val="hybridMultilevel"/>
    <w:tmpl w:val="2D0210FE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2" w15:restartNumberingAfterBreak="0">
    <w:nsid w:val="1F55478F"/>
    <w:multiLevelType w:val="hybridMultilevel"/>
    <w:tmpl w:val="DD58FBB6"/>
    <w:lvl w:ilvl="0" w:tplc="7D76BB7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516A3A"/>
    <w:multiLevelType w:val="hybridMultilevel"/>
    <w:tmpl w:val="FF1092FC"/>
    <w:lvl w:ilvl="0" w:tplc="7D76BB7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21FC0"/>
    <w:multiLevelType w:val="hybridMultilevel"/>
    <w:tmpl w:val="6CC65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467E6"/>
    <w:multiLevelType w:val="hybridMultilevel"/>
    <w:tmpl w:val="AF06F850"/>
    <w:lvl w:ilvl="0" w:tplc="EAAED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</w:rPr>
    </w:lvl>
    <w:lvl w:ilvl="1" w:tplc="B964D7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555D2F"/>
    <w:multiLevelType w:val="hybridMultilevel"/>
    <w:tmpl w:val="32902296"/>
    <w:lvl w:ilvl="0" w:tplc="7D76BB7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7D76BB7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203D7"/>
    <w:multiLevelType w:val="hybridMultilevel"/>
    <w:tmpl w:val="81AE7A74"/>
    <w:lvl w:ilvl="0" w:tplc="D42AF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3F12A1"/>
    <w:multiLevelType w:val="hybridMultilevel"/>
    <w:tmpl w:val="BDBEB4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D5533C2"/>
    <w:multiLevelType w:val="hybridMultilevel"/>
    <w:tmpl w:val="8CDE87FE"/>
    <w:lvl w:ilvl="0" w:tplc="A45CE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522A8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73310D"/>
    <w:multiLevelType w:val="hybridMultilevel"/>
    <w:tmpl w:val="FF621E3A"/>
    <w:lvl w:ilvl="0" w:tplc="EDBCCEC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473E6C"/>
    <w:multiLevelType w:val="hybridMultilevel"/>
    <w:tmpl w:val="5106E6E6"/>
    <w:lvl w:ilvl="0" w:tplc="B9A6C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sz w:val="20"/>
        <w:szCs w:val="20"/>
      </w:rPr>
    </w:lvl>
    <w:lvl w:ilvl="1" w:tplc="E688883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2335481"/>
    <w:multiLevelType w:val="hybridMultilevel"/>
    <w:tmpl w:val="B0DEE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42163C8"/>
    <w:multiLevelType w:val="hybridMultilevel"/>
    <w:tmpl w:val="76BC9B6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4EC22921"/>
    <w:multiLevelType w:val="hybridMultilevel"/>
    <w:tmpl w:val="3B50CFC4"/>
    <w:lvl w:ilvl="0" w:tplc="312A62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4F801F11"/>
    <w:multiLevelType w:val="hybridMultilevel"/>
    <w:tmpl w:val="1F741728"/>
    <w:lvl w:ilvl="0" w:tplc="312A62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AF68C0"/>
    <w:multiLevelType w:val="hybridMultilevel"/>
    <w:tmpl w:val="872E6D9C"/>
    <w:lvl w:ilvl="0" w:tplc="D29889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312A62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256048A"/>
    <w:multiLevelType w:val="hybridMultilevel"/>
    <w:tmpl w:val="286E667C"/>
    <w:lvl w:ilvl="0" w:tplc="E5F23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EAAED5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667626A"/>
    <w:multiLevelType w:val="hybridMultilevel"/>
    <w:tmpl w:val="A14208F2"/>
    <w:lvl w:ilvl="0" w:tplc="312A6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084C4E"/>
    <w:multiLevelType w:val="hybridMultilevel"/>
    <w:tmpl w:val="048CD3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E1339C4"/>
    <w:multiLevelType w:val="hybridMultilevel"/>
    <w:tmpl w:val="A3C4265E"/>
    <w:lvl w:ilvl="0" w:tplc="312A62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193C55"/>
    <w:multiLevelType w:val="hybridMultilevel"/>
    <w:tmpl w:val="AB10F006"/>
    <w:lvl w:ilvl="0" w:tplc="3BA0C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73145C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A4CA00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sz w:val="20"/>
        <w:szCs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3451B9"/>
    <w:multiLevelType w:val="hybridMultilevel"/>
    <w:tmpl w:val="4C42EBF8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2330829"/>
    <w:multiLevelType w:val="hybridMultilevel"/>
    <w:tmpl w:val="94E22072"/>
    <w:lvl w:ilvl="0" w:tplc="7D76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4" w15:restartNumberingAfterBreak="0">
    <w:nsid w:val="63DA6532"/>
    <w:multiLevelType w:val="hybridMultilevel"/>
    <w:tmpl w:val="79DEC3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78096E"/>
    <w:multiLevelType w:val="hybridMultilevel"/>
    <w:tmpl w:val="D1A2DCE6"/>
    <w:lvl w:ilvl="0" w:tplc="5ECC291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cs="Times New Roman" w:hint="default"/>
        <w:i w:val="0"/>
      </w:rPr>
    </w:lvl>
    <w:lvl w:ilvl="2" w:tplc="1BEA36A2">
      <w:start w:val="1"/>
      <w:numFmt w:val="decimal"/>
      <w:lvlText w:val="%3."/>
      <w:lvlJc w:val="left"/>
      <w:pPr>
        <w:tabs>
          <w:tab w:val="num" w:pos="1680"/>
        </w:tabs>
        <w:ind w:left="1680" w:hanging="360"/>
      </w:pPr>
      <w:rPr>
        <w:rFonts w:cs="Times New Roman" w:hint="default"/>
        <w:b w:val="0"/>
        <w:i w:val="0"/>
        <w:sz w:val="20"/>
        <w:szCs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36" w15:restartNumberingAfterBreak="0">
    <w:nsid w:val="66D24846"/>
    <w:multiLevelType w:val="hybridMultilevel"/>
    <w:tmpl w:val="8FAA1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297858"/>
    <w:multiLevelType w:val="hybridMultilevel"/>
    <w:tmpl w:val="59F6B14E"/>
    <w:lvl w:ilvl="0" w:tplc="312A62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ABF7AE6"/>
    <w:multiLevelType w:val="hybridMultilevel"/>
    <w:tmpl w:val="363C1E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E521D1B"/>
    <w:multiLevelType w:val="hybridMultilevel"/>
    <w:tmpl w:val="B050A10A"/>
    <w:lvl w:ilvl="0" w:tplc="4EF2F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22D7521"/>
    <w:multiLevelType w:val="hybridMultilevel"/>
    <w:tmpl w:val="32D2F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2340154"/>
    <w:multiLevelType w:val="hybridMultilevel"/>
    <w:tmpl w:val="3C0AB44A"/>
    <w:lvl w:ilvl="0" w:tplc="B120A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D54B2"/>
    <w:multiLevelType w:val="hybridMultilevel"/>
    <w:tmpl w:val="A1188FEE"/>
    <w:lvl w:ilvl="0" w:tplc="420AD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43" w15:restartNumberingAfterBreak="0">
    <w:nsid w:val="75AA4CB3"/>
    <w:multiLevelType w:val="hybridMultilevel"/>
    <w:tmpl w:val="3364FEE0"/>
    <w:lvl w:ilvl="0" w:tplc="3BA0C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73145C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5D81F7A"/>
    <w:multiLevelType w:val="hybridMultilevel"/>
    <w:tmpl w:val="9F645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52672"/>
    <w:multiLevelType w:val="hybridMultilevel"/>
    <w:tmpl w:val="52B43428"/>
    <w:lvl w:ilvl="0" w:tplc="6532B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EF146BC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A387F48"/>
    <w:multiLevelType w:val="hybridMultilevel"/>
    <w:tmpl w:val="A10CEA84"/>
    <w:lvl w:ilvl="0" w:tplc="2D56B9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286AD95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AC65AD1"/>
    <w:multiLevelType w:val="hybridMultilevel"/>
    <w:tmpl w:val="07BC0ED8"/>
    <w:lvl w:ilvl="0" w:tplc="312A62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C67DB4"/>
    <w:multiLevelType w:val="hybridMultilevel"/>
    <w:tmpl w:val="665EB8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7467098">
    <w:abstractNumId w:val="43"/>
  </w:num>
  <w:num w:numId="2" w16cid:durableId="4140261">
    <w:abstractNumId w:val="21"/>
  </w:num>
  <w:num w:numId="3" w16cid:durableId="370493047">
    <w:abstractNumId w:val="15"/>
  </w:num>
  <w:num w:numId="4" w16cid:durableId="2073262141">
    <w:abstractNumId w:val="19"/>
  </w:num>
  <w:num w:numId="5" w16cid:durableId="203098765">
    <w:abstractNumId w:val="48"/>
  </w:num>
  <w:num w:numId="6" w16cid:durableId="119225605">
    <w:abstractNumId w:val="22"/>
  </w:num>
  <w:num w:numId="7" w16cid:durableId="648362787">
    <w:abstractNumId w:val="34"/>
  </w:num>
  <w:num w:numId="8" w16cid:durableId="2099325688">
    <w:abstractNumId w:val="20"/>
  </w:num>
  <w:num w:numId="9" w16cid:durableId="370349716">
    <w:abstractNumId w:val="8"/>
  </w:num>
  <w:num w:numId="10" w16cid:durableId="1806464548">
    <w:abstractNumId w:val="42"/>
  </w:num>
  <w:num w:numId="11" w16cid:durableId="33621648">
    <w:abstractNumId w:val="38"/>
  </w:num>
  <w:num w:numId="12" w16cid:durableId="1933541010">
    <w:abstractNumId w:val="39"/>
  </w:num>
  <w:num w:numId="13" w16cid:durableId="144665949">
    <w:abstractNumId w:val="18"/>
  </w:num>
  <w:num w:numId="14" w16cid:durableId="1423064380">
    <w:abstractNumId w:val="27"/>
  </w:num>
  <w:num w:numId="15" w16cid:durableId="1942369229">
    <w:abstractNumId w:val="17"/>
  </w:num>
  <w:num w:numId="16" w16cid:durableId="72750242">
    <w:abstractNumId w:val="5"/>
  </w:num>
  <w:num w:numId="17" w16cid:durableId="1127511131">
    <w:abstractNumId w:val="46"/>
  </w:num>
  <w:num w:numId="18" w16cid:durableId="96290061">
    <w:abstractNumId w:val="45"/>
  </w:num>
  <w:num w:numId="19" w16cid:durableId="1014765649">
    <w:abstractNumId w:val="35"/>
  </w:num>
  <w:num w:numId="20" w16cid:durableId="353658692">
    <w:abstractNumId w:val="29"/>
  </w:num>
  <w:num w:numId="21" w16cid:durableId="1763646441">
    <w:abstractNumId w:val="16"/>
  </w:num>
  <w:num w:numId="22" w16cid:durableId="20952026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7684850">
    <w:abstractNumId w:val="6"/>
  </w:num>
  <w:num w:numId="24" w16cid:durableId="1431390413">
    <w:abstractNumId w:val="23"/>
  </w:num>
  <w:num w:numId="25" w16cid:durableId="534998507">
    <w:abstractNumId w:val="2"/>
  </w:num>
  <w:num w:numId="26" w16cid:durableId="658271915">
    <w:abstractNumId w:val="0"/>
  </w:num>
  <w:num w:numId="27" w16cid:durableId="1948731066">
    <w:abstractNumId w:val="31"/>
  </w:num>
  <w:num w:numId="28" w16cid:durableId="546843175">
    <w:abstractNumId w:val="10"/>
  </w:num>
  <w:num w:numId="29" w16cid:durableId="1556696620">
    <w:abstractNumId w:val="9"/>
  </w:num>
  <w:num w:numId="30" w16cid:durableId="764233281">
    <w:abstractNumId w:val="28"/>
  </w:num>
  <w:num w:numId="31" w16cid:durableId="2025279164">
    <w:abstractNumId w:val="47"/>
  </w:num>
  <w:num w:numId="32" w16cid:durableId="1496990298">
    <w:abstractNumId w:val="37"/>
  </w:num>
  <w:num w:numId="33" w16cid:durableId="1157185966">
    <w:abstractNumId w:val="41"/>
  </w:num>
  <w:num w:numId="34" w16cid:durableId="1985230740">
    <w:abstractNumId w:val="12"/>
  </w:num>
  <w:num w:numId="35" w16cid:durableId="1919169076">
    <w:abstractNumId w:val="33"/>
  </w:num>
  <w:num w:numId="36" w16cid:durableId="1151672830">
    <w:abstractNumId w:val="13"/>
  </w:num>
  <w:num w:numId="37" w16cid:durableId="1229458472">
    <w:abstractNumId w:val="32"/>
  </w:num>
  <w:num w:numId="38" w16cid:durableId="2045328042">
    <w:abstractNumId w:val="24"/>
  </w:num>
  <w:num w:numId="39" w16cid:durableId="1508249476">
    <w:abstractNumId w:val="3"/>
  </w:num>
  <w:num w:numId="40" w16cid:durableId="2102140997">
    <w:abstractNumId w:val="14"/>
  </w:num>
  <w:num w:numId="41" w16cid:durableId="644429435">
    <w:abstractNumId w:val="25"/>
  </w:num>
  <w:num w:numId="42" w16cid:durableId="1496383680">
    <w:abstractNumId w:val="26"/>
  </w:num>
  <w:num w:numId="43" w16cid:durableId="104811367">
    <w:abstractNumId w:val="36"/>
  </w:num>
  <w:num w:numId="44" w16cid:durableId="1834908124">
    <w:abstractNumId w:val="30"/>
  </w:num>
  <w:num w:numId="45" w16cid:durableId="747969042">
    <w:abstractNumId w:val="7"/>
  </w:num>
  <w:num w:numId="46" w16cid:durableId="1372731330">
    <w:abstractNumId w:val="11"/>
  </w:num>
  <w:num w:numId="47" w16cid:durableId="1339119017">
    <w:abstractNumId w:val="4"/>
  </w:num>
  <w:num w:numId="48" w16cid:durableId="1983849470">
    <w:abstractNumId w:val="44"/>
  </w:num>
  <w:num w:numId="49" w16cid:durableId="1851943426">
    <w:abstractNumId w:val="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AA"/>
    <w:rsid w:val="000037EC"/>
    <w:rsid w:val="000161DB"/>
    <w:rsid w:val="00021FF6"/>
    <w:rsid w:val="000228D8"/>
    <w:rsid w:val="000228E8"/>
    <w:rsid w:val="00035D18"/>
    <w:rsid w:val="0004325E"/>
    <w:rsid w:val="00052EE6"/>
    <w:rsid w:val="000530BB"/>
    <w:rsid w:val="00075D1C"/>
    <w:rsid w:val="00076B4A"/>
    <w:rsid w:val="00084375"/>
    <w:rsid w:val="00084BE5"/>
    <w:rsid w:val="000A2AA5"/>
    <w:rsid w:val="000C6C4F"/>
    <w:rsid w:val="000D1AE8"/>
    <w:rsid w:val="000D3971"/>
    <w:rsid w:val="000E0B61"/>
    <w:rsid w:val="00101A50"/>
    <w:rsid w:val="00102772"/>
    <w:rsid w:val="00102D09"/>
    <w:rsid w:val="00114E1C"/>
    <w:rsid w:val="001207B8"/>
    <w:rsid w:val="00121267"/>
    <w:rsid w:val="00133D5D"/>
    <w:rsid w:val="00140298"/>
    <w:rsid w:val="00156BE0"/>
    <w:rsid w:val="00162B5F"/>
    <w:rsid w:val="0016485C"/>
    <w:rsid w:val="00165762"/>
    <w:rsid w:val="0016774B"/>
    <w:rsid w:val="00171DBD"/>
    <w:rsid w:val="0018010B"/>
    <w:rsid w:val="00182E96"/>
    <w:rsid w:val="00185EE9"/>
    <w:rsid w:val="001879B0"/>
    <w:rsid w:val="0019422D"/>
    <w:rsid w:val="00195C36"/>
    <w:rsid w:val="001B29D5"/>
    <w:rsid w:val="001C06D5"/>
    <w:rsid w:val="001E1DE0"/>
    <w:rsid w:val="002006CD"/>
    <w:rsid w:val="00202B68"/>
    <w:rsid w:val="00203FB9"/>
    <w:rsid w:val="00226DC7"/>
    <w:rsid w:val="00231E04"/>
    <w:rsid w:val="002379BD"/>
    <w:rsid w:val="00237A62"/>
    <w:rsid w:val="0024057A"/>
    <w:rsid w:val="00242EBD"/>
    <w:rsid w:val="002468D0"/>
    <w:rsid w:val="00247667"/>
    <w:rsid w:val="0025094F"/>
    <w:rsid w:val="00250E17"/>
    <w:rsid w:val="00256588"/>
    <w:rsid w:val="00261ADB"/>
    <w:rsid w:val="002656E3"/>
    <w:rsid w:val="00265C5D"/>
    <w:rsid w:val="002718FB"/>
    <w:rsid w:val="002738C7"/>
    <w:rsid w:val="0028281E"/>
    <w:rsid w:val="00297C44"/>
    <w:rsid w:val="002A5484"/>
    <w:rsid w:val="002C59B6"/>
    <w:rsid w:val="002D4499"/>
    <w:rsid w:val="002D5611"/>
    <w:rsid w:val="002F0E83"/>
    <w:rsid w:val="002F113A"/>
    <w:rsid w:val="002F1F7C"/>
    <w:rsid w:val="002F2B84"/>
    <w:rsid w:val="002F2EF0"/>
    <w:rsid w:val="002F373F"/>
    <w:rsid w:val="00300013"/>
    <w:rsid w:val="003005A1"/>
    <w:rsid w:val="00300865"/>
    <w:rsid w:val="00302F2E"/>
    <w:rsid w:val="00311284"/>
    <w:rsid w:val="00313E13"/>
    <w:rsid w:val="0031444F"/>
    <w:rsid w:val="00316B2F"/>
    <w:rsid w:val="00321F0D"/>
    <w:rsid w:val="0032285C"/>
    <w:rsid w:val="00323A9C"/>
    <w:rsid w:val="003248C8"/>
    <w:rsid w:val="00327974"/>
    <w:rsid w:val="003377E2"/>
    <w:rsid w:val="00346322"/>
    <w:rsid w:val="0035249C"/>
    <w:rsid w:val="00357AD6"/>
    <w:rsid w:val="00362CBD"/>
    <w:rsid w:val="00372F8F"/>
    <w:rsid w:val="00385C41"/>
    <w:rsid w:val="0039169D"/>
    <w:rsid w:val="003A4C64"/>
    <w:rsid w:val="003A4DFF"/>
    <w:rsid w:val="003B10EA"/>
    <w:rsid w:val="003B25AD"/>
    <w:rsid w:val="003B5115"/>
    <w:rsid w:val="003D1B1E"/>
    <w:rsid w:val="003D1B7F"/>
    <w:rsid w:val="003D2290"/>
    <w:rsid w:val="003D4505"/>
    <w:rsid w:val="003D4B9D"/>
    <w:rsid w:val="003D6BA4"/>
    <w:rsid w:val="003E02BE"/>
    <w:rsid w:val="003F4CD6"/>
    <w:rsid w:val="00404B31"/>
    <w:rsid w:val="00415609"/>
    <w:rsid w:val="0042156B"/>
    <w:rsid w:val="00427940"/>
    <w:rsid w:val="00427986"/>
    <w:rsid w:val="00447CC4"/>
    <w:rsid w:val="00447FA4"/>
    <w:rsid w:val="00460929"/>
    <w:rsid w:val="0046427C"/>
    <w:rsid w:val="00481CB1"/>
    <w:rsid w:val="00485955"/>
    <w:rsid w:val="00493FC2"/>
    <w:rsid w:val="00493FC5"/>
    <w:rsid w:val="00495E62"/>
    <w:rsid w:val="004A1DDB"/>
    <w:rsid w:val="004B75AD"/>
    <w:rsid w:val="004C093D"/>
    <w:rsid w:val="004C1779"/>
    <w:rsid w:val="004D0152"/>
    <w:rsid w:val="005033CB"/>
    <w:rsid w:val="005048D8"/>
    <w:rsid w:val="00517E10"/>
    <w:rsid w:val="00524AC8"/>
    <w:rsid w:val="005372E5"/>
    <w:rsid w:val="00537849"/>
    <w:rsid w:val="00545305"/>
    <w:rsid w:val="00547A08"/>
    <w:rsid w:val="005513F1"/>
    <w:rsid w:val="00562904"/>
    <w:rsid w:val="005664A3"/>
    <w:rsid w:val="00573C29"/>
    <w:rsid w:val="00585C47"/>
    <w:rsid w:val="00587722"/>
    <w:rsid w:val="00592B47"/>
    <w:rsid w:val="005A25A2"/>
    <w:rsid w:val="005A4981"/>
    <w:rsid w:val="005A4DC3"/>
    <w:rsid w:val="005C3367"/>
    <w:rsid w:val="005C46DD"/>
    <w:rsid w:val="005D047C"/>
    <w:rsid w:val="005D15FC"/>
    <w:rsid w:val="005F18E3"/>
    <w:rsid w:val="005F5FE1"/>
    <w:rsid w:val="00603111"/>
    <w:rsid w:val="00605398"/>
    <w:rsid w:val="00607EE2"/>
    <w:rsid w:val="006157AE"/>
    <w:rsid w:val="006304BC"/>
    <w:rsid w:val="0064447A"/>
    <w:rsid w:val="00644FD9"/>
    <w:rsid w:val="00646DA6"/>
    <w:rsid w:val="00650A8C"/>
    <w:rsid w:val="00674C60"/>
    <w:rsid w:val="00674F29"/>
    <w:rsid w:val="00684AAE"/>
    <w:rsid w:val="00687A1D"/>
    <w:rsid w:val="006A3344"/>
    <w:rsid w:val="006A470A"/>
    <w:rsid w:val="006A5394"/>
    <w:rsid w:val="006B2CAE"/>
    <w:rsid w:val="006D3B72"/>
    <w:rsid w:val="006D7F6A"/>
    <w:rsid w:val="006D7F6E"/>
    <w:rsid w:val="006E46FE"/>
    <w:rsid w:val="006E68A6"/>
    <w:rsid w:val="0071100D"/>
    <w:rsid w:val="00713EDE"/>
    <w:rsid w:val="00730436"/>
    <w:rsid w:val="0073190A"/>
    <w:rsid w:val="007371F9"/>
    <w:rsid w:val="00737B18"/>
    <w:rsid w:val="007542D3"/>
    <w:rsid w:val="00763848"/>
    <w:rsid w:val="00766341"/>
    <w:rsid w:val="007731B3"/>
    <w:rsid w:val="00775FA4"/>
    <w:rsid w:val="0078359F"/>
    <w:rsid w:val="007929AA"/>
    <w:rsid w:val="00794E79"/>
    <w:rsid w:val="007A3983"/>
    <w:rsid w:val="007A77E0"/>
    <w:rsid w:val="007B55CB"/>
    <w:rsid w:val="007C0129"/>
    <w:rsid w:val="007C3341"/>
    <w:rsid w:val="007C3402"/>
    <w:rsid w:val="007C65EE"/>
    <w:rsid w:val="007D2A8C"/>
    <w:rsid w:val="007D2D99"/>
    <w:rsid w:val="007D53A3"/>
    <w:rsid w:val="007E4B90"/>
    <w:rsid w:val="007F16EC"/>
    <w:rsid w:val="007F6E19"/>
    <w:rsid w:val="008022A1"/>
    <w:rsid w:val="00811F4D"/>
    <w:rsid w:val="008277E2"/>
    <w:rsid w:val="00827972"/>
    <w:rsid w:val="00830803"/>
    <w:rsid w:val="008326BB"/>
    <w:rsid w:val="008350E3"/>
    <w:rsid w:val="00847914"/>
    <w:rsid w:val="00847941"/>
    <w:rsid w:val="00853F2D"/>
    <w:rsid w:val="00857D9A"/>
    <w:rsid w:val="0087083E"/>
    <w:rsid w:val="00872986"/>
    <w:rsid w:val="00874BCE"/>
    <w:rsid w:val="00890EE7"/>
    <w:rsid w:val="008972EF"/>
    <w:rsid w:val="008A2574"/>
    <w:rsid w:val="008C4737"/>
    <w:rsid w:val="008D7C5E"/>
    <w:rsid w:val="008E3128"/>
    <w:rsid w:val="008E5054"/>
    <w:rsid w:val="008F2EC3"/>
    <w:rsid w:val="00905039"/>
    <w:rsid w:val="00933247"/>
    <w:rsid w:val="00941F0D"/>
    <w:rsid w:val="00952F49"/>
    <w:rsid w:val="009543AA"/>
    <w:rsid w:val="009550C5"/>
    <w:rsid w:val="0096272B"/>
    <w:rsid w:val="00963881"/>
    <w:rsid w:val="009673A7"/>
    <w:rsid w:val="009932FB"/>
    <w:rsid w:val="00993C69"/>
    <w:rsid w:val="009B02A5"/>
    <w:rsid w:val="009B4D0E"/>
    <w:rsid w:val="009D683B"/>
    <w:rsid w:val="00A01103"/>
    <w:rsid w:val="00A0125D"/>
    <w:rsid w:val="00A2031E"/>
    <w:rsid w:val="00A251D3"/>
    <w:rsid w:val="00A37F2D"/>
    <w:rsid w:val="00A40C3A"/>
    <w:rsid w:val="00A45DE8"/>
    <w:rsid w:val="00A53BAB"/>
    <w:rsid w:val="00A648A5"/>
    <w:rsid w:val="00A758EF"/>
    <w:rsid w:val="00A77C31"/>
    <w:rsid w:val="00A77E55"/>
    <w:rsid w:val="00A82925"/>
    <w:rsid w:val="00A91ED1"/>
    <w:rsid w:val="00A923B5"/>
    <w:rsid w:val="00AB317C"/>
    <w:rsid w:val="00AC2082"/>
    <w:rsid w:val="00AC2AD2"/>
    <w:rsid w:val="00AC3D9C"/>
    <w:rsid w:val="00AE6BA1"/>
    <w:rsid w:val="00AF0CD4"/>
    <w:rsid w:val="00B075CB"/>
    <w:rsid w:val="00B12B9A"/>
    <w:rsid w:val="00B22B90"/>
    <w:rsid w:val="00B31AFA"/>
    <w:rsid w:val="00B3383A"/>
    <w:rsid w:val="00B364CB"/>
    <w:rsid w:val="00B36687"/>
    <w:rsid w:val="00B42822"/>
    <w:rsid w:val="00B52FE8"/>
    <w:rsid w:val="00B563C8"/>
    <w:rsid w:val="00B612F3"/>
    <w:rsid w:val="00B75162"/>
    <w:rsid w:val="00B954B7"/>
    <w:rsid w:val="00BA48C5"/>
    <w:rsid w:val="00BA6E07"/>
    <w:rsid w:val="00BB3064"/>
    <w:rsid w:val="00BB34E8"/>
    <w:rsid w:val="00BC0F1C"/>
    <w:rsid w:val="00BD5019"/>
    <w:rsid w:val="00BD593A"/>
    <w:rsid w:val="00BE1A66"/>
    <w:rsid w:val="00BE24E0"/>
    <w:rsid w:val="00BF09AE"/>
    <w:rsid w:val="00BF280B"/>
    <w:rsid w:val="00C021A0"/>
    <w:rsid w:val="00C076C7"/>
    <w:rsid w:val="00C150A8"/>
    <w:rsid w:val="00C22BD9"/>
    <w:rsid w:val="00C25311"/>
    <w:rsid w:val="00C25DA0"/>
    <w:rsid w:val="00C340AF"/>
    <w:rsid w:val="00C35718"/>
    <w:rsid w:val="00C43C6B"/>
    <w:rsid w:val="00C46B6F"/>
    <w:rsid w:val="00C508DE"/>
    <w:rsid w:val="00C5454B"/>
    <w:rsid w:val="00C6140E"/>
    <w:rsid w:val="00C6406C"/>
    <w:rsid w:val="00C64E5B"/>
    <w:rsid w:val="00C865A9"/>
    <w:rsid w:val="00C87128"/>
    <w:rsid w:val="00C91793"/>
    <w:rsid w:val="00C9224D"/>
    <w:rsid w:val="00CA6A95"/>
    <w:rsid w:val="00CB5258"/>
    <w:rsid w:val="00CB6F18"/>
    <w:rsid w:val="00CC33E8"/>
    <w:rsid w:val="00CC6F5C"/>
    <w:rsid w:val="00CD0BA0"/>
    <w:rsid w:val="00CD6ABF"/>
    <w:rsid w:val="00CE0C95"/>
    <w:rsid w:val="00CE56CE"/>
    <w:rsid w:val="00CE5B3B"/>
    <w:rsid w:val="00CE778D"/>
    <w:rsid w:val="00D40923"/>
    <w:rsid w:val="00D41687"/>
    <w:rsid w:val="00D532ED"/>
    <w:rsid w:val="00D633F8"/>
    <w:rsid w:val="00D64AA2"/>
    <w:rsid w:val="00D70F84"/>
    <w:rsid w:val="00D731EC"/>
    <w:rsid w:val="00D80492"/>
    <w:rsid w:val="00D83E76"/>
    <w:rsid w:val="00D90C23"/>
    <w:rsid w:val="00D94EED"/>
    <w:rsid w:val="00D95C4E"/>
    <w:rsid w:val="00DA2E07"/>
    <w:rsid w:val="00DA7DC4"/>
    <w:rsid w:val="00DB34D7"/>
    <w:rsid w:val="00DC243E"/>
    <w:rsid w:val="00DC4C95"/>
    <w:rsid w:val="00DC5DEB"/>
    <w:rsid w:val="00DD1FB5"/>
    <w:rsid w:val="00DD1FED"/>
    <w:rsid w:val="00DD75AE"/>
    <w:rsid w:val="00DE1F84"/>
    <w:rsid w:val="00DF03CB"/>
    <w:rsid w:val="00DF3622"/>
    <w:rsid w:val="00E03127"/>
    <w:rsid w:val="00E045CE"/>
    <w:rsid w:val="00E15B33"/>
    <w:rsid w:val="00E2356E"/>
    <w:rsid w:val="00E271D7"/>
    <w:rsid w:val="00E27AA7"/>
    <w:rsid w:val="00E4673A"/>
    <w:rsid w:val="00E713CE"/>
    <w:rsid w:val="00E7265A"/>
    <w:rsid w:val="00E771D5"/>
    <w:rsid w:val="00E77CDC"/>
    <w:rsid w:val="00E90D7B"/>
    <w:rsid w:val="00E92D5F"/>
    <w:rsid w:val="00E95D97"/>
    <w:rsid w:val="00E96528"/>
    <w:rsid w:val="00EA03CD"/>
    <w:rsid w:val="00EA16B1"/>
    <w:rsid w:val="00EA24EB"/>
    <w:rsid w:val="00EA5050"/>
    <w:rsid w:val="00EA5C44"/>
    <w:rsid w:val="00EB097C"/>
    <w:rsid w:val="00EB19F2"/>
    <w:rsid w:val="00EB5D59"/>
    <w:rsid w:val="00EC1AB8"/>
    <w:rsid w:val="00ED0F22"/>
    <w:rsid w:val="00ED2D2B"/>
    <w:rsid w:val="00ED34FF"/>
    <w:rsid w:val="00EE589B"/>
    <w:rsid w:val="00EF1565"/>
    <w:rsid w:val="00F04BCA"/>
    <w:rsid w:val="00F0792F"/>
    <w:rsid w:val="00F07E05"/>
    <w:rsid w:val="00F116FF"/>
    <w:rsid w:val="00F20577"/>
    <w:rsid w:val="00F2182A"/>
    <w:rsid w:val="00F2465F"/>
    <w:rsid w:val="00F47DD6"/>
    <w:rsid w:val="00F51557"/>
    <w:rsid w:val="00F5397B"/>
    <w:rsid w:val="00F53C62"/>
    <w:rsid w:val="00F55697"/>
    <w:rsid w:val="00F64791"/>
    <w:rsid w:val="00F6699E"/>
    <w:rsid w:val="00F81FB2"/>
    <w:rsid w:val="00F8599B"/>
    <w:rsid w:val="00FA1CA9"/>
    <w:rsid w:val="00FA4C09"/>
    <w:rsid w:val="00FB0A78"/>
    <w:rsid w:val="00FB659B"/>
    <w:rsid w:val="00FC5F77"/>
    <w:rsid w:val="00FE03C2"/>
    <w:rsid w:val="00FF52B0"/>
    <w:rsid w:val="00FF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6CA77"/>
  <w15:chartTrackingRefBased/>
  <w15:docId w15:val="{54AE4302-45E1-4E7F-8375-B980CD89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color w:val="003399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jc w:val="center"/>
      <w:outlineLvl w:val="3"/>
    </w:pPr>
    <w:rPr>
      <w:rFonts w:ascii="Arial" w:hAnsi="Arial" w:cs="Arial"/>
      <w:iCs/>
      <w:color w:val="auto"/>
      <w:sz w:val="32"/>
      <w:szCs w:val="20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jc w:val="center"/>
      <w:outlineLvl w:val="4"/>
    </w:pPr>
    <w:rPr>
      <w:rFonts w:ascii="Arial" w:hAnsi="Arial" w:cs="Arial"/>
      <w:iCs/>
      <w:color w:val="auto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Arial" w:hAnsi="Arial" w:cs="Arial"/>
      <w:color w:val="800080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List">
    <w:name w:val="List"/>
    <w:basedOn w:val="Normal"/>
    <w:pPr>
      <w:ind w:left="360" w:hanging="360"/>
    </w:pPr>
  </w:style>
  <w:style w:type="paragraph" w:customStyle="1" w:styleId="TopicHeader">
    <w:name w:val="Topic Header"/>
    <w:basedOn w:val="Normal"/>
    <w:pPr>
      <w:spacing w:before="120" w:after="120"/>
    </w:pPr>
    <w:rPr>
      <w:rFonts w:ascii="Times New Roman" w:hAnsi="Times New Roman"/>
      <w:b/>
      <w:bCs/>
      <w:color w:val="auto"/>
      <w:szCs w:val="20"/>
    </w:rPr>
  </w:style>
  <w:style w:type="table" w:styleId="TableGrid">
    <w:name w:val="Table Grid"/>
    <w:basedOn w:val="TableNormal"/>
    <w:rsid w:val="00941F0D"/>
    <w:pPr>
      <w:spacing w:before="120" w:after="120"/>
    </w:pPr>
    <w:rPr>
      <w:rFonts w:ascii="Century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KristineRDrea">
    <w:name w:val="Kristine R Drea"/>
    <w:semiHidden/>
    <w:rsid w:val="001207B8"/>
    <w:rPr>
      <w:rFonts w:ascii="Arial" w:hAnsi="Arial" w:cs="Arial"/>
      <w:color w:val="000080"/>
      <w:sz w:val="20"/>
      <w:szCs w:val="20"/>
    </w:rPr>
  </w:style>
  <w:style w:type="character" w:styleId="FollowedHyperlink">
    <w:name w:val="FollowedHyperlink"/>
    <w:rsid w:val="00F0792F"/>
    <w:rPr>
      <w:color w:val="800080"/>
      <w:u w:val="single"/>
    </w:rPr>
  </w:style>
  <w:style w:type="paragraph" w:styleId="TOC1">
    <w:name w:val="toc 1"/>
    <w:basedOn w:val="Normal"/>
    <w:next w:val="Normal"/>
    <w:autoRedefine/>
    <w:semiHidden/>
    <w:rsid w:val="00B36687"/>
  </w:style>
  <w:style w:type="paragraph" w:customStyle="1" w:styleId="Default">
    <w:name w:val="Default"/>
    <w:rsid w:val="00A829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20613font1">
    <w:name w:val="text20613font1"/>
    <w:rsid w:val="002718FB"/>
    <w:rPr>
      <w:rFonts w:ascii="Arial" w:hAnsi="Arial" w:cs="Arial" w:hint="default"/>
      <w:color w:val="010101"/>
      <w:sz w:val="24"/>
      <w:szCs w:val="24"/>
    </w:rPr>
  </w:style>
  <w:style w:type="character" w:customStyle="1" w:styleId="text20613font2">
    <w:name w:val="text20613font2"/>
    <w:rsid w:val="002718FB"/>
    <w:rPr>
      <w:rFonts w:ascii="Arial" w:hAnsi="Arial" w:cs="Arial" w:hint="default"/>
      <w:color w:val="010101"/>
      <w:sz w:val="24"/>
      <w:szCs w:val="24"/>
    </w:rPr>
  </w:style>
  <w:style w:type="paragraph" w:styleId="TOC3">
    <w:name w:val="toc 3"/>
    <w:basedOn w:val="Normal"/>
    <w:next w:val="Normal"/>
    <w:autoRedefine/>
    <w:semiHidden/>
    <w:rsid w:val="00BD5019"/>
    <w:pPr>
      <w:ind w:left="480"/>
    </w:pPr>
  </w:style>
  <w:style w:type="paragraph" w:styleId="ListParagraph">
    <w:name w:val="List Paragraph"/>
    <w:basedOn w:val="Normal"/>
    <w:uiPriority w:val="34"/>
    <w:qFormat/>
    <w:rsid w:val="006D7F6E"/>
    <w:pPr>
      <w:spacing w:after="160" w:line="278" w:lineRule="auto"/>
      <w:ind w:left="720"/>
      <w:contextualSpacing/>
    </w:pPr>
    <w:rPr>
      <w:rFonts w:ascii="Aptos" w:eastAsia="Aptos" w:hAnsi="Aptos"/>
      <w:color w:val="auto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7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2166">
          <w:marLeft w:val="125"/>
          <w:marRight w:val="125"/>
          <w:marTop w:val="240"/>
          <w:marBottom w:val="240"/>
          <w:divBdr>
            <w:top w:val="single" w:sz="4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B4C4D3"/>
                <w:bottom w:val="none" w:sz="0" w:space="0" w:color="auto"/>
                <w:right w:val="none" w:sz="0" w:space="0" w:color="auto"/>
              </w:divBdr>
              <w:divsChild>
                <w:div w:id="64497059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2150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12169">
                          <w:marLeft w:val="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2869">
          <w:marLeft w:val="125"/>
          <w:marRight w:val="125"/>
          <w:marTop w:val="240"/>
          <w:marBottom w:val="240"/>
          <w:divBdr>
            <w:top w:val="single" w:sz="4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B4C4D3"/>
                <w:bottom w:val="none" w:sz="0" w:space="0" w:color="auto"/>
                <w:right w:val="none" w:sz="0" w:space="0" w:color="auto"/>
              </w:divBdr>
              <w:divsChild>
                <w:div w:id="202193416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4373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5203">
                          <w:marLeft w:val="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EHS-DL-EIM-ESMBusinessOperations@massmail.state.ma.u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LLDHCFP\VGateway\Deployment%20Guide\Appendices%20Links\C.%20Training%20Tools%20and%20Materials\Inst%20Design%20Materials\Standards%20&amp;%20Templates%20for%20Printed%20Materials\template%20-%20job%20aid%20portrai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job aid portrait</Template>
  <TotalTime>1</TotalTime>
  <Pages>5</Pages>
  <Words>388</Words>
  <Characters>2213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Bookmarking the EOHHS Provider Web Page</vt:lpstr>
    </vt:vector>
  </TitlesOfParts>
  <Company>Deloitte Consulting</Company>
  <LinksUpToDate>false</LinksUpToDate>
  <CharactersWithSpaces>2596</CharactersWithSpaces>
  <SharedDoc>false</SharedDoc>
  <HLinks>
    <vt:vector size="6" baseType="variant">
      <vt:variant>
        <vt:i4>7471117</vt:i4>
      </vt:variant>
      <vt:variant>
        <vt:i4>0</vt:i4>
      </vt:variant>
      <vt:variant>
        <vt:i4>0</vt:i4>
      </vt:variant>
      <vt:variant>
        <vt:i4>5</vt:i4>
      </vt:variant>
      <vt:variant>
        <vt:lpwstr>mailto:EHS-DL-EIM-ESMBusinessOperations@massmail.state.ma.us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Bookmarking the EOHHS Provider Web Page</dc:title>
  <dc:subject/>
  <dc:creator>JTrue</dc:creator>
  <cp:keywords/>
  <dc:description/>
  <cp:lastModifiedBy>Harrison, Deborah (EHS)</cp:lastModifiedBy>
  <cp:revision>2</cp:revision>
  <cp:lastPrinted>2010-11-15T16:53:00Z</cp:lastPrinted>
  <dcterms:created xsi:type="dcterms:W3CDTF">2026-07-06T14:50:00Z</dcterms:created>
  <dcterms:modified xsi:type="dcterms:W3CDTF">2026-07-06T14:50:00Z</dcterms:modified>
</cp:coreProperties>
</file>