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officeDocument" Target="word/document.xml"/>
  <Relationship Id="rId4" Type="http://schemas.openxmlformats.org/officeDocument/2006/relationships/custom-properties" Target="docProps/custom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pStyle w:val="Heading2"/>
        <w:spacing w:line="520" w:lineRule="exact"/>
        <w:ind w:left="1001" w:right="638"/>
        <w:jc w:val="left"/>
        <w:rPr>
          <w:b w:val="0"/>
          <w:bCs w:val="0"/>
        </w:rPr>
      </w:pPr>
      <w:r>
        <w:rPr/>
        <w:pict>
          <v:group style="position:absolute;margin-left:-.5pt;margin-top:-6.494598pt;width:253pt;height:135.1pt;mso-position-horizontal-relative:page;mso-position-vertical-relative:paragraph;z-index:-741" coordorigin="-10,-130" coordsize="5060,2702">
            <v:group style="position:absolute;left:0;top:-120;width:5040;height:1296" coordorigin="0,-120" coordsize="5040,1296">
              <v:shape style="position:absolute;left:0;top:-120;width:5040;height:1296" coordorigin="0,-120" coordsize="5040,1296" path="m0,1176l5040,1176,5040,-120,0,-120,0,1176xe" filled="t" fillcolor="#009444" stroked="f">
                <v:path arrowok="t"/>
                <v:fill type="solid"/>
              </v:shape>
              <v:shape style="position:absolute;left:0;top:1219;width:5040;height:1353" type="#_x0000_t75" stroked="false">
                <v:imagedata r:id="rId6" o:title=""/>
              </v:shape>
            </v:group>
            <w10:wrap type="none"/>
          </v:group>
        </w:pict>
      </w:r>
      <w:r>
        <w:rPr>
          <w:color w:val="FDB913"/>
          <w:spacing w:val="-9"/>
          <w:w w:val="90"/>
        </w:rPr>
        <w:t>Chicken</w:t>
      </w:r>
      <w:r>
        <w:rPr>
          <w:color w:val="FDB913"/>
          <w:spacing w:val="82"/>
          <w:w w:val="90"/>
        </w:rPr>
        <w:t> </w:t>
      </w:r>
      <w:r>
        <w:rPr>
          <w:color w:val="FDB913"/>
          <w:spacing w:val="-11"/>
          <w:w w:val="90"/>
        </w:rPr>
        <w:t>Vegetable</w:t>
      </w:r>
      <w:r>
        <w:rPr>
          <w:color w:val="FDB913"/>
          <w:spacing w:val="24"/>
          <w:w w:val="92"/>
        </w:rPr>
        <w:t> </w:t>
      </w:r>
      <w:r>
        <w:rPr>
          <w:color w:val="FDB913"/>
          <w:spacing w:val="-4"/>
          <w:w w:val="90"/>
        </w:rPr>
        <w:t>Soup</w:t>
      </w:r>
      <w:r>
        <w:rPr>
          <w:color w:val="FDB913"/>
          <w:spacing w:val="31"/>
          <w:w w:val="90"/>
        </w:rPr>
        <w:t> </w:t>
      </w:r>
      <w:r>
        <w:rPr>
          <w:color w:val="FDB913"/>
          <w:spacing w:val="-4"/>
          <w:w w:val="90"/>
        </w:rPr>
        <w:t>with</w:t>
      </w:r>
      <w:r>
        <w:rPr>
          <w:color w:val="FDB913"/>
          <w:spacing w:val="31"/>
          <w:w w:val="90"/>
        </w:rPr>
        <w:t> </w:t>
      </w:r>
      <w:r>
        <w:rPr>
          <w:color w:val="FDB913"/>
          <w:spacing w:val="-7"/>
          <w:w w:val="90"/>
        </w:rPr>
        <w:t>Kale</w:t>
      </w:r>
      <w:r>
        <w:rPr>
          <w:b w:val="0"/>
          <w:color w:val="000000"/>
        </w:rPr>
      </w:r>
    </w:p>
    <w:p>
      <w:pPr>
        <w:spacing w:line="110" w:lineRule="exact" w:before="8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tabs>
          <w:tab w:pos="2284" w:val="left" w:leader="none"/>
        </w:tabs>
        <w:spacing w:before="65"/>
        <w:ind w:left="952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009444"/>
          <w:spacing w:val="-3"/>
          <w:w w:val="85"/>
          <w:sz w:val="20"/>
        </w:rPr>
        <w:t>Yield:</w:t>
      </w:r>
      <w:r>
        <w:rPr>
          <w:rFonts w:ascii="Calibri"/>
          <w:color w:val="009444"/>
          <w:spacing w:val="-4"/>
          <w:w w:val="85"/>
          <w:sz w:val="20"/>
        </w:rPr>
        <w:t> </w:t>
      </w:r>
      <w:r>
        <w:rPr>
          <w:rFonts w:ascii="Calibri"/>
          <w:color w:val="231F20"/>
          <w:w w:val="85"/>
          <w:sz w:val="20"/>
        </w:rPr>
        <w:t>3</w:t>
      </w:r>
      <w:r>
        <w:rPr>
          <w:rFonts w:ascii="Calibri"/>
          <w:color w:val="231F20"/>
          <w:spacing w:val="-5"/>
          <w:w w:val="85"/>
          <w:sz w:val="20"/>
        </w:rPr>
        <w:t> </w:t>
      </w:r>
      <w:r>
        <w:rPr>
          <w:rFonts w:ascii="Calibri"/>
          <w:color w:val="231F20"/>
          <w:spacing w:val="-2"/>
          <w:w w:val="85"/>
          <w:sz w:val="20"/>
        </w:rPr>
        <w:t>servings</w:t>
        <w:tab/>
      </w:r>
      <w:r>
        <w:rPr>
          <w:rFonts w:ascii="Calibri"/>
          <w:color w:val="009444"/>
          <w:spacing w:val="-2"/>
          <w:w w:val="85"/>
          <w:sz w:val="20"/>
        </w:rPr>
        <w:t>Serving</w:t>
      </w:r>
      <w:r>
        <w:rPr>
          <w:rFonts w:ascii="Calibri"/>
          <w:color w:val="009444"/>
          <w:spacing w:val="-5"/>
          <w:w w:val="85"/>
          <w:sz w:val="20"/>
        </w:rPr>
        <w:t> </w:t>
      </w:r>
      <w:r>
        <w:rPr>
          <w:rFonts w:ascii="Calibri"/>
          <w:color w:val="009444"/>
          <w:spacing w:val="-3"/>
          <w:w w:val="85"/>
          <w:sz w:val="20"/>
        </w:rPr>
        <w:t>siz</w:t>
      </w:r>
      <w:r>
        <w:rPr>
          <w:rFonts w:ascii="Calibri"/>
          <w:color w:val="009444"/>
          <w:spacing w:val="-4"/>
          <w:w w:val="85"/>
          <w:sz w:val="20"/>
        </w:rPr>
        <w:t>e: </w:t>
      </w:r>
      <w:r>
        <w:rPr>
          <w:rFonts w:ascii="Calibri"/>
          <w:color w:val="231F20"/>
          <w:spacing w:val="-2"/>
          <w:w w:val="85"/>
          <w:sz w:val="20"/>
        </w:rPr>
        <w:t>1/3</w:t>
      </w:r>
      <w:r>
        <w:rPr>
          <w:rFonts w:ascii="Calibri"/>
          <w:color w:val="231F20"/>
          <w:spacing w:val="-6"/>
          <w:w w:val="85"/>
          <w:sz w:val="20"/>
        </w:rPr>
        <w:t> </w:t>
      </w:r>
      <w:r>
        <w:rPr>
          <w:rFonts w:ascii="Calibri"/>
          <w:color w:val="231F20"/>
          <w:spacing w:val="-1"/>
          <w:w w:val="85"/>
          <w:sz w:val="20"/>
        </w:rPr>
        <w:t>of</w:t>
      </w:r>
      <w:r>
        <w:rPr>
          <w:rFonts w:ascii="Calibri"/>
          <w:color w:val="231F20"/>
          <w:spacing w:val="-5"/>
          <w:w w:val="85"/>
          <w:sz w:val="20"/>
        </w:rPr>
        <w:t> </w:t>
      </w:r>
      <w:r>
        <w:rPr>
          <w:rFonts w:ascii="Calibri"/>
          <w:color w:val="231F20"/>
          <w:spacing w:val="-4"/>
          <w:w w:val="85"/>
          <w:sz w:val="20"/>
        </w:rPr>
        <w:t>re</w:t>
      </w:r>
      <w:r>
        <w:rPr>
          <w:rFonts w:ascii="Calibri"/>
          <w:color w:val="231F20"/>
          <w:spacing w:val="-3"/>
          <w:w w:val="85"/>
          <w:sz w:val="20"/>
        </w:rPr>
        <w:t>cipe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footerReference w:type="default" r:id="rId5"/>
          <w:type w:val="continuous"/>
          <w:pgSz w:w="5040" w:h="8640"/>
          <w:pgMar w:footer="34" w:top="120" w:bottom="220" w:left="0" w:right="0"/>
          <w:pgNumType w:start="1"/>
        </w:sectPr>
      </w:pPr>
    </w:p>
    <w:p>
      <w:pPr>
        <w:spacing w:before="135"/>
        <w:ind w:left="260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color w:val="009444"/>
          <w:spacing w:val="-1"/>
          <w:w w:val="85"/>
          <w:sz w:val="32"/>
        </w:rPr>
        <w:t>Ingredients</w:t>
      </w:r>
      <w:r>
        <w:rPr>
          <w:rFonts w:ascii="Calibri"/>
          <w:color w:val="000000"/>
          <w:sz w:val="32"/>
        </w:rPr>
      </w:r>
    </w:p>
    <w:p>
      <w:pPr>
        <w:spacing w:line="283" w:lineRule="auto" w:before="2"/>
        <w:ind w:left="260" w:right="371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D97F37"/>
          <w:w w:val="90"/>
          <w:sz w:val="18"/>
        </w:rPr>
        <w:t>2</w:t>
      </w:r>
      <w:r>
        <w:rPr>
          <w:rFonts w:ascii="Calibri"/>
          <w:b/>
          <w:color w:val="D97F37"/>
          <w:spacing w:val="-9"/>
          <w:w w:val="90"/>
          <w:sz w:val="18"/>
        </w:rPr>
        <w:t> </w:t>
      </w:r>
      <w:r>
        <w:rPr>
          <w:rFonts w:ascii="Calibri"/>
          <w:b/>
          <w:color w:val="D97F37"/>
          <w:spacing w:val="-3"/>
          <w:w w:val="90"/>
          <w:sz w:val="18"/>
        </w:rPr>
        <w:t>teaspoons</w:t>
      </w:r>
      <w:r>
        <w:rPr>
          <w:rFonts w:ascii="Calibri"/>
          <w:b/>
          <w:color w:val="D97F37"/>
          <w:spacing w:val="-8"/>
          <w:w w:val="90"/>
          <w:sz w:val="18"/>
        </w:rPr>
        <w:t> </w:t>
      </w:r>
      <w:r>
        <w:rPr>
          <w:rFonts w:ascii="Calibri"/>
          <w:color w:val="231F20"/>
          <w:spacing w:val="-4"/>
          <w:w w:val="90"/>
          <w:sz w:val="18"/>
        </w:rPr>
        <w:t>vegetable</w:t>
      </w:r>
      <w:r>
        <w:rPr>
          <w:rFonts w:ascii="Calibri"/>
          <w:color w:val="231F20"/>
          <w:spacing w:val="-8"/>
          <w:w w:val="90"/>
          <w:sz w:val="18"/>
        </w:rPr>
        <w:t> </w:t>
      </w:r>
      <w:r>
        <w:rPr>
          <w:rFonts w:ascii="Calibri"/>
          <w:color w:val="231F20"/>
          <w:spacing w:val="-2"/>
          <w:w w:val="90"/>
          <w:sz w:val="18"/>
        </w:rPr>
        <w:t>oil</w:t>
      </w:r>
      <w:r>
        <w:rPr>
          <w:rFonts w:ascii="Calibri"/>
          <w:color w:val="231F20"/>
          <w:spacing w:val="24"/>
          <w:w w:val="89"/>
          <w:sz w:val="18"/>
        </w:rPr>
        <w:t> </w:t>
      </w:r>
      <w:r>
        <w:rPr>
          <w:rFonts w:ascii="Calibri"/>
          <w:b/>
          <w:color w:val="D97F37"/>
          <w:spacing w:val="-3"/>
          <w:w w:val="90"/>
          <w:sz w:val="18"/>
        </w:rPr>
        <w:t>1/2</w:t>
      </w:r>
      <w:r>
        <w:rPr>
          <w:rFonts w:ascii="Calibri"/>
          <w:b/>
          <w:color w:val="D97F37"/>
          <w:spacing w:val="-10"/>
          <w:w w:val="90"/>
          <w:sz w:val="18"/>
        </w:rPr>
        <w:t> </w:t>
      </w:r>
      <w:r>
        <w:rPr>
          <w:rFonts w:ascii="Calibri"/>
          <w:b/>
          <w:color w:val="D97F37"/>
          <w:spacing w:val="-3"/>
          <w:w w:val="90"/>
          <w:sz w:val="18"/>
        </w:rPr>
        <w:t>cup</w:t>
      </w:r>
      <w:r>
        <w:rPr>
          <w:rFonts w:ascii="Calibri"/>
          <w:b/>
          <w:color w:val="D97F37"/>
          <w:spacing w:val="-9"/>
          <w:w w:val="90"/>
          <w:sz w:val="18"/>
        </w:rPr>
        <w:t> </w:t>
      </w:r>
      <w:r>
        <w:rPr>
          <w:rFonts w:ascii="Calibri"/>
          <w:color w:val="231F20"/>
          <w:spacing w:val="-2"/>
          <w:w w:val="90"/>
          <w:sz w:val="18"/>
        </w:rPr>
        <w:t>onion,</w:t>
      </w:r>
      <w:r>
        <w:rPr>
          <w:rFonts w:ascii="Calibri"/>
          <w:color w:val="231F20"/>
          <w:spacing w:val="-9"/>
          <w:w w:val="90"/>
          <w:sz w:val="18"/>
        </w:rPr>
        <w:t> </w:t>
      </w:r>
      <w:r>
        <w:rPr>
          <w:rFonts w:ascii="Calibri"/>
          <w:color w:val="231F20"/>
          <w:spacing w:val="-2"/>
          <w:w w:val="90"/>
          <w:sz w:val="18"/>
        </w:rPr>
        <w:t>chopped</w:t>
      </w:r>
      <w:r>
        <w:rPr>
          <w:rFonts w:ascii="Calibri"/>
          <w:color w:val="231F20"/>
          <w:spacing w:val="25"/>
          <w:w w:val="89"/>
          <w:sz w:val="18"/>
        </w:rPr>
        <w:t> </w:t>
      </w:r>
      <w:r>
        <w:rPr>
          <w:rFonts w:ascii="Calibri"/>
          <w:b/>
          <w:color w:val="D97F37"/>
          <w:spacing w:val="-3"/>
          <w:w w:val="90"/>
          <w:sz w:val="18"/>
        </w:rPr>
        <w:t>1/2</w:t>
      </w:r>
      <w:r>
        <w:rPr>
          <w:rFonts w:ascii="Calibri"/>
          <w:b/>
          <w:color w:val="D97F37"/>
          <w:spacing w:val="-9"/>
          <w:w w:val="90"/>
          <w:sz w:val="18"/>
        </w:rPr>
        <w:t> </w:t>
      </w:r>
      <w:r>
        <w:rPr>
          <w:rFonts w:ascii="Calibri"/>
          <w:b/>
          <w:color w:val="D97F37"/>
          <w:spacing w:val="-3"/>
          <w:w w:val="90"/>
          <w:sz w:val="18"/>
        </w:rPr>
        <w:t>cup</w:t>
      </w:r>
      <w:r>
        <w:rPr>
          <w:rFonts w:ascii="Calibri"/>
          <w:b/>
          <w:color w:val="D97F37"/>
          <w:spacing w:val="-8"/>
          <w:w w:val="90"/>
          <w:sz w:val="18"/>
        </w:rPr>
        <w:t> </w:t>
      </w:r>
      <w:r>
        <w:rPr>
          <w:rFonts w:ascii="Calibri"/>
          <w:color w:val="231F20"/>
          <w:spacing w:val="-4"/>
          <w:w w:val="90"/>
          <w:sz w:val="18"/>
        </w:rPr>
        <w:t>carrot,</w:t>
      </w:r>
      <w:r>
        <w:rPr>
          <w:rFonts w:ascii="Calibri"/>
          <w:color w:val="231F20"/>
          <w:spacing w:val="-9"/>
          <w:w w:val="90"/>
          <w:sz w:val="18"/>
        </w:rPr>
        <w:t> </w:t>
      </w:r>
      <w:r>
        <w:rPr>
          <w:rFonts w:ascii="Calibri"/>
          <w:color w:val="231F20"/>
          <w:spacing w:val="-2"/>
          <w:w w:val="90"/>
          <w:sz w:val="18"/>
        </w:rPr>
        <w:t>chopped</w:t>
      </w:r>
      <w:r>
        <w:rPr>
          <w:rFonts w:ascii="Calibri"/>
          <w:color w:val="000000"/>
          <w:sz w:val="18"/>
        </w:rPr>
      </w:r>
    </w:p>
    <w:p>
      <w:pPr>
        <w:numPr>
          <w:ilvl w:val="0"/>
          <w:numId w:val="1"/>
        </w:numPr>
        <w:tabs>
          <w:tab w:pos="374" w:val="left" w:leader="none"/>
        </w:tabs>
        <w:spacing w:before="0"/>
        <w:ind w:left="374" w:right="0" w:hanging="115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D97F37"/>
          <w:spacing w:val="-3"/>
          <w:w w:val="90"/>
          <w:sz w:val="18"/>
        </w:rPr>
        <w:t>teaspoon</w:t>
      </w:r>
      <w:r>
        <w:rPr>
          <w:rFonts w:ascii="Calibri"/>
          <w:b/>
          <w:color w:val="D97F37"/>
          <w:spacing w:val="-9"/>
          <w:w w:val="90"/>
          <w:sz w:val="18"/>
        </w:rPr>
        <w:t> </w:t>
      </w:r>
      <w:r>
        <w:rPr>
          <w:rFonts w:ascii="Calibri"/>
          <w:color w:val="231F20"/>
          <w:spacing w:val="-4"/>
          <w:w w:val="90"/>
          <w:sz w:val="18"/>
        </w:rPr>
        <w:t>thyme,</w:t>
      </w:r>
      <w:r>
        <w:rPr>
          <w:rFonts w:ascii="Calibri"/>
          <w:color w:val="231F20"/>
          <w:spacing w:val="-9"/>
          <w:w w:val="90"/>
          <w:sz w:val="18"/>
        </w:rPr>
        <w:t> </w:t>
      </w:r>
      <w:r>
        <w:rPr>
          <w:rFonts w:ascii="Calibri"/>
          <w:color w:val="231F20"/>
          <w:spacing w:val="-4"/>
          <w:w w:val="90"/>
          <w:sz w:val="18"/>
        </w:rPr>
        <w:t>ground</w:t>
      </w:r>
      <w:r>
        <w:rPr>
          <w:rFonts w:ascii="Calibri"/>
          <w:color w:val="000000"/>
          <w:sz w:val="18"/>
        </w:rPr>
      </w:r>
    </w:p>
    <w:p>
      <w:pPr>
        <w:pStyle w:val="BodyText"/>
        <w:numPr>
          <w:ilvl w:val="0"/>
          <w:numId w:val="1"/>
        </w:numPr>
        <w:tabs>
          <w:tab w:pos="374" w:val="left" w:leader="none"/>
        </w:tabs>
        <w:spacing w:line="240" w:lineRule="auto" w:before="40" w:after="0"/>
        <w:ind w:left="374" w:right="0" w:hanging="115"/>
        <w:jc w:val="left"/>
      </w:pPr>
      <w:r>
        <w:rPr>
          <w:color w:val="231F20"/>
          <w:spacing w:val="-4"/>
          <w:w w:val="90"/>
        </w:rPr>
        <w:t>garlic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4"/>
          <w:w w:val="90"/>
        </w:rPr>
        <w:t>cloves,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minced</w:t>
      </w:r>
      <w:r>
        <w:rPr>
          <w:color w:val="000000"/>
        </w:rPr>
      </w:r>
    </w:p>
    <w:p>
      <w:pPr>
        <w:spacing w:before="40"/>
        <w:ind w:left="26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D97F37"/>
          <w:w w:val="90"/>
          <w:sz w:val="18"/>
        </w:rPr>
        <w:t>2</w:t>
      </w:r>
      <w:r>
        <w:rPr>
          <w:rFonts w:ascii="Calibri"/>
          <w:b/>
          <w:color w:val="D97F37"/>
          <w:spacing w:val="-6"/>
          <w:w w:val="90"/>
          <w:sz w:val="18"/>
        </w:rPr>
        <w:t> </w:t>
      </w:r>
      <w:r>
        <w:rPr>
          <w:rFonts w:ascii="Calibri"/>
          <w:b/>
          <w:color w:val="D97F37"/>
          <w:spacing w:val="-3"/>
          <w:w w:val="90"/>
          <w:sz w:val="18"/>
        </w:rPr>
        <w:t>cups</w:t>
      </w:r>
      <w:r>
        <w:rPr>
          <w:rFonts w:ascii="Calibri"/>
          <w:b/>
          <w:color w:val="D97F37"/>
          <w:spacing w:val="-6"/>
          <w:w w:val="90"/>
          <w:sz w:val="18"/>
        </w:rPr>
        <w:t> </w:t>
      </w:r>
      <w:r>
        <w:rPr>
          <w:rFonts w:ascii="Calibri"/>
          <w:color w:val="231F20"/>
          <w:spacing w:val="-4"/>
          <w:w w:val="90"/>
          <w:sz w:val="18"/>
        </w:rPr>
        <w:t>water</w:t>
      </w:r>
      <w:r>
        <w:rPr>
          <w:rFonts w:ascii="Calibri"/>
          <w:color w:val="231F20"/>
          <w:spacing w:val="-6"/>
          <w:w w:val="90"/>
          <w:sz w:val="18"/>
        </w:rPr>
        <w:t> </w:t>
      </w:r>
      <w:r>
        <w:rPr>
          <w:rFonts w:ascii="Calibri"/>
          <w:color w:val="231F20"/>
          <w:spacing w:val="-1"/>
          <w:w w:val="90"/>
          <w:sz w:val="18"/>
        </w:rPr>
        <w:t>or</w:t>
      </w:r>
      <w:r>
        <w:rPr>
          <w:rFonts w:ascii="Calibri"/>
          <w:color w:val="231F20"/>
          <w:spacing w:val="-6"/>
          <w:w w:val="90"/>
          <w:sz w:val="18"/>
        </w:rPr>
        <w:t> </w:t>
      </w:r>
      <w:r>
        <w:rPr>
          <w:rFonts w:ascii="Calibri"/>
          <w:color w:val="231F20"/>
          <w:spacing w:val="-4"/>
          <w:w w:val="90"/>
          <w:sz w:val="18"/>
        </w:rPr>
        <w:t>chicken</w:t>
      </w:r>
      <w:r>
        <w:rPr>
          <w:rFonts w:ascii="Calibri"/>
          <w:color w:val="231F20"/>
          <w:spacing w:val="-6"/>
          <w:w w:val="90"/>
          <w:sz w:val="18"/>
        </w:rPr>
        <w:t> </w:t>
      </w:r>
      <w:r>
        <w:rPr>
          <w:rFonts w:ascii="Calibri"/>
          <w:color w:val="231F20"/>
          <w:spacing w:val="-4"/>
          <w:w w:val="90"/>
          <w:sz w:val="18"/>
        </w:rPr>
        <w:t>broth</w:t>
      </w:r>
      <w:r>
        <w:rPr>
          <w:rFonts w:ascii="Calibri"/>
          <w:color w:val="000000"/>
          <w:sz w:val="18"/>
        </w:rPr>
      </w:r>
    </w:p>
    <w:p>
      <w:pPr>
        <w:spacing w:before="40"/>
        <w:ind w:left="26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D97F37"/>
          <w:spacing w:val="-3"/>
          <w:w w:val="90"/>
          <w:sz w:val="18"/>
        </w:rPr>
        <w:t>3/4</w:t>
      </w:r>
      <w:r>
        <w:rPr>
          <w:rFonts w:ascii="Calibri"/>
          <w:b/>
          <w:color w:val="D97F37"/>
          <w:spacing w:val="-8"/>
          <w:w w:val="90"/>
          <w:sz w:val="18"/>
        </w:rPr>
        <w:t> </w:t>
      </w:r>
      <w:r>
        <w:rPr>
          <w:rFonts w:ascii="Calibri"/>
          <w:b/>
          <w:color w:val="D97F37"/>
          <w:spacing w:val="-3"/>
          <w:w w:val="90"/>
          <w:sz w:val="18"/>
        </w:rPr>
        <w:t>cup</w:t>
      </w:r>
      <w:r>
        <w:rPr>
          <w:rFonts w:ascii="Calibri"/>
          <w:b/>
          <w:color w:val="D97F37"/>
          <w:spacing w:val="-8"/>
          <w:w w:val="90"/>
          <w:sz w:val="18"/>
        </w:rPr>
        <w:t> </w:t>
      </w:r>
      <w:r>
        <w:rPr>
          <w:rFonts w:ascii="Calibri"/>
          <w:color w:val="231F20"/>
          <w:spacing w:val="-4"/>
          <w:w w:val="90"/>
          <w:sz w:val="18"/>
        </w:rPr>
        <w:t>tomatoes,</w:t>
      </w:r>
      <w:r>
        <w:rPr>
          <w:rFonts w:ascii="Calibri"/>
          <w:color w:val="231F20"/>
          <w:spacing w:val="-7"/>
          <w:w w:val="90"/>
          <w:sz w:val="18"/>
        </w:rPr>
        <w:t> </w:t>
      </w:r>
      <w:r>
        <w:rPr>
          <w:rFonts w:ascii="Calibri"/>
          <w:color w:val="231F20"/>
          <w:spacing w:val="-2"/>
          <w:w w:val="90"/>
          <w:sz w:val="18"/>
        </w:rPr>
        <w:t>diced</w:t>
      </w:r>
      <w:r>
        <w:rPr>
          <w:rFonts w:ascii="Calibri"/>
          <w:color w:val="000000"/>
          <w:sz w:val="18"/>
        </w:rPr>
      </w:r>
    </w:p>
    <w:p>
      <w:pPr>
        <w:pStyle w:val="BodyText"/>
        <w:spacing w:line="200" w:lineRule="exact" w:before="51"/>
        <w:ind w:right="41"/>
        <w:jc w:val="left"/>
      </w:pPr>
      <w:r>
        <w:rPr>
          <w:rFonts w:ascii="Calibri"/>
          <w:b/>
          <w:color w:val="D97F37"/>
          <w:w w:val="90"/>
        </w:rPr>
        <w:t>1</w:t>
      </w:r>
      <w:r>
        <w:rPr>
          <w:rFonts w:ascii="Calibri"/>
          <w:b/>
          <w:color w:val="D97F37"/>
          <w:spacing w:val="-7"/>
          <w:w w:val="90"/>
        </w:rPr>
        <w:t> </w:t>
      </w:r>
      <w:r>
        <w:rPr>
          <w:rFonts w:ascii="Calibri"/>
          <w:b/>
          <w:color w:val="D97F37"/>
          <w:spacing w:val="-3"/>
          <w:w w:val="90"/>
        </w:rPr>
        <w:t>cup</w:t>
      </w:r>
      <w:r>
        <w:rPr>
          <w:rFonts w:ascii="Calibri"/>
          <w:b/>
          <w:color w:val="D97F37"/>
          <w:spacing w:val="-7"/>
          <w:w w:val="90"/>
        </w:rPr>
        <w:t> </w:t>
      </w:r>
      <w:r>
        <w:rPr>
          <w:color w:val="231F20"/>
          <w:spacing w:val="-4"/>
          <w:w w:val="90"/>
        </w:rPr>
        <w:t>chicken,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4"/>
          <w:w w:val="90"/>
        </w:rPr>
        <w:t>cooked,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skinned</w:t>
      </w:r>
      <w:r>
        <w:rPr>
          <w:color w:val="231F20"/>
          <w:spacing w:val="28"/>
          <w:w w:val="89"/>
        </w:rPr>
        <w:t> </w:t>
      </w:r>
      <w:r>
        <w:rPr>
          <w:color w:val="231F20"/>
          <w:spacing w:val="-2"/>
          <w:w w:val="90"/>
        </w:rPr>
        <w:t>and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cubed</w:t>
      </w:r>
      <w:r>
        <w:rPr>
          <w:color w:val="000000"/>
        </w:rPr>
      </w:r>
    </w:p>
    <w:p>
      <w:pPr>
        <w:spacing w:line="174" w:lineRule="auto" w:before="95"/>
        <w:ind w:left="260" w:right="182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D97F37"/>
          <w:spacing w:val="-3"/>
          <w:w w:val="90"/>
          <w:sz w:val="18"/>
        </w:rPr>
        <w:t>1/2</w:t>
      </w:r>
      <w:r>
        <w:rPr>
          <w:rFonts w:ascii="Calibri"/>
          <w:b/>
          <w:color w:val="D97F37"/>
          <w:spacing w:val="-7"/>
          <w:w w:val="90"/>
          <w:sz w:val="18"/>
        </w:rPr>
        <w:t> </w:t>
      </w:r>
      <w:r>
        <w:rPr>
          <w:rFonts w:ascii="Calibri"/>
          <w:b/>
          <w:color w:val="D97F37"/>
          <w:spacing w:val="-3"/>
          <w:w w:val="90"/>
          <w:sz w:val="18"/>
        </w:rPr>
        <w:t>cup</w:t>
      </w:r>
      <w:r>
        <w:rPr>
          <w:rFonts w:ascii="Calibri"/>
          <w:b/>
          <w:color w:val="D97F37"/>
          <w:spacing w:val="-6"/>
          <w:w w:val="90"/>
          <w:sz w:val="18"/>
        </w:rPr>
        <w:t> </w:t>
      </w:r>
      <w:r>
        <w:rPr>
          <w:rFonts w:ascii="Calibri"/>
          <w:color w:val="231F20"/>
          <w:spacing w:val="-4"/>
          <w:w w:val="90"/>
          <w:sz w:val="18"/>
        </w:rPr>
        <w:t>brown</w:t>
      </w:r>
      <w:r>
        <w:rPr>
          <w:rFonts w:ascii="Calibri"/>
          <w:color w:val="231F20"/>
          <w:spacing w:val="-7"/>
          <w:w w:val="90"/>
          <w:sz w:val="18"/>
        </w:rPr>
        <w:t> </w:t>
      </w:r>
      <w:r>
        <w:rPr>
          <w:rFonts w:ascii="Calibri"/>
          <w:color w:val="231F20"/>
          <w:spacing w:val="-1"/>
          <w:w w:val="90"/>
          <w:sz w:val="18"/>
        </w:rPr>
        <w:t>or</w:t>
      </w:r>
      <w:r>
        <w:rPr>
          <w:rFonts w:ascii="Calibri"/>
          <w:color w:val="231F20"/>
          <w:spacing w:val="-6"/>
          <w:w w:val="90"/>
          <w:sz w:val="18"/>
        </w:rPr>
        <w:t> </w:t>
      </w:r>
      <w:r>
        <w:rPr>
          <w:rFonts w:ascii="Calibri"/>
          <w:color w:val="231F20"/>
          <w:spacing w:val="-2"/>
          <w:w w:val="90"/>
          <w:sz w:val="18"/>
        </w:rPr>
        <w:t>whit</w:t>
      </w:r>
      <w:r>
        <w:rPr>
          <w:rFonts w:ascii="Calibri"/>
          <w:color w:val="231F20"/>
          <w:spacing w:val="-3"/>
          <w:w w:val="90"/>
          <w:sz w:val="18"/>
        </w:rPr>
        <w:t>e</w:t>
      </w:r>
      <w:r>
        <w:rPr>
          <w:rFonts w:ascii="Calibri"/>
          <w:color w:val="231F20"/>
          <w:spacing w:val="-7"/>
          <w:w w:val="90"/>
          <w:sz w:val="18"/>
        </w:rPr>
        <w:t> </w:t>
      </w:r>
      <w:r>
        <w:rPr>
          <w:rFonts w:ascii="Calibri"/>
          <w:color w:val="231F20"/>
          <w:spacing w:val="-3"/>
          <w:w w:val="90"/>
          <w:sz w:val="18"/>
        </w:rPr>
        <w:t>rice,</w:t>
      </w:r>
      <w:r>
        <w:rPr>
          <w:rFonts w:ascii="Calibri"/>
          <w:color w:val="231F20"/>
          <w:spacing w:val="26"/>
          <w:w w:val="88"/>
          <w:sz w:val="18"/>
        </w:rPr>
        <w:t> </w:t>
      </w:r>
      <w:r>
        <w:rPr>
          <w:rFonts w:ascii="Calibri"/>
          <w:color w:val="231F20"/>
          <w:spacing w:val="-4"/>
          <w:w w:val="90"/>
          <w:sz w:val="18"/>
        </w:rPr>
        <w:t>cooked</w:t>
      </w:r>
      <w:r>
        <w:rPr>
          <w:rFonts w:ascii="Calibri"/>
          <w:color w:val="000000"/>
          <w:sz w:val="18"/>
        </w:rPr>
      </w:r>
    </w:p>
    <w:p>
      <w:pPr>
        <w:pStyle w:val="BodyText"/>
        <w:spacing w:line="174" w:lineRule="auto" w:before="121"/>
        <w:ind w:right="0"/>
        <w:jc w:val="left"/>
      </w:pPr>
      <w:r>
        <w:rPr>
          <w:rFonts w:ascii="Calibri"/>
          <w:b/>
          <w:color w:val="D97F37"/>
          <w:w w:val="90"/>
        </w:rPr>
        <w:t>1</w:t>
      </w:r>
      <w:r>
        <w:rPr>
          <w:rFonts w:ascii="Calibri"/>
          <w:b/>
          <w:color w:val="D97F37"/>
          <w:spacing w:val="-8"/>
          <w:w w:val="90"/>
        </w:rPr>
        <w:t> </w:t>
      </w:r>
      <w:r>
        <w:rPr>
          <w:rFonts w:ascii="Calibri"/>
          <w:b/>
          <w:color w:val="D97F37"/>
          <w:spacing w:val="-3"/>
          <w:w w:val="90"/>
        </w:rPr>
        <w:t>cup</w:t>
      </w:r>
      <w:r>
        <w:rPr>
          <w:rFonts w:ascii="Calibri"/>
          <w:b/>
          <w:color w:val="D97F37"/>
          <w:spacing w:val="-8"/>
          <w:w w:val="90"/>
        </w:rPr>
        <w:t> </w:t>
      </w:r>
      <w:r>
        <w:rPr>
          <w:color w:val="231F20"/>
          <w:spacing w:val="-4"/>
          <w:w w:val="90"/>
        </w:rPr>
        <w:t>kale,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chopped,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about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one</w:t>
      </w:r>
      <w:r>
        <w:rPr>
          <w:color w:val="231F20"/>
          <w:spacing w:val="19"/>
          <w:w w:val="89"/>
        </w:rPr>
        <w:t> </w:t>
      </w:r>
      <w:r>
        <w:rPr>
          <w:color w:val="231F20"/>
          <w:spacing w:val="-4"/>
          <w:w w:val="90"/>
        </w:rPr>
        <w:t>large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leaf</w:t>
      </w:r>
      <w:r>
        <w:rPr>
          <w:color w:val="000000"/>
        </w:rPr>
      </w:r>
    </w:p>
    <w:p>
      <w:pPr>
        <w:spacing w:line="382" w:lineRule="exact" w:before="135"/>
        <w:ind w:left="260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w w:val="85"/>
        </w:rPr>
        <w:br w:type="column"/>
      </w:r>
      <w:r>
        <w:rPr>
          <w:rFonts w:ascii="Calibri"/>
          <w:b/>
          <w:color w:val="009444"/>
          <w:spacing w:val="-1"/>
          <w:w w:val="85"/>
          <w:sz w:val="32"/>
        </w:rPr>
        <w:t>Instructions</w:t>
      </w:r>
      <w:r>
        <w:rPr>
          <w:rFonts w:ascii="Calibri"/>
          <w:color w:val="000000"/>
          <w:sz w:val="32"/>
        </w:rPr>
      </w:r>
    </w:p>
    <w:p>
      <w:pPr>
        <w:pStyle w:val="BodyText"/>
        <w:numPr>
          <w:ilvl w:val="0"/>
          <w:numId w:val="2"/>
        </w:numPr>
        <w:tabs>
          <w:tab w:pos="403" w:val="left" w:leader="none"/>
        </w:tabs>
        <w:spacing w:line="211" w:lineRule="exact" w:before="0" w:after="0"/>
        <w:ind w:left="404" w:right="0" w:hanging="144"/>
        <w:jc w:val="left"/>
      </w:pPr>
      <w:r>
        <w:rPr>
          <w:color w:val="231F20"/>
          <w:spacing w:val="-2"/>
          <w:w w:val="85"/>
        </w:rPr>
        <w:t>Heat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2"/>
          <w:w w:val="85"/>
        </w:rPr>
        <w:t>oil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1"/>
          <w:w w:val="85"/>
        </w:rPr>
        <w:t>in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medium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2"/>
          <w:w w:val="85"/>
        </w:rPr>
        <w:t>sauce</w:t>
      </w:r>
      <w:r>
        <w:rPr>
          <w:color w:val="000000"/>
        </w:rPr>
      </w:r>
    </w:p>
    <w:p>
      <w:pPr>
        <w:pStyle w:val="BodyText"/>
        <w:spacing w:line="262" w:lineRule="auto" w:before="20"/>
        <w:ind w:left="403" w:right="303"/>
        <w:jc w:val="left"/>
      </w:pPr>
      <w:r>
        <w:rPr>
          <w:color w:val="231F20"/>
          <w:spacing w:val="-2"/>
          <w:w w:val="85"/>
        </w:rPr>
        <w:t>pan.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Add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onion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and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4"/>
          <w:w w:val="85"/>
        </w:rPr>
        <w:t>carrot,</w:t>
      </w:r>
      <w:r>
        <w:rPr>
          <w:color w:val="231F20"/>
          <w:spacing w:val="23"/>
          <w:w w:val="84"/>
        </w:rPr>
        <w:t> </w:t>
      </w:r>
      <w:r>
        <w:rPr>
          <w:rFonts w:ascii="Calibri"/>
          <w:color w:val="231F20"/>
          <w:spacing w:val="-2"/>
          <w:w w:val="85"/>
        </w:rPr>
        <w:t>saute</w:t>
      </w:r>
      <w:r>
        <w:rPr>
          <w:rFonts w:ascii="Calibri"/>
          <w:color w:val="231F20"/>
          <w:spacing w:val="-4"/>
          <w:w w:val="85"/>
        </w:rPr>
        <w:t> </w:t>
      </w:r>
      <w:r>
        <w:rPr>
          <w:rFonts w:ascii="Calibri"/>
          <w:color w:val="231F20"/>
          <w:spacing w:val="-2"/>
          <w:w w:val="85"/>
        </w:rPr>
        <w:t>5-8</w:t>
      </w:r>
      <w:r>
        <w:rPr>
          <w:rFonts w:ascii="Calibri"/>
          <w:color w:val="231F20"/>
          <w:spacing w:val="-3"/>
          <w:w w:val="85"/>
        </w:rPr>
        <w:t> </w:t>
      </w:r>
      <w:r>
        <w:rPr>
          <w:rFonts w:ascii="Calibri"/>
          <w:color w:val="231F20"/>
          <w:spacing w:val="-2"/>
          <w:w w:val="85"/>
        </w:rPr>
        <w:t>minutes</w:t>
      </w:r>
      <w:r>
        <w:rPr>
          <w:rFonts w:ascii="Calibri"/>
          <w:color w:val="231F20"/>
          <w:spacing w:val="-4"/>
          <w:w w:val="85"/>
        </w:rPr>
        <w:t> </w:t>
      </w:r>
      <w:r>
        <w:rPr>
          <w:rFonts w:ascii="Calibri"/>
          <w:color w:val="231F20"/>
          <w:spacing w:val="-3"/>
          <w:w w:val="85"/>
        </w:rPr>
        <w:t>un</w:t>
      </w:r>
      <w:r>
        <w:rPr>
          <w:rFonts w:ascii="Calibri"/>
          <w:color w:val="231F20"/>
          <w:spacing w:val="-4"/>
          <w:w w:val="85"/>
        </w:rPr>
        <w:t>til</w:t>
      </w:r>
      <w:r>
        <w:rPr>
          <w:rFonts w:ascii="Calibri"/>
          <w:color w:val="231F20"/>
          <w:spacing w:val="25"/>
          <w:w w:val="84"/>
        </w:rPr>
        <w:t> </w:t>
      </w:r>
      <w:r>
        <w:rPr>
          <w:color w:val="231F20"/>
          <w:spacing w:val="-6"/>
          <w:w w:val="85"/>
        </w:rPr>
        <w:t>tender</w:t>
      </w:r>
      <w:r>
        <w:rPr>
          <w:color w:val="231F20"/>
          <w:spacing w:val="-5"/>
          <w:w w:val="85"/>
        </w:rPr>
        <w:t>.</w:t>
      </w:r>
      <w:r>
        <w:rPr>
          <w:color w:val="000000"/>
        </w:rPr>
      </w:r>
    </w:p>
    <w:p>
      <w:pPr>
        <w:pStyle w:val="BodyText"/>
        <w:numPr>
          <w:ilvl w:val="0"/>
          <w:numId w:val="2"/>
        </w:numPr>
        <w:tabs>
          <w:tab w:pos="403" w:val="left" w:leader="none"/>
        </w:tabs>
        <w:spacing w:line="262" w:lineRule="auto" w:before="90" w:after="0"/>
        <w:ind w:left="404" w:right="732" w:hanging="144"/>
        <w:jc w:val="left"/>
      </w:pPr>
      <w:r>
        <w:rPr>
          <w:color w:val="231F20"/>
          <w:spacing w:val="-2"/>
          <w:w w:val="85"/>
        </w:rPr>
        <w:t>Add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3"/>
          <w:w w:val="85"/>
        </w:rPr>
        <w:t>th</w:t>
      </w:r>
      <w:r>
        <w:rPr>
          <w:color w:val="231F20"/>
          <w:spacing w:val="-4"/>
          <w:w w:val="85"/>
        </w:rPr>
        <w:t>yme </w:t>
      </w:r>
      <w:r>
        <w:rPr>
          <w:color w:val="231F20"/>
          <w:w w:val="85"/>
        </w:rPr>
        <w:t>&amp;</w:t>
      </w:r>
      <w:r>
        <w:rPr>
          <w:color w:val="231F20"/>
          <w:spacing w:val="-4"/>
          <w:w w:val="85"/>
        </w:rPr>
        <w:t> g</w:t>
      </w:r>
      <w:r>
        <w:rPr>
          <w:color w:val="231F20"/>
          <w:spacing w:val="-3"/>
          <w:w w:val="85"/>
        </w:rPr>
        <w:t>arlic.</w:t>
      </w:r>
      <w:r>
        <w:rPr>
          <w:color w:val="231F20"/>
          <w:spacing w:val="19"/>
          <w:w w:val="85"/>
        </w:rPr>
        <w:t> </w:t>
      </w:r>
      <w:r>
        <w:rPr>
          <w:color w:val="231F20"/>
          <w:spacing w:val="-2"/>
          <w:w w:val="85"/>
        </w:rPr>
        <w:t>Saute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3"/>
          <w:w w:val="85"/>
        </w:rPr>
        <w:t>f</w:t>
      </w:r>
      <w:r>
        <w:rPr>
          <w:color w:val="231F20"/>
          <w:spacing w:val="-4"/>
          <w:w w:val="85"/>
        </w:rPr>
        <w:t>or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1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minute.</w:t>
      </w:r>
      <w:r>
        <w:rPr>
          <w:color w:val="000000"/>
        </w:rPr>
      </w:r>
    </w:p>
    <w:p>
      <w:pPr>
        <w:pStyle w:val="BodyText"/>
        <w:numPr>
          <w:ilvl w:val="0"/>
          <w:numId w:val="2"/>
        </w:numPr>
        <w:tabs>
          <w:tab w:pos="403" w:val="left" w:leader="none"/>
        </w:tabs>
        <w:spacing w:line="262" w:lineRule="auto" w:before="90" w:after="0"/>
        <w:ind w:left="404" w:right="547" w:hanging="144"/>
        <w:jc w:val="left"/>
      </w:pPr>
      <w:r>
        <w:rPr>
          <w:color w:val="231F20"/>
          <w:spacing w:val="-2"/>
          <w:w w:val="85"/>
        </w:rPr>
        <w:t>Add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4"/>
          <w:w w:val="85"/>
        </w:rPr>
        <w:t>w</w:t>
      </w:r>
      <w:r>
        <w:rPr>
          <w:color w:val="231F20"/>
          <w:spacing w:val="-3"/>
          <w:w w:val="85"/>
        </w:rPr>
        <w:t>a</w:t>
      </w:r>
      <w:r>
        <w:rPr>
          <w:color w:val="231F20"/>
          <w:spacing w:val="-4"/>
          <w:w w:val="85"/>
        </w:rPr>
        <w:t>ter </w:t>
      </w:r>
      <w:r>
        <w:rPr>
          <w:color w:val="231F20"/>
          <w:spacing w:val="-1"/>
          <w:w w:val="85"/>
        </w:rPr>
        <w:t>or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3"/>
          <w:w w:val="85"/>
        </w:rPr>
        <w:t>broth,</w:t>
      </w:r>
      <w:r>
        <w:rPr>
          <w:color w:val="231F20"/>
          <w:spacing w:val="26"/>
          <w:w w:val="85"/>
        </w:rPr>
        <w:t> </w:t>
      </w:r>
      <w:r>
        <w:rPr>
          <w:color w:val="231F20"/>
          <w:spacing w:val="-4"/>
          <w:w w:val="85"/>
        </w:rPr>
        <w:t>t</w:t>
      </w:r>
      <w:r>
        <w:rPr>
          <w:color w:val="231F20"/>
          <w:spacing w:val="-3"/>
          <w:w w:val="85"/>
        </w:rPr>
        <w:t>oma</w:t>
      </w:r>
      <w:r>
        <w:rPr>
          <w:color w:val="231F20"/>
          <w:spacing w:val="-4"/>
          <w:w w:val="85"/>
        </w:rPr>
        <w:t>toes,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4"/>
          <w:w w:val="85"/>
        </w:rPr>
        <w:t>c</w:t>
      </w:r>
      <w:r>
        <w:rPr>
          <w:color w:val="231F20"/>
          <w:spacing w:val="-3"/>
          <w:w w:val="85"/>
        </w:rPr>
        <w:t>ook</w:t>
      </w:r>
      <w:r>
        <w:rPr>
          <w:color w:val="231F20"/>
          <w:spacing w:val="-4"/>
          <w:w w:val="85"/>
        </w:rPr>
        <w:t>e</w:t>
      </w:r>
      <w:r>
        <w:rPr>
          <w:color w:val="231F20"/>
          <w:spacing w:val="-3"/>
          <w:w w:val="85"/>
        </w:rPr>
        <w:t>d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rice,</w:t>
      </w:r>
      <w:r>
        <w:rPr>
          <w:color w:val="231F20"/>
          <w:spacing w:val="21"/>
          <w:w w:val="84"/>
        </w:rPr>
        <w:t> </w:t>
      </w:r>
      <w:r>
        <w:rPr>
          <w:color w:val="231F20"/>
          <w:spacing w:val="-3"/>
          <w:w w:val="85"/>
        </w:rPr>
        <w:t>chick</w:t>
      </w:r>
      <w:r>
        <w:rPr>
          <w:color w:val="231F20"/>
          <w:spacing w:val="-4"/>
          <w:w w:val="85"/>
        </w:rPr>
        <w:t>en </w:t>
      </w:r>
      <w:r>
        <w:rPr>
          <w:color w:val="231F20"/>
          <w:spacing w:val="-2"/>
          <w:w w:val="85"/>
        </w:rPr>
        <w:t>and</w:t>
      </w:r>
      <w:r>
        <w:rPr>
          <w:color w:val="231F20"/>
          <w:spacing w:val="-4"/>
          <w:w w:val="85"/>
        </w:rPr>
        <w:t> k</w:t>
      </w:r>
      <w:r>
        <w:rPr>
          <w:color w:val="231F20"/>
          <w:spacing w:val="-3"/>
          <w:w w:val="85"/>
        </w:rPr>
        <w:t>ale.</w:t>
      </w:r>
      <w:r>
        <w:rPr>
          <w:color w:val="000000"/>
        </w:rPr>
      </w:r>
    </w:p>
    <w:p>
      <w:pPr>
        <w:pStyle w:val="BodyText"/>
        <w:numPr>
          <w:ilvl w:val="0"/>
          <w:numId w:val="2"/>
        </w:numPr>
        <w:tabs>
          <w:tab w:pos="403" w:val="left" w:leader="none"/>
        </w:tabs>
        <w:spacing w:line="262" w:lineRule="auto" w:before="90" w:after="0"/>
        <w:ind w:left="404" w:right="613" w:hanging="144"/>
        <w:jc w:val="left"/>
      </w:pPr>
      <w:r>
        <w:rPr>
          <w:color w:val="231F20"/>
          <w:spacing w:val="-2"/>
          <w:w w:val="85"/>
        </w:rPr>
        <w:t>Cover</w:t>
      </w:r>
      <w:r>
        <w:rPr>
          <w:color w:val="231F20"/>
          <w:spacing w:val="-7"/>
          <w:w w:val="85"/>
        </w:rPr>
        <w:t> </w:t>
      </w:r>
      <w:r>
        <w:rPr>
          <w:color w:val="231F20"/>
          <w:spacing w:val="-2"/>
          <w:w w:val="85"/>
        </w:rPr>
        <w:t>and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2"/>
          <w:w w:val="85"/>
        </w:rPr>
        <w:t>simmer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3"/>
          <w:w w:val="85"/>
        </w:rPr>
        <w:t>f</w:t>
      </w:r>
      <w:r>
        <w:rPr>
          <w:color w:val="231F20"/>
          <w:spacing w:val="-4"/>
          <w:w w:val="85"/>
        </w:rPr>
        <w:t>or</w:t>
      </w:r>
      <w:r>
        <w:rPr>
          <w:color w:val="231F20"/>
          <w:spacing w:val="23"/>
          <w:w w:val="84"/>
        </w:rPr>
        <w:t> </w:t>
      </w:r>
      <w:r>
        <w:rPr>
          <w:color w:val="231F20"/>
          <w:spacing w:val="-2"/>
          <w:w w:val="85"/>
        </w:rPr>
        <w:t>5-10</w:t>
      </w:r>
      <w:r>
        <w:rPr>
          <w:color w:val="231F20"/>
          <w:spacing w:val="-8"/>
          <w:w w:val="85"/>
        </w:rPr>
        <w:t> </w:t>
      </w:r>
      <w:r>
        <w:rPr>
          <w:color w:val="231F20"/>
          <w:spacing w:val="-3"/>
          <w:w w:val="85"/>
        </w:rPr>
        <w:t>minut</w:t>
      </w:r>
      <w:r>
        <w:rPr>
          <w:color w:val="231F20"/>
          <w:spacing w:val="-4"/>
          <w:w w:val="85"/>
        </w:rPr>
        <w:t>e</w:t>
      </w:r>
      <w:r>
        <w:rPr>
          <w:color w:val="231F20"/>
          <w:spacing w:val="-3"/>
          <w:w w:val="85"/>
        </w:rPr>
        <w:t>s.</w:t>
      </w:r>
      <w:r>
        <w:rPr>
          <w:color w:val="000000"/>
        </w:rPr>
      </w:r>
    </w:p>
    <w:p>
      <w:pPr>
        <w:spacing w:after="0" w:line="262" w:lineRule="auto"/>
        <w:jc w:val="left"/>
        <w:sectPr>
          <w:type w:val="continuous"/>
          <w:pgSz w:w="5040" w:h="8640"/>
          <w:pgMar w:top="120" w:bottom="220" w:left="0" w:right="0"/>
          <w:cols w:num="2" w:equalWidth="0">
            <w:col w:w="2257" w:space="453"/>
            <w:col w:w="2330"/>
          </w:cols>
        </w:sectPr>
      </w:pPr>
    </w:p>
    <w:p>
      <w:pPr>
        <w:spacing w:line="110" w:lineRule="exact" w:before="1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60" w:lineRule="exact" w:before="81"/>
        <w:ind w:left="260" w:right="2025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93.1017pt;margin-top:13.365101pt;width:49.8877pt;height:51.944pt;mso-position-horizontal-relative:page;mso-position-vertical-relative:paragraph;z-index:-740" coordorigin="3862,267" coordsize="998,1039">
            <v:group style="position:absolute;left:4513;top:742;width:207;height:281" coordorigin="4513,742" coordsize="207,281">
              <v:shape style="position:absolute;left:4513;top:742;width:207;height:281" coordorigin="4513,742" coordsize="207,281" path="m4617,742l4537,753,4513,992,4517,1001,4530,1009,4550,1016,4575,1021,4604,1023,4636,1022,4705,1008,4720,773,4716,764,4659,744,4617,742xe" filled="t" fillcolor="#989899" stroked="f">
                <v:path arrowok="t"/>
                <v:fill type="solid"/>
              </v:shape>
            </v:group>
            <v:group style="position:absolute;left:4507;top:738;width:207;height:281" coordorigin="4507,738" coordsize="207,281">
              <v:shape style="position:absolute;left:4507;top:738;width:207;height:281" coordorigin="4507,738" coordsize="207,281" path="m4611,738l4532,749,4507,989,4512,998,4524,1006,4544,1012,4569,1017,4598,1019,4631,1018,4700,1004,4715,769,4710,760,4653,741,4611,738xe" filled="t" fillcolor="#FFFFFF" stroked="f">
                <v:path arrowok="t"/>
                <v:fill type="solid"/>
              </v:shape>
              <v:shape style="position:absolute;left:4506;top:735;width:207;height:282" type="#_x0000_t75" stroked="false">
                <v:imagedata r:id="rId7" o:title=""/>
              </v:shape>
            </v:group>
            <v:group style="position:absolute;left:4506;top:736;width:207;height:62" coordorigin="4506,736" coordsize="207,62">
              <v:shape style="position:absolute;left:4506;top:736;width:207;height:62" coordorigin="4506,736" coordsize="207,62" path="m4597,736l4523,749,4506,767,4510,775,4590,796,4623,797,4652,795,4709,776,4713,766,4709,758,4629,737,4597,736xe" filled="t" fillcolor="#D2D3D3" stroked="f">
                <v:path arrowok="t"/>
                <v:fill type="solid"/>
              </v:shape>
            </v:group>
            <v:group style="position:absolute;left:4506;top:736;width:207;height:62" coordorigin="4506,736" coordsize="207,62">
              <v:shape style="position:absolute;left:4506;top:736;width:207;height:62" coordorigin="4506,736" coordsize="207,62" path="m4713,766l4652,795,4623,797,4590,796,4521,782,4506,767,4510,757,4523,749,4543,743,4568,738,4597,736,4629,737,4698,751,4713,766xe" filled="f" stroked="t" strokeweight=".256pt" strokecolor="#FFFFFF">
                <v:path arrowok="t"/>
              </v:shape>
            </v:group>
            <v:group style="position:absolute;left:4542;top:821;width:124;height:154" coordorigin="4542,821" coordsize="124,154">
              <v:shape style="position:absolute;left:4542;top:821;width:124;height:154" coordorigin="4542,821" coordsize="124,154" path="m4589,853l4577,854,4585,861,4587,863,4589,865,4581,866,4542,905,4542,926,4549,945,4561,961,4579,972,4605,974,4609,974,4595,973,4575,966,4559,953,4548,936,4544,917,4552,894,4565,878,4584,870,4595,869,4606,869,4602,867,4596,867,4585,856,4599,855,4604,855,4601,854,4593,853,4589,853xe" filled="t" fillcolor="#FFFFFF" stroked="f">
                <v:path arrowok="t"/>
                <v:fill type="solid"/>
              </v:shape>
              <v:shape style="position:absolute;left:4542;top:821;width:124;height:154" coordorigin="4542,821" coordsize="124,154" path="m4639,874l4632,874,4649,886,4660,902,4628,969,4609,974,4609,974,4665,936,4666,914,4660,895,4649,881,4639,874xe" filled="t" fillcolor="#FFFFFF" stroked="f">
                <v:path arrowok="t"/>
                <v:fill type="solid"/>
              </v:shape>
              <v:shape style="position:absolute;left:4542;top:821;width:124;height:154" coordorigin="4542,821" coordsize="124,154" path="m4616,879l4611,879,4620,892,4632,902,4633,896,4629,896,4619,887,4616,879xe" filled="t" fillcolor="#FFFFFF" stroked="f">
                <v:path arrowok="t"/>
                <v:fill type="solid"/>
              </v:shape>
              <v:shape style="position:absolute;left:4542;top:821;width:124;height:154" coordorigin="4542,821" coordsize="124,154" path="m4624,870l4619,871,4621,873,4623,874,4627,879,4630,886,4630,887,4629,896,4633,896,4634,887,4631,879,4628,874,4630,874,4632,874,4639,874,4637,873,4630,873,4624,870xe" filled="t" fillcolor="#FFFFFF" stroked="f">
                <v:path arrowok="t"/>
                <v:fill type="solid"/>
              </v:shape>
              <v:shape style="position:absolute;left:4542;top:821;width:124;height:154" coordorigin="4542,821" coordsize="124,154" path="m4606,869l4595,869,4596,869,4597,869,4593,873,4588,879,4585,895,4599,889,4589,889,4591,880,4597,874,4602,871,4604,870,4607,869,4606,869xe" filled="t" fillcolor="#FFFFFF" stroked="f">
                <v:path arrowok="t"/>
                <v:fill type="solid"/>
              </v:shape>
              <v:shape style="position:absolute;left:4542;top:821;width:124;height:154" coordorigin="4542,821" coordsize="124,154" path="m4612,875l4609,876,4602,884,4589,889,4599,889,4599,889,4611,879,4616,879,4614,876,4612,875xe" filled="t" fillcolor="#FFFFFF" stroked="f">
                <v:path arrowok="t"/>
                <v:fill type="solid"/>
              </v:shape>
              <v:shape style="position:absolute;left:4542;top:821;width:124;height:154" coordorigin="4542,821" coordsize="124,154" path="m4632,859l4628,859,4644,866,4630,873,4637,873,4640,872,4643,871,4652,866,4641,861,4637,860,4632,859xe" filled="t" fillcolor="#FFFFFF" stroked="f">
                <v:path arrowok="t"/>
                <v:fill type="solid"/>
              </v:shape>
              <v:shape style="position:absolute;left:4542;top:821;width:124;height:154" coordorigin="4542,821" coordsize="124,154" path="m4602,867l4596,867,4602,867,4602,867xe" filled="t" fillcolor="#FFFFFF" stroked="f">
                <v:path arrowok="t"/>
                <v:fill type="solid"/>
              </v:shape>
              <v:shape style="position:absolute;left:4542;top:821;width:124;height:154" coordorigin="4542,821" coordsize="124,154" path="m4630,824l4624,824,4627,825,4627,827,4619,840,4616,853,4615,865,4618,863,4626,860,4619,860,4619,856,4619,853,4620,851,4623,841,4630,829,4631,827,4630,824xe" filled="t" fillcolor="#FFFFFF" stroked="f">
                <v:path arrowok="t"/>
                <v:fill type="solid"/>
              </v:shape>
              <v:shape style="position:absolute;left:4542;top:821;width:124;height:154" coordorigin="4542,821" coordsize="124,154" path="m4604,855l4599,855,4607,860,4610,863,4611,857,4607,857,4605,855,4604,855xe" filled="t" fillcolor="#FFFFFF" stroked="f">
                <v:path arrowok="t"/>
                <v:fill type="solid"/>
              </v:shape>
              <v:shape style="position:absolute;left:4542;top:821;width:124;height:154" coordorigin="4542,821" coordsize="124,154" path="m4627,858l4622,859,4619,860,4627,860,4628,859,4632,859,4627,858xe" filled="t" fillcolor="#FFFFFF" stroked="f">
                <v:path arrowok="t"/>
                <v:fill type="solid"/>
              </v:shape>
              <v:shape style="position:absolute;left:4542;top:821;width:124;height:154" coordorigin="4542,821" coordsize="124,154" path="m4623,821l4607,857,4611,857,4611,851,4615,838,4623,824,4624,824,4630,824,4629,823,4627,821,4626,821,4623,821xe" filled="t" fillcolor="#FFFFFF" stroked="f">
                <v:path arrowok="t"/>
                <v:fill type="solid"/>
              </v:shape>
              <v:shape style="position:absolute;left:4545;top:868;width:118;height:105" type="#_x0000_t75" stroked="false">
                <v:imagedata r:id="rId8" o:title=""/>
              </v:shape>
            </v:group>
            <v:group style="position:absolute;left:4551;top:878;width:2;height:35" coordorigin="4551,878" coordsize="2,35">
              <v:shape style="position:absolute;left:4551;top:878;width:2;height:35" coordorigin="4551,878" coordsize="2,35" path="m4553,913l4552,913,4553,913,4553,913xe" filled="t" fillcolor="#FFFFFF" stroked="f">
                <v:path arrowok="t"/>
                <v:fill type="solid"/>
              </v:shape>
              <v:shape style="position:absolute;left:4551;top:878;width:2;height:35" coordorigin="4551,878" coordsize="2,35" path="m4579,878l4568,880,4559,891,4551,901,4551,913,4552,913,4553,913,4554,902,4569,883,4579,879,4579,879,4579,878xe" filled="t" fillcolor="#FFFFFF" stroked="f">
                <v:path arrowok="t"/>
                <v:fill type="solid"/>
              </v:shape>
              <v:shape style="position:absolute;left:4585;top:824;width:57;height:71" type="#_x0000_t75" stroked="false">
                <v:imagedata r:id="rId9" o:title=""/>
              </v:shape>
            </v:group>
            <v:group style="position:absolute;left:4332;top:429;width:247;height:566" coordorigin="4332,429" coordsize="247,566">
              <v:shape style="position:absolute;left:4332;top:429;width:247;height:566" coordorigin="4332,429" coordsize="247,566" path="m4471,429l4464,449,4465,464,4465,485,4465,508,4465,529,4460,529,4441,534,4403,582,4383,640,4369,698,4358,758,4349,817,4338,899,4336,913,4334,932,4332,952,4333,972,4334,978,4335,982,4337,985,4341,992,4346,995,4355,991,4359,990,4401,929,4403,925,4405,921,4437,865,4474,795,4508,723,4531,666,4547,592,4542,572,4521,546,4526,539,4552,508,4560,498,4572,485,4579,465,4549,453,4545,451,4544,447,4542,444,4535,439,4535,439,4503,439,4502,439,4500,438,4471,429xe" filled="t" fillcolor="#989899" stroked="f">
                <v:path arrowok="t"/>
                <v:fill type="solid"/>
              </v:shape>
              <v:shape style="position:absolute;left:4332;top:429;width:247;height:566" coordorigin="4332,429" coordsize="247,566" path="m4510,432l4506,435,4503,439,4535,439,4532,437,4523,435,4520,434,4510,432xe" filled="t" fillcolor="#989899" stroked="f">
                <v:path arrowok="t"/>
                <v:fill type="solid"/>
              </v:shape>
              <v:shape style="position:absolute;left:4467;top:432;width:30;height:89" type="#_x0000_t75" stroked="false">
                <v:imagedata r:id="rId10" o:title=""/>
              </v:shape>
              <v:shape style="position:absolute;left:4506;top:450;width:61;height:83" type="#_x0000_t75" stroked="false">
                <v:imagedata r:id="rId11" o:title=""/>
              </v:shape>
              <v:shape style="position:absolute;left:4483;top:432;width:54;height:96" type="#_x0000_t75" stroked="false">
                <v:imagedata r:id="rId12" o:title=""/>
              </v:shape>
            </v:group>
            <v:group style="position:absolute;left:4329;top:420;width:247;height:566" coordorigin="4329,420" coordsize="247,566">
              <v:shape style="position:absolute;left:4329;top:420;width:247;height:566" coordorigin="4329,420" coordsize="247,566" path="m4467,420l4461,440,4460,441,4461,458,4462,483,4462,520,4457,520,4454,521,4403,563,4383,624,4367,684,4356,743,4344,819,4335,892,4333,901,4331,919,4329,939,4329,959,4330,969,4332,973,4334,976,4338,983,4343,986,4352,982,4356,981,4359,978,4363,974,4363,974,4345,974,4342,969,4341,966,4340,963,4340,943,4341,923,4344,900,4346,890,4351,849,4362,769,4376,691,4391,632,4412,571,4459,531,4507,531,4506,530,4507,526,4497,526,4496,526,4489,523,4486,523,4483,522,4484,521,4477,521,4474,521,4471,520,4469,520,4469,500,4468,479,4468,453,4467,441,4472,429,4497,429,4467,420xe" filled="t" fillcolor="#FFFFFF" stroked="f">
                <v:path arrowok="t"/>
                <v:fill type="solid"/>
              </v:shape>
              <v:shape style="position:absolute;left:4329;top:420;width:247;height:566" coordorigin="4329,420" coordsize="247,566" path="m4507,531l4473,531,4482,532,4490,535,4533,588,4531,607,4511,668,4488,725,4454,796,4417,864,4393,907,4388,916,4356,966,4345,974,4363,974,4375,959,4386,942,4396,924,4402,912,4433,858,4470,787,4497,733,4520,677,4542,603,4543,584,4540,566,4518,537,4521,533,4512,533,4510,532,4507,531xe" filled="t" fillcolor="#FFFFFF" stroked="f">
                <v:path arrowok="t"/>
                <v:fill type="solid"/>
              </v:shape>
              <v:shape style="position:absolute;left:4329;top:420;width:247;height:566" coordorigin="4329,420" coordsize="247,566" path="m4560,450l4541,450,4543,451,4548,453,4559,457,4567,461,4563,473,4553,483,4552,485,4543,495,4517,526,4512,533,4521,533,4524,530,4549,500,4557,490,4569,477,4576,456,4560,450xe" filled="t" fillcolor="#FFFFFF" stroked="f">
                <v:path arrowok="t"/>
                <v:fill type="solid"/>
              </v:shape>
              <v:shape style="position:absolute;left:4329;top:420;width:247;height:566" coordorigin="4329,420" coordsize="247,566" path="m4532,431l4506,431,4519,433,4526,434,4537,443,4535,449,4529,461,4526,469,4522,477,4510,502,4502,521,4497,526,4507,526,4514,511,4522,493,4529,479,4532,471,4535,464,4540,454,4541,450,4560,450,4546,444,4541,442,4541,439,4539,435,4532,431xe" filled="t" fillcolor="#FFFFFF" stroked="f">
                <v:path arrowok="t"/>
                <v:fill type="solid"/>
              </v:shape>
              <v:shape style="position:absolute;left:4329;top:420;width:247;height:566" coordorigin="4329,420" coordsize="247,566" path="m4497,429l4472,429,4480,431,4495,436,4497,437,4496,440,4494,450,4493,451,4477,521,4484,521,4500,453,4501,451,4504,438,4506,431,4532,431,4532,430,4532,430,4500,430,4499,430,4497,429xe" filled="t" fillcolor="#FFFFFF" stroked="f">
                <v:path arrowok="t"/>
                <v:fill type="solid"/>
              </v:shape>
              <v:shape style="position:absolute;left:4329;top:420;width:247;height:566" coordorigin="4329,420" coordsize="247,566" path="m4507,424l4503,426,4500,430,4532,430,4528,429,4520,426,4516,425,4507,424xe" filled="t" fillcolor="#FFFFFF" stroked="f">
                <v:path arrowok="t"/>
                <v:fill type="solid"/>
              </v:shape>
              <v:shape style="position:absolute;left:4340;top:531;width:193;height:443" type="#_x0000_t75" stroked="false">
                <v:imagedata r:id="rId13" o:title=""/>
              </v:shape>
            </v:group>
            <v:group style="position:absolute;left:4433;top:569;width:18;height:11" coordorigin="4433,569" coordsize="18,11">
              <v:shape style="position:absolute;left:4433;top:569;width:18;height:11" coordorigin="4433,569" coordsize="18,11" path="m4439,569l4435,570,4433,574,4436,577,4440,579,4445,580,4449,579,4450,575,4447,572,4443,571,4439,569xe" filled="t" fillcolor="#D97F37" stroked="f">
                <v:path arrowok="t"/>
                <v:fill type="solid"/>
              </v:shape>
            </v:group>
            <v:group style="position:absolute;left:4481;top:621;width:15;height:9" coordorigin="4481,621" coordsize="15,9">
              <v:shape style="position:absolute;left:4481;top:621;width:15;height:9" coordorigin="4481,621" coordsize="15,9" path="m4485,621l4481,622,4481,627,4484,629,4488,629,4492,630,4496,628,4496,623,4493,621,4489,621,4485,621xe" filled="t" fillcolor="#D97F37" stroked="f">
                <v:path arrowok="t"/>
                <v:fill type="solid"/>
              </v:shape>
            </v:group>
            <v:group style="position:absolute;left:4406;top:654;width:17;height:11" coordorigin="4406,654" coordsize="17,11">
              <v:shape style="position:absolute;left:4406;top:654;width:17;height:11" coordorigin="4406,654" coordsize="17,11" path="m4412,654l4408,655,4406,659,4409,662,4414,664,4418,665,4423,664,4423,659,4420,657,4412,654xe" filled="t" fillcolor="#D97F37" stroked="f">
                <v:path arrowok="t"/>
                <v:fill type="solid"/>
              </v:shape>
            </v:group>
            <v:group style="position:absolute;left:4443;top:709;width:26;height:11" coordorigin="4443,709" coordsize="26,11">
              <v:shape style="position:absolute;left:4443;top:709;width:26;height:11" coordorigin="4443,709" coordsize="26,11" path="m4446,709l4444,711,4443,713,4448,718,4455,719,4462,720,4467,720,4469,716,4463,712,4457,711,4451,710,4446,709xe" filled="t" fillcolor="#D97F37" stroked="f">
                <v:path arrowok="t"/>
                <v:fill type="solid"/>
              </v:shape>
            </v:group>
            <v:group style="position:absolute;left:4388;top:730;width:14;height:10" coordorigin="4388,730" coordsize="14,10">
              <v:shape style="position:absolute;left:4388;top:730;width:14;height:10" coordorigin="4388,730" coordsize="14,10" path="m4392,730l4388,731,4388,736,4391,738,4394,738,4397,740,4400,739,4402,735,4400,732,4396,730,4392,730xe" filled="t" fillcolor="#D97F37" stroked="f">
                <v:path arrowok="t"/>
                <v:fill type="solid"/>
              </v:shape>
            </v:group>
            <v:group style="position:absolute;left:4409;top:791;width:17;height:10" coordorigin="4409,791" coordsize="17,10">
              <v:shape style="position:absolute;left:4409;top:791;width:17;height:10" coordorigin="4409,791" coordsize="17,10" path="m4415,791l4411,792,4409,796,4412,799,4416,800,4421,802,4426,799,4425,797,4425,795,4422,793,4418,792,4415,791xe" filled="t" fillcolor="#D97F37" stroked="f">
                <v:path arrowok="t"/>
                <v:fill type="solid"/>
              </v:shape>
            </v:group>
            <v:group style="position:absolute;left:4369;top:821;width:11;height:9" coordorigin="4369,821" coordsize="11,9">
              <v:shape style="position:absolute;left:4369;top:821;width:11;height:9" coordorigin="4369,821" coordsize="11,9" path="m4373,821l4370,822,4369,827,4371,829,4374,830,4376,831,4379,830,4381,825,4379,823,4376,822,4373,821xe" filled="t" fillcolor="#D97F37" stroked="f">
                <v:path arrowok="t"/>
                <v:fill type="solid"/>
              </v:shape>
            </v:group>
            <v:group style="position:absolute;left:4368;top:874;width:16;height:11" coordorigin="4368,874" coordsize="16,11">
              <v:shape style="position:absolute;left:4368;top:874;width:16;height:11" coordorigin="4368,874" coordsize="16,11" path="m4373,874l4369,875,4368,879,4370,882,4374,883,4378,885,4383,883,4383,881,4382,878,4380,877,4377,876,4373,874xe" filled="t" fillcolor="#D97F37" stroked="f">
                <v:path arrowok="t"/>
                <v:fill type="solid"/>
              </v:shape>
            </v:group>
            <v:group style="position:absolute;left:4502;top:564;width:17;height:10" coordorigin="4502,564" coordsize="17,10">
              <v:shape style="position:absolute;left:4502;top:564;width:17;height:10" coordorigin="4502,564" coordsize="17,10" path="m4507,564l4502,565,4503,570,4506,572,4510,573,4513,574,4517,573,4519,569,4516,566,4511,565,4507,564xe" filled="t" fillcolor="#D97F37" stroked="f">
                <v:path arrowok="t"/>
                <v:fill type="solid"/>
              </v:shape>
            </v:group>
            <v:group style="position:absolute;left:4122;top:511;width:260;height:485" coordorigin="4122,511" coordsize="260,485">
              <v:shape style="position:absolute;left:4122;top:511;width:260;height:485" coordorigin="4122,511" coordsize="260,485" path="m4139,511l4134,512,4133,512,4132,512,4124,524,4122,528,4123,531,4125,532,4138,537,4147,541,4210,589,4225,609,4230,614,4265,670,4273,730,4270,750,4235,819,4194,871,4181,886,4146,943,4139,962,4140,981,4142,987,4147,992,4156,996,4174,995,4246,954,4302,903,4339,855,4373,783,4383,728,4382,709,4369,648,4337,593,4287,557,4269,553,4237,553,4216,550,4204,544,4187,537,4162,524,4155,520,4139,511xe" filled="t" fillcolor="#989899" stroked="f">
                <v:path arrowok="t"/>
                <v:fill type="solid"/>
              </v:shape>
              <v:shape style="position:absolute;left:4122;top:511;width:260;height:485" coordorigin="4122,511" coordsize="260,485" path="m4263,552l4237,553,4269,553,4269,552,4263,552xe" filled="t" fillcolor="#989899" stroked="f">
                <v:path arrowok="t"/>
                <v:fill type="solid"/>
              </v:shape>
            </v:group>
            <v:group style="position:absolute;left:4115;top:501;width:260;height:485" coordorigin="4115,501" coordsize="260,485">
              <v:shape style="position:absolute;left:4115;top:501;width:260;height:485" coordorigin="4115,501" coordsize="260,485" path="m4132,501l4115,518,4115,521,4117,522,4130,526,4139,530,4202,579,4218,599,4222,604,4257,660,4265,720,4262,739,4228,809,4186,860,4174,876,4138,932,4132,952,4132,970,4134,977,4139,982,4149,986,4167,985,4238,944,4288,899,4331,845,4366,773,4375,718,4374,699,4361,637,4329,583,4279,547,4262,542,4229,542,4208,539,4196,534,4179,526,4154,513,4148,510,4132,501xe" filled="t" fillcolor="#FFFFFF" stroked="f">
                <v:path arrowok="t"/>
                <v:fill type="solid"/>
              </v:shape>
              <v:shape style="position:absolute;left:4115;top:501;width:260;height:485" coordorigin="4115,501" coordsize="260,485" path="m4255,541l4229,542,4262,542,4261,542,4255,541xe" filled="t" fillcolor="#FFFFFF" stroked="f">
                <v:path arrowok="t"/>
                <v:fill type="solid"/>
              </v:shape>
              <v:shape style="position:absolute;left:4111;top:492;width:260;height:484" type="#_x0000_t75" stroked="false">
                <v:imagedata r:id="rId14" o:title=""/>
              </v:shape>
            </v:group>
            <v:group style="position:absolute;left:4364;top:679;width:223;height:350" coordorigin="4364,679" coordsize="223,350">
              <v:shape style="position:absolute;left:4364;top:679;width:223;height:350" coordorigin="4364,679" coordsize="223,350" path="m4440,679l4434,682,4432,694,4435,700,4441,701,4459,710,4471,725,4479,745,4461,760,4447,775,4437,792,4429,809,4420,832,4412,847,4405,856,4392,872,4381,887,4372,903,4366,921,4364,939,4367,960,4420,1018,4460,1026,4463,1026,4466,1027,4470,1027,4493,1028,4515,1026,4570,972,4574,935,4571,918,4566,902,4559,885,4547,859,4543,832,4539,812,4533,792,4521,777,4540,773,4559,764,4577,742,4580,733,4499,733,4490,713,4477,696,4461,685,4446,679,4440,679xe" filled="t" fillcolor="#989899" stroked="f">
                <v:path arrowok="t"/>
                <v:fill type="solid"/>
              </v:shape>
              <v:shape style="position:absolute;left:4364;top:679;width:223;height:350" coordorigin="4364,679" coordsize="223,350" path="m4563,691l4503,721,4499,733,4580,733,4585,719,4587,703,4587,694,4581,692,4578,692,4563,691xe" filled="t" fillcolor="#989899" stroked="f">
                <v:path arrowok="t"/>
                <v:fill type="solid"/>
              </v:shape>
            </v:group>
            <v:group style="position:absolute;left:4358;top:676;width:223;height:350" coordorigin="4358,676" coordsize="223,350">
              <v:shape style="position:absolute;left:4358;top:676;width:223;height:350" coordorigin="4358,676" coordsize="223,350" path="m4434,676l4429,679,4426,691,4429,697,4435,698,4453,707,4466,723,4473,743,4455,757,4441,773,4432,789,4424,807,4414,830,4406,845,4399,853,4387,869,4375,885,4366,901,4360,918,4358,937,4361,958,4414,1015,4454,1023,4457,1024,4461,1024,4464,1025,4488,1026,4509,1023,4519,1019,4484,1019,4465,1018,4462,1017,4458,1017,4455,1016,4451,1016,4389,993,4369,930,4372,911,4378,895,4387,881,4397,868,4416,844,4426,818,4435,799,4445,782,4461,772,4482,770,4535,770,4543,766,4514,766,4514,766,4489,766,4485,765,4483,765,4481,765,4462,706,4435,691,4434,689,4433,688,4435,684,4437,683,4456,683,4455,682,4441,677,4440,676,4434,676xe" filled="t" fillcolor="#FFFFFF" stroked="f">
                <v:path arrowok="t"/>
                <v:fill type="solid"/>
              </v:shape>
              <v:shape style="position:absolute;left:4358;top:676;width:223;height:350" coordorigin="4358,676" coordsize="223,350" path="m4535,770l4482,770,4484,770,4489,771,4491,771,4511,780,4523,796,4528,817,4532,843,4536,860,4542,875,4550,893,4557,910,4562,928,4563,945,4560,964,4523,1011,4484,1019,4519,1019,4564,970,4569,932,4566,915,4560,899,4553,883,4541,856,4537,830,4534,809,4527,790,4515,774,4534,770,4535,770xe" filled="t" fillcolor="#FFFFFF" stroked="f">
                <v:path arrowok="t"/>
                <v:fill type="solid"/>
              </v:shape>
              <v:shape style="position:absolute;left:4358;top:676;width:223;height:350" coordorigin="4358,676" coordsize="223,350" path="m4582,695l4561,695,4574,696,4575,723,4570,738,4556,751,4535,763,4514,766,4543,766,4553,762,4571,739,4579,716,4582,700,4582,695xe" filled="t" fillcolor="#FFFFFF" stroked="f">
                <v:path arrowok="t"/>
                <v:fill type="solid"/>
              </v:shape>
              <v:shape style="position:absolute;left:4358;top:676;width:223;height:350" coordorigin="4358,676" coordsize="223,350" path="m4456,683l4437,683,4439,683,4458,692,4473,706,4484,724,4489,746,4489,751,4489,766,4514,766,4512,761,4498,761,4496,747,4501,730,4493,730,4484,710,4471,694,4456,683xe" filled="t" fillcolor="#FFFFFF" stroked="f">
                <v:path arrowok="t"/>
                <v:fill type="solid"/>
              </v:shape>
              <v:shape style="position:absolute;left:4358;top:676;width:223;height:350" coordorigin="4358,676" coordsize="223,350" path="m4545,732l4532,741,4516,752,4498,761,4512,761,4512,760,4523,752,4534,743,4545,732xe" filled="t" fillcolor="#FFFFFF" stroked="f">
                <v:path arrowok="t"/>
                <v:fill type="solid"/>
              </v:shape>
              <v:shape style="position:absolute;left:4358;top:676;width:223;height:350" coordorigin="4358,676" coordsize="223,350" path="m4550,725l4545,732,4548,729,4550,725xe" filled="t" fillcolor="#FFFFFF" stroked="f">
                <v:path arrowok="t"/>
                <v:fill type="solid"/>
              </v:shape>
              <v:shape style="position:absolute;left:4358;top:676;width:223;height:350" coordorigin="4358,676" coordsize="223,350" path="m4557,688l4497,719,4493,730,4501,730,4502,726,4515,708,4539,697,4561,695,4582,695,4582,691,4575,690,4572,689,4557,688xe" filled="t" fillcolor="#FFFFFF" stroked="f">
                <v:path arrowok="t"/>
                <v:fill type="solid"/>
              </v:shape>
              <v:shape style="position:absolute;left:4358;top:676;width:223;height:350" coordorigin="4358,676" coordsize="223,350" path="m4559,712l4550,725,4555,719,4559,712xe" filled="t" fillcolor="#FFFFFF" stroked="f">
                <v:path arrowok="t"/>
                <v:fill type="solid"/>
              </v:shape>
              <v:shape style="position:absolute;left:4433;top:683;width:56;height:83" type="#_x0000_t75" stroked="false">
                <v:imagedata r:id="rId15" o:title=""/>
              </v:shape>
              <v:shape style="position:absolute;left:4365;top:769;width:198;height:250" type="#_x0000_t75" stroked="false">
                <v:imagedata r:id="rId16" o:title=""/>
              </v:shape>
              <v:shape style="position:absolute;left:4494;top:695;width:81;height:71" type="#_x0000_t75" stroked="false">
                <v:imagedata r:id="rId17" o:title=""/>
              </v:shape>
            </v:group>
            <v:group style="position:absolute;left:4376;top:887;width:26;height:80" coordorigin="4376,887" coordsize="26,80">
              <v:shape style="position:absolute;left:4376;top:887;width:26;height:80" coordorigin="4376,887" coordsize="26,80" path="m4403,887l4395,892,4384,910,4376,943,4383,962,4389,967,4384,952,4383,925,4385,918,4396,895,4403,887xe" filled="t" fillcolor="#FFFFFF" stroked="f">
                <v:path arrowok="t"/>
                <v:fill type="solid"/>
              </v:shape>
            </v:group>
            <v:group style="position:absolute;left:3975;top:658;width:303;height:373" coordorigin="3975,658" coordsize="303,373">
              <v:shape style="position:absolute;left:3975;top:658;width:303;height:373" coordorigin="3975,658" coordsize="303,373" path="m4216,887l4120,887,4133,906,4145,923,4156,940,4190,1011,4196,1031,4214,1031,4231,1024,4245,1015,4243,1009,4235,984,4229,961,4224,939,4221,920,4219,905,4216,887xe" filled="t" fillcolor="#989899" stroked="f">
                <v:path arrowok="t"/>
                <v:fill type="solid"/>
              </v:shape>
              <v:shape style="position:absolute;left:3975;top:658;width:303;height:373" coordorigin="3975,658" coordsize="303,373" path="m4213,864l4049,864,4050,867,4083,899,4103,897,4110,894,4116,891,4120,887,4216,887,4213,864xe" filled="t" fillcolor="#989899" stroked="f">
                <v:path arrowok="t"/>
                <v:fill type="solid"/>
              </v:shape>
              <v:shape style="position:absolute;left:3975;top:658;width:303;height:373" coordorigin="3975,658" coordsize="303,373" path="m4052,690l3996,732,3991,750,3994,769,3999,778,4002,783,4007,787,4005,787,3975,831,3978,851,3990,869,4007,878,4024,878,4026,877,4036,874,4043,869,4049,864,4213,864,4212,853,4254,853,4258,852,4271,847,4283,840,4293,818,4293,807,4287,795,4285,791,4283,788,4287,786,4290,783,4299,777,4304,769,4306,761,4305,741,4296,723,4280,712,4278,711,4277,711,4264,711,4264,707,4264,705,4090,705,4088,703,4072,694,4052,690xe" filled="t" fillcolor="#989899" stroked="f">
                <v:path arrowok="t"/>
                <v:fill type="solid"/>
              </v:shape>
              <v:shape style="position:absolute;left:3975;top:658;width:303;height:373" coordorigin="3975,658" coordsize="303,373" path="m4254,853l4212,853,4223,855,4235,856,4253,853,4254,853xe" filled="t" fillcolor="#989899" stroked="f">
                <v:path arrowok="t"/>
                <v:fill type="solid"/>
              </v:shape>
              <v:shape style="position:absolute;left:3975;top:658;width:303;height:373" coordorigin="3975,658" coordsize="303,373" path="m4273,709l4268,710,4264,711,4277,711,4273,709xe" filled="t" fillcolor="#989899" stroked="f">
                <v:path arrowok="t"/>
                <v:fill type="solid"/>
              </v:shape>
              <v:shape style="position:absolute;left:3975;top:658;width:303;height:373" coordorigin="3975,658" coordsize="303,373" path="m4147,658l4092,696,4090,705,4264,705,4265,703,4262,691,4259,685,4192,685,4189,679,4186,674,4181,670,4166,661,4147,658xe" filled="t" fillcolor="#989899" stroked="f">
                <v:path arrowok="t"/>
                <v:fill type="solid"/>
              </v:shape>
              <v:shape style="position:absolute;left:3975;top:658;width:303;height:373" coordorigin="3975,658" coordsize="303,373" path="m4215,667l4192,685,4259,685,4258,683,4252,676,4235,667,4215,667xe" filled="t" fillcolor="#989899" stroked="f">
                <v:path arrowok="t"/>
                <v:fill type="solid"/>
              </v:shape>
            </v:group>
            <v:group style="position:absolute;left:3966;top:657;width:331;height:373" coordorigin="3966,657" coordsize="331,373">
              <v:shape style="position:absolute;left:3966;top:657;width:331;height:373" coordorigin="3966,657" coordsize="331,373" path="m4120,886l4112,886,4124,905,4137,922,4148,939,4182,1010,4188,1030,4206,1030,4223,1024,4223,1023,4204,1023,4193,1023,4167,958,4134,907,4129,900,4123,890,4120,886xe" filled="t" fillcolor="#FFFFFF" stroked="f">
                <v:path arrowok="t"/>
                <v:fill type="solid"/>
              </v:shape>
              <v:shape style="position:absolute;left:3966;top:657;width:331;height:373" coordorigin="3966,657" coordsize="331,373" path="m4251,850l4196,850,4200,881,4209,942,4228,1010,4222,1017,4204,1023,4223,1023,4237,1014,4234,1008,4227,983,4212,919,4203,852,4245,852,4249,851,4251,850xe" filled="t" fillcolor="#FFFFFF" stroked="f">
                <v:path arrowok="t"/>
                <v:fill type="solid"/>
              </v:shape>
              <v:shape style="position:absolute;left:3966;top:657;width:331;height:373" coordorigin="3966,657" coordsize="331,373" path="m4048,863l4041,863,4042,866,4075,898,4094,896,4102,893,4105,891,4086,891,4068,889,4057,880,4053,874,4049,864,4048,863xe" filled="t" fillcolor="#FFFFFF" stroked="f">
                <v:path arrowok="t"/>
                <v:fill type="solid"/>
              </v:shape>
              <v:shape style="position:absolute;left:3966;top:657;width:331;height:373" coordorigin="3966,657" coordsize="331,373" path="m4119,865l4116,870,4115,872,4103,884,4086,891,4105,891,4107,890,4112,886,4120,886,4117,881,4118,879,4120,877,4122,874,4133,874,4126,868,4119,865xe" filled="t" fillcolor="#FFFFFF" stroked="f">
                <v:path arrowok="t"/>
                <v:fill type="solid"/>
              </v:shape>
              <v:shape style="position:absolute;left:3966;top:657;width:331;height:373" coordorigin="3966,657" coordsize="331,373" path="m4133,874l4122,874,4139,886,4157,891,4173,887,4175,886,4179,884,4157,884,4141,879,4133,874xe" filled="t" fillcolor="#FFFFFF" stroked="f">
                <v:path arrowok="t"/>
                <v:fill type="solid"/>
              </v:shape>
              <v:shape style="position:absolute;left:3966;top:657;width:331;height:373" coordorigin="3966,657" coordsize="331,373" path="m4201,844l4189,847,4191,855,4184,871,4181,874,4174,879,4157,884,4179,884,4186,879,4190,875,4196,859,4196,856,4196,850,4251,850,4259,847,4220,847,4201,844xe" filled="t" fillcolor="#FFFFFF" stroked="f">
                <v:path arrowok="t"/>
                <v:fill type="solid"/>
              </v:shape>
              <v:shape style="position:absolute;left:3966;top:657;width:331;height:373" coordorigin="3966,657" coordsize="331,373" path="m4044,689l3987,731,3983,750,3985,768,3990,778,3994,782,3999,786,3997,786,3966,830,3970,850,3982,868,3999,877,4015,877,4018,876,4028,873,4031,871,4012,871,3992,867,3979,853,3973,833,3976,814,3995,796,4011,790,4013,787,3990,752,3994,733,4004,717,4023,703,4042,698,4071,698,4063,693,4044,689xe" filled="t" fillcolor="#FFFFFF" stroked="f">
                <v:path arrowok="t"/>
                <v:fill type="solid"/>
              </v:shape>
              <v:shape style="position:absolute;left:3966;top:657;width:331;height:373" coordorigin="3966,657" coordsize="331,373" path="m4045,848l4030,863,4012,871,4031,871,4035,868,4041,863,4048,863,4045,856,4045,848xe" filled="t" fillcolor="#FFFFFF" stroked="f">
                <v:path arrowok="t"/>
                <v:fill type="solid"/>
              </v:shape>
              <v:shape style="position:absolute;left:3966;top:657;width:331;height:373" coordorigin="3966,657" coordsize="331,373" path="m4245,852l4203,852,4215,854,4226,855,4244,852,4245,852xe" filled="t" fillcolor="#FFFFFF" stroked="f">
                <v:path arrowok="t"/>
                <v:fill type="solid"/>
              </v:shape>
              <v:shape style="position:absolute;left:3966;top:657;width:331;height:373" coordorigin="3966,657" coordsize="331,373" path="m4276,714l4259,714,4268,717,4283,728,4291,747,4291,758,4289,765,4285,772,4277,777,4268,783,4264,784,4266,787,4272,796,4277,807,4278,815,4274,824,4260,839,4240,846,4220,847,4259,847,4263,846,4275,839,4285,817,4284,806,4278,794,4276,790,4274,787,4278,785,4282,782,4290,776,4295,769,4298,760,4297,740,4288,722,4276,714xe" filled="t" fillcolor="#FFFFFF" stroked="f">
                <v:path arrowok="t"/>
                <v:fill type="solid"/>
              </v:shape>
              <v:shape style="position:absolute;left:3966;top:657;width:331;height:373" coordorigin="3966,657" coordsize="331,373" path="m4234,670l4218,670,4231,672,4243,685,4247,692,4250,707,4247,715,4244,722,4251,718,4259,714,4276,714,4272,711,4270,710,4269,710,4255,710,4256,706,4256,701,4254,690,4249,682,4243,675,4234,670xe" filled="t" fillcolor="#FFFFFF" stroked="f">
                <v:path arrowok="t"/>
                <v:fill type="solid"/>
              </v:shape>
              <v:shape style="position:absolute;left:3966;top:657;width:331;height:373" coordorigin="3966,657" coordsize="331,373" path="m4071,698l4042,698,4059,699,4074,707,4077,709,4083,715,4086,717,4087,708,4088,704,4081,704,4080,702,4071,698xe" filled="t" fillcolor="#FFFFFF" stroked="f">
                <v:path arrowok="t"/>
                <v:fill type="solid"/>
              </v:shape>
              <v:shape style="position:absolute;left:3966;top:657;width:331;height:373" coordorigin="3966,657" coordsize="331,373" path="m4264,708l4259,709,4255,710,4269,710,4264,708xe" filled="t" fillcolor="#FFFFFF" stroked="f">
                <v:path arrowok="t"/>
                <v:fill type="solid"/>
              </v:shape>
              <v:shape style="position:absolute;left:3966;top:657;width:331;height:373" coordorigin="3966,657" coordsize="331,373" path="m4138,657l4084,695,4081,704,4088,704,4089,701,4097,683,4103,675,4112,671,4131,665,4165,665,4157,660,4138,657xe" filled="t" fillcolor="#FFFFFF" stroked="f">
                <v:path arrowok="t"/>
                <v:fill type="solid"/>
              </v:shape>
              <v:shape style="position:absolute;left:3966;top:657;width:331;height:373" coordorigin="3966,657" coordsize="331,373" path="m4165,665l4131,665,4150,665,4168,674,4182,701,4188,689,4191,684,4184,684,4181,678,4177,673,4173,670,4165,665xe" filled="t" fillcolor="#FFFFFF" stroked="f">
                <v:path arrowok="t"/>
                <v:fill type="solid"/>
              </v:shape>
              <v:shape style="position:absolute;left:3966;top:657;width:331;height:373" coordorigin="3966,657" coordsize="331,373" path="m4207,666l4184,684,4191,684,4194,676,4218,670,4234,670,4227,666,4207,666xe" filled="t" fillcolor="#FFFFFF" stroked="f">
                <v:path arrowok="t"/>
                <v:fill type="solid"/>
              </v:shape>
              <v:shape style="position:absolute;left:4117;top:850;width:111;height:173" type="#_x0000_t75" stroked="false">
                <v:imagedata r:id="rId18" o:title=""/>
              </v:shape>
              <v:shape style="position:absolute;left:3974;top:664;width:304;height:227" type="#_x0000_t75" stroked="false">
                <v:imagedata r:id="rId19" o:title=""/>
              </v:shape>
            </v:group>
            <v:group style="position:absolute;left:4017;top:727;width:103;height:122" coordorigin="4017,727" coordsize="103,122">
              <v:shape style="position:absolute;left:4017;top:727;width:103;height:122" coordorigin="4017,727" coordsize="103,122" path="m4050,727l4031,735,4021,748,4017,758,4020,768,4047,794,4045,798,4043,802,4043,807,4041,816,4041,826,4046,834,4063,847,4082,848,4089,845,4075,845,4059,844,4051,831,4048,825,4048,816,4050,804,4051,800,4054,795,4055,794,4055,789,4027,766,4024,759,4027,751,4031,745,4040,732,4056,730,4075,730,4070,728,4068,727,4050,727xe" filled="t" fillcolor="#FFFFFF" stroked="f">
                <v:path arrowok="t"/>
                <v:fill type="solid"/>
              </v:shape>
              <v:shape style="position:absolute;left:4017;top:727;width:103;height:122" coordorigin="4017,727" coordsize="103,122" path="m4105,837l4086,842,4075,845,4089,845,4105,837xe" filled="t" fillcolor="#FFFFFF" stroked="f">
                <v:path arrowok="t"/>
                <v:fill type="solid"/>
              </v:shape>
              <v:shape style="position:absolute;left:4017;top:727;width:103;height:122" coordorigin="4017,727" coordsize="103,122" path="m4113,832l4110,835,4105,837,4110,836,4113,832xe" filled="t" fillcolor="#FFFFFF" stroked="f">
                <v:path arrowok="t"/>
                <v:fill type="solid"/>
              </v:shape>
              <v:shape style="position:absolute;left:4017;top:727;width:103;height:122" coordorigin="4017,727" coordsize="103,122" path="m4120,822l4113,832,4120,824,4120,822xe" filled="t" fillcolor="#FFFFFF" stroked="f">
                <v:path arrowok="t"/>
                <v:fill type="solid"/>
              </v:shape>
              <v:shape style="position:absolute;left:4017;top:727;width:103;height:122" coordorigin="4017,727" coordsize="103,122" path="m4075,730l4056,730,4067,732,4094,741,4105,745,4096,739,4075,730xe" filled="t" fillcolor="#FFFFFF" stroked="f">
                <v:path arrowok="t"/>
                <v:fill type="solid"/>
              </v:shape>
            </v:group>
            <v:group style="position:absolute;left:4205;top:719;width:224;height:346" coordorigin="4205,719" coordsize="224,346">
              <v:shape style="position:absolute;left:4205;top:719;width:224;height:346" coordorigin="4205,719" coordsize="224,346" path="m4279,821l4217,853,4205,906,4206,927,4221,988,4250,1048,4310,1065,4316,1065,4327,1065,4337,1065,4348,1065,4368,1060,4406,1007,4425,937,4428,894,4426,876,4383,825,4302,825,4279,821xe" filled="t" fillcolor="#989899" stroked="f">
                <v:path arrowok="t"/>
                <v:fill type="solid"/>
              </v:shape>
              <v:shape style="position:absolute;left:4205;top:719;width:224;height:346" coordorigin="4205,719" coordsize="224,346" path="m4320,719l4302,781,4302,782,4302,802,4305,822,4302,825,4383,825,4379,824,4379,819,4389,813,4397,805,4410,782,4410,781,4326,781,4330,763,4336,743,4342,730,4337,722,4330,719,4320,719xe" filled="t" fillcolor="#989899" stroked="f">
                <v:path arrowok="t"/>
                <v:fill type="solid"/>
              </v:shape>
              <v:shape style="position:absolute;left:4205;top:719;width:224;height:346" coordorigin="4205,719" coordsize="224,346" path="m4404,730l4332,766,4326,781,4410,781,4415,759,4415,741,4414,731,4408,730,4404,730xe" filled="t" fillcolor="#989899" stroked="f">
                <v:path arrowok="t"/>
                <v:fill type="solid"/>
              </v:shape>
              <v:shape style="position:absolute;left:4302;top:724;width:25;height:100" type="#_x0000_t75" stroked="false">
                <v:imagedata r:id="rId20" o:title=""/>
              </v:shape>
              <v:shape style="position:absolute;left:4205;top:826;width:174;height:230" type="#_x0000_t75" stroked="false">
                <v:imagedata r:id="rId21" o:title=""/>
              </v:shape>
            </v:group>
            <v:group style="position:absolute;left:4199;top:717;width:223;height:346" coordorigin="4199,717" coordsize="223,346">
              <v:shape style="position:absolute;left:4199;top:717;width:223;height:346" coordorigin="4199,717" coordsize="223,346" path="m4273,819l4210,851,4199,904,4200,925,4215,986,4244,1046,4304,1063,4310,1063,4321,1063,4331,1063,4342,1063,4362,1058,4364,1056,4312,1056,4300,1056,4289,1056,4279,1056,4260,1051,4225,996,4208,933,4205,891,4208,873,4261,826,4384,826,4380,824,4313,824,4307,824,4306,823,4296,823,4273,819xe" filled="t" fillcolor="#FFFFFF" stroked="f">
                <v:path arrowok="t"/>
                <v:fill type="solid"/>
              </v:shape>
              <v:shape style="position:absolute;left:4199;top:717;width:223;height:346" coordorigin="4199,717" coordsize="223,346" path="m4384,826l4348,826,4360,826,4362,827,4412,874,4415,913,4412,934,4392,1007,4352,1054,4312,1056,4364,1056,4400,1005,4419,935,4422,891,4420,874,4415,858,4407,844,4406,843,4392,830,4384,826xe" filled="t" fillcolor="#FFFFFF" stroked="f">
                <v:path arrowok="t"/>
                <v:fill type="solid"/>
              </v:shape>
              <v:shape style="position:absolute;left:4199;top:717;width:223;height:346" coordorigin="4199,717" coordsize="223,346" path="m4348,826l4272,826,4297,830,4303,831,4306,831,4310,831,4316,831,4319,831,4326,830,4348,826xe" filled="t" fillcolor="#FFFFFF" stroked="f">
                <v:path arrowok="t"/>
                <v:fill type="solid"/>
              </v:shape>
              <v:shape style="position:absolute;left:4199;top:717;width:223;height:346" coordorigin="4199,717" coordsize="223,346" path="m4333,724l4316,724,4321,724,4325,726,4327,729,4327,731,4319,750,4314,770,4312,789,4312,808,4313,824,4380,824,4373,822,4373,818,4335,818,4334,814,4324,814,4324,798,4327,779,4320,779,4323,761,4330,741,4336,728,4333,724xe" filled="t" fillcolor="#FFFFFF" stroked="f">
                <v:path arrowok="t"/>
                <v:fill type="solid"/>
              </v:shape>
              <v:shape style="position:absolute;left:4199;top:717;width:223;height:346" coordorigin="4199,717" coordsize="223,346" path="m4314,717l4296,777,4296,789,4296,800,4299,820,4296,823,4306,823,4303,805,4302,785,4304,766,4308,746,4314,727,4316,724,4333,724,4330,720,4323,717,4314,717xe" filled="t" fillcolor="#FFFFFF" stroked="f">
                <v:path arrowok="t"/>
                <v:fill type="solid"/>
              </v:shape>
              <v:shape style="position:absolute;left:4199;top:717;width:223;height:346" coordorigin="4199,717" coordsize="223,346" path="m4408,735l4400,735,4404,761,4403,777,4393,790,4372,807,4351,816,4335,818,4373,818,4373,817,4383,811,4391,803,4404,780,4409,757,4409,739,4408,735xe" filled="t" fillcolor="#FFFFFF" stroked="f">
                <v:path arrowok="t"/>
                <v:fill type="solid"/>
              </v:shape>
              <v:shape style="position:absolute;left:4199;top:717;width:223;height:346" coordorigin="4199,717" coordsize="223,346" path="m4373,753l4329,802,4324,814,4334,814,4332,806,4338,793,4345,782,4358,767,4373,753xe" filled="t" fillcolor="#FFFFFF" stroked="f">
                <v:path arrowok="t"/>
                <v:fill type="solid"/>
              </v:shape>
              <v:shape style="position:absolute;left:4199;top:717;width:223;height:346" coordorigin="4199,717" coordsize="223,346" path="m4397,728l4326,764,4320,779,4327,779,4328,777,4339,757,4340,755,4362,741,4386,736,4400,735,4408,735,4407,729,4402,728,4397,728xe" filled="t" fillcolor="#FFFFFF" stroked="f">
                <v:path arrowok="t"/>
                <v:fill type="solid"/>
              </v:shape>
              <v:shape style="position:absolute;left:4324;top:735;width:78;height:84" type="#_x0000_t75" stroked="false">
                <v:imagedata r:id="rId22" o:title=""/>
              </v:shape>
            </v:group>
            <v:group style="position:absolute;left:4231;top:844;width:33;height:84" coordorigin="4231,844" coordsize="33,84">
              <v:shape style="position:absolute;left:4231;top:844;width:33;height:84" coordorigin="4231,844" coordsize="33,84" path="m4263,844l4257,844,4244,856,4236,871,4231,901,4233,922,4237,928,4236,910,4238,882,4241,871,4255,851,4263,844,4263,844xe" filled="t" fillcolor="#FFFFFF" stroked="f">
                <v:path arrowok="t"/>
                <v:fill type="solid"/>
              </v:shape>
              <v:shape style="position:absolute;left:3862;top:267;width:984;height:512" type="#_x0000_t75" stroked="false">
                <v:imagedata r:id="rId23" o:title=""/>
              </v:shape>
              <v:shape style="position:absolute;left:3900;top:1110;width:959;height:196" type="#_x0000_t75" stroked="false">
                <v:imagedata r:id="rId24" o:title=""/>
              </v:shape>
            </v:group>
            <w10:wrap type="none"/>
          </v:group>
        </w:pict>
      </w:r>
      <w:r>
        <w:rPr>
          <w:rFonts w:ascii="Calibri"/>
          <w:b/>
          <w:color w:val="231F20"/>
          <w:spacing w:val="-2"/>
          <w:w w:val="85"/>
          <w:sz w:val="14"/>
        </w:rPr>
        <w:t>Nutrition</w:t>
      </w:r>
      <w:r>
        <w:rPr>
          <w:rFonts w:ascii="Calibri"/>
          <w:b/>
          <w:color w:val="231F20"/>
          <w:spacing w:val="-4"/>
          <w:w w:val="85"/>
          <w:sz w:val="14"/>
        </w:rPr>
        <w:t> </w:t>
      </w:r>
      <w:r>
        <w:rPr>
          <w:rFonts w:ascii="Calibri"/>
          <w:b/>
          <w:color w:val="231F20"/>
          <w:spacing w:val="-3"/>
          <w:w w:val="85"/>
          <w:sz w:val="14"/>
        </w:rPr>
        <w:t>Facts:</w:t>
      </w:r>
      <w:r>
        <w:rPr>
          <w:rFonts w:ascii="Calibri"/>
          <w:b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Calories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180,</w:t>
      </w:r>
      <w:r>
        <w:rPr>
          <w:rFonts w:ascii="Calibri"/>
          <w:i/>
          <w:color w:val="231F20"/>
          <w:spacing w:val="-4"/>
          <w:w w:val="85"/>
          <w:sz w:val="14"/>
        </w:rPr>
        <w:t> Total </w:t>
      </w:r>
      <w:r>
        <w:rPr>
          <w:rFonts w:ascii="Calibri"/>
          <w:i/>
          <w:color w:val="231F20"/>
          <w:spacing w:val="-2"/>
          <w:w w:val="85"/>
          <w:sz w:val="14"/>
        </w:rPr>
        <w:t>Fat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5g,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Sat.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Fat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1g,</w:t>
      </w:r>
      <w:r>
        <w:rPr>
          <w:rFonts w:ascii="Calibri"/>
          <w:i/>
          <w:color w:val="231F20"/>
          <w:spacing w:val="35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Cholesterol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40mg,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Sodium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80mg,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4"/>
          <w:w w:val="85"/>
          <w:sz w:val="14"/>
        </w:rPr>
        <w:t>Total </w:t>
      </w:r>
      <w:r>
        <w:rPr>
          <w:rFonts w:ascii="Calibri"/>
          <w:i/>
          <w:color w:val="231F20"/>
          <w:spacing w:val="-3"/>
          <w:w w:val="85"/>
          <w:sz w:val="14"/>
        </w:rPr>
        <w:t>Carbohydrates </w:t>
      </w:r>
      <w:r>
        <w:rPr>
          <w:rFonts w:ascii="Calibri"/>
          <w:i/>
          <w:color w:val="231F20"/>
          <w:spacing w:val="-2"/>
          <w:w w:val="85"/>
          <w:sz w:val="14"/>
        </w:rPr>
        <w:t>17g,</w:t>
      </w:r>
      <w:r>
        <w:rPr>
          <w:rFonts w:ascii="Calibri"/>
          <w:i/>
          <w:color w:val="231F20"/>
          <w:spacing w:val="37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Fiber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3g,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Sugars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2g,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Protein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17g,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Vitamin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w w:val="85"/>
          <w:sz w:val="14"/>
        </w:rPr>
        <w:t>A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150%,</w:t>
      </w:r>
      <w:r>
        <w:rPr>
          <w:rFonts w:ascii="Calibri"/>
          <w:color w:val="000000"/>
          <w:sz w:val="14"/>
        </w:rPr>
      </w:r>
    </w:p>
    <w:p>
      <w:pPr>
        <w:spacing w:line="166" w:lineRule="exact" w:before="0"/>
        <w:ind w:left="260" w:right="193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i/>
          <w:color w:val="231F20"/>
          <w:spacing w:val="-2"/>
          <w:w w:val="85"/>
          <w:sz w:val="14"/>
        </w:rPr>
        <w:t>Vitamin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w w:val="85"/>
          <w:sz w:val="14"/>
        </w:rPr>
        <w:t>C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60%,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Iron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10%</w:t>
      </w:r>
      <w:r>
        <w:rPr>
          <w:rFonts w:ascii="Calibri"/>
          <w:color w:val="000000"/>
          <w:sz w:val="14"/>
        </w:rPr>
      </w:r>
    </w:p>
    <w:p>
      <w:pPr>
        <w:spacing w:line="160" w:lineRule="exact" w:before="114"/>
        <w:ind w:left="260" w:right="1945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63.080521pt;margin-top:7.178692pt;width:23.116575pt;height:22.710849pt;mso-position-horizontal-relative:page;mso-position-vertical-relative:paragraph;z-index:-739" coordorigin="3262,144" coordsize="462,454">
            <v:group style="position:absolute;left:3271;top:153;width:444;height:436" coordorigin="3271,153" coordsize="444,436">
              <v:shape style="position:absolute;left:3271;top:153;width:444;height:436" coordorigin="3271,153" coordsize="444,436" path="m3715,371l3704,437,3675,496,3630,542,3573,575,3506,589,3481,588,3412,572,3355,540,3310,494,3281,437,3271,373,3272,349,3289,285,3324,229,3373,187,3433,160,3478,153,3503,154,3572,169,3630,201,3675,247,3704,303,3715,367,3715,371xe" filled="f" stroked="t" strokeweight=".903pt" strokecolor="#FDB913">
                <v:path arrowok="t"/>
              </v:shape>
            </v:group>
            <v:group style="position:absolute;left:3285;top:163;width:398;height:392" coordorigin="3285,163" coordsize="398,392">
              <v:shape style="position:absolute;left:3285;top:163;width:398;height:392" coordorigin="3285,163" coordsize="398,392" path="m3464,163l3402,179,3350,214,3311,265,3289,331,3285,381,3289,403,3314,464,3358,511,3416,543,3483,555,3506,553,3571,535,3624,497,3662,445,3681,381,3682,358,3682,342,3666,281,3631,229,3580,190,3514,167,3464,163xe" filled="t" fillcolor="#FDB913" stroked="f">
                <v:path arrowok="t"/>
                <v:fill type="solid"/>
              </v:shape>
            </v:group>
            <v:group style="position:absolute;left:3363;top:312;width:101;height:167" coordorigin="3363,312" coordsize="101,167">
              <v:shape style="position:absolute;left:3363;top:312;width:101;height:167" coordorigin="3363,312" coordsize="101,167" path="m3425,366l3366,405,3363,428,3368,448,3380,465,3396,475,3417,479,3464,479,3464,460,3415,460,3409,459,3386,436,3386,412,3389,403,3402,389,3411,385,3464,385,3464,371,3442,371,3434,368,3425,366xe" filled="t" fillcolor="#FFFFFF" stroked="f">
                <v:path arrowok="t"/>
                <v:fill type="solid"/>
              </v:shape>
              <v:shape style="position:absolute;left:3363;top:312;width:101;height:167" coordorigin="3363,312" coordsize="101,167" path="m3464,385l3429,385,3435,387,3442,390,3442,460,3464,460,3464,385xe" filled="t" fillcolor="#FFFFFF" stroked="f">
                <v:path arrowok="t"/>
                <v:fill type="solid"/>
              </v:shape>
              <v:shape style="position:absolute;left:3363;top:312;width:101;height:167" coordorigin="3363,312" coordsize="101,167" path="m3464,312l3442,312,3442,371,3464,371,3464,312xe" filled="t" fillcolor="#FFFFFF" stroked="f">
                <v:path arrowok="t"/>
                <v:fill type="solid"/>
              </v:shape>
            </v:group>
            <v:group style="position:absolute;left:3471;top:344;width:82;height:134" coordorigin="3471,344" coordsize="82,134">
              <v:shape style="position:absolute;left:3471;top:344;width:82;height:134" coordorigin="3471,344" coordsize="82,134" path="m3513,387l3491,387,3491,445,3491,452,3493,459,3494,462,3496,464,3497,466,3499,468,3501,470,3507,476,3516,479,3536,479,3545,477,3554,472,3554,459,3518,459,3513,453,3513,387xe" filled="t" fillcolor="#FFFFFF" stroked="f">
                <v:path arrowok="t"/>
                <v:fill type="solid"/>
              </v:shape>
              <v:shape style="position:absolute;left:3471;top:344;width:82;height:134" coordorigin="3471,344" coordsize="82,134" path="m3554,452l3545,457,3536,459,3554,459,3554,452xe" filled="t" fillcolor="#FFFFFF" stroked="f">
                <v:path arrowok="t"/>
                <v:fill type="solid"/>
              </v:shape>
              <v:shape style="position:absolute;left:3471;top:344;width:82;height:134" coordorigin="3471,344" coordsize="82,134" path="m3513,344l3471,385,3471,387,3548,387,3548,367,3513,367,3513,344xe" filled="t" fillcolor="#FFFFFF" stroked="f">
                <v:path arrowok="t"/>
                <v:fill type="solid"/>
              </v:shape>
            </v:group>
            <v:group style="position:absolute;left:3561;top:365;width:95;height:114" coordorigin="3561,365" coordsize="95,114">
              <v:shape style="position:absolute;left:3561;top:365;width:95;height:114" coordorigin="3561,365" coordsize="95,114" path="m3656,468l3618,468,3619,476,3625,479,3638,479,3641,479,3647,476,3651,474,3656,471,3656,468xe" filled="t" fillcolor="#FFFFFF" stroked="f">
                <v:path arrowok="t"/>
                <v:fill type="solid"/>
              </v:shape>
              <v:shape style="position:absolute;left:3561;top:365;width:95;height:114" coordorigin="3561,365" coordsize="95,114" path="m3637,386l3611,386,3618,392,3618,411,3563,439,3561,445,3561,460,3563,466,3574,476,3580,479,3598,479,3608,475,3618,468,3656,468,3656,464,3594,464,3590,463,3587,460,3584,457,3583,453,3583,444,3584,440,3587,437,3590,435,3596,432,3618,423,3640,423,3640,402,3639,396,3639,392,3638,389,3637,386,3637,386xe" filled="t" fillcolor="#FFFFFF" stroked="f">
                <v:path arrowok="t"/>
                <v:fill type="solid"/>
              </v:shape>
              <v:shape style="position:absolute;left:3561;top:365;width:95;height:114" coordorigin="3561,365" coordsize="95,114" path="m3640,423l3618,423,3618,455,3612,461,3605,464,3656,464,3656,463,3641,463,3640,462,3640,423xe" filled="t" fillcolor="#FFFFFF" stroked="f">
                <v:path arrowok="t"/>
                <v:fill type="solid"/>
              </v:shape>
              <v:shape style="position:absolute;left:3561;top:365;width:95;height:114" coordorigin="3561,365" coordsize="95,114" path="m3656,458l3650,462,3646,463,3656,463,3656,458xe" filled="t" fillcolor="#FFFFFF" stroked="f">
                <v:path arrowok="t"/>
                <v:fill type="solid"/>
              </v:shape>
              <v:shape style="position:absolute;left:3561;top:365;width:95;height:114" coordorigin="3561,365" coordsize="95,114" path="m3612,365l3584,365,3571,370,3563,380,3563,404,3574,392,3586,386,3637,386,3633,379,3631,377,3629,375,3621,368,3612,365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/>
          <w:i/>
          <w:color w:val="231F20"/>
          <w:spacing w:val="-2"/>
          <w:w w:val="85"/>
          <w:sz w:val="14"/>
        </w:rPr>
        <w:t>Source: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3"/>
          <w:w w:val="85"/>
          <w:sz w:val="14"/>
        </w:rPr>
        <w:t>Washington </w:t>
      </w:r>
      <w:r>
        <w:rPr>
          <w:rFonts w:ascii="Calibri"/>
          <w:i/>
          <w:color w:val="231F20"/>
          <w:spacing w:val="-2"/>
          <w:w w:val="85"/>
          <w:sz w:val="14"/>
        </w:rPr>
        <w:t>State</w:t>
      </w:r>
      <w:r>
        <w:rPr>
          <w:rFonts w:ascii="Calibri"/>
          <w:i/>
          <w:color w:val="231F20"/>
          <w:spacing w:val="-4"/>
          <w:w w:val="85"/>
          <w:sz w:val="14"/>
        </w:rPr>
        <w:t> Unive</w:t>
      </w:r>
      <w:r>
        <w:rPr>
          <w:rFonts w:ascii="Calibri"/>
          <w:i/>
          <w:color w:val="231F20"/>
          <w:spacing w:val="-3"/>
          <w:w w:val="85"/>
          <w:sz w:val="14"/>
        </w:rPr>
        <w:t>rsity</w:t>
      </w:r>
      <w:r>
        <w:rPr>
          <w:rFonts w:ascii="Calibri"/>
          <w:i/>
          <w:color w:val="231F20"/>
          <w:spacing w:val="-4"/>
          <w:w w:val="85"/>
          <w:sz w:val="14"/>
        </w:rPr>
        <w:t>,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The</w:t>
      </w:r>
      <w:r>
        <w:rPr>
          <w:rFonts w:ascii="Calibri"/>
          <w:i/>
          <w:color w:val="231F20"/>
          <w:spacing w:val="-3"/>
          <w:w w:val="85"/>
          <w:sz w:val="14"/>
        </w:rPr>
        <w:t> Washington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Senior</w:t>
      </w:r>
      <w:r>
        <w:rPr>
          <w:rFonts w:ascii="Calibri"/>
          <w:i/>
          <w:color w:val="231F20"/>
          <w:spacing w:val="47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Farmers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3"/>
          <w:w w:val="85"/>
          <w:sz w:val="14"/>
        </w:rPr>
        <w:t>Market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Nutrition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Program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Puyallup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Research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and</w:t>
      </w:r>
      <w:r>
        <w:rPr>
          <w:rFonts w:ascii="Calibri"/>
          <w:i/>
          <w:color w:val="231F20"/>
          <w:spacing w:val="21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Extension</w:t>
      </w:r>
      <w:r>
        <w:rPr>
          <w:rFonts w:ascii="Calibri"/>
          <w:i/>
          <w:color w:val="231F20"/>
          <w:spacing w:val="-3"/>
          <w:w w:val="85"/>
          <w:sz w:val="14"/>
        </w:rPr>
        <w:t> Cen</w:t>
      </w:r>
      <w:r>
        <w:rPr>
          <w:rFonts w:ascii="Calibri"/>
          <w:i/>
          <w:color w:val="231F20"/>
          <w:spacing w:val="-4"/>
          <w:w w:val="85"/>
          <w:sz w:val="14"/>
        </w:rPr>
        <w:t>ter</w:t>
      </w:r>
      <w:r>
        <w:rPr>
          <w:rFonts w:ascii="Calibri"/>
          <w:color w:val="000000"/>
          <w:sz w:val="14"/>
        </w:rPr>
      </w:r>
    </w:p>
    <w:p>
      <w:pPr>
        <w:spacing w:after="0" w:line="160" w:lineRule="exact"/>
        <w:jc w:val="left"/>
        <w:rPr>
          <w:rFonts w:ascii="Calibri" w:hAnsi="Calibri" w:cs="Calibri" w:eastAsia="Calibri"/>
          <w:sz w:val="14"/>
          <w:szCs w:val="14"/>
        </w:rPr>
        <w:sectPr>
          <w:type w:val="continuous"/>
          <w:pgSz w:w="5040" w:h="8640"/>
          <w:pgMar w:top="120" w:bottom="220" w:left="0" w:right="0"/>
        </w:sectPr>
      </w:pPr>
    </w:p>
    <w:p>
      <w:pPr>
        <w:pStyle w:val="Heading1"/>
        <w:spacing w:line="240" w:lineRule="auto"/>
        <w:ind w:left="1414" w:right="0"/>
        <w:jc w:val="left"/>
        <w:rPr>
          <w:b w:val="0"/>
          <w:bCs w:val="0"/>
        </w:rPr>
      </w:pPr>
      <w:r>
        <w:rPr/>
        <w:pict>
          <v:group style="position:absolute;margin-left:-.5pt;margin-top:-5.506903pt;width:253pt;height:135.6pt;mso-position-horizontal-relative:page;mso-position-vertical-relative:paragraph;z-index:-738" coordorigin="-10,-110" coordsize="5060,2712">
            <v:group style="position:absolute;left:0;top:-100;width:5040;height:876" coordorigin="0,-100" coordsize="5040,876">
              <v:shape style="position:absolute;left:0;top:-100;width:5040;height:876" coordorigin="0,-100" coordsize="5040,876" path="m0,776l5040,776,5040,-100,0,-100,0,776xe" filled="t" fillcolor="#009444" stroked="f">
                <v:path arrowok="t"/>
                <v:fill type="solid"/>
              </v:shape>
            </v:group>
            <v:group style="position:absolute;left:0;top:819;width:5040;height:1773" coordorigin="0,819" coordsize="5040,1773">
              <v:shape style="position:absolute;left:0;top:819;width:5040;height:1773" coordorigin="0,819" coordsize="5040,1773" path="m0,2592l5040,2592,5040,819,0,819,0,2592xe" filled="t" fillcolor="#231F20" stroked="f">
                <v:path arrowok="t"/>
                <v:fill type="solid"/>
              </v:shape>
              <v:shape style="position:absolute;left:0;top:819;width:5040;height:1773" type="#_x0000_t75" stroked="false">
                <v:imagedata r:id="rId25" o:title=""/>
              </v:shape>
            </v:group>
            <w10:wrap type="none"/>
          </v:group>
        </w:pict>
      </w:r>
      <w:r>
        <w:rPr>
          <w:color w:val="FDB913"/>
          <w:spacing w:val="-7"/>
        </w:rPr>
        <w:t>F</w:t>
      </w:r>
      <w:r>
        <w:rPr>
          <w:color w:val="FDB913"/>
          <w:spacing w:val="-8"/>
        </w:rPr>
        <w:t>r</w:t>
      </w:r>
      <w:r>
        <w:rPr>
          <w:color w:val="FDB913"/>
          <w:spacing w:val="-7"/>
        </w:rPr>
        <w:t>uit</w:t>
      </w:r>
      <w:r>
        <w:rPr>
          <w:color w:val="FDB913"/>
          <w:spacing w:val="-11"/>
        </w:rPr>
        <w:t> </w:t>
      </w:r>
      <w:r>
        <w:rPr>
          <w:color w:val="FDB913"/>
          <w:spacing w:val="-1"/>
        </w:rPr>
        <w:t>Dip</w:t>
      </w:r>
      <w:r>
        <w:rPr>
          <w:b w:val="0"/>
          <w:color w:val="000000"/>
        </w:rPr>
      </w:r>
    </w:p>
    <w:p>
      <w:pPr>
        <w:spacing w:line="190" w:lineRule="exact" w:before="0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65"/>
        <w:ind w:left="989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009444"/>
          <w:spacing w:val="-3"/>
          <w:w w:val="85"/>
          <w:sz w:val="20"/>
        </w:rPr>
        <w:t>Yield:</w:t>
      </w:r>
      <w:r>
        <w:rPr>
          <w:rFonts w:ascii="Calibri"/>
          <w:color w:val="009444"/>
          <w:spacing w:val="-4"/>
          <w:w w:val="85"/>
          <w:sz w:val="20"/>
        </w:rPr>
        <w:t> </w:t>
      </w:r>
      <w:r>
        <w:rPr>
          <w:rFonts w:ascii="Calibri"/>
          <w:color w:val="231F20"/>
          <w:w w:val="85"/>
          <w:sz w:val="20"/>
        </w:rPr>
        <w:t>4</w:t>
      </w:r>
      <w:r>
        <w:rPr>
          <w:rFonts w:ascii="Calibri"/>
          <w:color w:val="231F20"/>
          <w:spacing w:val="-5"/>
          <w:w w:val="85"/>
          <w:sz w:val="20"/>
        </w:rPr>
        <w:t> </w:t>
      </w:r>
      <w:r>
        <w:rPr>
          <w:rFonts w:ascii="Calibri"/>
          <w:color w:val="231F20"/>
          <w:spacing w:val="-2"/>
          <w:w w:val="85"/>
          <w:sz w:val="20"/>
        </w:rPr>
        <w:t>servings</w:t>
      </w:r>
      <w:r>
        <w:rPr>
          <w:rFonts w:ascii="Calibri"/>
          <w:color w:val="231F20"/>
          <w:w w:val="85"/>
          <w:sz w:val="20"/>
        </w:rPr>
        <w:t>   </w:t>
      </w:r>
      <w:r>
        <w:rPr>
          <w:rFonts w:ascii="Calibri"/>
          <w:color w:val="231F20"/>
          <w:spacing w:val="23"/>
          <w:w w:val="85"/>
          <w:sz w:val="20"/>
        </w:rPr>
        <w:t> </w:t>
      </w:r>
      <w:r>
        <w:rPr>
          <w:rFonts w:ascii="Calibri"/>
          <w:color w:val="009444"/>
          <w:spacing w:val="-2"/>
          <w:w w:val="85"/>
          <w:sz w:val="20"/>
        </w:rPr>
        <w:t>Serving</w:t>
      </w:r>
      <w:r>
        <w:rPr>
          <w:rFonts w:ascii="Calibri"/>
          <w:color w:val="009444"/>
          <w:spacing w:val="-5"/>
          <w:w w:val="85"/>
          <w:sz w:val="20"/>
        </w:rPr>
        <w:t> </w:t>
      </w:r>
      <w:r>
        <w:rPr>
          <w:rFonts w:ascii="Calibri"/>
          <w:color w:val="009444"/>
          <w:spacing w:val="-3"/>
          <w:w w:val="85"/>
          <w:sz w:val="20"/>
        </w:rPr>
        <w:t>siz</w:t>
      </w:r>
      <w:r>
        <w:rPr>
          <w:rFonts w:ascii="Calibri"/>
          <w:color w:val="009444"/>
          <w:spacing w:val="-4"/>
          <w:w w:val="85"/>
          <w:sz w:val="20"/>
        </w:rPr>
        <w:t>e: </w:t>
      </w:r>
      <w:r>
        <w:rPr>
          <w:rFonts w:ascii="Calibri"/>
          <w:color w:val="231F20"/>
          <w:spacing w:val="-2"/>
          <w:w w:val="85"/>
          <w:sz w:val="20"/>
        </w:rPr>
        <w:t>1/4</w:t>
      </w:r>
      <w:r>
        <w:rPr>
          <w:rFonts w:ascii="Calibri"/>
          <w:color w:val="231F20"/>
          <w:spacing w:val="-5"/>
          <w:w w:val="85"/>
          <w:sz w:val="20"/>
        </w:rPr>
        <w:t> </w:t>
      </w:r>
      <w:r>
        <w:rPr>
          <w:rFonts w:ascii="Calibri"/>
          <w:color w:val="231F20"/>
          <w:spacing w:val="-1"/>
          <w:w w:val="85"/>
          <w:sz w:val="20"/>
        </w:rPr>
        <w:t>of</w:t>
      </w:r>
      <w:r>
        <w:rPr>
          <w:rFonts w:ascii="Calibri"/>
          <w:color w:val="231F20"/>
          <w:spacing w:val="-5"/>
          <w:w w:val="85"/>
          <w:sz w:val="20"/>
        </w:rPr>
        <w:t> </w:t>
      </w:r>
      <w:r>
        <w:rPr>
          <w:rFonts w:ascii="Calibri"/>
          <w:color w:val="231F20"/>
          <w:spacing w:val="-4"/>
          <w:w w:val="85"/>
          <w:sz w:val="20"/>
        </w:rPr>
        <w:t>re</w:t>
      </w:r>
      <w:r>
        <w:rPr>
          <w:rFonts w:ascii="Calibri"/>
          <w:color w:val="231F20"/>
          <w:spacing w:val="-3"/>
          <w:w w:val="85"/>
          <w:sz w:val="20"/>
        </w:rPr>
        <w:t>cipe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5040" w:h="8640"/>
          <w:pgMar w:header="0" w:footer="34" w:top="100" w:bottom="220" w:left="0" w:right="0"/>
        </w:sectPr>
      </w:pPr>
    </w:p>
    <w:p>
      <w:pPr>
        <w:spacing w:before="135"/>
        <w:ind w:left="260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color w:val="009444"/>
          <w:spacing w:val="-1"/>
          <w:w w:val="85"/>
          <w:sz w:val="32"/>
        </w:rPr>
        <w:t>Ingredients</w:t>
      </w:r>
      <w:r>
        <w:rPr>
          <w:rFonts w:ascii="Calibri"/>
          <w:color w:val="000000"/>
          <w:sz w:val="32"/>
        </w:rPr>
      </w:r>
    </w:p>
    <w:p>
      <w:pPr>
        <w:spacing w:before="24"/>
        <w:ind w:left="26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D97F37"/>
          <w:w w:val="90"/>
          <w:sz w:val="18"/>
        </w:rPr>
        <w:t>8</w:t>
      </w:r>
      <w:r>
        <w:rPr>
          <w:rFonts w:ascii="Calibri"/>
          <w:b/>
          <w:color w:val="D97F37"/>
          <w:spacing w:val="-7"/>
          <w:w w:val="90"/>
          <w:sz w:val="18"/>
        </w:rPr>
        <w:t> </w:t>
      </w:r>
      <w:r>
        <w:rPr>
          <w:rFonts w:ascii="Calibri"/>
          <w:b/>
          <w:color w:val="D97F37"/>
          <w:spacing w:val="-3"/>
          <w:w w:val="90"/>
          <w:sz w:val="18"/>
        </w:rPr>
        <w:t>ounces</w:t>
      </w:r>
      <w:r>
        <w:rPr>
          <w:rFonts w:ascii="Calibri"/>
          <w:b/>
          <w:color w:val="D97F37"/>
          <w:spacing w:val="-7"/>
          <w:w w:val="90"/>
          <w:sz w:val="18"/>
        </w:rPr>
        <w:t> </w:t>
      </w:r>
      <w:r>
        <w:rPr>
          <w:rFonts w:ascii="Calibri"/>
          <w:color w:val="231F20"/>
          <w:spacing w:val="-2"/>
          <w:w w:val="90"/>
          <w:sz w:val="18"/>
        </w:rPr>
        <w:t>yogurt,</w:t>
      </w:r>
      <w:r>
        <w:rPr>
          <w:rFonts w:ascii="Calibri"/>
          <w:color w:val="231F20"/>
          <w:spacing w:val="-5"/>
          <w:w w:val="90"/>
          <w:sz w:val="18"/>
        </w:rPr>
        <w:t> </w:t>
      </w:r>
      <w:r>
        <w:rPr>
          <w:rFonts w:ascii="Calibri"/>
          <w:color w:val="231F20"/>
          <w:spacing w:val="-3"/>
          <w:w w:val="90"/>
          <w:sz w:val="18"/>
        </w:rPr>
        <w:t>lo</w:t>
      </w:r>
      <w:r>
        <w:rPr>
          <w:rFonts w:ascii="Calibri"/>
          <w:color w:val="231F20"/>
          <w:spacing w:val="-4"/>
          <w:w w:val="90"/>
          <w:sz w:val="18"/>
        </w:rPr>
        <w:t>w</w:t>
      </w:r>
      <w:r>
        <w:rPr>
          <w:rFonts w:ascii="Calibri"/>
          <w:color w:val="231F20"/>
          <w:spacing w:val="-3"/>
          <w:w w:val="90"/>
          <w:sz w:val="18"/>
        </w:rPr>
        <w:t>fa</w:t>
      </w:r>
      <w:r>
        <w:rPr>
          <w:rFonts w:ascii="Calibri"/>
          <w:color w:val="231F20"/>
          <w:spacing w:val="-4"/>
          <w:w w:val="90"/>
          <w:sz w:val="18"/>
        </w:rPr>
        <w:t>t</w:t>
      </w:r>
      <w:r>
        <w:rPr>
          <w:rFonts w:ascii="Calibri"/>
          <w:color w:val="231F20"/>
          <w:spacing w:val="-6"/>
          <w:w w:val="90"/>
          <w:sz w:val="18"/>
        </w:rPr>
        <w:t> </w:t>
      </w:r>
      <w:r>
        <w:rPr>
          <w:rFonts w:ascii="Calibri"/>
          <w:color w:val="231F20"/>
          <w:spacing w:val="-4"/>
          <w:w w:val="90"/>
          <w:sz w:val="18"/>
        </w:rPr>
        <w:t>v</w:t>
      </w:r>
      <w:r>
        <w:rPr>
          <w:rFonts w:ascii="Calibri"/>
          <w:color w:val="231F20"/>
          <w:spacing w:val="-3"/>
          <w:w w:val="90"/>
          <w:sz w:val="18"/>
        </w:rPr>
        <w:t>anilla</w:t>
      </w:r>
      <w:r>
        <w:rPr>
          <w:rFonts w:ascii="Calibri"/>
          <w:color w:val="000000"/>
          <w:sz w:val="18"/>
        </w:rPr>
      </w:r>
    </w:p>
    <w:p>
      <w:pPr>
        <w:spacing w:line="262" w:lineRule="auto" w:before="134"/>
        <w:ind w:left="26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D97F37"/>
          <w:w w:val="90"/>
          <w:sz w:val="18"/>
        </w:rPr>
        <w:t>2</w:t>
      </w:r>
      <w:r>
        <w:rPr>
          <w:rFonts w:ascii="Calibri"/>
          <w:b/>
          <w:color w:val="D97F37"/>
          <w:spacing w:val="-7"/>
          <w:w w:val="90"/>
          <w:sz w:val="18"/>
        </w:rPr>
        <w:t> </w:t>
      </w:r>
      <w:r>
        <w:rPr>
          <w:rFonts w:ascii="Calibri"/>
          <w:b/>
          <w:color w:val="D97F37"/>
          <w:spacing w:val="-3"/>
          <w:w w:val="90"/>
          <w:sz w:val="18"/>
        </w:rPr>
        <w:t>tablespoons</w:t>
      </w:r>
      <w:r>
        <w:rPr>
          <w:rFonts w:ascii="Calibri"/>
          <w:b/>
          <w:color w:val="D97F37"/>
          <w:spacing w:val="-9"/>
          <w:w w:val="90"/>
          <w:sz w:val="18"/>
        </w:rPr>
        <w:t> </w:t>
      </w:r>
      <w:r>
        <w:rPr>
          <w:rFonts w:ascii="Calibri"/>
          <w:color w:val="231F20"/>
          <w:spacing w:val="-4"/>
          <w:w w:val="90"/>
          <w:sz w:val="18"/>
        </w:rPr>
        <w:t>or</w:t>
      </w:r>
      <w:r>
        <w:rPr>
          <w:rFonts w:ascii="Calibri"/>
          <w:color w:val="231F20"/>
          <w:spacing w:val="-3"/>
          <w:w w:val="90"/>
          <w:sz w:val="18"/>
        </w:rPr>
        <w:t>ang</w:t>
      </w:r>
      <w:r>
        <w:rPr>
          <w:rFonts w:ascii="Calibri"/>
          <w:color w:val="231F20"/>
          <w:spacing w:val="-4"/>
          <w:w w:val="90"/>
          <w:sz w:val="18"/>
        </w:rPr>
        <w:t>e</w:t>
      </w:r>
      <w:r>
        <w:rPr>
          <w:rFonts w:ascii="Calibri"/>
          <w:color w:val="231F20"/>
          <w:spacing w:val="-6"/>
          <w:w w:val="90"/>
          <w:sz w:val="18"/>
        </w:rPr>
        <w:t> </w:t>
      </w:r>
      <w:r>
        <w:rPr>
          <w:rFonts w:ascii="Calibri"/>
          <w:color w:val="231F20"/>
          <w:spacing w:val="-2"/>
          <w:w w:val="90"/>
          <w:sz w:val="18"/>
        </w:rPr>
        <w:t>juice,</w:t>
      </w:r>
      <w:r>
        <w:rPr>
          <w:rFonts w:ascii="Calibri"/>
          <w:color w:val="231F20"/>
          <w:spacing w:val="23"/>
          <w:w w:val="90"/>
          <w:sz w:val="18"/>
        </w:rPr>
        <w:t> </w:t>
      </w:r>
      <w:r>
        <w:rPr>
          <w:rFonts w:ascii="Calibri"/>
          <w:color w:val="231F20"/>
          <w:spacing w:val="-2"/>
          <w:w w:val="90"/>
          <w:sz w:val="18"/>
        </w:rPr>
        <w:t>100%</w:t>
      </w:r>
      <w:r>
        <w:rPr>
          <w:rFonts w:ascii="Calibri"/>
          <w:color w:val="231F20"/>
          <w:spacing w:val="-4"/>
          <w:w w:val="90"/>
          <w:sz w:val="18"/>
        </w:rPr>
        <w:t> </w:t>
      </w:r>
      <w:r>
        <w:rPr>
          <w:rFonts w:ascii="Calibri"/>
          <w:color w:val="231F20"/>
          <w:spacing w:val="-2"/>
          <w:w w:val="90"/>
          <w:sz w:val="18"/>
        </w:rPr>
        <w:t>juice,</w:t>
      </w:r>
      <w:r>
        <w:rPr>
          <w:rFonts w:ascii="Calibri"/>
          <w:color w:val="231F20"/>
          <w:spacing w:val="-3"/>
          <w:w w:val="90"/>
          <w:sz w:val="18"/>
        </w:rPr>
        <w:t> </w:t>
      </w:r>
      <w:r>
        <w:rPr>
          <w:rFonts w:ascii="Calibri"/>
          <w:color w:val="231F20"/>
          <w:spacing w:val="-4"/>
          <w:w w:val="90"/>
          <w:sz w:val="18"/>
        </w:rPr>
        <w:t>fr</w:t>
      </w:r>
      <w:r>
        <w:rPr>
          <w:rFonts w:ascii="Calibri"/>
          <w:color w:val="231F20"/>
          <w:spacing w:val="-3"/>
          <w:w w:val="90"/>
          <w:sz w:val="18"/>
        </w:rPr>
        <w:t>oz</w:t>
      </w:r>
      <w:r>
        <w:rPr>
          <w:rFonts w:ascii="Calibri"/>
          <w:color w:val="231F20"/>
          <w:spacing w:val="-4"/>
          <w:w w:val="90"/>
          <w:sz w:val="18"/>
        </w:rPr>
        <w:t>en</w:t>
      </w:r>
      <w:r>
        <w:rPr>
          <w:rFonts w:ascii="Calibri"/>
          <w:color w:val="231F20"/>
          <w:spacing w:val="-3"/>
          <w:w w:val="90"/>
          <w:sz w:val="18"/>
        </w:rPr>
        <w:t> </w:t>
      </w:r>
      <w:r>
        <w:rPr>
          <w:rFonts w:ascii="Calibri"/>
          <w:color w:val="231F20"/>
          <w:spacing w:val="-4"/>
          <w:w w:val="90"/>
          <w:sz w:val="18"/>
        </w:rPr>
        <w:t>c</w:t>
      </w:r>
      <w:r>
        <w:rPr>
          <w:rFonts w:ascii="Calibri"/>
          <w:color w:val="231F20"/>
          <w:spacing w:val="-3"/>
          <w:w w:val="90"/>
          <w:sz w:val="18"/>
        </w:rPr>
        <w:t>oncen</w:t>
      </w:r>
      <w:r>
        <w:rPr>
          <w:rFonts w:ascii="Calibri"/>
          <w:color w:val="231F20"/>
          <w:spacing w:val="-4"/>
          <w:w w:val="90"/>
          <w:sz w:val="18"/>
        </w:rPr>
        <w:t>tr</w:t>
      </w:r>
      <w:r>
        <w:rPr>
          <w:rFonts w:ascii="Calibri"/>
          <w:color w:val="231F20"/>
          <w:spacing w:val="-3"/>
          <w:w w:val="90"/>
          <w:sz w:val="18"/>
        </w:rPr>
        <w:t>a</w:t>
      </w:r>
      <w:r>
        <w:rPr>
          <w:rFonts w:ascii="Calibri"/>
          <w:color w:val="231F20"/>
          <w:spacing w:val="-4"/>
          <w:w w:val="90"/>
          <w:sz w:val="18"/>
        </w:rPr>
        <w:t>te,</w:t>
      </w:r>
      <w:r>
        <w:rPr>
          <w:rFonts w:ascii="Calibri"/>
          <w:color w:val="231F20"/>
          <w:spacing w:val="21"/>
          <w:w w:val="89"/>
          <w:sz w:val="18"/>
        </w:rPr>
        <w:t> </w:t>
      </w:r>
      <w:r>
        <w:rPr>
          <w:rFonts w:ascii="Calibri"/>
          <w:color w:val="231F20"/>
          <w:spacing w:val="-2"/>
          <w:w w:val="90"/>
          <w:sz w:val="18"/>
        </w:rPr>
        <w:t>thawed</w:t>
      </w:r>
      <w:r>
        <w:rPr>
          <w:rFonts w:ascii="Calibri"/>
          <w:color w:val="000000"/>
          <w:sz w:val="18"/>
        </w:rPr>
      </w:r>
    </w:p>
    <w:p>
      <w:pPr>
        <w:numPr>
          <w:ilvl w:val="0"/>
          <w:numId w:val="3"/>
        </w:numPr>
        <w:tabs>
          <w:tab w:pos="374" w:val="left" w:leader="none"/>
        </w:tabs>
        <w:spacing w:before="113"/>
        <w:ind w:left="374" w:right="0" w:hanging="115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D97F37"/>
          <w:spacing w:val="-3"/>
          <w:w w:val="90"/>
          <w:sz w:val="18"/>
        </w:rPr>
        <w:t>tablespoon</w:t>
      </w:r>
      <w:r>
        <w:rPr>
          <w:rFonts w:ascii="Calibri"/>
          <w:b/>
          <w:color w:val="D97F37"/>
          <w:spacing w:val="-8"/>
          <w:w w:val="90"/>
          <w:sz w:val="18"/>
        </w:rPr>
        <w:t> </w:t>
      </w:r>
      <w:r>
        <w:rPr>
          <w:rFonts w:ascii="Calibri"/>
          <w:color w:val="231F20"/>
          <w:spacing w:val="-2"/>
          <w:w w:val="90"/>
          <w:sz w:val="18"/>
        </w:rPr>
        <w:t>lime</w:t>
      </w:r>
      <w:r>
        <w:rPr>
          <w:rFonts w:ascii="Calibri"/>
          <w:color w:val="231F20"/>
          <w:spacing w:val="-5"/>
          <w:w w:val="90"/>
          <w:sz w:val="18"/>
        </w:rPr>
        <w:t> </w:t>
      </w:r>
      <w:r>
        <w:rPr>
          <w:rFonts w:ascii="Calibri"/>
          <w:color w:val="231F20"/>
          <w:spacing w:val="-2"/>
          <w:w w:val="90"/>
          <w:sz w:val="18"/>
        </w:rPr>
        <w:t>juice</w:t>
      </w:r>
      <w:r>
        <w:rPr>
          <w:rFonts w:ascii="Calibri"/>
          <w:color w:val="000000"/>
          <w:sz w:val="18"/>
        </w:rPr>
      </w:r>
    </w:p>
    <w:p>
      <w:pPr>
        <w:spacing w:before="134"/>
        <w:ind w:left="26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D97F37"/>
          <w:spacing w:val="-3"/>
          <w:w w:val="90"/>
          <w:sz w:val="18"/>
        </w:rPr>
        <w:t>1/2</w:t>
      </w:r>
      <w:r>
        <w:rPr>
          <w:rFonts w:ascii="Calibri"/>
          <w:b/>
          <w:color w:val="D97F37"/>
          <w:spacing w:val="-7"/>
          <w:w w:val="90"/>
          <w:sz w:val="18"/>
        </w:rPr>
        <w:t> </w:t>
      </w:r>
      <w:r>
        <w:rPr>
          <w:rFonts w:ascii="Calibri"/>
          <w:b/>
          <w:color w:val="D97F37"/>
          <w:spacing w:val="-3"/>
          <w:w w:val="90"/>
          <w:sz w:val="18"/>
        </w:rPr>
        <w:t>tablespoon</w:t>
      </w:r>
      <w:r>
        <w:rPr>
          <w:rFonts w:ascii="Calibri"/>
          <w:b/>
          <w:color w:val="D97F37"/>
          <w:spacing w:val="-12"/>
          <w:w w:val="90"/>
          <w:sz w:val="18"/>
        </w:rPr>
        <w:t> </w:t>
      </w:r>
      <w:r>
        <w:rPr>
          <w:rFonts w:ascii="Calibri"/>
          <w:color w:val="231F20"/>
          <w:spacing w:val="-2"/>
          <w:w w:val="90"/>
          <w:sz w:val="18"/>
        </w:rPr>
        <w:t>brown</w:t>
      </w:r>
      <w:r>
        <w:rPr>
          <w:rFonts w:ascii="Calibri"/>
          <w:color w:val="231F20"/>
          <w:spacing w:val="-6"/>
          <w:w w:val="90"/>
          <w:sz w:val="18"/>
        </w:rPr>
        <w:t> </w:t>
      </w:r>
      <w:r>
        <w:rPr>
          <w:rFonts w:ascii="Calibri"/>
          <w:color w:val="231F20"/>
          <w:spacing w:val="-3"/>
          <w:w w:val="90"/>
          <w:sz w:val="18"/>
        </w:rPr>
        <w:t>sug</w:t>
      </w:r>
      <w:r>
        <w:rPr>
          <w:rFonts w:ascii="Calibri"/>
          <w:color w:val="231F20"/>
          <w:spacing w:val="-4"/>
          <w:w w:val="90"/>
          <w:sz w:val="18"/>
        </w:rPr>
        <w:t>ar</w:t>
      </w:r>
      <w:r>
        <w:rPr>
          <w:rFonts w:ascii="Calibri"/>
          <w:color w:val="000000"/>
          <w:sz w:val="18"/>
        </w:rPr>
      </w:r>
    </w:p>
    <w:p>
      <w:pPr>
        <w:pStyle w:val="BodyText"/>
        <w:numPr>
          <w:ilvl w:val="0"/>
          <w:numId w:val="3"/>
        </w:numPr>
        <w:tabs>
          <w:tab w:pos="375" w:val="left" w:leader="none"/>
        </w:tabs>
        <w:spacing w:line="240" w:lineRule="auto" w:before="134" w:after="0"/>
        <w:ind w:left="375" w:right="0" w:hanging="116"/>
        <w:jc w:val="left"/>
      </w:pPr>
      <w:r>
        <w:rPr>
          <w:color w:val="231F20"/>
          <w:spacing w:val="-2"/>
          <w:w w:val="90"/>
        </w:rPr>
        <w:t>apples,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red,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cored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and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sliced</w:t>
      </w:r>
      <w:r>
        <w:rPr>
          <w:color w:val="000000"/>
        </w:rPr>
      </w:r>
    </w:p>
    <w:p>
      <w:pPr>
        <w:pStyle w:val="BodyText"/>
        <w:spacing w:line="240" w:lineRule="auto" w:before="134"/>
        <w:ind w:right="0"/>
        <w:jc w:val="left"/>
      </w:pPr>
      <w:r>
        <w:rPr>
          <w:rFonts w:ascii="Calibri"/>
          <w:b/>
          <w:color w:val="D97F37"/>
          <w:w w:val="90"/>
        </w:rPr>
        <w:t>1</w:t>
      </w:r>
      <w:r>
        <w:rPr>
          <w:rFonts w:ascii="Calibri"/>
          <w:b/>
          <w:color w:val="D97F37"/>
          <w:spacing w:val="-3"/>
          <w:w w:val="90"/>
        </w:rPr>
        <w:t> </w:t>
      </w:r>
      <w:r>
        <w:rPr>
          <w:color w:val="231F20"/>
          <w:spacing w:val="-6"/>
          <w:w w:val="90"/>
        </w:rPr>
        <w:t>pear,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4"/>
          <w:w w:val="90"/>
        </w:rPr>
        <w:t>core</w:t>
      </w:r>
      <w:r>
        <w:rPr>
          <w:color w:val="231F20"/>
          <w:spacing w:val="-3"/>
          <w:w w:val="90"/>
        </w:rPr>
        <w:t>d </w:t>
      </w:r>
      <w:r>
        <w:rPr>
          <w:color w:val="231F20"/>
          <w:spacing w:val="-2"/>
          <w:w w:val="90"/>
        </w:rPr>
        <w:t>and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sliced</w:t>
      </w:r>
      <w:r>
        <w:rPr>
          <w:color w:val="000000"/>
        </w:rPr>
      </w:r>
    </w:p>
    <w:p>
      <w:pPr>
        <w:pStyle w:val="BodyText"/>
        <w:numPr>
          <w:ilvl w:val="0"/>
          <w:numId w:val="4"/>
        </w:numPr>
        <w:tabs>
          <w:tab w:pos="375" w:val="left" w:leader="none"/>
        </w:tabs>
        <w:spacing w:line="240" w:lineRule="auto" w:before="134" w:after="0"/>
        <w:ind w:left="375" w:right="0" w:hanging="116"/>
        <w:jc w:val="left"/>
        <w:rPr>
          <w:rFonts w:ascii="Calibri" w:hAnsi="Calibri" w:cs="Calibri" w:eastAsia="Calibri"/>
        </w:rPr>
      </w:pPr>
      <w:r>
        <w:rPr>
          <w:rFonts w:ascii="Calibri"/>
          <w:color w:val="231F20"/>
          <w:spacing w:val="-2"/>
          <w:w w:val="90"/>
        </w:rPr>
        <w:t>peach,</w:t>
      </w:r>
      <w:r>
        <w:rPr>
          <w:rFonts w:ascii="Calibri"/>
          <w:color w:val="231F20"/>
          <w:spacing w:val="-5"/>
          <w:w w:val="90"/>
        </w:rPr>
        <w:t> </w:t>
      </w:r>
      <w:r>
        <w:rPr>
          <w:rFonts w:ascii="Calibri"/>
          <w:color w:val="231F20"/>
          <w:spacing w:val="-3"/>
          <w:w w:val="90"/>
        </w:rPr>
        <w:t>pitt</w:t>
      </w:r>
      <w:r>
        <w:rPr>
          <w:rFonts w:ascii="Calibri"/>
          <w:color w:val="231F20"/>
          <w:spacing w:val="-2"/>
          <w:w w:val="90"/>
        </w:rPr>
        <w:t>ed</w:t>
      </w:r>
      <w:r>
        <w:rPr>
          <w:rFonts w:ascii="Calibri"/>
          <w:color w:val="231F20"/>
          <w:spacing w:val="-4"/>
          <w:w w:val="90"/>
        </w:rPr>
        <w:t> </w:t>
      </w:r>
      <w:r>
        <w:rPr>
          <w:rFonts w:ascii="Calibri"/>
          <w:color w:val="231F20"/>
          <w:spacing w:val="-2"/>
          <w:w w:val="90"/>
        </w:rPr>
        <w:t>and</w:t>
      </w:r>
      <w:r>
        <w:rPr>
          <w:rFonts w:ascii="Calibri"/>
          <w:color w:val="231F20"/>
          <w:spacing w:val="-4"/>
          <w:w w:val="90"/>
        </w:rPr>
        <w:t> </w:t>
      </w:r>
      <w:r>
        <w:rPr>
          <w:rFonts w:ascii="Calibri"/>
          <w:color w:val="231F20"/>
          <w:spacing w:val="-2"/>
          <w:w w:val="90"/>
        </w:rPr>
        <w:t>sliced</w:t>
      </w:r>
      <w:r>
        <w:rPr>
          <w:rFonts w:ascii="Calibri"/>
          <w:color w:val="000000"/>
        </w:rPr>
      </w:r>
    </w:p>
    <w:p>
      <w:pPr>
        <w:spacing w:line="382" w:lineRule="exact" w:before="135"/>
        <w:ind w:left="260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w w:val="85"/>
        </w:rPr>
        <w:br w:type="column"/>
      </w:r>
      <w:r>
        <w:rPr>
          <w:rFonts w:ascii="Calibri"/>
          <w:b/>
          <w:color w:val="009444"/>
          <w:spacing w:val="-1"/>
          <w:w w:val="85"/>
          <w:sz w:val="32"/>
        </w:rPr>
        <w:t>Instructions</w:t>
      </w:r>
      <w:r>
        <w:rPr>
          <w:rFonts w:ascii="Calibri"/>
          <w:color w:val="000000"/>
          <w:sz w:val="32"/>
        </w:rPr>
      </w:r>
    </w:p>
    <w:p>
      <w:pPr>
        <w:pStyle w:val="BodyText"/>
        <w:numPr>
          <w:ilvl w:val="0"/>
          <w:numId w:val="5"/>
        </w:numPr>
        <w:tabs>
          <w:tab w:pos="403" w:val="left" w:leader="none"/>
        </w:tabs>
        <w:spacing w:line="211" w:lineRule="exact" w:before="0" w:after="0"/>
        <w:ind w:left="404" w:right="0" w:hanging="144"/>
        <w:jc w:val="left"/>
      </w:pPr>
      <w:r>
        <w:rPr>
          <w:color w:val="231F20"/>
          <w:spacing w:val="-1"/>
          <w:w w:val="85"/>
        </w:rPr>
        <w:t>In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small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bowl,</w:t>
      </w:r>
      <w:r>
        <w:rPr>
          <w:color w:val="231F20"/>
          <w:spacing w:val="-4"/>
          <w:w w:val="85"/>
        </w:rPr>
        <w:t> c</w:t>
      </w:r>
      <w:r>
        <w:rPr>
          <w:color w:val="231F20"/>
          <w:spacing w:val="-3"/>
          <w:w w:val="85"/>
        </w:rPr>
        <w:t>ombine</w:t>
      </w:r>
      <w:r>
        <w:rPr>
          <w:color w:val="000000"/>
        </w:rPr>
      </w:r>
    </w:p>
    <w:p>
      <w:pPr>
        <w:pStyle w:val="BodyText"/>
        <w:spacing w:line="262" w:lineRule="auto" w:before="20"/>
        <w:ind w:left="403" w:right="549"/>
        <w:jc w:val="left"/>
      </w:pPr>
      <w:r>
        <w:rPr>
          <w:color w:val="231F20"/>
          <w:spacing w:val="-2"/>
          <w:w w:val="85"/>
        </w:rPr>
        <w:t>yogurt,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4"/>
          <w:w w:val="85"/>
        </w:rPr>
        <w:t>or</w:t>
      </w:r>
      <w:r>
        <w:rPr>
          <w:color w:val="231F20"/>
          <w:spacing w:val="-3"/>
          <w:w w:val="85"/>
        </w:rPr>
        <w:t>ang</w:t>
      </w:r>
      <w:r>
        <w:rPr>
          <w:color w:val="231F20"/>
          <w:spacing w:val="-4"/>
          <w:w w:val="85"/>
        </w:rPr>
        <w:t>e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2"/>
          <w:w w:val="85"/>
        </w:rPr>
        <w:t>juice</w:t>
      </w:r>
      <w:r>
        <w:rPr>
          <w:color w:val="231F20"/>
          <w:spacing w:val="23"/>
          <w:w w:val="85"/>
        </w:rPr>
        <w:t> </w:t>
      </w:r>
      <w:r>
        <w:rPr>
          <w:color w:val="231F20"/>
          <w:spacing w:val="-4"/>
          <w:w w:val="85"/>
        </w:rPr>
        <w:t>c</w:t>
      </w:r>
      <w:r>
        <w:rPr>
          <w:color w:val="231F20"/>
          <w:spacing w:val="-3"/>
          <w:w w:val="85"/>
        </w:rPr>
        <w:t>oncen</w:t>
      </w:r>
      <w:r>
        <w:rPr>
          <w:color w:val="231F20"/>
          <w:spacing w:val="-4"/>
          <w:w w:val="85"/>
        </w:rPr>
        <w:t>tr</w:t>
      </w:r>
      <w:r>
        <w:rPr>
          <w:color w:val="231F20"/>
          <w:spacing w:val="-3"/>
          <w:w w:val="85"/>
        </w:rPr>
        <w:t>a</w:t>
      </w:r>
      <w:r>
        <w:rPr>
          <w:color w:val="231F20"/>
          <w:spacing w:val="-4"/>
          <w:w w:val="85"/>
        </w:rPr>
        <w:t>te,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lime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juice</w:t>
      </w:r>
      <w:r>
        <w:rPr>
          <w:color w:val="231F20"/>
          <w:spacing w:val="27"/>
          <w:w w:val="85"/>
        </w:rPr>
        <w:t> </w:t>
      </w:r>
      <w:r>
        <w:rPr>
          <w:color w:val="231F20"/>
          <w:spacing w:val="-2"/>
          <w:w w:val="85"/>
        </w:rPr>
        <w:t>and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3"/>
          <w:w w:val="85"/>
        </w:rPr>
        <w:t>brown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5"/>
          <w:w w:val="85"/>
        </w:rPr>
        <w:t>sug</w:t>
      </w:r>
      <w:r>
        <w:rPr>
          <w:color w:val="231F20"/>
          <w:spacing w:val="-6"/>
          <w:w w:val="85"/>
        </w:rPr>
        <w:t>ar</w:t>
      </w:r>
      <w:r>
        <w:rPr>
          <w:color w:val="231F20"/>
          <w:spacing w:val="-5"/>
          <w:w w:val="85"/>
        </w:rPr>
        <w:t>.</w:t>
      </w:r>
      <w:r>
        <w:rPr>
          <w:color w:val="000000"/>
        </w:rPr>
      </w:r>
    </w:p>
    <w:p>
      <w:pPr>
        <w:pStyle w:val="BodyText"/>
        <w:numPr>
          <w:ilvl w:val="0"/>
          <w:numId w:val="5"/>
        </w:numPr>
        <w:tabs>
          <w:tab w:pos="403" w:val="left" w:leader="none"/>
        </w:tabs>
        <w:spacing w:line="240" w:lineRule="auto" w:before="90" w:after="0"/>
        <w:ind w:left="403" w:right="0" w:hanging="144"/>
        <w:jc w:val="left"/>
      </w:pPr>
      <w:r>
        <w:rPr>
          <w:color w:val="231F20"/>
          <w:spacing w:val="-2"/>
          <w:w w:val="85"/>
        </w:rPr>
        <w:t>Mix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4"/>
          <w:w w:val="85"/>
        </w:rPr>
        <w:t>w</w:t>
      </w:r>
      <w:r>
        <w:rPr>
          <w:color w:val="231F20"/>
          <w:spacing w:val="-3"/>
          <w:w w:val="85"/>
        </w:rPr>
        <w:t>ell.</w:t>
      </w:r>
      <w:r>
        <w:rPr>
          <w:color w:val="000000"/>
        </w:rPr>
      </w:r>
    </w:p>
    <w:p>
      <w:pPr>
        <w:pStyle w:val="BodyText"/>
        <w:numPr>
          <w:ilvl w:val="0"/>
          <w:numId w:val="5"/>
        </w:numPr>
        <w:tabs>
          <w:tab w:pos="403" w:val="left" w:leader="none"/>
        </w:tabs>
        <w:spacing w:line="262" w:lineRule="auto" w:before="110" w:after="0"/>
        <w:ind w:left="404" w:right="506" w:hanging="144"/>
        <w:jc w:val="left"/>
      </w:pPr>
      <w:r>
        <w:rPr>
          <w:color w:val="231F20"/>
          <w:spacing w:val="-2"/>
          <w:w w:val="85"/>
        </w:rPr>
        <w:t>Place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2"/>
          <w:w w:val="85"/>
        </w:rPr>
        <w:t>bowl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4"/>
          <w:w w:val="85"/>
        </w:rPr>
        <w:t>c</w:t>
      </w:r>
      <w:r>
        <w:rPr>
          <w:color w:val="231F20"/>
          <w:spacing w:val="-3"/>
          <w:w w:val="85"/>
        </w:rPr>
        <w:t>on</w:t>
      </w:r>
      <w:r>
        <w:rPr>
          <w:color w:val="231F20"/>
          <w:spacing w:val="-4"/>
          <w:w w:val="85"/>
        </w:rPr>
        <w:t>t</w:t>
      </w:r>
      <w:r>
        <w:rPr>
          <w:color w:val="231F20"/>
          <w:spacing w:val="-3"/>
          <w:w w:val="85"/>
        </w:rPr>
        <w:t>aining</w:t>
      </w:r>
      <w:r>
        <w:rPr>
          <w:color w:val="231F20"/>
          <w:spacing w:val="28"/>
          <w:w w:val="85"/>
        </w:rPr>
        <w:t> </w:t>
      </w:r>
      <w:r>
        <w:rPr>
          <w:color w:val="231F20"/>
          <w:spacing w:val="-2"/>
          <w:w w:val="85"/>
        </w:rPr>
        <w:t>dip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1"/>
          <w:w w:val="85"/>
        </w:rPr>
        <w:t>on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3"/>
          <w:w w:val="85"/>
        </w:rPr>
        <w:t>lar</w:t>
      </w:r>
      <w:r>
        <w:rPr>
          <w:color w:val="231F20"/>
          <w:spacing w:val="-4"/>
          <w:w w:val="85"/>
        </w:rPr>
        <w:t>ge</w:t>
      </w:r>
      <w:r>
        <w:rPr>
          <w:color w:val="231F20"/>
          <w:spacing w:val="-3"/>
          <w:w w:val="85"/>
        </w:rPr>
        <w:t> pla</w:t>
      </w:r>
      <w:r>
        <w:rPr>
          <w:color w:val="231F20"/>
          <w:spacing w:val="-4"/>
          <w:w w:val="85"/>
        </w:rPr>
        <w:t>te </w:t>
      </w:r>
      <w:r>
        <w:rPr>
          <w:color w:val="231F20"/>
          <w:spacing w:val="-2"/>
          <w:w w:val="85"/>
        </w:rPr>
        <w:t>and</w:t>
      </w:r>
      <w:r>
        <w:rPr>
          <w:color w:val="231F20"/>
          <w:spacing w:val="19"/>
          <w:w w:val="85"/>
        </w:rPr>
        <w:t> </w:t>
      </w:r>
      <w:r>
        <w:rPr>
          <w:color w:val="231F20"/>
          <w:spacing w:val="-4"/>
          <w:w w:val="85"/>
        </w:rPr>
        <w:t>surr</w:t>
      </w:r>
      <w:r>
        <w:rPr>
          <w:color w:val="231F20"/>
          <w:spacing w:val="-3"/>
          <w:w w:val="85"/>
        </w:rPr>
        <w:t>ound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with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fruit.</w:t>
      </w:r>
      <w:r>
        <w:rPr>
          <w:color w:val="000000"/>
        </w:rPr>
      </w:r>
    </w:p>
    <w:p>
      <w:pPr>
        <w:spacing w:after="0" w:line="262" w:lineRule="auto"/>
        <w:jc w:val="left"/>
        <w:sectPr>
          <w:type w:val="continuous"/>
          <w:pgSz w:w="5040" w:h="8640"/>
          <w:pgMar w:top="120" w:bottom="220" w:left="0" w:right="0"/>
          <w:cols w:num="2" w:equalWidth="0">
            <w:col w:w="2288" w:space="422"/>
            <w:col w:w="2330"/>
          </w:cols>
        </w:sectPr>
      </w:pPr>
    </w:p>
    <w:p>
      <w:pPr>
        <w:spacing w:line="120" w:lineRule="exact" w:before="6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60" w:lineRule="exact" w:before="81"/>
        <w:ind w:left="260" w:right="1892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93.1017pt;margin-top:4.885098pt;width:49.8877pt;height:51.944pt;mso-position-horizontal-relative:page;mso-position-vertical-relative:paragraph;z-index:-737" coordorigin="3862,98" coordsize="998,1039">
            <v:group style="position:absolute;left:4513;top:572;width:207;height:281" coordorigin="4513,572" coordsize="207,281">
              <v:shape style="position:absolute;left:4513;top:572;width:207;height:281" coordorigin="4513,572" coordsize="207,281" path="m4617,572l4537,583,4513,823,4517,832,4530,840,4550,846,4575,851,4604,853,4636,852,4705,838,4720,603,4716,594,4659,575,4617,572xe" filled="t" fillcolor="#989899" stroked="f">
                <v:path arrowok="t"/>
                <v:fill type="solid"/>
              </v:shape>
            </v:group>
            <v:group style="position:absolute;left:4507;top:568;width:207;height:281" coordorigin="4507,568" coordsize="207,281">
              <v:shape style="position:absolute;left:4507;top:568;width:207;height:281" coordorigin="4507,568" coordsize="207,281" path="m4611,568l4532,579,4507,819,4512,828,4524,836,4544,843,4569,847,4598,850,4631,849,4700,835,4715,599,4710,590,4653,571,4611,568xe" filled="t" fillcolor="#FFFFFF" stroked="f">
                <v:path arrowok="t"/>
                <v:fill type="solid"/>
              </v:shape>
              <v:shape style="position:absolute;left:4506;top:566;width:207;height:282" type="#_x0000_t75" stroked="false">
                <v:imagedata r:id="rId7" o:title=""/>
              </v:shape>
            </v:group>
            <v:group style="position:absolute;left:4506;top:566;width:207;height:62" coordorigin="4506,566" coordsize="207,62">
              <v:shape style="position:absolute;left:4506;top:566;width:207;height:62" coordorigin="4506,566" coordsize="207,62" path="m4597,566l4523,580,4506,597,4510,605,4590,627,4623,628,4652,625,4709,606,4713,596,4709,588,4629,567,4597,566xe" filled="t" fillcolor="#D2D3D3" stroked="f">
                <v:path arrowok="t"/>
                <v:fill type="solid"/>
              </v:shape>
            </v:group>
            <v:group style="position:absolute;left:4506;top:566;width:207;height:62" coordorigin="4506,566" coordsize="207,62">
              <v:shape style="position:absolute;left:4506;top:566;width:207;height:62" coordorigin="4506,566" coordsize="207,62" path="m4713,597l4652,625,4623,628,4590,627,4521,613,4506,597,4510,588,4523,580,4543,573,4568,568,4597,566,4629,567,4698,581,4713,597xe" filled="f" stroked="t" strokeweight=".256pt" strokecolor="#FFFFFF">
                <v:path arrowok="t"/>
              </v:shape>
            </v:group>
            <v:group style="position:absolute;left:4542;top:651;width:124;height:154" coordorigin="4542,651" coordsize="124,154">
              <v:shape style="position:absolute;left:4542;top:651;width:124;height:154" coordorigin="4542,651" coordsize="124,154" path="m4589,683l4577,684,4585,692,4587,694,4589,695,4581,697,4542,735,4542,757,4549,776,4561,791,4579,802,4605,805,4609,804,4595,803,4575,796,4559,784,4548,767,4544,747,4552,724,4565,709,4584,700,4595,699,4606,699,4602,697,4596,697,4585,687,4599,685,4604,685,4601,684,4593,683,4589,683xe" filled="t" fillcolor="#FFFFFF" stroked="f">
                <v:path arrowok="t"/>
                <v:fill type="solid"/>
              </v:shape>
              <v:shape style="position:absolute;left:4542;top:651;width:124;height:154" coordorigin="4542,651" coordsize="124,154" path="m4639,704l4632,704,4649,716,4660,732,4628,800,4609,804,4609,804,4665,767,4666,744,4660,725,4649,711,4639,704xe" filled="t" fillcolor="#FFFFFF" stroked="f">
                <v:path arrowok="t"/>
                <v:fill type="solid"/>
              </v:shape>
              <v:shape style="position:absolute;left:4542;top:651;width:124;height:154" coordorigin="4542,651" coordsize="124,154" path="m4616,710l4611,710,4620,723,4632,733,4633,726,4629,726,4619,717,4616,710xe" filled="t" fillcolor="#FFFFFF" stroked="f">
                <v:path arrowok="t"/>
                <v:fill type="solid"/>
              </v:shape>
              <v:shape style="position:absolute;left:4542;top:651;width:124;height:154" coordorigin="4542,651" coordsize="124,154" path="m4624,701l4619,701,4621,703,4623,705,4627,709,4630,716,4630,717,4629,726,4633,726,4634,717,4631,709,4628,705,4630,705,4632,704,4639,704,4637,703,4630,703,4624,701xe" filled="t" fillcolor="#FFFFFF" stroked="f">
                <v:path arrowok="t"/>
                <v:fill type="solid"/>
              </v:shape>
              <v:shape style="position:absolute;left:4542;top:651;width:124;height:154" coordorigin="4542,651" coordsize="124,154" path="m4606,699l4595,699,4596,699,4597,700,4593,703,4588,710,4585,725,4599,719,4589,719,4591,710,4597,705,4602,701,4604,700,4607,699,4606,699xe" filled="t" fillcolor="#FFFFFF" stroked="f">
                <v:path arrowok="t"/>
                <v:fill type="solid"/>
              </v:shape>
              <v:shape style="position:absolute;left:4542;top:651;width:124;height:154" coordorigin="4542,651" coordsize="124,154" path="m4612,705l4609,706,4602,715,4589,719,4599,719,4599,719,4611,710,4616,710,4614,707,4612,705xe" filled="t" fillcolor="#FFFFFF" stroked="f">
                <v:path arrowok="t"/>
                <v:fill type="solid"/>
              </v:shape>
              <v:shape style="position:absolute;left:4542;top:651;width:124;height:154" coordorigin="4542,651" coordsize="124,154" path="m4632,689l4628,689,4644,696,4630,703,4637,703,4640,702,4643,701,4652,696,4641,691,4637,690,4632,689xe" filled="t" fillcolor="#FFFFFF" stroked="f">
                <v:path arrowok="t"/>
                <v:fill type="solid"/>
              </v:shape>
              <v:shape style="position:absolute;left:4542;top:651;width:124;height:154" coordorigin="4542,651" coordsize="124,154" path="m4602,697l4596,697,4602,697,4602,697xe" filled="t" fillcolor="#FFFFFF" stroked="f">
                <v:path arrowok="t"/>
                <v:fill type="solid"/>
              </v:shape>
              <v:shape style="position:absolute;left:4542;top:651;width:124;height:154" coordorigin="4542,651" coordsize="124,154" path="m4630,654l4624,654,4627,656,4627,657,4619,670,4616,683,4615,695,4618,694,4626,690,4619,690,4619,686,4619,683,4620,682,4623,672,4630,659,4631,657,4630,654xe" filled="t" fillcolor="#FFFFFF" stroked="f">
                <v:path arrowok="t"/>
                <v:fill type="solid"/>
              </v:shape>
              <v:shape style="position:absolute;left:4542;top:651;width:124;height:154" coordorigin="4542,651" coordsize="124,154" path="m4604,685l4599,685,4607,690,4610,693,4611,687,4607,687,4605,686,4604,685xe" filled="t" fillcolor="#FFFFFF" stroked="f">
                <v:path arrowok="t"/>
                <v:fill type="solid"/>
              </v:shape>
              <v:shape style="position:absolute;left:4542;top:651;width:124;height:154" coordorigin="4542,651" coordsize="124,154" path="m4627,689l4622,689,4619,690,4627,690,4628,689,4632,689,4627,689xe" filled="t" fillcolor="#FFFFFF" stroked="f">
                <v:path arrowok="t"/>
                <v:fill type="solid"/>
              </v:shape>
              <v:shape style="position:absolute;left:4542;top:651;width:124;height:154" coordorigin="4542,651" coordsize="124,154" path="m4623,651l4607,687,4611,687,4611,682,4615,668,4623,655,4624,654,4630,654,4629,653,4627,652,4626,651,4623,651xe" filled="t" fillcolor="#FFFFFF" stroked="f">
                <v:path arrowok="t"/>
                <v:fill type="solid"/>
              </v:shape>
              <v:shape style="position:absolute;left:4545;top:698;width:118;height:105" type="#_x0000_t75" stroked="false">
                <v:imagedata r:id="rId8" o:title=""/>
              </v:shape>
            </v:group>
            <v:group style="position:absolute;left:4551;top:708;width:2;height:35" coordorigin="4551,708" coordsize="2,35">
              <v:shape style="position:absolute;left:4551;top:708;width:2;height:35" coordorigin="4551,708" coordsize="2,35" path="m4553,743l4552,743,4553,743,4553,743xe" filled="t" fillcolor="#FFFFFF" stroked="f">
                <v:path arrowok="t"/>
                <v:fill type="solid"/>
              </v:shape>
              <v:shape style="position:absolute;left:4551;top:708;width:2;height:35" coordorigin="4551,708" coordsize="2,35" path="m4579,708l4568,711,4559,721,4551,732,4551,743,4552,743,4553,743,4554,733,4569,713,4579,710,4579,709,4579,708xe" filled="t" fillcolor="#FFFFFF" stroked="f">
                <v:path arrowok="t"/>
                <v:fill type="solid"/>
              </v:shape>
              <v:shape style="position:absolute;left:4585;top:655;width:57;height:71" type="#_x0000_t75" stroked="false">
                <v:imagedata r:id="rId9" o:title=""/>
              </v:shape>
            </v:group>
            <v:group style="position:absolute;left:4332;top:260;width:247;height:566" coordorigin="4332,260" coordsize="247,566">
              <v:shape style="position:absolute;left:4332;top:260;width:247;height:566" coordorigin="4332,260" coordsize="247,566" path="m4471,260l4464,279,4465,295,4465,316,4465,339,4465,359,4460,359,4441,365,4403,412,4383,470,4369,529,4358,588,4349,647,4338,729,4336,743,4334,763,4332,782,4333,803,4334,808,4335,812,4337,815,4341,822,4346,826,4355,821,4359,820,4401,760,4403,755,4405,751,4437,695,4474,626,4508,553,4531,496,4547,423,4542,402,4521,376,4526,369,4552,339,4560,329,4572,316,4579,295,4549,283,4545,281,4544,278,4542,274,4535,269,4535,269,4503,269,4502,269,4500,268,4471,260xe" filled="t" fillcolor="#989899" stroked="f">
                <v:path arrowok="t"/>
                <v:fill type="solid"/>
              </v:shape>
              <v:shape style="position:absolute;left:4332;top:260;width:247;height:566" coordorigin="4332,260" coordsize="247,566" path="m4510,263l4506,265,4503,269,4535,269,4532,268,4523,265,4520,264,4510,263xe" filled="t" fillcolor="#989899" stroked="f">
                <v:path arrowok="t"/>
                <v:fill type="solid"/>
              </v:shape>
              <v:shape style="position:absolute;left:4467;top:262;width:30;height:89" type="#_x0000_t75" stroked="false">
                <v:imagedata r:id="rId10" o:title=""/>
              </v:shape>
              <v:shape style="position:absolute;left:4506;top:280;width:61;height:83" type="#_x0000_t75" stroked="false">
                <v:imagedata r:id="rId11" o:title=""/>
              </v:shape>
              <v:shape style="position:absolute;left:4483;top:262;width:54;height:96" type="#_x0000_t75" stroked="false">
                <v:imagedata r:id="rId12" o:title=""/>
              </v:shape>
            </v:group>
            <v:group style="position:absolute;left:4329;top:251;width:247;height:566" coordorigin="4329,251" coordsize="247,566">
              <v:shape style="position:absolute;left:4329;top:251;width:247;height:566" coordorigin="4329,251" coordsize="247,566" path="m4467,251l4461,270,4460,272,4461,288,4462,313,4462,351,4457,351,4454,351,4403,393,4383,455,4367,515,4356,573,4344,650,4335,722,4333,731,4331,750,4329,769,4329,789,4330,799,4332,804,4334,807,4338,814,4343,817,4352,813,4356,811,4359,809,4363,805,4363,804,4345,804,4342,799,4341,796,4340,793,4340,773,4341,753,4344,730,4346,721,4351,679,4362,600,4376,521,4391,463,4412,401,4459,361,4507,361,4506,360,4507,357,4497,357,4496,356,4489,354,4486,353,4483,353,4484,351,4477,351,4474,351,4471,351,4469,351,4469,330,4468,309,4468,283,4467,272,4472,260,4497,260,4467,251xe" filled="t" fillcolor="#FFFFFF" stroked="f">
                <v:path arrowok="t"/>
                <v:fill type="solid"/>
              </v:shape>
              <v:shape style="position:absolute;left:4329;top:251;width:247;height:566" coordorigin="4329,251" coordsize="247,566" path="m4507,361l4473,361,4482,363,4490,365,4533,418,4531,437,4511,498,4488,555,4454,627,4417,694,4393,738,4388,746,4356,797,4345,804,4363,804,4375,789,4386,772,4396,755,4402,743,4433,688,4470,618,4497,563,4520,508,4542,433,4543,414,4540,397,4518,368,4521,364,4512,364,4510,362,4507,361xe" filled="t" fillcolor="#FFFFFF" stroked="f">
                <v:path arrowok="t"/>
                <v:fill type="solid"/>
              </v:shape>
              <v:shape style="position:absolute;left:4329;top:251;width:247;height:566" coordorigin="4329,251" coordsize="247,566" path="m4560,280l4541,280,4543,281,4548,283,4559,288,4567,291,4563,303,4553,313,4552,315,4543,326,4517,357,4512,364,4521,364,4524,360,4549,330,4557,320,4569,307,4576,287,4560,280xe" filled="t" fillcolor="#FFFFFF" stroked="f">
                <v:path arrowok="t"/>
                <v:fill type="solid"/>
              </v:shape>
              <v:shape style="position:absolute;left:4329;top:251;width:247;height:566" coordorigin="4329,251" coordsize="247,566" path="m4532,261l4506,261,4519,263,4526,265,4537,273,4535,279,4529,291,4526,300,4522,307,4510,333,4502,351,4497,357,4507,357,4514,341,4522,324,4529,309,4532,302,4535,295,4540,284,4541,280,4560,280,4546,275,4541,272,4541,269,4539,266,4532,261xe" filled="t" fillcolor="#FFFFFF" stroked="f">
                <v:path arrowok="t"/>
                <v:fill type="solid"/>
              </v:shape>
              <v:shape style="position:absolute;left:4329;top:251;width:247;height:566" coordorigin="4329,251" coordsize="247,566" path="m4497,260l4472,260,4480,262,4495,267,4497,267,4496,270,4494,280,4493,282,4477,351,4484,351,4500,284,4501,282,4504,268,4506,261,4532,261,4532,261,4532,261,4500,261,4499,260,4497,260xe" filled="t" fillcolor="#FFFFFF" stroked="f">
                <v:path arrowok="t"/>
                <v:fill type="solid"/>
              </v:shape>
              <v:shape style="position:absolute;left:4329;top:251;width:247;height:566" coordorigin="4329,251" coordsize="247,566" path="m4507,254l4503,257,4500,261,4532,261,4528,259,4520,256,4516,256,4507,254xe" filled="t" fillcolor="#FFFFFF" stroked="f">
                <v:path arrowok="t"/>
                <v:fill type="solid"/>
              </v:shape>
              <v:shape style="position:absolute;left:4340;top:361;width:193;height:443" type="#_x0000_t75" stroked="false">
                <v:imagedata r:id="rId13" o:title=""/>
              </v:shape>
            </v:group>
            <v:group style="position:absolute;left:4433;top:400;width:18;height:11" coordorigin="4433,400" coordsize="18,11">
              <v:shape style="position:absolute;left:4433;top:400;width:18;height:11" coordorigin="4433,400" coordsize="18,11" path="m4439,400l4435,400,4433,404,4436,407,4440,409,4445,411,4449,410,4450,405,4447,403,4443,401,4439,400xe" filled="t" fillcolor="#D97F37" stroked="f">
                <v:path arrowok="t"/>
                <v:fill type="solid"/>
              </v:shape>
            </v:group>
            <v:group style="position:absolute;left:4481;top:451;width:15;height:9" coordorigin="4481,451" coordsize="15,9">
              <v:shape style="position:absolute;left:4481;top:451;width:15;height:9" coordorigin="4481,451" coordsize="15,9" path="m4485,451l4481,453,4481,457,4484,460,4488,460,4492,460,4496,458,4496,454,4493,452,4489,452,4485,451xe" filled="t" fillcolor="#D97F37" stroked="f">
                <v:path arrowok="t"/>
                <v:fill type="solid"/>
              </v:shape>
            </v:group>
            <v:group style="position:absolute;left:4406;top:485;width:17;height:11" coordorigin="4406,485" coordsize="17,11">
              <v:shape style="position:absolute;left:4406;top:485;width:17;height:11" coordorigin="4406,485" coordsize="17,11" path="m4412,485l4408,485,4406,489,4409,492,4414,494,4418,496,4423,494,4423,490,4420,488,4412,485xe" filled="t" fillcolor="#D97F37" stroked="f">
                <v:path arrowok="t"/>
                <v:fill type="solid"/>
              </v:shape>
            </v:group>
            <v:group style="position:absolute;left:4443;top:539;width:26;height:11" coordorigin="4443,539" coordsize="26,11">
              <v:shape style="position:absolute;left:4443;top:539;width:26;height:11" coordorigin="4443,539" coordsize="26,11" path="m4446,539l4444,541,4443,543,4448,548,4455,550,4462,551,4467,550,4469,546,4463,543,4457,542,4451,541,4446,539xe" filled="t" fillcolor="#D97F37" stroked="f">
                <v:path arrowok="t"/>
                <v:fill type="solid"/>
              </v:shape>
            </v:group>
            <v:group style="position:absolute;left:4388;top:560;width:14;height:10" coordorigin="4388,560" coordsize="14,10">
              <v:shape style="position:absolute;left:4388;top:560;width:14;height:10" coordorigin="4388,560" coordsize="14,10" path="m4392,560l4388,561,4388,566,4391,568,4394,569,4397,570,4400,569,4402,565,4400,562,4396,561,4392,560xe" filled="t" fillcolor="#D97F37" stroked="f">
                <v:path arrowok="t"/>
                <v:fill type="solid"/>
              </v:shape>
            </v:group>
            <v:group style="position:absolute;left:4409;top:622;width:17;height:10" coordorigin="4409,622" coordsize="17,10">
              <v:shape style="position:absolute;left:4409;top:622;width:17;height:10" coordorigin="4409,622" coordsize="17,10" path="m4415,622l4411,622,4409,626,4412,630,4416,631,4421,632,4426,630,4425,628,4425,625,4422,624,4418,623,4415,622xe" filled="t" fillcolor="#D97F37" stroked="f">
                <v:path arrowok="t"/>
                <v:fill type="solid"/>
              </v:shape>
            </v:group>
            <v:group style="position:absolute;left:4369;top:652;width:11;height:9" coordorigin="4369,652" coordsize="11,9">
              <v:shape style="position:absolute;left:4369;top:652;width:11;height:9" coordorigin="4369,652" coordsize="11,9" path="m4373,652l4370,653,4369,657,4371,660,4374,660,4376,661,4379,660,4381,656,4379,653,4376,652,4373,652xe" filled="t" fillcolor="#D97F37" stroked="f">
                <v:path arrowok="t"/>
                <v:fill type="solid"/>
              </v:shape>
            </v:group>
            <v:group style="position:absolute;left:4368;top:704;width:16;height:11" coordorigin="4368,704" coordsize="16,11">
              <v:shape style="position:absolute;left:4368;top:704;width:16;height:11" coordorigin="4368,704" coordsize="16,11" path="m4373,704l4369,705,4368,709,4370,712,4374,714,4378,716,4383,713,4383,711,4382,709,4380,707,4377,706,4373,704xe" filled="t" fillcolor="#D97F37" stroked="f">
                <v:path arrowok="t"/>
                <v:fill type="solid"/>
              </v:shape>
            </v:group>
            <v:group style="position:absolute;left:4502;top:394;width:17;height:10" coordorigin="4502,394" coordsize="17,10">
              <v:shape style="position:absolute;left:4502;top:394;width:17;height:10" coordorigin="4502,394" coordsize="17,10" path="m4507,394l4502,396,4503,400,4506,402,4510,403,4513,404,4517,404,4519,399,4516,396,4511,395,4507,394xe" filled="t" fillcolor="#D97F37" stroked="f">
                <v:path arrowok="t"/>
                <v:fill type="solid"/>
              </v:shape>
            </v:group>
            <v:group style="position:absolute;left:4122;top:342;width:260;height:485" coordorigin="4122,342" coordsize="260,485">
              <v:shape style="position:absolute;left:4122;top:342;width:260;height:485" coordorigin="4122,342" coordsize="260,485" path="m4139,342l4134,342,4133,342,4132,343,4124,354,4122,358,4123,362,4125,362,4138,367,4147,371,4210,419,4225,439,4230,445,4265,501,4273,561,4270,580,4235,650,4194,701,4181,717,4146,773,4139,793,4140,811,4142,818,4147,823,4156,826,4174,825,4246,785,4302,733,4339,686,4373,614,4383,559,4382,540,4369,478,4337,424,4287,388,4269,383,4237,383,4216,380,4204,375,4187,367,4162,354,4155,350,4139,342xe" filled="t" fillcolor="#989899" stroked="f">
                <v:path arrowok="t"/>
                <v:fill type="solid"/>
              </v:shape>
              <v:shape style="position:absolute;left:4122;top:342;width:260;height:485" coordorigin="4122,342" coordsize="260,485" path="m4263,382l4237,383,4269,383,4269,383,4263,382xe" filled="t" fillcolor="#989899" stroked="f">
                <v:path arrowok="t"/>
                <v:fill type="solid"/>
              </v:shape>
            </v:group>
            <v:group style="position:absolute;left:4115;top:331;width:260;height:485" coordorigin="4115,331" coordsize="260,485">
              <v:shape style="position:absolute;left:4115;top:331;width:260;height:485" coordorigin="4115,331" coordsize="260,485" path="m4132,331l4115,348,4115,351,4117,352,4130,357,4139,361,4202,409,4218,429,4222,435,4257,490,4265,550,4262,570,4228,639,4186,691,4174,706,4138,763,4132,782,4132,801,4134,807,4139,812,4149,816,4167,815,4238,774,4288,730,4331,675,4366,604,4375,548,4374,529,4361,468,4329,413,4279,377,4262,373,4229,373,4208,370,4196,365,4179,357,4154,344,4148,340,4132,331xe" filled="t" fillcolor="#FFFFFF" stroked="f">
                <v:path arrowok="t"/>
                <v:fill type="solid"/>
              </v:shape>
              <v:shape style="position:absolute;left:4115;top:331;width:260;height:485" coordorigin="4115,331" coordsize="260,485" path="m4255,372l4229,373,4262,373,4261,372,4255,372xe" filled="t" fillcolor="#FFFFFF" stroked="f">
                <v:path arrowok="t"/>
                <v:fill type="solid"/>
              </v:shape>
              <v:shape style="position:absolute;left:4111;top:323;width:260;height:484" type="#_x0000_t75" stroked="false">
                <v:imagedata r:id="rId14" o:title=""/>
              </v:shape>
            </v:group>
            <v:group style="position:absolute;left:4364;top:509;width:223;height:350" coordorigin="4364,509" coordsize="223,350">
              <v:shape style="position:absolute;left:4364;top:509;width:223;height:350" coordorigin="4364,509" coordsize="223,350" path="m4440,509l4434,512,4432,524,4435,530,4441,532,4459,540,4471,556,4479,576,4461,590,4447,606,4437,623,4429,640,4420,663,4412,678,4405,687,4392,702,4381,718,4372,734,4366,751,4364,770,4367,791,4420,848,4460,856,4463,857,4466,857,4470,858,4493,859,4515,856,4570,803,4574,765,4571,749,4566,732,4559,716,4547,689,4543,663,4539,642,4533,623,4521,607,4540,604,4559,595,4577,572,4580,563,4499,563,4490,543,4477,527,4461,515,4446,510,4440,509xe" filled="t" fillcolor="#989899" stroked="f">
                <v:path arrowok="t"/>
                <v:fill type="solid"/>
              </v:shape>
              <v:shape style="position:absolute;left:4364;top:509;width:223;height:350" coordorigin="4364,509" coordsize="223,350" path="m4563,522l4503,552,4499,563,4580,563,4585,549,4587,533,4587,524,4581,523,4578,522,4563,522xe" filled="t" fillcolor="#989899" stroked="f">
                <v:path arrowok="t"/>
                <v:fill type="solid"/>
              </v:shape>
            </v:group>
            <v:group style="position:absolute;left:4358;top:506;width:223;height:350" coordorigin="4358,506" coordsize="223,350">
              <v:shape style="position:absolute;left:4358;top:506;width:223;height:350" coordorigin="4358,506" coordsize="223,350" path="m4434,506l4429,510,4426,521,4429,527,4435,529,4453,538,4466,553,4473,573,4455,587,4441,603,4432,620,4424,637,4414,660,4406,675,4399,684,4387,699,4375,715,4366,731,4360,748,4358,767,4361,788,4414,846,4454,853,4457,854,4461,855,4464,855,4488,856,4509,853,4519,849,4484,849,4465,848,4462,848,4458,847,4455,847,4451,846,4389,823,4369,760,4372,742,4378,726,4387,711,4397,698,4416,674,4426,649,4435,629,4445,613,4461,602,4482,600,4535,600,4543,597,4514,597,4514,596,4489,596,4485,596,4483,595,4481,595,4462,536,4435,522,4434,520,4433,519,4435,515,4437,513,4456,513,4455,512,4441,507,4440,507,4434,506xe" filled="t" fillcolor="#FFFFFF" stroked="f">
                <v:path arrowok="t"/>
                <v:fill type="solid"/>
              </v:shape>
              <v:shape style="position:absolute;left:4358;top:506;width:223;height:350" coordorigin="4358,506" coordsize="223,350" path="m4535,600l4482,600,4484,600,4489,601,4491,601,4511,610,4523,626,4528,647,4532,673,4536,691,4542,705,4550,723,4557,741,4562,758,4563,776,4560,794,4523,841,4484,849,4519,849,4564,800,4569,763,4566,746,4560,729,4553,713,4541,686,4537,660,4534,639,4527,620,4515,604,4534,601,4535,600xe" filled="t" fillcolor="#FFFFFF" stroked="f">
                <v:path arrowok="t"/>
                <v:fill type="solid"/>
              </v:shape>
              <v:shape style="position:absolute;left:4358;top:506;width:223;height:350" coordorigin="4358,506" coordsize="223,350" path="m4582,525l4561,525,4574,526,4575,553,4570,568,4556,582,4535,593,4514,597,4543,597,4553,592,4571,569,4579,547,4582,530,4582,525xe" filled="t" fillcolor="#FFFFFF" stroked="f">
                <v:path arrowok="t"/>
                <v:fill type="solid"/>
              </v:shape>
              <v:shape style="position:absolute;left:4358;top:506;width:223;height:350" coordorigin="4358,506" coordsize="223,350" path="m4456,513l4437,513,4439,514,4458,522,4473,536,4484,555,4489,576,4489,582,4489,596,4514,596,4512,591,4498,591,4496,577,4501,560,4493,560,4484,540,4471,524,4456,513xe" filled="t" fillcolor="#FFFFFF" stroked="f">
                <v:path arrowok="t"/>
                <v:fill type="solid"/>
              </v:shape>
              <v:shape style="position:absolute;left:4358;top:506;width:223;height:350" coordorigin="4358,506" coordsize="223,350" path="m4545,562l4532,572,4516,583,4498,591,4512,591,4512,590,4523,582,4534,573,4545,562xe" filled="t" fillcolor="#FFFFFF" stroked="f">
                <v:path arrowok="t"/>
                <v:fill type="solid"/>
              </v:shape>
              <v:shape style="position:absolute;left:4358;top:506;width:223;height:350" coordorigin="4358,506" coordsize="223,350" path="m4550,555l4545,562,4548,559,4550,555xe" filled="t" fillcolor="#FFFFFF" stroked="f">
                <v:path arrowok="t"/>
                <v:fill type="solid"/>
              </v:shape>
              <v:shape style="position:absolute;left:4358;top:506;width:223;height:350" coordorigin="4358,506" coordsize="223,350" path="m4557,519l4497,549,4493,560,4501,560,4502,557,4515,538,4539,527,4561,525,4582,525,4582,521,4575,520,4572,520,4557,519xe" filled="t" fillcolor="#FFFFFF" stroked="f">
                <v:path arrowok="t"/>
                <v:fill type="solid"/>
              </v:shape>
              <v:shape style="position:absolute;left:4358;top:506;width:223;height:350" coordorigin="4358,506" coordsize="223,350" path="m4559,542l4550,555,4555,550,4559,542xe" filled="t" fillcolor="#FFFFFF" stroked="f">
                <v:path arrowok="t"/>
                <v:fill type="solid"/>
              </v:shape>
              <v:shape style="position:absolute;left:4433;top:514;width:56;height:83" type="#_x0000_t75" stroked="false">
                <v:imagedata r:id="rId15" o:title=""/>
              </v:shape>
              <v:shape style="position:absolute;left:4365;top:600;width:198;height:250" type="#_x0000_t75" stroked="false">
                <v:imagedata r:id="rId16" o:title=""/>
              </v:shape>
              <v:shape style="position:absolute;left:4494;top:525;width:81;height:71" type="#_x0000_t75" stroked="false">
                <v:imagedata r:id="rId17" o:title=""/>
              </v:shape>
            </v:group>
            <v:group style="position:absolute;left:4376;top:717;width:26;height:80" coordorigin="4376,717" coordsize="26,80">
              <v:shape style="position:absolute;left:4376;top:717;width:26;height:80" coordorigin="4376,717" coordsize="26,80" path="m4403,717l4395,723,4384,741,4376,774,4383,793,4389,797,4384,783,4383,755,4385,748,4396,726,4403,717xe" filled="t" fillcolor="#FFFFFF" stroked="f">
                <v:path arrowok="t"/>
                <v:fill type="solid"/>
              </v:shape>
            </v:group>
            <v:group style="position:absolute;left:3975;top:489;width:303;height:373" coordorigin="3975,489" coordsize="303,373">
              <v:shape style="position:absolute;left:3975;top:489;width:303;height:373" coordorigin="3975,489" coordsize="303,373" path="m4216,717l4120,717,4133,736,4145,754,4156,770,4190,842,4196,861,4214,861,4231,855,4245,845,4243,839,4235,814,4229,791,4224,769,4221,751,4219,736,4216,717xe" filled="t" fillcolor="#989899" stroked="f">
                <v:path arrowok="t"/>
                <v:fill type="solid"/>
              </v:shape>
              <v:shape style="position:absolute;left:3975;top:489;width:303;height:373" coordorigin="3975,489" coordsize="303,373" path="m4213,694l4049,694,4050,697,4083,729,4103,727,4110,725,4116,721,4120,717,4216,717,4213,694xe" filled="t" fillcolor="#989899" stroked="f">
                <v:path arrowok="t"/>
                <v:fill type="solid"/>
              </v:shape>
              <v:shape style="position:absolute;left:3975;top:489;width:303;height:373" coordorigin="3975,489" coordsize="303,373" path="m4052,521l3996,562,3991,581,3994,599,3999,609,4002,613,4007,617,4005,618,3975,661,3978,682,3990,700,4007,709,4024,708,4026,708,4036,704,4043,700,4049,694,4213,694,4212,683,4254,683,4258,682,4271,677,4283,670,4293,648,4293,637,4287,625,4285,622,4283,618,4287,616,4290,614,4299,608,4304,600,4306,591,4305,572,4296,554,4280,542,4278,541,4277,541,4264,541,4264,537,4264,535,4090,535,4088,534,4072,524,4052,521xe" filled="t" fillcolor="#989899" stroked="f">
                <v:path arrowok="t"/>
                <v:fill type="solid"/>
              </v:shape>
              <v:shape style="position:absolute;left:3975;top:489;width:303;height:373" coordorigin="3975,489" coordsize="303,373" path="m4254,683l4212,683,4223,686,4235,686,4253,683,4254,683xe" filled="t" fillcolor="#989899" stroked="f">
                <v:path arrowok="t"/>
                <v:fill type="solid"/>
              </v:shape>
              <v:shape style="position:absolute;left:3975;top:489;width:303;height:373" coordorigin="3975,489" coordsize="303,373" path="m4273,540l4268,540,4264,541,4277,541,4273,540xe" filled="t" fillcolor="#989899" stroked="f">
                <v:path arrowok="t"/>
                <v:fill type="solid"/>
              </v:shape>
              <v:shape style="position:absolute;left:3975;top:489;width:303;height:373" coordorigin="3975,489" coordsize="303,373" path="m4147,489l4092,526,4090,535,4264,535,4265,533,4262,521,4259,515,4192,515,4189,509,4186,505,4181,501,4166,492,4147,489xe" filled="t" fillcolor="#989899" stroked="f">
                <v:path arrowok="t"/>
                <v:fill type="solid"/>
              </v:shape>
              <v:shape style="position:absolute;left:3975;top:489;width:303;height:373" coordorigin="3975,489" coordsize="303,373" path="m4215,497l4192,515,4259,515,4258,513,4252,507,4235,497,4215,497xe" filled="t" fillcolor="#989899" stroked="f">
                <v:path arrowok="t"/>
                <v:fill type="solid"/>
              </v:shape>
            </v:group>
            <v:group style="position:absolute;left:3966;top:488;width:331;height:373" coordorigin="3966,488" coordsize="331,373">
              <v:shape style="position:absolute;left:3966;top:488;width:331;height:373" coordorigin="3966,488" coordsize="331,373" path="m4120,716l4112,716,4124,735,4137,753,4148,769,4182,841,4188,860,4206,860,4223,854,4223,854,4204,854,4193,854,4167,788,4134,737,4129,730,4123,720,4120,716xe" filled="t" fillcolor="#FFFFFF" stroked="f">
                <v:path arrowok="t"/>
                <v:fill type="solid"/>
              </v:shape>
              <v:shape style="position:absolute;left:3966;top:488;width:331;height:373" coordorigin="3966,488" coordsize="331,373" path="m4251,680l4196,680,4200,711,4209,772,4228,840,4222,847,4204,854,4223,854,4237,844,4234,838,4227,814,4212,750,4203,682,4245,682,4249,681,4251,680xe" filled="t" fillcolor="#FFFFFF" stroked="f">
                <v:path arrowok="t"/>
                <v:fill type="solid"/>
              </v:shape>
              <v:shape style="position:absolute;left:3966;top:488;width:331;height:373" coordorigin="3966,488" coordsize="331,373" path="m4048,693l4041,693,4042,696,4075,728,4094,726,4102,724,4105,721,4086,721,4068,719,4057,710,4053,704,4049,695,4048,693xe" filled="t" fillcolor="#FFFFFF" stroked="f">
                <v:path arrowok="t"/>
                <v:fill type="solid"/>
              </v:shape>
              <v:shape style="position:absolute;left:3966;top:488;width:331;height:373" coordorigin="3966,488" coordsize="331,373" path="m4119,696l4116,700,4115,702,4103,715,4086,721,4105,721,4107,720,4112,716,4120,716,4117,711,4118,709,4120,708,4122,704,4133,704,4126,699,4119,696xe" filled="t" fillcolor="#FFFFFF" stroked="f">
                <v:path arrowok="t"/>
                <v:fill type="solid"/>
              </v:shape>
              <v:shape style="position:absolute;left:3966;top:488;width:331;height:373" coordorigin="3966,488" coordsize="331,373" path="m4133,704l4122,704,4139,717,4157,721,4173,718,4175,716,4179,714,4157,714,4141,710,4133,704xe" filled="t" fillcolor="#FFFFFF" stroked="f">
                <v:path arrowok="t"/>
                <v:fill type="solid"/>
              </v:shape>
              <v:shape style="position:absolute;left:3966;top:488;width:331;height:373" coordorigin="3966,488" coordsize="331,373" path="m4201,675l4189,678,4191,685,4184,702,4181,705,4174,709,4157,714,4179,714,4186,710,4190,705,4196,690,4196,687,4196,680,4251,680,4259,677,4220,677,4201,675xe" filled="t" fillcolor="#FFFFFF" stroked="f">
                <v:path arrowok="t"/>
                <v:fill type="solid"/>
              </v:shape>
              <v:shape style="position:absolute;left:3966;top:488;width:331;height:373" coordorigin="3966,488" coordsize="331,373" path="m4044,520l3987,561,3983,580,3985,598,3990,608,3994,612,3999,616,3997,617,3966,661,3970,681,3982,699,3999,708,4015,708,4018,707,4028,703,4031,701,4012,701,3992,698,3979,684,3973,663,3976,645,3995,626,4011,620,4013,618,3990,582,3994,564,4004,547,4023,534,4042,528,4071,528,4063,523,4044,520xe" filled="t" fillcolor="#FFFFFF" stroked="f">
                <v:path arrowok="t"/>
                <v:fill type="solid"/>
              </v:shape>
              <v:shape style="position:absolute;left:3966;top:488;width:331;height:373" coordorigin="3966,488" coordsize="331,373" path="m4045,678l4030,693,4012,701,4031,701,4035,699,4041,693,4048,693,4045,687,4045,678xe" filled="t" fillcolor="#FFFFFF" stroked="f">
                <v:path arrowok="t"/>
                <v:fill type="solid"/>
              </v:shape>
              <v:shape style="position:absolute;left:3966;top:488;width:331;height:373" coordorigin="3966,488" coordsize="331,373" path="m4245,682l4203,682,4215,685,4226,685,4244,683,4245,682xe" filled="t" fillcolor="#FFFFFF" stroked="f">
                <v:path arrowok="t"/>
                <v:fill type="solid"/>
              </v:shape>
              <v:shape style="position:absolute;left:3966;top:488;width:331;height:373" coordorigin="3966,488" coordsize="331,373" path="m4276,544l4259,544,4268,547,4283,559,4291,577,4291,589,4289,596,4285,602,4277,607,4268,613,4264,614,4266,617,4272,627,4277,637,4278,646,4274,655,4260,669,4240,676,4220,677,4259,677,4263,676,4275,670,4285,647,4284,637,4278,624,4276,621,4274,617,4278,615,4282,613,4290,607,4295,599,4298,590,4297,571,4288,553,4276,544xe" filled="t" fillcolor="#FFFFFF" stroked="f">
                <v:path arrowok="t"/>
                <v:fill type="solid"/>
              </v:shape>
              <v:shape style="position:absolute;left:3966;top:488;width:331;height:373" coordorigin="3966,488" coordsize="331,373" path="m4234,500l4218,500,4231,503,4243,516,4247,522,4250,538,4247,545,4244,552,4251,549,4259,544,4276,544,4272,541,4270,540,4269,540,4255,540,4256,536,4256,531,4254,520,4249,512,4243,506,4234,500xe" filled="t" fillcolor="#FFFFFF" stroked="f">
                <v:path arrowok="t"/>
                <v:fill type="solid"/>
              </v:shape>
              <v:shape style="position:absolute;left:3966;top:488;width:331;height:373" coordorigin="3966,488" coordsize="331,373" path="m4071,528l4042,528,4059,529,4074,537,4077,539,4083,545,4086,548,4087,539,4088,534,4081,534,4080,533,4071,528xe" filled="t" fillcolor="#FFFFFF" stroked="f">
                <v:path arrowok="t"/>
                <v:fill type="solid"/>
              </v:shape>
              <v:shape style="position:absolute;left:3966;top:488;width:331;height:373" coordorigin="3966,488" coordsize="331,373" path="m4264,539l4259,539,4255,540,4269,540,4264,539xe" filled="t" fillcolor="#FFFFFF" stroked="f">
                <v:path arrowok="t"/>
                <v:fill type="solid"/>
              </v:shape>
              <v:shape style="position:absolute;left:3966;top:488;width:331;height:373" coordorigin="3966,488" coordsize="331,373" path="m4138,488l4084,525,4081,534,4088,534,4089,532,4097,514,4103,505,4112,501,4131,495,4165,495,4157,491,4138,488xe" filled="t" fillcolor="#FFFFFF" stroked="f">
                <v:path arrowok="t"/>
                <v:fill type="solid"/>
              </v:shape>
              <v:shape style="position:absolute;left:3966;top:488;width:331;height:373" coordorigin="3966,488" coordsize="331,373" path="m4165,495l4131,495,4150,496,4168,505,4182,531,4188,520,4191,514,4184,514,4181,509,4177,504,4173,500,4165,495xe" filled="t" fillcolor="#FFFFFF" stroked="f">
                <v:path arrowok="t"/>
                <v:fill type="solid"/>
              </v:shape>
              <v:shape style="position:absolute;left:3966;top:488;width:331;height:373" coordorigin="3966,488" coordsize="331,373" path="m4207,496l4184,514,4191,514,4194,507,4218,500,4234,500,4227,496,4207,496xe" filled="t" fillcolor="#FFFFFF" stroked="f">
                <v:path arrowok="t"/>
                <v:fill type="solid"/>
              </v:shape>
              <v:shape style="position:absolute;left:4117;top:680;width:111;height:173" type="#_x0000_t75" stroked="false">
                <v:imagedata r:id="rId18" o:title=""/>
              </v:shape>
              <v:shape style="position:absolute;left:3974;top:495;width:304;height:227" type="#_x0000_t75" stroked="false">
                <v:imagedata r:id="rId19" o:title=""/>
              </v:shape>
            </v:group>
            <v:group style="position:absolute;left:4017;top:557;width:103;height:122" coordorigin="4017,557" coordsize="103,122">
              <v:shape style="position:absolute;left:4017;top:557;width:103;height:122" coordorigin="4017,557" coordsize="103,122" path="m4050,557l4031,566,4021,578,4017,588,4020,598,4047,624,4045,629,4043,633,4043,637,4041,646,4041,656,4046,664,4063,678,4082,679,4089,676,4075,676,4059,674,4051,661,4048,655,4048,647,4050,634,4051,630,4054,625,4055,624,4055,620,4027,596,4024,589,4027,581,4031,575,4040,563,4056,560,4075,560,4070,558,4068,558,4050,557xe" filled="t" fillcolor="#FFFFFF" stroked="f">
                <v:path arrowok="t"/>
                <v:fill type="solid"/>
              </v:shape>
              <v:shape style="position:absolute;left:4017;top:557;width:103;height:122" coordorigin="4017,557" coordsize="103,122" path="m4105,668l4086,672,4075,676,4089,676,4105,668xe" filled="t" fillcolor="#FFFFFF" stroked="f">
                <v:path arrowok="t"/>
                <v:fill type="solid"/>
              </v:shape>
              <v:shape style="position:absolute;left:4017;top:557;width:103;height:122" coordorigin="4017,557" coordsize="103,122" path="m4113,662l4110,665,4105,668,4110,666,4113,662xe" filled="t" fillcolor="#FFFFFF" stroked="f">
                <v:path arrowok="t"/>
                <v:fill type="solid"/>
              </v:shape>
              <v:shape style="position:absolute;left:4017;top:557;width:103;height:122" coordorigin="4017,557" coordsize="103,122" path="m4120,653l4113,662,4120,655,4120,653xe" filled="t" fillcolor="#FFFFFF" stroked="f">
                <v:path arrowok="t"/>
                <v:fill type="solid"/>
              </v:shape>
              <v:shape style="position:absolute;left:4017;top:557;width:103;height:122" coordorigin="4017,557" coordsize="103,122" path="m4075,560l4056,560,4067,563,4094,571,4105,575,4096,569,4075,560xe" filled="t" fillcolor="#FFFFFF" stroked="f">
                <v:path arrowok="t"/>
                <v:fill type="solid"/>
              </v:shape>
            </v:group>
            <v:group style="position:absolute;left:4205;top:550;width:224;height:346" coordorigin="4205,550" coordsize="224,346">
              <v:shape style="position:absolute;left:4205;top:550;width:224;height:346" coordorigin="4205,550" coordsize="224,346" path="m4279,652l4217,684,4205,737,4206,757,4221,818,4250,879,4310,895,4316,896,4327,895,4337,895,4348,895,4368,890,4406,838,4425,768,4428,725,4426,707,4383,656,4302,656,4279,652xe" filled="t" fillcolor="#989899" stroked="f">
                <v:path arrowok="t"/>
                <v:fill type="solid"/>
              </v:shape>
              <v:shape style="position:absolute;left:4205;top:550;width:224;height:346" coordorigin="4205,550" coordsize="224,346" path="m4320,550l4302,612,4302,613,4302,632,4305,652,4302,656,4383,656,4379,654,4379,649,4389,644,4397,635,4410,613,4410,612,4326,612,4330,593,4336,574,4342,560,4337,553,4330,550,4320,550xe" filled="t" fillcolor="#989899" stroked="f">
                <v:path arrowok="t"/>
                <v:fill type="solid"/>
              </v:shape>
              <v:shape style="position:absolute;left:4205;top:550;width:224;height:346" coordorigin="4205,550" coordsize="224,346" path="m4404,561l4332,596,4326,612,4410,612,4415,589,4415,572,4414,561,4408,561,4404,561xe" filled="t" fillcolor="#989899" stroked="f">
                <v:path arrowok="t"/>
                <v:fill type="solid"/>
              </v:shape>
              <v:shape style="position:absolute;left:4302;top:554;width:25;height:100" type="#_x0000_t75" stroked="false">
                <v:imagedata r:id="rId20" o:title=""/>
              </v:shape>
              <v:shape style="position:absolute;left:4205;top:657;width:174;height:230" type="#_x0000_t75" stroked="false">
                <v:imagedata r:id="rId21" o:title=""/>
              </v:shape>
            </v:group>
            <v:group style="position:absolute;left:4199;top:548;width:223;height:346" coordorigin="4199,548" coordsize="223,346">
              <v:shape style="position:absolute;left:4199;top:548;width:223;height:346" coordorigin="4199,548" coordsize="223,346" path="m4273,650l4210,682,4199,735,4200,755,4215,816,4244,876,4304,893,4310,894,4321,893,4331,893,4342,893,4362,888,4364,887,4312,887,4300,886,4289,886,4279,886,4260,881,4225,827,4208,764,4205,721,4208,703,4261,657,4384,657,4380,655,4313,655,4307,655,4306,654,4296,654,4273,650xe" filled="t" fillcolor="#FFFFFF" stroked="f">
                <v:path arrowok="t"/>
                <v:fill type="solid"/>
              </v:shape>
              <v:shape style="position:absolute;left:4199;top:548;width:223;height:346" coordorigin="4199,548" coordsize="223,346" path="m4384,657l4348,657,4360,657,4362,657,4412,704,4415,743,4412,764,4392,837,4352,885,4312,887,4364,887,4400,836,4419,766,4422,721,4420,705,4415,689,4407,675,4406,673,4392,660,4384,657xe" filled="t" fillcolor="#FFFFFF" stroked="f">
                <v:path arrowok="t"/>
                <v:fill type="solid"/>
              </v:shape>
              <v:shape style="position:absolute;left:4199;top:548;width:223;height:346" coordorigin="4199,548" coordsize="223,346" path="m4348,657l4272,657,4297,661,4303,661,4306,662,4310,662,4316,661,4319,661,4326,660,4348,657xe" filled="t" fillcolor="#FFFFFF" stroked="f">
                <v:path arrowok="t"/>
                <v:fill type="solid"/>
              </v:shape>
              <v:shape style="position:absolute;left:4199;top:548;width:223;height:346" coordorigin="4199,548" coordsize="223,346" path="m4333,554l4316,554,4321,554,4325,556,4327,560,4327,561,4319,581,4314,600,4312,619,4312,639,4313,655,4380,655,4373,652,4373,649,4335,649,4334,644,4324,644,4324,629,4327,610,4320,610,4323,591,4330,572,4336,558,4333,554xe" filled="t" fillcolor="#FFFFFF" stroked="f">
                <v:path arrowok="t"/>
                <v:fill type="solid"/>
              </v:shape>
              <v:shape style="position:absolute;left:4199;top:548;width:223;height:346" coordorigin="4199,548" coordsize="223,346" path="m4314,548l4296,607,4296,619,4296,630,4299,650,4296,654,4306,654,4303,635,4302,616,4304,596,4308,576,4314,557,4316,554,4333,554,4330,551,4323,548,4314,548xe" filled="t" fillcolor="#FFFFFF" stroked="f">
                <v:path arrowok="t"/>
                <v:fill type="solid"/>
              </v:shape>
              <v:shape style="position:absolute;left:4199;top:548;width:223;height:346" coordorigin="4199,548" coordsize="223,346" path="m4408,565l4400,565,4404,592,4403,607,4393,620,4372,638,4351,646,4335,649,4373,649,4373,647,4383,642,4391,633,4404,611,4409,587,4409,570,4408,565xe" filled="t" fillcolor="#FFFFFF" stroked="f">
                <v:path arrowok="t"/>
                <v:fill type="solid"/>
              </v:shape>
              <v:shape style="position:absolute;left:4199;top:548;width:223;height:346" coordorigin="4199,548" coordsize="223,346" path="m4373,584l4329,632,4324,644,4334,644,4332,636,4338,624,4345,613,4358,597,4373,584xe" filled="t" fillcolor="#FFFFFF" stroked="f">
                <v:path arrowok="t"/>
                <v:fill type="solid"/>
              </v:shape>
              <v:shape style="position:absolute;left:4199;top:548;width:223;height:346" coordorigin="4199,548" coordsize="223,346" path="m4397,559l4326,594,4320,610,4327,610,4328,608,4339,587,4340,586,4362,571,4386,566,4400,565,4408,565,4407,559,4402,559,4397,559xe" filled="t" fillcolor="#FFFFFF" stroked="f">
                <v:path arrowok="t"/>
                <v:fill type="solid"/>
              </v:shape>
              <v:shape style="position:absolute;left:4324;top:565;width:78;height:84" type="#_x0000_t75" stroked="false">
                <v:imagedata r:id="rId22" o:title=""/>
              </v:shape>
            </v:group>
            <v:group style="position:absolute;left:4231;top:674;width:33;height:84" coordorigin="4231,674" coordsize="33,84">
              <v:shape style="position:absolute;left:4231;top:674;width:33;height:84" coordorigin="4231,674" coordsize="33,84" path="m4263,674l4257,675,4244,686,4236,702,4231,731,4233,752,4237,758,4236,741,4238,712,4241,702,4255,682,4263,675,4263,674xe" filled="t" fillcolor="#FFFFFF" stroked="f">
                <v:path arrowok="t"/>
                <v:fill type="solid"/>
              </v:shape>
              <v:shape style="position:absolute;left:3862;top:98;width:984;height:512" type="#_x0000_t75" stroked="false">
                <v:imagedata r:id="rId23" o:title=""/>
              </v:shape>
              <v:shape style="position:absolute;left:3900;top:940;width:959;height:196" type="#_x0000_t75" stroked="false">
                <v:imagedata r:id="rId24" o:title=""/>
              </v:shape>
            </v:group>
            <w10:wrap type="none"/>
          </v:group>
        </w:pict>
      </w:r>
      <w:r>
        <w:rPr>
          <w:rFonts w:ascii="Calibri"/>
          <w:b/>
          <w:color w:val="231F20"/>
          <w:spacing w:val="-2"/>
          <w:w w:val="85"/>
          <w:sz w:val="14"/>
        </w:rPr>
        <w:t>Nutrition</w:t>
      </w:r>
      <w:r>
        <w:rPr>
          <w:rFonts w:ascii="Calibri"/>
          <w:b/>
          <w:color w:val="231F20"/>
          <w:spacing w:val="-4"/>
          <w:w w:val="85"/>
          <w:sz w:val="14"/>
        </w:rPr>
        <w:t> </w:t>
      </w:r>
      <w:r>
        <w:rPr>
          <w:rFonts w:ascii="Calibri"/>
          <w:b/>
          <w:color w:val="231F20"/>
          <w:spacing w:val="-3"/>
          <w:w w:val="85"/>
          <w:sz w:val="14"/>
        </w:rPr>
        <w:t>Facts:</w:t>
      </w:r>
      <w:r>
        <w:rPr>
          <w:rFonts w:ascii="Calibri"/>
          <w:b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Calories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140,</w:t>
      </w:r>
      <w:r>
        <w:rPr>
          <w:rFonts w:ascii="Calibri"/>
          <w:i/>
          <w:color w:val="231F20"/>
          <w:spacing w:val="-4"/>
          <w:w w:val="85"/>
          <w:sz w:val="14"/>
        </w:rPr>
        <w:t> Total </w:t>
      </w:r>
      <w:r>
        <w:rPr>
          <w:rFonts w:ascii="Calibri"/>
          <w:i/>
          <w:color w:val="231F20"/>
          <w:spacing w:val="-2"/>
          <w:w w:val="85"/>
          <w:sz w:val="14"/>
        </w:rPr>
        <w:t>Fat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1g,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Cholesterol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5mg,</w:t>
      </w:r>
      <w:r>
        <w:rPr>
          <w:rFonts w:ascii="Calibri"/>
          <w:i/>
          <w:color w:val="231F20"/>
          <w:spacing w:val="29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Sodium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40mg,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4"/>
          <w:w w:val="85"/>
          <w:sz w:val="14"/>
        </w:rPr>
        <w:t>Total</w:t>
      </w:r>
      <w:r>
        <w:rPr>
          <w:rFonts w:ascii="Calibri"/>
          <w:i/>
          <w:color w:val="231F20"/>
          <w:spacing w:val="-3"/>
          <w:w w:val="85"/>
          <w:sz w:val="14"/>
        </w:rPr>
        <w:t> Carbohydrates </w:t>
      </w:r>
      <w:r>
        <w:rPr>
          <w:rFonts w:ascii="Calibri"/>
          <w:i/>
          <w:color w:val="231F20"/>
          <w:spacing w:val="-2"/>
          <w:w w:val="85"/>
          <w:sz w:val="14"/>
        </w:rPr>
        <w:t>32g,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Fiber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3g,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Sugars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24g,</w:t>
      </w:r>
      <w:r>
        <w:rPr>
          <w:rFonts w:ascii="Calibri"/>
          <w:i/>
          <w:color w:val="231F20"/>
          <w:spacing w:val="49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Protein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3g,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Vitamin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w w:val="85"/>
          <w:sz w:val="14"/>
        </w:rPr>
        <w:t>C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25%,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Calcium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10%</w:t>
      </w:r>
      <w:r>
        <w:rPr>
          <w:rFonts w:ascii="Calibri"/>
          <w:color w:val="000000"/>
          <w:sz w:val="14"/>
        </w:rPr>
      </w:r>
    </w:p>
    <w:p>
      <w:pPr>
        <w:spacing w:line="160" w:lineRule="exact" w:before="110"/>
        <w:ind w:left="260" w:right="2139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63.080521pt;margin-top:6.978692pt;width:23.116575pt;height:22.710849pt;mso-position-horizontal-relative:page;mso-position-vertical-relative:paragraph;z-index:-736" coordorigin="3262,140" coordsize="462,454">
            <v:group style="position:absolute;left:3271;top:149;width:444;height:436" coordorigin="3271,149" coordsize="444,436">
              <v:shape style="position:absolute;left:3271;top:149;width:444;height:436" coordorigin="3271,149" coordsize="444,436" path="m3715,367l3704,433,3675,492,3630,538,3573,571,3506,585,3481,584,3412,568,3355,536,3310,490,3281,433,3271,369,3272,345,3289,281,3324,225,3373,183,3433,156,3478,149,3503,150,3572,165,3630,197,3675,243,3704,299,3715,363,3715,367xe" filled="f" stroked="t" strokeweight=".903pt" strokecolor="#FDB913">
                <v:path arrowok="t"/>
              </v:shape>
            </v:group>
            <v:group style="position:absolute;left:3285;top:159;width:398;height:392" coordorigin="3285,159" coordsize="398,392">
              <v:shape style="position:absolute;left:3285;top:159;width:398;height:392" coordorigin="3285,159" coordsize="398,392" path="m3464,159l3402,175,3350,210,3311,261,3289,327,3285,377,3289,399,3314,460,3358,507,3416,539,3483,551,3506,549,3571,531,3624,493,3662,441,3681,377,3682,354,3682,338,3666,277,3631,225,3580,186,3514,163,3464,159xe" filled="t" fillcolor="#FDB913" stroked="f">
                <v:path arrowok="t"/>
                <v:fill type="solid"/>
              </v:shape>
            </v:group>
            <v:group style="position:absolute;left:3363;top:308;width:101;height:167" coordorigin="3363,308" coordsize="101,167">
              <v:shape style="position:absolute;left:3363;top:308;width:101;height:167" coordorigin="3363,308" coordsize="101,167" path="m3425,362l3366,401,3363,424,3368,444,3380,461,3396,471,3417,475,3464,475,3464,456,3415,456,3409,455,3386,432,3386,408,3389,399,3402,385,3411,381,3464,381,3464,367,3442,367,3434,364,3425,362xe" filled="t" fillcolor="#FFFFFF" stroked="f">
                <v:path arrowok="t"/>
                <v:fill type="solid"/>
              </v:shape>
              <v:shape style="position:absolute;left:3363;top:308;width:101;height:167" coordorigin="3363,308" coordsize="101,167" path="m3464,381l3429,381,3435,383,3442,386,3442,456,3464,456,3464,381xe" filled="t" fillcolor="#FFFFFF" stroked="f">
                <v:path arrowok="t"/>
                <v:fill type="solid"/>
              </v:shape>
              <v:shape style="position:absolute;left:3363;top:308;width:101;height:167" coordorigin="3363,308" coordsize="101,167" path="m3464,308l3442,308,3442,367,3464,367,3464,308xe" filled="t" fillcolor="#FFFFFF" stroked="f">
                <v:path arrowok="t"/>
                <v:fill type="solid"/>
              </v:shape>
            </v:group>
            <v:group style="position:absolute;left:3471;top:340;width:82;height:134" coordorigin="3471,340" coordsize="82,134">
              <v:shape style="position:absolute;left:3471;top:340;width:82;height:134" coordorigin="3471,340" coordsize="82,134" path="m3513,383l3491,383,3491,441,3491,448,3493,455,3494,458,3496,460,3497,462,3499,464,3501,466,3507,472,3516,475,3536,475,3545,473,3554,468,3554,455,3518,455,3513,449,3513,383xe" filled="t" fillcolor="#FFFFFF" stroked="f">
                <v:path arrowok="t"/>
                <v:fill type="solid"/>
              </v:shape>
              <v:shape style="position:absolute;left:3471;top:340;width:82;height:134" coordorigin="3471,340" coordsize="82,134" path="m3554,448l3545,453,3536,455,3554,455,3554,448xe" filled="t" fillcolor="#FFFFFF" stroked="f">
                <v:path arrowok="t"/>
                <v:fill type="solid"/>
              </v:shape>
              <v:shape style="position:absolute;left:3471;top:340;width:82;height:134" coordorigin="3471,340" coordsize="82,134" path="m3513,340l3471,381,3471,383,3548,383,3548,363,3513,363,3513,340xe" filled="t" fillcolor="#FFFFFF" stroked="f">
                <v:path arrowok="t"/>
                <v:fill type="solid"/>
              </v:shape>
            </v:group>
            <v:group style="position:absolute;left:3561;top:361;width:95;height:114" coordorigin="3561,361" coordsize="95,114">
              <v:shape style="position:absolute;left:3561;top:361;width:95;height:114" coordorigin="3561,361" coordsize="95,114" path="m3656,464l3618,464,3619,472,3625,475,3638,475,3641,475,3647,472,3651,470,3656,467,3656,464xe" filled="t" fillcolor="#FFFFFF" stroked="f">
                <v:path arrowok="t"/>
                <v:fill type="solid"/>
              </v:shape>
              <v:shape style="position:absolute;left:3561;top:361;width:95;height:114" coordorigin="3561,361" coordsize="95,114" path="m3637,382l3611,382,3618,388,3618,407,3563,435,3561,441,3561,456,3563,462,3574,472,3580,475,3598,475,3608,471,3618,464,3656,464,3656,460,3594,460,3590,459,3587,456,3584,453,3583,449,3583,440,3584,436,3587,433,3590,431,3596,428,3618,419,3640,419,3640,398,3639,392,3639,388,3638,385,3637,382,3637,382xe" filled="t" fillcolor="#FFFFFF" stroked="f">
                <v:path arrowok="t"/>
                <v:fill type="solid"/>
              </v:shape>
              <v:shape style="position:absolute;left:3561;top:361;width:95;height:114" coordorigin="3561,361" coordsize="95,114" path="m3640,419l3618,419,3618,451,3612,457,3605,460,3656,460,3656,459,3641,459,3640,458,3640,419xe" filled="t" fillcolor="#FFFFFF" stroked="f">
                <v:path arrowok="t"/>
                <v:fill type="solid"/>
              </v:shape>
              <v:shape style="position:absolute;left:3561;top:361;width:95;height:114" coordorigin="3561,361" coordsize="95,114" path="m3656,454l3650,458,3646,459,3656,459,3656,454xe" filled="t" fillcolor="#FFFFFF" stroked="f">
                <v:path arrowok="t"/>
                <v:fill type="solid"/>
              </v:shape>
              <v:shape style="position:absolute;left:3561;top:361;width:95;height:114" coordorigin="3561,361" coordsize="95,114" path="m3612,361l3584,361,3571,366,3563,376,3563,400,3574,388,3586,382,3637,382,3633,375,3631,373,3629,371,3621,364,3612,361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/>
          <w:i/>
          <w:color w:val="231F20"/>
          <w:spacing w:val="-2"/>
          <w:w w:val="85"/>
          <w:sz w:val="14"/>
        </w:rPr>
        <w:t>Source: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California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Department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1"/>
          <w:w w:val="85"/>
          <w:sz w:val="14"/>
        </w:rPr>
        <w:t>of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Health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Services,</w:t>
      </w:r>
      <w:r>
        <w:rPr>
          <w:rFonts w:ascii="Calibri"/>
          <w:i/>
          <w:color w:val="231F20"/>
          <w:spacing w:val="26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Discover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the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Secret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to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Healthy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Living</w:t>
      </w:r>
      <w:r>
        <w:rPr>
          <w:rFonts w:ascii="Calibri"/>
          <w:color w:val="000000"/>
          <w:sz w:val="14"/>
        </w:rPr>
      </w:r>
    </w:p>
    <w:p>
      <w:pPr>
        <w:spacing w:line="166" w:lineRule="exact" w:before="0"/>
        <w:ind w:left="260" w:right="193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/>
          <w:bCs/>
          <w:i/>
          <w:color w:val="231F20"/>
          <w:spacing w:val="-2"/>
          <w:w w:val="85"/>
          <w:sz w:val="14"/>
          <w:szCs w:val="14"/>
        </w:rPr>
        <w:t>California</w:t>
      </w:r>
      <w:r>
        <w:rPr>
          <w:rFonts w:ascii="Calibri" w:hAnsi="Calibri" w:cs="Calibri" w:eastAsia="Calibri"/>
          <w:b/>
          <w:bCs/>
          <w:i/>
          <w:color w:val="231F20"/>
          <w:spacing w:val="-4"/>
          <w:w w:val="85"/>
          <w:sz w:val="14"/>
          <w:szCs w:val="14"/>
        </w:rPr>
        <w:t> </w:t>
      </w:r>
      <w:r>
        <w:rPr>
          <w:rFonts w:ascii="Calibri" w:hAnsi="Calibri" w:cs="Calibri" w:eastAsia="Calibri"/>
          <w:b/>
          <w:bCs/>
          <w:i/>
          <w:color w:val="231F20"/>
          <w:spacing w:val="-2"/>
          <w:w w:val="85"/>
          <w:sz w:val="14"/>
          <w:szCs w:val="14"/>
        </w:rPr>
        <w:t>5-a-Day—For</w:t>
      </w:r>
      <w:r>
        <w:rPr>
          <w:rFonts w:ascii="Calibri" w:hAnsi="Calibri" w:cs="Calibri" w:eastAsia="Calibri"/>
          <w:b/>
          <w:bCs/>
          <w:i/>
          <w:color w:val="231F20"/>
          <w:spacing w:val="-4"/>
          <w:w w:val="85"/>
          <w:sz w:val="14"/>
          <w:szCs w:val="14"/>
        </w:rPr>
        <w:t> </w:t>
      </w:r>
      <w:r>
        <w:rPr>
          <w:rFonts w:ascii="Calibri" w:hAnsi="Calibri" w:cs="Calibri" w:eastAsia="Calibri"/>
          <w:b/>
          <w:bCs/>
          <w:i/>
          <w:color w:val="231F20"/>
          <w:spacing w:val="-2"/>
          <w:w w:val="85"/>
          <w:sz w:val="14"/>
          <w:szCs w:val="14"/>
        </w:rPr>
        <w:t>Be</w:t>
      </w:r>
      <w:r>
        <w:rPr>
          <w:rFonts w:ascii="Calibri" w:hAnsi="Calibri" w:cs="Calibri" w:eastAsia="Calibri"/>
          <w:b/>
          <w:bCs/>
          <w:i/>
          <w:color w:val="231F20"/>
          <w:spacing w:val="-3"/>
          <w:w w:val="85"/>
          <w:sz w:val="14"/>
          <w:szCs w:val="14"/>
        </w:rPr>
        <w:t>tt</w:t>
      </w:r>
      <w:r>
        <w:rPr>
          <w:rFonts w:ascii="Calibri" w:hAnsi="Calibri" w:cs="Calibri" w:eastAsia="Calibri"/>
          <w:b/>
          <w:bCs/>
          <w:i/>
          <w:color w:val="231F20"/>
          <w:spacing w:val="-2"/>
          <w:w w:val="85"/>
          <w:sz w:val="14"/>
          <w:szCs w:val="14"/>
        </w:rPr>
        <w:t>er</w:t>
      </w:r>
      <w:r>
        <w:rPr>
          <w:rFonts w:ascii="Calibri" w:hAnsi="Calibri" w:cs="Calibri" w:eastAsia="Calibri"/>
          <w:b/>
          <w:bCs/>
          <w:i/>
          <w:color w:val="231F20"/>
          <w:spacing w:val="-4"/>
          <w:w w:val="85"/>
          <w:sz w:val="14"/>
          <w:szCs w:val="14"/>
        </w:rPr>
        <w:t> </w:t>
      </w:r>
      <w:r>
        <w:rPr>
          <w:rFonts w:ascii="Calibri" w:hAnsi="Calibri" w:cs="Calibri" w:eastAsia="Calibri"/>
          <w:b/>
          <w:bCs/>
          <w:i/>
          <w:color w:val="231F20"/>
          <w:spacing w:val="-2"/>
          <w:w w:val="85"/>
          <w:sz w:val="14"/>
          <w:szCs w:val="14"/>
        </w:rPr>
        <w:t>Health!</w:t>
      </w:r>
      <w:r>
        <w:rPr>
          <w:rFonts w:ascii="Calibri" w:hAnsi="Calibri" w:cs="Calibri" w:eastAsia="Calibri"/>
          <w:b/>
          <w:bCs/>
          <w:i/>
          <w:color w:val="231F20"/>
          <w:spacing w:val="-4"/>
          <w:w w:val="85"/>
          <w:sz w:val="14"/>
          <w:szCs w:val="14"/>
        </w:rPr>
        <w:t> </w:t>
      </w:r>
      <w:r>
        <w:rPr>
          <w:rFonts w:ascii="Calibri" w:hAnsi="Calibri" w:cs="Calibri" w:eastAsia="Calibri"/>
          <w:i/>
          <w:color w:val="231F20"/>
          <w:spacing w:val="-2"/>
          <w:w w:val="85"/>
          <w:sz w:val="14"/>
          <w:szCs w:val="14"/>
        </w:rPr>
        <w:t>Campaign</w:t>
      </w:r>
      <w:r>
        <w:rPr>
          <w:rFonts w:ascii="Calibri" w:hAnsi="Calibri" w:cs="Calibri" w:eastAsia="Calibri"/>
          <w:color w:val="000000"/>
          <w:sz w:val="14"/>
          <w:szCs w:val="14"/>
        </w:rPr>
      </w:r>
    </w:p>
    <w:p>
      <w:pPr>
        <w:spacing w:after="0" w:line="166" w:lineRule="exact"/>
        <w:jc w:val="left"/>
        <w:rPr>
          <w:rFonts w:ascii="Calibri" w:hAnsi="Calibri" w:cs="Calibri" w:eastAsia="Calibri"/>
          <w:sz w:val="14"/>
          <w:szCs w:val="14"/>
        </w:rPr>
        <w:sectPr>
          <w:type w:val="continuous"/>
          <w:pgSz w:w="5040" w:h="8640"/>
          <w:pgMar w:top="120" w:bottom="220" w:left="0" w:right="0"/>
        </w:sect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pict>
          <v:group style="position:absolute;margin-left:-.5pt;margin-top:-6.506903pt;width:253pt;height:135.020pt;mso-position-horizontal-relative:page;mso-position-vertical-relative:paragraph;z-index:-735" coordorigin="-10,-130" coordsize="5060,2700">
            <v:group style="position:absolute;left:0;top:-120;width:5040;height:876" coordorigin="0,-120" coordsize="5040,876">
              <v:shape style="position:absolute;left:0;top:-120;width:5040;height:876" coordorigin="0,-120" coordsize="5040,876" path="m0,756l5040,756,5040,-120,0,-120,0,756xe" filled="t" fillcolor="#009444" stroked="f">
                <v:path arrowok="t"/>
                <v:fill type="solid"/>
              </v:shape>
              <v:shape style="position:absolute;left:0;top:799;width:5040;height:1771" type="#_x0000_t75" stroked="false">
                <v:imagedata r:id="rId26" o:title=""/>
              </v:shape>
            </v:group>
            <w10:wrap type="none"/>
          </v:group>
        </w:pict>
      </w:r>
      <w:r>
        <w:rPr>
          <w:color w:val="FDB913"/>
          <w:spacing w:val="-3"/>
          <w:w w:val="95"/>
        </w:rPr>
        <w:t>Grilled</w:t>
      </w:r>
      <w:r>
        <w:rPr>
          <w:color w:val="FDB913"/>
          <w:spacing w:val="50"/>
          <w:w w:val="95"/>
        </w:rPr>
        <w:t> </w:t>
      </w:r>
      <w:r>
        <w:rPr>
          <w:color w:val="FDB913"/>
          <w:spacing w:val="-9"/>
          <w:w w:val="95"/>
        </w:rPr>
        <w:t>Vegetables</w:t>
      </w:r>
      <w:r>
        <w:rPr>
          <w:b w:val="0"/>
          <w:color w:val="000000"/>
        </w:rPr>
      </w:r>
    </w:p>
    <w:p>
      <w:pPr>
        <w:spacing w:line="170" w:lineRule="exact" w:before="0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tabs>
          <w:tab w:pos="2284" w:val="left" w:leader="none"/>
        </w:tabs>
        <w:spacing w:before="65"/>
        <w:ind w:left="952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009444"/>
          <w:spacing w:val="-3"/>
          <w:w w:val="85"/>
          <w:sz w:val="20"/>
        </w:rPr>
        <w:t>Yield:</w:t>
      </w:r>
      <w:r>
        <w:rPr>
          <w:rFonts w:ascii="Calibri"/>
          <w:color w:val="009444"/>
          <w:spacing w:val="-4"/>
          <w:w w:val="85"/>
          <w:sz w:val="20"/>
        </w:rPr>
        <w:t> </w:t>
      </w:r>
      <w:r>
        <w:rPr>
          <w:rFonts w:ascii="Calibri"/>
          <w:color w:val="231F20"/>
          <w:w w:val="85"/>
          <w:sz w:val="20"/>
        </w:rPr>
        <w:t>6</w:t>
      </w:r>
      <w:r>
        <w:rPr>
          <w:rFonts w:ascii="Calibri"/>
          <w:color w:val="231F20"/>
          <w:spacing w:val="-5"/>
          <w:w w:val="85"/>
          <w:sz w:val="20"/>
        </w:rPr>
        <w:t> </w:t>
      </w:r>
      <w:r>
        <w:rPr>
          <w:rFonts w:ascii="Calibri"/>
          <w:color w:val="231F20"/>
          <w:spacing w:val="-2"/>
          <w:w w:val="85"/>
          <w:sz w:val="20"/>
        </w:rPr>
        <w:t>servings</w:t>
        <w:tab/>
      </w:r>
      <w:r>
        <w:rPr>
          <w:rFonts w:ascii="Calibri"/>
          <w:color w:val="009444"/>
          <w:spacing w:val="-2"/>
          <w:w w:val="85"/>
          <w:sz w:val="20"/>
        </w:rPr>
        <w:t>Serving</w:t>
      </w:r>
      <w:r>
        <w:rPr>
          <w:rFonts w:ascii="Calibri"/>
          <w:color w:val="009444"/>
          <w:spacing w:val="-5"/>
          <w:w w:val="85"/>
          <w:sz w:val="20"/>
        </w:rPr>
        <w:t> </w:t>
      </w:r>
      <w:r>
        <w:rPr>
          <w:rFonts w:ascii="Calibri"/>
          <w:color w:val="009444"/>
          <w:spacing w:val="-3"/>
          <w:w w:val="85"/>
          <w:sz w:val="20"/>
        </w:rPr>
        <w:t>siz</w:t>
      </w:r>
      <w:r>
        <w:rPr>
          <w:rFonts w:ascii="Calibri"/>
          <w:color w:val="009444"/>
          <w:spacing w:val="-4"/>
          <w:w w:val="85"/>
          <w:sz w:val="20"/>
        </w:rPr>
        <w:t>e: </w:t>
      </w:r>
      <w:r>
        <w:rPr>
          <w:rFonts w:ascii="Calibri"/>
          <w:color w:val="231F20"/>
          <w:spacing w:val="-2"/>
          <w:w w:val="85"/>
          <w:sz w:val="20"/>
        </w:rPr>
        <w:t>1/6</w:t>
      </w:r>
      <w:r>
        <w:rPr>
          <w:rFonts w:ascii="Calibri"/>
          <w:color w:val="231F20"/>
          <w:spacing w:val="-6"/>
          <w:w w:val="85"/>
          <w:sz w:val="20"/>
        </w:rPr>
        <w:t> </w:t>
      </w:r>
      <w:r>
        <w:rPr>
          <w:rFonts w:ascii="Calibri"/>
          <w:color w:val="231F20"/>
          <w:spacing w:val="-1"/>
          <w:w w:val="85"/>
          <w:sz w:val="20"/>
        </w:rPr>
        <w:t>of</w:t>
      </w:r>
      <w:r>
        <w:rPr>
          <w:rFonts w:ascii="Calibri"/>
          <w:color w:val="231F20"/>
          <w:spacing w:val="-5"/>
          <w:w w:val="85"/>
          <w:sz w:val="20"/>
        </w:rPr>
        <w:t> </w:t>
      </w:r>
      <w:r>
        <w:rPr>
          <w:rFonts w:ascii="Calibri"/>
          <w:color w:val="231F20"/>
          <w:spacing w:val="-4"/>
          <w:w w:val="85"/>
          <w:sz w:val="20"/>
        </w:rPr>
        <w:t>re</w:t>
      </w:r>
      <w:r>
        <w:rPr>
          <w:rFonts w:ascii="Calibri"/>
          <w:color w:val="231F20"/>
          <w:spacing w:val="-3"/>
          <w:w w:val="85"/>
          <w:sz w:val="20"/>
        </w:rPr>
        <w:t>cipe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5040" w:h="8640"/>
          <w:pgMar w:header="0" w:footer="34" w:top="120" w:bottom="220" w:left="0" w:right="0"/>
        </w:sectPr>
      </w:pPr>
    </w:p>
    <w:p>
      <w:pPr>
        <w:spacing w:before="135"/>
        <w:ind w:left="260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color w:val="009444"/>
          <w:spacing w:val="-1"/>
          <w:w w:val="85"/>
          <w:sz w:val="32"/>
        </w:rPr>
        <w:t>Ingredients</w:t>
      </w:r>
      <w:r>
        <w:rPr>
          <w:rFonts w:ascii="Calibri"/>
          <w:color w:val="000000"/>
          <w:sz w:val="32"/>
        </w:rPr>
      </w:r>
    </w:p>
    <w:p>
      <w:pPr>
        <w:numPr>
          <w:ilvl w:val="0"/>
          <w:numId w:val="4"/>
        </w:numPr>
        <w:tabs>
          <w:tab w:pos="374" w:val="left" w:leader="none"/>
        </w:tabs>
        <w:spacing w:before="24"/>
        <w:ind w:left="374" w:right="0" w:hanging="115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D97F37"/>
          <w:spacing w:val="-2"/>
          <w:w w:val="85"/>
          <w:sz w:val="18"/>
        </w:rPr>
        <w:t>tablespoons</w:t>
      </w:r>
      <w:r>
        <w:rPr>
          <w:rFonts w:ascii="Calibri"/>
          <w:b/>
          <w:color w:val="D97F37"/>
          <w:spacing w:val="11"/>
          <w:w w:val="85"/>
          <w:sz w:val="18"/>
        </w:rPr>
        <w:t> </w:t>
      </w:r>
      <w:r>
        <w:rPr>
          <w:rFonts w:ascii="Calibri"/>
          <w:color w:val="231F20"/>
          <w:spacing w:val="-4"/>
          <w:w w:val="85"/>
          <w:sz w:val="18"/>
        </w:rPr>
        <w:t>veget</w:t>
      </w:r>
      <w:r>
        <w:rPr>
          <w:rFonts w:ascii="Calibri"/>
          <w:color w:val="231F20"/>
          <w:spacing w:val="-3"/>
          <w:w w:val="85"/>
          <w:sz w:val="18"/>
        </w:rPr>
        <w:t>able</w:t>
      </w:r>
      <w:r>
        <w:rPr>
          <w:rFonts w:ascii="Calibri"/>
          <w:color w:val="231F20"/>
          <w:spacing w:val="10"/>
          <w:w w:val="85"/>
          <w:sz w:val="18"/>
        </w:rPr>
        <w:t> </w:t>
      </w:r>
      <w:r>
        <w:rPr>
          <w:rFonts w:ascii="Calibri"/>
          <w:color w:val="231F20"/>
          <w:spacing w:val="-2"/>
          <w:w w:val="85"/>
          <w:sz w:val="18"/>
        </w:rPr>
        <w:t>oil</w:t>
      </w:r>
      <w:r>
        <w:rPr>
          <w:rFonts w:ascii="Calibri"/>
          <w:color w:val="000000"/>
          <w:sz w:val="18"/>
        </w:rPr>
      </w:r>
    </w:p>
    <w:p>
      <w:pPr>
        <w:pStyle w:val="BodyText"/>
        <w:numPr>
          <w:ilvl w:val="0"/>
          <w:numId w:val="6"/>
        </w:numPr>
        <w:tabs>
          <w:tab w:pos="374" w:val="left" w:leader="none"/>
        </w:tabs>
        <w:spacing w:line="240" w:lineRule="auto" w:before="134" w:after="0"/>
        <w:ind w:left="260" w:right="0" w:firstLine="0"/>
        <w:jc w:val="left"/>
        <w:rPr>
          <w:rFonts w:ascii="Calibri" w:hAnsi="Calibri" w:cs="Calibri" w:eastAsia="Calibri"/>
        </w:rPr>
      </w:pPr>
      <w:r>
        <w:rPr>
          <w:color w:val="231F20"/>
          <w:spacing w:val="-4"/>
          <w:w w:val="85"/>
        </w:rPr>
        <w:t>g</w:t>
      </w:r>
      <w:r>
        <w:rPr>
          <w:color w:val="231F20"/>
          <w:spacing w:val="-3"/>
          <w:w w:val="85"/>
        </w:rPr>
        <w:t>arlic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2"/>
          <w:w w:val="85"/>
        </w:rPr>
        <w:t>cloves,</w:t>
      </w:r>
      <w:r>
        <w:rPr>
          <w:color w:val="231F20"/>
          <w:spacing w:val="-6"/>
          <w:w w:val="85"/>
        </w:rPr>
        <w:t> </w:t>
      </w:r>
      <w:r>
        <w:rPr>
          <w:rFonts w:ascii="Calibri"/>
          <w:color w:val="231F20"/>
          <w:spacing w:val="-2"/>
          <w:w w:val="85"/>
        </w:rPr>
        <w:t>finely</w:t>
      </w:r>
      <w:r>
        <w:rPr>
          <w:rFonts w:ascii="Calibri"/>
          <w:color w:val="231F20"/>
          <w:spacing w:val="-6"/>
          <w:w w:val="85"/>
        </w:rPr>
        <w:t> </w:t>
      </w:r>
      <w:r>
        <w:rPr>
          <w:rFonts w:ascii="Calibri"/>
          <w:color w:val="231F20"/>
          <w:spacing w:val="-2"/>
          <w:w w:val="85"/>
        </w:rPr>
        <w:t>chopped</w:t>
      </w:r>
      <w:r>
        <w:rPr>
          <w:rFonts w:ascii="Calibri"/>
          <w:color w:val="000000"/>
        </w:rPr>
      </w:r>
    </w:p>
    <w:p>
      <w:pPr>
        <w:pStyle w:val="BodyText"/>
        <w:numPr>
          <w:ilvl w:val="0"/>
          <w:numId w:val="6"/>
        </w:numPr>
        <w:tabs>
          <w:tab w:pos="374" w:val="left" w:leader="none"/>
        </w:tabs>
        <w:spacing w:line="240" w:lineRule="auto" w:before="134" w:after="0"/>
        <w:ind w:left="260" w:right="179" w:firstLine="0"/>
        <w:jc w:val="left"/>
      </w:pPr>
      <w:r>
        <w:rPr>
          <w:color w:val="231F20"/>
          <w:spacing w:val="-3"/>
          <w:w w:val="85"/>
        </w:rPr>
        <w:t>s</w:t>
      </w:r>
      <w:r>
        <w:rPr>
          <w:color w:val="231F20"/>
          <w:spacing w:val="-4"/>
          <w:w w:val="85"/>
        </w:rPr>
        <w:t>weet </w:t>
      </w:r>
      <w:r>
        <w:rPr>
          <w:color w:val="231F20"/>
          <w:spacing w:val="-3"/>
          <w:w w:val="85"/>
        </w:rPr>
        <w:t>pota</w:t>
      </w:r>
      <w:r>
        <w:rPr>
          <w:color w:val="231F20"/>
          <w:spacing w:val="-4"/>
          <w:w w:val="85"/>
        </w:rPr>
        <w:t>toes,</w:t>
      </w:r>
      <w:r>
        <w:rPr>
          <w:color w:val="231F20"/>
          <w:spacing w:val="-2"/>
          <w:w w:val="85"/>
        </w:rPr>
        <w:t> cut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3"/>
          <w:w w:val="85"/>
        </w:rPr>
        <w:t>in</w:t>
      </w:r>
      <w:r>
        <w:rPr>
          <w:color w:val="231F20"/>
          <w:spacing w:val="-4"/>
          <w:w w:val="85"/>
        </w:rPr>
        <w:t>t</w:t>
      </w:r>
      <w:r>
        <w:rPr>
          <w:color w:val="231F20"/>
          <w:spacing w:val="-3"/>
          <w:w w:val="85"/>
        </w:rPr>
        <w:t>o </w:t>
      </w:r>
      <w:r>
        <w:rPr>
          <w:color w:val="231F20"/>
          <w:spacing w:val="-2"/>
          <w:w w:val="85"/>
        </w:rPr>
        <w:t>1-inch</w:t>
      </w:r>
      <w:r>
        <w:rPr>
          <w:color w:val="231F20"/>
          <w:spacing w:val="29"/>
          <w:w w:val="85"/>
        </w:rPr>
        <w:t> </w:t>
      </w:r>
      <w:r>
        <w:rPr>
          <w:color w:val="231F20"/>
          <w:spacing w:val="-2"/>
          <w:w w:val="85"/>
        </w:rPr>
        <w:t>slices</w:t>
      </w:r>
      <w:r>
        <w:rPr>
          <w:color w:val="000000"/>
        </w:rPr>
      </w:r>
    </w:p>
    <w:p>
      <w:pPr>
        <w:pStyle w:val="BodyText"/>
        <w:spacing w:line="386" w:lineRule="auto" w:before="133"/>
        <w:ind w:right="0"/>
        <w:jc w:val="left"/>
      </w:pPr>
      <w:r>
        <w:rPr>
          <w:rFonts w:ascii="Calibri"/>
          <w:b/>
          <w:color w:val="D97F37"/>
          <w:w w:val="85"/>
        </w:rPr>
        <w:t>3</w:t>
      </w:r>
      <w:r>
        <w:rPr>
          <w:rFonts w:ascii="Calibri"/>
          <w:b/>
          <w:color w:val="D97F37"/>
          <w:spacing w:val="-3"/>
          <w:w w:val="85"/>
        </w:rPr>
        <w:t> </w:t>
      </w:r>
      <w:r>
        <w:rPr>
          <w:color w:val="231F20"/>
          <w:spacing w:val="-2"/>
          <w:w w:val="85"/>
        </w:rPr>
        <w:t>corn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cobs,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cut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3"/>
          <w:w w:val="85"/>
        </w:rPr>
        <w:t>in</w:t>
      </w:r>
      <w:r>
        <w:rPr>
          <w:color w:val="231F20"/>
          <w:spacing w:val="-4"/>
          <w:w w:val="85"/>
        </w:rPr>
        <w:t>t</w:t>
      </w:r>
      <w:r>
        <w:rPr>
          <w:color w:val="231F20"/>
          <w:spacing w:val="-3"/>
          <w:w w:val="85"/>
        </w:rPr>
        <w:t>o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2-inch</w:t>
      </w:r>
      <w:r>
        <w:rPr>
          <w:color w:val="231F20"/>
          <w:spacing w:val="-3"/>
          <w:w w:val="85"/>
        </w:rPr>
        <w:t> </w:t>
      </w:r>
      <w:r>
        <w:rPr>
          <w:rFonts w:ascii="Calibri"/>
          <w:color w:val="231F20"/>
          <w:spacing w:val="-2"/>
          <w:w w:val="85"/>
        </w:rPr>
        <w:t>sections</w:t>
      </w:r>
      <w:r>
        <w:rPr>
          <w:rFonts w:ascii="Calibri"/>
          <w:color w:val="231F20"/>
          <w:spacing w:val="27"/>
          <w:w w:val="84"/>
        </w:rPr>
        <w:t> </w:t>
      </w:r>
      <w:r>
        <w:rPr>
          <w:rFonts w:ascii="Calibri"/>
          <w:b/>
          <w:color w:val="D97F37"/>
          <w:w w:val="85"/>
        </w:rPr>
        <w:t>1</w:t>
      </w:r>
      <w:r>
        <w:rPr>
          <w:rFonts w:ascii="Calibri"/>
          <w:b/>
          <w:color w:val="D97F37"/>
          <w:spacing w:val="-4"/>
          <w:w w:val="85"/>
        </w:rPr>
        <w:t> </w:t>
      </w:r>
      <w:r>
        <w:rPr>
          <w:color w:val="231F20"/>
          <w:spacing w:val="-2"/>
          <w:w w:val="85"/>
        </w:rPr>
        <w:t>eggplant,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cut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3"/>
          <w:w w:val="85"/>
        </w:rPr>
        <w:t>in</w:t>
      </w:r>
      <w:r>
        <w:rPr>
          <w:color w:val="231F20"/>
          <w:spacing w:val="-4"/>
          <w:w w:val="85"/>
        </w:rPr>
        <w:t>t</w:t>
      </w:r>
      <w:r>
        <w:rPr>
          <w:color w:val="231F20"/>
          <w:spacing w:val="-3"/>
          <w:w w:val="85"/>
        </w:rPr>
        <w:t>o </w:t>
      </w:r>
      <w:r>
        <w:rPr>
          <w:color w:val="231F20"/>
          <w:spacing w:val="-2"/>
          <w:w w:val="85"/>
        </w:rPr>
        <w:t>1/2-inch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slices</w:t>
      </w:r>
      <w:r>
        <w:rPr>
          <w:color w:val="231F20"/>
          <w:spacing w:val="27"/>
          <w:w w:val="85"/>
        </w:rPr>
        <w:t> </w:t>
      </w:r>
      <w:r>
        <w:rPr>
          <w:rFonts w:ascii="Calibri"/>
          <w:b/>
          <w:color w:val="D97F37"/>
          <w:spacing w:val="-1"/>
          <w:w w:val="85"/>
        </w:rPr>
        <w:t>12</w:t>
      </w:r>
      <w:r>
        <w:rPr>
          <w:rFonts w:ascii="Calibri"/>
          <w:b/>
          <w:color w:val="D97F37"/>
          <w:spacing w:val="-4"/>
          <w:w w:val="85"/>
        </w:rPr>
        <w:t> </w:t>
      </w:r>
      <w:r>
        <w:rPr>
          <w:color w:val="231F20"/>
          <w:spacing w:val="-2"/>
          <w:w w:val="85"/>
        </w:rPr>
        <w:t>green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onions,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trimmed</w:t>
      </w:r>
      <w:r>
        <w:rPr>
          <w:color w:val="000000"/>
        </w:rPr>
      </w:r>
    </w:p>
    <w:p>
      <w:pPr>
        <w:spacing w:line="382" w:lineRule="exact" w:before="135"/>
        <w:ind w:left="260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w w:val="85"/>
        </w:rPr>
        <w:br w:type="column"/>
      </w:r>
      <w:r>
        <w:rPr>
          <w:rFonts w:ascii="Calibri"/>
          <w:b/>
          <w:color w:val="009444"/>
          <w:spacing w:val="-1"/>
          <w:w w:val="85"/>
          <w:sz w:val="32"/>
        </w:rPr>
        <w:t>Instructions</w:t>
      </w:r>
      <w:r>
        <w:rPr>
          <w:rFonts w:ascii="Calibri"/>
          <w:color w:val="000000"/>
          <w:sz w:val="32"/>
        </w:rPr>
      </w:r>
    </w:p>
    <w:p>
      <w:pPr>
        <w:pStyle w:val="BodyText"/>
        <w:numPr>
          <w:ilvl w:val="0"/>
          <w:numId w:val="7"/>
        </w:numPr>
        <w:tabs>
          <w:tab w:pos="403" w:val="left" w:leader="none"/>
        </w:tabs>
        <w:spacing w:line="211" w:lineRule="exact" w:before="0" w:after="0"/>
        <w:ind w:left="404" w:right="0" w:hanging="144"/>
        <w:jc w:val="left"/>
      </w:pPr>
      <w:r>
        <w:rPr>
          <w:color w:val="231F20"/>
          <w:spacing w:val="-2"/>
          <w:w w:val="85"/>
        </w:rPr>
        <w:t>Mix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oil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and</w:t>
      </w:r>
      <w:r>
        <w:rPr>
          <w:color w:val="231F20"/>
          <w:spacing w:val="-4"/>
          <w:w w:val="85"/>
        </w:rPr>
        <w:t> g</w:t>
      </w:r>
      <w:r>
        <w:rPr>
          <w:color w:val="231F20"/>
          <w:spacing w:val="-3"/>
          <w:w w:val="85"/>
        </w:rPr>
        <w:t>arlic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1"/>
          <w:w w:val="85"/>
        </w:rPr>
        <w:t>in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3"/>
          <w:w w:val="85"/>
        </w:rPr>
        <w:t> lar</w:t>
      </w:r>
      <w:r>
        <w:rPr>
          <w:color w:val="231F20"/>
          <w:spacing w:val="-4"/>
          <w:w w:val="85"/>
        </w:rPr>
        <w:t>ge</w:t>
      </w:r>
      <w:r>
        <w:rPr>
          <w:color w:val="000000"/>
        </w:rPr>
      </w:r>
    </w:p>
    <w:p>
      <w:pPr>
        <w:pStyle w:val="BodyText"/>
        <w:spacing w:line="262" w:lineRule="auto" w:before="20"/>
        <w:ind w:left="403" w:right="368"/>
        <w:jc w:val="left"/>
      </w:pPr>
      <w:r>
        <w:rPr>
          <w:color w:val="231F20"/>
          <w:spacing w:val="-2"/>
          <w:w w:val="85"/>
        </w:rPr>
        <w:t>bowl.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Add</w:t>
      </w:r>
      <w:r>
        <w:rPr>
          <w:color w:val="231F20"/>
          <w:spacing w:val="-4"/>
          <w:w w:val="85"/>
        </w:rPr>
        <w:t> veget</w:t>
      </w:r>
      <w:r>
        <w:rPr>
          <w:color w:val="231F20"/>
          <w:spacing w:val="-3"/>
          <w:w w:val="85"/>
        </w:rPr>
        <w:t>ables </w:t>
      </w:r>
      <w:r>
        <w:rPr>
          <w:color w:val="231F20"/>
          <w:spacing w:val="-2"/>
          <w:w w:val="85"/>
        </w:rPr>
        <w:t>and</w:t>
      </w:r>
      <w:r>
        <w:rPr>
          <w:color w:val="231F20"/>
          <w:spacing w:val="19"/>
          <w:w w:val="85"/>
        </w:rPr>
        <w:t> </w:t>
      </w:r>
      <w:r>
        <w:rPr>
          <w:color w:val="231F20"/>
          <w:spacing w:val="-4"/>
          <w:w w:val="85"/>
        </w:rPr>
        <w:t>t</w:t>
      </w:r>
      <w:r>
        <w:rPr>
          <w:color w:val="231F20"/>
          <w:spacing w:val="-3"/>
          <w:w w:val="85"/>
        </w:rPr>
        <w:t>oss.</w:t>
      </w:r>
      <w:r>
        <w:rPr>
          <w:color w:val="000000"/>
        </w:rPr>
      </w:r>
    </w:p>
    <w:p>
      <w:pPr>
        <w:pStyle w:val="BodyText"/>
        <w:numPr>
          <w:ilvl w:val="0"/>
          <w:numId w:val="7"/>
        </w:numPr>
        <w:tabs>
          <w:tab w:pos="403" w:val="left" w:leader="none"/>
        </w:tabs>
        <w:spacing w:line="262" w:lineRule="auto" w:before="90" w:after="0"/>
        <w:ind w:left="404" w:right="279" w:hanging="144"/>
        <w:jc w:val="left"/>
        <w:rPr>
          <w:rFonts w:ascii="Calibri" w:hAnsi="Calibri" w:cs="Calibri" w:eastAsia="Calibri"/>
        </w:rPr>
      </w:pPr>
      <w:r>
        <w:rPr>
          <w:color w:val="231F20"/>
          <w:spacing w:val="-2"/>
          <w:w w:val="85"/>
        </w:rPr>
        <w:t>Place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4"/>
          <w:w w:val="85"/>
        </w:rPr>
        <w:t>veget</w:t>
      </w:r>
      <w:r>
        <w:rPr>
          <w:color w:val="231F20"/>
          <w:spacing w:val="-3"/>
          <w:w w:val="85"/>
        </w:rPr>
        <w:t>able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1"/>
          <w:w w:val="85"/>
        </w:rPr>
        <w:t>on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3"/>
          <w:w w:val="85"/>
        </w:rPr>
        <w:t>broile</w:t>
      </w:r>
      <w:r>
        <w:rPr>
          <w:color w:val="231F20"/>
          <w:spacing w:val="-4"/>
          <w:w w:val="85"/>
        </w:rPr>
        <w:t>r</w:t>
      </w:r>
      <w:r>
        <w:rPr>
          <w:color w:val="231F20"/>
          <w:spacing w:val="29"/>
          <w:w w:val="84"/>
        </w:rPr>
        <w:t> </w:t>
      </w:r>
      <w:r>
        <w:rPr>
          <w:color w:val="231F20"/>
          <w:spacing w:val="-2"/>
          <w:w w:val="85"/>
        </w:rPr>
        <w:t>pan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1"/>
          <w:w w:val="85"/>
        </w:rPr>
        <w:t>or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grill.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Cook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10</w:t>
      </w:r>
      <w:r>
        <w:rPr>
          <w:color w:val="231F20"/>
          <w:spacing w:val="25"/>
          <w:w w:val="84"/>
        </w:rPr>
        <w:t> </w:t>
      </w:r>
      <w:r>
        <w:rPr>
          <w:color w:val="231F20"/>
          <w:spacing w:val="-2"/>
          <w:w w:val="85"/>
        </w:rPr>
        <w:t>minutes,</w:t>
      </w:r>
      <w:r>
        <w:rPr>
          <w:color w:val="231F20"/>
          <w:spacing w:val="-7"/>
          <w:w w:val="85"/>
        </w:rPr>
        <w:t> </w:t>
      </w:r>
      <w:r>
        <w:rPr>
          <w:color w:val="231F20"/>
          <w:spacing w:val="-2"/>
          <w:w w:val="85"/>
        </w:rPr>
        <w:t>turning</w:t>
      </w:r>
      <w:r>
        <w:rPr>
          <w:color w:val="231F20"/>
          <w:spacing w:val="-7"/>
          <w:w w:val="85"/>
        </w:rPr>
        <w:t> </w:t>
      </w:r>
      <w:r>
        <w:rPr>
          <w:color w:val="231F20"/>
          <w:spacing w:val="-2"/>
          <w:w w:val="85"/>
        </w:rPr>
        <w:t>twice</w:t>
      </w:r>
      <w:r>
        <w:rPr>
          <w:color w:val="231F20"/>
          <w:spacing w:val="21"/>
          <w:w w:val="84"/>
        </w:rPr>
        <w:t> </w:t>
      </w:r>
      <w:r>
        <w:rPr>
          <w:rFonts w:ascii="Calibri"/>
          <w:color w:val="231F20"/>
          <w:spacing w:val="-2"/>
          <w:w w:val="85"/>
        </w:rPr>
        <w:t>until</w:t>
      </w:r>
      <w:r>
        <w:rPr>
          <w:rFonts w:ascii="Calibri"/>
          <w:color w:val="231F20"/>
          <w:spacing w:val="-5"/>
          <w:w w:val="85"/>
        </w:rPr>
        <w:t> </w:t>
      </w:r>
      <w:r>
        <w:rPr>
          <w:rFonts w:ascii="Calibri"/>
          <w:color w:val="231F20"/>
          <w:spacing w:val="-3"/>
          <w:w w:val="85"/>
        </w:rPr>
        <w:t>vegetables</w:t>
      </w:r>
      <w:r>
        <w:rPr>
          <w:rFonts w:ascii="Calibri"/>
          <w:color w:val="231F20"/>
          <w:spacing w:val="-4"/>
          <w:w w:val="85"/>
        </w:rPr>
        <w:t> </w:t>
      </w:r>
      <w:r>
        <w:rPr>
          <w:rFonts w:ascii="Calibri"/>
          <w:color w:val="231F20"/>
          <w:spacing w:val="-2"/>
          <w:w w:val="85"/>
        </w:rPr>
        <w:t>are</w:t>
      </w:r>
      <w:r>
        <w:rPr>
          <w:rFonts w:ascii="Calibri"/>
          <w:color w:val="231F20"/>
          <w:spacing w:val="-5"/>
          <w:w w:val="85"/>
        </w:rPr>
        <w:t> tender.</w:t>
      </w:r>
      <w:r>
        <w:rPr>
          <w:rFonts w:ascii="Calibri"/>
          <w:color w:val="000000"/>
        </w:rPr>
      </w:r>
    </w:p>
    <w:p>
      <w:pPr>
        <w:pStyle w:val="BodyText"/>
        <w:numPr>
          <w:ilvl w:val="0"/>
          <w:numId w:val="7"/>
        </w:numPr>
        <w:tabs>
          <w:tab w:pos="403" w:val="left" w:leader="none"/>
        </w:tabs>
        <w:spacing w:line="262" w:lineRule="auto" w:before="90" w:after="0"/>
        <w:ind w:left="404" w:right="273" w:hanging="144"/>
        <w:jc w:val="left"/>
      </w:pPr>
      <w:r>
        <w:rPr>
          <w:rFonts w:ascii="Calibri"/>
          <w:color w:val="231F20"/>
          <w:spacing w:val="-2"/>
          <w:w w:val="85"/>
        </w:rPr>
        <w:t>Place</w:t>
      </w:r>
      <w:r>
        <w:rPr>
          <w:rFonts w:ascii="Calibri"/>
          <w:color w:val="231F20"/>
          <w:spacing w:val="-6"/>
          <w:w w:val="85"/>
        </w:rPr>
        <w:t> </w:t>
      </w:r>
      <w:r>
        <w:rPr>
          <w:rFonts w:ascii="Calibri"/>
          <w:color w:val="231F20"/>
          <w:spacing w:val="-3"/>
          <w:w w:val="85"/>
        </w:rPr>
        <w:t>vegetables</w:t>
      </w:r>
      <w:r>
        <w:rPr>
          <w:rFonts w:ascii="Calibri"/>
          <w:color w:val="231F20"/>
          <w:spacing w:val="-5"/>
          <w:w w:val="85"/>
        </w:rPr>
        <w:t> </w:t>
      </w:r>
      <w:r>
        <w:rPr>
          <w:rFonts w:ascii="Calibri"/>
          <w:color w:val="231F20"/>
          <w:spacing w:val="-1"/>
          <w:w w:val="85"/>
        </w:rPr>
        <w:t>on</w:t>
      </w:r>
      <w:r>
        <w:rPr>
          <w:rFonts w:ascii="Calibri"/>
          <w:color w:val="231F20"/>
          <w:spacing w:val="-5"/>
          <w:w w:val="85"/>
        </w:rPr>
        <w:t> </w:t>
      </w:r>
      <w:r>
        <w:rPr>
          <w:rFonts w:ascii="Calibri"/>
          <w:color w:val="231F20"/>
          <w:spacing w:val="-4"/>
          <w:w w:val="85"/>
        </w:rPr>
        <w:t>pla</w:t>
      </w:r>
      <w:r>
        <w:rPr>
          <w:rFonts w:ascii="Calibri"/>
          <w:color w:val="231F20"/>
          <w:spacing w:val="-5"/>
          <w:w w:val="85"/>
        </w:rPr>
        <w:t>tt</w:t>
      </w:r>
      <w:r>
        <w:rPr>
          <w:rFonts w:ascii="Calibri"/>
          <w:color w:val="231F20"/>
          <w:spacing w:val="-4"/>
          <w:w w:val="85"/>
        </w:rPr>
        <w:t>er.</w:t>
      </w:r>
      <w:r>
        <w:rPr>
          <w:rFonts w:ascii="Calibri"/>
          <w:color w:val="231F20"/>
          <w:spacing w:val="21"/>
          <w:w w:val="85"/>
        </w:rPr>
        <w:t> </w:t>
      </w:r>
      <w:r>
        <w:rPr>
          <w:color w:val="231F20"/>
          <w:spacing w:val="-2"/>
          <w:w w:val="85"/>
        </w:rPr>
        <w:t>Serve.</w:t>
      </w:r>
      <w:r>
        <w:rPr>
          <w:color w:val="000000"/>
        </w:rPr>
      </w:r>
    </w:p>
    <w:p>
      <w:pPr>
        <w:spacing w:after="0" w:line="262" w:lineRule="auto"/>
        <w:jc w:val="left"/>
        <w:sectPr>
          <w:type w:val="continuous"/>
          <w:pgSz w:w="5040" w:h="8640"/>
          <w:pgMar w:top="120" w:bottom="220" w:left="0" w:right="0"/>
          <w:cols w:num="2" w:equalWidth="0">
            <w:col w:w="2428" w:space="282"/>
            <w:col w:w="2330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2"/>
        <w:rPr>
          <w:sz w:val="20"/>
          <w:szCs w:val="20"/>
        </w:rPr>
      </w:pPr>
    </w:p>
    <w:p>
      <w:pPr>
        <w:spacing w:line="160" w:lineRule="exact" w:before="81"/>
        <w:ind w:left="260" w:right="193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93.1017pt;margin-top:5.085102pt;width:49.8877pt;height:51.944pt;mso-position-horizontal-relative:page;mso-position-vertical-relative:paragraph;z-index:-734" coordorigin="3862,102" coordsize="998,1039">
            <v:group style="position:absolute;left:4513;top:576;width:207;height:281" coordorigin="4513,576" coordsize="207,281">
              <v:shape style="position:absolute;left:4513;top:576;width:207;height:281" coordorigin="4513,576" coordsize="207,281" path="m4617,576l4537,587,4513,827,4517,836,4530,844,4550,850,4575,855,4604,857,4636,856,4705,842,4720,607,4716,598,4659,579,4617,576xe" filled="t" fillcolor="#989899" stroked="f">
                <v:path arrowok="t"/>
                <v:fill type="solid"/>
              </v:shape>
            </v:group>
            <v:group style="position:absolute;left:4507;top:572;width:207;height:281" coordorigin="4507,572" coordsize="207,281">
              <v:shape style="position:absolute;left:4507;top:572;width:207;height:281" coordorigin="4507,572" coordsize="207,281" path="m4611,572l4532,583,4507,823,4512,832,4524,840,4544,847,4569,851,4598,854,4631,853,4700,839,4715,603,4710,594,4653,575,4611,572xe" filled="t" fillcolor="#FFFFFF" stroked="f">
                <v:path arrowok="t"/>
                <v:fill type="solid"/>
              </v:shape>
              <v:shape style="position:absolute;left:4506;top:570;width:207;height:282" type="#_x0000_t75" stroked="false">
                <v:imagedata r:id="rId7" o:title=""/>
              </v:shape>
            </v:group>
            <v:group style="position:absolute;left:4506;top:570;width:207;height:62" coordorigin="4506,570" coordsize="207,62">
              <v:shape style="position:absolute;left:4506;top:570;width:207;height:62" coordorigin="4506,570" coordsize="207,62" path="m4597,570l4523,584,4506,601,4510,609,4590,631,4623,632,4652,629,4709,610,4713,600,4709,592,4629,571,4597,570xe" filled="t" fillcolor="#D2D3D3" stroked="f">
                <v:path arrowok="t"/>
                <v:fill type="solid"/>
              </v:shape>
            </v:group>
            <v:group style="position:absolute;left:4506;top:570;width:207;height:62" coordorigin="4506,570" coordsize="207,62">
              <v:shape style="position:absolute;left:4506;top:570;width:207;height:62" coordorigin="4506,570" coordsize="207,62" path="m4713,601l4652,629,4623,632,4590,631,4521,617,4506,601,4510,592,4523,584,4543,577,4568,572,4597,570,4629,571,4698,585,4713,601xe" filled="f" stroked="t" strokeweight=".256pt" strokecolor="#FFFFFF">
                <v:path arrowok="t"/>
              </v:shape>
            </v:group>
            <v:group style="position:absolute;left:4542;top:655;width:124;height:154" coordorigin="4542,655" coordsize="124,154">
              <v:shape style="position:absolute;left:4542;top:655;width:124;height:154" coordorigin="4542,655" coordsize="124,154" path="m4589,687l4577,688,4585,696,4587,698,4589,699,4581,701,4542,739,4542,761,4549,780,4561,795,4579,806,4605,809,4609,808,4595,807,4575,800,4559,788,4548,771,4544,751,4552,728,4565,713,4584,704,4595,703,4606,703,4602,701,4596,701,4585,691,4599,689,4604,689,4601,688,4593,687,4589,687xe" filled="t" fillcolor="#FFFFFF" stroked="f">
                <v:path arrowok="t"/>
                <v:fill type="solid"/>
              </v:shape>
              <v:shape style="position:absolute;left:4542;top:655;width:124;height:154" coordorigin="4542,655" coordsize="124,154" path="m4639,708l4632,708,4649,720,4660,736,4628,804,4609,808,4609,808,4665,771,4666,748,4660,729,4649,715,4639,708xe" filled="t" fillcolor="#FFFFFF" stroked="f">
                <v:path arrowok="t"/>
                <v:fill type="solid"/>
              </v:shape>
              <v:shape style="position:absolute;left:4542;top:655;width:124;height:154" coordorigin="4542,655" coordsize="124,154" path="m4616,714l4611,714,4620,727,4632,737,4633,730,4629,730,4619,721,4616,714xe" filled="t" fillcolor="#FFFFFF" stroked="f">
                <v:path arrowok="t"/>
                <v:fill type="solid"/>
              </v:shape>
              <v:shape style="position:absolute;left:4542;top:655;width:124;height:154" coordorigin="4542,655" coordsize="124,154" path="m4624,705l4619,705,4621,707,4623,709,4627,713,4630,720,4630,721,4629,730,4633,730,4634,721,4631,713,4628,709,4630,709,4632,708,4639,708,4637,707,4630,707,4624,705xe" filled="t" fillcolor="#FFFFFF" stroked="f">
                <v:path arrowok="t"/>
                <v:fill type="solid"/>
              </v:shape>
              <v:shape style="position:absolute;left:4542;top:655;width:124;height:154" coordorigin="4542,655" coordsize="124,154" path="m4606,703l4595,703,4596,703,4597,704,4593,707,4588,714,4585,729,4599,723,4589,723,4591,714,4597,709,4602,705,4604,704,4607,703,4606,703xe" filled="t" fillcolor="#FFFFFF" stroked="f">
                <v:path arrowok="t"/>
                <v:fill type="solid"/>
              </v:shape>
              <v:shape style="position:absolute;left:4542;top:655;width:124;height:154" coordorigin="4542,655" coordsize="124,154" path="m4612,709l4609,710,4602,719,4589,723,4599,723,4599,723,4611,714,4616,714,4614,711,4612,709xe" filled="t" fillcolor="#FFFFFF" stroked="f">
                <v:path arrowok="t"/>
                <v:fill type="solid"/>
              </v:shape>
              <v:shape style="position:absolute;left:4542;top:655;width:124;height:154" coordorigin="4542,655" coordsize="124,154" path="m4632,693l4628,693,4644,700,4630,707,4637,707,4640,706,4643,705,4652,700,4641,695,4637,694,4632,693xe" filled="t" fillcolor="#FFFFFF" stroked="f">
                <v:path arrowok="t"/>
                <v:fill type="solid"/>
              </v:shape>
              <v:shape style="position:absolute;left:4542;top:655;width:124;height:154" coordorigin="4542,655" coordsize="124,154" path="m4602,701l4596,701,4602,701,4602,701xe" filled="t" fillcolor="#FFFFFF" stroked="f">
                <v:path arrowok="t"/>
                <v:fill type="solid"/>
              </v:shape>
              <v:shape style="position:absolute;left:4542;top:655;width:124;height:154" coordorigin="4542,655" coordsize="124,154" path="m4630,658l4624,658,4627,660,4627,661,4619,674,4616,687,4615,699,4618,698,4626,694,4619,694,4619,690,4619,687,4620,686,4623,676,4630,663,4631,661,4630,658xe" filled="t" fillcolor="#FFFFFF" stroked="f">
                <v:path arrowok="t"/>
                <v:fill type="solid"/>
              </v:shape>
              <v:shape style="position:absolute;left:4542;top:655;width:124;height:154" coordorigin="4542,655" coordsize="124,154" path="m4604,689l4599,689,4607,694,4610,697,4611,691,4607,691,4605,690,4604,689xe" filled="t" fillcolor="#FFFFFF" stroked="f">
                <v:path arrowok="t"/>
                <v:fill type="solid"/>
              </v:shape>
              <v:shape style="position:absolute;left:4542;top:655;width:124;height:154" coordorigin="4542,655" coordsize="124,154" path="m4627,693l4622,693,4619,694,4627,694,4628,693,4632,693,4627,693xe" filled="t" fillcolor="#FFFFFF" stroked="f">
                <v:path arrowok="t"/>
                <v:fill type="solid"/>
              </v:shape>
              <v:shape style="position:absolute;left:4542;top:655;width:124;height:154" coordorigin="4542,655" coordsize="124,154" path="m4623,655l4607,691,4611,691,4611,686,4615,672,4623,659,4624,658,4630,658,4629,657,4627,656,4626,655,4623,655xe" filled="t" fillcolor="#FFFFFF" stroked="f">
                <v:path arrowok="t"/>
                <v:fill type="solid"/>
              </v:shape>
              <v:shape style="position:absolute;left:4545;top:702;width:118;height:105" type="#_x0000_t75" stroked="false">
                <v:imagedata r:id="rId8" o:title=""/>
              </v:shape>
            </v:group>
            <v:group style="position:absolute;left:4551;top:712;width:2;height:35" coordorigin="4551,712" coordsize="2,35">
              <v:shape style="position:absolute;left:4551;top:712;width:2;height:35" coordorigin="4551,712" coordsize="2,35" path="m4553,747l4552,747,4553,747,4553,747xe" filled="t" fillcolor="#FFFFFF" stroked="f">
                <v:path arrowok="t"/>
                <v:fill type="solid"/>
              </v:shape>
              <v:shape style="position:absolute;left:4551;top:712;width:2;height:35" coordorigin="4551,712" coordsize="2,35" path="m4579,712l4568,715,4559,725,4551,736,4551,747,4552,747,4553,747,4554,737,4569,717,4579,714,4579,713,4579,712xe" filled="t" fillcolor="#FFFFFF" stroked="f">
                <v:path arrowok="t"/>
                <v:fill type="solid"/>
              </v:shape>
              <v:shape style="position:absolute;left:4585;top:659;width:57;height:71" type="#_x0000_t75" stroked="false">
                <v:imagedata r:id="rId9" o:title=""/>
              </v:shape>
            </v:group>
            <v:group style="position:absolute;left:4332;top:264;width:247;height:566" coordorigin="4332,264" coordsize="247,566">
              <v:shape style="position:absolute;left:4332;top:264;width:247;height:566" coordorigin="4332,264" coordsize="247,566" path="m4471,264l4464,283,4465,299,4465,320,4465,343,4465,363,4460,363,4441,369,4403,416,4383,474,4369,533,4358,592,4349,651,4338,733,4336,747,4334,767,4332,786,4333,807,4334,812,4335,816,4337,819,4341,826,4346,830,4355,825,4359,824,4401,764,4403,759,4405,755,4437,699,4474,630,4508,557,4531,500,4547,427,4542,406,4521,380,4526,373,4552,343,4560,333,4572,320,4579,299,4549,287,4545,285,4544,282,4542,278,4535,273,4535,273,4503,273,4502,273,4500,272,4471,264xe" filled="t" fillcolor="#989899" stroked="f">
                <v:path arrowok="t"/>
                <v:fill type="solid"/>
              </v:shape>
              <v:shape style="position:absolute;left:4332;top:264;width:247;height:566" coordorigin="4332,264" coordsize="247,566" path="m4510,267l4506,269,4503,273,4535,273,4532,272,4523,269,4520,268,4510,267xe" filled="t" fillcolor="#989899" stroked="f">
                <v:path arrowok="t"/>
                <v:fill type="solid"/>
              </v:shape>
              <v:shape style="position:absolute;left:4467;top:266;width:30;height:89" type="#_x0000_t75" stroked="false">
                <v:imagedata r:id="rId10" o:title=""/>
              </v:shape>
              <v:shape style="position:absolute;left:4506;top:284;width:61;height:83" type="#_x0000_t75" stroked="false">
                <v:imagedata r:id="rId11" o:title=""/>
              </v:shape>
              <v:shape style="position:absolute;left:4483;top:266;width:54;height:96" type="#_x0000_t75" stroked="false">
                <v:imagedata r:id="rId12" o:title=""/>
              </v:shape>
            </v:group>
            <v:group style="position:absolute;left:4329;top:255;width:247;height:566" coordorigin="4329,255" coordsize="247,566">
              <v:shape style="position:absolute;left:4329;top:255;width:247;height:566" coordorigin="4329,255" coordsize="247,566" path="m4467,255l4461,274,4460,276,4461,292,4462,317,4462,355,4457,355,4454,355,4403,397,4383,459,4367,519,4356,577,4344,654,4335,726,4333,735,4331,754,4329,773,4329,793,4330,803,4332,808,4334,811,4338,818,4343,821,4352,817,4356,815,4359,813,4363,809,4363,808,4345,808,4342,803,4341,800,4340,797,4340,777,4341,757,4344,734,4346,725,4351,683,4362,604,4376,525,4391,467,4412,405,4459,365,4507,365,4506,364,4507,361,4497,361,4496,360,4489,358,4486,357,4483,357,4484,355,4477,355,4474,355,4471,355,4469,355,4469,334,4468,313,4468,287,4467,276,4472,264,4497,264,4467,255xe" filled="t" fillcolor="#FFFFFF" stroked="f">
                <v:path arrowok="t"/>
                <v:fill type="solid"/>
              </v:shape>
              <v:shape style="position:absolute;left:4329;top:255;width:247;height:566" coordorigin="4329,255" coordsize="247,566" path="m4507,365l4473,365,4482,367,4490,369,4533,422,4531,441,4511,502,4488,559,4454,631,4417,698,4393,742,4388,750,4356,801,4345,808,4363,808,4375,793,4386,776,4396,759,4402,747,4433,692,4470,622,4497,567,4520,512,4542,437,4543,418,4540,401,4518,372,4521,368,4512,368,4510,366,4507,365xe" filled="t" fillcolor="#FFFFFF" stroked="f">
                <v:path arrowok="t"/>
                <v:fill type="solid"/>
              </v:shape>
              <v:shape style="position:absolute;left:4329;top:255;width:247;height:566" coordorigin="4329,255" coordsize="247,566" path="m4560,284l4541,284,4543,285,4548,287,4559,292,4567,295,4563,307,4553,317,4552,319,4543,330,4517,361,4512,368,4521,368,4524,364,4549,334,4557,324,4569,311,4576,291,4560,284xe" filled="t" fillcolor="#FFFFFF" stroked="f">
                <v:path arrowok="t"/>
                <v:fill type="solid"/>
              </v:shape>
              <v:shape style="position:absolute;left:4329;top:255;width:247;height:566" coordorigin="4329,255" coordsize="247,566" path="m4532,265l4506,265,4519,267,4526,269,4537,277,4535,283,4529,295,4526,304,4522,311,4510,337,4502,355,4497,361,4507,361,4514,345,4522,328,4529,313,4532,306,4535,299,4540,288,4541,284,4560,284,4546,279,4541,276,4541,273,4539,270,4532,265xe" filled="t" fillcolor="#FFFFFF" stroked="f">
                <v:path arrowok="t"/>
                <v:fill type="solid"/>
              </v:shape>
              <v:shape style="position:absolute;left:4329;top:255;width:247;height:566" coordorigin="4329,255" coordsize="247,566" path="m4497,264l4472,264,4480,266,4495,271,4497,271,4496,274,4494,284,4493,286,4477,355,4484,355,4500,288,4501,286,4504,272,4506,265,4532,265,4532,265,4532,265,4500,265,4499,264,4497,264xe" filled="t" fillcolor="#FFFFFF" stroked="f">
                <v:path arrowok="t"/>
                <v:fill type="solid"/>
              </v:shape>
              <v:shape style="position:absolute;left:4329;top:255;width:247;height:566" coordorigin="4329,255" coordsize="247,566" path="m4507,258l4503,261,4500,265,4532,265,4528,263,4520,260,4516,260,4507,258xe" filled="t" fillcolor="#FFFFFF" stroked="f">
                <v:path arrowok="t"/>
                <v:fill type="solid"/>
              </v:shape>
              <v:shape style="position:absolute;left:4340;top:365;width:193;height:443" type="#_x0000_t75" stroked="false">
                <v:imagedata r:id="rId13" o:title=""/>
              </v:shape>
            </v:group>
            <v:group style="position:absolute;left:4433;top:404;width:18;height:11" coordorigin="4433,404" coordsize="18,11">
              <v:shape style="position:absolute;left:4433;top:404;width:18;height:11" coordorigin="4433,404" coordsize="18,11" path="m4439,404l4435,404,4433,408,4436,411,4440,413,4445,415,4449,414,4450,409,4447,407,4443,405,4439,404xe" filled="t" fillcolor="#D97F37" stroked="f">
                <v:path arrowok="t"/>
                <v:fill type="solid"/>
              </v:shape>
            </v:group>
            <v:group style="position:absolute;left:4481;top:455;width:15;height:9" coordorigin="4481,455" coordsize="15,9">
              <v:shape style="position:absolute;left:4481;top:455;width:15;height:9" coordorigin="4481,455" coordsize="15,9" path="m4485,455l4481,457,4481,461,4484,464,4488,464,4492,464,4496,462,4496,458,4493,456,4489,456,4485,455xe" filled="t" fillcolor="#D97F37" stroked="f">
                <v:path arrowok="t"/>
                <v:fill type="solid"/>
              </v:shape>
            </v:group>
            <v:group style="position:absolute;left:4406;top:489;width:17;height:11" coordorigin="4406,489" coordsize="17,11">
              <v:shape style="position:absolute;left:4406;top:489;width:17;height:11" coordorigin="4406,489" coordsize="17,11" path="m4412,489l4408,489,4406,493,4409,496,4414,498,4418,500,4423,498,4423,494,4420,492,4412,489xe" filled="t" fillcolor="#D97F37" stroked="f">
                <v:path arrowok="t"/>
                <v:fill type="solid"/>
              </v:shape>
            </v:group>
            <v:group style="position:absolute;left:4443;top:543;width:26;height:11" coordorigin="4443,543" coordsize="26,11">
              <v:shape style="position:absolute;left:4443;top:543;width:26;height:11" coordorigin="4443,543" coordsize="26,11" path="m4446,543l4444,545,4443,547,4448,552,4455,554,4462,555,4467,554,4469,550,4463,547,4457,546,4451,545,4446,543xe" filled="t" fillcolor="#D97F37" stroked="f">
                <v:path arrowok="t"/>
                <v:fill type="solid"/>
              </v:shape>
            </v:group>
            <v:group style="position:absolute;left:4388;top:564;width:14;height:10" coordorigin="4388,564" coordsize="14,10">
              <v:shape style="position:absolute;left:4388;top:564;width:14;height:10" coordorigin="4388,564" coordsize="14,10" path="m4392,564l4388,565,4388,570,4391,572,4394,573,4397,574,4400,573,4402,569,4400,566,4396,565,4392,564xe" filled="t" fillcolor="#D97F37" stroked="f">
                <v:path arrowok="t"/>
                <v:fill type="solid"/>
              </v:shape>
            </v:group>
            <v:group style="position:absolute;left:4409;top:626;width:17;height:10" coordorigin="4409,626" coordsize="17,10">
              <v:shape style="position:absolute;left:4409;top:626;width:17;height:10" coordorigin="4409,626" coordsize="17,10" path="m4415,626l4411,626,4409,630,4412,634,4416,635,4421,636,4426,634,4425,632,4425,629,4422,628,4418,627,4415,626xe" filled="t" fillcolor="#D97F37" stroked="f">
                <v:path arrowok="t"/>
                <v:fill type="solid"/>
              </v:shape>
            </v:group>
            <v:group style="position:absolute;left:4369;top:656;width:11;height:9" coordorigin="4369,656" coordsize="11,9">
              <v:shape style="position:absolute;left:4369;top:656;width:11;height:9" coordorigin="4369,656" coordsize="11,9" path="m4373,656l4370,657,4369,661,4371,664,4374,664,4376,665,4379,664,4381,660,4379,657,4376,656,4373,656xe" filled="t" fillcolor="#D97F37" stroked="f">
                <v:path arrowok="t"/>
                <v:fill type="solid"/>
              </v:shape>
            </v:group>
            <v:group style="position:absolute;left:4368;top:708;width:16;height:11" coordorigin="4368,708" coordsize="16,11">
              <v:shape style="position:absolute;left:4368;top:708;width:16;height:11" coordorigin="4368,708" coordsize="16,11" path="m4373,708l4369,709,4368,713,4370,716,4374,718,4378,720,4383,717,4383,715,4382,713,4380,711,4377,710,4373,708xe" filled="t" fillcolor="#D97F37" stroked="f">
                <v:path arrowok="t"/>
                <v:fill type="solid"/>
              </v:shape>
            </v:group>
            <v:group style="position:absolute;left:4502;top:398;width:17;height:10" coordorigin="4502,398" coordsize="17,10">
              <v:shape style="position:absolute;left:4502;top:398;width:17;height:10" coordorigin="4502,398" coordsize="17,10" path="m4507,398l4502,400,4503,404,4506,406,4510,407,4513,408,4517,408,4519,403,4516,400,4511,399,4507,398xe" filled="t" fillcolor="#D97F37" stroked="f">
                <v:path arrowok="t"/>
                <v:fill type="solid"/>
              </v:shape>
            </v:group>
            <v:group style="position:absolute;left:4122;top:346;width:260;height:485" coordorigin="4122,346" coordsize="260,485">
              <v:shape style="position:absolute;left:4122;top:346;width:260;height:485" coordorigin="4122,346" coordsize="260,485" path="m4139,346l4134,346,4133,346,4132,347,4124,358,4122,362,4123,366,4125,366,4138,371,4147,375,4210,423,4225,443,4230,449,4265,505,4273,565,4270,584,4235,654,4194,705,4181,721,4146,777,4139,797,4140,815,4142,822,4147,827,4156,830,4174,829,4246,789,4302,737,4339,690,4373,618,4383,563,4382,544,4369,482,4337,428,4287,392,4269,387,4237,387,4216,384,4204,379,4187,371,4162,358,4155,354,4139,346xe" filled="t" fillcolor="#989899" stroked="f">
                <v:path arrowok="t"/>
                <v:fill type="solid"/>
              </v:shape>
              <v:shape style="position:absolute;left:4122;top:346;width:260;height:485" coordorigin="4122,346" coordsize="260,485" path="m4263,386l4237,387,4269,387,4269,387,4263,386xe" filled="t" fillcolor="#989899" stroked="f">
                <v:path arrowok="t"/>
                <v:fill type="solid"/>
              </v:shape>
            </v:group>
            <v:group style="position:absolute;left:4115;top:335;width:260;height:485" coordorigin="4115,335" coordsize="260,485">
              <v:shape style="position:absolute;left:4115;top:335;width:260;height:485" coordorigin="4115,335" coordsize="260,485" path="m4132,335l4115,352,4115,355,4117,356,4130,361,4139,365,4202,413,4218,433,4222,439,4257,494,4265,554,4262,574,4228,643,4186,695,4174,710,4138,767,4132,786,4132,805,4134,811,4139,816,4149,820,4167,819,4238,778,4288,734,4331,679,4366,608,4375,552,4374,533,4361,472,4329,417,4279,381,4262,377,4229,377,4208,374,4196,369,4179,361,4154,348,4148,344,4132,335xe" filled="t" fillcolor="#FFFFFF" stroked="f">
                <v:path arrowok="t"/>
                <v:fill type="solid"/>
              </v:shape>
              <v:shape style="position:absolute;left:4115;top:335;width:260;height:485" coordorigin="4115,335" coordsize="260,485" path="m4255,376l4229,377,4262,377,4261,376,4255,376xe" filled="t" fillcolor="#FFFFFF" stroked="f">
                <v:path arrowok="t"/>
                <v:fill type="solid"/>
              </v:shape>
              <v:shape style="position:absolute;left:4111;top:327;width:260;height:484" type="#_x0000_t75" stroked="false">
                <v:imagedata r:id="rId14" o:title=""/>
              </v:shape>
            </v:group>
            <v:group style="position:absolute;left:4364;top:513;width:223;height:350" coordorigin="4364,513" coordsize="223,350">
              <v:shape style="position:absolute;left:4364;top:513;width:223;height:350" coordorigin="4364,513" coordsize="223,350" path="m4440,513l4434,516,4432,528,4435,534,4441,536,4459,544,4471,560,4479,580,4461,594,4447,610,4437,627,4429,644,4420,667,4412,682,4405,691,4392,706,4381,722,4372,738,4366,755,4364,774,4367,795,4420,852,4460,860,4463,861,4466,861,4470,862,4493,863,4515,860,4570,807,4574,769,4571,753,4566,736,4559,720,4547,693,4543,667,4539,646,4533,627,4521,611,4540,608,4559,599,4577,576,4580,567,4499,567,4490,547,4477,531,4461,519,4446,514,4440,513xe" filled="t" fillcolor="#989899" stroked="f">
                <v:path arrowok="t"/>
                <v:fill type="solid"/>
              </v:shape>
              <v:shape style="position:absolute;left:4364;top:513;width:223;height:350" coordorigin="4364,513" coordsize="223,350" path="m4563,526l4503,556,4499,567,4580,567,4585,553,4587,537,4587,528,4581,527,4578,526,4563,526xe" filled="t" fillcolor="#989899" stroked="f">
                <v:path arrowok="t"/>
                <v:fill type="solid"/>
              </v:shape>
            </v:group>
            <v:group style="position:absolute;left:4358;top:510;width:223;height:350" coordorigin="4358,510" coordsize="223,350">
              <v:shape style="position:absolute;left:4358;top:510;width:223;height:350" coordorigin="4358,510" coordsize="223,350" path="m4434,510l4429,514,4426,525,4429,531,4435,533,4453,542,4466,557,4473,577,4455,591,4441,607,4432,624,4424,641,4414,664,4406,679,4399,688,4387,703,4375,719,4366,735,4360,752,4358,771,4361,792,4414,850,4454,857,4457,858,4461,859,4464,859,4488,860,4509,857,4519,853,4484,853,4465,852,4462,852,4458,851,4455,851,4451,850,4389,827,4369,764,4372,746,4378,730,4387,715,4397,702,4416,678,4426,653,4435,633,4445,617,4461,606,4482,604,4535,604,4543,601,4514,601,4514,600,4489,600,4485,600,4483,599,4481,599,4462,540,4435,526,4434,524,4433,523,4435,519,4437,517,4456,517,4455,516,4441,511,4440,511,4434,510xe" filled="t" fillcolor="#FFFFFF" stroked="f">
                <v:path arrowok="t"/>
                <v:fill type="solid"/>
              </v:shape>
              <v:shape style="position:absolute;left:4358;top:510;width:223;height:350" coordorigin="4358,510" coordsize="223,350" path="m4535,604l4482,604,4484,604,4489,605,4491,605,4511,614,4523,630,4528,651,4532,677,4536,695,4542,709,4550,727,4557,745,4562,762,4563,780,4560,798,4523,845,4484,853,4519,853,4564,804,4569,767,4566,750,4560,733,4553,717,4541,690,4537,664,4534,643,4527,624,4515,608,4534,605,4535,604xe" filled="t" fillcolor="#FFFFFF" stroked="f">
                <v:path arrowok="t"/>
                <v:fill type="solid"/>
              </v:shape>
              <v:shape style="position:absolute;left:4358;top:510;width:223;height:350" coordorigin="4358,510" coordsize="223,350" path="m4582,529l4561,529,4574,530,4575,557,4570,572,4556,586,4535,597,4514,601,4543,601,4553,596,4571,573,4579,551,4582,534,4582,529xe" filled="t" fillcolor="#FFFFFF" stroked="f">
                <v:path arrowok="t"/>
                <v:fill type="solid"/>
              </v:shape>
              <v:shape style="position:absolute;left:4358;top:510;width:223;height:350" coordorigin="4358,510" coordsize="223,350" path="m4456,517l4437,517,4439,518,4458,526,4473,540,4484,559,4489,580,4489,586,4489,600,4514,600,4512,595,4498,595,4496,581,4501,564,4493,564,4484,544,4471,528,4456,517xe" filled="t" fillcolor="#FFFFFF" stroked="f">
                <v:path arrowok="t"/>
                <v:fill type="solid"/>
              </v:shape>
              <v:shape style="position:absolute;left:4358;top:510;width:223;height:350" coordorigin="4358,510" coordsize="223,350" path="m4545,566l4532,576,4516,587,4498,595,4512,595,4512,594,4523,586,4534,577,4545,566xe" filled="t" fillcolor="#FFFFFF" stroked="f">
                <v:path arrowok="t"/>
                <v:fill type="solid"/>
              </v:shape>
              <v:shape style="position:absolute;left:4358;top:510;width:223;height:350" coordorigin="4358,510" coordsize="223,350" path="m4550,559l4545,566,4548,563,4550,559xe" filled="t" fillcolor="#FFFFFF" stroked="f">
                <v:path arrowok="t"/>
                <v:fill type="solid"/>
              </v:shape>
              <v:shape style="position:absolute;left:4358;top:510;width:223;height:350" coordorigin="4358,510" coordsize="223,350" path="m4557,523l4497,553,4493,564,4501,564,4502,561,4515,542,4539,531,4561,529,4582,529,4582,525,4575,524,4572,524,4557,523xe" filled="t" fillcolor="#FFFFFF" stroked="f">
                <v:path arrowok="t"/>
                <v:fill type="solid"/>
              </v:shape>
              <v:shape style="position:absolute;left:4358;top:510;width:223;height:350" coordorigin="4358,510" coordsize="223,350" path="m4559,546l4550,559,4555,554,4559,546xe" filled="t" fillcolor="#FFFFFF" stroked="f">
                <v:path arrowok="t"/>
                <v:fill type="solid"/>
              </v:shape>
              <v:shape style="position:absolute;left:4433;top:518;width:56;height:83" type="#_x0000_t75" stroked="false">
                <v:imagedata r:id="rId15" o:title=""/>
              </v:shape>
              <v:shape style="position:absolute;left:4365;top:604;width:198;height:250" type="#_x0000_t75" stroked="false">
                <v:imagedata r:id="rId16" o:title=""/>
              </v:shape>
              <v:shape style="position:absolute;left:4494;top:529;width:81;height:71" type="#_x0000_t75" stroked="false">
                <v:imagedata r:id="rId17" o:title=""/>
              </v:shape>
            </v:group>
            <v:group style="position:absolute;left:4376;top:721;width:26;height:80" coordorigin="4376,721" coordsize="26,80">
              <v:shape style="position:absolute;left:4376;top:721;width:26;height:80" coordorigin="4376,721" coordsize="26,80" path="m4403,721l4395,727,4384,745,4376,778,4383,797,4389,801,4384,787,4383,759,4385,752,4396,730,4403,721xe" filled="t" fillcolor="#FFFFFF" stroked="f">
                <v:path arrowok="t"/>
                <v:fill type="solid"/>
              </v:shape>
            </v:group>
            <v:group style="position:absolute;left:3975;top:493;width:303;height:373" coordorigin="3975,493" coordsize="303,373">
              <v:shape style="position:absolute;left:3975;top:493;width:303;height:373" coordorigin="3975,493" coordsize="303,373" path="m4216,721l4120,721,4133,740,4145,758,4156,774,4190,846,4196,865,4214,865,4231,859,4245,849,4243,843,4235,818,4229,795,4224,773,4221,755,4219,740,4216,721xe" filled="t" fillcolor="#989899" stroked="f">
                <v:path arrowok="t"/>
                <v:fill type="solid"/>
              </v:shape>
              <v:shape style="position:absolute;left:3975;top:493;width:303;height:373" coordorigin="3975,493" coordsize="303,373" path="m4213,698l4049,698,4050,701,4083,733,4103,731,4110,729,4116,725,4120,721,4216,721,4213,698xe" filled="t" fillcolor="#989899" stroked="f">
                <v:path arrowok="t"/>
                <v:fill type="solid"/>
              </v:shape>
              <v:shape style="position:absolute;left:3975;top:493;width:303;height:373" coordorigin="3975,493" coordsize="303,373" path="m4052,525l3996,566,3991,585,3994,603,3999,613,4002,617,4007,621,4005,622,3975,665,3978,686,3990,704,4007,713,4024,712,4026,712,4036,708,4043,704,4049,698,4213,698,4212,687,4254,687,4258,686,4271,681,4283,674,4293,652,4293,641,4287,629,4285,626,4283,622,4287,620,4290,618,4299,612,4304,604,4306,595,4305,576,4296,558,4280,546,4278,545,4277,545,4264,545,4264,541,4264,539,4090,539,4088,538,4072,528,4052,525xe" filled="t" fillcolor="#989899" stroked="f">
                <v:path arrowok="t"/>
                <v:fill type="solid"/>
              </v:shape>
              <v:shape style="position:absolute;left:3975;top:493;width:303;height:373" coordorigin="3975,493" coordsize="303,373" path="m4254,687l4212,687,4223,690,4235,690,4253,687,4254,687xe" filled="t" fillcolor="#989899" stroked="f">
                <v:path arrowok="t"/>
                <v:fill type="solid"/>
              </v:shape>
              <v:shape style="position:absolute;left:3975;top:493;width:303;height:373" coordorigin="3975,493" coordsize="303,373" path="m4273,544l4268,544,4264,545,4277,545,4273,544xe" filled="t" fillcolor="#989899" stroked="f">
                <v:path arrowok="t"/>
                <v:fill type="solid"/>
              </v:shape>
              <v:shape style="position:absolute;left:3975;top:493;width:303;height:373" coordorigin="3975,493" coordsize="303,373" path="m4147,493l4092,530,4090,539,4264,539,4265,537,4262,525,4259,519,4192,519,4189,513,4186,509,4181,505,4166,496,4147,493xe" filled="t" fillcolor="#989899" stroked="f">
                <v:path arrowok="t"/>
                <v:fill type="solid"/>
              </v:shape>
              <v:shape style="position:absolute;left:3975;top:493;width:303;height:373" coordorigin="3975,493" coordsize="303,373" path="m4215,501l4192,519,4259,519,4258,517,4252,511,4235,501,4215,501xe" filled="t" fillcolor="#989899" stroked="f">
                <v:path arrowok="t"/>
                <v:fill type="solid"/>
              </v:shape>
            </v:group>
            <v:group style="position:absolute;left:3966;top:492;width:331;height:373" coordorigin="3966,492" coordsize="331,373">
              <v:shape style="position:absolute;left:3966;top:492;width:331;height:373" coordorigin="3966,492" coordsize="331,373" path="m4120,720l4112,720,4124,739,4137,757,4148,773,4182,845,4188,864,4206,864,4223,858,4223,858,4204,858,4193,858,4167,792,4134,741,4129,734,4123,724,4120,720xe" filled="t" fillcolor="#FFFFFF" stroked="f">
                <v:path arrowok="t"/>
                <v:fill type="solid"/>
              </v:shape>
              <v:shape style="position:absolute;left:3966;top:492;width:331;height:373" coordorigin="3966,492" coordsize="331,373" path="m4251,684l4196,684,4200,715,4209,776,4228,844,4222,851,4204,858,4223,858,4237,848,4234,842,4227,818,4212,754,4203,686,4245,686,4249,685,4251,684xe" filled="t" fillcolor="#FFFFFF" stroked="f">
                <v:path arrowok="t"/>
                <v:fill type="solid"/>
              </v:shape>
              <v:shape style="position:absolute;left:3966;top:492;width:331;height:373" coordorigin="3966,492" coordsize="331,373" path="m4048,697l4041,697,4042,700,4075,732,4094,730,4102,728,4105,725,4086,725,4068,723,4057,714,4053,708,4049,699,4048,697xe" filled="t" fillcolor="#FFFFFF" stroked="f">
                <v:path arrowok="t"/>
                <v:fill type="solid"/>
              </v:shape>
              <v:shape style="position:absolute;left:3966;top:492;width:331;height:373" coordorigin="3966,492" coordsize="331,373" path="m4119,700l4116,704,4115,706,4103,719,4086,725,4105,725,4107,724,4112,720,4120,720,4117,715,4118,713,4120,712,4122,708,4133,708,4126,703,4119,700xe" filled="t" fillcolor="#FFFFFF" stroked="f">
                <v:path arrowok="t"/>
                <v:fill type="solid"/>
              </v:shape>
              <v:shape style="position:absolute;left:3966;top:492;width:331;height:373" coordorigin="3966,492" coordsize="331,373" path="m4133,708l4122,708,4139,721,4157,725,4173,722,4175,720,4179,718,4157,718,4141,714,4133,708xe" filled="t" fillcolor="#FFFFFF" stroked="f">
                <v:path arrowok="t"/>
                <v:fill type="solid"/>
              </v:shape>
              <v:shape style="position:absolute;left:3966;top:492;width:331;height:373" coordorigin="3966,492" coordsize="331,373" path="m4201,679l4189,682,4191,689,4184,706,4181,709,4174,713,4157,718,4179,718,4186,714,4190,709,4196,694,4196,691,4196,684,4251,684,4259,681,4220,681,4201,679xe" filled="t" fillcolor="#FFFFFF" stroked="f">
                <v:path arrowok="t"/>
                <v:fill type="solid"/>
              </v:shape>
              <v:shape style="position:absolute;left:3966;top:492;width:331;height:373" coordorigin="3966,492" coordsize="331,373" path="m4044,524l3987,565,3983,584,3985,602,3990,612,3994,616,3999,620,3997,621,3966,665,3970,685,3982,703,3999,712,4015,712,4018,711,4028,707,4031,705,4012,705,3992,702,3979,688,3973,667,3976,649,3995,630,4011,624,4013,622,3990,586,3994,568,4004,551,4023,538,4042,532,4071,532,4063,527,4044,524xe" filled="t" fillcolor="#FFFFFF" stroked="f">
                <v:path arrowok="t"/>
                <v:fill type="solid"/>
              </v:shape>
              <v:shape style="position:absolute;left:3966;top:492;width:331;height:373" coordorigin="3966,492" coordsize="331,373" path="m4045,682l4030,697,4012,705,4031,705,4035,703,4041,697,4048,697,4045,691,4045,682xe" filled="t" fillcolor="#FFFFFF" stroked="f">
                <v:path arrowok="t"/>
                <v:fill type="solid"/>
              </v:shape>
              <v:shape style="position:absolute;left:3966;top:492;width:331;height:373" coordorigin="3966,492" coordsize="331,373" path="m4245,686l4203,686,4215,689,4226,689,4244,687,4245,686xe" filled="t" fillcolor="#FFFFFF" stroked="f">
                <v:path arrowok="t"/>
                <v:fill type="solid"/>
              </v:shape>
              <v:shape style="position:absolute;left:3966;top:492;width:331;height:373" coordorigin="3966,492" coordsize="331,373" path="m4276,548l4259,548,4268,551,4283,563,4291,581,4291,593,4289,600,4285,606,4277,611,4268,617,4264,618,4266,621,4272,631,4277,641,4278,650,4274,659,4260,673,4240,680,4220,681,4259,681,4263,680,4275,674,4285,651,4284,641,4278,628,4276,625,4274,621,4278,619,4282,617,4290,611,4295,603,4298,594,4297,575,4288,557,4276,548xe" filled="t" fillcolor="#FFFFFF" stroked="f">
                <v:path arrowok="t"/>
                <v:fill type="solid"/>
              </v:shape>
              <v:shape style="position:absolute;left:3966;top:492;width:331;height:373" coordorigin="3966,492" coordsize="331,373" path="m4234,504l4218,504,4231,507,4243,520,4247,526,4250,542,4247,549,4244,556,4251,553,4259,548,4276,548,4272,545,4270,544,4269,544,4255,544,4256,540,4256,535,4254,524,4249,516,4243,510,4234,504xe" filled="t" fillcolor="#FFFFFF" stroked="f">
                <v:path arrowok="t"/>
                <v:fill type="solid"/>
              </v:shape>
              <v:shape style="position:absolute;left:3966;top:492;width:331;height:373" coordorigin="3966,492" coordsize="331,373" path="m4071,532l4042,532,4059,533,4074,541,4077,543,4083,549,4086,552,4087,543,4088,538,4081,538,4080,537,4071,532xe" filled="t" fillcolor="#FFFFFF" stroked="f">
                <v:path arrowok="t"/>
                <v:fill type="solid"/>
              </v:shape>
              <v:shape style="position:absolute;left:3966;top:492;width:331;height:373" coordorigin="3966,492" coordsize="331,373" path="m4264,543l4259,543,4255,544,4269,544,4264,543xe" filled="t" fillcolor="#FFFFFF" stroked="f">
                <v:path arrowok="t"/>
                <v:fill type="solid"/>
              </v:shape>
              <v:shape style="position:absolute;left:3966;top:492;width:331;height:373" coordorigin="3966,492" coordsize="331,373" path="m4138,492l4084,529,4081,538,4088,538,4089,536,4097,518,4103,509,4112,505,4131,499,4165,499,4157,495,4138,492xe" filled="t" fillcolor="#FFFFFF" stroked="f">
                <v:path arrowok="t"/>
                <v:fill type="solid"/>
              </v:shape>
              <v:shape style="position:absolute;left:3966;top:492;width:331;height:373" coordorigin="3966,492" coordsize="331,373" path="m4165,499l4131,499,4150,500,4168,509,4182,535,4188,524,4191,518,4184,518,4181,513,4177,508,4173,504,4165,499xe" filled="t" fillcolor="#FFFFFF" stroked="f">
                <v:path arrowok="t"/>
                <v:fill type="solid"/>
              </v:shape>
              <v:shape style="position:absolute;left:3966;top:492;width:331;height:373" coordorigin="3966,492" coordsize="331,373" path="m4207,500l4184,518,4191,518,4194,511,4218,504,4234,504,4227,500,4207,500xe" filled="t" fillcolor="#FFFFFF" stroked="f">
                <v:path arrowok="t"/>
                <v:fill type="solid"/>
              </v:shape>
              <v:shape style="position:absolute;left:4117;top:685;width:111;height:173" type="#_x0000_t75" stroked="false">
                <v:imagedata r:id="rId18" o:title=""/>
              </v:shape>
              <v:shape style="position:absolute;left:3974;top:499;width:304;height:227" type="#_x0000_t75" stroked="false">
                <v:imagedata r:id="rId19" o:title=""/>
              </v:shape>
            </v:group>
            <v:group style="position:absolute;left:4017;top:561;width:103;height:122" coordorigin="4017,561" coordsize="103,122">
              <v:shape style="position:absolute;left:4017;top:561;width:103;height:122" coordorigin="4017,561" coordsize="103,122" path="m4050,561l4031,570,4021,582,4017,592,4020,602,4047,628,4045,633,4043,637,4043,641,4041,650,4041,660,4046,668,4063,682,4082,683,4089,680,4075,680,4059,678,4051,665,4048,659,4048,651,4050,638,4051,634,4054,629,4055,628,4055,624,4027,600,4024,593,4027,585,4031,579,4040,567,4056,564,4075,564,4070,562,4068,562,4050,561xe" filled="t" fillcolor="#FFFFFF" stroked="f">
                <v:path arrowok="t"/>
                <v:fill type="solid"/>
              </v:shape>
              <v:shape style="position:absolute;left:4017;top:561;width:103;height:122" coordorigin="4017,561" coordsize="103,122" path="m4105,672l4086,676,4075,680,4089,680,4105,672xe" filled="t" fillcolor="#FFFFFF" stroked="f">
                <v:path arrowok="t"/>
                <v:fill type="solid"/>
              </v:shape>
              <v:shape style="position:absolute;left:4017;top:561;width:103;height:122" coordorigin="4017,561" coordsize="103,122" path="m4113,666l4110,669,4105,672,4110,670,4113,666xe" filled="t" fillcolor="#FFFFFF" stroked="f">
                <v:path arrowok="t"/>
                <v:fill type="solid"/>
              </v:shape>
              <v:shape style="position:absolute;left:4017;top:561;width:103;height:122" coordorigin="4017,561" coordsize="103,122" path="m4120,657l4113,666,4120,659,4120,657xe" filled="t" fillcolor="#FFFFFF" stroked="f">
                <v:path arrowok="t"/>
                <v:fill type="solid"/>
              </v:shape>
              <v:shape style="position:absolute;left:4017;top:561;width:103;height:122" coordorigin="4017,561" coordsize="103,122" path="m4075,564l4056,564,4067,567,4094,575,4105,579,4096,573,4075,564xe" filled="t" fillcolor="#FFFFFF" stroked="f">
                <v:path arrowok="t"/>
                <v:fill type="solid"/>
              </v:shape>
            </v:group>
            <v:group style="position:absolute;left:4205;top:554;width:224;height:346" coordorigin="4205,554" coordsize="224,346">
              <v:shape style="position:absolute;left:4205;top:554;width:224;height:346" coordorigin="4205,554" coordsize="224,346" path="m4279,656l4217,688,4205,741,4206,761,4221,822,4250,883,4310,899,4316,900,4327,899,4337,899,4348,899,4368,894,4406,842,4425,772,4428,729,4426,711,4383,660,4302,660,4279,656xe" filled="t" fillcolor="#989899" stroked="f">
                <v:path arrowok="t"/>
                <v:fill type="solid"/>
              </v:shape>
              <v:shape style="position:absolute;left:4205;top:554;width:224;height:346" coordorigin="4205,554" coordsize="224,346" path="m4320,554l4302,616,4302,617,4302,636,4305,656,4302,660,4383,660,4379,658,4379,653,4389,648,4397,639,4410,617,4410,616,4326,616,4330,597,4336,578,4342,564,4337,557,4330,554,4320,554xe" filled="t" fillcolor="#989899" stroked="f">
                <v:path arrowok="t"/>
                <v:fill type="solid"/>
              </v:shape>
              <v:shape style="position:absolute;left:4205;top:554;width:224;height:346" coordorigin="4205,554" coordsize="224,346" path="m4404,565l4332,600,4326,616,4410,616,4415,593,4415,576,4414,565,4408,565,4404,565xe" filled="t" fillcolor="#989899" stroked="f">
                <v:path arrowok="t"/>
                <v:fill type="solid"/>
              </v:shape>
              <v:shape style="position:absolute;left:4302;top:558;width:25;height:100" type="#_x0000_t75" stroked="false">
                <v:imagedata r:id="rId20" o:title=""/>
              </v:shape>
              <v:shape style="position:absolute;left:4205;top:661;width:174;height:230" type="#_x0000_t75" stroked="false">
                <v:imagedata r:id="rId21" o:title=""/>
              </v:shape>
            </v:group>
            <v:group style="position:absolute;left:4199;top:552;width:223;height:346" coordorigin="4199,552" coordsize="223,346">
              <v:shape style="position:absolute;left:4199;top:552;width:223;height:346" coordorigin="4199,552" coordsize="223,346" path="m4273,654l4210,686,4199,739,4200,759,4215,820,4244,880,4304,897,4310,898,4321,897,4331,897,4342,897,4362,892,4364,891,4312,891,4300,890,4289,890,4279,890,4260,885,4225,831,4208,768,4205,725,4208,707,4261,661,4384,661,4380,659,4313,659,4307,659,4306,658,4296,658,4273,654xe" filled="t" fillcolor="#FFFFFF" stroked="f">
                <v:path arrowok="t"/>
                <v:fill type="solid"/>
              </v:shape>
              <v:shape style="position:absolute;left:4199;top:552;width:223;height:346" coordorigin="4199,552" coordsize="223,346" path="m4384,661l4348,661,4360,661,4362,661,4412,708,4415,747,4412,768,4392,841,4352,889,4312,891,4364,891,4400,840,4419,770,4422,725,4420,709,4415,693,4407,679,4406,677,4392,664,4384,661xe" filled="t" fillcolor="#FFFFFF" stroked="f">
                <v:path arrowok="t"/>
                <v:fill type="solid"/>
              </v:shape>
              <v:shape style="position:absolute;left:4199;top:552;width:223;height:346" coordorigin="4199,552" coordsize="223,346" path="m4348,661l4272,661,4297,665,4303,665,4306,666,4310,666,4316,665,4319,665,4326,664,4348,661xe" filled="t" fillcolor="#FFFFFF" stroked="f">
                <v:path arrowok="t"/>
                <v:fill type="solid"/>
              </v:shape>
              <v:shape style="position:absolute;left:4199;top:552;width:223;height:346" coordorigin="4199,552" coordsize="223,346" path="m4333,558l4316,558,4321,558,4325,560,4327,564,4327,565,4319,585,4314,604,4312,623,4312,643,4313,659,4380,659,4373,656,4373,653,4335,653,4334,648,4324,648,4324,633,4327,614,4320,614,4323,595,4330,576,4336,562,4333,558xe" filled="t" fillcolor="#FFFFFF" stroked="f">
                <v:path arrowok="t"/>
                <v:fill type="solid"/>
              </v:shape>
              <v:shape style="position:absolute;left:4199;top:552;width:223;height:346" coordorigin="4199,552" coordsize="223,346" path="m4314,552l4296,611,4296,623,4296,634,4299,654,4296,658,4306,658,4303,639,4302,620,4304,600,4308,580,4314,561,4316,558,4333,558,4330,555,4323,552,4314,552xe" filled="t" fillcolor="#FFFFFF" stroked="f">
                <v:path arrowok="t"/>
                <v:fill type="solid"/>
              </v:shape>
              <v:shape style="position:absolute;left:4199;top:552;width:223;height:346" coordorigin="4199,552" coordsize="223,346" path="m4408,569l4400,569,4404,596,4403,611,4393,624,4372,642,4351,650,4335,653,4373,653,4373,651,4383,646,4391,637,4404,615,4409,591,4409,574,4408,569xe" filled="t" fillcolor="#FFFFFF" stroked="f">
                <v:path arrowok="t"/>
                <v:fill type="solid"/>
              </v:shape>
              <v:shape style="position:absolute;left:4199;top:552;width:223;height:346" coordorigin="4199,552" coordsize="223,346" path="m4373,588l4329,636,4324,648,4334,648,4332,640,4338,628,4345,617,4358,601,4373,588xe" filled="t" fillcolor="#FFFFFF" stroked="f">
                <v:path arrowok="t"/>
                <v:fill type="solid"/>
              </v:shape>
              <v:shape style="position:absolute;left:4199;top:552;width:223;height:346" coordorigin="4199,552" coordsize="223,346" path="m4397,563l4326,598,4320,614,4327,614,4328,612,4339,591,4340,590,4362,575,4386,570,4400,569,4408,569,4407,563,4402,563,4397,563xe" filled="t" fillcolor="#FFFFFF" stroked="f">
                <v:path arrowok="t"/>
                <v:fill type="solid"/>
              </v:shape>
              <v:shape style="position:absolute;left:4324;top:569;width:78;height:84" type="#_x0000_t75" stroked="false">
                <v:imagedata r:id="rId22" o:title=""/>
              </v:shape>
            </v:group>
            <v:group style="position:absolute;left:4231;top:678;width:33;height:84" coordorigin="4231,678" coordsize="33,84">
              <v:shape style="position:absolute;left:4231;top:678;width:33;height:84" coordorigin="4231,678" coordsize="33,84" path="m4263,678l4257,679,4244,690,4236,706,4231,735,4233,756,4237,762,4236,745,4238,716,4241,706,4255,686,4263,679,4263,678xe" filled="t" fillcolor="#FFFFFF" stroked="f">
                <v:path arrowok="t"/>
                <v:fill type="solid"/>
              </v:shape>
              <v:shape style="position:absolute;left:3862;top:102;width:984;height:512" type="#_x0000_t75" stroked="false">
                <v:imagedata r:id="rId23" o:title=""/>
              </v:shape>
              <v:shape style="position:absolute;left:3900;top:944;width:959;height:196" type="#_x0000_t75" stroked="false">
                <v:imagedata r:id="rId24" o:title=""/>
              </v:shape>
            </v:group>
            <w10:wrap type="none"/>
          </v:group>
        </w:pict>
      </w:r>
      <w:r>
        <w:rPr>
          <w:rFonts w:ascii="Calibri"/>
          <w:b/>
          <w:color w:val="231F20"/>
          <w:spacing w:val="-2"/>
          <w:w w:val="85"/>
          <w:sz w:val="14"/>
        </w:rPr>
        <w:t>Nutrition</w:t>
      </w:r>
      <w:r>
        <w:rPr>
          <w:rFonts w:ascii="Calibri"/>
          <w:b/>
          <w:color w:val="231F20"/>
          <w:spacing w:val="-4"/>
          <w:w w:val="85"/>
          <w:sz w:val="14"/>
        </w:rPr>
        <w:t> </w:t>
      </w:r>
      <w:r>
        <w:rPr>
          <w:rFonts w:ascii="Calibri"/>
          <w:b/>
          <w:color w:val="231F20"/>
          <w:spacing w:val="-3"/>
          <w:w w:val="85"/>
          <w:sz w:val="14"/>
        </w:rPr>
        <w:t>Facts:</w:t>
      </w:r>
      <w:r>
        <w:rPr>
          <w:rFonts w:ascii="Calibri"/>
          <w:b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Calories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210,</w:t>
      </w:r>
      <w:r>
        <w:rPr>
          <w:rFonts w:ascii="Calibri"/>
          <w:i/>
          <w:color w:val="231F20"/>
          <w:spacing w:val="-4"/>
          <w:w w:val="85"/>
          <w:sz w:val="14"/>
        </w:rPr>
        <w:t> Total </w:t>
      </w:r>
      <w:r>
        <w:rPr>
          <w:rFonts w:ascii="Calibri"/>
          <w:i/>
          <w:color w:val="231F20"/>
          <w:spacing w:val="-2"/>
          <w:w w:val="85"/>
          <w:sz w:val="14"/>
        </w:rPr>
        <w:t>Fat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6g,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Sat.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Fat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0g,</w:t>
      </w:r>
      <w:r>
        <w:rPr>
          <w:rFonts w:ascii="Calibri"/>
          <w:i/>
          <w:color w:val="231F20"/>
          <w:spacing w:val="35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Cholesterol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0mg,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Sodium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50mg,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4"/>
          <w:w w:val="85"/>
          <w:sz w:val="14"/>
        </w:rPr>
        <w:t>Total </w:t>
      </w:r>
      <w:r>
        <w:rPr>
          <w:rFonts w:ascii="Calibri"/>
          <w:i/>
          <w:color w:val="231F20"/>
          <w:spacing w:val="-3"/>
          <w:w w:val="85"/>
          <w:sz w:val="14"/>
        </w:rPr>
        <w:t>Carbohydrates </w:t>
      </w:r>
      <w:r>
        <w:rPr>
          <w:rFonts w:ascii="Calibri"/>
          <w:i/>
          <w:color w:val="231F20"/>
          <w:spacing w:val="-2"/>
          <w:w w:val="85"/>
          <w:sz w:val="14"/>
        </w:rPr>
        <w:t>37g,</w:t>
      </w:r>
      <w:r>
        <w:rPr>
          <w:rFonts w:ascii="Calibri"/>
          <w:i/>
          <w:color w:val="231F20"/>
          <w:spacing w:val="37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Fiber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7g,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Sugars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9g,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Protein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5g,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Vitamin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w w:val="85"/>
          <w:sz w:val="14"/>
        </w:rPr>
        <w:t>A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190%,</w:t>
      </w:r>
      <w:r>
        <w:rPr>
          <w:rFonts w:ascii="Calibri"/>
          <w:color w:val="000000"/>
          <w:sz w:val="14"/>
        </w:rPr>
      </w:r>
    </w:p>
    <w:p>
      <w:pPr>
        <w:spacing w:line="166" w:lineRule="exact" w:before="0"/>
        <w:ind w:left="260" w:right="193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63.080521pt;margin-top:7.17899pt;width:23.116575pt;height:22.710849pt;mso-position-horizontal-relative:page;mso-position-vertical-relative:paragraph;z-index:-733" coordorigin="3262,144" coordsize="462,454">
            <v:group style="position:absolute;left:3271;top:153;width:444;height:436" coordorigin="3271,153" coordsize="444,436">
              <v:shape style="position:absolute;left:3271;top:153;width:444;height:436" coordorigin="3271,153" coordsize="444,436" path="m3715,371l3704,437,3675,496,3630,542,3573,575,3506,589,3481,588,3412,572,3355,540,3310,494,3281,437,3271,373,3272,349,3289,285,3324,229,3373,187,3433,160,3478,153,3503,154,3572,169,3630,201,3675,247,3704,303,3715,367,3715,371xe" filled="f" stroked="t" strokeweight=".903pt" strokecolor="#FDB913">
                <v:path arrowok="t"/>
              </v:shape>
            </v:group>
            <v:group style="position:absolute;left:3285;top:163;width:398;height:392" coordorigin="3285,163" coordsize="398,392">
              <v:shape style="position:absolute;left:3285;top:163;width:398;height:392" coordorigin="3285,163" coordsize="398,392" path="m3464,163l3402,179,3350,214,3311,265,3289,331,3285,381,3289,403,3314,464,3358,511,3416,543,3483,555,3506,553,3571,535,3624,497,3662,445,3681,381,3682,358,3682,342,3666,281,3631,229,3580,190,3514,167,3464,163xe" filled="t" fillcolor="#FDB913" stroked="f">
                <v:path arrowok="t"/>
                <v:fill type="solid"/>
              </v:shape>
            </v:group>
            <v:group style="position:absolute;left:3363;top:312;width:101;height:167" coordorigin="3363,312" coordsize="101,167">
              <v:shape style="position:absolute;left:3363;top:312;width:101;height:167" coordorigin="3363,312" coordsize="101,167" path="m3425,366l3366,405,3363,428,3368,448,3380,465,3396,475,3417,479,3464,479,3464,460,3415,460,3409,459,3386,436,3386,412,3389,403,3402,389,3411,385,3464,385,3464,371,3442,371,3434,368,3425,366xe" filled="t" fillcolor="#FFFFFF" stroked="f">
                <v:path arrowok="t"/>
                <v:fill type="solid"/>
              </v:shape>
              <v:shape style="position:absolute;left:3363;top:312;width:101;height:167" coordorigin="3363,312" coordsize="101,167" path="m3464,385l3429,385,3435,387,3442,390,3442,460,3464,460,3464,385xe" filled="t" fillcolor="#FFFFFF" stroked="f">
                <v:path arrowok="t"/>
                <v:fill type="solid"/>
              </v:shape>
              <v:shape style="position:absolute;left:3363;top:312;width:101;height:167" coordorigin="3363,312" coordsize="101,167" path="m3464,312l3442,312,3442,371,3464,371,3464,312xe" filled="t" fillcolor="#FFFFFF" stroked="f">
                <v:path arrowok="t"/>
                <v:fill type="solid"/>
              </v:shape>
            </v:group>
            <v:group style="position:absolute;left:3471;top:344;width:82;height:134" coordorigin="3471,344" coordsize="82,134">
              <v:shape style="position:absolute;left:3471;top:344;width:82;height:134" coordorigin="3471,344" coordsize="82,134" path="m3513,387l3491,387,3491,445,3491,452,3493,459,3494,462,3496,464,3497,466,3499,468,3501,470,3507,476,3516,479,3536,479,3545,477,3554,472,3554,459,3518,459,3513,453,3513,387xe" filled="t" fillcolor="#FFFFFF" stroked="f">
                <v:path arrowok="t"/>
                <v:fill type="solid"/>
              </v:shape>
              <v:shape style="position:absolute;left:3471;top:344;width:82;height:134" coordorigin="3471,344" coordsize="82,134" path="m3554,452l3545,457,3536,459,3554,459,3554,452xe" filled="t" fillcolor="#FFFFFF" stroked="f">
                <v:path arrowok="t"/>
                <v:fill type="solid"/>
              </v:shape>
              <v:shape style="position:absolute;left:3471;top:344;width:82;height:134" coordorigin="3471,344" coordsize="82,134" path="m3513,344l3471,385,3471,387,3548,387,3548,367,3513,367,3513,344xe" filled="t" fillcolor="#FFFFFF" stroked="f">
                <v:path arrowok="t"/>
                <v:fill type="solid"/>
              </v:shape>
            </v:group>
            <v:group style="position:absolute;left:3561;top:365;width:95;height:114" coordorigin="3561,365" coordsize="95,114">
              <v:shape style="position:absolute;left:3561;top:365;width:95;height:114" coordorigin="3561,365" coordsize="95,114" path="m3656,468l3618,468,3619,476,3625,479,3638,479,3641,479,3647,476,3651,474,3656,471,3656,468xe" filled="t" fillcolor="#FFFFFF" stroked="f">
                <v:path arrowok="t"/>
                <v:fill type="solid"/>
              </v:shape>
              <v:shape style="position:absolute;left:3561;top:365;width:95;height:114" coordorigin="3561,365" coordsize="95,114" path="m3637,386l3611,386,3618,392,3618,411,3563,439,3561,445,3561,460,3563,466,3574,476,3580,479,3598,479,3608,475,3618,468,3656,468,3656,464,3594,464,3590,463,3587,460,3584,457,3583,453,3583,444,3584,440,3587,437,3590,435,3596,432,3618,423,3640,423,3640,402,3639,396,3639,392,3638,389,3637,386,3637,386xe" filled="t" fillcolor="#FFFFFF" stroked="f">
                <v:path arrowok="t"/>
                <v:fill type="solid"/>
              </v:shape>
              <v:shape style="position:absolute;left:3561;top:365;width:95;height:114" coordorigin="3561,365" coordsize="95,114" path="m3640,423l3618,423,3618,455,3612,461,3605,464,3656,464,3656,463,3641,463,3640,462,3640,423xe" filled="t" fillcolor="#FFFFFF" stroked="f">
                <v:path arrowok="t"/>
                <v:fill type="solid"/>
              </v:shape>
              <v:shape style="position:absolute;left:3561;top:365;width:95;height:114" coordorigin="3561,365" coordsize="95,114" path="m3656,458l3650,462,3646,463,3656,463,3656,458xe" filled="t" fillcolor="#FFFFFF" stroked="f">
                <v:path arrowok="t"/>
                <v:fill type="solid"/>
              </v:shape>
              <v:shape style="position:absolute;left:3561;top:365;width:95;height:114" coordorigin="3561,365" coordsize="95,114" path="m3612,365l3584,365,3571,370,3563,380,3563,404,3574,392,3586,386,3637,386,3633,379,3631,377,3629,375,3621,368,3612,365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/>
          <w:i/>
          <w:color w:val="231F20"/>
          <w:spacing w:val="-2"/>
          <w:w w:val="85"/>
          <w:sz w:val="14"/>
        </w:rPr>
        <w:t>Vitamin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w w:val="85"/>
          <w:sz w:val="14"/>
        </w:rPr>
        <w:t>C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20%,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Calcium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10%</w:t>
      </w:r>
      <w:r>
        <w:rPr>
          <w:rFonts w:ascii="Calibri"/>
          <w:color w:val="000000"/>
          <w:sz w:val="14"/>
        </w:rPr>
      </w:r>
    </w:p>
    <w:p>
      <w:pPr>
        <w:spacing w:line="165" w:lineRule="exact" w:before="83"/>
        <w:ind w:left="260" w:right="193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i/>
          <w:color w:val="231F20"/>
          <w:spacing w:val="-2"/>
          <w:w w:val="85"/>
          <w:sz w:val="14"/>
        </w:rPr>
        <w:t>Source: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Centers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for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Disease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Control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and</w:t>
      </w:r>
      <w:r>
        <w:rPr>
          <w:rFonts w:ascii="Calibri"/>
          <w:i/>
          <w:color w:val="231F20"/>
          <w:spacing w:val="-3"/>
          <w:w w:val="85"/>
          <w:sz w:val="14"/>
        </w:rPr>
        <w:t> Preven</w:t>
      </w:r>
      <w:r>
        <w:rPr>
          <w:rFonts w:ascii="Calibri"/>
          <w:i/>
          <w:color w:val="231F20"/>
          <w:spacing w:val="-4"/>
          <w:w w:val="85"/>
          <w:sz w:val="14"/>
        </w:rPr>
        <w:t>tion,</w:t>
      </w:r>
      <w:r>
        <w:rPr>
          <w:rFonts w:ascii="Calibri"/>
          <w:color w:val="000000"/>
          <w:sz w:val="14"/>
        </w:rPr>
      </w:r>
    </w:p>
    <w:p>
      <w:pPr>
        <w:spacing w:line="165" w:lineRule="exact" w:before="0"/>
        <w:ind w:left="260" w:right="193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b/>
          <w:i/>
          <w:color w:val="231F20"/>
          <w:spacing w:val="-2"/>
          <w:w w:val="85"/>
          <w:sz w:val="14"/>
        </w:rPr>
        <w:t>More</w:t>
      </w:r>
      <w:r>
        <w:rPr>
          <w:rFonts w:ascii="Calibri"/>
          <w:b/>
          <w:i/>
          <w:color w:val="231F20"/>
          <w:spacing w:val="-5"/>
          <w:w w:val="85"/>
          <w:sz w:val="14"/>
        </w:rPr>
        <w:t> </w:t>
      </w:r>
      <w:r>
        <w:rPr>
          <w:rFonts w:ascii="Calibri"/>
          <w:b/>
          <w:i/>
          <w:color w:val="231F20"/>
          <w:spacing w:val="-3"/>
          <w:w w:val="85"/>
          <w:sz w:val="14"/>
        </w:rPr>
        <w:t>Matt</w:t>
      </w:r>
      <w:r>
        <w:rPr>
          <w:rFonts w:ascii="Calibri"/>
          <w:b/>
          <w:i/>
          <w:color w:val="231F20"/>
          <w:spacing w:val="-2"/>
          <w:w w:val="85"/>
          <w:sz w:val="14"/>
        </w:rPr>
        <w:t>ers</w:t>
      </w:r>
      <w:r>
        <w:rPr>
          <w:rFonts w:ascii="Calibri"/>
          <w:b/>
          <w:i/>
          <w:color w:val="231F20"/>
          <w:spacing w:val="-4"/>
          <w:w w:val="85"/>
          <w:sz w:val="14"/>
        </w:rPr>
        <w:t> </w:t>
      </w:r>
      <w:r>
        <w:rPr>
          <w:rFonts w:ascii="Calibri"/>
          <w:b/>
          <w:i/>
          <w:color w:val="231F20"/>
          <w:spacing w:val="-3"/>
          <w:w w:val="85"/>
          <w:sz w:val="14"/>
        </w:rPr>
        <w:t>Recipes</w:t>
      </w:r>
      <w:r>
        <w:rPr>
          <w:rFonts w:ascii="Calibri"/>
          <w:color w:val="000000"/>
          <w:sz w:val="14"/>
        </w:rPr>
      </w:r>
    </w:p>
    <w:p>
      <w:pPr>
        <w:spacing w:after="0" w:line="165" w:lineRule="exact"/>
        <w:jc w:val="left"/>
        <w:rPr>
          <w:rFonts w:ascii="Calibri" w:hAnsi="Calibri" w:cs="Calibri" w:eastAsia="Calibri"/>
          <w:sz w:val="14"/>
          <w:szCs w:val="14"/>
        </w:rPr>
        <w:sectPr>
          <w:type w:val="continuous"/>
          <w:pgSz w:w="5040" w:h="8640"/>
          <w:pgMar w:top="120" w:bottom="220" w:left="0" w:right="0"/>
        </w:sectPr>
      </w:pPr>
    </w:p>
    <w:p>
      <w:pPr>
        <w:spacing w:line="520" w:lineRule="exact" w:before="39"/>
        <w:ind w:left="1033" w:right="0" w:hanging="328"/>
        <w:jc w:val="left"/>
        <w:rPr>
          <w:rFonts w:ascii="Arial Rounded MT Bold" w:hAnsi="Arial Rounded MT Bold" w:cs="Arial Rounded MT Bold" w:eastAsia="Arial Rounded MT Bold"/>
          <w:sz w:val="46"/>
          <w:szCs w:val="46"/>
        </w:rPr>
      </w:pPr>
      <w:r>
        <w:rPr/>
        <w:pict>
          <v:group style="position:absolute;margin-left:-.5pt;margin-top:-6.494598pt;width:253pt;height:130.1pt;mso-position-horizontal-relative:page;mso-position-vertical-relative:paragraph;z-index:-732" coordorigin="-10,-130" coordsize="5060,2602">
            <v:group style="position:absolute;left:0;top:-120;width:5040;height:1296" coordorigin="0,-120" coordsize="5040,1296">
              <v:shape style="position:absolute;left:0;top:-120;width:5040;height:1296" coordorigin="0,-120" coordsize="5040,1296" path="m0,1176l5040,1176,5040,-120,0,-120,0,1176xe" filled="t" fillcolor="#009444" stroked="f">
                <v:path arrowok="t"/>
                <v:fill type="solid"/>
              </v:shape>
              <v:shape style="position:absolute;left:0;top:1219;width:5040;height:1253" type="#_x0000_t75" stroked="false">
                <v:imagedata r:id="rId28" o:title=""/>
              </v:shape>
            </v:group>
            <w10:wrap type="none"/>
          </v:group>
        </w:pict>
      </w:r>
      <w:r>
        <w:rPr>
          <w:rFonts w:ascii="Arial Rounded MT Bold"/>
          <w:b/>
          <w:color w:val="FDB913"/>
          <w:spacing w:val="-4"/>
          <w:w w:val="90"/>
          <w:sz w:val="46"/>
        </w:rPr>
        <w:t>Sopa</w:t>
      </w:r>
      <w:r>
        <w:rPr>
          <w:rFonts w:ascii="Arial Rounded MT Bold"/>
          <w:b/>
          <w:color w:val="FDB913"/>
          <w:spacing w:val="21"/>
          <w:w w:val="90"/>
          <w:sz w:val="46"/>
        </w:rPr>
        <w:t> </w:t>
      </w:r>
      <w:r>
        <w:rPr>
          <w:rFonts w:ascii="Arial Rounded MT Bold"/>
          <w:b/>
          <w:color w:val="FDB913"/>
          <w:spacing w:val="-3"/>
          <w:w w:val="90"/>
          <w:sz w:val="46"/>
        </w:rPr>
        <w:t>de</w:t>
      </w:r>
      <w:r>
        <w:rPr>
          <w:rFonts w:ascii="Arial Rounded MT Bold"/>
          <w:b/>
          <w:color w:val="FDB913"/>
          <w:spacing w:val="22"/>
          <w:w w:val="90"/>
          <w:sz w:val="46"/>
        </w:rPr>
        <w:t> </w:t>
      </w:r>
      <w:r>
        <w:rPr>
          <w:rFonts w:ascii="Arial Rounded MT Bold"/>
          <w:b/>
          <w:color w:val="FDB913"/>
          <w:spacing w:val="-8"/>
          <w:w w:val="90"/>
          <w:sz w:val="46"/>
        </w:rPr>
        <w:t>Pollo</w:t>
      </w:r>
      <w:r>
        <w:rPr>
          <w:rFonts w:ascii="Arial Rounded MT Bold"/>
          <w:b/>
          <w:color w:val="FDB913"/>
          <w:spacing w:val="21"/>
          <w:w w:val="90"/>
          <w:sz w:val="46"/>
        </w:rPr>
        <w:t> </w:t>
      </w:r>
      <w:r>
        <w:rPr>
          <w:rFonts w:ascii="Arial Rounded MT Bold"/>
          <w:b/>
          <w:color w:val="FDB913"/>
          <w:spacing w:val="-5"/>
          <w:w w:val="90"/>
          <w:sz w:val="46"/>
        </w:rPr>
        <w:t>con</w:t>
      </w:r>
      <w:r>
        <w:rPr>
          <w:rFonts w:ascii="Arial Rounded MT Bold"/>
          <w:b/>
          <w:color w:val="FDB913"/>
          <w:spacing w:val="21"/>
          <w:w w:val="92"/>
          <w:sz w:val="46"/>
        </w:rPr>
        <w:t> </w:t>
      </w:r>
      <w:r>
        <w:rPr>
          <w:rFonts w:ascii="Arial Rounded MT Bold"/>
          <w:b/>
          <w:color w:val="FDB913"/>
          <w:spacing w:val="-10"/>
          <w:w w:val="90"/>
          <w:sz w:val="46"/>
        </w:rPr>
        <w:t>Verduras</w:t>
      </w:r>
      <w:r>
        <w:rPr>
          <w:rFonts w:ascii="Arial Rounded MT Bold"/>
          <w:b/>
          <w:color w:val="FDB913"/>
          <w:spacing w:val="25"/>
          <w:w w:val="90"/>
          <w:sz w:val="46"/>
        </w:rPr>
        <w:t> </w:t>
      </w:r>
      <w:r>
        <w:rPr>
          <w:rFonts w:ascii="Arial Rounded MT Bold"/>
          <w:b/>
          <w:color w:val="FDB913"/>
          <w:w w:val="90"/>
          <w:sz w:val="46"/>
        </w:rPr>
        <w:t>y</w:t>
      </w:r>
      <w:r>
        <w:rPr>
          <w:rFonts w:ascii="Arial Rounded MT Bold"/>
          <w:b/>
          <w:color w:val="FDB913"/>
          <w:spacing w:val="25"/>
          <w:w w:val="90"/>
          <w:sz w:val="46"/>
        </w:rPr>
        <w:t> </w:t>
      </w:r>
      <w:r>
        <w:rPr>
          <w:rFonts w:ascii="Arial Rounded MT Bold"/>
          <w:b/>
          <w:color w:val="FDB913"/>
          <w:spacing w:val="-5"/>
          <w:w w:val="90"/>
          <w:sz w:val="46"/>
        </w:rPr>
        <w:t>Col</w:t>
      </w:r>
      <w:r>
        <w:rPr>
          <w:rFonts w:ascii="Arial Rounded MT Bold"/>
          <w:color w:val="000000"/>
          <w:sz w:val="46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8"/>
        <w:rPr>
          <w:sz w:val="20"/>
          <w:szCs w:val="20"/>
        </w:rPr>
      </w:pPr>
    </w:p>
    <w:p>
      <w:pPr>
        <w:tabs>
          <w:tab w:pos="1938" w:val="left" w:leader="none"/>
        </w:tabs>
        <w:spacing w:before="65"/>
        <w:ind w:left="437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009444"/>
          <w:spacing w:val="-2"/>
          <w:w w:val="85"/>
          <w:sz w:val="20"/>
        </w:rPr>
        <w:t>Rinde:</w:t>
      </w:r>
      <w:r>
        <w:rPr>
          <w:rFonts w:ascii="Calibri" w:hAnsi="Calibri"/>
          <w:color w:val="009444"/>
          <w:spacing w:val="-5"/>
          <w:w w:val="85"/>
          <w:sz w:val="20"/>
        </w:rPr>
        <w:t> </w:t>
      </w:r>
      <w:r>
        <w:rPr>
          <w:rFonts w:ascii="Calibri" w:hAnsi="Calibri"/>
          <w:color w:val="231F20"/>
          <w:w w:val="85"/>
          <w:sz w:val="20"/>
        </w:rPr>
        <w:t>3</w:t>
      </w:r>
      <w:r>
        <w:rPr>
          <w:rFonts w:ascii="Calibri" w:hAnsi="Calibri"/>
          <w:color w:val="231F20"/>
          <w:spacing w:val="-4"/>
          <w:w w:val="85"/>
          <w:sz w:val="20"/>
        </w:rPr>
        <w:t> Por</w:t>
      </w:r>
      <w:r>
        <w:rPr>
          <w:rFonts w:ascii="Calibri" w:hAnsi="Calibri"/>
          <w:color w:val="231F20"/>
          <w:spacing w:val="-3"/>
          <w:w w:val="85"/>
          <w:sz w:val="20"/>
        </w:rPr>
        <w:t>ciones</w:t>
        <w:tab/>
      </w:r>
      <w:r>
        <w:rPr>
          <w:rFonts w:ascii="Calibri" w:hAnsi="Calibri"/>
          <w:color w:val="009444"/>
          <w:spacing w:val="-4"/>
          <w:w w:val="85"/>
          <w:sz w:val="20"/>
        </w:rPr>
        <w:t>Tamaño</w:t>
      </w:r>
      <w:r>
        <w:rPr>
          <w:rFonts w:ascii="Calibri" w:hAnsi="Calibri"/>
          <w:color w:val="009444"/>
          <w:spacing w:val="-5"/>
          <w:w w:val="85"/>
          <w:sz w:val="20"/>
        </w:rPr>
        <w:t> </w:t>
      </w:r>
      <w:r>
        <w:rPr>
          <w:rFonts w:ascii="Calibri" w:hAnsi="Calibri"/>
          <w:color w:val="009444"/>
          <w:spacing w:val="-1"/>
          <w:w w:val="85"/>
          <w:sz w:val="20"/>
        </w:rPr>
        <w:t>de</w:t>
      </w:r>
      <w:r>
        <w:rPr>
          <w:rFonts w:ascii="Calibri" w:hAnsi="Calibri"/>
          <w:color w:val="009444"/>
          <w:spacing w:val="-5"/>
          <w:w w:val="85"/>
          <w:sz w:val="20"/>
        </w:rPr>
        <w:t> </w:t>
      </w:r>
      <w:r>
        <w:rPr>
          <w:rFonts w:ascii="Calibri" w:hAnsi="Calibri"/>
          <w:color w:val="009444"/>
          <w:spacing w:val="-1"/>
          <w:w w:val="85"/>
          <w:sz w:val="20"/>
        </w:rPr>
        <w:t>la</w:t>
      </w:r>
      <w:r>
        <w:rPr>
          <w:rFonts w:ascii="Calibri" w:hAnsi="Calibri"/>
          <w:color w:val="009444"/>
          <w:spacing w:val="-5"/>
          <w:w w:val="85"/>
          <w:sz w:val="20"/>
        </w:rPr>
        <w:t> </w:t>
      </w:r>
      <w:r>
        <w:rPr>
          <w:rFonts w:ascii="Calibri" w:hAnsi="Calibri"/>
          <w:color w:val="009444"/>
          <w:spacing w:val="-3"/>
          <w:w w:val="85"/>
          <w:sz w:val="20"/>
        </w:rPr>
        <w:t>porción:</w:t>
      </w:r>
      <w:r>
        <w:rPr>
          <w:rFonts w:ascii="Calibri" w:hAnsi="Calibri"/>
          <w:color w:val="009444"/>
          <w:spacing w:val="-4"/>
          <w:w w:val="85"/>
          <w:sz w:val="20"/>
        </w:rPr>
        <w:t> </w:t>
      </w:r>
      <w:r>
        <w:rPr>
          <w:rFonts w:ascii="Calibri" w:hAnsi="Calibri"/>
          <w:color w:val="231F20"/>
          <w:spacing w:val="-2"/>
          <w:w w:val="85"/>
          <w:sz w:val="20"/>
        </w:rPr>
        <w:t>1/3</w:t>
      </w:r>
      <w:r>
        <w:rPr>
          <w:rFonts w:ascii="Calibri" w:hAnsi="Calibri"/>
          <w:color w:val="231F20"/>
          <w:spacing w:val="-6"/>
          <w:w w:val="85"/>
          <w:sz w:val="20"/>
        </w:rPr>
        <w:t> </w:t>
      </w:r>
      <w:r>
        <w:rPr>
          <w:rFonts w:ascii="Calibri" w:hAnsi="Calibri"/>
          <w:color w:val="231F20"/>
          <w:spacing w:val="-1"/>
          <w:w w:val="85"/>
          <w:sz w:val="20"/>
        </w:rPr>
        <w:t>de</w:t>
      </w:r>
      <w:r>
        <w:rPr>
          <w:rFonts w:ascii="Calibri" w:hAnsi="Calibri"/>
          <w:color w:val="231F20"/>
          <w:spacing w:val="-5"/>
          <w:w w:val="85"/>
          <w:sz w:val="20"/>
        </w:rPr>
        <w:t> </w:t>
      </w:r>
      <w:r>
        <w:rPr>
          <w:rFonts w:ascii="Calibri" w:hAnsi="Calibri"/>
          <w:color w:val="231F20"/>
          <w:spacing w:val="-1"/>
          <w:w w:val="85"/>
          <w:sz w:val="20"/>
        </w:rPr>
        <w:t>la</w:t>
      </w:r>
      <w:r>
        <w:rPr>
          <w:rFonts w:ascii="Calibri" w:hAnsi="Calibri"/>
          <w:color w:val="231F20"/>
          <w:spacing w:val="-5"/>
          <w:w w:val="85"/>
          <w:sz w:val="20"/>
        </w:rPr>
        <w:t> </w:t>
      </w:r>
      <w:r>
        <w:rPr>
          <w:rFonts w:ascii="Calibri" w:hAnsi="Calibri"/>
          <w:color w:val="231F20"/>
          <w:spacing w:val="-4"/>
          <w:w w:val="85"/>
          <w:sz w:val="20"/>
        </w:rPr>
        <w:t>recet</w:t>
      </w:r>
      <w:r>
        <w:rPr>
          <w:rFonts w:ascii="Calibri" w:hAnsi="Calibri"/>
          <w:color w:val="231F20"/>
          <w:spacing w:val="-3"/>
          <w:w w:val="85"/>
          <w:sz w:val="20"/>
        </w:rPr>
        <w:t>a</w:t>
      </w:r>
      <w:r>
        <w:rPr>
          <w:rFonts w:ascii="Calibri" w:hAns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footerReference w:type="default" r:id="rId27"/>
          <w:pgSz w:w="5040" w:h="8640"/>
          <w:pgMar w:footer="34" w:header="0" w:top="120" w:bottom="220" w:left="0" w:right="0"/>
          <w:pgNumType w:start="1"/>
        </w:sectPr>
      </w:pPr>
    </w:p>
    <w:p>
      <w:pPr>
        <w:spacing w:before="95"/>
        <w:ind w:left="260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color w:val="009444"/>
          <w:spacing w:val="-2"/>
          <w:w w:val="85"/>
          <w:sz w:val="32"/>
        </w:rPr>
        <w:t>Ingredientes</w:t>
      </w:r>
      <w:r>
        <w:rPr>
          <w:rFonts w:ascii="Calibri"/>
          <w:color w:val="000000"/>
          <w:sz w:val="32"/>
        </w:rPr>
      </w:r>
    </w:p>
    <w:p>
      <w:pPr>
        <w:spacing w:before="24"/>
        <w:ind w:left="26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D97F37"/>
          <w:w w:val="85"/>
          <w:sz w:val="18"/>
        </w:rPr>
        <w:t>2</w:t>
      </w:r>
      <w:r>
        <w:rPr>
          <w:rFonts w:ascii="Calibri"/>
          <w:b/>
          <w:color w:val="D97F37"/>
          <w:spacing w:val="5"/>
          <w:w w:val="85"/>
          <w:sz w:val="18"/>
        </w:rPr>
        <w:t> </w:t>
      </w:r>
      <w:r>
        <w:rPr>
          <w:rFonts w:ascii="Calibri"/>
          <w:b/>
          <w:color w:val="D97F37"/>
          <w:spacing w:val="-3"/>
          <w:w w:val="85"/>
          <w:sz w:val="18"/>
        </w:rPr>
        <w:t>cucharaditas</w:t>
      </w:r>
      <w:r>
        <w:rPr>
          <w:rFonts w:ascii="Calibri"/>
          <w:b/>
          <w:color w:val="D97F37"/>
          <w:spacing w:val="-1"/>
          <w:w w:val="85"/>
          <w:sz w:val="18"/>
        </w:rPr>
        <w:t> </w:t>
      </w:r>
      <w:r>
        <w:rPr>
          <w:rFonts w:ascii="Calibri"/>
          <w:color w:val="231F20"/>
          <w:spacing w:val="-2"/>
          <w:w w:val="85"/>
          <w:sz w:val="17"/>
        </w:rPr>
        <w:t>de</w:t>
      </w:r>
      <w:r>
        <w:rPr>
          <w:rFonts w:ascii="Calibri"/>
          <w:color w:val="231F20"/>
          <w:spacing w:val="6"/>
          <w:w w:val="85"/>
          <w:sz w:val="17"/>
        </w:rPr>
        <w:t> </w:t>
      </w:r>
      <w:r>
        <w:rPr>
          <w:rFonts w:ascii="Calibri"/>
          <w:color w:val="231F20"/>
          <w:spacing w:val="-2"/>
          <w:w w:val="85"/>
          <w:sz w:val="18"/>
        </w:rPr>
        <w:t>aceite</w:t>
      </w:r>
      <w:r>
        <w:rPr>
          <w:rFonts w:ascii="Calibri"/>
          <w:color w:val="231F20"/>
          <w:spacing w:val="3"/>
          <w:w w:val="85"/>
          <w:sz w:val="18"/>
        </w:rPr>
        <w:t> </w:t>
      </w:r>
      <w:r>
        <w:rPr>
          <w:rFonts w:ascii="Calibri"/>
          <w:color w:val="231F20"/>
          <w:spacing w:val="-4"/>
          <w:w w:val="85"/>
          <w:sz w:val="18"/>
        </w:rPr>
        <w:t>veget</w:t>
      </w:r>
      <w:r>
        <w:rPr>
          <w:rFonts w:ascii="Calibri"/>
          <w:color w:val="231F20"/>
          <w:spacing w:val="-3"/>
          <w:w w:val="85"/>
          <w:sz w:val="18"/>
        </w:rPr>
        <w:t>al</w:t>
      </w:r>
      <w:r>
        <w:rPr>
          <w:rFonts w:ascii="Calibri"/>
          <w:color w:val="000000"/>
          <w:sz w:val="18"/>
        </w:rPr>
      </w:r>
    </w:p>
    <w:p>
      <w:pPr>
        <w:spacing w:before="54"/>
        <w:ind w:left="26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D97F37"/>
          <w:spacing w:val="-2"/>
          <w:w w:val="85"/>
          <w:sz w:val="18"/>
        </w:rPr>
        <w:t>1/2</w:t>
      </w:r>
      <w:r>
        <w:rPr>
          <w:rFonts w:ascii="Calibri"/>
          <w:b/>
          <w:color w:val="D97F37"/>
          <w:spacing w:val="2"/>
          <w:w w:val="85"/>
          <w:sz w:val="18"/>
        </w:rPr>
        <w:t> </w:t>
      </w:r>
      <w:r>
        <w:rPr>
          <w:rFonts w:ascii="Calibri"/>
          <w:b/>
          <w:color w:val="D97F37"/>
          <w:spacing w:val="-3"/>
          <w:w w:val="85"/>
          <w:sz w:val="18"/>
        </w:rPr>
        <w:t>taza</w:t>
      </w:r>
      <w:r>
        <w:rPr>
          <w:rFonts w:ascii="Calibri"/>
          <w:b/>
          <w:color w:val="D97F37"/>
          <w:spacing w:val="2"/>
          <w:w w:val="85"/>
          <w:sz w:val="18"/>
        </w:rPr>
        <w:t> </w:t>
      </w:r>
      <w:r>
        <w:rPr>
          <w:rFonts w:ascii="Calibri"/>
          <w:color w:val="231F20"/>
          <w:spacing w:val="-1"/>
          <w:w w:val="85"/>
          <w:sz w:val="18"/>
        </w:rPr>
        <w:t>de</w:t>
      </w:r>
      <w:r>
        <w:rPr>
          <w:rFonts w:ascii="Calibri"/>
          <w:color w:val="231F20"/>
          <w:spacing w:val="1"/>
          <w:w w:val="85"/>
          <w:sz w:val="18"/>
        </w:rPr>
        <w:t> </w:t>
      </w:r>
      <w:r>
        <w:rPr>
          <w:rFonts w:ascii="Calibri"/>
          <w:color w:val="231F20"/>
          <w:spacing w:val="-2"/>
          <w:w w:val="85"/>
          <w:sz w:val="18"/>
        </w:rPr>
        <w:t>cebolla</w:t>
      </w:r>
      <w:r>
        <w:rPr>
          <w:rFonts w:ascii="Calibri"/>
          <w:color w:val="231F20"/>
          <w:w w:val="85"/>
          <w:sz w:val="18"/>
        </w:rPr>
        <w:t> </w:t>
      </w:r>
      <w:r>
        <w:rPr>
          <w:rFonts w:ascii="Calibri"/>
          <w:color w:val="231F20"/>
          <w:spacing w:val="-3"/>
          <w:w w:val="85"/>
          <w:sz w:val="18"/>
        </w:rPr>
        <w:t>picada</w:t>
      </w:r>
      <w:r>
        <w:rPr>
          <w:rFonts w:ascii="Calibri"/>
          <w:color w:val="000000"/>
          <w:sz w:val="18"/>
        </w:rPr>
      </w:r>
    </w:p>
    <w:p>
      <w:pPr>
        <w:spacing w:before="54"/>
        <w:ind w:left="26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D97F37"/>
          <w:spacing w:val="-2"/>
          <w:w w:val="85"/>
          <w:sz w:val="18"/>
        </w:rPr>
        <w:t>1/2</w:t>
      </w:r>
      <w:r>
        <w:rPr>
          <w:rFonts w:ascii="Calibri"/>
          <w:b/>
          <w:color w:val="D97F37"/>
          <w:spacing w:val="2"/>
          <w:w w:val="85"/>
          <w:sz w:val="18"/>
        </w:rPr>
        <w:t> </w:t>
      </w:r>
      <w:r>
        <w:rPr>
          <w:rFonts w:ascii="Calibri"/>
          <w:b/>
          <w:color w:val="D97F37"/>
          <w:spacing w:val="-3"/>
          <w:w w:val="85"/>
          <w:sz w:val="18"/>
        </w:rPr>
        <w:t>taza</w:t>
      </w:r>
      <w:r>
        <w:rPr>
          <w:rFonts w:ascii="Calibri"/>
          <w:b/>
          <w:color w:val="D97F37"/>
          <w:w w:val="85"/>
          <w:sz w:val="18"/>
        </w:rPr>
        <w:t> </w:t>
      </w:r>
      <w:r>
        <w:rPr>
          <w:rFonts w:ascii="Calibri"/>
          <w:color w:val="231F20"/>
          <w:spacing w:val="-1"/>
          <w:w w:val="85"/>
          <w:sz w:val="18"/>
        </w:rPr>
        <w:t>de</w:t>
      </w:r>
      <w:r>
        <w:rPr>
          <w:rFonts w:ascii="Calibri"/>
          <w:color w:val="231F20"/>
          <w:spacing w:val="1"/>
          <w:w w:val="85"/>
          <w:sz w:val="18"/>
        </w:rPr>
        <w:t> </w:t>
      </w:r>
      <w:r>
        <w:rPr>
          <w:rFonts w:ascii="Calibri"/>
          <w:color w:val="231F20"/>
          <w:spacing w:val="-3"/>
          <w:w w:val="85"/>
          <w:sz w:val="18"/>
        </w:rPr>
        <w:t>zanahoria</w:t>
      </w:r>
      <w:r>
        <w:rPr>
          <w:rFonts w:ascii="Calibri"/>
          <w:color w:val="231F20"/>
          <w:w w:val="85"/>
          <w:sz w:val="18"/>
        </w:rPr>
        <w:t> </w:t>
      </w:r>
      <w:r>
        <w:rPr>
          <w:rFonts w:ascii="Calibri"/>
          <w:color w:val="231F20"/>
          <w:spacing w:val="-3"/>
          <w:w w:val="85"/>
          <w:sz w:val="18"/>
        </w:rPr>
        <w:t>picada</w:t>
      </w:r>
      <w:r>
        <w:rPr>
          <w:rFonts w:ascii="Calibri"/>
          <w:color w:val="000000"/>
          <w:sz w:val="18"/>
        </w:rPr>
      </w:r>
    </w:p>
    <w:p>
      <w:pPr>
        <w:spacing w:line="270" w:lineRule="atLeast" w:before="4"/>
        <w:ind w:left="260" w:right="356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D97F37"/>
          <w:w w:val="85"/>
          <w:sz w:val="18"/>
        </w:rPr>
        <w:t>1</w:t>
      </w:r>
      <w:r>
        <w:rPr>
          <w:rFonts w:ascii="Calibri"/>
          <w:b/>
          <w:color w:val="D97F37"/>
          <w:spacing w:val="6"/>
          <w:w w:val="85"/>
          <w:sz w:val="18"/>
        </w:rPr>
        <w:t> </w:t>
      </w:r>
      <w:r>
        <w:rPr>
          <w:rFonts w:ascii="Calibri"/>
          <w:b/>
          <w:color w:val="D97F37"/>
          <w:spacing w:val="-3"/>
          <w:w w:val="85"/>
          <w:sz w:val="18"/>
        </w:rPr>
        <w:t>cucharadita</w:t>
      </w:r>
      <w:r>
        <w:rPr>
          <w:rFonts w:ascii="Calibri"/>
          <w:b/>
          <w:color w:val="D97F37"/>
          <w:spacing w:val="1"/>
          <w:w w:val="85"/>
          <w:sz w:val="18"/>
        </w:rPr>
        <w:t> </w:t>
      </w:r>
      <w:r>
        <w:rPr>
          <w:rFonts w:ascii="Calibri"/>
          <w:color w:val="231F20"/>
          <w:spacing w:val="-1"/>
          <w:w w:val="85"/>
          <w:sz w:val="17"/>
        </w:rPr>
        <w:t>de</w:t>
      </w:r>
      <w:r>
        <w:rPr>
          <w:rFonts w:ascii="Calibri"/>
          <w:color w:val="231F20"/>
          <w:spacing w:val="7"/>
          <w:w w:val="85"/>
          <w:sz w:val="17"/>
        </w:rPr>
        <w:t> </w:t>
      </w:r>
      <w:r>
        <w:rPr>
          <w:rFonts w:ascii="Calibri"/>
          <w:color w:val="231F20"/>
          <w:spacing w:val="-2"/>
          <w:w w:val="85"/>
          <w:sz w:val="18"/>
        </w:rPr>
        <w:t>tomillo</w:t>
      </w:r>
      <w:r>
        <w:rPr>
          <w:rFonts w:ascii="Calibri"/>
          <w:color w:val="231F20"/>
          <w:spacing w:val="5"/>
          <w:w w:val="85"/>
          <w:sz w:val="18"/>
        </w:rPr>
        <w:t> </w:t>
      </w:r>
      <w:r>
        <w:rPr>
          <w:rFonts w:ascii="Calibri"/>
          <w:color w:val="231F20"/>
          <w:spacing w:val="-2"/>
          <w:w w:val="85"/>
          <w:sz w:val="18"/>
        </w:rPr>
        <w:t>molido</w:t>
      </w:r>
      <w:r>
        <w:rPr>
          <w:rFonts w:ascii="Calibri"/>
          <w:color w:val="231F20"/>
          <w:spacing w:val="27"/>
          <w:w w:val="85"/>
          <w:sz w:val="18"/>
        </w:rPr>
        <w:t> </w:t>
      </w:r>
      <w:r>
        <w:rPr>
          <w:rFonts w:ascii="Calibri"/>
          <w:b/>
          <w:color w:val="D97F37"/>
          <w:w w:val="85"/>
          <w:sz w:val="18"/>
        </w:rPr>
        <w:t>2</w:t>
      </w:r>
      <w:r>
        <w:rPr>
          <w:rFonts w:ascii="Calibri"/>
          <w:b/>
          <w:color w:val="D97F37"/>
          <w:spacing w:val="-4"/>
          <w:w w:val="85"/>
          <w:sz w:val="18"/>
        </w:rPr>
        <w:t> </w:t>
      </w:r>
      <w:r>
        <w:rPr>
          <w:rFonts w:ascii="Calibri"/>
          <w:color w:val="231F20"/>
          <w:spacing w:val="-3"/>
          <w:w w:val="85"/>
          <w:sz w:val="18"/>
        </w:rPr>
        <w:t>dientes </w:t>
      </w:r>
      <w:r>
        <w:rPr>
          <w:rFonts w:ascii="Calibri"/>
          <w:color w:val="231F20"/>
          <w:spacing w:val="-1"/>
          <w:w w:val="85"/>
          <w:sz w:val="18"/>
        </w:rPr>
        <w:t>de</w:t>
      </w:r>
      <w:r>
        <w:rPr>
          <w:rFonts w:ascii="Calibri"/>
          <w:color w:val="231F20"/>
          <w:spacing w:val="-3"/>
          <w:w w:val="85"/>
          <w:sz w:val="18"/>
        </w:rPr>
        <w:t> </w:t>
      </w:r>
      <w:r>
        <w:rPr>
          <w:rFonts w:ascii="Calibri"/>
          <w:color w:val="231F20"/>
          <w:spacing w:val="-2"/>
          <w:w w:val="85"/>
          <w:sz w:val="18"/>
        </w:rPr>
        <w:t>ajo</w:t>
      </w:r>
      <w:r>
        <w:rPr>
          <w:rFonts w:ascii="Calibri"/>
          <w:color w:val="231F20"/>
          <w:spacing w:val="-3"/>
          <w:w w:val="85"/>
          <w:sz w:val="18"/>
        </w:rPr>
        <w:t> </w:t>
      </w:r>
      <w:r>
        <w:rPr>
          <w:rFonts w:ascii="Calibri"/>
          <w:color w:val="231F20"/>
          <w:spacing w:val="-2"/>
          <w:w w:val="85"/>
          <w:sz w:val="18"/>
        </w:rPr>
        <w:t>picado</w:t>
      </w:r>
      <w:r>
        <w:rPr>
          <w:rFonts w:ascii="Calibri"/>
          <w:color w:val="231F20"/>
          <w:spacing w:val="-3"/>
          <w:w w:val="85"/>
          <w:sz w:val="18"/>
        </w:rPr>
        <w:t> </w:t>
      </w:r>
      <w:r>
        <w:rPr>
          <w:rFonts w:ascii="Calibri"/>
          <w:color w:val="231F20"/>
          <w:spacing w:val="-4"/>
          <w:w w:val="85"/>
          <w:sz w:val="18"/>
        </w:rPr>
        <w:t>finame</w:t>
      </w:r>
      <w:r>
        <w:rPr>
          <w:rFonts w:ascii="Calibri"/>
          <w:color w:val="231F20"/>
          <w:spacing w:val="-3"/>
          <w:w w:val="85"/>
          <w:sz w:val="18"/>
        </w:rPr>
        <w:t>nte</w:t>
      </w:r>
      <w:r>
        <w:rPr>
          <w:rFonts w:ascii="Calibri"/>
          <w:color w:val="231F20"/>
          <w:spacing w:val="35"/>
          <w:w w:val="85"/>
          <w:sz w:val="18"/>
        </w:rPr>
        <w:t> </w:t>
      </w:r>
      <w:r>
        <w:rPr>
          <w:rFonts w:ascii="Calibri"/>
          <w:b/>
          <w:color w:val="D97F37"/>
          <w:w w:val="85"/>
          <w:sz w:val="18"/>
        </w:rPr>
        <w:t>2</w:t>
      </w:r>
      <w:r>
        <w:rPr>
          <w:rFonts w:ascii="Calibri"/>
          <w:b/>
          <w:color w:val="D97F37"/>
          <w:spacing w:val="-1"/>
          <w:w w:val="85"/>
          <w:sz w:val="18"/>
        </w:rPr>
        <w:t> </w:t>
      </w:r>
      <w:r>
        <w:rPr>
          <w:rFonts w:ascii="Calibri"/>
          <w:b/>
          <w:color w:val="D97F37"/>
          <w:spacing w:val="-3"/>
          <w:w w:val="85"/>
          <w:sz w:val="18"/>
        </w:rPr>
        <w:t>tazas</w:t>
      </w:r>
      <w:r>
        <w:rPr>
          <w:rFonts w:ascii="Calibri"/>
          <w:b/>
          <w:color w:val="D97F37"/>
          <w:spacing w:val="-2"/>
          <w:w w:val="85"/>
          <w:sz w:val="18"/>
        </w:rPr>
        <w:t> </w:t>
      </w:r>
      <w:r>
        <w:rPr>
          <w:rFonts w:ascii="Calibri"/>
          <w:color w:val="231F20"/>
          <w:spacing w:val="-1"/>
          <w:w w:val="85"/>
          <w:sz w:val="18"/>
        </w:rPr>
        <w:t>de</w:t>
      </w:r>
      <w:r>
        <w:rPr>
          <w:rFonts w:ascii="Calibri"/>
          <w:color w:val="231F20"/>
          <w:spacing w:val="-2"/>
          <w:w w:val="85"/>
          <w:sz w:val="18"/>
        </w:rPr>
        <w:t> agua</w:t>
      </w:r>
      <w:r>
        <w:rPr>
          <w:rFonts w:ascii="Calibri"/>
          <w:color w:val="231F20"/>
          <w:spacing w:val="-3"/>
          <w:w w:val="85"/>
          <w:sz w:val="18"/>
        </w:rPr>
        <w:t> </w:t>
      </w:r>
      <w:r>
        <w:rPr>
          <w:rFonts w:ascii="Calibri"/>
          <w:color w:val="231F20"/>
          <w:w w:val="85"/>
          <w:sz w:val="18"/>
        </w:rPr>
        <w:t>o</w:t>
      </w:r>
      <w:r>
        <w:rPr>
          <w:rFonts w:ascii="Calibri"/>
          <w:color w:val="231F20"/>
          <w:spacing w:val="-2"/>
          <w:w w:val="85"/>
          <w:sz w:val="18"/>
        </w:rPr>
        <w:t> caldo </w:t>
      </w:r>
      <w:r>
        <w:rPr>
          <w:rFonts w:ascii="Calibri"/>
          <w:color w:val="231F20"/>
          <w:spacing w:val="-1"/>
          <w:w w:val="85"/>
          <w:sz w:val="18"/>
        </w:rPr>
        <w:t>de</w:t>
      </w:r>
      <w:r>
        <w:rPr>
          <w:rFonts w:ascii="Calibri"/>
          <w:color w:val="231F20"/>
          <w:spacing w:val="-2"/>
          <w:w w:val="85"/>
          <w:sz w:val="18"/>
        </w:rPr>
        <w:t> pollo</w:t>
      </w:r>
      <w:r>
        <w:rPr>
          <w:rFonts w:ascii="Calibri"/>
          <w:color w:val="231F20"/>
          <w:spacing w:val="25"/>
          <w:w w:val="85"/>
          <w:sz w:val="18"/>
        </w:rPr>
        <w:t> </w:t>
      </w:r>
      <w:r>
        <w:rPr>
          <w:rFonts w:ascii="Calibri"/>
          <w:b/>
          <w:color w:val="D97F37"/>
          <w:spacing w:val="-2"/>
          <w:w w:val="85"/>
          <w:sz w:val="18"/>
        </w:rPr>
        <w:t>3/4</w:t>
      </w:r>
      <w:r>
        <w:rPr>
          <w:rFonts w:ascii="Calibri"/>
          <w:b/>
          <w:color w:val="D97F37"/>
          <w:spacing w:val="1"/>
          <w:w w:val="85"/>
          <w:sz w:val="18"/>
        </w:rPr>
        <w:t> </w:t>
      </w:r>
      <w:r>
        <w:rPr>
          <w:rFonts w:ascii="Calibri"/>
          <w:b/>
          <w:color w:val="D97F37"/>
          <w:spacing w:val="-3"/>
          <w:w w:val="85"/>
          <w:sz w:val="18"/>
        </w:rPr>
        <w:t>taza</w:t>
      </w:r>
      <w:r>
        <w:rPr>
          <w:rFonts w:ascii="Calibri"/>
          <w:b/>
          <w:color w:val="D97F37"/>
          <w:w w:val="85"/>
          <w:sz w:val="18"/>
        </w:rPr>
        <w:t> </w:t>
      </w:r>
      <w:r>
        <w:rPr>
          <w:rFonts w:ascii="Calibri"/>
          <w:color w:val="231F20"/>
          <w:spacing w:val="-1"/>
          <w:w w:val="85"/>
          <w:sz w:val="18"/>
        </w:rPr>
        <w:t>de</w:t>
      </w:r>
      <w:r>
        <w:rPr>
          <w:rFonts w:ascii="Calibri"/>
          <w:color w:val="231F20"/>
          <w:w w:val="85"/>
          <w:sz w:val="18"/>
        </w:rPr>
        <w:t> </w:t>
      </w:r>
      <w:r>
        <w:rPr>
          <w:rFonts w:ascii="Calibri"/>
          <w:color w:val="231F20"/>
          <w:spacing w:val="-4"/>
          <w:w w:val="85"/>
          <w:sz w:val="18"/>
        </w:rPr>
        <w:t>t</w:t>
      </w:r>
      <w:r>
        <w:rPr>
          <w:rFonts w:ascii="Calibri"/>
          <w:color w:val="231F20"/>
          <w:spacing w:val="-3"/>
          <w:w w:val="85"/>
          <w:sz w:val="18"/>
        </w:rPr>
        <w:t>oma</w:t>
      </w:r>
      <w:r>
        <w:rPr>
          <w:rFonts w:ascii="Calibri"/>
          <w:color w:val="231F20"/>
          <w:spacing w:val="-4"/>
          <w:w w:val="85"/>
          <w:sz w:val="18"/>
        </w:rPr>
        <w:t>te</w:t>
      </w:r>
      <w:r>
        <w:rPr>
          <w:rFonts w:ascii="Calibri"/>
          <w:color w:val="231F20"/>
          <w:spacing w:val="-3"/>
          <w:w w:val="85"/>
          <w:sz w:val="18"/>
        </w:rPr>
        <w:t>s</w:t>
      </w:r>
      <w:r>
        <w:rPr>
          <w:rFonts w:ascii="Calibri"/>
          <w:color w:val="231F20"/>
          <w:spacing w:val="-1"/>
          <w:w w:val="85"/>
          <w:sz w:val="18"/>
        </w:rPr>
        <w:t> </w:t>
      </w:r>
      <w:r>
        <w:rPr>
          <w:rFonts w:ascii="Calibri"/>
          <w:color w:val="231F20"/>
          <w:spacing w:val="-4"/>
          <w:w w:val="85"/>
          <w:sz w:val="18"/>
        </w:rPr>
        <w:t>cort</w:t>
      </w:r>
      <w:r>
        <w:rPr>
          <w:rFonts w:ascii="Calibri"/>
          <w:color w:val="231F20"/>
          <w:spacing w:val="-3"/>
          <w:w w:val="85"/>
          <w:sz w:val="18"/>
        </w:rPr>
        <w:t>ados</w:t>
      </w:r>
      <w:r>
        <w:rPr>
          <w:rFonts w:ascii="Calibri"/>
          <w:color w:val="231F20"/>
          <w:spacing w:val="1"/>
          <w:w w:val="85"/>
          <w:sz w:val="18"/>
        </w:rPr>
        <w:t> </w:t>
      </w:r>
      <w:r>
        <w:rPr>
          <w:rFonts w:ascii="Calibri"/>
          <w:color w:val="231F20"/>
          <w:spacing w:val="-1"/>
          <w:w w:val="85"/>
          <w:sz w:val="18"/>
        </w:rPr>
        <w:t>en</w:t>
      </w:r>
      <w:r>
        <w:rPr>
          <w:rFonts w:ascii="Calibri"/>
          <w:color w:val="000000"/>
          <w:sz w:val="18"/>
        </w:rPr>
      </w:r>
    </w:p>
    <w:p>
      <w:pPr>
        <w:pStyle w:val="BodyText"/>
        <w:spacing w:line="200" w:lineRule="exact"/>
        <w:ind w:right="0"/>
        <w:jc w:val="left"/>
      </w:pPr>
      <w:r>
        <w:rPr>
          <w:color w:val="231F20"/>
          <w:spacing w:val="-3"/>
          <w:w w:val="85"/>
        </w:rPr>
        <w:t>cubitos</w:t>
      </w:r>
      <w:r>
        <w:rPr>
          <w:color w:val="000000"/>
        </w:rPr>
      </w:r>
    </w:p>
    <w:p>
      <w:pPr>
        <w:pStyle w:val="BodyText"/>
        <w:spacing w:line="200" w:lineRule="exact" w:before="66"/>
        <w:ind w:right="389"/>
        <w:jc w:val="left"/>
      </w:pPr>
      <w:r>
        <w:rPr>
          <w:rFonts w:ascii="Calibri"/>
          <w:b/>
          <w:color w:val="D97F37"/>
          <w:w w:val="80"/>
        </w:rPr>
        <w:t>1</w:t>
      </w:r>
      <w:r>
        <w:rPr>
          <w:rFonts w:ascii="Calibri"/>
          <w:b/>
          <w:color w:val="D97F37"/>
          <w:spacing w:val="6"/>
          <w:w w:val="80"/>
        </w:rPr>
        <w:t> </w:t>
      </w:r>
      <w:r>
        <w:rPr>
          <w:rFonts w:ascii="Calibri"/>
          <w:b/>
          <w:color w:val="D97F37"/>
          <w:spacing w:val="-3"/>
          <w:w w:val="80"/>
        </w:rPr>
        <w:t>taza</w:t>
      </w:r>
      <w:r>
        <w:rPr>
          <w:rFonts w:ascii="Calibri"/>
          <w:b/>
          <w:color w:val="D97F37"/>
          <w:spacing w:val="4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spacing w:val="5"/>
          <w:w w:val="80"/>
        </w:rPr>
        <w:t> </w:t>
      </w:r>
      <w:r>
        <w:rPr>
          <w:color w:val="231F20"/>
          <w:spacing w:val="-2"/>
          <w:w w:val="80"/>
        </w:rPr>
        <w:t>pollo</w:t>
      </w:r>
      <w:r>
        <w:rPr>
          <w:color w:val="231F20"/>
          <w:spacing w:val="2"/>
          <w:w w:val="80"/>
        </w:rPr>
        <w:t> </w:t>
      </w:r>
      <w:r>
        <w:rPr>
          <w:color w:val="231F20"/>
          <w:spacing w:val="-4"/>
          <w:w w:val="80"/>
        </w:rPr>
        <w:t>c</w:t>
      </w:r>
      <w:r>
        <w:rPr>
          <w:color w:val="231F20"/>
          <w:spacing w:val="-3"/>
          <w:w w:val="80"/>
        </w:rPr>
        <w:t>ocido</w:t>
      </w:r>
      <w:r>
        <w:rPr>
          <w:color w:val="231F20"/>
          <w:spacing w:val="-4"/>
          <w:w w:val="80"/>
        </w:rPr>
        <w:t>,</w:t>
      </w:r>
      <w:r>
        <w:rPr>
          <w:color w:val="231F20"/>
          <w:spacing w:val="2"/>
          <w:w w:val="80"/>
        </w:rPr>
        <w:t> </w:t>
      </w:r>
      <w:r>
        <w:rPr>
          <w:color w:val="231F20"/>
          <w:spacing w:val="-2"/>
          <w:w w:val="80"/>
        </w:rPr>
        <w:t>sin</w:t>
      </w:r>
      <w:r>
        <w:rPr>
          <w:color w:val="231F20"/>
          <w:spacing w:val="2"/>
          <w:w w:val="80"/>
        </w:rPr>
        <w:t> </w:t>
      </w:r>
      <w:r>
        <w:rPr>
          <w:color w:val="231F20"/>
          <w:spacing w:val="-2"/>
          <w:w w:val="80"/>
        </w:rPr>
        <w:t>pellejo</w:t>
      </w:r>
      <w:r>
        <w:rPr>
          <w:color w:val="231F20"/>
          <w:spacing w:val="3"/>
          <w:w w:val="80"/>
        </w:rPr>
        <w:t> </w:t>
      </w:r>
      <w:r>
        <w:rPr>
          <w:color w:val="231F20"/>
          <w:w w:val="80"/>
        </w:rPr>
        <w:t>y</w:t>
      </w:r>
      <w:r>
        <w:rPr>
          <w:color w:val="231F20"/>
          <w:spacing w:val="27"/>
          <w:w w:val="79"/>
        </w:rPr>
        <w:t> </w:t>
      </w:r>
      <w:r>
        <w:rPr>
          <w:color w:val="231F20"/>
          <w:spacing w:val="-4"/>
          <w:w w:val="80"/>
        </w:rPr>
        <w:t>cort</w:t>
      </w:r>
      <w:r>
        <w:rPr>
          <w:color w:val="231F20"/>
          <w:spacing w:val="-3"/>
          <w:w w:val="80"/>
        </w:rPr>
        <w:t>ado</w:t>
      </w:r>
      <w:r>
        <w:rPr>
          <w:color w:val="231F20"/>
          <w:spacing w:val="-5"/>
          <w:w w:val="80"/>
        </w:rPr>
        <w:t> </w:t>
      </w:r>
      <w:r>
        <w:rPr>
          <w:color w:val="231F20"/>
          <w:spacing w:val="-1"/>
          <w:w w:val="80"/>
        </w:rPr>
        <w:t>en</w:t>
      </w:r>
      <w:r>
        <w:rPr>
          <w:color w:val="231F20"/>
          <w:spacing w:val="-4"/>
          <w:w w:val="80"/>
        </w:rPr>
        <w:t> </w:t>
      </w:r>
      <w:r>
        <w:rPr>
          <w:color w:val="231F20"/>
          <w:spacing w:val="-3"/>
          <w:w w:val="80"/>
        </w:rPr>
        <w:t>cubitos</w:t>
      </w:r>
      <w:r>
        <w:rPr>
          <w:color w:val="000000"/>
        </w:rPr>
      </w:r>
    </w:p>
    <w:p>
      <w:pPr>
        <w:spacing w:line="200" w:lineRule="exact" w:before="74"/>
        <w:ind w:left="260" w:right="348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D97F37"/>
          <w:spacing w:val="-2"/>
          <w:w w:val="80"/>
          <w:sz w:val="18"/>
        </w:rPr>
        <w:t>1/2</w:t>
      </w:r>
      <w:r>
        <w:rPr>
          <w:rFonts w:ascii="Calibri"/>
          <w:b/>
          <w:color w:val="D97F37"/>
          <w:spacing w:val="11"/>
          <w:w w:val="80"/>
          <w:sz w:val="18"/>
        </w:rPr>
        <w:t> </w:t>
      </w:r>
      <w:r>
        <w:rPr>
          <w:rFonts w:ascii="Calibri"/>
          <w:b/>
          <w:color w:val="D97F37"/>
          <w:spacing w:val="-3"/>
          <w:w w:val="80"/>
          <w:sz w:val="18"/>
        </w:rPr>
        <w:t>taza</w:t>
      </w:r>
      <w:r>
        <w:rPr>
          <w:rFonts w:ascii="Calibri"/>
          <w:b/>
          <w:color w:val="D97F37"/>
          <w:spacing w:val="9"/>
          <w:w w:val="80"/>
          <w:sz w:val="18"/>
        </w:rPr>
        <w:t> </w:t>
      </w:r>
      <w:r>
        <w:rPr>
          <w:rFonts w:ascii="Calibri"/>
          <w:color w:val="231F20"/>
          <w:spacing w:val="-1"/>
          <w:w w:val="80"/>
          <w:sz w:val="18"/>
        </w:rPr>
        <w:t>de</w:t>
      </w:r>
      <w:r>
        <w:rPr>
          <w:rFonts w:ascii="Calibri"/>
          <w:color w:val="231F20"/>
          <w:spacing w:val="11"/>
          <w:w w:val="80"/>
          <w:sz w:val="18"/>
        </w:rPr>
        <w:t> </w:t>
      </w:r>
      <w:r>
        <w:rPr>
          <w:rFonts w:ascii="Calibri"/>
          <w:color w:val="231F20"/>
          <w:spacing w:val="-3"/>
          <w:w w:val="80"/>
          <w:sz w:val="18"/>
        </w:rPr>
        <w:t>arroz</w:t>
      </w:r>
      <w:r>
        <w:rPr>
          <w:rFonts w:ascii="Calibri"/>
          <w:color w:val="231F20"/>
          <w:spacing w:val="7"/>
          <w:w w:val="80"/>
          <w:sz w:val="18"/>
        </w:rPr>
        <w:t> </w:t>
      </w:r>
      <w:r>
        <w:rPr>
          <w:rFonts w:ascii="Calibri"/>
          <w:color w:val="231F20"/>
          <w:spacing w:val="-2"/>
          <w:w w:val="80"/>
          <w:sz w:val="18"/>
        </w:rPr>
        <w:t>blanco</w:t>
      </w:r>
      <w:r>
        <w:rPr>
          <w:rFonts w:ascii="Calibri"/>
          <w:color w:val="231F20"/>
          <w:spacing w:val="8"/>
          <w:w w:val="80"/>
          <w:sz w:val="18"/>
        </w:rPr>
        <w:t> </w:t>
      </w:r>
      <w:r>
        <w:rPr>
          <w:rFonts w:ascii="Calibri"/>
          <w:color w:val="231F20"/>
          <w:w w:val="80"/>
          <w:sz w:val="18"/>
        </w:rPr>
        <w:t>o</w:t>
      </w:r>
      <w:r>
        <w:rPr>
          <w:rFonts w:ascii="Calibri"/>
          <w:color w:val="231F20"/>
          <w:spacing w:val="8"/>
          <w:w w:val="80"/>
          <w:sz w:val="18"/>
        </w:rPr>
        <w:t> </w:t>
      </w:r>
      <w:r>
        <w:rPr>
          <w:rFonts w:ascii="Calibri"/>
          <w:color w:val="231F20"/>
          <w:spacing w:val="-3"/>
          <w:w w:val="80"/>
          <w:sz w:val="18"/>
        </w:rPr>
        <w:t>integral,</w:t>
      </w:r>
      <w:r>
        <w:rPr>
          <w:rFonts w:ascii="Calibri"/>
          <w:color w:val="231F20"/>
          <w:spacing w:val="21"/>
          <w:w w:val="81"/>
          <w:sz w:val="18"/>
        </w:rPr>
        <w:t> </w:t>
      </w:r>
      <w:r>
        <w:rPr>
          <w:rFonts w:ascii="Calibri"/>
          <w:color w:val="231F20"/>
          <w:spacing w:val="-2"/>
          <w:w w:val="80"/>
          <w:sz w:val="18"/>
        </w:rPr>
        <w:t>cocido</w:t>
      </w:r>
      <w:r>
        <w:rPr>
          <w:rFonts w:ascii="Calibri"/>
          <w:color w:val="000000"/>
          <w:sz w:val="18"/>
        </w:rPr>
      </w:r>
    </w:p>
    <w:p>
      <w:pPr>
        <w:pStyle w:val="BodyText"/>
        <w:spacing w:line="240" w:lineRule="auto" w:before="63"/>
        <w:ind w:right="0"/>
        <w:jc w:val="left"/>
      </w:pPr>
      <w:r>
        <w:rPr>
          <w:rFonts w:ascii="Calibri"/>
          <w:b/>
          <w:color w:val="D97F37"/>
          <w:w w:val="85"/>
        </w:rPr>
        <w:t>1</w:t>
      </w:r>
      <w:r>
        <w:rPr>
          <w:rFonts w:ascii="Calibri"/>
          <w:b/>
          <w:color w:val="D97F37"/>
          <w:spacing w:val="-1"/>
          <w:w w:val="85"/>
        </w:rPr>
        <w:t> </w:t>
      </w:r>
      <w:r>
        <w:rPr>
          <w:rFonts w:ascii="Calibri"/>
          <w:b/>
          <w:color w:val="D97F37"/>
          <w:spacing w:val="-3"/>
          <w:w w:val="85"/>
        </w:rPr>
        <w:t>taza</w:t>
      </w:r>
      <w:r>
        <w:rPr>
          <w:rFonts w:ascii="Calibri"/>
          <w:b/>
          <w:color w:val="D97F37"/>
          <w:spacing w:val="-2"/>
          <w:w w:val="85"/>
        </w:rPr>
        <w:t> </w:t>
      </w:r>
      <w:r>
        <w:rPr>
          <w:color w:val="231F20"/>
          <w:spacing w:val="-1"/>
          <w:w w:val="85"/>
        </w:rPr>
        <w:t>de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col </w:t>
      </w:r>
      <w:r>
        <w:rPr>
          <w:color w:val="231F20"/>
          <w:spacing w:val="-1"/>
          <w:w w:val="85"/>
        </w:rPr>
        <w:t>en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4"/>
          <w:w w:val="85"/>
        </w:rPr>
        <w:t>tr</w:t>
      </w:r>
      <w:r>
        <w:rPr>
          <w:color w:val="231F20"/>
          <w:spacing w:val="-3"/>
          <w:w w:val="85"/>
        </w:rPr>
        <w:t>oz</w:t>
      </w:r>
      <w:r>
        <w:rPr>
          <w:color w:val="231F20"/>
          <w:spacing w:val="-4"/>
          <w:w w:val="85"/>
        </w:rPr>
        <w:t>os,</w:t>
      </w:r>
      <w:r>
        <w:rPr>
          <w:color w:val="231F20"/>
          <w:spacing w:val="-2"/>
          <w:w w:val="85"/>
        </w:rPr>
        <w:t> una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hoja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-4"/>
          <w:w w:val="85"/>
        </w:rPr>
        <w:t>gr</w:t>
      </w:r>
      <w:r>
        <w:rPr>
          <w:color w:val="231F20"/>
          <w:spacing w:val="-3"/>
          <w:w w:val="85"/>
        </w:rPr>
        <w:t>ande</w:t>
      </w:r>
      <w:r>
        <w:rPr>
          <w:color w:val="000000"/>
        </w:rPr>
      </w:r>
    </w:p>
    <w:p>
      <w:pPr>
        <w:spacing w:line="382" w:lineRule="exact" w:before="95"/>
        <w:ind w:left="252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w w:val="85"/>
        </w:rPr>
        <w:br w:type="column"/>
      </w:r>
      <w:r>
        <w:rPr>
          <w:rFonts w:ascii="Calibri"/>
          <w:b/>
          <w:color w:val="009444"/>
          <w:spacing w:val="-1"/>
          <w:w w:val="85"/>
          <w:sz w:val="32"/>
        </w:rPr>
        <w:t>Instrucciones</w:t>
      </w:r>
      <w:r>
        <w:rPr>
          <w:rFonts w:ascii="Calibri"/>
          <w:color w:val="000000"/>
          <w:sz w:val="32"/>
        </w:rPr>
      </w:r>
    </w:p>
    <w:p>
      <w:pPr>
        <w:pStyle w:val="BodyText"/>
        <w:numPr>
          <w:ilvl w:val="0"/>
          <w:numId w:val="8"/>
        </w:numPr>
        <w:tabs>
          <w:tab w:pos="398" w:val="left" w:leader="none"/>
        </w:tabs>
        <w:spacing w:line="211" w:lineRule="exact" w:before="0" w:after="0"/>
        <w:ind w:left="396" w:right="0" w:hanging="144"/>
        <w:jc w:val="left"/>
      </w:pPr>
      <w:r>
        <w:rPr>
          <w:color w:val="231F20"/>
          <w:spacing w:val="-3"/>
          <w:w w:val="85"/>
        </w:rPr>
        <w:t>Calien</w:t>
      </w:r>
      <w:r>
        <w:rPr>
          <w:color w:val="231F20"/>
          <w:spacing w:val="-4"/>
          <w:w w:val="85"/>
        </w:rPr>
        <w:t>te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1"/>
          <w:w w:val="85"/>
        </w:rPr>
        <w:t>el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2"/>
          <w:w w:val="85"/>
        </w:rPr>
        <w:t>aceite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1"/>
          <w:w w:val="85"/>
        </w:rPr>
        <w:t>en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2"/>
          <w:w w:val="85"/>
        </w:rPr>
        <w:t>un</w:t>
      </w:r>
      <w:r>
        <w:rPr>
          <w:color w:val="000000"/>
        </w:rPr>
      </w:r>
    </w:p>
    <w:p>
      <w:pPr>
        <w:pStyle w:val="BodyText"/>
        <w:spacing w:line="262" w:lineRule="auto" w:before="20"/>
        <w:ind w:left="396" w:right="396"/>
        <w:jc w:val="left"/>
      </w:pPr>
      <w:r>
        <w:rPr>
          <w:color w:val="231F20"/>
          <w:spacing w:val="-2"/>
          <w:w w:val="85"/>
        </w:rPr>
        <w:t>sartén</w:t>
      </w:r>
      <w:r>
        <w:rPr>
          <w:color w:val="231F20"/>
          <w:spacing w:val="-7"/>
          <w:w w:val="85"/>
        </w:rPr>
        <w:t> </w:t>
      </w:r>
      <w:r>
        <w:rPr>
          <w:color w:val="231F20"/>
          <w:spacing w:val="-2"/>
          <w:w w:val="85"/>
        </w:rPr>
        <w:t>mediano.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4"/>
          <w:w w:val="85"/>
        </w:rPr>
        <w:t>Agregue</w:t>
      </w:r>
      <w:r>
        <w:rPr>
          <w:color w:val="231F20"/>
          <w:spacing w:val="26"/>
          <w:w w:val="84"/>
        </w:rPr>
        <w:t> </w:t>
      </w:r>
      <w:r>
        <w:rPr>
          <w:color w:val="231F20"/>
          <w:spacing w:val="-2"/>
          <w:w w:val="85"/>
        </w:rPr>
        <w:t>las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cebollas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3"/>
          <w:w w:val="85"/>
        </w:rPr>
        <w:t>zanahorias.</w:t>
      </w:r>
      <w:r>
        <w:rPr>
          <w:color w:val="231F20"/>
          <w:spacing w:val="23"/>
          <w:w w:val="85"/>
        </w:rPr>
        <w:t> </w:t>
      </w:r>
      <w:r>
        <w:rPr>
          <w:color w:val="231F20"/>
          <w:spacing w:val="-2"/>
          <w:w w:val="85"/>
        </w:rPr>
        <w:t>Sofria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por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5-8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3"/>
          <w:w w:val="85"/>
        </w:rPr>
        <w:t>minut</w:t>
      </w:r>
      <w:r>
        <w:rPr>
          <w:color w:val="231F20"/>
          <w:spacing w:val="-4"/>
          <w:w w:val="85"/>
        </w:rPr>
        <w:t>os,</w:t>
      </w:r>
      <w:r>
        <w:rPr>
          <w:color w:val="231F20"/>
          <w:spacing w:val="23"/>
          <w:w w:val="84"/>
        </w:rPr>
        <w:t> </w:t>
      </w:r>
      <w:r>
        <w:rPr>
          <w:color w:val="231F20"/>
          <w:spacing w:val="-3"/>
          <w:w w:val="85"/>
        </w:rPr>
        <w:t>has</w:t>
      </w:r>
      <w:r>
        <w:rPr>
          <w:color w:val="231F20"/>
          <w:spacing w:val="-4"/>
          <w:w w:val="85"/>
        </w:rPr>
        <w:t>t</w:t>
      </w:r>
      <w:r>
        <w:rPr>
          <w:color w:val="231F20"/>
          <w:spacing w:val="-3"/>
          <w:w w:val="85"/>
        </w:rPr>
        <w:t>a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que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4"/>
          <w:w w:val="85"/>
        </w:rPr>
        <w:t>e</w:t>
      </w:r>
      <w:r>
        <w:rPr>
          <w:color w:val="231F20"/>
          <w:spacing w:val="-3"/>
          <w:w w:val="85"/>
        </w:rPr>
        <w:t>s</w:t>
      </w:r>
      <w:r>
        <w:rPr>
          <w:color w:val="231F20"/>
          <w:spacing w:val="-4"/>
          <w:w w:val="85"/>
        </w:rPr>
        <w:t>tén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blandos.</w:t>
      </w:r>
      <w:r>
        <w:rPr>
          <w:color w:val="000000"/>
        </w:rPr>
      </w:r>
    </w:p>
    <w:p>
      <w:pPr>
        <w:pStyle w:val="BodyText"/>
        <w:numPr>
          <w:ilvl w:val="0"/>
          <w:numId w:val="8"/>
        </w:numPr>
        <w:tabs>
          <w:tab w:pos="398" w:val="left" w:leader="none"/>
        </w:tabs>
        <w:spacing w:line="262" w:lineRule="auto" w:before="90" w:after="0"/>
        <w:ind w:left="396" w:right="459" w:hanging="144"/>
        <w:jc w:val="left"/>
      </w:pPr>
      <w:r>
        <w:rPr>
          <w:color w:val="231F20"/>
          <w:spacing w:val="-2"/>
          <w:w w:val="85"/>
        </w:rPr>
        <w:t>Agregue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1"/>
          <w:w w:val="85"/>
        </w:rPr>
        <w:t>el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2"/>
          <w:w w:val="85"/>
        </w:rPr>
        <w:t>tomillo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2"/>
          <w:w w:val="85"/>
        </w:rPr>
        <w:t>ajo.</w:t>
      </w:r>
      <w:r>
        <w:rPr>
          <w:color w:val="231F20"/>
          <w:spacing w:val="19"/>
          <w:w w:val="85"/>
        </w:rPr>
        <w:t> </w:t>
      </w:r>
      <w:r>
        <w:rPr>
          <w:color w:val="231F20"/>
          <w:spacing w:val="-2"/>
          <w:w w:val="85"/>
        </w:rPr>
        <w:t>Sofria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por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1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3"/>
          <w:w w:val="85"/>
        </w:rPr>
        <w:t>minuto.</w:t>
      </w:r>
      <w:r>
        <w:rPr>
          <w:color w:val="000000"/>
        </w:rPr>
      </w:r>
    </w:p>
    <w:p>
      <w:pPr>
        <w:pStyle w:val="BodyText"/>
        <w:numPr>
          <w:ilvl w:val="0"/>
          <w:numId w:val="8"/>
        </w:numPr>
        <w:tabs>
          <w:tab w:pos="398" w:val="left" w:leader="none"/>
        </w:tabs>
        <w:spacing w:line="262" w:lineRule="auto" w:before="90" w:after="0"/>
        <w:ind w:left="396" w:right="248" w:hanging="144"/>
        <w:jc w:val="left"/>
      </w:pPr>
      <w:r>
        <w:rPr>
          <w:color w:val="231F20"/>
          <w:spacing w:val="-2"/>
          <w:w w:val="85"/>
        </w:rPr>
        <w:t>Agregue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1"/>
          <w:w w:val="85"/>
        </w:rPr>
        <w:t>el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agua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o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1"/>
          <w:w w:val="85"/>
        </w:rPr>
        <w:t>el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4"/>
          <w:w w:val="85"/>
        </w:rPr>
        <w:t>c</w:t>
      </w:r>
      <w:r>
        <w:rPr>
          <w:color w:val="231F20"/>
          <w:spacing w:val="-3"/>
          <w:w w:val="85"/>
        </w:rPr>
        <w:t>aldo</w:t>
      </w:r>
      <w:r>
        <w:rPr>
          <w:color w:val="231F20"/>
          <w:spacing w:val="-4"/>
          <w:w w:val="85"/>
        </w:rPr>
        <w:t>,</w:t>
      </w:r>
      <w:r>
        <w:rPr>
          <w:color w:val="231F20"/>
          <w:spacing w:val="27"/>
          <w:w w:val="84"/>
        </w:rPr>
        <w:t> </w:t>
      </w:r>
      <w:r>
        <w:rPr>
          <w:color w:val="231F20"/>
          <w:spacing w:val="-4"/>
          <w:w w:val="85"/>
        </w:rPr>
        <w:t>t</w:t>
      </w:r>
      <w:r>
        <w:rPr>
          <w:color w:val="231F20"/>
          <w:spacing w:val="-3"/>
          <w:w w:val="85"/>
        </w:rPr>
        <w:t>oma</w:t>
      </w:r>
      <w:r>
        <w:rPr>
          <w:color w:val="231F20"/>
          <w:spacing w:val="-4"/>
          <w:w w:val="85"/>
        </w:rPr>
        <w:t>tes,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4"/>
          <w:w w:val="85"/>
        </w:rPr>
        <w:t>arr</w:t>
      </w:r>
      <w:r>
        <w:rPr>
          <w:color w:val="231F20"/>
          <w:spacing w:val="-3"/>
          <w:w w:val="85"/>
        </w:rPr>
        <w:t>oz </w:t>
      </w:r>
      <w:r>
        <w:rPr>
          <w:color w:val="231F20"/>
          <w:spacing w:val="-4"/>
          <w:w w:val="85"/>
        </w:rPr>
        <w:t>c</w:t>
      </w:r>
      <w:r>
        <w:rPr>
          <w:color w:val="231F20"/>
          <w:spacing w:val="-3"/>
          <w:w w:val="85"/>
        </w:rPr>
        <w:t>ocido</w:t>
      </w:r>
      <w:r>
        <w:rPr>
          <w:color w:val="231F20"/>
          <w:spacing w:val="-4"/>
          <w:w w:val="85"/>
        </w:rPr>
        <w:t>,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pollo</w:t>
      </w:r>
      <w:r>
        <w:rPr>
          <w:color w:val="231F20"/>
          <w:spacing w:val="25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1"/>
          <w:w w:val="85"/>
        </w:rPr>
        <w:t>la</w:t>
      </w:r>
      <w:r>
        <w:rPr>
          <w:color w:val="231F20"/>
          <w:spacing w:val="-4"/>
          <w:w w:val="85"/>
        </w:rPr>
        <w:t> c</w:t>
      </w:r>
      <w:r>
        <w:rPr>
          <w:color w:val="231F20"/>
          <w:spacing w:val="-3"/>
          <w:w w:val="85"/>
        </w:rPr>
        <w:t>ol.</w:t>
      </w:r>
      <w:r>
        <w:rPr>
          <w:color w:val="000000"/>
        </w:rPr>
      </w:r>
    </w:p>
    <w:p>
      <w:pPr>
        <w:pStyle w:val="BodyText"/>
        <w:numPr>
          <w:ilvl w:val="0"/>
          <w:numId w:val="8"/>
        </w:numPr>
        <w:tabs>
          <w:tab w:pos="398" w:val="left" w:leader="none"/>
        </w:tabs>
        <w:spacing w:line="262" w:lineRule="auto" w:before="90" w:after="0"/>
        <w:ind w:left="396" w:right="222" w:hanging="144"/>
        <w:jc w:val="left"/>
      </w:pPr>
      <w:r>
        <w:rPr>
          <w:color w:val="231F20"/>
          <w:spacing w:val="-3"/>
          <w:w w:val="85"/>
        </w:rPr>
        <w:t>Cubra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hierva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fuego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3"/>
          <w:w w:val="85"/>
        </w:rPr>
        <w:t>len</w:t>
      </w:r>
      <w:r>
        <w:rPr>
          <w:color w:val="231F20"/>
          <w:spacing w:val="-4"/>
          <w:w w:val="85"/>
        </w:rPr>
        <w:t>t</w:t>
      </w:r>
      <w:r>
        <w:rPr>
          <w:color w:val="231F20"/>
          <w:spacing w:val="-3"/>
          <w:w w:val="85"/>
        </w:rPr>
        <w:t>o</w:t>
      </w:r>
      <w:r>
        <w:rPr>
          <w:color w:val="231F20"/>
          <w:spacing w:val="23"/>
          <w:w w:val="85"/>
        </w:rPr>
        <w:t> </w:t>
      </w:r>
      <w:r>
        <w:rPr>
          <w:color w:val="231F20"/>
          <w:spacing w:val="-3"/>
          <w:w w:val="85"/>
        </w:rPr>
        <w:t>duran</w:t>
      </w:r>
      <w:r>
        <w:rPr>
          <w:color w:val="231F20"/>
          <w:spacing w:val="-4"/>
          <w:w w:val="85"/>
        </w:rPr>
        <w:t>te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2"/>
          <w:w w:val="85"/>
        </w:rPr>
        <w:t>5-10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3"/>
          <w:w w:val="85"/>
        </w:rPr>
        <w:t>minutos.</w:t>
      </w:r>
      <w:r>
        <w:rPr>
          <w:color w:val="000000"/>
        </w:rPr>
      </w:r>
    </w:p>
    <w:p>
      <w:pPr>
        <w:spacing w:after="0" w:line="262" w:lineRule="auto"/>
        <w:jc w:val="left"/>
        <w:sectPr>
          <w:type w:val="continuous"/>
          <w:pgSz w:w="5040" w:h="8640"/>
          <w:pgMar w:top="120" w:bottom="220" w:left="0" w:right="0"/>
          <w:cols w:num="2" w:equalWidth="0">
            <w:col w:w="2678" w:space="40"/>
            <w:col w:w="2322"/>
          </w:cols>
        </w:sectPr>
      </w:pPr>
    </w:p>
    <w:p>
      <w:pPr>
        <w:spacing w:line="240" w:lineRule="exact" w:before="18"/>
        <w:rPr>
          <w:sz w:val="24"/>
          <w:szCs w:val="24"/>
        </w:rPr>
      </w:pPr>
    </w:p>
    <w:p>
      <w:pPr>
        <w:spacing w:line="160" w:lineRule="exact" w:before="81"/>
        <w:ind w:left="260" w:right="2225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87.767197pt;margin-top:10.974197pt;width:57.5328pt;height:55.2775pt;mso-position-horizontal-relative:page;mso-position-vertical-relative:paragraph;z-index:-731" coordorigin="3755,219" coordsize="1151,1106">
            <v:shape style="position:absolute;left:3755;top:704;width:1151;height:621" type="#_x0000_t75" stroked="false">
              <v:imagedata r:id="rId29" o:title=""/>
            </v:shape>
            <v:shape style="position:absolute;left:4464;top:712;width:218;height:296" type="#_x0000_t75" stroked="false">
              <v:imagedata r:id="rId30" o:title=""/>
            </v:shape>
            <v:group style="position:absolute;left:4466;top:713;width:217;height:64" coordorigin="4466,713" coordsize="217,64">
              <v:shape style="position:absolute;left:4466;top:713;width:217;height:64" coordorigin="4466,713" coordsize="217,64" path="m4548,713l4480,729,4466,750,4474,757,4561,776,4595,776,4623,773,4648,768,4666,762,4678,753,4683,744,4680,737,4612,715,4548,713xe" filled="t" fillcolor="#D2D3D3" stroked="f">
                <v:path arrowok="t"/>
                <v:fill type="solid"/>
              </v:shape>
            </v:group>
            <v:group style="position:absolute;left:4466;top:713;width:217;height:64" coordorigin="4466,713" coordsize="217,64">
              <v:shape style="position:absolute;left:4466;top:713;width:217;height:64" coordorigin="4466,713" coordsize="217,64" path="m4683,744l4623,773,4595,776,4561,776,4488,764,4466,750,4470,739,4480,729,4498,721,4521,716,4548,713,4582,713,4657,724,4683,744xe" filled="f" stroked="t" strokeweight=".269pt" strokecolor="#FFFFFF">
                <v:path arrowok="t"/>
              </v:shape>
            </v:group>
            <v:group style="position:absolute;left:4503;top:801;width:131;height:164" coordorigin="4503,801" coordsize="131,164">
              <v:shape style="position:absolute;left:4503;top:801;width:131;height:164" coordorigin="4503,801" coordsize="131,164" path="m4552,835l4539,836,4547,844,4550,846,4552,848,4543,849,4503,910,4509,930,4520,946,4536,958,4555,965,4578,965,4591,962,4579,962,4559,962,4538,955,4521,942,4510,926,4505,907,4512,882,4524,865,4541,855,4558,852,4570,852,4566,850,4559,850,4547,839,4562,838,4568,838,4565,836,4556,835,4552,835xe" filled="t" fillcolor="#FFFFFF" stroked="f">
                <v:path arrowok="t"/>
                <v:fill type="solid"/>
              </v:shape>
              <v:shape style="position:absolute;left:4503;top:801;width:131;height:164" coordorigin="4503,801" coordsize="131,164" path="m4605,857l4597,857,4615,869,4626,885,4613,944,4579,962,4591,962,4598,960,4615,949,4627,934,4634,916,4634,896,4626,877,4613,863,4605,857xe" filled="t" fillcolor="#FFFFFF" stroked="f">
                <v:path arrowok="t"/>
                <v:fill type="solid"/>
              </v:shape>
              <v:shape style="position:absolute;left:4503;top:801;width:131;height:164" coordorigin="4503,801" coordsize="131,164" path="m4580,863l4575,863,4584,877,4597,887,4598,880,4594,880,4583,871,4580,863xe" filled="t" fillcolor="#FFFFFF" stroked="f">
                <v:path arrowok="t"/>
                <v:fill type="solid"/>
              </v:shape>
              <v:shape style="position:absolute;left:4503;top:801;width:131;height:164" coordorigin="4503,801" coordsize="131,164" path="m4589,854l4583,854,4585,856,4588,858,4592,863,4595,870,4595,871,4594,880,4598,880,4599,871,4596,862,4592,858,4595,858,4597,857,4605,857,4603,856,4595,856,4589,854xe" filled="t" fillcolor="#FFFFFF" stroked="f">
                <v:path arrowok="t"/>
                <v:fill type="solid"/>
              </v:shape>
              <v:shape style="position:absolute;left:4503;top:801;width:131;height:164" coordorigin="4503,801" coordsize="131,164" path="m4570,852l4558,852,4560,852,4561,853,4556,856,4550,863,4547,879,4562,873,4552,873,4554,864,4560,858,4565,854,4568,853,4571,852,4570,852xe" filled="t" fillcolor="#FFFFFF" stroked="f">
                <v:path arrowok="t"/>
                <v:fill type="solid"/>
              </v:shape>
              <v:shape style="position:absolute;left:4503;top:801;width:131;height:164" coordorigin="4503,801" coordsize="131,164" path="m4576,858l4573,859,4565,868,4552,873,4562,873,4563,873,4575,863,4580,863,4579,860,4576,858xe" filled="t" fillcolor="#FFFFFF" stroked="f">
                <v:path arrowok="t"/>
                <v:fill type="solid"/>
              </v:shape>
              <v:shape style="position:absolute;left:4503;top:801;width:131;height:164" coordorigin="4503,801" coordsize="131,164" path="m4598,842l4593,842,4610,849,4595,856,4603,856,4605,855,4608,854,4618,849,4607,844,4603,843,4598,842xe" filled="t" fillcolor="#FFFFFF" stroked="f">
                <v:path arrowok="t"/>
                <v:fill type="solid"/>
              </v:shape>
              <v:shape style="position:absolute;left:4503;top:801;width:131;height:164" coordorigin="4503,801" coordsize="131,164" path="m4566,850l4559,850,4566,850,4566,850xe" filled="t" fillcolor="#FFFFFF" stroked="f">
                <v:path arrowok="t"/>
                <v:fill type="solid"/>
              </v:shape>
              <v:shape style="position:absolute;left:4503;top:801;width:131;height:164" coordorigin="4503,801" coordsize="131,164" path="m4595,805l4589,805,4592,806,4592,808,4584,822,4580,835,4580,848,4583,846,4591,843,4583,843,4584,838,4584,834,4587,823,4595,810,4596,808,4595,805xe" filled="t" fillcolor="#FFFFFF" stroked="f">
                <v:path arrowok="t"/>
                <v:fill type="solid"/>
              </v:shape>
              <v:shape style="position:absolute;left:4503;top:801;width:131;height:164" coordorigin="4503,801" coordsize="131,164" path="m4568,838l4562,838,4571,843,4574,846,4575,839,4571,839,4568,838,4568,838xe" filled="t" fillcolor="#FFFFFF" stroked="f">
                <v:path arrowok="t"/>
                <v:fill type="solid"/>
              </v:shape>
              <v:shape style="position:absolute;left:4503;top:801;width:131;height:164" coordorigin="4503,801" coordsize="131,164" path="m4592,841l4587,842,4583,843,4591,843,4593,842,4598,842,4592,841xe" filled="t" fillcolor="#FFFFFF" stroked="f">
                <v:path arrowok="t"/>
                <v:fill type="solid"/>
              </v:shape>
              <v:shape style="position:absolute;left:4503;top:801;width:131;height:164" coordorigin="4503,801" coordsize="131,164" path="m4588,801l4571,839,4575,839,4575,834,4579,820,4588,805,4589,805,4595,805,4594,803,4592,802,4591,802,4588,801xe" filled="t" fillcolor="#FFFFFF" stroked="f">
                <v:path arrowok="t"/>
                <v:fill type="solid"/>
              </v:shape>
              <v:shape style="position:absolute;left:4506;top:851;width:125;height:111" type="#_x0000_t75" stroked="false">
                <v:imagedata r:id="rId31" o:title=""/>
              </v:shape>
            </v:group>
            <v:group style="position:absolute;left:4512;top:862;width:2;height:37" coordorigin="4512,862" coordsize="2,37">
              <v:shape style="position:absolute;left:4512;top:862;width:2;height:37" coordorigin="4512,862" coordsize="2,37" path="m4514,898l4513,898,4514,898,4514,898xe" filled="t" fillcolor="#FFFFFF" stroked="f">
                <v:path arrowok="t"/>
                <v:fill type="solid"/>
              </v:shape>
              <v:shape style="position:absolute;left:4512;top:862;width:2;height:37" coordorigin="4512,862" coordsize="2,37" path="m4541,862l4529,864,4521,875,4512,886,4512,898,4513,898,4514,898,4515,887,4531,867,4542,863,4541,862,4541,862xe" filled="t" fillcolor="#FFFFFF" stroked="f">
                <v:path arrowok="t"/>
                <v:fill type="solid"/>
              </v:shape>
              <v:shape style="position:absolute;left:4547;top:805;width:60;height:75" type="#_x0000_t75" stroked="false">
                <v:imagedata r:id="rId32" o:title=""/>
              </v:shape>
            </v:group>
            <v:group style="position:absolute;left:4282;top:389;width:255;height:596" coordorigin="4282,389" coordsize="255,596">
              <v:shape style="position:absolute;left:4282;top:389;width:255;height:596" coordorigin="4282,389" coordsize="255,596" path="m4427,389l4422,404,4420,410,4421,424,4421,454,4421,462,4421,473,4422,494,4416,494,4396,500,4357,548,4332,623,4318,682,4308,741,4299,801,4288,884,4287,889,4287,893,4286,901,4283,921,4282,941,4283,961,4283,967,4284,971,4287,974,4291,982,4296,985,4306,981,4310,979,4354,916,4356,911,4359,907,4390,851,4427,782,4462,710,4485,654,4504,594,4508,559,4502,539,4480,512,4486,505,4513,473,4522,462,4534,448,4536,441,4531,425,4515,416,4510,414,4505,412,4505,408,4503,405,4495,400,4495,399,4462,399,4460,399,4459,399,4427,389xe" filled="t" fillcolor="#989899" stroked="f">
                <v:path arrowok="t"/>
                <v:fill type="solid"/>
              </v:shape>
              <v:shape style="position:absolute;left:4282;top:389;width:255;height:596" coordorigin="4282,389" coordsize="255,596" path="m4469,393l4465,395,4462,399,4495,399,4492,398,4483,395,4479,394,4469,393xe" filled="t" fillcolor="#989899" stroked="f">
                <v:path arrowok="t"/>
                <v:fill type="solid"/>
              </v:shape>
              <v:shape style="position:absolute;left:4424;top:392;width:31;height:94" type="#_x0000_t75" stroked="false">
                <v:imagedata r:id="rId33" o:title=""/>
              </v:shape>
              <v:shape style="position:absolute;left:4464;top:411;width:64;height:88" type="#_x0000_t75" stroked="false">
                <v:imagedata r:id="rId34" o:title=""/>
              </v:shape>
              <v:shape style="position:absolute;left:4441;top:392;width:57;height:101" type="#_x0000_t75" stroked="false">
                <v:imagedata r:id="rId35" o:title=""/>
              </v:shape>
            </v:group>
            <v:group style="position:absolute;left:4279;top:380;width:254;height:596" coordorigin="4279,380" coordsize="254,596">
              <v:shape style="position:absolute;left:4279;top:380;width:254;height:596" coordorigin="4279,380" coordsize="254,596" path="m4424,380l4416,401,4417,419,4418,448,4418,457,4418,465,4418,485,4415,485,4413,485,4358,527,4332,600,4318,659,4306,718,4295,797,4284,875,4283,885,4280,904,4279,924,4279,944,4280,958,4281,962,4283,965,4287,973,4293,976,4302,972,4306,970,4310,967,4314,963,4314,963,4295,963,4291,957,4291,954,4290,951,4290,936,4290,930,4291,911,4293,891,4295,881,4296,871,4306,793,4315,733,4326,674,4340,615,4366,536,4412,497,4415,496,4418,496,4466,496,4464,495,4466,492,4456,492,4454,491,4447,489,4444,488,4441,487,4441,486,4434,486,4431,485,4428,485,4425,485,4425,457,4425,435,4425,416,4424,412,4424,402,4428,390,4455,390,4454,389,4448,387,4424,380xe" filled="t" fillcolor="#FFFFFF" stroked="f">
                <v:path arrowok="t"/>
                <v:fill type="solid"/>
              </v:shape>
              <v:shape style="position:absolute;left:4279;top:380;width:254;height:596" coordorigin="4279,380" coordsize="254,596" path="m4466,496l4430,496,4439,498,4447,501,4455,503,4463,507,4470,512,4473,514,4476,517,4478,518,4489,536,4493,554,4492,573,4472,635,4449,693,4415,765,4379,833,4345,893,4341,901,4308,952,4295,963,4314,963,4326,947,4337,930,4347,913,4353,902,4358,894,4396,825,4424,772,4451,718,4475,662,4495,606,4504,552,4500,534,4477,503,4480,499,4470,499,4468,498,4466,496xe" filled="t" fillcolor="#FFFFFF" stroked="f">
                <v:path arrowok="t"/>
                <v:fill type="solid"/>
              </v:shape>
              <v:shape style="position:absolute;left:4279;top:380;width:254;height:596" coordorigin="4279,380" coordsize="254,596" path="m4519,411l4502,411,4504,412,4521,419,4529,423,4524,435,4514,446,4512,448,4511,450,4504,459,4476,492,4470,499,4480,499,4482,496,4509,464,4518,453,4530,439,4533,433,4528,416,4519,411xe" filled="t" fillcolor="#FFFFFF" stroked="f">
                <v:path arrowok="t"/>
                <v:fill type="solid"/>
              </v:shape>
              <v:shape style="position:absolute;left:4279;top:380;width:254;height:596" coordorigin="4279,380" coordsize="254,596" path="m4492,391l4464,391,4478,393,4485,395,4497,404,4495,410,4490,420,4489,423,4485,431,4481,440,4470,465,4461,484,4456,492,4466,492,4473,477,4482,457,4489,442,4492,434,4495,426,4501,415,4502,411,4519,411,4512,408,4506,405,4502,403,4501,399,4499,396,4492,391xe" filled="t" fillcolor="#FFFFFF" stroked="f">
                <v:path arrowok="t"/>
                <v:fill type="solid"/>
              </v:shape>
              <v:shape style="position:absolute;left:4279;top:380;width:254;height:596" coordorigin="4279,380" coordsize="254,596" path="m4455,390l4428,390,4437,392,4453,397,4455,397,4454,400,4452,411,4451,413,4434,486,4441,486,4458,415,4459,413,4462,398,4464,391,4492,391,4492,391,4492,390,4458,390,4457,390,4455,390xe" filled="t" fillcolor="#FFFFFF" stroked="f">
                <v:path arrowok="t"/>
                <v:fill type="solid"/>
              </v:shape>
              <v:shape style="position:absolute;left:4279;top:380;width:254;height:596" coordorigin="4279,380" coordsize="254,596" path="m4465,384l4461,386,4458,390,4492,390,4465,384xe" filled="t" fillcolor="#FFFFFF" stroked="f">
                <v:path arrowok="t"/>
                <v:fill type="solid"/>
              </v:shape>
              <v:shape style="position:absolute;left:4290;top:496;width:203;height:466" type="#_x0000_t75" stroked="false">
                <v:imagedata r:id="rId36" o:title=""/>
              </v:shape>
            </v:group>
            <v:group style="position:absolute;left:4387;top:537;width:19;height:11" coordorigin="4387,537" coordsize="19,11">
              <v:shape style="position:absolute;left:4387;top:537;width:19;height:11" coordorigin="4387,537" coordsize="19,11" path="m4394,537l4389,537,4387,542,4390,545,4395,547,4400,548,4405,547,4406,543,4403,540,4398,538,4394,537xe" filled="t" fillcolor="#D97F37" stroked="f">
                <v:path arrowok="t"/>
                <v:fill type="solid"/>
              </v:shape>
            </v:group>
            <v:group style="position:absolute;left:4438;top:591;width:16;height:9" coordorigin="4438,591" coordsize="16,9">
              <v:shape style="position:absolute;left:4438;top:591;width:16;height:9" coordorigin="4438,591" coordsize="16,9" path="m4442,591l4438,593,4438,598,4441,600,4446,600,4450,600,4454,598,4454,594,4450,592,4446,591,4442,591xe" filled="t" fillcolor="#D97F37" stroked="f">
                <v:path arrowok="t"/>
                <v:fill type="solid"/>
              </v:shape>
            </v:group>
            <v:group style="position:absolute;left:4360;top:626;width:18;height:12" coordorigin="4360,626" coordsize="18,12">
              <v:shape style="position:absolute;left:4360;top:626;width:18;height:12" coordorigin="4360,626" coordsize="18,12" path="m4366,626l4361,627,4360,631,4362,634,4367,636,4372,638,4377,637,4377,632,4374,630,4366,626xe" filled="t" fillcolor="#D97F37" stroked="f">
                <v:path arrowok="t"/>
                <v:fill type="solid"/>
              </v:shape>
            </v:group>
            <v:group style="position:absolute;left:4398;top:684;width:27;height:12" coordorigin="4398,684" coordsize="27,12">
              <v:shape style="position:absolute;left:4398;top:684;width:27;height:12" coordorigin="4398,684" coordsize="27,12" path="m4401,684l4400,686,4398,688,4403,693,4411,695,4418,696,4424,695,4425,691,4419,687,4413,686,4406,685,4401,684xe" filled="t" fillcolor="#D97F37" stroked="f">
                <v:path arrowok="t"/>
                <v:fill type="solid"/>
              </v:shape>
            </v:group>
            <v:group style="position:absolute;left:4340;top:706;width:15;height:10" coordorigin="4340,706" coordsize="15,10">
              <v:shape style="position:absolute;left:4340;top:706;width:15;height:10" coordorigin="4340,706" coordsize="15,10" path="m4344,706l4340,707,4340,712,4343,714,4346,715,4350,716,4353,715,4355,711,4353,708,4349,706,4344,706xe" filled="t" fillcolor="#D97F37" stroked="f">
                <v:path arrowok="t"/>
                <v:fill type="solid"/>
              </v:shape>
            </v:group>
            <v:group style="position:absolute;left:4362;top:771;width:18;height:11" coordorigin="4362,771" coordsize="18,11">
              <v:shape style="position:absolute;left:4362;top:771;width:18;height:11" coordorigin="4362,771" coordsize="18,11" path="m4368,771l4364,771,4362,775,4365,779,4370,780,4375,781,4380,779,4380,777,4379,774,4376,773,4372,772,4368,771xe" filled="t" fillcolor="#D97F37" stroked="f">
                <v:path arrowok="t"/>
                <v:fill type="solid"/>
              </v:shape>
            </v:group>
            <v:group style="position:absolute;left:4321;top:802;width:12;height:10" coordorigin="4321,802" coordsize="12,10">
              <v:shape style="position:absolute;left:4321;top:802;width:12;height:10" coordorigin="4321,802" coordsize="12,10" path="m4324,802l4321,803,4321,808,4323,810,4325,811,4328,812,4330,811,4333,806,4331,804,4328,803,4324,802xe" filled="t" fillcolor="#D97F37" stroked="f">
                <v:path arrowok="t"/>
                <v:fill type="solid"/>
              </v:shape>
            </v:group>
            <v:group style="position:absolute;left:4319;top:858;width:16;height:12" coordorigin="4319,858" coordsize="16,12">
              <v:shape style="position:absolute;left:4319;top:858;width:16;height:12" coordorigin="4319,858" coordsize="16,12" path="m4325,858l4320,858,4319,863,4321,866,4325,867,4330,869,4335,867,4335,865,4334,862,4332,861,4328,859,4325,858xe" filled="t" fillcolor="#D97F37" stroked="f">
                <v:path arrowok="t"/>
                <v:fill type="solid"/>
              </v:shape>
            </v:group>
            <v:group style="position:absolute;left:4461;top:531;width:18;height:11" coordorigin="4461,531" coordsize="18,11">
              <v:shape style="position:absolute;left:4461;top:531;width:18;height:11" coordorigin="4461,531" coordsize="18,11" path="m4465,531l4461,533,4461,538,4464,539,4468,540,4472,541,4476,541,4478,536,4475,533,4470,532,4465,531xe" filled="t" fillcolor="#D97F37" stroked="f">
                <v:path arrowok="t"/>
                <v:fill type="solid"/>
              </v:shape>
            </v:group>
            <v:group style="position:absolute;left:4061;top:476;width:274;height:511" coordorigin="4061,476" coordsize="274,511">
              <v:shape style="position:absolute;left:4061;top:476;width:274;height:511" coordorigin="4061,476" coordsize="274,511" path="m4078,476l4061,493,4061,497,4064,498,4069,500,4084,506,4139,544,4169,578,4184,598,4213,653,4218,691,4218,717,4188,787,4149,838,4134,856,4121,872,4084,932,4079,952,4079,970,4082,977,4087,982,4098,986,4117,984,4174,954,4224,914,4266,869,4300,819,4330,745,4335,708,4334,688,4324,628,4284,560,4233,524,4216,519,4181,519,4159,516,4146,511,4129,502,4103,489,4095,485,4078,476xe" filled="t" fillcolor="#989899" stroked="f">
                <v:path arrowok="t"/>
                <v:fill type="solid"/>
              </v:shape>
              <v:shape style="position:absolute;left:4061;top:476;width:274;height:511" coordorigin="4061,476" coordsize="274,511" path="m4208,518l4181,519,4216,519,4215,519,4208,518xe" filled="t" fillcolor="#989899" stroked="f">
                <v:path arrowok="t"/>
                <v:fill type="solid"/>
              </v:shape>
            </v:group>
            <v:group style="position:absolute;left:4053;top:465;width:274;height:511" coordorigin="4053,465" coordsize="274,511">
              <v:shape style="position:absolute;left:4053;top:465;width:274;height:511" coordorigin="4053,465" coordsize="274,511" path="m4070,465l4053,482,4053,486,4055,487,4061,489,4076,495,4131,533,4161,568,4165,573,4205,642,4210,680,4209,706,4180,776,4141,828,4126,846,4113,861,4076,921,4070,941,4071,959,4073,966,4078,971,4090,975,4108,974,4165,943,4215,904,4258,858,4292,808,4322,734,4327,697,4326,677,4316,617,4276,549,4225,513,4207,508,4173,508,4151,505,4138,500,4121,491,4094,478,4087,474,4070,465xe" filled="t" fillcolor="#FFFFFF" stroked="f">
                <v:path arrowok="t"/>
                <v:fill type="solid"/>
              </v:shape>
              <v:shape style="position:absolute;left:4053;top:465;width:274;height:511" coordorigin="4053,465" coordsize="274,511" path="m4200,507l4173,508,4207,508,4207,508,4200,507xe" filled="t" fillcolor="#FFFFFF" stroked="f">
                <v:path arrowok="t"/>
                <v:fill type="solid"/>
              </v:shape>
              <v:shape style="position:absolute;left:4049;top:456;width:274;height:509" type="#_x0000_t75" stroked="false">
                <v:imagedata r:id="rId37" o:title=""/>
              </v:shape>
            </v:group>
            <v:group style="position:absolute;left:4315;top:652;width:235;height:368" coordorigin="4315,652" coordsize="235,368">
              <v:shape style="position:absolute;left:4315;top:652;width:235;height:368" coordorigin="4315,652" coordsize="235,368" path="m4395,652l4389,656,4386,667,4386,668,4390,674,4396,676,4414,684,4427,699,4435,719,4437,741,4416,747,4400,760,4389,778,4381,798,4372,818,4363,833,4325,886,4315,921,4316,942,4348,995,4409,1017,4416,1017,4419,1018,4423,1019,4426,1019,4450,1020,4471,1018,4529,966,4536,927,4534,910,4530,894,4524,878,4517,862,4507,842,4503,814,4500,793,4494,773,4483,757,4500,752,4519,743,4538,720,4543,707,4458,707,4449,688,4435,672,4419,659,4402,653,4401,652,4395,652xe" filled="t" fillcolor="#989899" stroked="f">
                <v:path arrowok="t"/>
                <v:fill type="solid"/>
              </v:shape>
              <v:shape style="position:absolute;left:4315;top:652;width:235;height:368" coordorigin="4315,652" coordsize="235,368" path="m4525,665l4505,667,4483,675,4467,691,4458,707,4543,707,4547,697,4550,679,4550,668,4543,666,4540,666,4525,665xe" filled="t" fillcolor="#989899" stroked="f">
                <v:path arrowok="t"/>
                <v:fill type="solid"/>
              </v:shape>
            </v:group>
            <v:group style="position:absolute;left:4309;top:649;width:235;height:368" coordorigin="4309,649" coordsize="235,368">
              <v:shape style="position:absolute;left:4309;top:649;width:235;height:368" coordorigin="4309,649" coordsize="235,368" path="m4389,649l4383,653,4380,664,4380,665,4384,671,4390,673,4408,681,4421,696,4429,716,4431,738,4409,744,4394,757,4383,775,4375,795,4366,815,4356,831,4319,883,4309,918,4310,939,4342,992,4403,1014,4410,1014,4413,1015,4417,1016,4420,1016,4444,1017,4465,1015,4479,1010,4445,1010,4426,1009,4421,1009,4418,1009,4414,1008,4410,1007,4407,1007,4344,985,4317,926,4319,907,4356,842,4362,835,4372,819,4380,800,4389,780,4399,763,4413,751,4434,747,4497,747,4504,744,4461,744,4462,744,4447,744,4442,743,4439,743,4438,743,4420,683,4390,665,4388,663,4388,662,4389,658,4392,656,4412,656,4396,650,4395,650,4389,649xe" filled="t" fillcolor="#FFFFFF" stroked="f">
                <v:path arrowok="t"/>
                <v:fill type="solid"/>
              </v:shape>
              <v:shape style="position:absolute;left:4309;top:649;width:235;height:368" coordorigin="4309,649" coordsize="235,368" path="m4497,747l4434,747,4440,748,4441,748,4487,794,4491,821,4495,840,4502,858,4511,876,4518,894,4523,911,4525,929,4523,947,4484,1000,4445,1010,4479,1010,4523,963,4530,924,4528,907,4524,891,4518,875,4511,859,4501,839,4497,811,4494,790,4488,771,4477,754,4494,749,4497,747xe" filled="t" fillcolor="#FFFFFF" stroked="f">
                <v:path arrowok="t"/>
                <v:fill type="solid"/>
              </v:shape>
              <v:shape style="position:absolute;left:4309;top:649;width:235;height:368" coordorigin="4309,649" coordsize="235,368" path="m4544,669l4521,669,4535,670,4537,697,4478,744,4461,744,4504,744,4513,740,4532,717,4541,694,4544,676,4544,669xe" filled="t" fillcolor="#FFFFFF" stroked="f">
                <v:path arrowok="t"/>
                <v:fill type="solid"/>
              </v:shape>
              <v:shape style="position:absolute;left:4309;top:649;width:235;height:368" coordorigin="4309,649" coordsize="235,368" path="m4412,656l4392,656,4394,657,4413,665,4446,718,4447,744,4462,744,4470,738,4458,738,4455,725,4459,704,4460,704,4452,704,4443,685,4429,669,4413,657,4412,656xe" filled="t" fillcolor="#FFFFFF" stroked="f">
                <v:path arrowok="t"/>
                <v:fill type="solid"/>
              </v:shape>
              <v:shape style="position:absolute;left:4309;top:649;width:235;height:368" coordorigin="4309,649" coordsize="235,368" path="m4511,701l4505,708,4492,718,4476,729,4458,738,4470,738,4477,733,4493,720,4508,705,4511,701xe" filled="t" fillcolor="#FFFFFF" stroked="f">
                <v:path arrowok="t"/>
                <v:fill type="solid"/>
              </v:shape>
              <v:shape style="position:absolute;left:4309;top:649;width:235;height:368" coordorigin="4309,649" coordsize="235,368" path="m4519,662l4499,664,4477,672,4461,688,4452,704,4460,704,4473,684,4474,683,4498,672,4521,669,4544,669,4544,665,4537,663,4534,663,4519,662xe" filled="t" fillcolor="#FFFFFF" stroked="f">
                <v:path arrowok="t"/>
                <v:fill type="solid"/>
              </v:shape>
              <v:shape style="position:absolute;left:4309;top:649;width:235;height:368" coordorigin="4309,649" coordsize="235,368" path="m4519,689l4511,701,4516,695,4519,689xe" filled="t" fillcolor="#FFFFFF" stroked="f">
                <v:path arrowok="t"/>
                <v:fill type="solid"/>
              </v:shape>
              <v:shape style="position:absolute;left:4388;top:657;width:59;height:87" type="#_x0000_t75" stroked="false">
                <v:imagedata r:id="rId38" o:title=""/>
              </v:shape>
              <v:shape style="position:absolute;left:4316;top:747;width:208;height:263" type="#_x0000_t75" stroked="false">
                <v:imagedata r:id="rId39" o:title=""/>
              </v:shape>
              <v:shape style="position:absolute;left:4451;top:669;width:85;height:75" type="#_x0000_t75" stroked="false">
                <v:imagedata r:id="rId40" o:title=""/>
              </v:shape>
            </v:group>
            <v:group style="position:absolute;left:4329;top:871;width:26;height:83" coordorigin="4329,871" coordsize="26,83">
              <v:shape style="position:absolute;left:4329;top:871;width:26;height:83" coordorigin="4329,871" coordsize="26,83" path="m4354,871l4346,879,4335,899,4329,933,4336,951,4341,955,4336,939,4335,911,4338,900,4349,879,4354,871xe" filled="t" fillcolor="#FFFFFF" stroked="f">
                <v:path arrowok="t"/>
                <v:fill type="solid"/>
              </v:shape>
            </v:group>
            <v:group style="position:absolute;left:3905;top:630;width:319;height:392" coordorigin="3905,630" coordsize="319,392">
              <v:shape style="position:absolute;left:3905;top:630;width:319;height:392" coordorigin="3905,630" coordsize="319,392" path="m4159,871l4059,871,4062,875,4072,890,4105,942,4136,1015,4138,1023,4157,1023,4176,1016,4190,1006,4188,999,4180,975,4173,951,4169,929,4165,910,4162,894,4159,871xe" filled="t" fillcolor="#989899" stroked="f">
                <v:path arrowok="t"/>
                <v:fill type="solid"/>
              </v:shape>
              <v:shape style="position:absolute;left:3905;top:630;width:319;height:392" coordorigin="3905,630" coordsize="319,392" path="m4156,847l3984,847,3985,850,4018,883,4038,882,4048,879,4054,875,4059,871,4159,871,4157,852,4156,847xe" filled="t" fillcolor="#989899" stroked="f">
                <v:path arrowok="t"/>
                <v:fill type="solid"/>
              </v:shape>
              <v:shape style="position:absolute;left:3905;top:630;width:319;height:392" coordorigin="3905,630" coordsize="319,392" path="m3989,664l3928,706,3923,724,3924,743,3931,757,3934,762,3939,766,3937,766,3905,810,3908,830,3920,850,3936,861,3954,862,3957,862,3960,861,3970,857,3977,852,3984,847,4156,847,4155,835,4198,835,4203,834,4218,829,4230,822,4241,798,4240,787,4234,774,4232,770,4229,767,4234,764,4238,762,4246,756,4252,747,4254,738,4254,719,4245,701,4230,688,4225,686,4224,686,4209,686,4210,682,4210,679,4027,679,4025,678,4008,668,3989,664xe" filled="t" fillcolor="#989899" stroked="f">
                <v:path arrowok="t"/>
                <v:fill type="solid"/>
              </v:shape>
              <v:shape style="position:absolute;left:3905;top:630;width:319;height:392" coordorigin="3905,630" coordsize="319,392" path="m4198,835l4155,835,4167,838,4179,838,4198,835,4198,835xe" filled="t" fillcolor="#989899" stroked="f">
                <v:path arrowok="t"/>
                <v:fill type="solid"/>
              </v:shape>
              <v:shape style="position:absolute;left:3905;top:630;width:319;height:392" coordorigin="3905,630" coordsize="319,392" path="m4219,684l4214,685,4209,686,4224,686,4219,684xe" filled="t" fillcolor="#989899" stroked="f">
                <v:path arrowok="t"/>
                <v:fill type="solid"/>
              </v:shape>
              <v:shape style="position:absolute;left:3905;top:630;width:319;height:392" coordorigin="3905,630" coordsize="319,392" path="m4089,630l4029,670,4027,679,4210,679,4210,677,4208,665,4204,658,4134,658,4131,652,4127,647,4123,643,4107,634,4089,630xe" filled="t" fillcolor="#989899" stroked="f">
                <v:path arrowok="t"/>
                <v:fill type="solid"/>
              </v:shape>
              <v:shape style="position:absolute;left:3905;top:630;width:319;height:392" coordorigin="3905,630" coordsize="319,392" path="m4161,639l4134,658,4204,658,4203,656,4197,650,4181,640,4161,639xe" filled="t" fillcolor="#989899" stroked="f">
                <v:path arrowok="t"/>
                <v:fill type="solid"/>
              </v:shape>
            </v:group>
            <v:group style="position:absolute;left:3896;top:630;width:349;height:392" coordorigin="3896,630" coordsize="349,392">
              <v:shape style="position:absolute;left:3896;top:630;width:349;height:392" coordorigin="3896,630" coordsize="349,392" path="m4058,870l4050,870,4063,890,4064,891,4075,908,4111,970,4130,1022,4148,1022,4167,1015,4167,1015,4147,1015,4135,1015,4108,948,4071,889,4068,885,4061,874,4058,870xe" filled="t" fillcolor="#FFFFFF" stroked="f">
                <v:path arrowok="t"/>
                <v:fill type="solid"/>
              </v:shape>
              <v:shape style="position:absolute;left:3896;top:630;width:349;height:392" coordorigin="3896,630" coordsize="349,392" path="m4196,832l4139,832,4143,865,4152,926,4172,1001,4165,1008,4147,1015,4167,1015,4181,1005,4179,998,4171,974,4156,909,4146,834,4189,834,4194,833,4196,832xe" filled="t" fillcolor="#FFFFFF" stroked="f">
                <v:path arrowok="t"/>
                <v:fill type="solid"/>
              </v:shape>
              <v:shape style="position:absolute;left:3896;top:630;width:349;height:392" coordorigin="3896,630" coordsize="349,392" path="m3983,846l3975,846,3976,849,3982,862,3987,869,3993,874,4009,882,4029,881,4039,878,4043,875,4024,875,4006,874,3992,863,3988,857,3983,847,3983,846xe" filled="t" fillcolor="#FFFFFF" stroked="f">
                <v:path arrowok="t"/>
                <v:fill type="solid"/>
              </v:shape>
              <v:shape style="position:absolute;left:3896;top:630;width:349;height:392" coordorigin="3896,630" coordsize="349,392" path="m4057,848l4054,853,4053,855,4041,868,4024,875,4043,875,4045,874,4050,870,4058,870,4055,865,4057,863,4058,861,4060,858,4060,858,4072,858,4067,854,4057,848xe" filled="t" fillcolor="#FFFFFF" stroked="f">
                <v:path arrowok="t"/>
                <v:fill type="solid"/>
              </v:shape>
              <v:shape style="position:absolute;left:3896;top:630;width:349;height:392" coordorigin="3896,630" coordsize="349,392" path="m4072,858l4060,858,4078,870,4096,875,4114,872,4117,870,4120,868,4098,868,4082,864,4072,858xe" filled="t" fillcolor="#FFFFFF" stroked="f">
                <v:path arrowok="t"/>
                <v:fill type="solid"/>
              </v:shape>
              <v:shape style="position:absolute;left:3896;top:630;width:349;height:392" coordorigin="3896,630" coordsize="349,392" path="m4147,827l4131,830,4132,837,4126,855,4122,858,4115,862,4098,868,4120,868,4128,863,4132,858,4138,842,4139,839,4139,832,4196,832,4205,829,4166,829,4147,827xe" filled="t" fillcolor="#FFFFFF" stroked="f">
                <v:path arrowok="t"/>
                <v:fill type="solid"/>
              </v:shape>
              <v:shape style="position:absolute;left:3896;top:630;width:349;height:392" coordorigin="3896,630" coordsize="349,392" path="m3980,663l3919,705,3914,724,3915,742,3922,756,3926,761,3930,765,3930,765,3896,809,3899,829,3899,830,3911,849,3927,860,3945,861,3948,861,3951,860,3961,856,3965,854,3946,854,3926,851,3911,839,3905,817,3906,799,3914,783,3925,773,3937,769,3949,768,3945,766,3921,730,3925,711,3934,694,3953,680,3972,673,4008,672,3999,667,3980,663xe" filled="t" fillcolor="#FFFFFF" stroked="f">
                <v:path arrowok="t"/>
                <v:fill type="solid"/>
              </v:shape>
              <v:shape style="position:absolute;left:3896;top:630;width:349;height:392" coordorigin="3896,630" coordsize="349,392" path="m3979,830l3964,845,3946,854,3965,854,3969,851,3975,846,3983,846,3980,839,3979,830xe" filled="t" fillcolor="#FFFFFF" stroked="f">
                <v:path arrowok="t"/>
                <v:fill type="solid"/>
              </v:shape>
              <v:shape style="position:absolute;left:3896;top:630;width:349;height:392" coordorigin="3896,630" coordsize="349,392" path="m4189,834l4146,834,4158,837,4170,837,4189,834,4189,834xe" filled="t" fillcolor="#FFFFFF" stroked="f">
                <v:path arrowok="t"/>
                <v:fill type="solid"/>
              </v:shape>
              <v:shape style="position:absolute;left:3896;top:630;width:349;height:392" coordorigin="3896,630" coordsize="349,392" path="m4223,689l4204,689,4214,692,4230,703,4238,722,4238,736,4236,743,4232,750,4224,756,4214,762,4210,762,4212,766,4218,776,4224,787,4225,796,4220,805,4206,820,4187,827,4166,829,4205,829,4209,828,4221,821,4232,798,4231,786,4225,773,4223,769,4220,766,4225,764,4229,761,4237,755,4243,747,4245,737,4245,718,4236,700,4223,689xe" filled="t" fillcolor="#FFFFFF" stroked="f">
                <v:path arrowok="t"/>
                <v:fill type="solid"/>
              </v:shape>
              <v:shape style="position:absolute;left:3896;top:630;width:349;height:392" coordorigin="3896,630" coordsize="349,392" path="m4178,643l4161,643,4175,645,4188,659,4192,666,4195,682,4192,690,4188,697,4197,694,4204,689,4223,689,4221,687,4216,685,4215,685,4201,685,4201,681,4201,675,4199,664,4194,655,4188,649,4178,643xe" filled="t" fillcolor="#FFFFFF" stroked="f">
                <v:path arrowok="t"/>
                <v:fill type="solid"/>
              </v:shape>
              <v:shape style="position:absolute;left:3896;top:630;width:349;height:392" coordorigin="3896,630" coordsize="349,392" path="m4008,672l3990,672,4005,678,4012,683,4020,690,4022,693,4024,683,4025,678,4018,678,4016,677,4008,672xe" filled="t" fillcolor="#FFFFFF" stroked="f">
                <v:path arrowok="t"/>
                <v:fill type="solid"/>
              </v:shape>
              <v:shape style="position:absolute;left:3896;top:630;width:349;height:392" coordorigin="3896,630" coordsize="349,392" path="m4210,683l4205,684,4201,685,4215,685,4210,683xe" filled="t" fillcolor="#FFFFFF" stroked="f">
                <v:path arrowok="t"/>
                <v:fill type="solid"/>
              </v:shape>
              <v:shape style="position:absolute;left:3896;top:630;width:349;height:392" coordorigin="3896,630" coordsize="349,392" path="m4080,630l4020,669,4018,678,4025,678,4025,676,4034,657,4041,648,4050,643,4069,638,4106,638,4098,633,4080,630xe" filled="t" fillcolor="#FFFFFF" stroked="f">
                <v:path arrowok="t"/>
                <v:fill type="solid"/>
              </v:shape>
              <v:shape style="position:absolute;left:3896;top:630;width:349;height:392" coordorigin="3896,630" coordsize="349,392" path="m4106,638l4088,638,4106,645,4114,652,4117,657,4121,666,4123,669,4123,675,4129,663,4133,657,4125,657,4122,651,4118,646,4114,642,4106,638xe" filled="t" fillcolor="#FFFFFF" stroked="f">
                <v:path arrowok="t"/>
                <v:fill type="solid"/>
              </v:shape>
              <v:shape style="position:absolute;left:3896;top:630;width:349;height:392" coordorigin="3896,630" coordsize="349,392" path="m4152,638l4125,657,4133,657,4136,650,4161,643,4178,643,4172,639,4152,638xe" filled="t" fillcolor="#FFFFFF" stroked="f">
                <v:path arrowok="t"/>
                <v:fill type="solid"/>
              </v:shape>
              <v:shape style="position:absolute;left:4055;top:832;width:117;height:182" type="#_x0000_t75" stroked="false">
                <v:imagedata r:id="rId41" o:title=""/>
              </v:shape>
              <v:shape style="position:absolute;left:3904;top:637;width:319;height:239" type="#_x0000_t75" stroked="false">
                <v:imagedata r:id="rId42" o:title=""/>
              </v:shape>
            </v:group>
            <v:group style="position:absolute;left:3953;top:702;width:105;height:128" coordorigin="3953,702" coordsize="105,128">
              <v:shape style="position:absolute;left:3953;top:702;width:105;height:128" coordorigin="3953,702" coordsize="105,128" path="m3986,702l3967,710,3954,729,3953,745,3956,757,3965,764,3973,769,3975,771,3981,773,3979,778,3978,782,3977,787,3975,796,3975,807,3980,815,3997,829,4017,831,4030,825,4006,825,3989,817,3983,805,3982,797,3985,784,3986,779,3989,774,3989,773,3990,769,3960,744,3958,736,3960,728,3965,722,3982,709,4001,708,4017,708,4010,705,4004,703,3986,702xe" filled="t" fillcolor="#FFFFFF" stroked="f">
                <v:path arrowok="t"/>
                <v:fill type="solid"/>
              </v:shape>
              <v:shape style="position:absolute;left:3953;top:702;width:105;height:128" coordorigin="3953,702" coordsize="105,128" path="m4058,806l4051,811,4027,823,4006,825,4030,825,4046,817,4058,806xe" filled="t" fillcolor="#FFFFFF" stroked="f">
                <v:path arrowok="t"/>
                <v:fill type="solid"/>
              </v:shape>
              <v:shape style="position:absolute;left:3953;top:702;width:105;height:128" coordorigin="3953,702" coordsize="105,128" path="m4017,708l4001,708,4029,716,4041,722,4034,716,4017,708xe" filled="t" fillcolor="#FFFFFF" stroked="f">
                <v:path arrowok="t"/>
                <v:fill type="solid"/>
              </v:shape>
            </v:group>
            <v:group style="position:absolute;left:4148;top:695;width:235;height:364" coordorigin="4148,695" coordsize="235,364">
              <v:shape style="position:absolute;left:4148;top:695;width:235;height:364" coordorigin="4148,695" coordsize="235,364" path="m4226,802l4161,834,4148,886,4148,906,4164,976,4192,1037,4254,1058,4265,1059,4276,1058,4287,1058,4299,1058,4319,1053,4357,1002,4379,925,4383,882,4381,863,4336,806,4250,806,4226,802xe" filled="t" fillcolor="#989899" stroked="f">
                <v:path arrowok="t"/>
                <v:fill type="solid"/>
              </v:shape>
              <v:shape style="position:absolute;left:4148;top:695;width:235;height:364" coordorigin="4148,695" coordsize="235,364" path="m4269,695l4250,756,4250,777,4252,797,4250,806,4336,806,4333,805,4331,799,4342,794,4350,785,4363,762,4365,756,4276,756,4279,739,4286,718,4292,706,4286,698,4279,695,4269,695xe" filled="t" fillcolor="#989899" stroked="f">
                <v:path arrowok="t"/>
                <v:fill type="solid"/>
              </v:shape>
              <v:shape style="position:absolute;left:4148;top:695;width:235;height:364" coordorigin="4148,695" coordsize="235,364" path="m4357,706l4283,741,4276,756,4365,756,4368,739,4368,738,4369,722,4369,718,4367,707,4361,706,4357,706xe" filled="t" fillcolor="#989899" stroked="f">
                <v:path arrowok="t"/>
                <v:fill type="solid"/>
              </v:shape>
              <v:shape style="position:absolute;left:4250;top:700;width:26;height:106" type="#_x0000_t75" stroked="false">
                <v:imagedata r:id="rId43" o:title=""/>
              </v:shape>
              <v:shape style="position:absolute;left:4148;top:807;width:183;height:242" type="#_x0000_t75" stroked="false">
                <v:imagedata r:id="rId44" o:title=""/>
              </v:shape>
            </v:group>
            <v:group style="position:absolute;left:4141;top:693;width:235;height:364" coordorigin="4141,693" coordsize="235,364">
              <v:shape style="position:absolute;left:4141;top:693;width:235;height:364" coordorigin="4141,693" coordsize="235,364" path="m4219,800l4155,832,4141,884,4142,904,4157,974,4186,1035,4248,1056,4258,1057,4269,1056,4281,1056,4292,1056,4312,1051,4315,1049,4265,1049,4248,1049,4237,1049,4225,1049,4206,1044,4170,991,4152,921,4148,878,4150,860,4198,809,4337,807,4332,805,4262,805,4255,805,4254,804,4243,804,4219,800xe" filled="t" fillcolor="#FFFFFF" stroked="f">
                <v:path arrowok="t"/>
                <v:fill type="solid"/>
              </v:shape>
              <v:shape style="position:absolute;left:4141;top:693;width:235;height:364" coordorigin="4141,693" coordsize="235,364" path="m4337,807l4299,807,4311,807,4313,808,4365,855,4369,892,4367,913,4352,973,4323,1034,4265,1049,4315,1049,4351,1000,4373,923,4376,884,4376,878,4345,811,4337,807xe" filled="t" fillcolor="#FFFFFF" stroked="f">
                <v:path arrowok="t"/>
                <v:fill type="solid"/>
              </v:shape>
              <v:shape style="position:absolute;left:4141;top:693;width:235;height:364" coordorigin="4141,693" coordsize="235,364" path="m4299,807l4219,807,4244,811,4251,812,4254,812,4258,813,4265,812,4267,812,4270,812,4279,811,4299,807xe" filled="t" fillcolor="#FFFFFF" stroked="f">
                <v:path arrowok="t"/>
                <v:fill type="solid"/>
              </v:shape>
              <v:shape style="position:absolute;left:4141;top:693;width:235;height:364" coordorigin="4141,693" coordsize="235,364" path="m4282,699l4264,699,4270,699,4274,701,4277,705,4276,707,4268,726,4263,746,4260,765,4260,786,4263,804,4262,805,4332,805,4327,803,4325,799,4288,799,4288,794,4273,794,4273,779,4276,758,4278,754,4270,754,4273,737,4280,716,4285,703,4282,699xe" filled="t" fillcolor="#FFFFFF" stroked="f">
                <v:path arrowok="t"/>
                <v:fill type="solid"/>
              </v:shape>
              <v:shape style="position:absolute;left:4141;top:693;width:235;height:364" coordorigin="4141,693" coordsize="235,364" path="m4263,693l4243,753,4243,776,4245,795,4243,804,4254,804,4251,786,4250,766,4263,701,4264,699,4282,699,4280,696,4272,693,4263,693xe" filled="t" fillcolor="#FFFFFF" stroked="f">
                <v:path arrowok="t"/>
                <v:fill type="solid"/>
              </v:shape>
              <v:shape style="position:absolute;left:4141;top:693;width:235;height:364" coordorigin="4141,693" coordsize="235,364" path="m4362,711l4352,711,4357,737,4357,739,4306,795,4288,799,4325,799,4325,797,4335,792,4343,783,4357,760,4362,737,4362,733,4362,726,4362,716,4362,711xe" filled="t" fillcolor="#FFFFFF" stroked="f">
                <v:path arrowok="t"/>
                <v:fill type="solid"/>
              </v:shape>
              <v:shape style="position:absolute;left:4141;top:693;width:235;height:364" coordorigin="4141,693" coordsize="235,364" path="m4321,733l4273,794,4288,794,4286,781,4294,763,4307,747,4321,733xe" filled="t" fillcolor="#FFFFFF" stroked="f">
                <v:path arrowok="t"/>
                <v:fill type="solid"/>
              </v:shape>
              <v:shape style="position:absolute;left:4141;top:693;width:235;height:364" coordorigin="4141,693" coordsize="235,364" path="m4350,704l4277,739,4270,754,4278,754,4286,737,4289,733,4312,718,4336,712,4352,711,4362,711,4361,705,4355,704,4350,704xe" filled="t" fillcolor="#FFFFFF" stroked="f">
                <v:path arrowok="t"/>
                <v:fill type="solid"/>
              </v:shape>
              <v:shape style="position:absolute;left:4273;top:711;width:82;height:88" type="#_x0000_t75" stroked="false">
                <v:imagedata r:id="rId45" o:title=""/>
              </v:shape>
            </v:group>
            <v:group style="position:absolute;left:4175;top:826;width:34;height:87" coordorigin="4175,826" coordsize="34,87">
              <v:shape style="position:absolute;left:4175;top:826;width:34;height:87" coordorigin="4175,826" coordsize="34,87" path="m4209,826l4175,889,4178,908,4181,913,4181,894,4183,866,4186,852,4201,833,4209,826,4209,826xe" filled="t" fillcolor="#FFFFFF" stroked="f">
                <v:path arrowok="t"/>
                <v:fill type="solid"/>
              </v:shape>
              <v:shape style="position:absolute;left:3787;top:219;width:1035;height:538" type="#_x0000_t75" stroked="false">
                <v:imagedata r:id="rId46" o:title=""/>
              </v:shape>
            </v:group>
            <w10:wrap type="none"/>
          </v:group>
        </w:pict>
      </w:r>
      <w:r>
        <w:rPr>
          <w:rFonts w:ascii="Calibri" w:hAnsi="Calibri"/>
          <w:b/>
          <w:color w:val="231F20"/>
          <w:spacing w:val="-2"/>
          <w:w w:val="85"/>
          <w:sz w:val="14"/>
        </w:rPr>
        <w:t>Datos</w:t>
      </w:r>
      <w:r>
        <w:rPr>
          <w:rFonts w:ascii="Calibri" w:hAnsi="Calibri"/>
          <w:b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b/>
          <w:color w:val="231F20"/>
          <w:spacing w:val="-2"/>
          <w:w w:val="85"/>
          <w:sz w:val="14"/>
        </w:rPr>
        <w:t>Nutricionales:</w:t>
      </w:r>
      <w:r>
        <w:rPr>
          <w:rFonts w:ascii="Calibri" w:hAnsi="Calibri"/>
          <w:b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Calorías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180,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Grasa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Total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5g,</w:t>
      </w:r>
      <w:r>
        <w:rPr>
          <w:rFonts w:ascii="Calibri" w:hAnsi="Calibri"/>
          <w:i/>
          <w:color w:val="231F20"/>
          <w:spacing w:val="28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Grasa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Saturada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1g,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Colesterol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40mg,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Sodio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80mg,</w:t>
      </w:r>
      <w:r>
        <w:rPr>
          <w:rFonts w:ascii="Calibri" w:hAnsi="Calibri"/>
          <w:color w:val="000000"/>
          <w:sz w:val="14"/>
        </w:rPr>
      </w:r>
    </w:p>
    <w:p>
      <w:pPr>
        <w:spacing w:line="160" w:lineRule="exact" w:before="0"/>
        <w:ind w:left="260" w:right="2121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i/>
          <w:color w:val="231F20"/>
          <w:spacing w:val="-2"/>
          <w:w w:val="85"/>
          <w:sz w:val="14"/>
        </w:rPr>
        <w:t>Carbohidratos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Total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17g,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Fibra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Dietética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3g,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Azúcares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2g,</w:t>
      </w:r>
      <w:r>
        <w:rPr>
          <w:rFonts w:ascii="Calibri" w:hAnsi="Calibri"/>
          <w:i/>
          <w:color w:val="231F20"/>
          <w:spacing w:val="21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Proteínas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17g,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Vitamina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w w:val="85"/>
          <w:sz w:val="14"/>
        </w:rPr>
        <w:t>A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150%,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Vitamina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1"/>
          <w:w w:val="85"/>
          <w:sz w:val="14"/>
        </w:rPr>
        <w:t>C,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Hierro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10%</w:t>
      </w:r>
      <w:r>
        <w:rPr>
          <w:rFonts w:ascii="Calibri" w:hAnsi="Calibri"/>
          <w:color w:val="000000"/>
          <w:sz w:val="14"/>
        </w:rPr>
      </w:r>
    </w:p>
    <w:p>
      <w:pPr>
        <w:spacing w:line="160" w:lineRule="exact" w:before="90"/>
        <w:ind w:left="260" w:right="2117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59.468231pt;margin-top:5.978692pt;width:23.116575pt;height:22.710849pt;mso-position-horizontal-relative:page;mso-position-vertical-relative:paragraph;z-index:-730" coordorigin="3189,120" coordsize="462,454">
            <v:group style="position:absolute;left:3198;top:129;width:444;height:436" coordorigin="3198,129" coordsize="444,436">
              <v:shape style="position:absolute;left:3198;top:129;width:444;height:436" coordorigin="3198,129" coordsize="444,436" path="m3643,347l3632,413,3603,472,3558,518,3500,551,3434,565,3409,564,3340,548,3282,516,3238,470,3209,413,3198,349,3200,325,3217,261,3251,205,3300,163,3361,136,3405,129,3431,130,3500,145,3558,177,3603,223,3632,279,3643,343,3643,347xe" filled="f" stroked="t" strokeweight=".903pt" strokecolor="#FDB913">
                <v:path arrowok="t"/>
              </v:shape>
            </v:group>
            <v:group style="position:absolute;left:3212;top:139;width:398;height:392" coordorigin="3212,139" coordsize="398,392">
              <v:shape style="position:absolute;left:3212;top:139;width:398;height:392" coordorigin="3212,139" coordsize="398,392" path="m3392,139l3330,155,3278,190,3239,241,3217,307,3212,357,3216,379,3242,440,3286,487,3343,519,3411,531,3434,529,3498,511,3552,473,3590,421,3609,357,3610,334,3610,318,3594,257,3559,205,3507,166,3442,143,3392,139xe" filled="t" fillcolor="#FDB913" stroked="f">
                <v:path arrowok="t"/>
                <v:fill type="solid"/>
              </v:shape>
            </v:group>
            <v:group style="position:absolute;left:3291;top:288;width:101;height:167" coordorigin="3291,288" coordsize="101,167">
              <v:shape style="position:absolute;left:3291;top:288;width:101;height:167" coordorigin="3291,288" coordsize="101,167" path="m3353,342l3294,381,3291,404,3296,424,3307,441,3324,451,3345,455,3392,455,3392,436,3343,436,3336,435,3313,412,3313,388,3317,379,3330,365,3338,361,3392,361,3392,347,3370,347,3361,344,3353,342xe" filled="t" fillcolor="#FFFFFF" stroked="f">
                <v:path arrowok="t"/>
                <v:fill type="solid"/>
              </v:shape>
              <v:shape style="position:absolute;left:3291;top:288;width:101;height:167" coordorigin="3291,288" coordsize="101,167" path="m3392,361l3356,361,3363,363,3370,366,3370,436,3392,436,3392,361xe" filled="t" fillcolor="#FFFFFF" stroked="f">
                <v:path arrowok="t"/>
                <v:fill type="solid"/>
              </v:shape>
              <v:shape style="position:absolute;left:3291;top:288;width:101;height:167" coordorigin="3291,288" coordsize="101,167" path="m3392,288l3370,288,3370,347,3392,347,3392,288xe" filled="t" fillcolor="#FFFFFF" stroked="f">
                <v:path arrowok="t"/>
                <v:fill type="solid"/>
              </v:shape>
            </v:group>
            <v:group style="position:absolute;left:3399;top:320;width:82;height:134" coordorigin="3399,320" coordsize="82,134">
              <v:shape style="position:absolute;left:3399;top:320;width:82;height:134" coordorigin="3399,320" coordsize="82,134" path="m3440,363l3418,363,3418,421,3419,428,3421,435,3422,438,3423,440,3425,442,3426,444,3428,446,3435,452,3444,455,3464,455,3473,453,3481,448,3481,435,3446,435,3440,429,3440,363xe" filled="t" fillcolor="#FFFFFF" stroked="f">
                <v:path arrowok="t"/>
                <v:fill type="solid"/>
              </v:shape>
              <v:shape style="position:absolute;left:3399;top:320;width:82;height:134" coordorigin="3399,320" coordsize="82,134" path="m3481,428l3473,433,3464,435,3481,435,3481,428xe" filled="t" fillcolor="#FFFFFF" stroked="f">
                <v:path arrowok="t"/>
                <v:fill type="solid"/>
              </v:shape>
              <v:shape style="position:absolute;left:3399;top:320;width:82;height:134" coordorigin="3399,320" coordsize="82,134" path="m3440,320l3399,361,3399,363,3476,363,3476,343,3440,343,3440,320xe" filled="t" fillcolor="#FFFFFF" stroked="f">
                <v:path arrowok="t"/>
                <v:fill type="solid"/>
              </v:shape>
            </v:group>
            <v:group style="position:absolute;left:3489;top:341;width:95;height:114" coordorigin="3489,341" coordsize="95,114">
              <v:shape style="position:absolute;left:3489;top:341;width:95;height:114" coordorigin="3489,341" coordsize="95,114" path="m3584,444l3545,444,3547,452,3553,455,3566,455,3569,455,3575,452,3579,450,3584,447,3584,444xe" filled="t" fillcolor="#FFFFFF" stroked="f">
                <v:path arrowok="t"/>
                <v:fill type="solid"/>
              </v:shape>
              <v:shape style="position:absolute;left:3489;top:341;width:95;height:114" coordorigin="3489,341" coordsize="95,114" path="m3565,362l3539,362,3546,368,3546,387,3491,415,3489,421,3489,436,3491,442,3501,452,3508,455,3526,455,3536,451,3545,444,3584,444,3584,440,3522,440,3518,439,3515,436,3512,433,3510,429,3510,420,3512,416,3515,413,3518,411,3523,408,3546,399,3567,399,3567,378,3567,372,3566,368,3566,365,3565,362,3565,362xe" filled="t" fillcolor="#FFFFFF" stroked="f">
                <v:path arrowok="t"/>
                <v:fill type="solid"/>
              </v:shape>
              <v:shape style="position:absolute;left:3489;top:341;width:95;height:114" coordorigin="3489,341" coordsize="95,114" path="m3567,399l3546,399,3546,431,3540,437,3533,440,3584,440,3584,439,3569,439,3567,438,3567,399xe" filled="t" fillcolor="#FFFFFF" stroked="f">
                <v:path arrowok="t"/>
                <v:fill type="solid"/>
              </v:shape>
              <v:shape style="position:absolute;left:3489;top:341;width:95;height:114" coordorigin="3489,341" coordsize="95,114" path="m3584,434l3578,438,3574,439,3584,439,3584,434xe" filled="t" fillcolor="#FFFFFF" stroked="f">
                <v:path arrowok="t"/>
                <v:fill type="solid"/>
              </v:shape>
              <v:shape style="position:absolute;left:3489;top:341;width:95;height:114" coordorigin="3489,341" coordsize="95,114" path="m3540,341l3511,341,3499,346,3491,356,3491,380,3502,368,3514,362,3565,362,3561,355,3559,353,3556,351,3549,344,3540,341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/>
          <w:i/>
          <w:color w:val="231F20"/>
          <w:spacing w:val="-3"/>
          <w:w w:val="85"/>
          <w:sz w:val="14"/>
        </w:rPr>
        <w:t>Fuente: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Universidad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Estatal </w:t>
      </w:r>
      <w:r>
        <w:rPr>
          <w:rFonts w:ascii="Calibri" w:hAnsi="Calibri"/>
          <w:i/>
          <w:color w:val="231F20"/>
          <w:spacing w:val="-1"/>
          <w:w w:val="85"/>
          <w:sz w:val="14"/>
        </w:rPr>
        <w:t>de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Washington,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1"/>
          <w:w w:val="85"/>
          <w:sz w:val="14"/>
        </w:rPr>
        <w:t>El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Mercado</w:t>
      </w:r>
      <w:r>
        <w:rPr>
          <w:rFonts w:ascii="Calibri" w:hAnsi="Calibri"/>
          <w:i/>
          <w:color w:val="231F20"/>
          <w:spacing w:val="4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1"/>
          <w:w w:val="85"/>
          <w:sz w:val="14"/>
        </w:rPr>
        <w:t>de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Granjeros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para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personas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mayores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1"/>
          <w:w w:val="85"/>
          <w:sz w:val="14"/>
        </w:rPr>
        <w:t>de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Washington </w:t>
      </w:r>
      <w:r>
        <w:rPr>
          <w:rFonts w:ascii="Calibri" w:hAnsi="Calibri"/>
          <w:i/>
          <w:color w:val="231F20"/>
          <w:w w:val="85"/>
          <w:sz w:val="14"/>
        </w:rPr>
        <w:t>y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su</w:t>
      </w:r>
      <w:r>
        <w:rPr>
          <w:rFonts w:ascii="Calibri" w:hAnsi="Calibri"/>
          <w:i/>
          <w:color w:val="231F20"/>
          <w:spacing w:val="29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Programa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1"/>
          <w:w w:val="85"/>
          <w:sz w:val="14"/>
        </w:rPr>
        <w:t>de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Nutrición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Puyallup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w w:val="85"/>
          <w:sz w:val="14"/>
        </w:rPr>
        <w:t>y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Extención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del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Centro</w:t>
      </w:r>
      <w:r>
        <w:rPr>
          <w:rFonts w:ascii="Calibri" w:hAnsi="Calibri"/>
          <w:color w:val="000000"/>
          <w:sz w:val="14"/>
        </w:rPr>
      </w:r>
    </w:p>
    <w:p>
      <w:pPr>
        <w:spacing w:after="0" w:line="160" w:lineRule="exact"/>
        <w:jc w:val="left"/>
        <w:rPr>
          <w:rFonts w:ascii="Calibri" w:hAnsi="Calibri" w:cs="Calibri" w:eastAsia="Calibri"/>
          <w:sz w:val="14"/>
          <w:szCs w:val="14"/>
        </w:rPr>
        <w:sectPr>
          <w:type w:val="continuous"/>
          <w:pgSz w:w="5040" w:h="8640"/>
          <w:pgMar w:top="120" w:bottom="220" w:left="0" w:right="0"/>
        </w:sectPr>
      </w:pPr>
    </w:p>
    <w:p>
      <w:pPr>
        <w:pStyle w:val="Heading1"/>
        <w:spacing w:line="240" w:lineRule="auto"/>
        <w:ind w:left="505" w:right="0"/>
        <w:jc w:val="left"/>
        <w:rPr>
          <w:b w:val="0"/>
          <w:bCs w:val="0"/>
        </w:rPr>
      </w:pPr>
      <w:r>
        <w:rPr/>
        <w:pict>
          <v:group style="position:absolute;margin-left:-.5pt;margin-top:-8.506903pt;width:253pt;height:130.1pt;mso-position-horizontal-relative:page;mso-position-vertical-relative:paragraph;z-index:-727" coordorigin="-10,-170" coordsize="5060,2602">
            <v:group style="position:absolute;left:0;top:-160;width:5040;height:956" coordorigin="0,-160" coordsize="5040,956">
              <v:shape style="position:absolute;left:0;top:-160;width:5040;height:956" coordorigin="0,-160" coordsize="5040,956" path="m0,796l5040,796,5040,-160,0,-160,0,796xe" filled="t" fillcolor="#009444" stroked="f">
                <v:path arrowok="t"/>
                <v:fill type="solid"/>
              </v:shape>
              <v:shape style="position:absolute;left:0;top:839;width:5040;height:1593" type="#_x0000_t75" stroked="false">
                <v:imagedata r:id="rId47" o:title=""/>
              </v:shape>
            </v:group>
            <w10:wrap type="none"/>
          </v:group>
        </w:pict>
      </w:r>
      <w:r>
        <w:rPr>
          <w:color w:val="FDB913"/>
        </w:rPr>
        <w:t>Salsa</w:t>
      </w:r>
      <w:r>
        <w:rPr>
          <w:color w:val="FDB913"/>
          <w:spacing w:val="-16"/>
        </w:rPr>
        <w:t> </w:t>
      </w:r>
      <w:r>
        <w:rPr>
          <w:color w:val="FDB913"/>
        </w:rPr>
        <w:t>de</w:t>
      </w:r>
      <w:r>
        <w:rPr>
          <w:color w:val="FDB913"/>
          <w:spacing w:val="-16"/>
        </w:rPr>
        <w:t> </w:t>
      </w:r>
      <w:r>
        <w:rPr>
          <w:color w:val="FDB913"/>
          <w:spacing w:val="-6"/>
        </w:rPr>
        <w:t>F</w:t>
      </w:r>
      <w:r>
        <w:rPr>
          <w:color w:val="FDB913"/>
          <w:spacing w:val="-7"/>
        </w:rPr>
        <w:t>rutas</w:t>
      </w:r>
      <w:r>
        <w:rPr>
          <w:b w:val="0"/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0"/>
        <w:rPr>
          <w:sz w:val="22"/>
          <w:szCs w:val="22"/>
        </w:rPr>
      </w:pPr>
    </w:p>
    <w:p>
      <w:pPr>
        <w:tabs>
          <w:tab w:pos="1946" w:val="left" w:leader="none"/>
        </w:tabs>
        <w:spacing w:before="65"/>
        <w:ind w:left="445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009444"/>
          <w:spacing w:val="-2"/>
          <w:w w:val="85"/>
          <w:sz w:val="20"/>
        </w:rPr>
        <w:t>Rinde:</w:t>
      </w:r>
      <w:r>
        <w:rPr>
          <w:rFonts w:ascii="Calibri" w:hAnsi="Calibri"/>
          <w:color w:val="009444"/>
          <w:spacing w:val="-5"/>
          <w:w w:val="85"/>
          <w:sz w:val="20"/>
        </w:rPr>
        <w:t> </w:t>
      </w:r>
      <w:r>
        <w:rPr>
          <w:rFonts w:ascii="Calibri" w:hAnsi="Calibri"/>
          <w:color w:val="231F20"/>
          <w:w w:val="85"/>
          <w:sz w:val="20"/>
        </w:rPr>
        <w:t>4</w:t>
      </w:r>
      <w:r>
        <w:rPr>
          <w:rFonts w:ascii="Calibri" w:hAnsi="Calibri"/>
          <w:color w:val="231F20"/>
          <w:spacing w:val="-4"/>
          <w:w w:val="85"/>
          <w:sz w:val="20"/>
        </w:rPr>
        <w:t> Por</w:t>
      </w:r>
      <w:r>
        <w:rPr>
          <w:rFonts w:ascii="Calibri" w:hAnsi="Calibri"/>
          <w:color w:val="231F20"/>
          <w:spacing w:val="-3"/>
          <w:w w:val="85"/>
          <w:sz w:val="20"/>
        </w:rPr>
        <w:t>ciones</w:t>
        <w:tab/>
      </w:r>
      <w:r>
        <w:rPr>
          <w:rFonts w:ascii="Calibri" w:hAnsi="Calibri"/>
          <w:color w:val="009444"/>
          <w:spacing w:val="-4"/>
          <w:w w:val="85"/>
          <w:sz w:val="20"/>
        </w:rPr>
        <w:t>Tamaño</w:t>
      </w:r>
      <w:r>
        <w:rPr>
          <w:rFonts w:ascii="Calibri" w:hAnsi="Calibri"/>
          <w:color w:val="009444"/>
          <w:spacing w:val="-5"/>
          <w:w w:val="85"/>
          <w:sz w:val="20"/>
        </w:rPr>
        <w:t> </w:t>
      </w:r>
      <w:r>
        <w:rPr>
          <w:rFonts w:ascii="Calibri" w:hAnsi="Calibri"/>
          <w:color w:val="009444"/>
          <w:spacing w:val="-1"/>
          <w:w w:val="85"/>
          <w:sz w:val="20"/>
        </w:rPr>
        <w:t>de</w:t>
      </w:r>
      <w:r>
        <w:rPr>
          <w:rFonts w:ascii="Calibri" w:hAnsi="Calibri"/>
          <w:color w:val="009444"/>
          <w:spacing w:val="-5"/>
          <w:w w:val="85"/>
          <w:sz w:val="20"/>
        </w:rPr>
        <w:t> </w:t>
      </w:r>
      <w:r>
        <w:rPr>
          <w:rFonts w:ascii="Calibri" w:hAnsi="Calibri"/>
          <w:color w:val="009444"/>
          <w:spacing w:val="-1"/>
          <w:w w:val="85"/>
          <w:sz w:val="20"/>
        </w:rPr>
        <w:t>la</w:t>
      </w:r>
      <w:r>
        <w:rPr>
          <w:rFonts w:ascii="Calibri" w:hAnsi="Calibri"/>
          <w:color w:val="009444"/>
          <w:spacing w:val="-5"/>
          <w:w w:val="85"/>
          <w:sz w:val="20"/>
        </w:rPr>
        <w:t> </w:t>
      </w:r>
      <w:r>
        <w:rPr>
          <w:rFonts w:ascii="Calibri" w:hAnsi="Calibri"/>
          <w:color w:val="009444"/>
          <w:spacing w:val="-3"/>
          <w:w w:val="85"/>
          <w:sz w:val="20"/>
        </w:rPr>
        <w:t>porción:</w:t>
      </w:r>
      <w:r>
        <w:rPr>
          <w:rFonts w:ascii="Calibri" w:hAnsi="Calibri"/>
          <w:color w:val="009444"/>
          <w:spacing w:val="-4"/>
          <w:w w:val="85"/>
          <w:sz w:val="20"/>
        </w:rPr>
        <w:t> </w:t>
      </w:r>
      <w:r>
        <w:rPr>
          <w:rFonts w:ascii="Calibri" w:hAnsi="Calibri"/>
          <w:color w:val="231F20"/>
          <w:spacing w:val="-2"/>
          <w:w w:val="85"/>
          <w:sz w:val="20"/>
        </w:rPr>
        <w:t>1/4</w:t>
      </w:r>
      <w:r>
        <w:rPr>
          <w:rFonts w:ascii="Calibri" w:hAnsi="Calibri"/>
          <w:color w:val="231F20"/>
          <w:spacing w:val="-6"/>
          <w:w w:val="85"/>
          <w:sz w:val="20"/>
        </w:rPr>
        <w:t> </w:t>
      </w:r>
      <w:r>
        <w:rPr>
          <w:rFonts w:ascii="Calibri" w:hAnsi="Calibri"/>
          <w:color w:val="231F20"/>
          <w:spacing w:val="-1"/>
          <w:w w:val="85"/>
          <w:sz w:val="20"/>
        </w:rPr>
        <w:t>de</w:t>
      </w:r>
      <w:r>
        <w:rPr>
          <w:rFonts w:ascii="Calibri" w:hAnsi="Calibri"/>
          <w:color w:val="231F20"/>
          <w:spacing w:val="-5"/>
          <w:w w:val="85"/>
          <w:sz w:val="20"/>
        </w:rPr>
        <w:t> </w:t>
      </w:r>
      <w:r>
        <w:rPr>
          <w:rFonts w:ascii="Calibri" w:hAnsi="Calibri"/>
          <w:color w:val="231F20"/>
          <w:spacing w:val="-1"/>
          <w:w w:val="85"/>
          <w:sz w:val="20"/>
        </w:rPr>
        <w:t>la</w:t>
      </w:r>
      <w:r>
        <w:rPr>
          <w:rFonts w:ascii="Calibri" w:hAnsi="Calibri"/>
          <w:color w:val="231F20"/>
          <w:spacing w:val="-5"/>
          <w:w w:val="85"/>
          <w:sz w:val="20"/>
        </w:rPr>
        <w:t> </w:t>
      </w:r>
      <w:r>
        <w:rPr>
          <w:rFonts w:ascii="Calibri" w:hAnsi="Calibri"/>
          <w:color w:val="231F20"/>
          <w:spacing w:val="-4"/>
          <w:w w:val="85"/>
          <w:sz w:val="20"/>
        </w:rPr>
        <w:t>recet</w:t>
      </w:r>
      <w:r>
        <w:rPr>
          <w:rFonts w:ascii="Calibri" w:hAnsi="Calibri"/>
          <w:color w:val="231F20"/>
          <w:spacing w:val="-3"/>
          <w:w w:val="85"/>
          <w:sz w:val="20"/>
        </w:rPr>
        <w:t>a</w:t>
      </w:r>
      <w:r>
        <w:rPr>
          <w:rFonts w:ascii="Calibri" w:hAns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5040" w:h="8640"/>
          <w:pgMar w:header="0" w:footer="34" w:top="160" w:bottom="220" w:left="0" w:right="0"/>
        </w:sectPr>
      </w:pPr>
    </w:p>
    <w:p>
      <w:pPr>
        <w:spacing w:before="95"/>
        <w:ind w:left="260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color w:val="009444"/>
          <w:spacing w:val="-2"/>
          <w:w w:val="85"/>
          <w:sz w:val="32"/>
        </w:rPr>
        <w:t>Ingredientes</w:t>
      </w:r>
      <w:r>
        <w:rPr>
          <w:rFonts w:ascii="Calibri"/>
          <w:color w:val="000000"/>
          <w:sz w:val="32"/>
        </w:rPr>
      </w:r>
    </w:p>
    <w:p>
      <w:pPr>
        <w:pStyle w:val="BodyText"/>
        <w:spacing w:line="240" w:lineRule="auto" w:before="17"/>
        <w:ind w:right="0"/>
        <w:jc w:val="left"/>
      </w:pPr>
      <w:r>
        <w:rPr>
          <w:rFonts w:ascii="Calibri"/>
          <w:b/>
          <w:color w:val="D97F37"/>
          <w:w w:val="85"/>
        </w:rPr>
        <w:t>8</w:t>
      </w:r>
      <w:r>
        <w:rPr>
          <w:rFonts w:ascii="Calibri"/>
          <w:b/>
          <w:color w:val="D97F37"/>
          <w:spacing w:val="-1"/>
          <w:w w:val="85"/>
        </w:rPr>
        <w:t> </w:t>
      </w:r>
      <w:r>
        <w:rPr>
          <w:rFonts w:ascii="Calibri"/>
          <w:b/>
          <w:color w:val="D97F37"/>
          <w:spacing w:val="-2"/>
          <w:w w:val="85"/>
        </w:rPr>
        <w:t>onzas </w:t>
      </w:r>
      <w:r>
        <w:rPr>
          <w:color w:val="231F20"/>
          <w:spacing w:val="-2"/>
          <w:w w:val="85"/>
        </w:rPr>
        <w:t>yogurt</w:t>
      </w:r>
      <w:r>
        <w:rPr>
          <w:color w:val="231F20"/>
          <w:spacing w:val="-1"/>
          <w:w w:val="85"/>
        </w:rPr>
        <w:t> de</w:t>
      </w:r>
      <w:r>
        <w:rPr>
          <w:color w:val="231F20"/>
          <w:spacing w:val="-2"/>
          <w:w w:val="85"/>
        </w:rPr>
        <w:t> vainilla,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bajo</w:t>
      </w:r>
      <w:r>
        <w:rPr>
          <w:color w:val="231F20"/>
          <w:spacing w:val="-1"/>
          <w:w w:val="85"/>
        </w:rPr>
        <w:t> en</w:t>
      </w:r>
      <w:r>
        <w:rPr>
          <w:color w:val="231F20"/>
          <w:spacing w:val="-2"/>
          <w:w w:val="85"/>
        </w:rPr>
        <w:t> </w:t>
      </w:r>
      <w:r>
        <w:rPr>
          <w:color w:val="231F20"/>
          <w:spacing w:val="-4"/>
          <w:w w:val="85"/>
        </w:rPr>
        <w:t>gr</w:t>
      </w:r>
      <w:r>
        <w:rPr>
          <w:color w:val="231F20"/>
          <w:spacing w:val="-3"/>
          <w:w w:val="85"/>
        </w:rPr>
        <w:t>asa</w:t>
      </w:r>
      <w:r>
        <w:rPr>
          <w:color w:val="000000"/>
        </w:rPr>
      </w:r>
    </w:p>
    <w:p>
      <w:pPr>
        <w:spacing w:before="69"/>
        <w:ind w:left="26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D97F37"/>
          <w:w w:val="85"/>
          <w:sz w:val="18"/>
        </w:rPr>
        <w:t>2</w:t>
      </w:r>
      <w:r>
        <w:rPr>
          <w:rFonts w:ascii="Calibri"/>
          <w:b/>
          <w:color w:val="D97F37"/>
          <w:spacing w:val="7"/>
          <w:w w:val="85"/>
          <w:sz w:val="18"/>
        </w:rPr>
        <w:t> </w:t>
      </w:r>
      <w:r>
        <w:rPr>
          <w:rFonts w:ascii="Calibri"/>
          <w:b/>
          <w:color w:val="D97F37"/>
          <w:spacing w:val="-3"/>
          <w:w w:val="85"/>
          <w:sz w:val="18"/>
        </w:rPr>
        <w:t>cucharadas</w:t>
      </w:r>
      <w:r>
        <w:rPr>
          <w:rFonts w:ascii="Calibri"/>
          <w:b/>
          <w:color w:val="D97F37"/>
          <w:spacing w:val="4"/>
          <w:w w:val="85"/>
          <w:sz w:val="18"/>
        </w:rPr>
        <w:t> </w:t>
      </w:r>
      <w:r>
        <w:rPr>
          <w:rFonts w:ascii="Calibri"/>
          <w:color w:val="231F20"/>
          <w:spacing w:val="-4"/>
          <w:w w:val="85"/>
          <w:sz w:val="18"/>
        </w:rPr>
        <w:t>jugo</w:t>
      </w:r>
      <w:r>
        <w:rPr>
          <w:rFonts w:ascii="Calibri"/>
          <w:color w:val="231F20"/>
          <w:spacing w:val="2"/>
          <w:w w:val="85"/>
          <w:sz w:val="18"/>
        </w:rPr>
        <w:t> </w:t>
      </w:r>
      <w:r>
        <w:rPr>
          <w:rFonts w:ascii="Calibri"/>
          <w:color w:val="231F20"/>
          <w:spacing w:val="-3"/>
          <w:w w:val="85"/>
          <w:sz w:val="18"/>
        </w:rPr>
        <w:t>de</w:t>
      </w:r>
      <w:r>
        <w:rPr>
          <w:rFonts w:ascii="Calibri"/>
          <w:color w:val="231F20"/>
          <w:spacing w:val="2"/>
          <w:w w:val="85"/>
          <w:sz w:val="18"/>
        </w:rPr>
        <w:t> </w:t>
      </w:r>
      <w:r>
        <w:rPr>
          <w:rFonts w:ascii="Calibri"/>
          <w:color w:val="231F20"/>
          <w:spacing w:val="-5"/>
          <w:w w:val="85"/>
          <w:sz w:val="18"/>
        </w:rPr>
        <w:t>naranja,</w:t>
      </w:r>
      <w:r>
        <w:rPr>
          <w:rFonts w:ascii="Calibri"/>
          <w:color w:val="000000"/>
          <w:sz w:val="18"/>
        </w:rPr>
      </w:r>
    </w:p>
    <w:p>
      <w:pPr>
        <w:pStyle w:val="BodyText"/>
        <w:spacing w:line="240" w:lineRule="auto"/>
        <w:ind w:right="71"/>
        <w:jc w:val="left"/>
      </w:pPr>
      <w:r>
        <w:rPr>
          <w:color w:val="231F20"/>
          <w:spacing w:val="-4"/>
          <w:w w:val="85"/>
        </w:rPr>
        <w:t>100%</w:t>
      </w:r>
      <w:r>
        <w:rPr>
          <w:color w:val="231F20"/>
          <w:spacing w:val="-9"/>
          <w:w w:val="85"/>
        </w:rPr>
        <w:t> </w:t>
      </w:r>
      <w:r>
        <w:rPr>
          <w:color w:val="231F20"/>
          <w:spacing w:val="-4"/>
          <w:w w:val="85"/>
        </w:rPr>
        <w:t>jugo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4"/>
          <w:w w:val="85"/>
        </w:rPr>
        <w:t>c</w:t>
      </w:r>
      <w:r>
        <w:rPr>
          <w:color w:val="231F20"/>
          <w:spacing w:val="-3"/>
          <w:w w:val="85"/>
        </w:rPr>
        <w:t>oncen</w:t>
      </w:r>
      <w:r>
        <w:rPr>
          <w:color w:val="231F20"/>
          <w:spacing w:val="-4"/>
          <w:w w:val="85"/>
        </w:rPr>
        <w:t>tr</w:t>
      </w:r>
      <w:r>
        <w:rPr>
          <w:color w:val="231F20"/>
          <w:spacing w:val="-3"/>
          <w:w w:val="85"/>
        </w:rPr>
        <w:t>ado</w:t>
      </w:r>
      <w:r>
        <w:rPr>
          <w:color w:val="231F20"/>
          <w:spacing w:val="-4"/>
          <w:w w:val="85"/>
        </w:rPr>
        <w:t>,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1"/>
          <w:w w:val="85"/>
        </w:rPr>
        <w:t>se</w:t>
      </w:r>
      <w:r>
        <w:rPr>
          <w:color w:val="231F20"/>
          <w:spacing w:val="-7"/>
          <w:w w:val="85"/>
        </w:rPr>
        <w:t> </w:t>
      </w:r>
      <w:r>
        <w:rPr>
          <w:color w:val="231F20"/>
          <w:spacing w:val="-2"/>
          <w:w w:val="85"/>
        </w:rPr>
        <w:t>vende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4"/>
          <w:w w:val="85"/>
        </w:rPr>
        <w:t>en</w:t>
      </w:r>
      <w:r>
        <w:rPr>
          <w:color w:val="231F20"/>
          <w:spacing w:val="22"/>
          <w:w w:val="80"/>
        </w:rPr>
        <w:t> </w:t>
      </w:r>
      <w:r>
        <w:rPr>
          <w:color w:val="231F20"/>
          <w:spacing w:val="-4"/>
          <w:w w:val="85"/>
        </w:rPr>
        <w:t>latas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15"/>
          <w:w w:val="85"/>
        </w:rPr>
        <w:t> </w:t>
      </w:r>
      <w:r>
        <w:rPr>
          <w:color w:val="231F20"/>
          <w:spacing w:val="-4"/>
          <w:w w:val="85"/>
        </w:rPr>
        <w:t>viene</w:t>
      </w:r>
      <w:r>
        <w:rPr>
          <w:color w:val="231F20"/>
          <w:spacing w:val="-15"/>
          <w:w w:val="85"/>
        </w:rPr>
        <w:t> </w:t>
      </w:r>
      <w:r>
        <w:rPr>
          <w:color w:val="231F20"/>
          <w:spacing w:val="-5"/>
          <w:w w:val="85"/>
        </w:rPr>
        <w:t>congelado,</w:t>
      </w:r>
      <w:r>
        <w:rPr>
          <w:color w:val="231F20"/>
          <w:spacing w:val="-14"/>
          <w:w w:val="85"/>
        </w:rPr>
        <w:t> </w:t>
      </w:r>
      <w:r>
        <w:rPr>
          <w:color w:val="231F20"/>
          <w:spacing w:val="-3"/>
          <w:w w:val="85"/>
        </w:rPr>
        <w:t>ha</w:t>
      </w:r>
      <w:r>
        <w:rPr>
          <w:color w:val="231F20"/>
          <w:spacing w:val="-4"/>
          <w:w w:val="85"/>
        </w:rPr>
        <w:t>y</w:t>
      </w:r>
      <w:r>
        <w:rPr>
          <w:color w:val="231F20"/>
          <w:spacing w:val="-13"/>
          <w:w w:val="85"/>
        </w:rPr>
        <w:t> </w:t>
      </w:r>
      <w:r>
        <w:rPr>
          <w:color w:val="231F20"/>
          <w:spacing w:val="-2"/>
          <w:w w:val="85"/>
        </w:rPr>
        <w:t>que</w:t>
      </w:r>
      <w:r>
        <w:rPr>
          <w:color w:val="231F20"/>
          <w:spacing w:val="-13"/>
          <w:w w:val="85"/>
        </w:rPr>
        <w:t> </w:t>
      </w:r>
      <w:r>
        <w:rPr>
          <w:color w:val="231F20"/>
          <w:spacing w:val="-4"/>
          <w:w w:val="85"/>
        </w:rPr>
        <w:t>esperar</w:t>
      </w:r>
      <w:r>
        <w:rPr>
          <w:color w:val="231F20"/>
          <w:spacing w:val="41"/>
          <w:w w:val="84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que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1"/>
          <w:w w:val="85"/>
        </w:rPr>
        <w:t>se</w:t>
      </w:r>
      <w:r>
        <w:rPr>
          <w:color w:val="231F20"/>
          <w:spacing w:val="-4"/>
          <w:w w:val="85"/>
        </w:rPr>
        <w:t> desc</w:t>
      </w:r>
      <w:r>
        <w:rPr>
          <w:color w:val="231F20"/>
          <w:spacing w:val="-3"/>
          <w:w w:val="85"/>
        </w:rPr>
        <w:t>ong</w:t>
      </w:r>
      <w:r>
        <w:rPr>
          <w:color w:val="231F20"/>
          <w:spacing w:val="-4"/>
          <w:w w:val="85"/>
        </w:rPr>
        <w:t>e</w:t>
      </w:r>
      <w:r>
        <w:rPr>
          <w:color w:val="231F20"/>
          <w:spacing w:val="-3"/>
          <w:w w:val="85"/>
        </w:rPr>
        <w:t>le</w:t>
      </w:r>
      <w:r>
        <w:rPr>
          <w:color w:val="000000"/>
        </w:rPr>
      </w:r>
    </w:p>
    <w:p>
      <w:pPr>
        <w:numPr>
          <w:ilvl w:val="0"/>
          <w:numId w:val="9"/>
        </w:numPr>
        <w:tabs>
          <w:tab w:pos="374" w:val="left" w:leader="none"/>
        </w:tabs>
        <w:spacing w:before="69"/>
        <w:ind w:left="379" w:right="0" w:hanging="12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D97F37"/>
          <w:spacing w:val="-3"/>
          <w:w w:val="85"/>
          <w:sz w:val="18"/>
        </w:rPr>
        <w:t>cucharada</w:t>
      </w:r>
      <w:r>
        <w:rPr>
          <w:rFonts w:ascii="Calibri"/>
          <w:b/>
          <w:color w:val="D97F37"/>
          <w:spacing w:val="2"/>
          <w:w w:val="85"/>
          <w:sz w:val="18"/>
        </w:rPr>
        <w:t> </w:t>
      </w:r>
      <w:r>
        <w:rPr>
          <w:rFonts w:ascii="Calibri"/>
          <w:color w:val="231F20"/>
          <w:spacing w:val="-1"/>
          <w:w w:val="85"/>
          <w:sz w:val="18"/>
        </w:rPr>
        <w:t>de</w:t>
      </w:r>
      <w:r>
        <w:rPr>
          <w:rFonts w:ascii="Calibri"/>
          <w:color w:val="231F20"/>
          <w:spacing w:val="2"/>
          <w:w w:val="85"/>
          <w:sz w:val="18"/>
        </w:rPr>
        <w:t> </w:t>
      </w:r>
      <w:r>
        <w:rPr>
          <w:rFonts w:ascii="Calibri"/>
          <w:color w:val="231F20"/>
          <w:spacing w:val="-2"/>
          <w:w w:val="85"/>
          <w:sz w:val="18"/>
        </w:rPr>
        <w:t>jugo</w:t>
      </w:r>
      <w:r>
        <w:rPr>
          <w:rFonts w:ascii="Calibri"/>
          <w:color w:val="231F20"/>
          <w:spacing w:val="2"/>
          <w:w w:val="85"/>
          <w:sz w:val="18"/>
        </w:rPr>
        <w:t> </w:t>
      </w:r>
      <w:r>
        <w:rPr>
          <w:rFonts w:ascii="Calibri"/>
          <w:color w:val="231F20"/>
          <w:spacing w:val="-1"/>
          <w:w w:val="85"/>
          <w:sz w:val="18"/>
        </w:rPr>
        <w:t>de</w:t>
      </w:r>
      <w:r>
        <w:rPr>
          <w:rFonts w:ascii="Calibri"/>
          <w:color w:val="231F20"/>
          <w:spacing w:val="2"/>
          <w:w w:val="85"/>
          <w:sz w:val="18"/>
        </w:rPr>
        <w:t> </w:t>
      </w:r>
      <w:r>
        <w:rPr>
          <w:rFonts w:ascii="Calibri"/>
          <w:color w:val="231F20"/>
          <w:spacing w:val="-2"/>
          <w:w w:val="85"/>
          <w:sz w:val="18"/>
        </w:rPr>
        <w:t>lima</w:t>
      </w:r>
      <w:r>
        <w:rPr>
          <w:rFonts w:ascii="Calibri"/>
          <w:color w:val="000000"/>
          <w:sz w:val="18"/>
        </w:rPr>
      </w:r>
    </w:p>
    <w:p>
      <w:pPr>
        <w:spacing w:before="69"/>
        <w:ind w:left="26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b/>
          <w:color w:val="D97F37"/>
          <w:spacing w:val="-2"/>
          <w:w w:val="85"/>
          <w:sz w:val="18"/>
        </w:rPr>
        <w:t>1/2</w:t>
      </w:r>
      <w:r>
        <w:rPr>
          <w:rFonts w:ascii="Calibri" w:hAnsi="Calibri"/>
          <w:b/>
          <w:color w:val="D97F37"/>
          <w:spacing w:val="6"/>
          <w:w w:val="85"/>
          <w:sz w:val="18"/>
        </w:rPr>
        <w:t> </w:t>
      </w:r>
      <w:r>
        <w:rPr>
          <w:rFonts w:ascii="Calibri" w:hAnsi="Calibri"/>
          <w:b/>
          <w:color w:val="D97F37"/>
          <w:spacing w:val="-3"/>
          <w:w w:val="85"/>
          <w:sz w:val="18"/>
        </w:rPr>
        <w:t>cucharada</w:t>
      </w:r>
      <w:r>
        <w:rPr>
          <w:rFonts w:ascii="Calibri" w:hAnsi="Calibri"/>
          <w:b/>
          <w:color w:val="D97F37"/>
          <w:spacing w:val="4"/>
          <w:w w:val="85"/>
          <w:sz w:val="18"/>
        </w:rPr>
        <w:t> </w:t>
      </w:r>
      <w:r>
        <w:rPr>
          <w:rFonts w:ascii="Calibri" w:hAnsi="Calibri"/>
          <w:color w:val="231F20"/>
          <w:spacing w:val="-1"/>
          <w:w w:val="85"/>
          <w:sz w:val="18"/>
        </w:rPr>
        <w:t>de</w:t>
      </w:r>
      <w:r>
        <w:rPr>
          <w:rFonts w:ascii="Calibri" w:hAnsi="Calibri"/>
          <w:color w:val="231F20"/>
          <w:spacing w:val="5"/>
          <w:w w:val="85"/>
          <w:sz w:val="18"/>
        </w:rPr>
        <w:t> </w:t>
      </w:r>
      <w:r>
        <w:rPr>
          <w:rFonts w:ascii="Calibri" w:hAnsi="Calibri"/>
          <w:color w:val="231F20"/>
          <w:spacing w:val="-2"/>
          <w:w w:val="85"/>
          <w:sz w:val="18"/>
        </w:rPr>
        <w:t>azúcar</w:t>
      </w:r>
      <w:r>
        <w:rPr>
          <w:rFonts w:ascii="Calibri" w:hAnsi="Calibri"/>
          <w:color w:val="231F20"/>
          <w:spacing w:val="4"/>
          <w:w w:val="85"/>
          <w:sz w:val="18"/>
        </w:rPr>
        <w:t> </w:t>
      </w:r>
      <w:r>
        <w:rPr>
          <w:rFonts w:ascii="Calibri" w:hAnsi="Calibri"/>
          <w:color w:val="231F20"/>
          <w:spacing w:val="-4"/>
          <w:w w:val="85"/>
          <w:sz w:val="18"/>
        </w:rPr>
        <w:t>morena</w:t>
      </w:r>
      <w:r>
        <w:rPr>
          <w:rFonts w:ascii="Calibri" w:hAnsi="Calibri"/>
          <w:color w:val="000000"/>
          <w:sz w:val="18"/>
        </w:rPr>
      </w:r>
    </w:p>
    <w:p>
      <w:pPr>
        <w:pStyle w:val="BodyText"/>
        <w:numPr>
          <w:ilvl w:val="0"/>
          <w:numId w:val="9"/>
        </w:numPr>
        <w:tabs>
          <w:tab w:pos="380" w:val="left" w:leader="none"/>
        </w:tabs>
        <w:spacing w:line="240" w:lineRule="auto" w:before="69" w:after="0"/>
        <w:ind w:left="379" w:right="431" w:hanging="120"/>
        <w:jc w:val="left"/>
      </w:pPr>
      <w:r>
        <w:rPr>
          <w:color w:val="231F20"/>
          <w:spacing w:val="-3"/>
          <w:w w:val="85"/>
        </w:rPr>
        <w:t>manzanas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4"/>
          <w:w w:val="85"/>
        </w:rPr>
        <w:t>r</w:t>
      </w:r>
      <w:r>
        <w:rPr>
          <w:color w:val="231F20"/>
          <w:spacing w:val="-3"/>
          <w:w w:val="85"/>
        </w:rPr>
        <w:t>ojas </w:t>
      </w:r>
      <w:r>
        <w:rPr>
          <w:color w:val="231F20"/>
          <w:w w:val="85"/>
        </w:rPr>
        <w:t>–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sin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semillas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o</w:t>
      </w:r>
      <w:r>
        <w:rPr>
          <w:color w:val="231F20"/>
          <w:spacing w:val="31"/>
          <w:w w:val="85"/>
        </w:rPr>
        <w:t> </w:t>
      </w:r>
      <w:r>
        <w:rPr>
          <w:color w:val="231F20"/>
          <w:spacing w:val="-4"/>
          <w:w w:val="85"/>
        </w:rPr>
        <w:t>cáscar</w:t>
      </w:r>
      <w:r>
        <w:rPr>
          <w:color w:val="231F20"/>
          <w:spacing w:val="-3"/>
          <w:w w:val="85"/>
        </w:rPr>
        <w:t>a</w:t>
      </w:r>
      <w:r>
        <w:rPr>
          <w:color w:val="000000"/>
        </w:rPr>
      </w:r>
    </w:p>
    <w:p>
      <w:pPr>
        <w:pStyle w:val="BodyText"/>
        <w:spacing w:line="240" w:lineRule="auto" w:before="69"/>
        <w:ind w:right="0"/>
        <w:jc w:val="left"/>
      </w:pPr>
      <w:r>
        <w:rPr>
          <w:rFonts w:ascii="Calibri" w:hAnsi="Calibri" w:cs="Calibri" w:eastAsia="Calibri"/>
          <w:b/>
          <w:bCs/>
          <w:color w:val="D97F37"/>
          <w:w w:val="85"/>
        </w:rPr>
        <w:t>1</w:t>
      </w:r>
      <w:r>
        <w:rPr>
          <w:rFonts w:ascii="Calibri" w:hAnsi="Calibri" w:cs="Calibri" w:eastAsia="Calibri"/>
          <w:b/>
          <w:bCs/>
          <w:color w:val="D97F37"/>
          <w:spacing w:val="4"/>
          <w:w w:val="85"/>
        </w:rPr>
        <w:t> </w:t>
      </w:r>
      <w:r>
        <w:rPr>
          <w:color w:val="231F20"/>
          <w:spacing w:val="-4"/>
          <w:w w:val="85"/>
        </w:rPr>
        <w:t>per</w:t>
      </w:r>
      <w:r>
        <w:rPr>
          <w:color w:val="231F20"/>
          <w:spacing w:val="-3"/>
          <w:w w:val="85"/>
        </w:rPr>
        <w:t>a </w:t>
      </w:r>
      <w:r>
        <w:rPr>
          <w:color w:val="231F20"/>
          <w:w w:val="85"/>
        </w:rPr>
        <w:t>–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sin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semillas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o</w:t>
      </w:r>
      <w:r>
        <w:rPr>
          <w:color w:val="231F20"/>
          <w:spacing w:val="-4"/>
          <w:w w:val="85"/>
        </w:rPr>
        <w:t> cáscar</w:t>
      </w:r>
      <w:r>
        <w:rPr>
          <w:color w:val="231F20"/>
          <w:spacing w:val="-3"/>
          <w:w w:val="85"/>
        </w:rPr>
        <w:t>a</w:t>
      </w:r>
      <w:r>
        <w:rPr>
          <w:color w:val="000000"/>
        </w:rPr>
      </w:r>
    </w:p>
    <w:p>
      <w:pPr>
        <w:pStyle w:val="BodyText"/>
        <w:numPr>
          <w:ilvl w:val="0"/>
          <w:numId w:val="10"/>
        </w:numPr>
        <w:tabs>
          <w:tab w:pos="380" w:val="left" w:leader="none"/>
        </w:tabs>
        <w:spacing w:line="240" w:lineRule="auto" w:before="69" w:after="0"/>
        <w:ind w:left="380" w:right="0" w:hanging="120"/>
        <w:jc w:val="left"/>
      </w:pPr>
      <w:r>
        <w:rPr>
          <w:color w:val="231F20"/>
          <w:spacing w:val="-3"/>
          <w:w w:val="85"/>
        </w:rPr>
        <w:t>durazno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–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sin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semilla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o</w:t>
      </w:r>
      <w:r>
        <w:rPr>
          <w:color w:val="231F20"/>
          <w:spacing w:val="-4"/>
          <w:w w:val="85"/>
        </w:rPr>
        <w:t> cáscar</w:t>
      </w:r>
      <w:r>
        <w:rPr>
          <w:color w:val="231F20"/>
          <w:spacing w:val="-3"/>
          <w:w w:val="85"/>
        </w:rPr>
        <w:t>a</w:t>
      </w:r>
      <w:r>
        <w:rPr>
          <w:color w:val="000000"/>
        </w:rPr>
      </w:r>
    </w:p>
    <w:p>
      <w:pPr>
        <w:spacing w:line="382" w:lineRule="exact" w:before="95"/>
        <w:ind w:left="241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w w:val="85"/>
        </w:rPr>
        <w:br w:type="column"/>
      </w:r>
      <w:r>
        <w:rPr>
          <w:rFonts w:ascii="Calibri"/>
          <w:b/>
          <w:color w:val="009444"/>
          <w:spacing w:val="-1"/>
          <w:w w:val="85"/>
          <w:sz w:val="32"/>
        </w:rPr>
        <w:t>Instrucciones</w:t>
      </w:r>
      <w:r>
        <w:rPr>
          <w:rFonts w:ascii="Calibri"/>
          <w:color w:val="000000"/>
          <w:sz w:val="32"/>
        </w:rPr>
      </w:r>
    </w:p>
    <w:p>
      <w:pPr>
        <w:pStyle w:val="BodyText"/>
        <w:numPr>
          <w:ilvl w:val="0"/>
          <w:numId w:val="11"/>
        </w:numPr>
        <w:tabs>
          <w:tab w:pos="385" w:val="left" w:leader="none"/>
        </w:tabs>
        <w:spacing w:line="211" w:lineRule="exact" w:before="0" w:after="0"/>
        <w:ind w:left="385" w:right="0" w:hanging="144"/>
        <w:jc w:val="left"/>
      </w:pPr>
      <w:r>
        <w:rPr>
          <w:color w:val="231F20"/>
          <w:spacing w:val="-1"/>
          <w:w w:val="85"/>
        </w:rPr>
        <w:t>En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1"/>
          <w:w w:val="85"/>
        </w:rPr>
        <w:t>un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4"/>
          <w:w w:val="85"/>
        </w:rPr>
        <w:t>r</w:t>
      </w:r>
      <w:r>
        <w:rPr>
          <w:color w:val="231F20"/>
          <w:spacing w:val="-3"/>
          <w:w w:val="85"/>
        </w:rPr>
        <w:t>ecipien</w:t>
      </w:r>
      <w:r>
        <w:rPr>
          <w:color w:val="231F20"/>
          <w:spacing w:val="-4"/>
          <w:w w:val="85"/>
        </w:rPr>
        <w:t>te </w:t>
      </w:r>
      <w:r>
        <w:rPr>
          <w:color w:val="231F20"/>
          <w:spacing w:val="-3"/>
          <w:w w:val="85"/>
        </w:rPr>
        <w:t>pequeño</w:t>
      </w:r>
      <w:r>
        <w:rPr>
          <w:color w:val="231F20"/>
          <w:spacing w:val="-4"/>
          <w:w w:val="85"/>
        </w:rPr>
        <w:t>,</w:t>
      </w:r>
      <w:r>
        <w:rPr>
          <w:color w:val="000000"/>
        </w:rPr>
      </w:r>
    </w:p>
    <w:p>
      <w:pPr>
        <w:pStyle w:val="BodyText"/>
        <w:spacing w:line="262" w:lineRule="auto" w:before="20"/>
        <w:ind w:left="385" w:right="494"/>
        <w:jc w:val="left"/>
      </w:pPr>
      <w:r>
        <w:rPr>
          <w:color w:val="231F20"/>
          <w:spacing w:val="-2"/>
          <w:w w:val="85"/>
        </w:rPr>
        <w:t>combine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1"/>
          <w:w w:val="85"/>
        </w:rPr>
        <w:t>el</w:t>
      </w:r>
      <w:r>
        <w:rPr>
          <w:color w:val="231F20"/>
          <w:spacing w:val="-4"/>
          <w:w w:val="85"/>
        </w:rPr>
        <w:t> yogurt,</w:t>
      </w:r>
      <w:r>
        <w:rPr>
          <w:color w:val="231F20"/>
          <w:spacing w:val="25"/>
          <w:w w:val="84"/>
        </w:rPr>
        <w:t> </w:t>
      </w:r>
      <w:r>
        <w:rPr>
          <w:color w:val="231F20"/>
          <w:spacing w:val="-4"/>
          <w:w w:val="85"/>
        </w:rPr>
        <w:t>c</w:t>
      </w:r>
      <w:r>
        <w:rPr>
          <w:color w:val="231F20"/>
          <w:spacing w:val="-3"/>
          <w:w w:val="85"/>
        </w:rPr>
        <w:t>oncen</w:t>
      </w:r>
      <w:r>
        <w:rPr>
          <w:color w:val="231F20"/>
          <w:spacing w:val="-4"/>
          <w:w w:val="85"/>
        </w:rPr>
        <w:t>tr</w:t>
      </w:r>
      <w:r>
        <w:rPr>
          <w:color w:val="231F20"/>
          <w:spacing w:val="-3"/>
          <w:w w:val="85"/>
        </w:rPr>
        <w:t>ado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1"/>
          <w:w w:val="85"/>
        </w:rPr>
        <w:t>de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jugo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de</w:t>
      </w:r>
      <w:r>
        <w:rPr>
          <w:color w:val="231F20"/>
          <w:spacing w:val="28"/>
          <w:w w:val="84"/>
        </w:rPr>
        <w:t> </w:t>
      </w:r>
      <w:r>
        <w:rPr>
          <w:color w:val="231F20"/>
          <w:spacing w:val="-3"/>
          <w:w w:val="85"/>
        </w:rPr>
        <w:t>naranja,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jugo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1"/>
          <w:w w:val="85"/>
        </w:rPr>
        <w:t>de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lima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21"/>
          <w:w w:val="84"/>
        </w:rPr>
        <w:t> </w:t>
      </w:r>
      <w:r>
        <w:rPr>
          <w:color w:val="231F20"/>
          <w:spacing w:val="-2"/>
          <w:w w:val="85"/>
        </w:rPr>
        <w:t>azúcar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4"/>
          <w:w w:val="85"/>
        </w:rPr>
        <w:t>mor</w:t>
      </w:r>
      <w:r>
        <w:rPr>
          <w:color w:val="231F20"/>
          <w:spacing w:val="-3"/>
          <w:w w:val="85"/>
        </w:rPr>
        <w:t>ena.</w:t>
      </w:r>
      <w:r>
        <w:rPr>
          <w:color w:val="000000"/>
        </w:rPr>
      </w:r>
    </w:p>
    <w:p>
      <w:pPr>
        <w:pStyle w:val="BodyText"/>
        <w:numPr>
          <w:ilvl w:val="0"/>
          <w:numId w:val="11"/>
        </w:numPr>
        <w:tabs>
          <w:tab w:pos="385" w:val="left" w:leader="none"/>
        </w:tabs>
        <w:spacing w:line="240" w:lineRule="auto" w:before="90" w:after="0"/>
        <w:ind w:left="385" w:right="0" w:hanging="144"/>
        <w:jc w:val="left"/>
      </w:pPr>
      <w:r>
        <w:rPr>
          <w:color w:val="231F20"/>
          <w:spacing w:val="-4"/>
          <w:w w:val="85"/>
        </w:rPr>
        <w:t>Me</w:t>
      </w:r>
      <w:r>
        <w:rPr>
          <w:color w:val="231F20"/>
          <w:spacing w:val="-3"/>
          <w:w w:val="85"/>
        </w:rPr>
        <w:t>z</w:t>
      </w:r>
      <w:r>
        <w:rPr>
          <w:color w:val="231F20"/>
          <w:spacing w:val="-4"/>
          <w:w w:val="85"/>
        </w:rPr>
        <w:t>cle </w:t>
      </w:r>
      <w:r>
        <w:rPr>
          <w:color w:val="231F20"/>
          <w:spacing w:val="-2"/>
          <w:w w:val="85"/>
        </w:rPr>
        <w:t>bien.</w:t>
      </w:r>
      <w:r>
        <w:rPr>
          <w:color w:val="000000"/>
        </w:rPr>
      </w:r>
    </w:p>
    <w:p>
      <w:pPr>
        <w:pStyle w:val="BodyText"/>
        <w:numPr>
          <w:ilvl w:val="0"/>
          <w:numId w:val="11"/>
        </w:numPr>
        <w:tabs>
          <w:tab w:pos="385" w:val="left" w:leader="none"/>
        </w:tabs>
        <w:spacing w:line="262" w:lineRule="auto" w:before="110" w:after="0"/>
        <w:ind w:left="385" w:right="209" w:hanging="144"/>
        <w:jc w:val="left"/>
      </w:pPr>
      <w:r>
        <w:rPr>
          <w:color w:val="231F20"/>
          <w:spacing w:val="-2"/>
          <w:w w:val="85"/>
        </w:rPr>
        <w:t>Coloque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1"/>
          <w:w w:val="85"/>
        </w:rPr>
        <w:t>el</w:t>
      </w:r>
      <w:r>
        <w:rPr>
          <w:color w:val="231F20"/>
          <w:spacing w:val="-4"/>
          <w:w w:val="85"/>
        </w:rPr>
        <w:t> re</w:t>
      </w:r>
      <w:r>
        <w:rPr>
          <w:color w:val="231F20"/>
          <w:spacing w:val="-3"/>
          <w:w w:val="85"/>
        </w:rPr>
        <w:t>cipien</w:t>
      </w:r>
      <w:r>
        <w:rPr>
          <w:color w:val="231F20"/>
          <w:spacing w:val="-4"/>
          <w:w w:val="85"/>
        </w:rPr>
        <w:t>te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que</w:t>
      </w:r>
      <w:r>
        <w:rPr>
          <w:color w:val="231F20"/>
          <w:spacing w:val="27"/>
          <w:w w:val="85"/>
        </w:rPr>
        <w:t> </w:t>
      </w:r>
      <w:r>
        <w:rPr>
          <w:rFonts w:ascii="Calibri"/>
          <w:color w:val="231F20"/>
          <w:spacing w:val="-2"/>
          <w:w w:val="85"/>
        </w:rPr>
        <w:t>contiene</w:t>
      </w:r>
      <w:r>
        <w:rPr>
          <w:rFonts w:ascii="Calibri"/>
          <w:color w:val="231F20"/>
          <w:spacing w:val="-5"/>
          <w:w w:val="85"/>
        </w:rPr>
        <w:t> </w:t>
      </w:r>
      <w:r>
        <w:rPr>
          <w:rFonts w:ascii="Calibri"/>
          <w:color w:val="231F20"/>
          <w:spacing w:val="-1"/>
          <w:w w:val="85"/>
        </w:rPr>
        <w:t>la</w:t>
      </w:r>
      <w:r>
        <w:rPr>
          <w:rFonts w:ascii="Calibri"/>
          <w:color w:val="231F20"/>
          <w:spacing w:val="-5"/>
          <w:w w:val="85"/>
        </w:rPr>
        <w:t> </w:t>
      </w:r>
      <w:r>
        <w:rPr>
          <w:rFonts w:ascii="Calibri"/>
          <w:color w:val="231F20"/>
          <w:spacing w:val="-2"/>
          <w:w w:val="85"/>
        </w:rPr>
        <w:t>salsa</w:t>
      </w:r>
      <w:r>
        <w:rPr>
          <w:rFonts w:ascii="Calibri"/>
          <w:color w:val="231F20"/>
          <w:spacing w:val="-4"/>
          <w:w w:val="85"/>
        </w:rPr>
        <w:t> </w:t>
      </w:r>
      <w:r>
        <w:rPr>
          <w:rFonts w:ascii="Calibri"/>
          <w:color w:val="231F20"/>
          <w:spacing w:val="-1"/>
          <w:w w:val="85"/>
        </w:rPr>
        <w:t>en</w:t>
      </w:r>
      <w:r>
        <w:rPr>
          <w:rFonts w:ascii="Calibri"/>
          <w:color w:val="231F20"/>
          <w:spacing w:val="-5"/>
          <w:w w:val="85"/>
        </w:rPr>
        <w:t> </w:t>
      </w:r>
      <w:r>
        <w:rPr>
          <w:rFonts w:ascii="Calibri"/>
          <w:color w:val="231F20"/>
          <w:spacing w:val="-1"/>
          <w:w w:val="85"/>
        </w:rPr>
        <w:t>un</w:t>
      </w:r>
      <w:r>
        <w:rPr>
          <w:rFonts w:ascii="Calibri"/>
          <w:color w:val="231F20"/>
          <w:spacing w:val="-5"/>
          <w:w w:val="85"/>
        </w:rPr>
        <w:t> </w:t>
      </w:r>
      <w:r>
        <w:rPr>
          <w:rFonts w:ascii="Calibri"/>
          <w:color w:val="231F20"/>
          <w:spacing w:val="-3"/>
          <w:w w:val="85"/>
        </w:rPr>
        <w:t>plato</w:t>
      </w:r>
      <w:r>
        <w:rPr>
          <w:rFonts w:ascii="Calibri"/>
          <w:color w:val="231F20"/>
          <w:spacing w:val="27"/>
          <w:w w:val="85"/>
        </w:rPr>
        <w:t> </w:t>
      </w:r>
      <w:r>
        <w:rPr>
          <w:color w:val="231F20"/>
          <w:spacing w:val="-4"/>
          <w:w w:val="85"/>
        </w:rPr>
        <w:t>gr</w:t>
      </w:r>
      <w:r>
        <w:rPr>
          <w:color w:val="231F20"/>
          <w:spacing w:val="-3"/>
          <w:w w:val="85"/>
        </w:rPr>
        <w:t>ande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4"/>
          <w:w w:val="85"/>
        </w:rPr>
        <w:t>r</w:t>
      </w:r>
      <w:r>
        <w:rPr>
          <w:color w:val="231F20"/>
          <w:spacing w:val="-3"/>
          <w:w w:val="85"/>
        </w:rPr>
        <w:t>odeado </w:t>
      </w:r>
      <w:r>
        <w:rPr>
          <w:color w:val="231F20"/>
          <w:spacing w:val="-1"/>
          <w:w w:val="85"/>
        </w:rPr>
        <w:t>de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3"/>
          <w:w w:val="85"/>
        </w:rPr>
        <w:t>frutas.</w:t>
      </w:r>
      <w:r>
        <w:rPr>
          <w:color w:val="000000"/>
        </w:rPr>
      </w:r>
    </w:p>
    <w:p>
      <w:pPr>
        <w:spacing w:after="0" w:line="262" w:lineRule="auto"/>
        <w:jc w:val="left"/>
        <w:sectPr>
          <w:type w:val="continuous"/>
          <w:pgSz w:w="5040" w:h="8640"/>
          <w:pgMar w:top="120" w:bottom="220" w:left="0" w:right="0"/>
          <w:cols w:num="2" w:equalWidth="0">
            <w:col w:w="2689" w:space="40"/>
            <w:col w:w="2311"/>
          </w:cols>
        </w:sectPr>
      </w:pPr>
    </w:p>
    <w:p>
      <w:pPr>
        <w:spacing w:line="120" w:lineRule="exact" w:before="2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60" w:lineRule="exact" w:before="81"/>
        <w:ind w:left="260" w:right="2225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87.927307pt;margin-top:9.982697pt;width:57.5327pt;height:55.2776pt;mso-position-horizontal-relative:page;mso-position-vertical-relative:paragraph;z-index:-729" coordorigin="3759,200" coordsize="1151,1106">
            <v:shape style="position:absolute;left:3759;top:685;width:1151;height:621" type="#_x0000_t75" stroked="false">
              <v:imagedata r:id="rId48" o:title=""/>
            </v:shape>
            <v:shape style="position:absolute;left:4467;top:692;width:218;height:296" type="#_x0000_t75" stroked="false">
              <v:imagedata r:id="rId49" o:title=""/>
            </v:shape>
            <v:group style="position:absolute;left:4469;top:693;width:217;height:64" coordorigin="4469,693" coordsize="217,64">
              <v:shape style="position:absolute;left:4469;top:693;width:217;height:64" coordorigin="4469,693" coordsize="217,64" path="m4551,693l4484,709,4469,730,4477,738,4564,756,4598,757,4627,754,4651,749,4670,742,4682,734,4686,724,4683,717,4616,695,4551,693xe" filled="t" fillcolor="#D2D3D3" stroked="f">
                <v:path arrowok="t"/>
                <v:fill type="solid"/>
              </v:shape>
            </v:group>
            <v:group style="position:absolute;left:4469;top:693;width:217;height:64" coordorigin="4469,693" coordsize="217,64">
              <v:shape style="position:absolute;left:4469;top:693;width:217;height:64" coordorigin="4469,693" coordsize="217,64" path="m4686,724l4627,754,4598,757,4564,756,4491,744,4469,730,4473,719,4484,709,4501,702,4524,696,4551,693,4586,693,4660,704,4686,724xe" filled="f" stroked="t" strokeweight=".269pt" strokecolor="#FFFFFF">
                <v:path arrowok="t"/>
              </v:shape>
            </v:group>
            <v:group style="position:absolute;left:4506;top:781;width:131;height:164" coordorigin="4506,781" coordsize="131,164">
              <v:shape style="position:absolute;left:4506;top:781;width:131;height:164" coordorigin="4506,781" coordsize="131,164" path="m4555,815l4542,816,4551,825,4553,827,4555,828,4547,830,4506,890,4512,910,4523,926,4539,938,4558,945,4581,945,4594,942,4582,942,4562,942,4541,935,4525,923,4513,906,4508,887,4515,862,4527,845,4544,835,4562,832,4573,832,4569,830,4562,830,4550,819,4566,818,4571,818,4568,817,4559,815,4555,815xe" filled="t" fillcolor="#FFFFFF" stroked="f">
                <v:path arrowok="t"/>
                <v:fill type="solid"/>
              </v:shape>
              <v:shape style="position:absolute;left:4506;top:781;width:131;height:164" coordorigin="4506,781" coordsize="131,164" path="m4608,838l4600,838,4618,849,4629,865,4616,924,4582,942,4594,942,4601,940,4618,929,4630,915,4637,896,4637,876,4630,858,4616,843,4608,838xe" filled="t" fillcolor="#FFFFFF" stroked="f">
                <v:path arrowok="t"/>
                <v:fill type="solid"/>
              </v:shape>
              <v:shape style="position:absolute;left:4506;top:781;width:131;height:164" coordorigin="4506,781" coordsize="131,164" path="m4583,843l4579,843,4587,857,4600,868,4601,860,4597,860,4586,851,4583,843xe" filled="t" fillcolor="#FFFFFF" stroked="f">
                <v:path arrowok="t"/>
                <v:fill type="solid"/>
              </v:shape>
              <v:shape style="position:absolute;left:4506;top:781;width:131;height:164" coordorigin="4506,781" coordsize="131,164" path="m4592,834l4587,834,4589,836,4591,838,4595,843,4599,850,4598,851,4597,860,4601,860,4602,851,4599,843,4596,838,4599,838,4600,838,4608,838,4606,836,4598,836,4592,834xe" filled="t" fillcolor="#FFFFFF" stroked="f">
                <v:path arrowok="t"/>
                <v:fill type="solid"/>
              </v:shape>
              <v:shape style="position:absolute;left:4506;top:781;width:131;height:164" coordorigin="4506,781" coordsize="131,164" path="m4573,832l4562,832,4563,832,4564,833,4559,836,4554,843,4550,860,4566,854,4555,854,4557,844,4563,838,4568,834,4571,834,4574,832,4573,832xe" filled="t" fillcolor="#FFFFFF" stroked="f">
                <v:path arrowok="t"/>
                <v:fill type="solid"/>
              </v:shape>
              <v:shape style="position:absolute;left:4506;top:781;width:131;height:164" coordorigin="4506,781" coordsize="131,164" path="m4579,839l4576,839,4569,848,4555,854,4566,854,4566,853,4579,843,4583,843,4582,840,4579,839xe" filled="t" fillcolor="#FFFFFF" stroked="f">
                <v:path arrowok="t"/>
                <v:fill type="solid"/>
              </v:shape>
              <v:shape style="position:absolute;left:4506;top:781;width:131;height:164" coordorigin="4506,781" coordsize="131,164" path="m4601,822l4596,822,4613,829,4598,836,4606,836,4608,835,4611,834,4622,829,4610,824,4606,823,4601,822xe" filled="t" fillcolor="#FFFFFF" stroked="f">
                <v:path arrowok="t"/>
                <v:fill type="solid"/>
              </v:shape>
              <v:shape style="position:absolute;left:4506;top:781;width:131;height:164" coordorigin="4506,781" coordsize="131,164" path="m4569,830l4562,830,4569,830,4569,830xe" filled="t" fillcolor="#FFFFFF" stroked="f">
                <v:path arrowok="t"/>
                <v:fill type="solid"/>
              </v:shape>
              <v:shape style="position:absolute;left:4506;top:781;width:131;height:164" coordorigin="4506,781" coordsize="131,164" path="m4598,785l4592,785,4595,787,4595,788,4587,802,4583,815,4583,828,4586,827,4595,823,4587,823,4587,818,4587,814,4590,803,4599,790,4599,788,4598,785xe" filled="t" fillcolor="#FFFFFF" stroked="f">
                <v:path arrowok="t"/>
                <v:fill type="solid"/>
              </v:shape>
              <v:shape style="position:absolute;left:4506;top:781;width:131;height:164" coordorigin="4506,781" coordsize="131,164" path="m4571,818l4566,818,4574,823,4578,826,4578,819,4574,819,4571,818,4571,818xe" filled="t" fillcolor="#FFFFFF" stroked="f">
                <v:path arrowok="t"/>
                <v:fill type="solid"/>
              </v:shape>
              <v:shape style="position:absolute;left:4506;top:781;width:131;height:164" coordorigin="4506,781" coordsize="131,164" path="m4595,821l4590,822,4587,823,4595,823,4596,822,4601,822,4595,821xe" filled="t" fillcolor="#FFFFFF" stroked="f">
                <v:path arrowok="t"/>
                <v:fill type="solid"/>
              </v:shape>
              <v:shape style="position:absolute;left:4506;top:781;width:131;height:164" coordorigin="4506,781" coordsize="131,164" path="m4591,781l4574,819,4578,819,4578,814,4582,800,4591,786,4592,785,4598,785,4597,784,4595,782,4594,782,4591,781xe" filled="t" fillcolor="#FFFFFF" stroked="f">
                <v:path arrowok="t"/>
                <v:fill type="solid"/>
              </v:shape>
              <v:shape style="position:absolute;left:4509;top:831;width:125;height:111" type="#_x0000_t75" stroked="false">
                <v:imagedata r:id="rId50" o:title=""/>
              </v:shape>
            </v:group>
            <v:group style="position:absolute;left:4515;top:842;width:2;height:37" coordorigin="4515,842" coordsize="2,37">
              <v:shape style="position:absolute;left:4515;top:842;width:2;height:37" coordorigin="4515,842" coordsize="2,37" path="m4517,878l4516,878,4517,878,4517,878xe" filled="t" fillcolor="#FFFFFF" stroked="f">
                <v:path arrowok="t"/>
                <v:fill type="solid"/>
              </v:shape>
              <v:shape style="position:absolute;left:4515;top:842;width:2;height:37" coordorigin="4515,842" coordsize="2,37" path="m4544,842l4533,844,4524,855,4515,867,4516,878,4516,878,4517,878,4519,868,4534,847,4545,843,4544,842,4544,842xe" filled="t" fillcolor="#FFFFFF" stroked="f">
                <v:path arrowok="t"/>
                <v:fill type="solid"/>
              </v:shape>
              <v:shape style="position:absolute;left:4550;top:786;width:60;height:75" type="#_x0000_t75" stroked="false">
                <v:imagedata r:id="rId51" o:title=""/>
              </v:shape>
            </v:group>
            <v:group style="position:absolute;left:4285;top:369;width:255;height:596" coordorigin="4285,369" coordsize="255,596">
              <v:shape style="position:absolute;left:4285;top:369;width:255;height:596" coordorigin="4285,369" coordsize="255,596" path="m4431,369l4425,384,4423,390,4424,404,4424,434,4424,442,4425,453,4425,474,4419,475,4400,480,4360,528,4335,603,4322,662,4311,721,4302,781,4291,864,4291,869,4290,873,4289,881,4286,901,4285,921,4286,941,4286,947,4288,951,4290,955,4294,962,4299,965,4309,961,4313,959,4357,896,4360,891,4362,887,4393,831,4430,762,4465,691,4488,634,4508,574,4511,539,4506,519,4483,492,4489,485,4516,453,4525,442,4537,428,4540,421,4534,405,4518,397,4513,395,4509,392,4508,389,4506,385,4499,380,4498,380,4465,380,4464,379,4462,379,4431,369xe" filled="t" fillcolor="#989899" stroked="f">
                <v:path arrowok="t"/>
                <v:fill type="solid"/>
              </v:shape>
              <v:shape style="position:absolute;left:4285;top:369;width:255;height:596" coordorigin="4285,369" coordsize="255,596" path="m4472,373l4468,376,4465,380,4498,380,4495,378,4486,375,4482,375,4472,373xe" filled="t" fillcolor="#989899" stroked="f">
                <v:path arrowok="t"/>
                <v:fill type="solid"/>
              </v:shape>
              <v:shape style="position:absolute;left:4427;top:372;width:31;height:94" type="#_x0000_t75" stroked="false">
                <v:imagedata r:id="rId52" o:title=""/>
              </v:shape>
              <v:shape style="position:absolute;left:4467;top:391;width:64;height:88" type="#_x0000_t75" stroked="false">
                <v:imagedata r:id="rId53" o:title=""/>
              </v:shape>
              <v:shape style="position:absolute;left:4444;top:372;width:57;height:101" type="#_x0000_t75" stroked="false">
                <v:imagedata r:id="rId54" o:title=""/>
              </v:shape>
            </v:group>
            <v:group style="position:absolute;left:4282;top:360;width:254;height:596" coordorigin="4282,360" coordsize="254,596">
              <v:shape style="position:absolute;left:4282;top:360;width:254;height:596" coordorigin="4282,360" coordsize="254,596" path="m4427,360l4420,381,4421,399,4421,428,4421,437,4421,446,4421,465,4419,465,4416,466,4361,508,4336,581,4321,639,4310,699,4298,777,4288,855,4286,865,4284,884,4282,904,4282,924,4283,938,4284,942,4286,946,4291,953,4296,956,4305,952,4309,950,4313,948,4317,943,4317,943,4298,943,4295,938,4294,935,4293,931,4293,916,4293,911,4294,891,4297,871,4298,861,4299,852,4310,773,4318,713,4329,654,4343,595,4369,517,4415,477,4418,477,4421,476,4469,476,4467,476,4469,472,4459,472,4457,471,4450,469,4447,468,4444,467,4444,466,4437,466,4434,466,4431,465,4429,465,4428,437,4428,416,4428,396,4428,392,4427,382,4432,370,4458,370,4457,369,4451,368,4427,360xe" filled="t" fillcolor="#FFFFFF" stroked="f">
                <v:path arrowok="t"/>
                <v:fill type="solid"/>
              </v:shape>
              <v:shape style="position:absolute;left:4282;top:360;width:254;height:596" coordorigin="4282,360" coordsize="254,596" path="m4469,476l4433,476,4442,478,4450,481,4459,483,4467,487,4474,493,4476,495,4479,497,4481,499,4492,516,4496,534,4495,553,4475,615,4452,673,4418,745,4382,813,4349,873,4344,882,4312,932,4298,943,4317,943,4329,928,4340,911,4350,893,4356,882,4361,874,4399,805,4427,752,4454,698,4478,643,4498,586,4507,532,4504,514,4480,483,4483,479,4474,479,4472,478,4469,476xe" filled="t" fillcolor="#FFFFFF" stroked="f">
                <v:path arrowok="t"/>
                <v:fill type="solid"/>
              </v:shape>
              <v:shape style="position:absolute;left:4282;top:360;width:254;height:596" coordorigin="4282,360" coordsize="254,596" path="m4522,391l4505,391,4507,392,4524,399,4532,403,4527,416,4517,426,4516,428,4514,430,4507,439,4480,472,4474,479,4483,479,4486,476,4513,444,4521,433,4534,419,4536,413,4531,396,4522,391xe" filled="t" fillcolor="#FFFFFF" stroked="f">
                <v:path arrowok="t"/>
                <v:fill type="solid"/>
              </v:shape>
              <v:shape style="position:absolute;left:4282;top:360;width:254;height:596" coordorigin="4282,360" coordsize="254,596" path="m4496,371l4467,371,4481,373,4489,375,4501,384,4498,390,4494,400,4492,404,4488,412,4485,420,4473,446,4464,464,4459,472,4469,472,4476,457,4485,437,4492,422,4495,414,4499,407,4504,395,4505,391,4522,391,4515,388,4510,385,4505,383,4504,380,4502,376,4496,371xe" filled="t" fillcolor="#FFFFFF" stroked="f">
                <v:path arrowok="t"/>
                <v:fill type="solid"/>
              </v:shape>
              <v:shape style="position:absolute;left:4282;top:360;width:254;height:596" coordorigin="4282,360" coordsize="254,596" path="m4458,370l4432,370,4440,372,4456,377,4458,377,4457,381,4455,391,4454,393,4437,466,4444,466,4461,395,4462,393,4465,378,4467,371,4496,371,4495,371,4495,371,4462,371,4460,370,4458,370xe" filled="t" fillcolor="#FFFFFF" stroked="f">
                <v:path arrowok="t"/>
                <v:fill type="solid"/>
              </v:shape>
              <v:shape style="position:absolute;left:4282;top:360;width:254;height:596" coordorigin="4282,360" coordsize="254,596" path="m4469,364l4464,366,4462,371,4495,371,4469,364xe" filled="t" fillcolor="#FFFFFF" stroked="f">
                <v:path arrowok="t"/>
                <v:fill type="solid"/>
              </v:shape>
              <v:shape style="position:absolute;left:4293;top:476;width:203;height:466" type="#_x0000_t75" stroked="false">
                <v:imagedata r:id="rId55" o:title=""/>
              </v:shape>
            </v:group>
            <v:group style="position:absolute;left:4391;top:517;width:19;height:11" coordorigin="4391,517" coordsize="19,11">
              <v:shape style="position:absolute;left:4391;top:517;width:19;height:11" coordorigin="4391,517" coordsize="19,11" path="m4397,517l4393,517,4391,522,4394,525,4399,527,4403,528,4408,528,4409,523,4406,520,4401,519,4397,517xe" filled="t" fillcolor="#D97F37" stroked="f">
                <v:path arrowok="t"/>
                <v:fill type="solid"/>
              </v:shape>
            </v:group>
            <v:group style="position:absolute;left:4441;top:571;width:16;height:9" coordorigin="4441,571" coordsize="16,9">
              <v:shape style="position:absolute;left:4441;top:571;width:16;height:9" coordorigin="4441,571" coordsize="16,9" path="m4445,571l4442,573,4441,578,4445,580,4449,580,4453,580,4457,579,4457,574,4454,572,4449,572,4445,571xe" filled="t" fillcolor="#D97F37" stroked="f">
                <v:path arrowok="t"/>
                <v:fill type="solid"/>
              </v:shape>
            </v:group>
            <v:group style="position:absolute;left:4363;top:607;width:18;height:12" coordorigin="4363,607" coordsize="18,12">
              <v:shape style="position:absolute;left:4363;top:607;width:18;height:12" coordorigin="4363,607" coordsize="18,12" path="m4369,607l4365,607,4363,611,4366,615,4370,616,4375,618,4380,617,4380,612,4377,610,4369,607xe" filled="t" fillcolor="#D97F37" stroked="f">
                <v:path arrowok="t"/>
                <v:fill type="solid"/>
              </v:shape>
            </v:group>
            <v:group style="position:absolute;left:4401;top:664;width:27;height:12" coordorigin="4401,664" coordsize="27,12">
              <v:shape style="position:absolute;left:4401;top:664;width:27;height:12" coordorigin="4401,664" coordsize="27,12" path="m4405,664l4403,666,4401,668,4406,674,4414,675,4421,676,4427,675,4429,671,4423,667,4416,666,4409,665,4405,664xe" filled="t" fillcolor="#D97F37" stroked="f">
                <v:path arrowok="t"/>
                <v:fill type="solid"/>
              </v:shape>
            </v:group>
            <v:group style="position:absolute;left:4343;top:686;width:15;height:10" coordorigin="4343,686" coordsize="15,10">
              <v:shape style="position:absolute;left:4343;top:686;width:15;height:10" coordorigin="4343,686" coordsize="15,10" path="m4347,686l4344,687,4343,692,4346,695,4350,695,4353,696,4357,695,4359,691,4356,688,4352,687,4347,686xe" filled="t" fillcolor="#D97F37" stroked="f">
                <v:path arrowok="t"/>
                <v:fill type="solid"/>
              </v:shape>
            </v:group>
            <v:group style="position:absolute;left:4366;top:751;width:18;height:11" coordorigin="4366,751" coordsize="18,11">
              <v:shape style="position:absolute;left:4366;top:751;width:18;height:11" coordorigin="4366,751" coordsize="18,11" path="m4371,751l4367,751,4366,756,4368,759,4373,760,4379,762,4383,759,4383,757,4383,754,4379,753,4375,752,4371,751xe" filled="t" fillcolor="#D97F37" stroked="f">
                <v:path arrowok="t"/>
                <v:fill type="solid"/>
              </v:shape>
            </v:group>
            <v:group style="position:absolute;left:4324;top:782;width:12;height:10" coordorigin="4324,782" coordsize="12,10">
              <v:shape style="position:absolute;left:4324;top:782;width:12;height:10" coordorigin="4324,782" coordsize="12,10" path="m4327,782l4324,783,4324,788,4326,791,4328,791,4331,792,4334,791,4336,787,4334,784,4331,783,4327,782xe" filled="t" fillcolor="#D97F37" stroked="f">
                <v:path arrowok="t"/>
                <v:fill type="solid"/>
              </v:shape>
            </v:group>
            <v:group style="position:absolute;left:4322;top:838;width:16;height:12" coordorigin="4322,838" coordsize="16,12">
              <v:shape style="position:absolute;left:4322;top:838;width:16;height:12" coordorigin="4322,838" coordsize="16,12" path="m4328,838l4323,838,4322,843,4324,846,4329,848,4333,850,4339,847,4338,845,4337,842,4335,841,4332,839,4328,838xe" filled="t" fillcolor="#D97F37" stroked="f">
                <v:path arrowok="t"/>
                <v:fill type="solid"/>
              </v:shape>
            </v:group>
            <v:group style="position:absolute;left:4464;top:511;width:18;height:11" coordorigin="4464,511" coordsize="18,11">
              <v:shape style="position:absolute;left:4464;top:511;width:18;height:11" coordorigin="4464,511" coordsize="18,11" path="m4468,511l4464,513,4464,518,4467,520,4471,521,4476,522,4480,521,4481,517,4478,513,4473,512,4468,511xe" filled="t" fillcolor="#D97F37" stroked="f">
                <v:path arrowok="t"/>
                <v:fill type="solid"/>
              </v:shape>
            </v:group>
            <v:group style="position:absolute;left:4064;top:456;width:274;height:511" coordorigin="4064,456" coordsize="274,511">
              <v:shape style="position:absolute;left:4064;top:456;width:274;height:511" coordorigin="4064,456" coordsize="274,511" path="m4082,456l4064,473,4064,477,4067,478,4072,480,4087,486,4142,524,4172,559,4187,578,4217,633,4221,671,4221,697,4192,767,4153,819,4137,837,4125,852,4087,912,4082,932,4083,950,4085,957,4090,962,4101,967,4120,965,4177,934,4228,894,4270,849,4304,799,4333,725,4338,688,4338,668,4327,608,4287,540,4236,504,4219,499,4184,499,4163,496,4149,491,4132,483,4106,469,4099,465,4082,456xe" filled="t" fillcolor="#989899" stroked="f">
                <v:path arrowok="t"/>
                <v:fill type="solid"/>
              </v:shape>
              <v:shape style="position:absolute;left:4064;top:456;width:274;height:511" coordorigin="4064,456" coordsize="274,511" path="m4211,498l4184,499,4219,499,4218,499,4211,498xe" filled="t" fillcolor="#989899" stroked="f">
                <v:path arrowok="t"/>
                <v:fill type="solid"/>
              </v:shape>
            </v:group>
            <v:group style="position:absolute;left:4056;top:445;width:274;height:511" coordorigin="4056,445" coordsize="274,511">
              <v:shape style="position:absolute;left:4056;top:445;width:274;height:511" coordorigin="4056,445" coordsize="274,511" path="m4074,445l4056,463,4056,466,4059,467,4064,469,4079,475,4134,513,4164,548,4169,554,4208,622,4213,660,4213,687,4183,757,4144,808,4129,826,4116,841,4079,901,4074,921,4074,939,4077,946,4082,951,4093,956,4112,954,4168,924,4218,884,4262,838,4295,788,4325,714,4330,677,4330,658,4319,597,4279,529,4228,493,4211,489,4176,489,4155,486,4141,480,4124,472,4098,458,4090,454,4074,445xe" filled="t" fillcolor="#FFFFFF" stroked="f">
                <v:path arrowok="t"/>
                <v:fill type="solid"/>
              </v:shape>
              <v:shape style="position:absolute;left:4056;top:445;width:274;height:511" coordorigin="4056,445" coordsize="274,511" path="m4203,487l4176,489,4211,489,4210,488,4203,487xe" filled="t" fillcolor="#FFFFFF" stroked="f">
                <v:path arrowok="t"/>
                <v:fill type="solid"/>
              </v:shape>
              <v:shape style="position:absolute;left:4052;top:436;width:274;height:509" type="#_x0000_t75" stroked="false">
                <v:imagedata r:id="rId56" o:title=""/>
              </v:shape>
            </v:group>
            <v:group style="position:absolute;left:4318;top:632;width:235;height:368" coordorigin="4318,632" coordsize="235,368">
              <v:shape style="position:absolute;left:4318;top:632;width:235;height:368" coordorigin="4318,632" coordsize="235,368" path="m4398,632l4392,636,4389,647,4389,648,4393,654,4399,656,4417,664,4430,679,4438,699,4440,721,4419,727,4403,740,4392,758,4384,778,4375,798,4366,814,4328,866,4318,901,4320,922,4351,975,4412,997,4419,998,4423,998,4426,999,4430,999,4453,1000,4475,998,4532,946,4539,907,4538,890,4533,874,4527,858,4520,842,4510,822,4507,795,4503,773,4497,754,4486,738,4503,732,4523,723,4541,700,4547,687,4461,687,4452,668,4439,652,4422,640,4405,633,4404,633,4398,632xe" filled="t" fillcolor="#989899" stroked="f">
                <v:path arrowok="t"/>
                <v:fill type="solid"/>
              </v:shape>
              <v:shape style="position:absolute;left:4318;top:632;width:235;height:368" coordorigin="4318,632" coordsize="235,368" path="m4528,645l4508,647,4487,655,4470,671,4461,687,4547,687,4550,677,4553,660,4553,648,4546,646,4543,646,4528,645xe" filled="t" fillcolor="#989899" stroked="f">
                <v:path arrowok="t"/>
                <v:fill type="solid"/>
              </v:shape>
            </v:group>
            <v:group style="position:absolute;left:4312;top:629;width:235;height:368" coordorigin="4312,629" coordsize="235,368">
              <v:shape style="position:absolute;left:4312;top:629;width:235;height:368" coordorigin="4312,629" coordsize="235,368" path="m4392,629l4386,633,4383,644,4383,645,4387,651,4393,653,4411,662,4424,676,4432,696,4434,718,4413,724,4397,737,4386,755,4378,775,4369,795,4360,811,4322,863,4312,899,4314,919,4345,972,4406,994,4413,995,4416,995,4420,996,4423,996,4447,997,4469,995,4482,990,4448,990,4429,990,4424,989,4421,989,4417,988,4414,987,4410,987,4347,965,4320,906,4322,887,4359,822,4365,815,4375,799,4384,780,4392,760,4402,743,4417,731,4437,728,4500,728,4507,724,4465,724,4465,724,4450,724,4445,723,4442,723,4441,723,4423,663,4393,645,4391,643,4391,642,4393,638,4395,636,4415,636,4399,630,4398,630,4392,629xe" filled="t" fillcolor="#FFFFFF" stroked="f">
                <v:path arrowok="t"/>
                <v:fill type="solid"/>
              </v:shape>
              <v:shape style="position:absolute;left:4312;top:629;width:235;height:368" coordorigin="4312,629" coordsize="235,368" path="m4500,728l4437,728,4443,728,4445,728,4490,774,4495,801,4498,820,4506,838,4514,856,4521,874,4526,891,4528,909,4526,927,4487,980,4448,990,4482,990,4526,943,4533,905,4532,887,4527,871,4521,855,4514,839,4504,819,4501,792,4497,770,4491,751,4480,735,4497,729,4500,728xe" filled="t" fillcolor="#FFFFFF" stroked="f">
                <v:path arrowok="t"/>
                <v:fill type="solid"/>
              </v:shape>
              <v:shape style="position:absolute;left:4312;top:629;width:235;height:368" coordorigin="4312,629" coordsize="235,368" path="m4547,649l4524,649,4539,650,4540,678,4481,724,4465,724,4507,724,4516,720,4535,697,4544,674,4547,657,4547,649xe" filled="t" fillcolor="#FFFFFF" stroked="f">
                <v:path arrowok="t"/>
                <v:fill type="solid"/>
              </v:shape>
              <v:shape style="position:absolute;left:4312;top:629;width:235;height:368" coordorigin="4312,629" coordsize="235,368" path="m4415,636l4395,636,4397,637,4417,645,4449,698,4450,724,4465,724,4474,718,4461,718,4458,705,4462,684,4463,684,4455,684,4446,665,4433,649,4416,637,4415,636xe" filled="t" fillcolor="#FFFFFF" stroked="f">
                <v:path arrowok="t"/>
                <v:fill type="solid"/>
              </v:shape>
              <v:shape style="position:absolute;left:4312;top:629;width:235;height:368" coordorigin="4312,629" coordsize="235,368" path="m4514,681l4509,688,4495,698,4479,709,4461,718,4474,718,4480,713,4496,700,4511,686,4514,681xe" filled="t" fillcolor="#FFFFFF" stroked="f">
                <v:path arrowok="t"/>
                <v:fill type="solid"/>
              </v:shape>
              <v:shape style="position:absolute;left:4312;top:629;width:235;height:368" coordorigin="4312,629" coordsize="235,368" path="m4522,642l4502,644,4481,653,4464,668,4455,684,4463,684,4476,664,4477,663,4501,652,4524,649,4547,649,4547,645,4540,644,4537,643,4522,642xe" filled="t" fillcolor="#FFFFFF" stroked="f">
                <v:path arrowok="t"/>
                <v:fill type="solid"/>
              </v:shape>
              <v:shape style="position:absolute;left:4312;top:629;width:235;height:368" coordorigin="4312,629" coordsize="235,368" path="m4523,669l4514,681,4519,675,4523,669xe" filled="t" fillcolor="#FFFFFF" stroked="f">
                <v:path arrowok="t"/>
                <v:fill type="solid"/>
              </v:shape>
              <v:shape style="position:absolute;left:4391;top:637;width:59;height:87" type="#_x0000_t75" stroked="false">
                <v:imagedata r:id="rId38" o:title=""/>
              </v:shape>
              <v:shape style="position:absolute;left:4320;top:727;width:208;height:263" type="#_x0000_t75" stroked="false">
                <v:imagedata r:id="rId57" o:title=""/>
              </v:shape>
              <v:shape style="position:absolute;left:4455;top:649;width:85;height:75" type="#_x0000_t75" stroked="false">
                <v:imagedata r:id="rId40" o:title=""/>
              </v:shape>
            </v:group>
            <v:group style="position:absolute;left:4332;top:852;width:26;height:83" coordorigin="4332,852" coordsize="26,83">
              <v:shape style="position:absolute;left:4332;top:852;width:26;height:83" coordorigin="4332,852" coordsize="26,83" path="m4358,852l4349,859,4338,879,4332,914,4339,931,4344,935,4339,919,4338,891,4341,880,4352,859,4358,852xe" filled="t" fillcolor="#FFFFFF" stroked="f">
                <v:path arrowok="t"/>
                <v:fill type="solid"/>
              </v:shape>
            </v:group>
            <v:group style="position:absolute;left:3908;top:611;width:319;height:392" coordorigin="3908,611" coordsize="319,392">
              <v:shape style="position:absolute;left:3908;top:611;width:319;height:392" coordorigin="3908,611" coordsize="319,392" path="m4163,851l4062,851,4065,856,4075,871,4109,922,4139,995,4142,1003,4161,1003,4179,996,4193,986,4191,979,4183,955,4177,931,4172,909,4168,890,4166,874,4163,851xe" filled="t" fillcolor="#989899" stroked="f">
                <v:path arrowok="t"/>
                <v:fill type="solid"/>
              </v:shape>
              <v:shape style="position:absolute;left:3908;top:611;width:319;height:392" coordorigin="3908,611" coordsize="319,392" path="m4159,827l3987,827,3988,830,4022,864,4041,863,4051,859,4057,855,4062,851,4163,851,4160,833,4159,827xe" filled="t" fillcolor="#989899" stroked="f">
                <v:path arrowok="t"/>
                <v:fill type="solid"/>
              </v:shape>
              <v:shape style="position:absolute;left:3908;top:611;width:319;height:392" coordorigin="3908,611" coordsize="319,392" path="m3992,644l3932,686,3926,705,3927,723,3934,737,3938,742,3942,746,3940,746,3908,790,3911,810,3923,830,3939,841,3957,843,3960,842,3963,841,3973,837,3981,833,3987,827,4159,827,4158,816,4201,816,4206,814,4221,809,4233,802,4244,779,4243,767,4237,754,4235,750,4233,747,4237,745,4241,742,4249,736,4255,728,4257,719,4257,699,4248,681,4233,668,4228,666,4227,666,4213,666,4213,662,4214,659,4030,659,4028,658,4011,648,3992,644xe" filled="t" fillcolor="#989899" stroked="f">
                <v:path arrowok="t"/>
                <v:fill type="solid"/>
              </v:shape>
              <v:shape style="position:absolute;left:3908;top:611;width:319;height:392" coordorigin="3908,611" coordsize="319,392" path="m4201,816l4158,816,4170,818,4182,818,4201,816,4201,816xe" filled="t" fillcolor="#989899" stroked="f">
                <v:path arrowok="t"/>
                <v:fill type="solid"/>
              </v:shape>
              <v:shape style="position:absolute;left:3908;top:611;width:319;height:392" coordorigin="3908,611" coordsize="319,392" path="m4222,664l4217,665,4213,666,4227,666,4222,664xe" filled="t" fillcolor="#989899" stroked="f">
                <v:path arrowok="t"/>
                <v:fill type="solid"/>
              </v:shape>
              <v:shape style="position:absolute;left:3908;top:611;width:319;height:392" coordorigin="3908,611" coordsize="319,392" path="m4092,611l4032,650,4030,659,4214,659,4214,657,4211,645,4208,638,4137,638,4134,633,4130,628,4126,623,4110,614,4092,611xe" filled="t" fillcolor="#989899" stroked="f">
                <v:path arrowok="t"/>
                <v:fill type="solid"/>
              </v:shape>
              <v:shape style="position:absolute;left:3908;top:611;width:319;height:392" coordorigin="3908,611" coordsize="319,392" path="m4164,619l4137,638,4208,638,4207,636,4200,630,4184,620,4164,619xe" filled="t" fillcolor="#989899" stroked="f">
                <v:path arrowok="t"/>
                <v:fill type="solid"/>
              </v:shape>
            </v:group>
            <v:group style="position:absolute;left:3900;top:610;width:349;height:392" coordorigin="3900,610" coordsize="349,392">
              <v:shape style="position:absolute;left:3900;top:610;width:349;height:392" coordorigin="3900,610" coordsize="349,392" path="m4062,850l4053,850,4066,870,4067,871,4079,888,4114,950,4133,1002,4152,1002,4170,995,4170,995,4150,995,4138,995,4112,928,4074,869,4071,865,4064,854,4062,850xe" filled="t" fillcolor="#FFFFFF" stroked="f">
                <v:path arrowok="t"/>
                <v:fill type="solid"/>
              </v:shape>
              <v:shape style="position:absolute;left:3900;top:610;width:349;height:392" coordorigin="3900,610" coordsize="349,392" path="m4199,813l4142,813,4146,845,4155,906,4175,981,4168,988,4150,995,4170,995,4184,985,4182,978,4174,954,4159,889,4149,815,4192,815,4198,813,4199,813xe" filled="t" fillcolor="#FFFFFF" stroked="f">
                <v:path arrowok="t"/>
                <v:fill type="solid"/>
              </v:shape>
              <v:shape style="position:absolute;left:3900;top:610;width:349;height:392" coordorigin="3900,610" coordsize="349,392" path="m3986,826l3978,826,3979,829,3985,842,3990,849,3996,854,4013,863,4032,862,4042,858,4047,855,4027,855,4010,854,3995,844,3991,837,3986,828,3986,826xe" filled="t" fillcolor="#FFFFFF" stroked="f">
                <v:path arrowok="t"/>
                <v:fill type="solid"/>
              </v:shape>
              <v:shape style="position:absolute;left:3900;top:610;width:349;height:392" coordorigin="3900,610" coordsize="349,392" path="m4060,829l4058,833,4057,835,4044,848,4027,855,4047,855,4048,854,4053,850,4062,850,4058,845,4060,843,4061,841,4063,838,4063,838,4075,838,4070,834,4060,829xe" filled="t" fillcolor="#FFFFFF" stroked="f">
                <v:path arrowok="t"/>
                <v:fill type="solid"/>
              </v:shape>
              <v:shape style="position:absolute;left:3900;top:610;width:349;height:392" coordorigin="3900,610" coordsize="349,392" path="m4075,838l4063,838,4081,850,4099,855,4117,852,4120,850,4123,848,4101,848,4085,844,4075,838xe" filled="t" fillcolor="#FFFFFF" stroked="f">
                <v:path arrowok="t"/>
                <v:fill type="solid"/>
              </v:shape>
              <v:shape style="position:absolute;left:3900;top:610;width:349;height:392" coordorigin="3900,610" coordsize="349,392" path="m4150,807l4135,810,4136,818,4129,835,4125,838,4119,843,4101,848,4123,848,4131,843,4136,839,4142,822,4142,819,4142,813,4199,813,4208,809,4169,809,4150,807xe" filled="t" fillcolor="#FFFFFF" stroked="f">
                <v:path arrowok="t"/>
                <v:fill type="solid"/>
              </v:shape>
              <v:shape style="position:absolute;left:3900;top:610;width:349;height:392" coordorigin="3900,610" coordsize="349,392" path="m3983,643l3923,685,3917,704,3918,722,3925,736,3929,741,3934,745,3933,745,3900,789,3902,809,3902,810,3914,829,3930,840,3948,842,3951,841,3954,840,3964,836,3968,834,3949,834,3929,832,3914,819,3908,797,3909,779,3917,763,3928,753,3940,750,3952,748,3949,746,3924,710,3928,691,3937,674,3957,660,3976,653,4011,653,4003,647,3983,643xe" filled="t" fillcolor="#FFFFFF" stroked="f">
                <v:path arrowok="t"/>
                <v:fill type="solid"/>
              </v:shape>
              <v:shape style="position:absolute;left:3900;top:610;width:349;height:392" coordorigin="3900,610" coordsize="349,392" path="m3982,810l3968,825,3949,834,3968,834,3972,832,3978,826,3986,826,3983,819,3982,810xe" filled="t" fillcolor="#FFFFFF" stroked="f">
                <v:path arrowok="t"/>
                <v:fill type="solid"/>
              </v:shape>
              <v:shape style="position:absolute;left:3900;top:610;width:349;height:392" coordorigin="3900,610" coordsize="349,392" path="m4192,815l4149,815,4161,817,4173,817,4192,815,4192,815xe" filled="t" fillcolor="#FFFFFF" stroked="f">
                <v:path arrowok="t"/>
                <v:fill type="solid"/>
              </v:shape>
              <v:shape style="position:absolute;left:3900;top:610;width:349;height:392" coordorigin="3900,610" coordsize="349,392" path="m4227,669l4208,669,4217,672,4233,683,4241,702,4241,716,4239,723,4235,730,4227,736,4217,742,4213,742,4215,746,4221,756,4227,767,4228,776,4224,785,4209,800,4190,808,4169,809,4208,809,4212,808,4224,801,4235,778,4235,766,4228,753,4226,750,4224,746,4228,744,4232,741,4241,735,4246,727,4248,718,4248,698,4239,680,4227,669xe" filled="t" fillcolor="#FFFFFF" stroked="f">
                <v:path arrowok="t"/>
                <v:fill type="solid"/>
              </v:shape>
              <v:shape style="position:absolute;left:3900;top:610;width:349;height:392" coordorigin="3900,610" coordsize="349,392" path="m4181,623l4164,623,4178,625,4191,639,4195,646,4198,662,4195,670,4191,678,4200,674,4208,669,4227,669,4224,667,4219,665,4218,665,4204,665,4205,661,4204,655,4202,644,4198,636,4191,629,4181,623xe" filled="t" fillcolor="#FFFFFF" stroked="f">
                <v:path arrowok="t"/>
                <v:fill type="solid"/>
              </v:shape>
              <v:shape style="position:absolute;left:3900;top:610;width:349;height:392" coordorigin="3900,610" coordsize="349,392" path="m4011,653l3993,653,4009,658,4016,664,4023,670,4026,673,4027,663,4028,659,4021,659,4019,657,4011,653xe" filled="t" fillcolor="#FFFFFF" stroked="f">
                <v:path arrowok="t"/>
                <v:fill type="solid"/>
              </v:shape>
              <v:shape style="position:absolute;left:3900;top:610;width:349;height:392" coordorigin="3900,610" coordsize="349,392" path="m4213,663l4208,664,4204,665,4218,665,4213,663xe" filled="t" fillcolor="#FFFFFF" stroked="f">
                <v:path arrowok="t"/>
                <v:fill type="solid"/>
              </v:shape>
              <v:shape style="position:absolute;left:3900;top:610;width:349;height:392" coordorigin="3900,610" coordsize="349,392" path="m4083,610l4024,649,4021,659,4028,659,4028,656,4037,637,4044,628,4053,624,4072,618,4109,618,4102,613,4083,610xe" filled="t" fillcolor="#FFFFFF" stroked="f">
                <v:path arrowok="t"/>
                <v:fill type="solid"/>
              </v:shape>
              <v:shape style="position:absolute;left:3900;top:610;width:349;height:392" coordorigin="3900,610" coordsize="349,392" path="m4109,618l4091,618,4109,625,4117,632,4121,637,4124,646,4126,649,4127,655,4133,643,4136,637,4128,637,4125,632,4122,627,4117,623,4109,618xe" filled="t" fillcolor="#FFFFFF" stroked="f">
                <v:path arrowok="t"/>
                <v:fill type="solid"/>
              </v:shape>
              <v:shape style="position:absolute;left:3900;top:610;width:349;height:392" coordorigin="3900,610" coordsize="349,392" path="m4155,618l4128,637,4136,637,4140,630,4164,623,4181,623,4175,619,4155,618xe" filled="t" fillcolor="#FFFFFF" stroked="f">
                <v:path arrowok="t"/>
                <v:fill type="solid"/>
              </v:shape>
              <v:shape style="position:absolute;left:4058;top:813;width:117;height:182" type="#_x0000_t75" stroked="false">
                <v:imagedata r:id="rId58" o:title=""/>
              </v:shape>
              <v:shape style="position:absolute;left:3907;top:617;width:319;height:239" type="#_x0000_t75" stroked="false">
                <v:imagedata r:id="rId42" o:title=""/>
              </v:shape>
            </v:group>
            <v:group style="position:absolute;left:3956;top:682;width:105;height:128" coordorigin="3956,682" coordsize="105,128">
              <v:shape style="position:absolute;left:3956;top:682;width:105;height:128" coordorigin="3956,682" coordsize="105,128" path="m3989,682l3970,690,3957,709,3956,726,3959,737,3968,744,3976,749,3979,751,3984,754,3982,758,3981,762,3980,767,3978,777,3979,787,3983,796,4000,809,4020,811,4033,805,4009,805,3993,797,3986,786,3985,777,3988,764,3989,760,3992,754,3993,753,3993,749,3963,724,3961,716,3963,708,3968,702,3985,690,4004,688,4020,688,4013,685,4007,683,3989,682xe" filled="t" fillcolor="#FFFFFF" stroked="f">
                <v:path arrowok="t"/>
                <v:fill type="solid"/>
              </v:shape>
              <v:shape style="position:absolute;left:3956;top:682;width:105;height:128" coordorigin="3956,682" coordsize="105,128" path="m4061,787l4054,791,4030,803,4009,805,4033,805,4049,798,4061,787xe" filled="t" fillcolor="#FFFFFF" stroked="f">
                <v:path arrowok="t"/>
                <v:fill type="solid"/>
              </v:shape>
              <v:shape style="position:absolute;left:3956;top:682;width:105;height:128" coordorigin="3956,682" coordsize="105,128" path="m4020,688l4004,688,4032,697,4045,702,4037,696,4020,688xe" filled="t" fillcolor="#FFFFFF" stroked="f">
                <v:path arrowok="t"/>
                <v:fill type="solid"/>
              </v:shape>
            </v:group>
            <v:group style="position:absolute;left:4151;top:675;width:235;height:364" coordorigin="4151,675" coordsize="235,364">
              <v:shape style="position:absolute;left:4151;top:675;width:235;height:364" coordorigin="4151,675" coordsize="235,364" path="m4229,782l4165,814,4151,866,4152,886,4167,956,4195,1018,4257,1039,4268,1039,4279,1039,4290,1038,4302,1038,4322,1034,4361,982,4382,905,4386,862,4384,844,4339,786,4253,786,4229,782xe" filled="t" fillcolor="#989899" stroked="f">
                <v:path arrowok="t"/>
                <v:fill type="solid"/>
              </v:shape>
              <v:shape style="position:absolute;left:4151;top:675;width:235;height:364" coordorigin="4151,675" coordsize="235,364" path="m4272,675l4253,736,4253,757,4255,778,4253,786,4339,786,4336,785,4335,779,4345,774,4353,765,4366,742,4368,736,4279,736,4282,719,4289,699,4295,686,4289,678,4282,675,4272,675xe" filled="t" fillcolor="#989899" stroked="f">
                <v:path arrowok="t"/>
                <v:fill type="solid"/>
              </v:shape>
              <v:shape style="position:absolute;left:4151;top:675;width:235;height:364" coordorigin="4151,675" coordsize="235,364" path="m4360,686l4287,721,4279,736,4368,736,4371,719,4372,718,4372,702,4372,699,4370,687,4365,686,4360,686xe" filled="t" fillcolor="#989899" stroked="f">
                <v:path arrowok="t"/>
                <v:fill type="solid"/>
              </v:shape>
              <v:shape style="position:absolute;left:4253;top:680;width:26;height:106" type="#_x0000_t75" stroked="false">
                <v:imagedata r:id="rId43" o:title=""/>
              </v:shape>
              <v:shape style="position:absolute;left:4151;top:787;width:183;height:242" type="#_x0000_t75" stroked="false">
                <v:imagedata r:id="rId44" o:title=""/>
              </v:shape>
            </v:group>
            <v:group style="position:absolute;left:4144;top:673;width:235;height:364" coordorigin="4144,673" coordsize="235,364">
              <v:shape style="position:absolute;left:4144;top:673;width:235;height:364" coordorigin="4144,673" coordsize="235,364" path="m4222,780l4158,812,4144,864,4145,884,4161,954,4189,1015,4251,1036,4262,1037,4273,1036,4284,1036,4295,1036,4315,1031,4318,1029,4268,1029,4251,1029,4240,1029,4228,1029,4209,1024,4174,971,4155,901,4151,858,4153,840,4201,789,4340,788,4335,786,4265,786,4258,785,4258,784,4247,784,4222,780xe" filled="t" fillcolor="#FFFFFF" stroked="f">
                <v:path arrowok="t"/>
                <v:fill type="solid"/>
              </v:shape>
              <v:shape style="position:absolute;left:4144;top:673;width:235;height:364" coordorigin="4144,673" coordsize="235,364" path="m4340,788l4302,788,4314,788,4316,788,4368,835,4372,872,4370,893,4356,954,4327,1014,4268,1029,4318,1029,4354,980,4376,903,4380,864,4380,858,4349,791,4340,788xe" filled="t" fillcolor="#FFFFFF" stroked="f">
                <v:path arrowok="t"/>
                <v:fill type="solid"/>
              </v:shape>
              <v:shape style="position:absolute;left:4144;top:673;width:235;height:364" coordorigin="4144,673" coordsize="235,364" path="m4302,788l4222,788,4247,792,4255,792,4257,793,4261,793,4268,793,4270,792,4273,792,4282,791,4302,788xe" filled="t" fillcolor="#FFFFFF" stroked="f">
                <v:path arrowok="t"/>
                <v:fill type="solid"/>
              </v:shape>
              <v:shape style="position:absolute;left:4144;top:673;width:235;height:364" coordorigin="4144,673" coordsize="235,364" path="m4285,680l4267,680,4273,680,4277,681,4280,685,4279,687,4271,707,4266,726,4264,745,4264,766,4266,784,4265,786,4335,786,4330,783,4329,779,4291,779,4291,774,4276,774,4276,759,4279,738,4281,734,4273,734,4276,717,4283,696,4288,684,4285,680xe" filled="t" fillcolor="#FFFFFF" stroked="f">
                <v:path arrowok="t"/>
                <v:fill type="solid"/>
              </v:shape>
              <v:shape style="position:absolute;left:4144;top:673;width:235;height:364" coordorigin="4144,673" coordsize="235,364" path="m4266,673l4247,734,4246,756,4249,775,4247,784,4258,784,4255,766,4253,747,4267,681,4267,680,4285,680,4283,676,4276,673,4266,673xe" filled="t" fillcolor="#FFFFFF" stroked="f">
                <v:path arrowok="t"/>
                <v:fill type="solid"/>
              </v:shape>
              <v:shape style="position:absolute;left:4144;top:673;width:235;height:364" coordorigin="4144,673" coordsize="235,364" path="m4365,691l4355,691,4360,717,4360,719,4309,775,4291,779,4329,779,4328,777,4338,772,4347,763,4360,740,4365,717,4365,713,4365,707,4365,696,4365,691xe" filled="t" fillcolor="#FFFFFF" stroked="f">
                <v:path arrowok="t"/>
                <v:fill type="solid"/>
              </v:shape>
              <v:shape style="position:absolute;left:4144;top:673;width:235;height:364" coordorigin="4144,673" coordsize="235,364" path="m4324,713l4276,774,4291,774,4289,761,4297,744,4310,727,4324,713xe" filled="t" fillcolor="#FFFFFF" stroked="f">
                <v:path arrowok="t"/>
                <v:fill type="solid"/>
              </v:shape>
              <v:shape style="position:absolute;left:4144;top:673;width:235;height:364" coordorigin="4144,673" coordsize="235,364" path="m4353,684l4280,719,4273,734,4281,734,4289,717,4293,713,4315,698,4339,692,4355,691,4365,691,4364,685,4358,684,4353,684xe" filled="t" fillcolor="#FFFFFF" stroked="f">
                <v:path arrowok="t"/>
                <v:fill type="solid"/>
              </v:shape>
              <v:shape style="position:absolute;left:4276;top:691;width:82;height:88" type="#_x0000_t75" stroked="false">
                <v:imagedata r:id="rId59" o:title=""/>
              </v:shape>
            </v:group>
            <v:group style="position:absolute;left:4178;top:806;width:34;height:87" coordorigin="4178,806" coordsize="34,87">
              <v:shape style="position:absolute;left:4178;top:806;width:34;height:87" coordorigin="4178,806" coordsize="34,87" path="m4212,806l4178,869,4181,888,4184,893,4184,875,4186,846,4190,832,4204,813,4212,807,4212,806xe" filled="t" fillcolor="#FFFFFF" stroked="f">
                <v:path arrowok="t"/>
                <v:fill type="solid"/>
              </v:shape>
              <v:shape style="position:absolute;left:3790;top:200;width:1035;height:538" type="#_x0000_t75" stroked="false">
                <v:imagedata r:id="rId60" o:title=""/>
              </v:shape>
            </v:group>
            <w10:wrap type="none"/>
          </v:group>
        </w:pict>
      </w:r>
      <w:r>
        <w:rPr>
          <w:rFonts w:ascii="Calibri" w:hAnsi="Calibri"/>
          <w:b/>
          <w:color w:val="231F20"/>
          <w:spacing w:val="-2"/>
          <w:w w:val="85"/>
          <w:sz w:val="14"/>
        </w:rPr>
        <w:t>Datos</w:t>
      </w:r>
      <w:r>
        <w:rPr>
          <w:rFonts w:ascii="Calibri" w:hAnsi="Calibri"/>
          <w:b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b/>
          <w:color w:val="231F20"/>
          <w:spacing w:val="-2"/>
          <w:w w:val="85"/>
          <w:sz w:val="14"/>
        </w:rPr>
        <w:t>Nutricionales:</w:t>
      </w:r>
      <w:r>
        <w:rPr>
          <w:rFonts w:ascii="Calibri" w:hAnsi="Calibri"/>
          <w:b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Calorías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140,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Grasa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Total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1g,</w:t>
      </w:r>
      <w:r>
        <w:rPr>
          <w:rFonts w:ascii="Calibri" w:hAnsi="Calibri"/>
          <w:i/>
          <w:color w:val="231F20"/>
          <w:spacing w:val="28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Grasa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Saturada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0g,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Colesterol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5mg,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Sodio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40mg,</w:t>
      </w:r>
      <w:r>
        <w:rPr>
          <w:rFonts w:ascii="Calibri" w:hAnsi="Calibri"/>
          <w:color w:val="000000"/>
          <w:sz w:val="14"/>
        </w:rPr>
      </w:r>
    </w:p>
    <w:p>
      <w:pPr>
        <w:spacing w:line="160" w:lineRule="exact" w:before="0"/>
        <w:ind w:left="260" w:right="2062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i/>
          <w:color w:val="231F20"/>
          <w:spacing w:val="-2"/>
          <w:w w:val="85"/>
          <w:sz w:val="14"/>
        </w:rPr>
        <w:t>Carbohidratos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Total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32g,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Fibra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Dietética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3g,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Azúcares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24g,</w:t>
      </w:r>
      <w:r>
        <w:rPr>
          <w:rFonts w:ascii="Calibri" w:hAnsi="Calibri"/>
          <w:i/>
          <w:color w:val="231F20"/>
          <w:spacing w:val="21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Proteínas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3g,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Vitamina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w w:val="85"/>
          <w:sz w:val="14"/>
        </w:rPr>
        <w:t>C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25%,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Calcio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10%</w:t>
      </w:r>
      <w:r>
        <w:rPr>
          <w:rFonts w:ascii="Calibri" w:hAnsi="Calibri"/>
          <w:color w:val="000000"/>
          <w:sz w:val="14"/>
        </w:rPr>
      </w:r>
    </w:p>
    <w:p>
      <w:pPr>
        <w:spacing w:line="160" w:lineRule="exact" w:before="90"/>
        <w:ind w:left="260" w:right="1674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59.62822pt;margin-top:4.987292pt;width:23.116575pt;height:22.710849pt;mso-position-horizontal-relative:page;mso-position-vertical-relative:paragraph;z-index:-728" coordorigin="3193,100" coordsize="462,454">
            <v:group style="position:absolute;left:3202;top:109;width:444;height:436" coordorigin="3202,109" coordsize="444,436">
              <v:shape style="position:absolute;left:3202;top:109;width:444;height:436" coordorigin="3202,109" coordsize="444,436" path="m3646,327l3635,393,3606,452,3561,499,3504,531,3437,545,3412,544,3343,528,3285,496,3241,450,3212,393,3202,329,3203,306,3220,241,3254,186,3304,143,3364,116,3409,109,3434,110,3503,125,3561,157,3606,203,3635,259,3646,324,3646,327xe" filled="f" stroked="t" strokeweight=".903pt" strokecolor="#FDB913">
                <v:path arrowok="t"/>
              </v:shape>
            </v:group>
            <v:group style="position:absolute;left:3216;top:119;width:398;height:392" coordorigin="3216,119" coordsize="398,392">
              <v:shape style="position:absolute;left:3216;top:119;width:398;height:392" coordorigin="3216,119" coordsize="398,392" path="m3395,119l3333,135,3281,170,3242,221,3220,287,3216,337,3220,359,3245,420,3289,468,3347,499,3414,511,3437,509,3502,491,3555,453,3593,401,3612,337,3613,314,3613,299,3597,237,3562,185,3511,146,3445,123,3395,119xe" filled="t" fillcolor="#FDB913" stroked="f">
                <v:path arrowok="t"/>
                <v:fill type="solid"/>
              </v:shape>
            </v:group>
            <v:group style="position:absolute;left:3294;top:268;width:101;height:167" coordorigin="3294,268" coordsize="101,167">
              <v:shape style="position:absolute;left:3294;top:268;width:101;height:167" coordorigin="3294,268" coordsize="101,167" path="m3356,323l3297,361,3294,385,3299,404,3311,421,3327,431,3348,435,3395,435,3395,416,3346,416,3340,416,3317,392,3317,369,3320,359,3333,345,3341,341,3395,341,3395,327,3373,327,3365,324,3356,323xe" filled="t" fillcolor="#FFFFFF" stroked="f">
                <v:path arrowok="t"/>
                <v:fill type="solid"/>
              </v:shape>
              <v:shape style="position:absolute;left:3294;top:268;width:101;height:167" coordorigin="3294,268" coordsize="101,167" path="m3395,341l3359,341,3366,343,3373,347,3373,416,3395,416,3395,341xe" filled="t" fillcolor="#FFFFFF" stroked="f">
                <v:path arrowok="t"/>
                <v:fill type="solid"/>
              </v:shape>
              <v:shape style="position:absolute;left:3294;top:268;width:101;height:167" coordorigin="3294,268" coordsize="101,167" path="m3395,268l3373,268,3373,327,3395,327,3395,268xe" filled="t" fillcolor="#FFFFFF" stroked="f">
                <v:path arrowok="t"/>
                <v:fill type="solid"/>
              </v:shape>
            </v:group>
            <v:group style="position:absolute;left:3402;top:301;width:82;height:134" coordorigin="3402,301" coordsize="82,134">
              <v:shape style="position:absolute;left:3402;top:301;width:82;height:134" coordorigin="3402,301" coordsize="82,134" path="m3444,343l3422,343,3422,402,3422,408,3424,416,3425,418,3427,420,3428,423,3430,425,3432,426,3438,432,3447,435,3467,435,3476,433,3485,428,3485,416,3449,416,3444,409,3444,343xe" filled="t" fillcolor="#FFFFFF" stroked="f">
                <v:path arrowok="t"/>
                <v:fill type="solid"/>
              </v:shape>
              <v:shape style="position:absolute;left:3402;top:301;width:82;height:134" coordorigin="3402,301" coordsize="82,134" path="m3485,408l3476,413,3467,416,3485,416,3485,408xe" filled="t" fillcolor="#FFFFFF" stroked="f">
                <v:path arrowok="t"/>
                <v:fill type="solid"/>
              </v:shape>
              <v:shape style="position:absolute;left:3402;top:301;width:82;height:134" coordorigin="3402,301" coordsize="82,134" path="m3444,301l3402,341,3402,343,3479,343,3479,323,3444,323,3444,301xe" filled="t" fillcolor="#FFFFFF" stroked="f">
                <v:path arrowok="t"/>
                <v:fill type="solid"/>
              </v:shape>
            </v:group>
            <v:group style="position:absolute;left:3492;top:322;width:95;height:114" coordorigin="3492,322" coordsize="95,114">
              <v:shape style="position:absolute;left:3492;top:322;width:95;height:114" coordorigin="3492,322" coordsize="95,114" path="m3587,424l3549,424,3550,432,3556,435,3569,435,3572,435,3578,432,3582,430,3587,427,3587,424xe" filled="t" fillcolor="#FFFFFF" stroked="f">
                <v:path arrowok="t"/>
                <v:fill type="solid"/>
              </v:shape>
              <v:shape style="position:absolute;left:3492;top:322;width:95;height:114" coordorigin="3492,322" coordsize="95,114" path="m3568,342l3542,342,3549,348,3549,367,3494,395,3492,402,3492,416,3494,422,3505,433,3511,435,3529,435,3539,431,3549,424,3587,424,3587,420,3525,420,3521,419,3518,416,3515,413,3514,409,3514,400,3515,397,3518,394,3521,391,3527,388,3549,379,3571,379,3571,358,3570,352,3570,348,3569,345,3568,342,3568,342xe" filled="t" fillcolor="#FFFFFF" stroked="f">
                <v:path arrowok="t"/>
                <v:fill type="solid"/>
              </v:shape>
              <v:shape style="position:absolute;left:3492;top:322;width:95;height:114" coordorigin="3492,322" coordsize="95,114" path="m3571,379l3549,379,3549,412,3543,417,3536,420,3587,420,3587,420,3572,420,3571,418,3571,379xe" filled="t" fillcolor="#FFFFFF" stroked="f">
                <v:path arrowok="t"/>
                <v:fill type="solid"/>
              </v:shape>
              <v:shape style="position:absolute;left:3492;top:322;width:95;height:114" coordorigin="3492,322" coordsize="95,114" path="m3587,414l3581,418,3577,420,3587,420,3587,414xe" filled="t" fillcolor="#FFFFFF" stroked="f">
                <v:path arrowok="t"/>
                <v:fill type="solid"/>
              </v:shape>
              <v:shape style="position:absolute;left:3492;top:322;width:95;height:114" coordorigin="3492,322" coordsize="95,114" path="m3543,322l3515,322,3502,326,3494,336,3494,360,3505,348,3517,342,3568,342,3564,335,3562,333,3560,331,3552,325,3543,322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/>
          <w:i/>
          <w:color w:val="231F20"/>
          <w:spacing w:val="-3"/>
          <w:w w:val="85"/>
          <w:sz w:val="14"/>
        </w:rPr>
        <w:t>Fuente: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3"/>
          <w:w w:val="85"/>
          <w:sz w:val="14"/>
        </w:rPr>
        <w:t>Departamento </w:t>
      </w:r>
      <w:r>
        <w:rPr>
          <w:rFonts w:ascii="Calibri"/>
          <w:i/>
          <w:color w:val="231F20"/>
          <w:spacing w:val="-1"/>
          <w:w w:val="85"/>
          <w:sz w:val="14"/>
        </w:rPr>
        <w:t>de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Servicios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w w:val="85"/>
          <w:sz w:val="14"/>
        </w:rPr>
        <w:t>a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1"/>
          <w:w w:val="85"/>
          <w:sz w:val="14"/>
        </w:rPr>
        <w:t>la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Salud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1"/>
          <w:w w:val="85"/>
          <w:sz w:val="14"/>
        </w:rPr>
        <w:t>de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3"/>
          <w:w w:val="85"/>
          <w:sz w:val="14"/>
        </w:rPr>
        <w:t>California,</w:t>
      </w:r>
      <w:r>
        <w:rPr>
          <w:rFonts w:ascii="Calibri"/>
          <w:i/>
          <w:color w:val="231F20"/>
          <w:spacing w:val="6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Descubre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1"/>
          <w:w w:val="85"/>
          <w:sz w:val="14"/>
        </w:rPr>
        <w:t>el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Secreto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1"/>
          <w:w w:val="85"/>
          <w:sz w:val="14"/>
        </w:rPr>
        <w:t>de</w:t>
      </w:r>
      <w:r>
        <w:rPr>
          <w:rFonts w:ascii="Calibri"/>
          <w:i/>
          <w:color w:val="231F20"/>
          <w:spacing w:val="-3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Vivir</w:t>
      </w:r>
      <w:r>
        <w:rPr>
          <w:rFonts w:ascii="Calibri"/>
          <w:i/>
          <w:color w:val="231F20"/>
          <w:spacing w:val="-4"/>
          <w:w w:val="85"/>
          <w:sz w:val="14"/>
        </w:rPr>
        <w:t> </w:t>
      </w:r>
      <w:r>
        <w:rPr>
          <w:rFonts w:ascii="Calibri"/>
          <w:i/>
          <w:color w:val="231F20"/>
          <w:spacing w:val="-2"/>
          <w:w w:val="85"/>
          <w:sz w:val="14"/>
        </w:rPr>
        <w:t>Saludablemente</w:t>
      </w:r>
      <w:r>
        <w:rPr>
          <w:rFonts w:ascii="Calibri"/>
          <w:color w:val="000000"/>
          <w:sz w:val="14"/>
        </w:rPr>
      </w:r>
    </w:p>
    <w:p>
      <w:pPr>
        <w:spacing w:line="166" w:lineRule="exact" w:before="0"/>
        <w:ind w:left="260" w:right="193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b/>
          <w:i/>
          <w:color w:val="231F20"/>
          <w:spacing w:val="-2"/>
          <w:w w:val="85"/>
          <w:sz w:val="14"/>
        </w:rPr>
        <w:t>Cinco</w:t>
      </w:r>
      <w:r>
        <w:rPr>
          <w:rFonts w:ascii="Calibri" w:hAnsi="Calibri"/>
          <w:b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b/>
          <w:i/>
          <w:color w:val="231F20"/>
          <w:spacing w:val="-1"/>
          <w:w w:val="85"/>
          <w:sz w:val="14"/>
        </w:rPr>
        <w:t>al</w:t>
      </w:r>
      <w:r>
        <w:rPr>
          <w:rFonts w:ascii="Calibri" w:hAnsi="Calibri"/>
          <w:b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b/>
          <w:i/>
          <w:color w:val="231F20"/>
          <w:spacing w:val="-2"/>
          <w:w w:val="85"/>
          <w:sz w:val="14"/>
        </w:rPr>
        <w:t>Dia</w:t>
      </w:r>
      <w:r>
        <w:rPr>
          <w:rFonts w:ascii="Calibri" w:hAnsi="Calibri"/>
          <w:b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b/>
          <w:i/>
          <w:color w:val="231F20"/>
          <w:spacing w:val="-2"/>
          <w:w w:val="85"/>
          <w:sz w:val="14"/>
        </w:rPr>
        <w:t>California</w:t>
      </w:r>
      <w:r>
        <w:rPr>
          <w:rFonts w:ascii="Calibri" w:hAnsi="Calibri"/>
          <w:b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b/>
          <w:i/>
          <w:color w:val="231F20"/>
          <w:w w:val="85"/>
          <w:sz w:val="14"/>
        </w:rPr>
        <w:t>-</w:t>
      </w:r>
      <w:r>
        <w:rPr>
          <w:rFonts w:ascii="Calibri" w:hAnsi="Calibri"/>
          <w:b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b/>
          <w:i/>
          <w:color w:val="231F20"/>
          <w:spacing w:val="-2"/>
          <w:w w:val="85"/>
          <w:sz w:val="14"/>
        </w:rPr>
        <w:t>Campaña</w:t>
      </w:r>
      <w:r>
        <w:rPr>
          <w:rFonts w:ascii="Calibri" w:hAnsi="Calibri"/>
          <w:b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b/>
          <w:i/>
          <w:color w:val="231F20"/>
          <w:spacing w:val="-2"/>
          <w:w w:val="85"/>
          <w:sz w:val="14"/>
        </w:rPr>
        <w:t>Por</w:t>
      </w:r>
      <w:r>
        <w:rPr>
          <w:rFonts w:ascii="Calibri" w:hAnsi="Calibri"/>
          <w:b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b/>
          <w:i/>
          <w:color w:val="231F20"/>
          <w:spacing w:val="-2"/>
          <w:w w:val="85"/>
          <w:sz w:val="14"/>
        </w:rPr>
        <w:t>una</w:t>
      </w:r>
      <w:r>
        <w:rPr>
          <w:rFonts w:ascii="Calibri" w:hAnsi="Calibri"/>
          <w:b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b/>
          <w:i/>
          <w:color w:val="231F20"/>
          <w:spacing w:val="-2"/>
          <w:w w:val="85"/>
          <w:sz w:val="14"/>
        </w:rPr>
        <w:t>Mejor</w:t>
      </w:r>
      <w:r>
        <w:rPr>
          <w:rFonts w:ascii="Calibri" w:hAnsi="Calibri"/>
          <w:b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b/>
          <w:i/>
          <w:color w:val="231F20"/>
          <w:spacing w:val="-2"/>
          <w:w w:val="85"/>
          <w:sz w:val="14"/>
        </w:rPr>
        <w:t>Salud!</w:t>
      </w:r>
      <w:r>
        <w:rPr>
          <w:rFonts w:ascii="Calibri" w:hAnsi="Calibri"/>
          <w:color w:val="000000"/>
          <w:sz w:val="14"/>
        </w:rPr>
      </w:r>
    </w:p>
    <w:p>
      <w:pPr>
        <w:spacing w:after="0" w:line="166" w:lineRule="exact"/>
        <w:jc w:val="left"/>
        <w:rPr>
          <w:rFonts w:ascii="Calibri" w:hAnsi="Calibri" w:cs="Calibri" w:eastAsia="Calibri"/>
          <w:sz w:val="14"/>
          <w:szCs w:val="14"/>
        </w:rPr>
        <w:sectPr>
          <w:type w:val="continuous"/>
          <w:pgSz w:w="5040" w:h="8640"/>
          <w:pgMar w:top="120" w:bottom="220" w:left="0" w:right="0"/>
        </w:sectPr>
      </w:pPr>
    </w:p>
    <w:p>
      <w:pPr>
        <w:spacing w:before="19"/>
        <w:ind w:left="327" w:right="0" w:firstLine="0"/>
        <w:jc w:val="left"/>
        <w:rPr>
          <w:rFonts w:ascii="Arial Rounded MT Bold" w:hAnsi="Arial Rounded MT Bold" w:cs="Arial Rounded MT Bold" w:eastAsia="Arial Rounded MT Bold"/>
          <w:sz w:val="46"/>
          <w:szCs w:val="46"/>
        </w:rPr>
      </w:pPr>
      <w:r>
        <w:rPr/>
        <w:pict>
          <v:group style="position:absolute;margin-left:-.5pt;margin-top:-9.52995pt;width:253pt;height:137.020pt;mso-position-horizontal-relative:page;mso-position-vertical-relative:paragraph;z-index:-724" coordorigin="-10,-191" coordsize="5060,2740">
            <v:group style="position:absolute;left:0;top:-181;width:5040;height:916" coordorigin="0,-181" coordsize="5040,916">
              <v:shape style="position:absolute;left:0;top:-181;width:5040;height:916" coordorigin="0,-181" coordsize="5040,916" path="m0,735l5040,735,5040,-181,0,-181,0,735xe" filled="t" fillcolor="#009444" stroked="f">
                <v:path arrowok="t"/>
                <v:fill type="solid"/>
              </v:shape>
              <v:shape style="position:absolute;left:0;top:779;width:5040;height:1771" type="#_x0000_t75" stroked="false">
                <v:imagedata r:id="rId61" o:title=""/>
              </v:shape>
            </v:group>
            <w10:wrap type="none"/>
          </v:group>
        </w:pict>
      </w:r>
      <w:r>
        <w:rPr>
          <w:rFonts w:ascii="Arial Rounded MT Bold"/>
          <w:b/>
          <w:color w:val="FDB913"/>
          <w:spacing w:val="-9"/>
          <w:w w:val="90"/>
          <w:sz w:val="46"/>
        </w:rPr>
        <w:t>Vegetales</w:t>
      </w:r>
      <w:r>
        <w:rPr>
          <w:rFonts w:ascii="Arial Rounded MT Bold"/>
          <w:b/>
          <w:color w:val="FDB913"/>
          <w:spacing w:val="26"/>
          <w:w w:val="90"/>
          <w:sz w:val="46"/>
        </w:rPr>
        <w:t> </w:t>
      </w:r>
      <w:r>
        <w:rPr>
          <w:rFonts w:ascii="Arial Rounded MT Bold"/>
          <w:b/>
          <w:color w:val="FDB913"/>
          <w:w w:val="90"/>
          <w:sz w:val="46"/>
        </w:rPr>
        <w:t>a</w:t>
      </w:r>
      <w:r>
        <w:rPr>
          <w:rFonts w:ascii="Arial Rounded MT Bold"/>
          <w:b/>
          <w:color w:val="FDB913"/>
          <w:spacing w:val="26"/>
          <w:w w:val="90"/>
          <w:sz w:val="46"/>
        </w:rPr>
        <w:t> </w:t>
      </w:r>
      <w:r>
        <w:rPr>
          <w:rFonts w:ascii="Arial Rounded MT Bold"/>
          <w:b/>
          <w:color w:val="FDB913"/>
          <w:spacing w:val="-3"/>
          <w:w w:val="90"/>
          <w:sz w:val="46"/>
        </w:rPr>
        <w:t>la</w:t>
      </w:r>
      <w:r>
        <w:rPr>
          <w:rFonts w:ascii="Arial Rounded MT Bold"/>
          <w:b/>
          <w:color w:val="FDB913"/>
          <w:spacing w:val="26"/>
          <w:w w:val="90"/>
          <w:sz w:val="46"/>
        </w:rPr>
        <w:t> </w:t>
      </w:r>
      <w:r>
        <w:rPr>
          <w:rFonts w:ascii="Arial Rounded MT Bold"/>
          <w:b/>
          <w:color w:val="FDB913"/>
          <w:spacing w:val="-8"/>
          <w:w w:val="90"/>
          <w:sz w:val="46"/>
        </w:rPr>
        <w:t>Parrilla</w:t>
      </w:r>
      <w:r>
        <w:rPr>
          <w:rFonts w:ascii="Arial Rounded MT Bold"/>
          <w:color w:val="000000"/>
          <w:sz w:val="46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5"/>
        <w:rPr>
          <w:sz w:val="26"/>
          <w:szCs w:val="26"/>
        </w:rPr>
      </w:pPr>
    </w:p>
    <w:p>
      <w:pPr>
        <w:tabs>
          <w:tab w:pos="1938" w:val="left" w:leader="none"/>
        </w:tabs>
        <w:spacing w:before="65"/>
        <w:ind w:left="437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009444"/>
          <w:spacing w:val="-2"/>
          <w:w w:val="85"/>
          <w:sz w:val="20"/>
        </w:rPr>
        <w:t>Rinde:</w:t>
      </w:r>
      <w:r>
        <w:rPr>
          <w:rFonts w:ascii="Calibri" w:hAnsi="Calibri"/>
          <w:color w:val="009444"/>
          <w:spacing w:val="-5"/>
          <w:w w:val="85"/>
          <w:sz w:val="20"/>
        </w:rPr>
        <w:t> </w:t>
      </w:r>
      <w:r>
        <w:rPr>
          <w:rFonts w:ascii="Calibri" w:hAnsi="Calibri"/>
          <w:color w:val="231F20"/>
          <w:w w:val="85"/>
          <w:sz w:val="20"/>
        </w:rPr>
        <w:t>6</w:t>
      </w:r>
      <w:r>
        <w:rPr>
          <w:rFonts w:ascii="Calibri" w:hAnsi="Calibri"/>
          <w:color w:val="231F20"/>
          <w:spacing w:val="-4"/>
          <w:w w:val="85"/>
          <w:sz w:val="20"/>
        </w:rPr>
        <w:t> Por</w:t>
      </w:r>
      <w:r>
        <w:rPr>
          <w:rFonts w:ascii="Calibri" w:hAnsi="Calibri"/>
          <w:color w:val="231F20"/>
          <w:spacing w:val="-3"/>
          <w:w w:val="85"/>
          <w:sz w:val="20"/>
        </w:rPr>
        <w:t>ciones</w:t>
        <w:tab/>
      </w:r>
      <w:r>
        <w:rPr>
          <w:rFonts w:ascii="Calibri" w:hAnsi="Calibri"/>
          <w:color w:val="009444"/>
          <w:spacing w:val="-4"/>
          <w:w w:val="85"/>
          <w:sz w:val="20"/>
        </w:rPr>
        <w:t>Tamaño</w:t>
      </w:r>
      <w:r>
        <w:rPr>
          <w:rFonts w:ascii="Calibri" w:hAnsi="Calibri"/>
          <w:color w:val="009444"/>
          <w:spacing w:val="-5"/>
          <w:w w:val="85"/>
          <w:sz w:val="20"/>
        </w:rPr>
        <w:t> </w:t>
      </w:r>
      <w:r>
        <w:rPr>
          <w:rFonts w:ascii="Calibri" w:hAnsi="Calibri"/>
          <w:color w:val="009444"/>
          <w:spacing w:val="-1"/>
          <w:w w:val="85"/>
          <w:sz w:val="20"/>
        </w:rPr>
        <w:t>de</w:t>
      </w:r>
      <w:r>
        <w:rPr>
          <w:rFonts w:ascii="Calibri" w:hAnsi="Calibri"/>
          <w:color w:val="009444"/>
          <w:spacing w:val="-5"/>
          <w:w w:val="85"/>
          <w:sz w:val="20"/>
        </w:rPr>
        <w:t> </w:t>
      </w:r>
      <w:r>
        <w:rPr>
          <w:rFonts w:ascii="Calibri" w:hAnsi="Calibri"/>
          <w:color w:val="009444"/>
          <w:spacing w:val="-1"/>
          <w:w w:val="85"/>
          <w:sz w:val="20"/>
        </w:rPr>
        <w:t>la</w:t>
      </w:r>
      <w:r>
        <w:rPr>
          <w:rFonts w:ascii="Calibri" w:hAnsi="Calibri"/>
          <w:color w:val="009444"/>
          <w:spacing w:val="-5"/>
          <w:w w:val="85"/>
          <w:sz w:val="20"/>
        </w:rPr>
        <w:t> </w:t>
      </w:r>
      <w:r>
        <w:rPr>
          <w:rFonts w:ascii="Calibri" w:hAnsi="Calibri"/>
          <w:color w:val="009444"/>
          <w:spacing w:val="-3"/>
          <w:w w:val="85"/>
          <w:sz w:val="20"/>
        </w:rPr>
        <w:t>porción:</w:t>
      </w:r>
      <w:r>
        <w:rPr>
          <w:rFonts w:ascii="Calibri" w:hAnsi="Calibri"/>
          <w:color w:val="009444"/>
          <w:spacing w:val="-4"/>
          <w:w w:val="85"/>
          <w:sz w:val="20"/>
        </w:rPr>
        <w:t> </w:t>
      </w:r>
      <w:r>
        <w:rPr>
          <w:rFonts w:ascii="Calibri" w:hAnsi="Calibri"/>
          <w:color w:val="231F20"/>
          <w:spacing w:val="-2"/>
          <w:w w:val="85"/>
          <w:sz w:val="20"/>
        </w:rPr>
        <w:t>1/6</w:t>
      </w:r>
      <w:r>
        <w:rPr>
          <w:rFonts w:ascii="Calibri" w:hAnsi="Calibri"/>
          <w:color w:val="231F20"/>
          <w:spacing w:val="-6"/>
          <w:w w:val="85"/>
          <w:sz w:val="20"/>
        </w:rPr>
        <w:t> </w:t>
      </w:r>
      <w:r>
        <w:rPr>
          <w:rFonts w:ascii="Calibri" w:hAnsi="Calibri"/>
          <w:color w:val="231F20"/>
          <w:spacing w:val="-1"/>
          <w:w w:val="85"/>
          <w:sz w:val="20"/>
        </w:rPr>
        <w:t>de</w:t>
      </w:r>
      <w:r>
        <w:rPr>
          <w:rFonts w:ascii="Calibri" w:hAnsi="Calibri"/>
          <w:color w:val="231F20"/>
          <w:spacing w:val="-5"/>
          <w:w w:val="85"/>
          <w:sz w:val="20"/>
        </w:rPr>
        <w:t> </w:t>
      </w:r>
      <w:r>
        <w:rPr>
          <w:rFonts w:ascii="Calibri" w:hAnsi="Calibri"/>
          <w:color w:val="231F20"/>
          <w:spacing w:val="-1"/>
          <w:w w:val="85"/>
          <w:sz w:val="20"/>
        </w:rPr>
        <w:t>la</w:t>
      </w:r>
      <w:r>
        <w:rPr>
          <w:rFonts w:ascii="Calibri" w:hAnsi="Calibri"/>
          <w:color w:val="231F20"/>
          <w:spacing w:val="-5"/>
          <w:w w:val="85"/>
          <w:sz w:val="20"/>
        </w:rPr>
        <w:t> </w:t>
      </w:r>
      <w:r>
        <w:rPr>
          <w:rFonts w:ascii="Calibri" w:hAnsi="Calibri"/>
          <w:color w:val="231F20"/>
          <w:spacing w:val="-4"/>
          <w:w w:val="85"/>
          <w:sz w:val="20"/>
        </w:rPr>
        <w:t>recet</w:t>
      </w:r>
      <w:r>
        <w:rPr>
          <w:rFonts w:ascii="Calibri" w:hAnsi="Calibri"/>
          <w:color w:val="231F20"/>
          <w:spacing w:val="-3"/>
          <w:w w:val="85"/>
          <w:sz w:val="20"/>
        </w:rPr>
        <w:t>a</w:t>
      </w:r>
      <w:r>
        <w:rPr>
          <w:rFonts w:ascii="Calibri" w:hAns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5040" w:h="8640"/>
          <w:pgMar w:header="0" w:footer="34" w:top="180" w:bottom="220" w:left="0" w:right="0"/>
        </w:sectPr>
      </w:pPr>
    </w:p>
    <w:p>
      <w:pPr>
        <w:spacing w:before="95"/>
        <w:ind w:left="260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color w:val="009444"/>
          <w:spacing w:val="-2"/>
          <w:w w:val="85"/>
          <w:sz w:val="32"/>
        </w:rPr>
        <w:t>Ingredientes</w:t>
      </w:r>
      <w:r>
        <w:rPr>
          <w:rFonts w:ascii="Calibri"/>
          <w:color w:val="000000"/>
          <w:sz w:val="32"/>
        </w:rPr>
      </w:r>
    </w:p>
    <w:p>
      <w:pPr>
        <w:numPr>
          <w:ilvl w:val="0"/>
          <w:numId w:val="10"/>
        </w:numPr>
        <w:tabs>
          <w:tab w:pos="380" w:val="left" w:leader="none"/>
        </w:tabs>
        <w:spacing w:before="31"/>
        <w:ind w:left="380" w:right="0" w:hanging="12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D97F37"/>
          <w:spacing w:val="-3"/>
          <w:w w:val="85"/>
          <w:sz w:val="18"/>
        </w:rPr>
        <w:t>cucharadas</w:t>
      </w:r>
      <w:r>
        <w:rPr>
          <w:rFonts w:ascii="Calibri"/>
          <w:b/>
          <w:color w:val="D97F37"/>
          <w:spacing w:val="4"/>
          <w:w w:val="85"/>
          <w:sz w:val="18"/>
        </w:rPr>
        <w:t> </w:t>
      </w:r>
      <w:r>
        <w:rPr>
          <w:rFonts w:ascii="Calibri"/>
          <w:color w:val="231F20"/>
          <w:spacing w:val="-1"/>
          <w:w w:val="85"/>
          <w:sz w:val="18"/>
        </w:rPr>
        <w:t>de</w:t>
      </w:r>
      <w:r>
        <w:rPr>
          <w:rFonts w:ascii="Calibri"/>
          <w:color w:val="231F20"/>
          <w:spacing w:val="4"/>
          <w:w w:val="85"/>
          <w:sz w:val="18"/>
        </w:rPr>
        <w:t> </w:t>
      </w:r>
      <w:r>
        <w:rPr>
          <w:rFonts w:ascii="Calibri"/>
          <w:color w:val="231F20"/>
          <w:spacing w:val="-2"/>
          <w:w w:val="85"/>
          <w:sz w:val="18"/>
        </w:rPr>
        <w:t>aceite</w:t>
      </w:r>
      <w:r>
        <w:rPr>
          <w:rFonts w:ascii="Calibri"/>
          <w:color w:val="231F20"/>
          <w:spacing w:val="5"/>
          <w:w w:val="85"/>
          <w:sz w:val="18"/>
        </w:rPr>
        <w:t> </w:t>
      </w:r>
      <w:r>
        <w:rPr>
          <w:rFonts w:ascii="Calibri"/>
          <w:color w:val="231F20"/>
          <w:spacing w:val="-4"/>
          <w:w w:val="85"/>
          <w:sz w:val="18"/>
        </w:rPr>
        <w:t>veget</w:t>
      </w:r>
      <w:r>
        <w:rPr>
          <w:rFonts w:ascii="Calibri"/>
          <w:color w:val="231F20"/>
          <w:spacing w:val="-3"/>
          <w:w w:val="85"/>
          <w:sz w:val="18"/>
        </w:rPr>
        <w:t>al</w:t>
      </w:r>
      <w:r>
        <w:rPr>
          <w:rFonts w:ascii="Calibri"/>
          <w:color w:val="000000"/>
          <w:sz w:val="18"/>
        </w:rPr>
      </w:r>
    </w:p>
    <w:p>
      <w:pPr>
        <w:pStyle w:val="BodyText"/>
        <w:spacing w:line="340" w:lineRule="atLeast" w:before="6"/>
        <w:ind w:right="210"/>
        <w:jc w:val="left"/>
      </w:pPr>
      <w:r>
        <w:rPr>
          <w:rFonts w:ascii="Calibri" w:hAnsi="Calibri"/>
          <w:b/>
          <w:color w:val="D97F37"/>
          <w:w w:val="85"/>
        </w:rPr>
        <w:t>2</w:t>
      </w:r>
      <w:r>
        <w:rPr>
          <w:rFonts w:ascii="Calibri" w:hAnsi="Calibri"/>
          <w:b/>
          <w:color w:val="D97F37"/>
          <w:spacing w:val="5"/>
          <w:w w:val="85"/>
        </w:rPr>
        <w:t> </w:t>
      </w:r>
      <w:r>
        <w:rPr>
          <w:rFonts w:ascii="Calibri" w:hAnsi="Calibri"/>
          <w:color w:val="231F20"/>
          <w:spacing w:val="-3"/>
          <w:w w:val="85"/>
        </w:rPr>
        <w:t>dientes</w:t>
      </w:r>
      <w:r>
        <w:rPr>
          <w:rFonts w:ascii="Calibri" w:hAnsi="Calibri"/>
          <w:color w:val="231F20"/>
          <w:spacing w:val="-4"/>
          <w:w w:val="85"/>
        </w:rPr>
        <w:t> </w:t>
      </w:r>
      <w:r>
        <w:rPr>
          <w:rFonts w:ascii="Calibri" w:hAnsi="Calibri"/>
          <w:color w:val="231F20"/>
          <w:spacing w:val="-1"/>
          <w:w w:val="85"/>
        </w:rPr>
        <w:t>de</w:t>
      </w:r>
      <w:r>
        <w:rPr>
          <w:rFonts w:ascii="Calibri" w:hAnsi="Calibri"/>
          <w:color w:val="231F20"/>
          <w:spacing w:val="-3"/>
          <w:w w:val="85"/>
        </w:rPr>
        <w:t> </w:t>
      </w:r>
      <w:r>
        <w:rPr>
          <w:rFonts w:ascii="Calibri" w:hAnsi="Calibri"/>
          <w:color w:val="231F20"/>
          <w:spacing w:val="-2"/>
          <w:w w:val="85"/>
        </w:rPr>
        <w:t>ajo</w:t>
      </w:r>
      <w:r>
        <w:rPr>
          <w:rFonts w:ascii="Calibri" w:hAnsi="Calibri"/>
          <w:color w:val="231F20"/>
          <w:spacing w:val="-3"/>
          <w:w w:val="85"/>
        </w:rPr>
        <w:t> </w:t>
      </w:r>
      <w:r>
        <w:rPr>
          <w:rFonts w:ascii="Calibri" w:hAnsi="Calibri"/>
          <w:color w:val="231F20"/>
          <w:spacing w:val="-2"/>
          <w:w w:val="85"/>
        </w:rPr>
        <w:t>picados</w:t>
      </w:r>
      <w:r>
        <w:rPr>
          <w:rFonts w:ascii="Calibri" w:hAnsi="Calibri"/>
          <w:color w:val="231F20"/>
          <w:spacing w:val="-3"/>
          <w:w w:val="85"/>
        </w:rPr>
        <w:t> </w:t>
      </w:r>
      <w:r>
        <w:rPr>
          <w:rFonts w:ascii="Calibri" w:hAnsi="Calibri"/>
          <w:color w:val="231F20"/>
          <w:spacing w:val="-4"/>
          <w:w w:val="85"/>
        </w:rPr>
        <w:t>finamen</w:t>
      </w:r>
      <w:r>
        <w:rPr>
          <w:rFonts w:ascii="Calibri" w:hAnsi="Calibri"/>
          <w:color w:val="231F20"/>
          <w:spacing w:val="-3"/>
          <w:w w:val="85"/>
        </w:rPr>
        <w:t>te</w:t>
      </w:r>
      <w:r>
        <w:rPr>
          <w:rFonts w:ascii="Calibri" w:hAnsi="Calibri"/>
          <w:color w:val="231F20"/>
          <w:spacing w:val="35"/>
          <w:w w:val="85"/>
        </w:rPr>
        <w:t> </w:t>
      </w:r>
      <w:r>
        <w:rPr>
          <w:rFonts w:ascii="Calibri" w:hAnsi="Calibri"/>
          <w:b/>
          <w:color w:val="D97F37"/>
          <w:w w:val="85"/>
        </w:rPr>
        <w:t>3</w:t>
      </w:r>
      <w:r>
        <w:rPr>
          <w:rFonts w:ascii="Calibri" w:hAnsi="Calibri"/>
          <w:b/>
          <w:color w:val="D97F37"/>
          <w:spacing w:val="4"/>
          <w:w w:val="85"/>
        </w:rPr>
        <w:t> </w:t>
      </w:r>
      <w:r>
        <w:rPr>
          <w:color w:val="231F20"/>
          <w:spacing w:val="-3"/>
          <w:w w:val="85"/>
        </w:rPr>
        <w:t>ba</w:t>
      </w:r>
      <w:r>
        <w:rPr>
          <w:color w:val="231F20"/>
          <w:spacing w:val="-4"/>
          <w:w w:val="85"/>
        </w:rPr>
        <w:t>t</w:t>
      </w:r>
      <w:r>
        <w:rPr>
          <w:color w:val="231F20"/>
          <w:spacing w:val="-3"/>
          <w:w w:val="85"/>
        </w:rPr>
        <w:t>a</w:t>
      </w:r>
      <w:r>
        <w:rPr>
          <w:color w:val="231F20"/>
          <w:spacing w:val="-4"/>
          <w:w w:val="85"/>
        </w:rPr>
        <w:t>t</w:t>
      </w:r>
      <w:r>
        <w:rPr>
          <w:color w:val="231F20"/>
          <w:spacing w:val="-3"/>
          <w:w w:val="85"/>
        </w:rPr>
        <w:t>as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1"/>
          <w:w w:val="85"/>
        </w:rPr>
        <w:t>en</w:t>
      </w:r>
      <w:r>
        <w:rPr>
          <w:color w:val="231F20"/>
          <w:spacing w:val="-4"/>
          <w:w w:val="85"/>
        </w:rPr>
        <w:t> r</w:t>
      </w:r>
      <w:r>
        <w:rPr>
          <w:color w:val="231F20"/>
          <w:spacing w:val="-3"/>
          <w:w w:val="85"/>
        </w:rPr>
        <w:t>odajas </w:t>
      </w:r>
      <w:r>
        <w:rPr>
          <w:color w:val="231F20"/>
          <w:spacing w:val="-1"/>
          <w:w w:val="85"/>
        </w:rPr>
        <w:t>de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1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3"/>
          <w:w w:val="85"/>
        </w:rPr>
        <w:t>pulgada</w:t>
      </w:r>
      <w:r>
        <w:rPr>
          <w:color w:val="231F20"/>
          <w:spacing w:val="25"/>
          <w:w w:val="85"/>
        </w:rPr>
        <w:t> </w:t>
      </w:r>
      <w:r>
        <w:rPr>
          <w:rFonts w:ascii="Calibri" w:hAnsi="Calibri"/>
          <w:b/>
          <w:color w:val="D97F37"/>
          <w:w w:val="85"/>
        </w:rPr>
        <w:t>3</w:t>
      </w:r>
      <w:r>
        <w:rPr>
          <w:rFonts w:ascii="Calibri" w:hAnsi="Calibri"/>
          <w:b/>
          <w:color w:val="D97F37"/>
          <w:spacing w:val="4"/>
          <w:w w:val="85"/>
        </w:rPr>
        <w:t> </w:t>
      </w:r>
      <w:r>
        <w:rPr>
          <w:color w:val="231F20"/>
          <w:spacing w:val="-4"/>
          <w:w w:val="85"/>
        </w:rPr>
        <w:t>mazorc</w:t>
      </w:r>
      <w:r>
        <w:rPr>
          <w:color w:val="231F20"/>
          <w:spacing w:val="-3"/>
          <w:w w:val="85"/>
        </w:rPr>
        <w:t>as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1"/>
          <w:w w:val="85"/>
        </w:rPr>
        <w:t>de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maíz</w:t>
      </w:r>
      <w:r>
        <w:rPr>
          <w:color w:val="231F20"/>
          <w:spacing w:val="-4"/>
          <w:w w:val="85"/>
        </w:rPr>
        <w:t> cort</w:t>
      </w:r>
      <w:r>
        <w:rPr>
          <w:color w:val="231F20"/>
          <w:spacing w:val="-3"/>
          <w:w w:val="85"/>
        </w:rPr>
        <w:t>adas </w:t>
      </w:r>
      <w:r>
        <w:rPr>
          <w:color w:val="231F20"/>
          <w:spacing w:val="-1"/>
          <w:w w:val="85"/>
        </w:rPr>
        <w:t>en</w:t>
      </w:r>
      <w:r>
        <w:rPr>
          <w:color w:val="000000"/>
        </w:rPr>
      </w:r>
    </w:p>
    <w:p>
      <w:pPr>
        <w:pStyle w:val="BodyText"/>
        <w:spacing w:line="240" w:lineRule="auto"/>
        <w:ind w:left="379" w:right="0"/>
        <w:jc w:val="left"/>
      </w:pPr>
      <w:r>
        <w:rPr>
          <w:color w:val="231F20"/>
          <w:spacing w:val="-2"/>
          <w:w w:val="85"/>
        </w:rPr>
        <w:t>secciones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1"/>
          <w:w w:val="85"/>
        </w:rPr>
        <w:t>de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2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3"/>
          <w:w w:val="85"/>
        </w:rPr>
        <w:t>pulgadas</w:t>
      </w:r>
      <w:r>
        <w:rPr>
          <w:color w:val="000000"/>
        </w:rPr>
      </w:r>
    </w:p>
    <w:p>
      <w:pPr>
        <w:pStyle w:val="BodyText"/>
        <w:spacing w:line="240" w:lineRule="auto" w:before="126"/>
        <w:ind w:right="0"/>
        <w:jc w:val="left"/>
      </w:pPr>
      <w:r>
        <w:rPr>
          <w:rFonts w:ascii="Calibri" w:hAnsi="Calibri"/>
          <w:b/>
          <w:color w:val="D97F37"/>
          <w:w w:val="85"/>
        </w:rPr>
        <w:t>1</w:t>
      </w:r>
      <w:r>
        <w:rPr>
          <w:rFonts w:ascii="Calibri" w:hAnsi="Calibri"/>
          <w:b/>
          <w:color w:val="D97F37"/>
          <w:spacing w:val="3"/>
          <w:w w:val="85"/>
        </w:rPr>
        <w:t> </w:t>
      </w:r>
      <w:r>
        <w:rPr>
          <w:color w:val="231F20"/>
          <w:spacing w:val="-2"/>
          <w:w w:val="85"/>
        </w:rPr>
        <w:t>berenjena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1"/>
          <w:w w:val="85"/>
        </w:rPr>
        <w:t>en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4"/>
          <w:w w:val="85"/>
        </w:rPr>
        <w:t>r</w:t>
      </w:r>
      <w:r>
        <w:rPr>
          <w:color w:val="231F20"/>
          <w:spacing w:val="-3"/>
          <w:w w:val="85"/>
        </w:rPr>
        <w:t>odajas </w:t>
      </w:r>
      <w:r>
        <w:rPr>
          <w:color w:val="231F20"/>
          <w:spacing w:val="-1"/>
          <w:w w:val="85"/>
        </w:rPr>
        <w:t>de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½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3"/>
          <w:w w:val="85"/>
        </w:rPr>
        <w:t>pulgada</w:t>
      </w:r>
      <w:r>
        <w:rPr>
          <w:color w:val="000000"/>
        </w:rPr>
      </w:r>
    </w:p>
    <w:p>
      <w:pPr>
        <w:pStyle w:val="BodyText"/>
        <w:spacing w:line="240" w:lineRule="auto" w:before="126"/>
        <w:ind w:right="0"/>
        <w:jc w:val="left"/>
        <w:rPr>
          <w:rFonts w:ascii="Calibri" w:hAnsi="Calibri" w:cs="Calibri" w:eastAsia="Calibri"/>
        </w:rPr>
      </w:pPr>
      <w:r>
        <w:rPr>
          <w:rFonts w:ascii="Calibri"/>
          <w:b/>
          <w:color w:val="D97F37"/>
          <w:spacing w:val="-1"/>
          <w:w w:val="85"/>
        </w:rPr>
        <w:t>12 </w:t>
      </w:r>
      <w:r>
        <w:rPr>
          <w:rFonts w:ascii="Calibri"/>
          <w:color w:val="231F20"/>
          <w:spacing w:val="-2"/>
          <w:w w:val="85"/>
        </w:rPr>
        <w:t>cebollas </w:t>
      </w:r>
      <w:r>
        <w:rPr>
          <w:rFonts w:ascii="Calibri"/>
          <w:color w:val="231F20"/>
          <w:spacing w:val="-3"/>
          <w:w w:val="85"/>
        </w:rPr>
        <w:t>verdes</w:t>
      </w:r>
      <w:r>
        <w:rPr>
          <w:rFonts w:ascii="Calibri"/>
          <w:color w:val="231F20"/>
          <w:spacing w:val="-2"/>
          <w:w w:val="85"/>
        </w:rPr>
        <w:t> </w:t>
      </w:r>
      <w:r>
        <w:rPr>
          <w:rFonts w:ascii="Calibri"/>
          <w:color w:val="231F20"/>
          <w:spacing w:val="-3"/>
          <w:w w:val="85"/>
        </w:rPr>
        <w:t>cortadas </w:t>
      </w:r>
      <w:r>
        <w:rPr>
          <w:rFonts w:ascii="Calibri"/>
          <w:color w:val="231F20"/>
          <w:spacing w:val="-4"/>
          <w:w w:val="85"/>
        </w:rPr>
        <w:t>finame</w:t>
      </w:r>
      <w:r>
        <w:rPr>
          <w:rFonts w:ascii="Calibri"/>
          <w:color w:val="231F20"/>
          <w:spacing w:val="-3"/>
          <w:w w:val="85"/>
        </w:rPr>
        <w:t>nte</w:t>
      </w:r>
      <w:r>
        <w:rPr>
          <w:rFonts w:ascii="Calibri"/>
          <w:color w:val="000000"/>
        </w:rPr>
      </w:r>
    </w:p>
    <w:p>
      <w:pPr>
        <w:spacing w:line="382" w:lineRule="exact" w:before="95"/>
        <w:ind w:left="260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w w:val="85"/>
        </w:rPr>
        <w:br w:type="column"/>
      </w:r>
      <w:r>
        <w:rPr>
          <w:rFonts w:ascii="Calibri"/>
          <w:b/>
          <w:color w:val="009444"/>
          <w:spacing w:val="-1"/>
          <w:w w:val="85"/>
          <w:sz w:val="32"/>
        </w:rPr>
        <w:t>Instrucciones</w:t>
      </w:r>
      <w:r>
        <w:rPr>
          <w:rFonts w:ascii="Calibri"/>
          <w:color w:val="000000"/>
          <w:sz w:val="32"/>
        </w:rPr>
      </w:r>
    </w:p>
    <w:p>
      <w:pPr>
        <w:pStyle w:val="BodyText"/>
        <w:numPr>
          <w:ilvl w:val="0"/>
          <w:numId w:val="12"/>
        </w:numPr>
        <w:tabs>
          <w:tab w:pos="403" w:val="left" w:leader="none"/>
        </w:tabs>
        <w:spacing w:line="211" w:lineRule="exact" w:before="0" w:after="0"/>
        <w:ind w:left="404" w:right="0" w:hanging="144"/>
        <w:jc w:val="left"/>
      </w:pPr>
      <w:r>
        <w:rPr>
          <w:color w:val="231F20"/>
          <w:spacing w:val="-4"/>
          <w:w w:val="85"/>
        </w:rPr>
        <w:t>Me</w:t>
      </w:r>
      <w:r>
        <w:rPr>
          <w:color w:val="231F20"/>
          <w:spacing w:val="-3"/>
          <w:w w:val="85"/>
        </w:rPr>
        <w:t>z</w:t>
      </w:r>
      <w:r>
        <w:rPr>
          <w:color w:val="231F20"/>
          <w:spacing w:val="-4"/>
          <w:w w:val="85"/>
        </w:rPr>
        <w:t>cle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1"/>
          <w:w w:val="85"/>
        </w:rPr>
        <w:t>el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aceite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1"/>
          <w:w w:val="85"/>
        </w:rPr>
        <w:t>el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ajo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en</w:t>
      </w:r>
      <w:r>
        <w:rPr>
          <w:color w:val="000000"/>
        </w:rPr>
      </w:r>
    </w:p>
    <w:p>
      <w:pPr>
        <w:pStyle w:val="BodyText"/>
        <w:spacing w:line="240" w:lineRule="auto"/>
        <w:ind w:left="403" w:right="212"/>
        <w:jc w:val="left"/>
      </w:pPr>
      <w:r>
        <w:rPr>
          <w:color w:val="231F20"/>
          <w:spacing w:val="-1"/>
          <w:w w:val="85"/>
        </w:rPr>
        <w:t>un</w:t>
      </w:r>
      <w:r>
        <w:rPr>
          <w:color w:val="231F20"/>
          <w:spacing w:val="-4"/>
          <w:w w:val="85"/>
        </w:rPr>
        <w:t> re</w:t>
      </w:r>
      <w:r>
        <w:rPr>
          <w:color w:val="231F20"/>
          <w:spacing w:val="-3"/>
          <w:w w:val="85"/>
        </w:rPr>
        <w:t>cipien</w:t>
      </w:r>
      <w:r>
        <w:rPr>
          <w:color w:val="231F20"/>
          <w:spacing w:val="-4"/>
          <w:w w:val="85"/>
        </w:rPr>
        <w:t>te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4"/>
          <w:w w:val="85"/>
        </w:rPr>
        <w:t>gr</w:t>
      </w:r>
      <w:r>
        <w:rPr>
          <w:color w:val="231F20"/>
          <w:spacing w:val="-3"/>
          <w:w w:val="85"/>
        </w:rPr>
        <w:t>ande.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Añada</w:t>
      </w:r>
      <w:r>
        <w:rPr>
          <w:color w:val="231F20"/>
          <w:spacing w:val="23"/>
          <w:w w:val="85"/>
        </w:rPr>
        <w:t> </w:t>
      </w:r>
      <w:r>
        <w:rPr>
          <w:color w:val="231F20"/>
          <w:spacing w:val="-2"/>
          <w:w w:val="85"/>
        </w:rPr>
        <w:t>los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4"/>
          <w:w w:val="85"/>
        </w:rPr>
        <w:t>veget</w:t>
      </w:r>
      <w:r>
        <w:rPr>
          <w:color w:val="231F20"/>
          <w:spacing w:val="-3"/>
          <w:w w:val="85"/>
        </w:rPr>
        <w:t>ales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4"/>
          <w:w w:val="85"/>
        </w:rPr>
        <w:t> me</w:t>
      </w:r>
      <w:r>
        <w:rPr>
          <w:color w:val="231F20"/>
          <w:spacing w:val="-3"/>
          <w:w w:val="85"/>
        </w:rPr>
        <w:t>zcle.</w:t>
      </w:r>
      <w:r>
        <w:rPr>
          <w:color w:val="000000"/>
        </w:rPr>
      </w:r>
    </w:p>
    <w:p>
      <w:pPr>
        <w:pStyle w:val="BodyText"/>
        <w:numPr>
          <w:ilvl w:val="0"/>
          <w:numId w:val="12"/>
        </w:numPr>
        <w:tabs>
          <w:tab w:pos="403" w:val="left" w:leader="none"/>
        </w:tabs>
        <w:spacing w:line="244" w:lineRule="auto" w:before="110" w:after="0"/>
        <w:ind w:left="404" w:right="290" w:hanging="144"/>
        <w:jc w:val="left"/>
        <w:rPr>
          <w:rFonts w:ascii="Calibri" w:hAnsi="Calibri" w:cs="Calibri" w:eastAsia="Calibri"/>
        </w:rPr>
      </w:pPr>
      <w:r>
        <w:rPr>
          <w:color w:val="231F20"/>
          <w:spacing w:val="-4"/>
          <w:w w:val="85"/>
        </w:rPr>
        <w:t>P</w:t>
      </w:r>
      <w:r>
        <w:rPr>
          <w:color w:val="231F20"/>
          <w:spacing w:val="-3"/>
          <w:w w:val="85"/>
        </w:rPr>
        <w:t>onga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los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4"/>
          <w:w w:val="85"/>
        </w:rPr>
        <w:t>veget</w:t>
      </w:r>
      <w:r>
        <w:rPr>
          <w:color w:val="231F20"/>
          <w:spacing w:val="-3"/>
          <w:w w:val="85"/>
        </w:rPr>
        <w:t>ales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1"/>
          <w:w w:val="85"/>
        </w:rPr>
        <w:t>en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la</w:t>
      </w:r>
      <w:r>
        <w:rPr>
          <w:color w:val="231F20"/>
          <w:spacing w:val="28"/>
          <w:w w:val="85"/>
        </w:rPr>
        <w:t> </w:t>
      </w:r>
      <w:r>
        <w:rPr>
          <w:color w:val="231F20"/>
          <w:spacing w:val="-2"/>
          <w:w w:val="85"/>
        </w:rPr>
        <w:t>bandeja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o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rejilla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3"/>
          <w:w w:val="85"/>
        </w:rPr>
        <w:t>para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asar</w:t>
      </w:r>
      <w:r>
        <w:rPr>
          <w:color w:val="231F20"/>
          <w:spacing w:val="24"/>
          <w:w w:val="84"/>
        </w:rPr>
        <w:t> </w:t>
      </w:r>
      <w:r>
        <w:rPr>
          <w:color w:val="231F20"/>
          <w:spacing w:val="-1"/>
          <w:w w:val="85"/>
        </w:rPr>
        <w:t>en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1"/>
          <w:w w:val="85"/>
        </w:rPr>
        <w:t>la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parrilla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del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horno.</w:t>
      </w:r>
      <w:r>
        <w:rPr>
          <w:color w:val="231F20"/>
          <w:spacing w:val="23"/>
          <w:w w:val="85"/>
        </w:rPr>
        <w:t> </w:t>
      </w:r>
      <w:r>
        <w:rPr>
          <w:color w:val="231F20"/>
          <w:spacing w:val="-2"/>
          <w:w w:val="85"/>
        </w:rPr>
        <w:t>Cocine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por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1"/>
          <w:w w:val="85"/>
        </w:rPr>
        <w:t>10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3"/>
          <w:w w:val="85"/>
        </w:rPr>
        <w:t>minut</w:t>
      </w:r>
      <w:r>
        <w:rPr>
          <w:color w:val="231F20"/>
          <w:spacing w:val="-4"/>
          <w:w w:val="85"/>
        </w:rPr>
        <w:t>os,</w:t>
      </w:r>
      <w:r>
        <w:rPr>
          <w:color w:val="231F20"/>
          <w:spacing w:val="19"/>
          <w:w w:val="84"/>
        </w:rPr>
        <w:t> </w:t>
      </w:r>
      <w:r>
        <w:rPr>
          <w:color w:val="231F20"/>
          <w:spacing w:val="-4"/>
          <w:w w:val="85"/>
        </w:rPr>
        <w:t>v</w:t>
      </w:r>
      <w:r>
        <w:rPr>
          <w:color w:val="231F20"/>
          <w:spacing w:val="-3"/>
          <w:w w:val="85"/>
        </w:rPr>
        <w:t>olt</w:t>
      </w:r>
      <w:r>
        <w:rPr>
          <w:color w:val="231F20"/>
          <w:spacing w:val="-4"/>
          <w:w w:val="85"/>
        </w:rPr>
        <w:t>ee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2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veces,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3"/>
          <w:w w:val="85"/>
        </w:rPr>
        <w:t>has</w:t>
      </w:r>
      <w:r>
        <w:rPr>
          <w:color w:val="231F20"/>
          <w:spacing w:val="-4"/>
          <w:w w:val="85"/>
        </w:rPr>
        <w:t>t</w:t>
      </w:r>
      <w:r>
        <w:rPr>
          <w:color w:val="231F20"/>
          <w:spacing w:val="-3"/>
          <w:w w:val="85"/>
        </w:rPr>
        <w:t>a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que</w:t>
      </w:r>
      <w:r>
        <w:rPr>
          <w:color w:val="231F20"/>
          <w:spacing w:val="28"/>
          <w:w w:val="85"/>
        </w:rPr>
        <w:t> </w:t>
      </w:r>
      <w:r>
        <w:rPr>
          <w:rFonts w:ascii="Calibri" w:hAnsi="Calibri"/>
          <w:color w:val="231F20"/>
          <w:spacing w:val="-2"/>
          <w:w w:val="85"/>
        </w:rPr>
        <w:t>los</w:t>
      </w:r>
      <w:r>
        <w:rPr>
          <w:rFonts w:ascii="Calibri" w:hAnsi="Calibri"/>
          <w:color w:val="231F20"/>
          <w:spacing w:val="-6"/>
          <w:w w:val="85"/>
        </w:rPr>
        <w:t> </w:t>
      </w:r>
      <w:r>
        <w:rPr>
          <w:rFonts w:ascii="Calibri" w:hAnsi="Calibri"/>
          <w:color w:val="231F20"/>
          <w:spacing w:val="-3"/>
          <w:w w:val="85"/>
        </w:rPr>
        <w:t>vegetales</w:t>
      </w:r>
      <w:r>
        <w:rPr>
          <w:rFonts w:ascii="Calibri" w:hAnsi="Calibri"/>
          <w:color w:val="231F20"/>
          <w:spacing w:val="-6"/>
          <w:w w:val="85"/>
        </w:rPr>
        <w:t> </w:t>
      </w:r>
      <w:r>
        <w:rPr>
          <w:rFonts w:ascii="Calibri" w:hAnsi="Calibri"/>
          <w:color w:val="231F20"/>
          <w:spacing w:val="-3"/>
          <w:w w:val="85"/>
        </w:rPr>
        <w:t>estén</w:t>
      </w:r>
      <w:r>
        <w:rPr>
          <w:rFonts w:ascii="Calibri" w:hAnsi="Calibri"/>
          <w:color w:val="231F20"/>
          <w:spacing w:val="-6"/>
          <w:w w:val="85"/>
        </w:rPr>
        <w:t> </w:t>
      </w:r>
      <w:r>
        <w:rPr>
          <w:rFonts w:ascii="Calibri" w:hAnsi="Calibri"/>
          <w:color w:val="231F20"/>
          <w:spacing w:val="-2"/>
          <w:w w:val="85"/>
        </w:rPr>
        <w:t>tiernos.</w:t>
      </w:r>
      <w:r>
        <w:rPr>
          <w:rFonts w:ascii="Calibri" w:hAnsi="Calibri"/>
          <w:color w:val="000000"/>
        </w:rPr>
      </w:r>
    </w:p>
    <w:p>
      <w:pPr>
        <w:pStyle w:val="BodyText"/>
        <w:numPr>
          <w:ilvl w:val="0"/>
          <w:numId w:val="12"/>
        </w:numPr>
        <w:tabs>
          <w:tab w:pos="406" w:val="left" w:leader="none"/>
        </w:tabs>
        <w:spacing w:line="240" w:lineRule="auto" w:before="106" w:after="0"/>
        <w:ind w:left="404" w:right="426" w:hanging="144"/>
        <w:jc w:val="left"/>
      </w:pPr>
      <w:r>
        <w:rPr>
          <w:color w:val="231F20"/>
          <w:spacing w:val="-2"/>
          <w:w w:val="85"/>
        </w:rPr>
        <w:t>Coloque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los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4"/>
          <w:w w:val="85"/>
        </w:rPr>
        <w:t>veget</w:t>
      </w:r>
      <w:r>
        <w:rPr>
          <w:color w:val="231F20"/>
          <w:spacing w:val="-3"/>
          <w:w w:val="85"/>
        </w:rPr>
        <w:t>ales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en</w:t>
      </w:r>
      <w:r>
        <w:rPr>
          <w:color w:val="231F20"/>
          <w:spacing w:val="19"/>
          <w:w w:val="84"/>
        </w:rPr>
        <w:t> </w:t>
      </w:r>
      <w:r>
        <w:rPr>
          <w:color w:val="231F20"/>
          <w:spacing w:val="-1"/>
          <w:w w:val="85"/>
        </w:rPr>
        <w:t>un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3"/>
          <w:w w:val="85"/>
        </w:rPr>
        <w:t>pla</w:t>
      </w:r>
      <w:r>
        <w:rPr>
          <w:color w:val="231F20"/>
          <w:spacing w:val="-4"/>
          <w:w w:val="85"/>
        </w:rPr>
        <w:t>t</w:t>
      </w:r>
      <w:r>
        <w:rPr>
          <w:color w:val="231F20"/>
          <w:spacing w:val="-3"/>
          <w:w w:val="85"/>
        </w:rPr>
        <w:t>o.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3"/>
          <w:w w:val="85"/>
        </w:rPr>
        <w:t>Sir</w:t>
      </w:r>
      <w:r>
        <w:rPr>
          <w:color w:val="231F20"/>
          <w:spacing w:val="-4"/>
          <w:w w:val="85"/>
        </w:rPr>
        <w:t>v</w:t>
      </w:r>
      <w:r>
        <w:rPr>
          <w:color w:val="231F20"/>
          <w:spacing w:val="-3"/>
          <w:w w:val="85"/>
        </w:rPr>
        <w:t>a.</w:t>
      </w:r>
      <w:r>
        <w:rPr>
          <w:color w:val="000000"/>
        </w:rPr>
      </w:r>
    </w:p>
    <w:p>
      <w:pPr>
        <w:spacing w:after="0" w:line="240" w:lineRule="auto"/>
        <w:jc w:val="left"/>
        <w:sectPr>
          <w:type w:val="continuous"/>
          <w:pgSz w:w="5040" w:h="8640"/>
          <w:pgMar w:top="120" w:bottom="220" w:left="0" w:right="0"/>
          <w:cols w:num="2" w:equalWidth="0">
            <w:col w:w="2596" w:space="114"/>
            <w:col w:w="2330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4"/>
        <w:rPr>
          <w:sz w:val="20"/>
          <w:szCs w:val="20"/>
        </w:rPr>
      </w:pPr>
    </w:p>
    <w:p>
      <w:pPr>
        <w:spacing w:line="160" w:lineRule="exact" w:before="81"/>
        <w:ind w:left="260" w:right="2225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87.767197pt;margin-top:6.702699pt;width:57.5328pt;height:55.2776pt;mso-position-horizontal-relative:page;mso-position-vertical-relative:paragraph;z-index:-726" coordorigin="3755,134" coordsize="1151,1106">
            <v:shape style="position:absolute;left:3755;top:619;width:1151;height:621" type="#_x0000_t75" stroked="false">
              <v:imagedata r:id="rId62" o:title=""/>
            </v:shape>
            <v:shape style="position:absolute;left:4464;top:626;width:218;height:296" type="#_x0000_t75" stroked="false">
              <v:imagedata r:id="rId30" o:title=""/>
            </v:shape>
            <v:group style="position:absolute;left:4466;top:627;width:217;height:64" coordorigin="4466,627" coordsize="217,64">
              <v:shape style="position:absolute;left:4466;top:627;width:217;height:64" coordorigin="4466,627" coordsize="217,64" path="m4548,627l4480,644,4466,665,4474,672,4561,690,4595,691,4623,688,4648,683,4666,676,4678,668,4683,659,4680,652,4612,630,4548,627xe" filled="t" fillcolor="#D2D3D3" stroked="f">
                <v:path arrowok="t"/>
                <v:fill type="solid"/>
              </v:shape>
            </v:group>
            <v:group style="position:absolute;left:4466;top:627;width:217;height:64" coordorigin="4466,627" coordsize="217,64">
              <v:shape style="position:absolute;left:4466;top:627;width:217;height:64" coordorigin="4466,627" coordsize="217,64" path="m4683,659l4623,688,4595,691,4561,690,4488,678,4466,665,4470,653,4480,644,4498,636,4521,630,4548,627,4582,628,4657,639,4683,659xe" filled="f" stroked="t" strokeweight=".269pt" strokecolor="#FFFFFF">
                <v:path arrowok="t"/>
              </v:shape>
            </v:group>
            <v:group style="position:absolute;left:4503;top:716;width:131;height:164" coordorigin="4503,716" coordsize="131,164">
              <v:shape style="position:absolute;left:4503;top:716;width:131;height:164" coordorigin="4503,716" coordsize="131,164" path="m4552,749l4539,751,4547,759,4550,761,4552,763,4543,764,4503,825,4509,844,4520,860,4536,872,4555,879,4578,880,4591,876,4579,876,4559,876,4538,869,4521,857,4510,841,4505,822,4512,797,4524,779,4541,769,4558,766,4570,766,4566,765,4559,765,4547,754,4562,752,4568,752,4565,751,4556,750,4552,749xe" filled="t" fillcolor="#FFFFFF" stroked="f">
                <v:path arrowok="t"/>
                <v:fill type="solid"/>
              </v:shape>
              <v:shape style="position:absolute;left:4503;top:716;width:131;height:164" coordorigin="4503,716" coordsize="131,164" path="m4605,772l4597,772,4615,783,4626,799,4613,859,4579,876,4591,876,4598,874,4615,864,4627,849,4634,831,4634,810,4626,792,4613,777,4605,772xe" filled="t" fillcolor="#FFFFFF" stroked="f">
                <v:path arrowok="t"/>
                <v:fill type="solid"/>
              </v:shape>
              <v:shape style="position:absolute;left:4503;top:716;width:131;height:164" coordorigin="4503,716" coordsize="131,164" path="m4580,778l4575,778,4584,791,4597,802,4598,795,4594,795,4583,786,4580,778xe" filled="t" fillcolor="#FFFFFF" stroked="f">
                <v:path arrowok="t"/>
                <v:fill type="solid"/>
              </v:shape>
              <v:shape style="position:absolute;left:4503;top:716;width:131;height:164" coordorigin="4503,716" coordsize="131,164" path="m4589,768l4583,769,4585,771,4588,772,4592,778,4595,785,4595,786,4594,795,4598,795,4599,785,4596,777,4592,772,4595,772,4597,772,4605,772,4603,771,4595,771,4589,768xe" filled="t" fillcolor="#FFFFFF" stroked="f">
                <v:path arrowok="t"/>
                <v:fill type="solid"/>
              </v:shape>
              <v:shape style="position:absolute;left:4503;top:716;width:131;height:164" coordorigin="4503,716" coordsize="131,164" path="m4570,766l4558,766,4560,767,4561,767,4556,771,4550,778,4547,794,4562,788,4552,788,4554,778,4560,772,4565,769,4568,768,4571,766,4570,766xe" filled="t" fillcolor="#FFFFFF" stroked="f">
                <v:path arrowok="t"/>
                <v:fill type="solid"/>
              </v:shape>
              <v:shape style="position:absolute;left:4503;top:716;width:131;height:164" coordorigin="4503,716" coordsize="131,164" path="m4576,773l4573,774,4565,783,4552,788,4562,788,4563,788,4575,778,4580,778,4579,775,4576,773xe" filled="t" fillcolor="#FFFFFF" stroked="f">
                <v:path arrowok="t"/>
                <v:fill type="solid"/>
              </v:shape>
              <v:shape style="position:absolute;left:4503;top:716;width:131;height:164" coordorigin="4503,716" coordsize="131,164" path="m4598,756l4593,756,4610,764,4595,771,4603,771,4605,770,4608,769,4618,764,4607,758,4603,757,4598,756xe" filled="t" fillcolor="#FFFFFF" stroked="f">
                <v:path arrowok="t"/>
                <v:fill type="solid"/>
              </v:shape>
              <v:shape style="position:absolute;left:4503;top:716;width:131;height:164" coordorigin="4503,716" coordsize="131,164" path="m4566,765l4559,765,4566,765,4566,765xe" filled="t" fillcolor="#FFFFFF" stroked="f">
                <v:path arrowok="t"/>
                <v:fill type="solid"/>
              </v:shape>
              <v:shape style="position:absolute;left:4503;top:716;width:131;height:164" coordorigin="4503,716" coordsize="131,164" path="m4595,720l4589,720,4592,721,4592,723,4584,736,4580,749,4580,763,4583,761,4591,757,4583,757,4584,753,4584,748,4587,738,4595,724,4596,723,4595,720xe" filled="t" fillcolor="#FFFFFF" stroked="f">
                <v:path arrowok="t"/>
                <v:fill type="solid"/>
              </v:shape>
              <v:shape style="position:absolute;left:4503;top:716;width:131;height:164" coordorigin="4503,716" coordsize="131,164" path="m4568,752l4562,752,4571,757,4574,761,4575,754,4571,754,4568,752,4568,752xe" filled="t" fillcolor="#FFFFFF" stroked="f">
                <v:path arrowok="t"/>
                <v:fill type="solid"/>
              </v:shape>
              <v:shape style="position:absolute;left:4503;top:716;width:131;height:164" coordorigin="4503,716" coordsize="131,164" path="m4592,755l4587,756,4583,757,4591,757,4593,756,4598,756,4592,755xe" filled="t" fillcolor="#FFFFFF" stroked="f">
                <v:path arrowok="t"/>
                <v:fill type="solid"/>
              </v:shape>
              <v:shape style="position:absolute;left:4503;top:716;width:131;height:164" coordorigin="4503,716" coordsize="131,164" path="m4588,716l4571,754,4575,754,4575,748,4579,734,4588,720,4589,720,4595,720,4594,718,4592,717,4591,716,4588,716xe" filled="t" fillcolor="#FFFFFF" stroked="f">
                <v:path arrowok="t"/>
                <v:fill type="solid"/>
              </v:shape>
              <v:shape style="position:absolute;left:4506;top:766;width:125;height:111" type="#_x0000_t75" stroked="false">
                <v:imagedata r:id="rId63" o:title=""/>
              </v:shape>
            </v:group>
            <v:group style="position:absolute;left:4512;top:776;width:2;height:37" coordorigin="4512,776" coordsize="2,37">
              <v:shape style="position:absolute;left:4512;top:776;width:2;height:37" coordorigin="4512,776" coordsize="2,37" path="m4514,813l4513,813,4514,813,4514,813xe" filled="t" fillcolor="#FFFFFF" stroked="f">
                <v:path arrowok="t"/>
                <v:fill type="solid"/>
              </v:shape>
              <v:shape style="position:absolute;left:4512;top:776;width:2;height:37" coordorigin="4512,776" coordsize="2,37" path="m4541,776l4529,779,4521,790,4512,801,4512,813,4513,813,4514,813,4515,802,4531,781,4542,778,4541,777,4541,776xe" filled="t" fillcolor="#FFFFFF" stroked="f">
                <v:path arrowok="t"/>
                <v:fill type="solid"/>
              </v:shape>
              <v:shape style="position:absolute;left:4547;top:720;width:60;height:75" type="#_x0000_t75" stroked="false">
                <v:imagedata r:id="rId64" o:title=""/>
              </v:shape>
            </v:group>
            <v:group style="position:absolute;left:4282;top:304;width:255;height:596" coordorigin="4282,304" coordsize="255,596">
              <v:shape style="position:absolute;left:4282;top:304;width:255;height:596" coordorigin="4282,304" coordsize="255,596" path="m4427,304l4422,319,4420,325,4421,338,4421,369,4421,377,4421,387,4422,409,4416,409,4396,414,4357,462,4332,538,4318,597,4308,656,4299,715,4288,798,4287,803,4287,808,4286,816,4283,835,4282,855,4283,875,4283,881,4284,886,4287,889,4291,896,4296,900,4306,895,4310,894,4354,830,4356,826,4359,822,4390,766,4427,697,4462,625,4485,568,4504,509,4508,473,4502,453,4480,427,4486,419,4513,387,4522,377,4534,363,4536,356,4531,339,4515,331,4510,329,4505,326,4505,323,4503,320,4495,314,4495,314,4462,314,4460,314,4459,313,4427,304xe" filled="t" fillcolor="#989899" stroked="f">
                <v:path arrowok="t"/>
                <v:fill type="solid"/>
              </v:shape>
              <v:shape style="position:absolute;left:4282;top:304;width:255;height:596" coordorigin="4282,304" coordsize="255,596" path="m4469,307l4465,310,4462,314,4495,314,4492,312,4483,310,4479,309,4469,307xe" filled="t" fillcolor="#989899" stroked="f">
                <v:path arrowok="t"/>
                <v:fill type="solid"/>
              </v:shape>
              <v:shape style="position:absolute;left:4424;top:307;width:31;height:94" type="#_x0000_t75" stroked="false">
                <v:imagedata r:id="rId65" o:title=""/>
              </v:shape>
              <v:shape style="position:absolute;left:4464;top:326;width:64;height:88" type="#_x0000_t75" stroked="false">
                <v:imagedata r:id="rId66" o:title=""/>
              </v:shape>
              <v:shape style="position:absolute;left:4441;top:306;width:57;height:101" type="#_x0000_t75" stroked="false">
                <v:imagedata r:id="rId67" o:title=""/>
              </v:shape>
            </v:group>
            <v:group style="position:absolute;left:4279;top:295;width:254;height:596" coordorigin="4279,295" coordsize="254,596">
              <v:shape style="position:absolute;left:4279;top:295;width:254;height:596" coordorigin="4279,295" coordsize="254,596" path="m4424,295l4416,316,4417,333,4418,363,4418,372,4418,380,4418,400,4415,400,4413,400,4358,442,4332,515,4318,574,4306,633,4295,712,4284,789,4283,799,4280,819,4279,838,4279,858,4280,872,4281,876,4283,880,4287,887,4293,891,4302,886,4306,885,4310,882,4314,878,4314,877,4295,877,4291,872,4291,869,4290,865,4290,851,4290,845,4291,825,4293,806,4295,796,4296,786,4306,707,4315,648,4326,589,4340,530,4366,451,4412,411,4415,411,4418,411,4466,411,4464,410,4466,406,4456,406,4454,405,4447,403,4444,402,4441,402,4441,400,4434,400,4431,400,4428,400,4425,400,4425,372,4425,350,4425,331,4424,327,4424,317,4428,304,4455,304,4454,304,4448,302,4424,295xe" filled="t" fillcolor="#FFFFFF" stroked="f">
                <v:path arrowok="t"/>
                <v:fill type="solid"/>
              </v:shape>
              <v:shape style="position:absolute;left:4279;top:295;width:254;height:596" coordorigin="4279,295" coordsize="254,596" path="m4466,411l4430,411,4439,412,4447,415,4455,418,4463,422,4470,427,4473,429,4476,431,4478,433,4489,450,4493,469,4492,488,4472,550,4449,607,4415,679,4379,747,4345,807,4341,816,4308,867,4295,877,4314,877,4326,862,4337,845,4347,828,4353,817,4358,808,4396,739,4424,686,4451,632,4475,577,4495,520,4504,467,4500,448,4477,418,4480,414,4470,414,4468,412,4466,411xe" filled="t" fillcolor="#FFFFFF" stroked="f">
                <v:path arrowok="t"/>
                <v:fill type="solid"/>
              </v:shape>
              <v:shape style="position:absolute;left:4279;top:295;width:254;height:596" coordorigin="4279,295" coordsize="254,596" path="m4519,326l4502,326,4504,327,4521,333,4529,337,4524,350,4514,361,4512,363,4511,365,4504,374,4476,406,4470,414,4480,414,4482,410,4509,378,4518,367,4530,354,4533,347,4528,331,4519,326xe" filled="t" fillcolor="#FFFFFF" stroked="f">
                <v:path arrowok="t"/>
                <v:fill type="solid"/>
              </v:shape>
              <v:shape style="position:absolute;left:4279;top:295;width:254;height:596" coordorigin="4279,295" coordsize="254,596" path="m4492,305l4464,305,4478,308,4485,309,4497,318,4495,325,4490,334,4489,338,4485,346,4481,354,4470,380,4461,398,4456,406,4466,406,4473,391,4482,372,4489,356,4492,348,4495,341,4501,330,4502,326,4519,326,4512,322,4506,320,4502,317,4501,314,4499,311,4492,305xe" filled="t" fillcolor="#FFFFFF" stroked="f">
                <v:path arrowok="t"/>
                <v:fill type="solid"/>
              </v:shape>
              <v:shape style="position:absolute;left:4279;top:295;width:254;height:596" coordorigin="4279,295" coordsize="254,596" path="m4455,304l4428,304,4437,306,4453,311,4455,312,4454,315,4452,325,4451,327,4434,400,4441,400,4458,329,4459,327,4462,313,4464,305,4492,305,4492,305,4492,305,4458,305,4457,305,4455,304xe" filled="t" fillcolor="#FFFFFF" stroked="f">
                <v:path arrowok="t"/>
                <v:fill type="solid"/>
              </v:shape>
              <v:shape style="position:absolute;left:4279;top:295;width:254;height:596" coordorigin="4279,295" coordsize="254,596" path="m4465,298l4461,301,4458,305,4492,305,4465,298xe" filled="t" fillcolor="#FFFFFF" stroked="f">
                <v:path arrowok="t"/>
                <v:fill type="solid"/>
              </v:shape>
              <v:shape style="position:absolute;left:4290;top:411;width:203;height:466" type="#_x0000_t75" stroked="false">
                <v:imagedata r:id="rId68" o:title=""/>
              </v:shape>
            </v:group>
            <v:group style="position:absolute;left:4387;top:451;width:19;height:11" coordorigin="4387,451" coordsize="19,11">
              <v:shape style="position:absolute;left:4387;top:451;width:19;height:11" coordorigin="4387,451" coordsize="19,11" path="m4394,451l4389,452,4387,456,4390,459,4395,461,4400,463,4405,462,4406,457,4403,454,4398,453,4394,451xe" filled="t" fillcolor="#D97F37" stroked="f">
                <v:path arrowok="t"/>
                <v:fill type="solid"/>
              </v:shape>
            </v:group>
            <v:group style="position:absolute;left:4438;top:506;width:16;height:9" coordorigin="4438,506" coordsize="16,9">
              <v:shape style="position:absolute;left:4438;top:506;width:16;height:9" coordorigin="4438,506" coordsize="16,9" path="m4442,506l4438,507,4438,512,4441,514,4446,515,4450,515,4454,513,4454,508,4450,506,4446,506,4442,506xe" filled="t" fillcolor="#D97F37" stroked="f">
                <v:path arrowok="t"/>
                <v:fill type="solid"/>
              </v:shape>
            </v:group>
            <v:group style="position:absolute;left:4360;top:541;width:18;height:12" coordorigin="4360,541" coordsize="18,12">
              <v:shape style="position:absolute;left:4360;top:541;width:18;height:12" coordorigin="4360,541" coordsize="18,12" path="m4366,541l4361,541,4360,546,4362,549,4367,551,4372,553,4377,551,4377,546,4374,544,4366,541xe" filled="t" fillcolor="#D97F37" stroked="f">
                <v:path arrowok="t"/>
                <v:fill type="solid"/>
              </v:shape>
            </v:group>
            <v:group style="position:absolute;left:4398;top:598;width:27;height:12" coordorigin="4398,598" coordsize="27,12">
              <v:shape style="position:absolute;left:4398;top:598;width:27;height:12" coordorigin="4398,598" coordsize="27,12" path="m4401,598l4400,601,4398,602,4403,608,4411,609,4418,611,4424,610,4425,605,4419,602,4413,601,4406,600,4401,598xe" filled="t" fillcolor="#D97F37" stroked="f">
                <v:path arrowok="t"/>
                <v:fill type="solid"/>
              </v:shape>
            </v:group>
            <v:group style="position:absolute;left:4340;top:620;width:15;height:10" coordorigin="4340,620" coordsize="15,10">
              <v:shape style="position:absolute;left:4340;top:620;width:15;height:10" coordorigin="4340,620" coordsize="15,10" path="m4344,620l4340,622,4340,626,4343,629,4346,629,4350,631,4353,630,4355,625,4353,622,4349,621,4344,620xe" filled="t" fillcolor="#D97F37" stroked="f">
                <v:path arrowok="t"/>
                <v:fill type="solid"/>
              </v:shape>
            </v:group>
            <v:group style="position:absolute;left:4362;top:685;width:18;height:11" coordorigin="4362,685" coordsize="18,11">
              <v:shape style="position:absolute;left:4362;top:685;width:18;height:11" coordorigin="4362,685" coordsize="18,11" path="m4368,685l4364,685,4362,690,4365,693,4370,695,4375,696,4380,694,4380,691,4379,689,4376,687,4372,686,4368,685xe" filled="t" fillcolor="#D97F37" stroked="f">
                <v:path arrowok="t"/>
                <v:fill type="solid"/>
              </v:shape>
            </v:group>
            <v:group style="position:absolute;left:4321;top:716;width:12;height:10" coordorigin="4321,716" coordsize="12,10">
              <v:shape style="position:absolute;left:4321;top:716;width:12;height:10" coordorigin="4321,716" coordsize="12,10" path="m4324,716l4321,718,4321,723,4323,725,4325,726,4328,726,4330,725,4333,721,4331,718,4328,717,4324,716xe" filled="t" fillcolor="#D97F37" stroked="f">
                <v:path arrowok="t"/>
                <v:fill type="solid"/>
              </v:shape>
            </v:group>
            <v:group style="position:absolute;left:4319;top:772;width:16;height:12" coordorigin="4319,772" coordsize="16,12">
              <v:shape style="position:absolute;left:4319;top:772;width:16;height:12" coordorigin="4319,772" coordsize="16,12" path="m4325,772l4320,773,4319,777,4321,780,4325,782,4330,784,4335,782,4335,779,4334,777,4332,775,4328,774,4325,772xe" filled="t" fillcolor="#D97F37" stroked="f">
                <v:path arrowok="t"/>
                <v:fill type="solid"/>
              </v:shape>
            </v:group>
            <v:group style="position:absolute;left:4461;top:445;width:18;height:11" coordorigin="4461,445" coordsize="18,11">
              <v:shape style="position:absolute;left:4461;top:445;width:18;height:11" coordorigin="4461,445" coordsize="18,11" path="m4465,445l4461,447,4461,452,4464,454,4468,455,4472,456,4476,456,4478,451,4475,448,4470,446,4465,445xe" filled="t" fillcolor="#D97F37" stroked="f">
                <v:path arrowok="t"/>
                <v:fill type="solid"/>
              </v:shape>
            </v:group>
            <v:group style="position:absolute;left:4061;top:390;width:274;height:511" coordorigin="4061,390" coordsize="274,511">
              <v:shape style="position:absolute;left:4061;top:390;width:274;height:511" coordorigin="4061,390" coordsize="274,511" path="m4078,390l4061,408,4061,411,4064,412,4069,414,4084,421,4139,458,4169,493,4184,512,4213,567,4218,605,4218,632,4188,702,4149,753,4134,771,4121,787,4084,847,4079,866,4079,884,4082,891,4087,896,4098,901,4117,899,4174,868,4224,828,4266,783,4300,733,4330,660,4335,622,4334,603,4324,543,4284,474,4233,438,4216,434,4181,434,4159,431,4146,425,4129,417,4103,403,4095,400,4078,390xe" filled="t" fillcolor="#989899" stroked="f">
                <v:path arrowok="t"/>
                <v:fill type="solid"/>
              </v:shape>
              <v:shape style="position:absolute;left:4061;top:390;width:274;height:511" coordorigin="4061,390" coordsize="274,511" path="m4208,433l4181,434,4216,434,4215,434,4208,433xe" filled="t" fillcolor="#989899" stroked="f">
                <v:path arrowok="t"/>
                <v:fill type="solid"/>
              </v:shape>
            </v:group>
            <v:group style="position:absolute;left:4053;top:379;width:274;height:511" coordorigin="4053,379" coordsize="274,511">
              <v:shape style="position:absolute;left:4053;top:379;width:274;height:511" coordorigin="4053,379" coordsize="274,511" path="m4070,379l4053,397,4053,400,4055,401,4061,403,4076,410,4131,447,4161,482,4165,488,4205,556,4210,594,4209,621,4180,691,4141,742,4126,760,4113,776,4076,836,4070,855,4071,873,4073,880,4078,885,4090,890,4108,888,4165,858,4215,819,4258,772,4292,723,4322,649,4327,611,4326,592,4316,532,4276,463,4225,427,4207,423,4173,423,4151,420,4138,414,4121,406,4094,392,4087,389,4070,379xe" filled="t" fillcolor="#FFFFFF" stroked="f">
                <v:path arrowok="t"/>
                <v:fill type="solid"/>
              </v:shape>
              <v:shape style="position:absolute;left:4053;top:379;width:274;height:511" coordorigin="4053,379" coordsize="274,511" path="m4200,422l4173,423,4207,423,4207,423,4200,422xe" filled="t" fillcolor="#FFFFFF" stroked="f">
                <v:path arrowok="t"/>
                <v:fill type="solid"/>
              </v:shape>
              <v:shape style="position:absolute;left:4049;top:371;width:274;height:509" type="#_x0000_t75" stroked="false">
                <v:imagedata r:id="rId37" o:title=""/>
              </v:shape>
            </v:group>
            <v:group style="position:absolute;left:4315;top:566;width:235;height:368" coordorigin="4315,566" coordsize="235,368">
              <v:shape style="position:absolute;left:4315;top:566;width:235;height:368" coordorigin="4315,566" coordsize="235,368" path="m4395,566l4389,570,4386,582,4386,582,4390,589,4396,590,4414,599,4427,614,4435,633,4437,656,4416,662,4400,675,4389,692,4381,712,4372,732,4363,748,4325,801,4315,836,4316,856,4348,910,4409,931,4416,932,4419,933,4423,933,4426,934,4450,935,4471,932,4529,880,4536,842,4534,825,4530,809,4524,793,4517,777,4507,756,4503,729,4500,708,4494,688,4483,672,4500,666,4519,657,4538,635,4543,621,4458,621,4449,602,4435,586,4419,574,4402,567,4401,567,4395,566xe" filled="t" fillcolor="#989899" stroked="f">
                <v:path arrowok="t"/>
                <v:fill type="solid"/>
              </v:shape>
              <v:shape style="position:absolute;left:4315;top:566;width:235;height:368" coordorigin="4315,566" coordsize="235,368" path="m4525,580l4505,582,4483,590,4467,606,4458,621,4543,621,4547,612,4550,594,4550,582,4543,581,4540,581,4525,580xe" filled="t" fillcolor="#989899" stroked="f">
                <v:path arrowok="t"/>
                <v:fill type="solid"/>
              </v:shape>
            </v:group>
            <v:group style="position:absolute;left:4309;top:563;width:235;height:368" coordorigin="4309,563" coordsize="235,368">
              <v:shape style="position:absolute;left:4309;top:563;width:235;height:368" coordorigin="4309,563" coordsize="235,368" path="m4389,563l4383,567,4380,579,4380,579,4384,586,4390,587,4408,596,4421,611,4429,630,4431,653,4409,659,4394,672,4383,689,4375,709,4366,729,4356,745,4319,798,4309,833,4310,853,4342,907,4403,928,4410,929,4413,930,4417,930,4420,931,4444,932,4465,929,4479,925,4445,925,4426,924,4421,924,4418,923,4414,923,4410,922,4407,922,4344,900,4317,840,4319,821,4356,757,4362,750,4372,733,4380,714,4389,694,4399,677,4413,666,4434,662,4497,662,4504,659,4461,659,4462,658,4447,658,4442,658,4439,657,4438,657,4420,598,4390,580,4388,578,4388,577,4389,572,4392,571,4412,571,4396,564,4395,564,4389,563xe" filled="t" fillcolor="#FFFFFF" stroked="f">
                <v:path arrowok="t"/>
                <v:fill type="solid"/>
              </v:shape>
              <v:shape style="position:absolute;left:4309;top:563;width:235;height:368" coordorigin="4309,563" coordsize="235,368" path="m4497,662l4434,662,4440,662,4441,663,4487,709,4491,736,4495,754,4502,773,4511,791,4518,808,4523,826,4525,843,4523,861,4484,915,4445,925,4479,925,4523,877,4530,839,4528,822,4524,806,4518,790,4511,774,4501,753,4497,726,4494,705,4488,685,4477,669,4494,664,4497,662xe" filled="t" fillcolor="#FFFFFF" stroked="f">
                <v:path arrowok="t"/>
                <v:fill type="solid"/>
              </v:shape>
              <v:shape style="position:absolute;left:4309;top:563;width:235;height:368" coordorigin="4309,563" coordsize="235,368" path="m4544,584l4521,584,4535,585,4537,612,4478,658,4461,659,4504,659,4513,654,4532,632,4541,609,4544,591,4544,584xe" filled="t" fillcolor="#FFFFFF" stroked="f">
                <v:path arrowok="t"/>
                <v:fill type="solid"/>
              </v:shape>
              <v:shape style="position:absolute;left:4309;top:563;width:235;height:368" coordorigin="4309,563" coordsize="235,368" path="m4412,571l4392,571,4394,571,4413,580,4446,632,4447,658,4462,658,4470,652,4458,652,4455,639,4459,619,4460,618,4452,618,4443,599,4429,583,4413,571,4412,571xe" filled="t" fillcolor="#FFFFFF" stroked="f">
                <v:path arrowok="t"/>
                <v:fill type="solid"/>
              </v:shape>
              <v:shape style="position:absolute;left:4309;top:563;width:235;height:368" coordorigin="4309,563" coordsize="235,368" path="m4511,616l4505,622,4492,632,4476,643,4458,652,4470,652,4477,648,4493,634,4508,620,4511,616xe" filled="t" fillcolor="#FFFFFF" stroked="f">
                <v:path arrowok="t"/>
                <v:fill type="solid"/>
              </v:shape>
              <v:shape style="position:absolute;left:4309;top:563;width:235;height:368" coordorigin="4309,563" coordsize="235,368" path="m4519,577l4499,579,4477,587,4461,603,4452,618,4460,618,4473,599,4474,597,4498,586,4521,584,4544,584,4544,579,4537,578,4534,578,4519,577xe" filled="t" fillcolor="#FFFFFF" stroked="f">
                <v:path arrowok="t"/>
                <v:fill type="solid"/>
              </v:shape>
              <v:shape style="position:absolute;left:4309;top:563;width:235;height:368" coordorigin="4309,563" coordsize="235,368" path="m4519,604l4511,616,4516,609,4519,604xe" filled="t" fillcolor="#FFFFFF" stroked="f">
                <v:path arrowok="t"/>
                <v:fill type="solid"/>
              </v:shape>
              <v:shape style="position:absolute;left:4388;top:571;width:59;height:87" type="#_x0000_t75" stroked="false">
                <v:imagedata r:id="rId38" o:title=""/>
              </v:shape>
              <v:shape style="position:absolute;left:4316;top:662;width:208;height:263" type="#_x0000_t75" stroked="false">
                <v:imagedata r:id="rId69" o:title=""/>
              </v:shape>
              <v:shape style="position:absolute;left:4451;top:584;width:85;height:75" type="#_x0000_t75" stroked="false">
                <v:imagedata r:id="rId40" o:title=""/>
              </v:shape>
            </v:group>
            <v:group style="position:absolute;left:4329;top:786;width:26;height:83" coordorigin="4329,786" coordsize="26,83">
              <v:shape style="position:absolute;left:4329;top:786;width:26;height:83" coordorigin="4329,786" coordsize="26,83" path="m4354,786l4346,794,4335,814,4329,848,4336,865,4341,869,4336,853,4335,826,4338,815,4349,794,4354,786xe" filled="t" fillcolor="#FFFFFF" stroked="f">
                <v:path arrowok="t"/>
                <v:fill type="solid"/>
              </v:shape>
            </v:group>
            <v:group style="position:absolute;left:3905;top:545;width:319;height:392" coordorigin="3905,545" coordsize="319,392">
              <v:shape style="position:absolute;left:3905;top:545;width:319;height:392" coordorigin="3905,545" coordsize="319,392" path="m4159,785l4059,785,4062,790,4072,805,4105,857,4136,930,4138,937,4157,937,4176,931,4190,920,4188,914,4180,889,4173,866,4169,844,4165,825,4162,809,4159,785xe" filled="t" fillcolor="#989899" stroked="f">
                <v:path arrowok="t"/>
                <v:fill type="solid"/>
              </v:shape>
              <v:shape style="position:absolute;left:3905;top:545;width:319;height:392" coordorigin="3905,545" coordsize="319,392" path="m4156,761l3984,761,3985,765,4018,798,4038,797,4048,793,4054,790,4059,785,4159,785,4157,767,4156,761xe" filled="t" fillcolor="#989899" stroked="f">
                <v:path arrowok="t"/>
                <v:fill type="solid"/>
              </v:shape>
              <v:shape style="position:absolute;left:3905;top:545;width:319;height:392" coordorigin="3905,545" coordsize="319,392" path="m3989,579l3928,621,3923,639,3924,658,3931,671,3934,676,3939,680,3937,681,3905,725,3908,745,3920,765,3936,775,3954,777,3957,776,3960,776,3970,772,3977,767,3984,761,4156,761,4155,750,4198,750,4203,749,4218,743,4230,736,4241,713,4240,702,4234,689,4232,685,4229,681,4234,679,4238,676,4246,670,4252,662,4254,653,4254,633,4245,615,4230,603,4225,600,4224,600,4209,600,4210,596,4210,594,4027,594,4025,592,4008,583,3989,579xe" filled="t" fillcolor="#989899" stroked="f">
                <v:path arrowok="t"/>
                <v:fill type="solid"/>
              </v:shape>
              <v:shape style="position:absolute;left:3905;top:545;width:319;height:392" coordorigin="3905,545" coordsize="319,392" path="m4198,750l4155,750,4167,752,4179,753,4198,750,4198,750xe" filled="t" fillcolor="#989899" stroked="f">
                <v:path arrowok="t"/>
                <v:fill type="solid"/>
              </v:shape>
              <v:shape style="position:absolute;left:3905;top:545;width:319;height:392" coordorigin="3905,545" coordsize="319,392" path="m4219,599l4214,599,4209,600,4224,600,4219,599xe" filled="t" fillcolor="#989899" stroked="f">
                <v:path arrowok="t"/>
                <v:fill type="solid"/>
              </v:shape>
              <v:shape style="position:absolute;left:3905;top:545;width:319;height:392" coordorigin="3905,545" coordsize="319,392" path="m4089,545l4029,584,4027,594,4210,594,4210,592,4208,579,4204,573,4134,573,4131,567,4127,562,4123,558,4107,548,4089,545xe" filled="t" fillcolor="#989899" stroked="f">
                <v:path arrowok="t"/>
                <v:fill type="solid"/>
              </v:shape>
              <v:shape style="position:absolute;left:3905;top:545;width:319;height:392" coordorigin="3905,545" coordsize="319,392" path="m4161,554l4134,573,4204,573,4203,571,4197,564,4181,554,4161,554xe" filled="t" fillcolor="#989899" stroked="f">
                <v:path arrowok="t"/>
                <v:fill type="solid"/>
              </v:shape>
            </v:group>
            <v:group style="position:absolute;left:3896;top:544;width:349;height:392" coordorigin="3896,544" coordsize="349,392">
              <v:shape style="position:absolute;left:3896;top:544;width:349;height:392" coordorigin="3896,544" coordsize="349,392" path="m4058,785l4050,785,4063,804,4064,805,4075,822,4111,885,4130,936,4148,936,4167,930,4167,929,4147,929,4135,929,4108,862,4071,803,4068,799,4061,789,4058,785xe" filled="t" fillcolor="#FFFFFF" stroked="f">
                <v:path arrowok="t"/>
                <v:fill type="solid"/>
              </v:shape>
              <v:shape style="position:absolute;left:3896;top:544;width:349;height:392" coordorigin="3896,544" coordsize="349,392" path="m4196,747l4139,747,4143,779,4152,840,4172,915,4165,922,4147,929,4167,929,4181,920,4179,913,4171,888,4156,824,4146,749,4189,749,4194,748,4196,747xe" filled="t" fillcolor="#FFFFFF" stroked="f">
                <v:path arrowok="t"/>
                <v:fill type="solid"/>
              </v:shape>
              <v:shape style="position:absolute;left:3896;top:544;width:349;height:392" coordorigin="3896,544" coordsize="349,392" path="m3983,760l3975,760,3976,764,3982,776,3987,783,3993,789,4009,797,4029,796,4039,792,4043,790,4024,790,4006,789,3992,778,3988,772,3983,762,3983,760xe" filled="t" fillcolor="#FFFFFF" stroked="f">
                <v:path arrowok="t"/>
                <v:fill type="solid"/>
              </v:shape>
              <v:shape style="position:absolute;left:3896;top:544;width:349;height:392" coordorigin="3896,544" coordsize="349,392" path="m4057,763l4054,768,4053,770,4041,783,4024,790,4043,790,4045,789,4050,785,4058,785,4055,779,4057,777,4058,775,4060,773,4060,772,4072,772,4067,768,4057,763xe" filled="t" fillcolor="#FFFFFF" stroked="f">
                <v:path arrowok="t"/>
                <v:fill type="solid"/>
              </v:shape>
              <v:shape style="position:absolute;left:3896;top:544;width:349;height:392" coordorigin="3896,544" coordsize="349,392" path="m4072,772l4060,772,4078,785,4096,790,4114,786,4117,785,4120,783,4098,783,4082,779,4072,772xe" filled="t" fillcolor="#FFFFFF" stroked="f">
                <v:path arrowok="t"/>
                <v:fill type="solid"/>
              </v:shape>
              <v:shape style="position:absolute;left:3896;top:544;width:349;height:392" coordorigin="3896,544" coordsize="349,392" path="m4147,742l4131,744,4132,752,4126,769,4122,773,4115,777,4098,783,4120,783,4128,778,4132,773,4138,757,4139,753,4139,747,4196,747,4205,744,4166,744,4147,742xe" filled="t" fillcolor="#FFFFFF" stroked="f">
                <v:path arrowok="t"/>
                <v:fill type="solid"/>
              </v:shape>
              <v:shape style="position:absolute;left:3896;top:544;width:349;height:392" coordorigin="3896,544" coordsize="349,392" path="m3980,578l3919,620,3914,638,3915,657,3922,671,3926,675,3930,679,3930,679,3896,724,3899,744,3899,744,3911,764,3927,774,3945,776,3948,775,3951,775,3961,771,3965,768,3946,768,3926,766,3911,753,3905,732,3906,713,3914,698,3925,687,3937,684,3949,683,3945,681,3921,644,3925,626,3934,609,3953,594,3972,587,4008,587,3999,582,3980,578xe" filled="t" fillcolor="#FFFFFF" stroked="f">
                <v:path arrowok="t"/>
                <v:fill type="solid"/>
              </v:shape>
              <v:shape style="position:absolute;left:3896;top:544;width:349;height:392" coordorigin="3896,544" coordsize="349,392" path="m3979,745l3964,760,3946,768,3965,768,3969,766,3975,760,3983,760,3980,753,3979,745xe" filled="t" fillcolor="#FFFFFF" stroked="f">
                <v:path arrowok="t"/>
                <v:fill type="solid"/>
              </v:shape>
              <v:shape style="position:absolute;left:3896;top:544;width:349;height:392" coordorigin="3896,544" coordsize="349,392" path="m4189,749l4146,749,4158,752,4170,752,4189,749,4189,749xe" filled="t" fillcolor="#FFFFFF" stroked="f">
                <v:path arrowok="t"/>
                <v:fill type="solid"/>
              </v:shape>
              <v:shape style="position:absolute;left:3896;top:544;width:349;height:392" coordorigin="3896,544" coordsize="349,392" path="m4223,604l4204,604,4214,606,4230,618,4238,636,4238,650,4236,658,4232,664,4224,670,4214,676,4210,677,4212,680,4218,690,4224,701,4225,710,4220,720,4206,735,4187,742,4166,744,4205,744,4209,742,4221,735,4232,712,4231,701,4225,688,4223,684,4220,680,4225,678,4229,676,4237,669,4243,661,4245,652,4245,632,4236,614,4223,604xe" filled="t" fillcolor="#FFFFFF" stroked="f">
                <v:path arrowok="t"/>
                <v:fill type="solid"/>
              </v:shape>
              <v:shape style="position:absolute;left:3896;top:544;width:349;height:392" coordorigin="3896,544" coordsize="349,392" path="m4178,557l4161,557,4175,560,4188,574,4192,580,4195,597,4192,604,4188,612,4197,608,4204,604,4223,604,4221,602,4216,599,4215,599,4201,599,4201,595,4201,590,4199,578,4194,570,4188,563,4178,557xe" filled="t" fillcolor="#FFFFFF" stroked="f">
                <v:path arrowok="t"/>
                <v:fill type="solid"/>
              </v:shape>
              <v:shape style="position:absolute;left:3896;top:544;width:349;height:392" coordorigin="3896,544" coordsize="349,392" path="m4008,587l3990,587,4005,593,4012,598,4020,604,4022,607,4024,598,4025,593,4018,593,4016,591,4008,587xe" filled="t" fillcolor="#FFFFFF" stroked="f">
                <v:path arrowok="t"/>
                <v:fill type="solid"/>
              </v:shape>
              <v:shape style="position:absolute;left:3896;top:544;width:349;height:392" coordorigin="3896,544" coordsize="349,392" path="m4210,598l4205,598,4201,599,4215,599,4210,598xe" filled="t" fillcolor="#FFFFFF" stroked="f">
                <v:path arrowok="t"/>
                <v:fill type="solid"/>
              </v:shape>
              <v:shape style="position:absolute;left:3896;top:544;width:349;height:392" coordorigin="3896,544" coordsize="349,392" path="m4080,544l4020,583,4018,593,4025,593,4025,590,4034,571,4041,562,4050,558,4069,552,4106,552,4098,548,4080,544xe" filled="t" fillcolor="#FFFFFF" stroked="f">
                <v:path arrowok="t"/>
                <v:fill type="solid"/>
              </v:shape>
              <v:shape style="position:absolute;left:3896;top:544;width:349;height:392" coordorigin="3896,544" coordsize="349,392" path="m4106,552l4088,552,4106,560,4114,567,4117,572,4121,580,4123,584,4123,590,4129,578,4133,572,4125,572,4122,566,4118,561,4114,557,4106,552xe" filled="t" fillcolor="#FFFFFF" stroked="f">
                <v:path arrowok="t"/>
                <v:fill type="solid"/>
              </v:shape>
              <v:shape style="position:absolute;left:3896;top:544;width:349;height:392" coordorigin="3896,544" coordsize="349,392" path="m4152,553l4125,572,4133,572,4136,564,4161,557,4178,557,4172,554,4152,553xe" filled="t" fillcolor="#FFFFFF" stroked="f">
                <v:path arrowok="t"/>
                <v:fill type="solid"/>
              </v:shape>
              <v:shape style="position:absolute;left:4055;top:747;width:117;height:182" type="#_x0000_t75" stroked="false">
                <v:imagedata r:id="rId41" o:title=""/>
              </v:shape>
              <v:shape style="position:absolute;left:3904;top:551;width:319;height:239" type="#_x0000_t75" stroked="false">
                <v:imagedata r:id="rId42" o:title=""/>
              </v:shape>
            </v:group>
            <v:group style="position:absolute;left:3953;top:617;width:105;height:128" coordorigin="3953,617" coordsize="105,128">
              <v:shape style="position:absolute;left:3953;top:617;width:105;height:128" coordorigin="3953,617" coordsize="105,128" path="m3986,617l3967,625,3954,644,3953,660,3956,671,3965,678,3973,684,3975,685,3981,688,3979,692,3978,697,3977,701,3975,711,3975,721,3980,730,3997,744,4017,745,4030,739,4006,739,3989,731,3983,720,3982,711,3985,698,3986,694,3989,689,3989,688,3990,683,3960,658,3958,651,3960,642,3965,636,3982,624,4001,623,4017,623,4010,619,4004,618,3986,617xe" filled="t" fillcolor="#FFFFFF" stroked="f">
                <v:path arrowok="t"/>
                <v:fill type="solid"/>
              </v:shape>
              <v:shape style="position:absolute;left:3953;top:617;width:105;height:128" coordorigin="3953,617" coordsize="105,128" path="m4058,721l4051,725,4027,737,4006,739,4030,739,4046,732,4058,721xe" filled="t" fillcolor="#FFFFFF" stroked="f">
                <v:path arrowok="t"/>
                <v:fill type="solid"/>
              </v:shape>
              <v:shape style="position:absolute;left:3953;top:617;width:105;height:128" coordorigin="3953,617" coordsize="105,128" path="m4017,623l4001,623,4029,631,4041,636,4034,630,4017,623xe" filled="t" fillcolor="#FFFFFF" stroked="f">
                <v:path arrowok="t"/>
                <v:fill type="solid"/>
              </v:shape>
            </v:group>
            <v:group style="position:absolute;left:4148;top:609;width:235;height:364" coordorigin="4148,609" coordsize="235,364">
              <v:shape style="position:absolute;left:4148;top:609;width:235;height:364" coordorigin="4148,609" coordsize="235,364" path="m4226,717l4161,749,4148,801,4148,821,4164,891,4192,952,4254,973,4265,974,4276,973,4287,973,4299,973,4319,968,4357,917,4379,840,4383,797,4381,778,4336,721,4250,721,4226,717xe" filled="t" fillcolor="#989899" stroked="f">
                <v:path arrowok="t"/>
                <v:fill type="solid"/>
              </v:shape>
              <v:shape style="position:absolute;left:4148;top:609;width:235;height:364" coordorigin="4148,609" coordsize="235,364" path="m4269,609l4250,671,4250,692,4252,712,4250,721,4336,721,4333,720,4331,714,4342,708,4350,699,4363,677,4365,671,4276,671,4279,654,4286,633,4292,620,4286,613,4279,609,4269,609xe" filled="t" fillcolor="#989899" stroked="f">
                <v:path arrowok="t"/>
                <v:fill type="solid"/>
              </v:shape>
              <v:shape style="position:absolute;left:4148;top:609;width:235;height:364" coordorigin="4148,609" coordsize="235,364" path="m4357,621l4283,656,4276,671,4365,671,4368,654,4368,652,4369,636,4369,633,4367,621,4361,621,4357,621xe" filled="t" fillcolor="#989899" stroked="f">
                <v:path arrowok="t"/>
                <v:fill type="solid"/>
              </v:shape>
              <v:shape style="position:absolute;left:4250;top:614;width:26;height:106" type="#_x0000_t75" stroked="false">
                <v:imagedata r:id="rId43" o:title=""/>
              </v:shape>
              <v:shape style="position:absolute;left:4148;top:722;width:183;height:242" type="#_x0000_t75" stroked="false">
                <v:imagedata r:id="rId44" o:title=""/>
              </v:shape>
            </v:group>
            <v:group style="position:absolute;left:4141;top:607;width:235;height:364" coordorigin="4141,607" coordsize="235,364">
              <v:shape style="position:absolute;left:4141;top:607;width:235;height:364" coordorigin="4141,607" coordsize="235,364" path="m4219,715l4155,746,4141,799,4142,819,4157,889,4186,950,4248,971,4258,971,4269,971,4281,971,4292,971,4312,966,4315,964,4265,964,4248,964,4237,963,4225,963,4206,958,4170,906,4152,836,4148,793,4150,774,4198,723,4337,722,4332,720,4262,720,4255,720,4254,719,4243,719,4219,715xe" filled="t" fillcolor="#FFFFFF" stroked="f">
                <v:path arrowok="t"/>
                <v:fill type="solid"/>
              </v:shape>
              <v:shape style="position:absolute;left:4141;top:607;width:235;height:364" coordorigin="4141,607" coordsize="235,364" path="m4337,722l4299,722,4311,722,4313,722,4365,769,4369,806,4367,827,4352,888,4323,949,4265,964,4315,964,4351,915,4373,838,4376,799,4376,793,4345,726,4337,722xe" filled="t" fillcolor="#FFFFFF" stroked="f">
                <v:path arrowok="t"/>
                <v:fill type="solid"/>
              </v:shape>
              <v:shape style="position:absolute;left:4141;top:607;width:235;height:364" coordorigin="4141,607" coordsize="235,364" path="m4299,722l4219,722,4244,726,4251,727,4254,727,4258,727,4265,727,4267,727,4270,726,4279,725,4299,722xe" filled="t" fillcolor="#FFFFFF" stroked="f">
                <v:path arrowok="t"/>
                <v:fill type="solid"/>
              </v:shape>
              <v:shape style="position:absolute;left:4141;top:607;width:235;height:364" coordorigin="4141,607" coordsize="235,364" path="m4282,614l4264,614,4270,614,4274,616,4277,620,4276,622,4268,641,4263,660,4260,680,4260,700,4263,718,4262,720,4332,720,4327,718,4325,713,4288,713,4288,708,4273,708,4273,693,4276,672,4278,669,4270,669,4273,651,4280,631,4285,618,4282,614xe" filled="t" fillcolor="#FFFFFF" stroked="f">
                <v:path arrowok="t"/>
                <v:fill type="solid"/>
              </v:shape>
              <v:shape style="position:absolute;left:4141;top:607;width:235;height:364" coordorigin="4141,607" coordsize="235,364" path="m4263,607l4243,668,4243,690,4245,710,4243,719,4254,719,4251,700,4250,681,4263,616,4264,614,4282,614,4280,610,4272,607,4263,607xe" filled="t" fillcolor="#FFFFFF" stroked="f">
                <v:path arrowok="t"/>
                <v:fill type="solid"/>
              </v:shape>
              <v:shape style="position:absolute;left:4141;top:607;width:235;height:364" coordorigin="4141,607" coordsize="235,364" path="m4362,626l4352,626,4357,651,4357,653,4306,709,4288,713,4325,713,4325,712,4335,706,4343,697,4357,675,4362,651,4362,647,4362,641,4362,631,4362,626xe" filled="t" fillcolor="#FFFFFF" stroked="f">
                <v:path arrowok="t"/>
                <v:fill type="solid"/>
              </v:shape>
              <v:shape style="position:absolute;left:4141;top:607;width:235;height:364" coordorigin="4141,607" coordsize="235,364" path="m4321,648l4273,708,4288,708,4286,695,4294,678,4307,661,4321,648xe" filled="t" fillcolor="#FFFFFF" stroked="f">
                <v:path arrowok="t"/>
                <v:fill type="solid"/>
              </v:shape>
              <v:shape style="position:absolute;left:4141;top:607;width:235;height:364" coordorigin="4141,607" coordsize="235,364" path="m4350,619l4277,653,4270,669,4278,669,4286,651,4289,647,4312,633,4336,627,4352,626,4362,626,4361,619,4355,619,4350,619xe" filled="t" fillcolor="#FFFFFF" stroked="f">
                <v:path arrowok="t"/>
                <v:fill type="solid"/>
              </v:shape>
              <v:shape style="position:absolute;left:4273;top:626;width:82;height:88" type="#_x0000_t75" stroked="false">
                <v:imagedata r:id="rId45" o:title=""/>
              </v:shape>
            </v:group>
            <v:group style="position:absolute;left:4175;top:740;width:34;height:87" coordorigin="4175,740" coordsize="34,87">
              <v:shape style="position:absolute;left:4175;top:740;width:34;height:87" coordorigin="4175,740" coordsize="34,87" path="m4209,740l4175,804,4178,823,4181,828,4181,809,4183,780,4186,766,4201,747,4209,741,4209,740xe" filled="t" fillcolor="#FFFFFF" stroked="f">
                <v:path arrowok="t"/>
                <v:fill type="solid"/>
              </v:shape>
              <v:shape style="position:absolute;left:3787;top:134;width:1035;height:538" type="#_x0000_t75" stroked="false">
                <v:imagedata r:id="rId70" o:title=""/>
              </v:shape>
            </v:group>
            <w10:wrap type="none"/>
          </v:group>
        </w:pict>
      </w:r>
      <w:r>
        <w:rPr>
          <w:rFonts w:ascii="Calibri" w:hAnsi="Calibri"/>
          <w:b/>
          <w:color w:val="231F20"/>
          <w:spacing w:val="-2"/>
          <w:w w:val="85"/>
          <w:sz w:val="14"/>
        </w:rPr>
        <w:t>Datos</w:t>
      </w:r>
      <w:r>
        <w:rPr>
          <w:rFonts w:ascii="Calibri" w:hAnsi="Calibri"/>
          <w:b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b/>
          <w:color w:val="231F20"/>
          <w:spacing w:val="-2"/>
          <w:w w:val="85"/>
          <w:sz w:val="14"/>
        </w:rPr>
        <w:t>Nutricionales:</w:t>
      </w:r>
      <w:r>
        <w:rPr>
          <w:rFonts w:ascii="Calibri" w:hAnsi="Calibri"/>
          <w:b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Calorías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210,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Grasa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Total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6g,</w:t>
      </w:r>
      <w:r>
        <w:rPr>
          <w:rFonts w:ascii="Calibri" w:hAnsi="Calibri"/>
          <w:i/>
          <w:color w:val="231F20"/>
          <w:spacing w:val="28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Grasa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Saturada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0g,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Colesterol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0mg,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Sodio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50mg,</w:t>
      </w:r>
      <w:r>
        <w:rPr>
          <w:rFonts w:ascii="Calibri" w:hAnsi="Calibri"/>
          <w:color w:val="000000"/>
          <w:sz w:val="14"/>
        </w:rPr>
      </w:r>
    </w:p>
    <w:p>
      <w:pPr>
        <w:spacing w:line="160" w:lineRule="exact" w:before="0"/>
        <w:ind w:left="260" w:right="1968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i/>
          <w:color w:val="231F20"/>
          <w:spacing w:val="-2"/>
          <w:w w:val="85"/>
          <w:sz w:val="14"/>
        </w:rPr>
        <w:t>Carbohidratos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Total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37g,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Fibra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Dietética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7g,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Azúcares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9g,</w:t>
      </w:r>
      <w:r>
        <w:rPr>
          <w:rFonts w:ascii="Calibri" w:hAnsi="Calibri"/>
          <w:i/>
          <w:color w:val="231F20"/>
          <w:spacing w:val="21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Proteínas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5g,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Vitamina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w w:val="85"/>
          <w:sz w:val="14"/>
        </w:rPr>
        <w:t>A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190%,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Vitamina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w w:val="85"/>
          <w:sz w:val="14"/>
        </w:rPr>
        <w:t>C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20%,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Calcio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10%</w:t>
      </w:r>
      <w:r>
        <w:rPr>
          <w:rFonts w:ascii="Calibri" w:hAnsi="Calibri"/>
          <w:color w:val="000000"/>
          <w:sz w:val="14"/>
        </w:rPr>
      </w:r>
    </w:p>
    <w:p>
      <w:pPr>
        <w:spacing w:line="140" w:lineRule="exact" w:before="4"/>
        <w:rPr>
          <w:sz w:val="14"/>
          <w:szCs w:val="14"/>
        </w:rPr>
      </w:pPr>
    </w:p>
    <w:p>
      <w:pPr>
        <w:spacing w:line="160" w:lineRule="exact" w:before="0"/>
        <w:ind w:left="260" w:right="2091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59.468231pt;margin-top:-5.512708pt;width:23.116575pt;height:22.710849pt;mso-position-horizontal-relative:page;mso-position-vertical-relative:paragraph;z-index:-725" coordorigin="3189,-110" coordsize="462,454">
            <v:group style="position:absolute;left:3198;top:-101;width:444;height:436" coordorigin="3198,-101" coordsize="444,436">
              <v:shape style="position:absolute;left:3198;top:-101;width:444;height:436" coordorigin="3198,-101" coordsize="444,436" path="m3643,117l3632,183,3603,242,3558,289,3500,321,3434,335,3409,334,3340,318,3282,286,3238,240,3209,183,3198,119,3200,96,3217,31,3251,-24,3300,-67,3361,-94,3405,-101,3431,-100,3500,-85,3558,-53,3603,-7,3632,49,3643,114,3643,117xe" filled="f" stroked="t" strokeweight=".903pt" strokecolor="#FDB913">
                <v:path arrowok="t"/>
              </v:shape>
            </v:group>
            <v:group style="position:absolute;left:3212;top:-91;width:398;height:392" coordorigin="3212,-91" coordsize="398,392">
              <v:shape style="position:absolute;left:3212;top:-91;width:398;height:392" coordorigin="3212,-91" coordsize="398,392" path="m3392,-91l3330,-75,3278,-40,3239,11,3217,77,3212,127,3216,149,3242,210,3286,258,3343,289,3411,301,3434,299,3498,281,3552,243,3590,191,3609,127,3610,104,3610,89,3594,27,3559,-25,3507,-64,3442,-87,3392,-91xe" filled="t" fillcolor="#FDB913" stroked="f">
                <v:path arrowok="t"/>
                <v:fill type="solid"/>
              </v:shape>
            </v:group>
            <v:group style="position:absolute;left:3291;top:58;width:101;height:167" coordorigin="3291,58" coordsize="101,167">
              <v:shape style="position:absolute;left:3291;top:58;width:101;height:167" coordorigin="3291,58" coordsize="101,167" path="m3353,113l3294,151,3291,175,3296,194,3307,211,3324,221,3345,225,3392,225,3392,206,3343,206,3336,206,3313,182,3313,159,3317,149,3330,135,3338,131,3392,131,3392,117,3370,117,3361,114,3353,113xe" filled="t" fillcolor="#FFFFFF" stroked="f">
                <v:path arrowok="t"/>
                <v:fill type="solid"/>
              </v:shape>
              <v:shape style="position:absolute;left:3291;top:58;width:101;height:167" coordorigin="3291,58" coordsize="101,167" path="m3392,131l3356,131,3363,133,3370,137,3370,206,3392,206,3392,131xe" filled="t" fillcolor="#FFFFFF" stroked="f">
                <v:path arrowok="t"/>
                <v:fill type="solid"/>
              </v:shape>
              <v:shape style="position:absolute;left:3291;top:58;width:101;height:167" coordorigin="3291,58" coordsize="101,167" path="m3392,58l3370,58,3370,117,3392,117,3392,58xe" filled="t" fillcolor="#FFFFFF" stroked="f">
                <v:path arrowok="t"/>
                <v:fill type="solid"/>
              </v:shape>
            </v:group>
            <v:group style="position:absolute;left:3399;top:91;width:82;height:134" coordorigin="3399,91" coordsize="82,134">
              <v:shape style="position:absolute;left:3399;top:91;width:82;height:134" coordorigin="3399,91" coordsize="82,134" path="m3440,133l3418,133,3418,192,3419,198,3421,206,3422,208,3423,210,3425,213,3426,215,3428,216,3435,222,3444,225,3464,225,3473,223,3481,218,3481,206,3446,206,3440,199,3440,133xe" filled="t" fillcolor="#FFFFFF" stroked="f">
                <v:path arrowok="t"/>
                <v:fill type="solid"/>
              </v:shape>
              <v:shape style="position:absolute;left:3399;top:91;width:82;height:134" coordorigin="3399,91" coordsize="82,134" path="m3481,198l3473,203,3464,206,3481,206,3481,198xe" filled="t" fillcolor="#FFFFFF" stroked="f">
                <v:path arrowok="t"/>
                <v:fill type="solid"/>
              </v:shape>
              <v:shape style="position:absolute;left:3399;top:91;width:82;height:134" coordorigin="3399,91" coordsize="82,134" path="m3440,91l3399,131,3399,133,3476,133,3476,113,3440,113,3440,91xe" filled="t" fillcolor="#FFFFFF" stroked="f">
                <v:path arrowok="t"/>
                <v:fill type="solid"/>
              </v:shape>
            </v:group>
            <v:group style="position:absolute;left:3489;top:112;width:95;height:114" coordorigin="3489,112" coordsize="95,114">
              <v:shape style="position:absolute;left:3489;top:112;width:95;height:114" coordorigin="3489,112" coordsize="95,114" path="m3584,214l3545,214,3547,222,3553,225,3566,225,3569,225,3575,222,3579,220,3584,217,3584,214xe" filled="t" fillcolor="#FFFFFF" stroked="f">
                <v:path arrowok="t"/>
                <v:fill type="solid"/>
              </v:shape>
              <v:shape style="position:absolute;left:3489;top:112;width:95;height:114" coordorigin="3489,112" coordsize="95,114" path="m3565,132l3539,132,3546,138,3546,157,3491,185,3489,192,3489,206,3491,212,3501,223,3508,225,3526,225,3536,221,3545,214,3584,214,3584,210,3522,210,3518,209,3515,206,3512,203,3510,199,3510,190,3512,187,3515,184,3518,181,3523,178,3546,169,3567,169,3567,148,3567,142,3566,138,3566,135,3565,132,3565,132xe" filled="t" fillcolor="#FFFFFF" stroked="f">
                <v:path arrowok="t"/>
                <v:fill type="solid"/>
              </v:shape>
              <v:shape style="position:absolute;left:3489;top:112;width:95;height:114" coordorigin="3489,112" coordsize="95,114" path="m3567,169l3546,169,3546,202,3540,207,3533,210,3584,210,3584,210,3569,210,3567,208,3567,169xe" filled="t" fillcolor="#FFFFFF" stroked="f">
                <v:path arrowok="t"/>
                <v:fill type="solid"/>
              </v:shape>
              <v:shape style="position:absolute;left:3489;top:112;width:95;height:114" coordorigin="3489,112" coordsize="95,114" path="m3584,204l3578,208,3574,210,3584,210,3584,204xe" filled="t" fillcolor="#FFFFFF" stroked="f">
                <v:path arrowok="t"/>
                <v:fill type="solid"/>
              </v:shape>
              <v:shape style="position:absolute;left:3489;top:112;width:95;height:114" coordorigin="3489,112" coordsize="95,114" path="m3540,112l3511,112,3499,116,3491,126,3491,150,3502,138,3514,132,3565,132,3561,125,3559,123,3556,121,3549,115,3540,112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/>
          <w:i/>
          <w:color w:val="231F20"/>
          <w:spacing w:val="-3"/>
          <w:w w:val="85"/>
          <w:sz w:val="14"/>
        </w:rPr>
        <w:t>Fuente: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Centro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1"/>
          <w:w w:val="85"/>
          <w:sz w:val="14"/>
        </w:rPr>
        <w:t>de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Control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w w:val="85"/>
          <w:sz w:val="14"/>
        </w:rPr>
        <w:t>y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Prevención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1"/>
          <w:w w:val="85"/>
          <w:sz w:val="14"/>
        </w:rPr>
        <w:t>de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Enfermedades,</w:t>
      </w:r>
      <w:r>
        <w:rPr>
          <w:rFonts w:ascii="Calibri" w:hAnsi="Calibri"/>
          <w:i/>
          <w:color w:val="231F20"/>
          <w:spacing w:val="39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más</w:t>
      </w:r>
      <w:r>
        <w:rPr>
          <w:rFonts w:ascii="Calibri" w:hAnsi="Calibri"/>
          <w:i/>
          <w:color w:val="231F20"/>
          <w:spacing w:val="-4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recetas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</w:t>
      </w:r>
      <w:r>
        <w:rPr>
          <w:rFonts w:ascii="Calibri" w:hAnsi="Calibri"/>
          <w:i/>
          <w:color w:val="231F20"/>
          <w:spacing w:val="-2"/>
          <w:w w:val="85"/>
          <w:sz w:val="14"/>
        </w:rPr>
        <w:t>son</w:t>
      </w:r>
      <w:r>
        <w:rPr>
          <w:rFonts w:ascii="Calibri" w:hAnsi="Calibri"/>
          <w:i/>
          <w:color w:val="231F20"/>
          <w:spacing w:val="-3"/>
          <w:w w:val="85"/>
          <w:sz w:val="14"/>
        </w:rPr>
        <w:t> importantes</w:t>
      </w:r>
      <w:r>
        <w:rPr>
          <w:rFonts w:ascii="Calibri" w:hAnsi="Calibri"/>
          <w:color w:val="000000"/>
          <w:sz w:val="14"/>
        </w:rPr>
      </w:r>
    </w:p>
    <w:sectPr>
      <w:type w:val="continuous"/>
      <w:pgSz w:w="5040" w:h="8640"/>
      <w:pgMar w:top="120" w:bottom="22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Rounded MT Bold">
    <w:altName w:val="Arial Rounded MT Bold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group style="position:absolute;margin-left:0pt;margin-top:419.822998pt;width:252pt;height:12.177pt;mso-position-horizontal-relative:page;mso-position-vertical-relative:page;z-index:-741" coordorigin="0,8396" coordsize="5040,244">
          <v:shape style="position:absolute;left:0;top:8396;width:5040;height:244" coordorigin="0,8396" coordsize="5040,244" path="m0,8640l5040,8640,5040,8396,0,8396,0,8640xe" filled="t" fillcolor="#009444" stroked="f">
            <v:path arrowok="t"/>
            <v:fill type="solid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4.580307pt;margin-top:421.506317pt;width:115.070005pt;height:8pt;mso-position-horizontal-relative:page;mso-position-vertical-relative:page;z-index:-740" type="#_x0000_t202" filled="f" stroked="f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>
                  <w:rPr>
                    <w:rFonts w:ascii="Arial" w:hAnsi="Arial" w:cs="Arial" w:eastAsia="Arial"/>
                    <w:color w:val="FFFFFF"/>
                    <w:spacing w:val="-1"/>
                    <w:sz w:val="12"/>
                    <w:szCs w:val="12"/>
                  </w:rPr>
                  <w:t>Recipe</w:t>
                </w:r>
                <w:r>
                  <w:rPr>
                    <w:rFonts w:ascii="Arial" w:hAnsi="Arial" w:cs="Arial" w:eastAsia="Arial"/>
                    <w:color w:val="FFFFFF"/>
                    <w:sz w:val="12"/>
                    <w:szCs w:val="12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spacing w:val="-1"/>
                    <w:sz w:val="12"/>
                    <w:szCs w:val="12"/>
                  </w:rPr>
                  <w:t>Card</w:t>
                </w:r>
                <w:r>
                  <w:rPr>
                    <w:rFonts w:ascii="Arial" w:hAnsi="Arial" w:cs="Arial" w:eastAsia="Arial"/>
                    <w:color w:val="FFFFFF"/>
                    <w:sz w:val="12"/>
                    <w:szCs w:val="12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spacing w:val="-1"/>
                    <w:sz w:val="12"/>
                    <w:szCs w:val="12"/>
                  </w:rPr>
                  <w:t>#</w:t>
                </w:r>
                <w:r>
                  <w:rPr>
                    <w:rFonts w:ascii="Arial" w:hAnsi="Arial" w:cs="Arial" w:eastAsia="Arial"/>
                    <w:color w:val="FFFFFF"/>
                    <w:sz w:val="12"/>
                    <w:szCs w:val="12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color w:val="FFFFFF"/>
                    <w:spacing w:val="-1"/>
                    <w:sz w:val="12"/>
                    <w:szCs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color w:val="FFFFFF"/>
                    <w:sz w:val="12"/>
                    <w:szCs w:val="12"/>
                  </w:rPr>
                  <w:t> English</w:t>
                </w:r>
                <w:r>
                  <w:rPr>
                    <w:rFonts w:ascii="Arial" w:hAnsi="Arial" w:cs="Arial" w:eastAsia="Arial"/>
                    <w:color w:val="FFFFFF"/>
                    <w:spacing w:val="-1"/>
                    <w:sz w:val="12"/>
                    <w:szCs w:val="12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sz w:val="12"/>
                    <w:szCs w:val="12"/>
                  </w:rPr>
                  <w:t>–</w:t>
                </w:r>
                <w:r>
                  <w:rPr>
                    <w:rFonts w:ascii="Arial" w:hAnsi="Arial" w:cs="Arial" w:eastAsia="Arial"/>
                    <w:color w:val="FFFFFF"/>
                    <w:spacing w:val="-7"/>
                    <w:sz w:val="12"/>
                    <w:szCs w:val="12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sz w:val="12"/>
                    <w:szCs w:val="12"/>
                  </w:rPr>
                  <w:t>August</w:t>
                </w:r>
                <w:r>
                  <w:rPr>
                    <w:rFonts w:ascii="Arial" w:hAnsi="Arial" w:cs="Arial" w:eastAsia="Arial"/>
                    <w:color w:val="FFFFFF"/>
                    <w:spacing w:val="-1"/>
                    <w:sz w:val="12"/>
                    <w:szCs w:val="12"/>
                  </w:rPr>
                  <w:t> 22,</w:t>
                </w:r>
                <w:r>
                  <w:rPr>
                    <w:rFonts w:ascii="Arial" w:hAnsi="Arial" w:cs="Arial" w:eastAsia="Arial"/>
                    <w:color w:val="FFFFFF"/>
                    <w:sz w:val="12"/>
                    <w:szCs w:val="12"/>
                  </w:rPr>
                  <w:t> 2012</w:t>
                </w:r>
                <w:r>
                  <w:rPr>
                    <w:rFonts w:ascii="Arial" w:hAnsi="Arial" w:cs="Arial" w:eastAsia="Arial"/>
                    <w:color w:val="000000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group style="position:absolute;margin-left:0pt;margin-top:419.822998pt;width:252pt;height:12.177pt;mso-position-horizontal-relative:page;mso-position-vertical-relative:page;z-index:-739" coordorigin="0,8396" coordsize="5040,244">
          <v:shape style="position:absolute;left:0;top:8396;width:5040;height:244" coordorigin="0,8396" coordsize="5040,244" path="m0,8640l5040,8640,5040,8396,0,8396,0,8640xe" filled="t" fillcolor="#009444" stroked="f">
            <v:path arrowok="t"/>
            <v:fill type="solid"/>
          </v:shape>
          <w10:wrap type="none"/>
        </v:group>
      </w:pict>
    </w:r>
    <w:r>
      <w:rPr/>
      <w:pict>
        <v:shape style="position:absolute;margin-left:138.517807pt;margin-top:421.506317pt;width:111.134005pt;height:8pt;mso-position-horizontal-relative:page;mso-position-vertical-relative:page;z-index:-738" type="#_x0000_t202" filled="f" stroked="f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>
                  <w:rPr>
                    <w:rFonts w:ascii="Arial" w:hAnsi="Arial" w:cs="Arial" w:eastAsia="Arial"/>
                    <w:color w:val="FFFFFF"/>
                    <w:spacing w:val="-1"/>
                    <w:sz w:val="12"/>
                    <w:szCs w:val="12"/>
                  </w:rPr>
                  <w:t>Receta N.°</w:t>
                </w:r>
                <w:r>
                  <w:rPr>
                    <w:rFonts w:ascii="Arial" w:hAnsi="Arial" w:cs="Arial" w:eastAsia="Arial"/>
                    <w:color w:val="FFFFFF"/>
                    <w:sz w:val="12"/>
                    <w:szCs w:val="1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color w:val="FFFFFF"/>
                    <w:sz w:val="12"/>
                    <w:szCs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color w:val="FFFFFF"/>
                    <w:sz w:val="12"/>
                    <w:szCs w:val="12"/>
                  </w:rPr>
                  <w:t>  Español</w:t>
                </w:r>
                <w:r>
                  <w:rPr>
                    <w:rFonts w:ascii="Arial" w:hAnsi="Arial" w:cs="Arial" w:eastAsia="Arial"/>
                    <w:color w:val="FFFFFF"/>
                    <w:spacing w:val="-2"/>
                    <w:sz w:val="12"/>
                    <w:szCs w:val="12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sz w:val="12"/>
                    <w:szCs w:val="12"/>
                  </w:rPr>
                  <w:t>–</w:t>
                </w:r>
                <w:r>
                  <w:rPr>
                    <w:rFonts w:ascii="Arial" w:hAnsi="Arial" w:cs="Arial" w:eastAsia="Arial"/>
                    <w:color w:val="FFFFFF"/>
                    <w:spacing w:val="-7"/>
                    <w:sz w:val="12"/>
                    <w:szCs w:val="12"/>
                  </w:rPr>
                  <w:t> </w:t>
                </w:r>
                <w:r>
                  <w:rPr>
                    <w:rFonts w:ascii="Arial" w:hAnsi="Arial" w:cs="Arial" w:eastAsia="Arial"/>
                    <w:color w:val="FFFFFF"/>
                    <w:sz w:val="12"/>
                    <w:szCs w:val="12"/>
                  </w:rPr>
                  <w:t>Agosto</w:t>
                </w:r>
                <w:r>
                  <w:rPr>
                    <w:rFonts w:ascii="Arial" w:hAnsi="Arial" w:cs="Arial" w:eastAsia="Arial"/>
                    <w:color w:val="FFFFFF"/>
                    <w:spacing w:val="-1"/>
                    <w:sz w:val="12"/>
                    <w:szCs w:val="12"/>
                  </w:rPr>
                  <w:t> 22,</w:t>
                </w:r>
                <w:r>
                  <w:rPr>
                    <w:rFonts w:ascii="Arial" w:hAnsi="Arial" w:cs="Arial" w:eastAsia="Arial"/>
                    <w:color w:val="FFFFFF"/>
                    <w:sz w:val="12"/>
                    <w:szCs w:val="12"/>
                  </w:rPr>
                  <w:t> 2012</w:t>
                </w:r>
                <w:r>
                  <w:rPr>
                    <w:rFonts w:ascii="Arial" w:hAnsi="Arial" w:cs="Arial" w:eastAsia="Arial"/>
                    <w:color w:val="000000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"/>
      <w:numFmt w:val="decimal"/>
      <w:lvlText w:val="%1."/>
      <w:lvlJc w:val="left"/>
      <w:pPr>
        <w:ind w:left="404" w:hanging="144"/>
        <w:jc w:val="left"/>
      </w:pPr>
      <w:rPr>
        <w:rFonts w:hint="default" w:ascii="Calibri" w:hAnsi="Calibri" w:eastAsia="Calibri"/>
        <w:color w:val="231F20"/>
        <w:spacing w:val="-2"/>
        <w:w w:val="85"/>
        <w:sz w:val="18"/>
        <w:szCs w:val="18"/>
      </w:rPr>
    </w:lvl>
    <w:lvl w:ilvl="1">
      <w:start w:val="1"/>
      <w:numFmt w:val="bullet"/>
      <w:lvlText w:val="•"/>
      <w:lvlJc w:val="left"/>
      <w:pPr>
        <w:ind w:left="596" w:hanging="14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89" w:hanging="1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81" w:hanging="1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74" w:hanging="1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67" w:hanging="1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59" w:hanging="1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752" w:hanging="1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944" w:hanging="144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385" w:hanging="144"/>
        <w:jc w:val="left"/>
      </w:pPr>
      <w:rPr>
        <w:rFonts w:hint="default" w:ascii="Calibri" w:hAnsi="Calibri" w:eastAsia="Calibri"/>
        <w:color w:val="231F20"/>
        <w:spacing w:val="-2"/>
        <w:w w:val="85"/>
        <w:sz w:val="18"/>
        <w:szCs w:val="18"/>
      </w:rPr>
    </w:lvl>
    <w:lvl w:ilvl="1">
      <w:start w:val="1"/>
      <w:numFmt w:val="bullet"/>
      <w:lvlText w:val="•"/>
      <w:lvlJc w:val="left"/>
      <w:pPr>
        <w:ind w:left="578" w:hanging="14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70" w:hanging="1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63" w:hanging="1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56" w:hanging="1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48" w:hanging="1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41" w:hanging="1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733" w:hanging="1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926" w:hanging="144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380" w:hanging="120"/>
        <w:jc w:val="left"/>
      </w:pPr>
      <w:rPr>
        <w:rFonts w:hint="default" w:ascii="Calibri" w:hAnsi="Calibri" w:eastAsia="Calibri"/>
        <w:b/>
        <w:bCs/>
        <w:color w:val="D97F37"/>
        <w:w w:val="88"/>
        <w:sz w:val="18"/>
        <w:szCs w:val="18"/>
      </w:rPr>
    </w:lvl>
    <w:lvl w:ilvl="1">
      <w:start w:val="1"/>
      <w:numFmt w:val="bullet"/>
      <w:lvlText w:val="•"/>
      <w:lvlJc w:val="left"/>
      <w:pPr>
        <w:ind w:left="610" w:hanging="1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41" w:hanging="1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72" w:hanging="1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03" w:hanging="1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34" w:hanging="1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64" w:hanging="1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95" w:hanging="1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226" w:hanging="12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379" w:hanging="115"/>
        <w:jc w:val="left"/>
      </w:pPr>
      <w:rPr>
        <w:rFonts w:hint="default" w:ascii="Calibri" w:hAnsi="Calibri" w:eastAsia="Calibri"/>
        <w:b/>
        <w:bCs/>
        <w:color w:val="D97F37"/>
        <w:w w:val="88"/>
        <w:sz w:val="18"/>
        <w:szCs w:val="18"/>
      </w:rPr>
    </w:lvl>
    <w:lvl w:ilvl="1">
      <w:start w:val="1"/>
      <w:numFmt w:val="bullet"/>
      <w:lvlText w:val="•"/>
      <w:lvlJc w:val="left"/>
      <w:pPr>
        <w:ind w:left="610" w:hanging="11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41" w:hanging="1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72" w:hanging="1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03" w:hanging="1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34" w:hanging="1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64" w:hanging="1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95" w:hanging="1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226" w:hanging="115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396" w:hanging="147"/>
        <w:jc w:val="left"/>
      </w:pPr>
      <w:rPr>
        <w:rFonts w:hint="default" w:ascii="Calibri" w:hAnsi="Calibri" w:eastAsia="Calibri"/>
        <w:color w:val="231F20"/>
        <w:spacing w:val="-2"/>
        <w:w w:val="85"/>
        <w:sz w:val="18"/>
        <w:szCs w:val="18"/>
      </w:rPr>
    </w:lvl>
    <w:lvl w:ilvl="1">
      <w:start w:val="1"/>
      <w:numFmt w:val="bullet"/>
      <w:lvlText w:val="•"/>
      <w:lvlJc w:val="left"/>
      <w:pPr>
        <w:ind w:left="589" w:hanging="14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82" w:hanging="1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74" w:hanging="1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67" w:hanging="1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59" w:hanging="1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52" w:hanging="1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745" w:hanging="1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937" w:hanging="147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404" w:hanging="144"/>
        <w:jc w:val="left"/>
      </w:pPr>
      <w:rPr>
        <w:rFonts w:hint="default" w:ascii="Calibri" w:hAnsi="Calibri" w:eastAsia="Calibri"/>
        <w:color w:val="231F20"/>
        <w:spacing w:val="-2"/>
        <w:w w:val="85"/>
        <w:sz w:val="18"/>
        <w:szCs w:val="18"/>
      </w:rPr>
    </w:lvl>
    <w:lvl w:ilvl="1">
      <w:start w:val="1"/>
      <w:numFmt w:val="bullet"/>
      <w:lvlText w:val="•"/>
      <w:lvlJc w:val="left"/>
      <w:pPr>
        <w:ind w:left="596" w:hanging="14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89" w:hanging="1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81" w:hanging="1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74" w:hanging="1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67" w:hanging="1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59" w:hanging="1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752" w:hanging="1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944" w:hanging="144"/>
      </w:pPr>
      <w:rPr>
        <w:rFonts w:hint="default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260" w:hanging="115"/>
        <w:jc w:val="left"/>
      </w:pPr>
      <w:rPr>
        <w:rFonts w:hint="default" w:ascii="Calibri" w:hAnsi="Calibri" w:eastAsia="Calibri"/>
        <w:b/>
        <w:bCs/>
        <w:color w:val="D97F37"/>
        <w:w w:val="88"/>
        <w:sz w:val="18"/>
        <w:szCs w:val="18"/>
      </w:rPr>
    </w:lvl>
    <w:lvl w:ilvl="1">
      <w:start w:val="1"/>
      <w:numFmt w:val="bullet"/>
      <w:lvlText w:val="•"/>
      <w:lvlJc w:val="left"/>
      <w:pPr>
        <w:ind w:left="476" w:hanging="11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93" w:hanging="1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10" w:hanging="1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26" w:hanging="1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43" w:hanging="1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60" w:hanging="1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777" w:hanging="1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993" w:hanging="115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04" w:hanging="144"/>
        <w:jc w:val="left"/>
      </w:pPr>
      <w:rPr>
        <w:rFonts w:hint="default" w:ascii="Calibri" w:hAnsi="Calibri" w:eastAsia="Calibri"/>
        <w:color w:val="231F20"/>
        <w:spacing w:val="-2"/>
        <w:w w:val="85"/>
        <w:sz w:val="18"/>
        <w:szCs w:val="18"/>
      </w:rPr>
    </w:lvl>
    <w:lvl w:ilvl="1">
      <w:start w:val="1"/>
      <w:numFmt w:val="bullet"/>
      <w:lvlText w:val="•"/>
      <w:lvlJc w:val="left"/>
      <w:pPr>
        <w:ind w:left="596" w:hanging="14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89" w:hanging="1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81" w:hanging="1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74" w:hanging="1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67" w:hanging="1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59" w:hanging="1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752" w:hanging="1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944" w:hanging="144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375" w:hanging="116"/>
        <w:jc w:val="left"/>
      </w:pPr>
      <w:rPr>
        <w:rFonts w:hint="default" w:ascii="Calibri" w:hAnsi="Calibri" w:eastAsia="Calibri"/>
        <w:b/>
        <w:bCs/>
        <w:color w:val="D97F37"/>
        <w:w w:val="88"/>
        <w:sz w:val="18"/>
        <w:szCs w:val="18"/>
      </w:rPr>
    </w:lvl>
    <w:lvl w:ilvl="1">
      <w:start w:val="1"/>
      <w:numFmt w:val="bullet"/>
      <w:lvlText w:val="•"/>
      <w:lvlJc w:val="left"/>
      <w:pPr>
        <w:ind w:left="566" w:hanging="1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57" w:hanging="1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48" w:hanging="1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40" w:hanging="1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31" w:hanging="1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22" w:hanging="1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713" w:hanging="1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904" w:hanging="116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374" w:hanging="115"/>
        <w:jc w:val="left"/>
      </w:pPr>
      <w:rPr>
        <w:rFonts w:hint="default" w:ascii="Calibri" w:hAnsi="Calibri" w:eastAsia="Calibri"/>
        <w:b/>
        <w:bCs/>
        <w:color w:val="D97F37"/>
        <w:w w:val="88"/>
        <w:sz w:val="18"/>
        <w:szCs w:val="18"/>
      </w:rPr>
    </w:lvl>
    <w:lvl w:ilvl="1">
      <w:start w:val="1"/>
      <w:numFmt w:val="bullet"/>
      <w:lvlText w:val="•"/>
      <w:lvlJc w:val="left"/>
      <w:pPr>
        <w:ind w:left="565" w:hanging="11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56" w:hanging="1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48" w:hanging="1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39" w:hanging="1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30" w:hanging="1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22" w:hanging="1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713" w:hanging="1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904" w:hanging="115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04" w:hanging="144"/>
        <w:jc w:val="left"/>
      </w:pPr>
      <w:rPr>
        <w:rFonts w:hint="default" w:ascii="Calibri" w:hAnsi="Calibri" w:eastAsia="Calibri"/>
        <w:color w:val="231F20"/>
        <w:spacing w:val="-2"/>
        <w:w w:val="85"/>
        <w:sz w:val="18"/>
        <w:szCs w:val="18"/>
      </w:rPr>
    </w:lvl>
    <w:lvl w:ilvl="1">
      <w:start w:val="1"/>
      <w:numFmt w:val="bullet"/>
      <w:lvlText w:val="•"/>
      <w:lvlJc w:val="left"/>
      <w:pPr>
        <w:ind w:left="596" w:hanging="14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89" w:hanging="1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81" w:hanging="1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74" w:hanging="1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67" w:hanging="1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59" w:hanging="1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752" w:hanging="1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944" w:hanging="144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74" w:hanging="115"/>
        <w:jc w:val="left"/>
      </w:pPr>
      <w:rPr>
        <w:rFonts w:hint="default" w:ascii="Calibri" w:hAnsi="Calibri" w:eastAsia="Calibri"/>
        <w:b/>
        <w:bCs/>
        <w:color w:val="D97F37"/>
        <w:w w:val="88"/>
        <w:sz w:val="18"/>
        <w:szCs w:val="18"/>
      </w:rPr>
    </w:lvl>
    <w:lvl w:ilvl="1">
      <w:start w:val="1"/>
      <w:numFmt w:val="bullet"/>
      <w:lvlText w:val="•"/>
      <w:lvlJc w:val="left"/>
      <w:pPr>
        <w:ind w:left="562" w:hanging="11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50" w:hanging="1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38" w:hanging="1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27" w:hanging="1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15" w:hanging="1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03" w:hanging="1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691" w:hanging="1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79" w:hanging="115"/>
      </w:pPr>
      <w:rPr>
        <w:rFonts w:hint="default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60"/>
    </w:pPr>
    <w:rPr>
      <w:rFonts w:ascii="Calibri" w:hAnsi="Calibri" w:eastAsia="Calibri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2"/>
      <w:ind w:left="216"/>
      <w:outlineLvl w:val="1"/>
    </w:pPr>
    <w:rPr>
      <w:rFonts w:ascii="Arial Rounded MT Bold" w:hAnsi="Arial Rounded MT Bold" w:eastAsia="Arial Rounded MT Bold"/>
      <w:b/>
      <w:bCs/>
      <w:sz w:val="54"/>
      <w:szCs w:val="54"/>
    </w:rPr>
  </w:style>
  <w:style w:styleId="Heading2" w:type="paragraph">
    <w:name w:val="Heading 2"/>
    <w:basedOn w:val="Normal"/>
    <w:uiPriority w:val="1"/>
    <w:qFormat/>
    <w:pPr>
      <w:spacing w:before="39"/>
      <w:ind w:left="327" w:hanging="369"/>
      <w:outlineLvl w:val="2"/>
    </w:pPr>
    <w:rPr>
      <w:rFonts w:ascii="Arial Rounded MT Bold" w:hAnsi="Arial Rounded MT Bold" w:eastAsia="Arial Rounded MT Bold"/>
      <w:b/>
      <w:bCs/>
      <w:sz w:val="46"/>
      <w:szCs w:val="46"/>
    </w:rPr>
  </w:style>
  <w:style w:styleId="Heading3" w:type="paragraph">
    <w:name w:val="Heading 3"/>
    <w:basedOn w:val="Normal"/>
    <w:uiPriority w:val="1"/>
    <w:qFormat/>
    <w:pPr>
      <w:spacing w:before="95"/>
      <w:ind w:left="260"/>
      <w:outlineLvl w:val="3"/>
    </w:pPr>
    <w:rPr>
      <w:rFonts w:ascii="Calibri" w:hAnsi="Calibri" w:eastAsia="Calibri"/>
      <w:b/>
      <w:bCs/>
      <w:sz w:val="32"/>
      <w:szCs w:val="3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5.png"/>
  <Relationship Id="rId11" Type="http://schemas.openxmlformats.org/officeDocument/2006/relationships/image" Target="media/image6.png"/>
  <Relationship Id="rId12" Type="http://schemas.openxmlformats.org/officeDocument/2006/relationships/image" Target="media/image7.png"/>
  <Relationship Id="rId13" Type="http://schemas.openxmlformats.org/officeDocument/2006/relationships/image" Target="media/image8.png"/>
  <Relationship Id="rId14" Type="http://schemas.openxmlformats.org/officeDocument/2006/relationships/image" Target="media/image9.png"/>
  <Relationship Id="rId15" Type="http://schemas.openxmlformats.org/officeDocument/2006/relationships/image" Target="media/image10.png"/>
  <Relationship Id="rId16" Type="http://schemas.openxmlformats.org/officeDocument/2006/relationships/image" Target="media/image11.png"/>
  <Relationship Id="rId17" Type="http://schemas.openxmlformats.org/officeDocument/2006/relationships/image" Target="media/image12.png"/>
  <Relationship Id="rId18" Type="http://schemas.openxmlformats.org/officeDocument/2006/relationships/image" Target="media/image13.png"/>
  <Relationship Id="rId19" Type="http://schemas.openxmlformats.org/officeDocument/2006/relationships/image" Target="media/image14.png"/>
  <Relationship Id="rId2" Type="http://schemas.openxmlformats.org/officeDocument/2006/relationships/fontTable" Target="fontTable.xml"/>
  <Relationship Id="rId20" Type="http://schemas.openxmlformats.org/officeDocument/2006/relationships/image" Target="media/image15.png"/>
  <Relationship Id="rId21" Type="http://schemas.openxmlformats.org/officeDocument/2006/relationships/image" Target="media/image16.png"/>
  <Relationship Id="rId22" Type="http://schemas.openxmlformats.org/officeDocument/2006/relationships/image" Target="media/image17.png"/>
  <Relationship Id="rId23" Type="http://schemas.openxmlformats.org/officeDocument/2006/relationships/image" Target="media/image18.png"/>
  <Relationship Id="rId24" Type="http://schemas.openxmlformats.org/officeDocument/2006/relationships/image" Target="media/image19.png"/>
  <Relationship Id="rId25" Type="http://schemas.openxmlformats.org/officeDocument/2006/relationships/image" Target="media/image20.jpeg"/>
  <Relationship Id="rId26" Type="http://schemas.openxmlformats.org/officeDocument/2006/relationships/image" Target="media/image21.jpeg"/>
  <Relationship Id="rId27" Type="http://schemas.openxmlformats.org/officeDocument/2006/relationships/footer" Target="footer2.xml"/>
  <Relationship Id="rId28" Type="http://schemas.openxmlformats.org/officeDocument/2006/relationships/image" Target="media/image22.png"/>
  <Relationship Id="rId29" Type="http://schemas.openxmlformats.org/officeDocument/2006/relationships/image" Target="media/image23.png"/>
  <Relationship Id="rId3" Type="http://schemas.openxmlformats.org/officeDocument/2006/relationships/theme" Target="theme/theme1.xml"/>
  <Relationship Id="rId30" Type="http://schemas.openxmlformats.org/officeDocument/2006/relationships/image" Target="media/image24.png"/>
  <Relationship Id="rId31" Type="http://schemas.openxmlformats.org/officeDocument/2006/relationships/image" Target="media/image25.png"/>
  <Relationship Id="rId32" Type="http://schemas.openxmlformats.org/officeDocument/2006/relationships/image" Target="media/image26.png"/>
  <Relationship Id="rId33" Type="http://schemas.openxmlformats.org/officeDocument/2006/relationships/image" Target="media/image27.png"/>
  <Relationship Id="rId34" Type="http://schemas.openxmlformats.org/officeDocument/2006/relationships/image" Target="media/image28.png"/>
  <Relationship Id="rId35" Type="http://schemas.openxmlformats.org/officeDocument/2006/relationships/image" Target="media/image29.png"/>
  <Relationship Id="rId36" Type="http://schemas.openxmlformats.org/officeDocument/2006/relationships/image" Target="media/image30.png"/>
  <Relationship Id="rId37" Type="http://schemas.openxmlformats.org/officeDocument/2006/relationships/image" Target="media/image31.png"/>
  <Relationship Id="rId38" Type="http://schemas.openxmlformats.org/officeDocument/2006/relationships/image" Target="media/image32.png"/>
  <Relationship Id="rId39" Type="http://schemas.openxmlformats.org/officeDocument/2006/relationships/image" Target="media/image33.png"/>
  <Relationship Id="rId4" Type="http://schemas.openxmlformats.org/officeDocument/2006/relationships/settings" Target="settings.xml"/>
  <Relationship Id="rId40" Type="http://schemas.openxmlformats.org/officeDocument/2006/relationships/image" Target="media/image34.png"/>
  <Relationship Id="rId41" Type="http://schemas.openxmlformats.org/officeDocument/2006/relationships/image" Target="media/image35.png"/>
  <Relationship Id="rId42" Type="http://schemas.openxmlformats.org/officeDocument/2006/relationships/image" Target="media/image36.png"/>
  <Relationship Id="rId43" Type="http://schemas.openxmlformats.org/officeDocument/2006/relationships/image" Target="media/image37.png"/>
  <Relationship Id="rId44" Type="http://schemas.openxmlformats.org/officeDocument/2006/relationships/image" Target="media/image38.png"/>
  <Relationship Id="rId45" Type="http://schemas.openxmlformats.org/officeDocument/2006/relationships/image" Target="media/image39.png"/>
  <Relationship Id="rId46" Type="http://schemas.openxmlformats.org/officeDocument/2006/relationships/image" Target="media/image40.png"/>
  <Relationship Id="rId47" Type="http://schemas.openxmlformats.org/officeDocument/2006/relationships/image" Target="media/image41.jpeg"/>
  <Relationship Id="rId48" Type="http://schemas.openxmlformats.org/officeDocument/2006/relationships/image" Target="media/image42.png"/>
  <Relationship Id="rId49" Type="http://schemas.openxmlformats.org/officeDocument/2006/relationships/image" Target="media/image43.png"/>
  <Relationship Id="rId5" Type="http://schemas.openxmlformats.org/officeDocument/2006/relationships/footer" Target="footer1.xml"/>
  <Relationship Id="rId50" Type="http://schemas.openxmlformats.org/officeDocument/2006/relationships/image" Target="media/image44.png"/>
  <Relationship Id="rId51" Type="http://schemas.openxmlformats.org/officeDocument/2006/relationships/image" Target="media/image45.png"/>
  <Relationship Id="rId52" Type="http://schemas.openxmlformats.org/officeDocument/2006/relationships/image" Target="media/image46.png"/>
  <Relationship Id="rId53" Type="http://schemas.openxmlformats.org/officeDocument/2006/relationships/image" Target="media/image47.png"/>
  <Relationship Id="rId54" Type="http://schemas.openxmlformats.org/officeDocument/2006/relationships/image" Target="media/image48.png"/>
  <Relationship Id="rId55" Type="http://schemas.openxmlformats.org/officeDocument/2006/relationships/image" Target="media/image49.png"/>
  <Relationship Id="rId56" Type="http://schemas.openxmlformats.org/officeDocument/2006/relationships/image" Target="media/image50.png"/>
  <Relationship Id="rId57" Type="http://schemas.openxmlformats.org/officeDocument/2006/relationships/image" Target="media/image51.png"/>
  <Relationship Id="rId58" Type="http://schemas.openxmlformats.org/officeDocument/2006/relationships/image" Target="media/image52.png"/>
  <Relationship Id="rId59" Type="http://schemas.openxmlformats.org/officeDocument/2006/relationships/image" Target="media/image53.png"/>
  <Relationship Id="rId6" Type="http://schemas.openxmlformats.org/officeDocument/2006/relationships/image" Target="media/image1.png"/>
  <Relationship Id="rId60" Type="http://schemas.openxmlformats.org/officeDocument/2006/relationships/image" Target="media/image54.png"/>
  <Relationship Id="rId61" Type="http://schemas.openxmlformats.org/officeDocument/2006/relationships/image" Target="media/image55.jpeg"/>
  <Relationship Id="rId62" Type="http://schemas.openxmlformats.org/officeDocument/2006/relationships/image" Target="media/image56.png"/>
  <Relationship Id="rId63" Type="http://schemas.openxmlformats.org/officeDocument/2006/relationships/image" Target="media/image57.png"/>
  <Relationship Id="rId64" Type="http://schemas.openxmlformats.org/officeDocument/2006/relationships/image" Target="media/image58.png"/>
  <Relationship Id="rId65" Type="http://schemas.openxmlformats.org/officeDocument/2006/relationships/image" Target="media/image59.png"/>
  <Relationship Id="rId66" Type="http://schemas.openxmlformats.org/officeDocument/2006/relationships/image" Target="media/image60.png"/>
  <Relationship Id="rId67" Type="http://schemas.openxmlformats.org/officeDocument/2006/relationships/image" Target="media/image61.png"/>
  <Relationship Id="rId68" Type="http://schemas.openxmlformats.org/officeDocument/2006/relationships/image" Target="media/image62.png"/>
  <Relationship Id="rId69" Type="http://schemas.openxmlformats.org/officeDocument/2006/relationships/image" Target="media/image63.png"/>
  <Relationship Id="rId7" Type="http://schemas.openxmlformats.org/officeDocument/2006/relationships/image" Target="media/image2.png"/>
  <Relationship Id="rId70" Type="http://schemas.openxmlformats.org/officeDocument/2006/relationships/image" Target="media/image64.png"/>
  <Relationship Id="rId71" Type="http://schemas.openxmlformats.org/officeDocument/2006/relationships/numbering" Target="numbering.xml"/>
  <Relationship Id="rId8" Type="http://schemas.openxmlformats.org/officeDocument/2006/relationships/image" Target="media/image3.png"/>
  <Relationship Id="rId9" Type="http://schemas.openxmlformats.org/officeDocument/2006/relationships/image" Target="media/image4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2013-07-22T14:37:54Z</dcterms:created>
  <dcterms:modified xsi:type="dcterms:W3CDTF">2013-07-22T14:37:54Z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2012-08-15T00:00:00Z</vt:filetime>
  </property>
  <property fmtid="{D5CDD505-2E9C-101B-9397-08002B2CF9AE}" pid="3" name="LastSaved">
    <vt:filetime>2013-07-22T00:00:00Z</vt:filetime>
  </property>
</Properties>
</file>