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76236" w14:textId="77777777" w:rsidR="0008428E" w:rsidRDefault="0008428E" w:rsidP="0008428E">
      <w:pPr>
        <w:ind w:left="1440"/>
        <w:rPr>
          <w:b/>
        </w:rPr>
      </w:pPr>
      <w:r>
        <w:rPr>
          <w:b/>
        </w:rPr>
        <w:t>Table of Contents</w:t>
      </w:r>
    </w:p>
    <w:p w14:paraId="502F8623" w14:textId="77777777" w:rsidR="0008428E" w:rsidRDefault="0008428E" w:rsidP="0008428E">
      <w:pPr>
        <w:ind w:left="1440"/>
        <w:rPr>
          <w:b/>
        </w:rPr>
      </w:pPr>
    </w:p>
    <w:p w14:paraId="4A39C25C" w14:textId="77777777" w:rsidR="0008428E" w:rsidRDefault="0008428E" w:rsidP="0008428E">
      <w:pPr>
        <w:numPr>
          <w:ilvl w:val="0"/>
          <w:numId w:val="2"/>
        </w:numPr>
        <w:tabs>
          <w:tab w:val="clear" w:pos="360"/>
          <w:tab w:val="num" w:pos="1890"/>
        </w:tabs>
        <w:ind w:left="1440" w:firstLine="0"/>
      </w:pPr>
      <w:r>
        <w:t>introduction</w:t>
      </w:r>
    </w:p>
    <w:p w14:paraId="24E20E81" w14:textId="77777777" w:rsidR="0008428E" w:rsidRDefault="0008428E" w:rsidP="0008428E">
      <w:pPr>
        <w:numPr>
          <w:ilvl w:val="0"/>
          <w:numId w:val="2"/>
        </w:numPr>
        <w:tabs>
          <w:tab w:val="clear" w:pos="360"/>
          <w:tab w:val="num" w:pos="1890"/>
        </w:tabs>
        <w:ind w:left="1440" w:firstLine="0"/>
        <w:rPr>
          <w:b/>
        </w:rPr>
      </w:pPr>
      <w:r>
        <w:t>permit fact sheet</w:t>
      </w:r>
    </w:p>
    <w:p w14:paraId="0F531E7E" w14:textId="77777777" w:rsidR="0008428E" w:rsidRPr="00E71514" w:rsidRDefault="0008428E" w:rsidP="0008428E">
      <w:pPr>
        <w:numPr>
          <w:ilvl w:val="0"/>
          <w:numId w:val="2"/>
        </w:numPr>
        <w:tabs>
          <w:tab w:val="clear" w:pos="360"/>
          <w:tab w:val="num" w:pos="1890"/>
        </w:tabs>
        <w:ind w:left="1440" w:firstLine="0"/>
        <w:rPr>
          <w:rFonts w:eastAsia="Times New Roman"/>
          <w:color w:val="000000"/>
        </w:rPr>
      </w:pPr>
      <w:r>
        <w:t>completeness checklist</w:t>
      </w:r>
    </w:p>
    <w:p w14:paraId="02C58106" w14:textId="77777777" w:rsidR="0008428E" w:rsidRDefault="0008428E" w:rsidP="0008428E">
      <w:pPr>
        <w:ind w:left="1440"/>
        <w:rPr>
          <w:b/>
        </w:rPr>
      </w:pPr>
    </w:p>
    <w:p w14:paraId="6DF36DF6" w14:textId="77777777" w:rsidR="0008428E" w:rsidRDefault="0008428E" w:rsidP="0008428E">
      <w:pPr>
        <w:ind w:left="1440"/>
        <w:rPr>
          <w:b/>
        </w:rPr>
      </w:pPr>
      <w:r>
        <w:rPr>
          <w:b/>
        </w:rPr>
        <w:t>Introduction</w:t>
      </w:r>
    </w:p>
    <w:p w14:paraId="2ECE6BB5" w14:textId="77777777" w:rsidR="0008428E" w:rsidRDefault="0008428E" w:rsidP="0008428E">
      <w:pPr>
        <w:ind w:left="1440"/>
        <w:rPr>
          <w:rFonts w:eastAsia="Times New Roman"/>
        </w:rPr>
      </w:pPr>
    </w:p>
    <w:p w14:paraId="4006DA8B" w14:textId="77777777" w:rsidR="0008428E" w:rsidRDefault="0008428E" w:rsidP="0008428E">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61FACD87" w14:textId="77777777" w:rsidR="0008428E" w:rsidRDefault="0008428E" w:rsidP="0008428E">
      <w:pPr>
        <w:ind w:left="1440"/>
        <w:rPr>
          <w:color w:val="000000"/>
        </w:rPr>
      </w:pPr>
      <w:r>
        <w:rPr>
          <w:color w:val="000000"/>
        </w:rPr>
        <w:t> </w:t>
      </w:r>
    </w:p>
    <w:p w14:paraId="6DAB955F" w14:textId="77777777" w:rsidR="0008428E" w:rsidRDefault="0008428E" w:rsidP="0008428E">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6A8E5BD7" w14:textId="77777777" w:rsidR="0008428E" w:rsidRPr="00C7144F" w:rsidRDefault="0008428E" w:rsidP="0008428E">
      <w:pPr>
        <w:ind w:left="1440"/>
      </w:pPr>
    </w:p>
    <w:p w14:paraId="72662A88" w14:textId="77777777" w:rsidR="0008428E" w:rsidRDefault="0008428E" w:rsidP="0008428E">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1C7093CB" w14:textId="77777777" w:rsidR="00A216D3" w:rsidRDefault="00A216D3"/>
    <w:p w14:paraId="25E2A505" w14:textId="77777777" w:rsidR="00A216D3" w:rsidRDefault="00A216D3"/>
    <w:p w14:paraId="02E1753B" w14:textId="77777777" w:rsidR="00A216D3" w:rsidRDefault="00A216D3"/>
    <w:p w14:paraId="1E5B05B1" w14:textId="77777777" w:rsidR="00A216D3" w:rsidRDefault="00A216D3"/>
    <w:p w14:paraId="24F6260E" w14:textId="77777777" w:rsidR="00A216D3" w:rsidRDefault="00A216D3"/>
    <w:p w14:paraId="121EADE5" w14:textId="77777777" w:rsidR="00A216D3" w:rsidRDefault="00A216D3"/>
    <w:p w14:paraId="3E01F69E" w14:textId="77777777" w:rsidR="00A216D3" w:rsidRDefault="00A216D3"/>
    <w:p w14:paraId="6C5EEFBA" w14:textId="77777777" w:rsidR="00A216D3" w:rsidRDefault="00A216D3"/>
    <w:p w14:paraId="111F94BB" w14:textId="77777777" w:rsidR="00A216D3" w:rsidRDefault="00A216D3"/>
    <w:p w14:paraId="03997B9D" w14:textId="77777777" w:rsidR="00A216D3" w:rsidRDefault="00A216D3"/>
    <w:p w14:paraId="3227F9EC" w14:textId="77777777" w:rsidR="00A216D3" w:rsidRDefault="00A216D3">
      <w:pPr>
        <w:sectPr w:rsidR="00A216D3">
          <w:headerReference w:type="default" r:id="rId12"/>
          <w:footerReference w:type="even" r:id="rId13"/>
          <w:footerReference w:type="default" r:id="rId14"/>
          <w:pgSz w:w="12240" w:h="15840"/>
          <w:pgMar w:top="619" w:right="1080" w:bottom="720" w:left="1080" w:header="634" w:footer="230" w:gutter="0"/>
          <w:cols w:space="720"/>
        </w:sectPr>
      </w:pPr>
    </w:p>
    <w:p w14:paraId="4C8A31C9" w14:textId="77777777" w:rsidR="00A216D3" w:rsidRPr="00993803" w:rsidRDefault="00A216D3">
      <w:pPr>
        <w:pStyle w:val="text"/>
        <w:rPr>
          <w:b/>
        </w:rPr>
      </w:pPr>
    </w:p>
    <w:p w14:paraId="6CA4BF90" w14:textId="77777777" w:rsidR="00A216D3" w:rsidRPr="00993803" w:rsidRDefault="00A216D3">
      <w:pPr>
        <w:pStyle w:val="text"/>
        <w:rPr>
          <w:b/>
        </w:rPr>
      </w:pPr>
      <w:r w:rsidRPr="00993803">
        <w:rPr>
          <w:b/>
        </w:rPr>
        <w:t>1. What is the purpose of MassDEP approval or issuance of a Title 5 variance?</w:t>
      </w:r>
    </w:p>
    <w:p w14:paraId="0755E576" w14:textId="77777777" w:rsidR="00A216D3" w:rsidRPr="00993803" w:rsidRDefault="00A216D3">
      <w:pPr>
        <w:pStyle w:val="text"/>
      </w:pPr>
    </w:p>
    <w:p w14:paraId="055093F2" w14:textId="77777777" w:rsidR="00A216D3" w:rsidRPr="00993803" w:rsidRDefault="00A216D3">
      <w:pPr>
        <w:pStyle w:val="text"/>
      </w:pPr>
      <w:r w:rsidRPr="00993803">
        <w:t>MassDEP approval or issuance of variances is necessary to ensure, generally, that the applicant has demonstrated that the proposed system for disposal of sanitary sewage can maintain a level of environmental protection at least equivalent to the requirements of Title 5, without strict application of the specific provision(s) from which a variance is sought, and that enforcement of the provision would be manifestly unjust.</w:t>
      </w:r>
    </w:p>
    <w:p w14:paraId="7F48679A" w14:textId="77777777" w:rsidR="00A216D3" w:rsidRPr="00993803" w:rsidRDefault="00A216D3">
      <w:pPr>
        <w:pStyle w:val="text"/>
      </w:pPr>
    </w:p>
    <w:p w14:paraId="17BB8418" w14:textId="77777777" w:rsidR="00A216D3" w:rsidRPr="00993803" w:rsidRDefault="00A216D3">
      <w:pPr>
        <w:pStyle w:val="text"/>
      </w:pPr>
      <w:r w:rsidRPr="00993803">
        <w:t xml:space="preserve">This application is for review and approval of Title 5 variance requests </w:t>
      </w:r>
      <w:proofErr w:type="gramStart"/>
      <w:r w:rsidRPr="00993803">
        <w:t>only, and</w:t>
      </w:r>
      <w:proofErr w:type="gramEnd"/>
      <w:r w:rsidRPr="00993803">
        <w:t xml:space="preserve"> does not apply to any local bylaws. BRP WP 59c is to be used for applications for increased flow to an existing system.  </w:t>
      </w:r>
    </w:p>
    <w:p w14:paraId="0FC75E05" w14:textId="77777777" w:rsidR="00A216D3" w:rsidRPr="00993803" w:rsidRDefault="00A216D3">
      <w:pPr>
        <w:pStyle w:val="text"/>
      </w:pPr>
    </w:p>
    <w:p w14:paraId="6E6E9C5D" w14:textId="77777777" w:rsidR="00A216D3" w:rsidRPr="00993803" w:rsidRDefault="00A216D3">
      <w:pPr>
        <w:pStyle w:val="text"/>
      </w:pPr>
      <w:r w:rsidRPr="00993803">
        <w:t>You must obtain approval from MassDEP for these activities:</w:t>
      </w:r>
    </w:p>
    <w:p w14:paraId="24717E9E" w14:textId="77777777" w:rsidR="00A216D3" w:rsidRPr="00993803" w:rsidRDefault="00A216D3">
      <w:pPr>
        <w:pStyle w:val="text"/>
      </w:pPr>
    </w:p>
    <w:p w14:paraId="31133D5B" w14:textId="77777777" w:rsidR="00A216D3" w:rsidRPr="00993803" w:rsidRDefault="00A216D3">
      <w:pPr>
        <w:pStyle w:val="text"/>
        <w:numPr>
          <w:ilvl w:val="0"/>
          <w:numId w:val="27"/>
        </w:numPr>
      </w:pPr>
      <w:r w:rsidRPr="00993803">
        <w:t>Variance from a provision of Title 5 which only MassDEP may grant pursuant to 310 CMR 15.414.</w:t>
      </w:r>
    </w:p>
    <w:p w14:paraId="4A258A40" w14:textId="77777777" w:rsidR="00A216D3" w:rsidRPr="00993803" w:rsidRDefault="00A216D3">
      <w:pPr>
        <w:pStyle w:val="text"/>
      </w:pPr>
    </w:p>
    <w:p w14:paraId="1D3589F3" w14:textId="77777777" w:rsidR="00A216D3" w:rsidRPr="00993803" w:rsidRDefault="00A216D3">
      <w:pPr>
        <w:pStyle w:val="text"/>
        <w:numPr>
          <w:ilvl w:val="0"/>
          <w:numId w:val="27"/>
        </w:numPr>
      </w:pPr>
      <w:r w:rsidRPr="00993803">
        <w:t>Variance for increased flow to large systems or to systems which, with the increase in flow, will have a design flow of 10,000 - 14,999 gallons per day, pursuant to 310 CMR 15.006 and 15.414.</w:t>
      </w:r>
    </w:p>
    <w:p w14:paraId="29F9FACF" w14:textId="77777777" w:rsidR="00A216D3" w:rsidRPr="00993803" w:rsidRDefault="00A216D3">
      <w:pPr>
        <w:pStyle w:val="text"/>
        <w:rPr>
          <w:b/>
        </w:rPr>
      </w:pPr>
    </w:p>
    <w:p w14:paraId="76178E45" w14:textId="77777777" w:rsidR="00A216D3" w:rsidRPr="00993803" w:rsidRDefault="00A216D3">
      <w:pPr>
        <w:pStyle w:val="text"/>
        <w:rPr>
          <w:b/>
        </w:rPr>
      </w:pPr>
      <w:r w:rsidRPr="00993803">
        <w:rPr>
          <w:b/>
        </w:rPr>
        <w:t>2. Who must apply?</w:t>
      </w:r>
    </w:p>
    <w:p w14:paraId="00B9DA51" w14:textId="77777777" w:rsidR="00A216D3" w:rsidRPr="00993803" w:rsidRDefault="00A216D3">
      <w:pPr>
        <w:pStyle w:val="text"/>
      </w:pPr>
    </w:p>
    <w:p w14:paraId="74F9029B" w14:textId="66C25C46" w:rsidR="00A216D3" w:rsidRPr="00993803" w:rsidRDefault="00A216D3">
      <w:pPr>
        <w:pStyle w:val="text"/>
      </w:pPr>
      <w:r w:rsidRPr="00993803">
        <w:t>Any</w:t>
      </w:r>
      <w:r w:rsidR="00993803" w:rsidRPr="00993803">
        <w:t xml:space="preserve"> State or Federal facility, and any other facility specifically required by MassDEP to apply,</w:t>
      </w:r>
      <w:r w:rsidRPr="00993803">
        <w:t xml:space="preserve"> proposing to obtain a variance under 310 CMR 15.414 for increased flow to an existing system must apply for BRP WP 59c. </w:t>
      </w:r>
    </w:p>
    <w:p w14:paraId="0FE5E275" w14:textId="77777777" w:rsidR="00A216D3" w:rsidRPr="00993803" w:rsidRDefault="00A216D3">
      <w:pPr>
        <w:pStyle w:val="text"/>
      </w:pPr>
    </w:p>
    <w:p w14:paraId="012D61F9" w14:textId="77777777" w:rsidR="00A216D3" w:rsidRPr="00993803" w:rsidRDefault="00A216D3">
      <w:pPr>
        <w:pStyle w:val="text"/>
      </w:pPr>
      <w:r w:rsidRPr="00993803">
        <w:t>Note that anyone proposing to obtain a variance(s) from 310 CMR 15.000, other than for increased flow, a variance listed in 310 CMR 15.412(4), a variance for schools pursuant to 310 CMR 15.416, or a variance from percolation rate pursuant to 310 CMR 15.417 must use a different form:  BRP WP 59b.</w:t>
      </w:r>
    </w:p>
    <w:p w14:paraId="45143B2A" w14:textId="77777777" w:rsidR="00A216D3" w:rsidRPr="00993803" w:rsidRDefault="00A216D3">
      <w:pPr>
        <w:pStyle w:val="text"/>
      </w:pPr>
    </w:p>
    <w:p w14:paraId="342E8C75" w14:textId="77777777" w:rsidR="00A216D3" w:rsidRPr="00993803" w:rsidRDefault="00A216D3">
      <w:pPr>
        <w:pStyle w:val="text"/>
      </w:pPr>
      <w:r w:rsidRPr="00993803">
        <w:t>If these categories do not apply to you, please be advised these are not the only permit or variance categories for Title 5 on-site sewage disposal systems. Please review the Timely Action Schedule and Fee Provisions, 310 CMR 4.00 and Title 5 of the State Environmental Code, 310 CMR 15.000 to determine whether another category may apply to you.</w:t>
      </w:r>
    </w:p>
    <w:p w14:paraId="78CF2D68" w14:textId="77777777" w:rsidR="00A216D3" w:rsidRPr="00993803" w:rsidRDefault="00A216D3">
      <w:pPr>
        <w:pStyle w:val="text"/>
        <w:rPr>
          <w:b/>
        </w:rPr>
      </w:pPr>
    </w:p>
    <w:p w14:paraId="3F0DE4DE" w14:textId="77777777" w:rsidR="00A216D3" w:rsidRPr="00993803" w:rsidRDefault="00A216D3">
      <w:pPr>
        <w:pStyle w:val="text"/>
        <w:rPr>
          <w:b/>
        </w:rPr>
      </w:pPr>
      <w:r w:rsidRPr="00993803">
        <w:rPr>
          <w:b/>
        </w:rPr>
        <w:t>3. What other requirements should be considered when applying for a variance?</w:t>
      </w:r>
    </w:p>
    <w:p w14:paraId="1311FCAE" w14:textId="77777777" w:rsidR="00A216D3" w:rsidRPr="00993803" w:rsidRDefault="00A216D3">
      <w:pPr>
        <w:pStyle w:val="text"/>
      </w:pPr>
    </w:p>
    <w:p w14:paraId="3417657F" w14:textId="77777777" w:rsidR="00A216D3" w:rsidRPr="00993803" w:rsidRDefault="00A216D3">
      <w:pPr>
        <w:pStyle w:val="text"/>
        <w:numPr>
          <w:ilvl w:val="0"/>
          <w:numId w:val="27"/>
        </w:numPr>
      </w:pPr>
      <w:r w:rsidRPr="00993803">
        <w:t>Variances to Title 5 for schools, reviewed and approved by the Department pursuant to 310 CMR 15.416, require an application under BRP WP 60. Do not use the BRP WP 59 application form for such variance requests.</w:t>
      </w:r>
    </w:p>
    <w:p w14:paraId="009D7B27" w14:textId="77777777" w:rsidR="00A216D3" w:rsidRPr="00993803" w:rsidRDefault="00A216D3">
      <w:pPr>
        <w:pStyle w:val="text"/>
      </w:pPr>
    </w:p>
    <w:p w14:paraId="348A3B9E" w14:textId="77777777" w:rsidR="00A216D3" w:rsidRPr="00993803" w:rsidRDefault="00A216D3">
      <w:pPr>
        <w:pStyle w:val="text"/>
        <w:numPr>
          <w:ilvl w:val="0"/>
          <w:numId w:val="27"/>
        </w:numPr>
      </w:pPr>
      <w:r w:rsidRPr="00993803">
        <w:t>Variances for increased flow to a large system or to a system that would result in a design flow of 10,000 gpd or greater do not require prior written approval by the Board of Health under Title 5.</w:t>
      </w:r>
    </w:p>
    <w:p w14:paraId="361DFBEF" w14:textId="77777777" w:rsidR="00A216D3" w:rsidRDefault="00A216D3">
      <w:pPr>
        <w:pStyle w:val="text"/>
        <w:rPr>
          <w:b/>
        </w:rPr>
      </w:pPr>
      <w:r>
        <w:br w:type="page"/>
      </w:r>
    </w:p>
    <w:p w14:paraId="3756D581" w14:textId="77777777" w:rsidR="00A216D3" w:rsidRDefault="00A216D3">
      <w:pPr>
        <w:pStyle w:val="text"/>
        <w:rPr>
          <w:b/>
        </w:rPr>
      </w:pPr>
      <w:r>
        <w:rPr>
          <w:b/>
        </w:rPr>
        <w:lastRenderedPageBreak/>
        <w:t>4. What is the application fee?</w:t>
      </w:r>
    </w:p>
    <w:p w14:paraId="19499793" w14:textId="77777777" w:rsidR="00A216D3" w:rsidRDefault="00A216D3">
      <w:pPr>
        <w:pStyle w:val="text"/>
      </w:pPr>
    </w:p>
    <w:p w14:paraId="3748907C" w14:textId="77777777" w:rsidR="00A216D3" w:rsidRDefault="00A216D3">
      <w:pPr>
        <w:pStyle w:val="text"/>
      </w:pPr>
      <w:r>
        <w:t>The application fee is $</w:t>
      </w:r>
      <w:r w:rsidR="00D529B6">
        <w:t>335</w:t>
      </w:r>
      <w:r>
        <w:t>.00.</w:t>
      </w:r>
    </w:p>
    <w:p w14:paraId="75DBB3B8" w14:textId="77777777" w:rsidR="00A216D3" w:rsidRDefault="00A216D3">
      <w:pPr>
        <w:pStyle w:val="text"/>
        <w:rPr>
          <w:b/>
        </w:rPr>
      </w:pPr>
    </w:p>
    <w:p w14:paraId="71289F10" w14:textId="77777777" w:rsidR="0064792E" w:rsidRDefault="0064792E" w:rsidP="0064792E">
      <w:pPr>
        <w:pStyle w:val="texthang"/>
        <w:rPr>
          <w:rFonts w:eastAsia="Times New Roman"/>
          <w:b/>
        </w:rPr>
      </w:pPr>
      <w:r>
        <w:rPr>
          <w:b/>
        </w:rPr>
        <w:t>5.</w:t>
      </w:r>
      <w:r>
        <w:rPr>
          <w:b/>
        </w:rPr>
        <w:tab/>
      </w:r>
      <w:r>
        <w:rPr>
          <w:rFonts w:eastAsia="Times New Roman"/>
          <w:b/>
        </w:rPr>
        <w:t>Where should the application be sent?</w:t>
      </w:r>
    </w:p>
    <w:p w14:paraId="3E6B11A3" w14:textId="77777777" w:rsidR="0064792E" w:rsidRDefault="0064792E" w:rsidP="0064792E">
      <w:pPr>
        <w:pStyle w:val="texthang"/>
        <w:ind w:left="0" w:firstLine="0"/>
        <w:rPr>
          <w:rFonts w:eastAsia="Times New Roman"/>
          <w:b/>
        </w:rPr>
      </w:pPr>
      <w:r>
        <w:rPr>
          <w:rFonts w:eastAsia="Times New Roman"/>
          <w:b/>
        </w:rPr>
        <w:tab/>
      </w:r>
    </w:p>
    <w:p w14:paraId="2C90788D" w14:textId="77777777" w:rsidR="0064792E" w:rsidRPr="0091787A" w:rsidRDefault="0064792E" w:rsidP="0064792E">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3D6D8700" w14:textId="77777777" w:rsidR="0064792E" w:rsidRPr="0091787A" w:rsidRDefault="0064792E" w:rsidP="0064792E">
      <w:pPr>
        <w:textAlignment w:val="baseline"/>
        <w:rPr>
          <w:rFonts w:eastAsia="Times New Roman" w:cs="Arial"/>
          <w:b/>
          <w:bCs/>
        </w:rPr>
      </w:pPr>
      <w:r w:rsidRPr="0091787A">
        <w:rPr>
          <w:rFonts w:eastAsia="Times New Roman" w:cs="Arial"/>
          <w:b/>
          <w:bCs/>
        </w:rPr>
        <w:t> </w:t>
      </w:r>
    </w:p>
    <w:p w14:paraId="1D1B24C0" w14:textId="68EA5AD2" w:rsidR="007A27A7" w:rsidRDefault="0064792E" w:rsidP="0064792E">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8F1331">
        <w:rPr>
          <w:rFonts w:eastAsia="Times New Roman" w:cs="Arial"/>
        </w:rPr>
        <w:t>application</w:t>
      </w:r>
      <w:r w:rsidRPr="0091787A">
        <w:rPr>
          <w:rFonts w:eastAsia="Times New Roman" w:cs="Arial"/>
        </w:rPr>
        <w:t> are available at: </w:t>
      </w:r>
      <w:hyperlink r:id="rId16" w:history="1">
        <w:r w:rsidR="007A27A7" w:rsidRPr="009E27A0">
          <w:rPr>
            <w:rStyle w:val="Hyperlink"/>
            <w:rFonts w:eastAsia="Times New Roman" w:cs="Arial"/>
          </w:rPr>
          <w:t>https://www.mass.gov/how-to/wp-59c-massdep-approval-or-issuance-of-variance-at-state-and-federal-facilities</w:t>
        </w:r>
      </w:hyperlink>
    </w:p>
    <w:p w14:paraId="25173C0B" w14:textId="77777777" w:rsidR="0064792E" w:rsidRPr="0091787A" w:rsidRDefault="0064792E" w:rsidP="0064792E">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07672A45" w14:textId="77777777" w:rsidR="0064792E" w:rsidRPr="0091787A" w:rsidRDefault="0064792E" w:rsidP="0064792E">
      <w:pPr>
        <w:numPr>
          <w:ilvl w:val="0"/>
          <w:numId w:val="28"/>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1BCD5C5B" w14:textId="77777777" w:rsidR="0064792E" w:rsidRPr="0091787A" w:rsidRDefault="0064792E" w:rsidP="0064792E">
      <w:pPr>
        <w:numPr>
          <w:ilvl w:val="0"/>
          <w:numId w:val="28"/>
        </w:numPr>
        <w:textAlignment w:val="baseline"/>
        <w:rPr>
          <w:rFonts w:eastAsia="Times New Roman" w:cs="Arial"/>
        </w:rPr>
      </w:pPr>
      <w:r w:rsidRPr="0091787A">
        <w:rPr>
          <w:rFonts w:eastAsia="Times New Roman" w:cs="Arial"/>
        </w:rPr>
        <w:t>Once logged in, click on the large blue button on the right, “File an Online Application”. </w:t>
      </w:r>
    </w:p>
    <w:p w14:paraId="305CC6E2" w14:textId="77777777" w:rsidR="0064792E" w:rsidRPr="0091787A" w:rsidRDefault="0064792E" w:rsidP="0064792E">
      <w:pPr>
        <w:numPr>
          <w:ilvl w:val="0"/>
          <w:numId w:val="28"/>
        </w:numPr>
        <w:textAlignment w:val="baseline"/>
        <w:rPr>
          <w:rFonts w:eastAsia="Times New Roman" w:cs="Arial"/>
        </w:rPr>
      </w:pPr>
      <w:r w:rsidRPr="0091787A">
        <w:rPr>
          <w:rFonts w:eastAsia="Times New Roman" w:cs="Arial"/>
        </w:rPr>
        <w:t>Read and agree to the disclaimer. Click “Continue”. </w:t>
      </w:r>
    </w:p>
    <w:p w14:paraId="72468BF0" w14:textId="5470D160" w:rsidR="0064792E" w:rsidRPr="0091787A" w:rsidRDefault="0064792E" w:rsidP="0064792E">
      <w:pPr>
        <w:numPr>
          <w:ilvl w:val="0"/>
          <w:numId w:val="28"/>
        </w:numPr>
        <w:textAlignment w:val="baseline"/>
        <w:rPr>
          <w:rFonts w:eastAsia="Arial" w:cs="Arial"/>
          <w:b/>
        </w:rPr>
      </w:pPr>
      <w:r w:rsidRPr="0091787A">
        <w:rPr>
          <w:rFonts w:eastAsia="Times New Roman" w:cs="Arial"/>
        </w:rPr>
        <w:t xml:space="preserve">To find this application, click on “Apply for DEP Authorization – Water Pollution </w:t>
      </w:r>
      <w:r>
        <w:rPr>
          <w:rFonts w:eastAsia="Times New Roman" w:cs="Arial"/>
        </w:rPr>
        <w:t>Wastewater</w:t>
      </w:r>
      <w:r w:rsidRPr="0091787A">
        <w:rPr>
          <w:rFonts w:eastAsia="Times New Roman" w:cs="Arial"/>
        </w:rPr>
        <w:t xml:space="preserve"> (WP)”, and check on WP </w:t>
      </w:r>
      <w:r>
        <w:rPr>
          <w:rFonts w:eastAsia="Times New Roman" w:cs="Arial"/>
        </w:rPr>
        <w:t>58</w:t>
      </w:r>
      <w:r w:rsidR="007A27A7">
        <w:rPr>
          <w:rFonts w:eastAsia="Times New Roman" w:cs="Arial"/>
        </w:rPr>
        <w:t>c</w:t>
      </w:r>
      <w:r w:rsidRPr="0091787A">
        <w:rPr>
          <w:rFonts w:eastAsia="Times New Roman" w:cs="Arial"/>
        </w:rPr>
        <w:t>, and click “Continue Application”.</w:t>
      </w:r>
      <w:r w:rsidRPr="0091787A">
        <w:rPr>
          <w:rFonts w:eastAsia="Times New Roman" w:cs="Arial"/>
          <w:b/>
          <w:bCs/>
        </w:rPr>
        <w:t> </w:t>
      </w:r>
    </w:p>
    <w:p w14:paraId="17736D1A" w14:textId="038E71E6" w:rsidR="0064792E" w:rsidRPr="0091787A" w:rsidRDefault="0064792E" w:rsidP="0064792E">
      <w:pPr>
        <w:numPr>
          <w:ilvl w:val="0"/>
          <w:numId w:val="28"/>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58</w:t>
      </w:r>
      <w:r w:rsidR="007A27A7">
        <w:rPr>
          <w:rFonts w:eastAsia="Times New Roman" w:cs="Arial"/>
        </w:rPr>
        <w:t>c</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422D3C1D" w14:textId="77777777" w:rsidR="0064792E" w:rsidRPr="00B42C71" w:rsidRDefault="0064792E" w:rsidP="0064792E">
      <w:pPr>
        <w:numPr>
          <w:ilvl w:val="0"/>
          <w:numId w:val="28"/>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5C67EAD1" w14:textId="77777777" w:rsidR="0064792E" w:rsidRPr="00C22991" w:rsidRDefault="0064792E" w:rsidP="0064792E">
      <w:pPr>
        <w:pStyle w:val="ListParagraph"/>
        <w:numPr>
          <w:ilvl w:val="0"/>
          <w:numId w:val="28"/>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19A83C4E" w14:textId="77777777" w:rsidR="0064792E" w:rsidRPr="0091787A" w:rsidRDefault="0064792E" w:rsidP="0064792E">
      <w:pPr>
        <w:numPr>
          <w:ilvl w:val="0"/>
          <w:numId w:val="28"/>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661E30C9" w14:textId="77777777" w:rsidR="0064792E" w:rsidRDefault="0064792E" w:rsidP="0064792E">
      <w:pPr>
        <w:numPr>
          <w:ilvl w:val="0"/>
          <w:numId w:val="28"/>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2F426E8E" w14:textId="77777777" w:rsidR="0064792E" w:rsidRDefault="0064792E" w:rsidP="0064792E">
      <w:pPr>
        <w:ind w:left="1080"/>
        <w:textAlignment w:val="baseline"/>
        <w:rPr>
          <w:rFonts w:eastAsia="Times New Roman" w:cs="Arial"/>
        </w:rPr>
      </w:pPr>
    </w:p>
    <w:p w14:paraId="229807C4" w14:textId="77777777" w:rsidR="0064792E" w:rsidRDefault="0064792E" w:rsidP="0064792E">
      <w:pPr>
        <w:ind w:left="360"/>
        <w:rPr>
          <w:b/>
          <w:bCs/>
        </w:rPr>
      </w:pPr>
      <w:r w:rsidRPr="7A2E659F">
        <w:rPr>
          <w:b/>
          <w:bCs/>
        </w:rPr>
        <w:t xml:space="preserve">Important Contacts </w:t>
      </w:r>
    </w:p>
    <w:p w14:paraId="3D6EBD4D" w14:textId="77777777" w:rsidR="0064792E" w:rsidRPr="00710D45" w:rsidRDefault="0064792E" w:rsidP="0064792E">
      <w:pPr>
        <w:pStyle w:val="ListParagraph"/>
        <w:widowControl w:val="0"/>
        <w:numPr>
          <w:ilvl w:val="0"/>
          <w:numId w:val="29"/>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5C60F74E" w14:textId="77777777" w:rsidR="0064792E" w:rsidRPr="00710D45" w:rsidRDefault="0064792E" w:rsidP="0064792E">
      <w:pPr>
        <w:pStyle w:val="ListParagraph"/>
        <w:widowControl w:val="0"/>
        <w:numPr>
          <w:ilvl w:val="0"/>
          <w:numId w:val="29"/>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5A1F7959" w14:textId="77777777" w:rsidR="00A216D3" w:rsidRDefault="00A216D3">
      <w:pPr>
        <w:pStyle w:val="text"/>
        <w:rPr>
          <w:b/>
        </w:rPr>
      </w:pPr>
    </w:p>
    <w:p w14:paraId="047F289F" w14:textId="77777777" w:rsidR="00A216D3" w:rsidRDefault="00A216D3">
      <w:pPr>
        <w:pStyle w:val="texthang"/>
        <w:rPr>
          <w:b/>
        </w:rPr>
      </w:pPr>
      <w:r>
        <w:rPr>
          <w:b/>
        </w:rPr>
        <w:t>6.</w:t>
      </w:r>
      <w:r>
        <w:rPr>
          <w:b/>
        </w:rPr>
        <w:tab/>
        <w:t>Where can I get a copy of the timelines?</w:t>
      </w:r>
    </w:p>
    <w:p w14:paraId="1D4614B6" w14:textId="77777777" w:rsidR="00A216D3" w:rsidRDefault="00A216D3">
      <w:pPr>
        <w:pStyle w:val="texthang"/>
        <w:rPr>
          <w:b/>
        </w:rPr>
      </w:pPr>
    </w:p>
    <w:p w14:paraId="24953F65" w14:textId="69A13DFB" w:rsidR="00A216D3" w:rsidRDefault="00A216D3">
      <w:pPr>
        <w:pStyle w:val="text"/>
        <w:rPr>
          <w:b/>
        </w:rPr>
      </w:pPr>
      <w:r>
        <w:t xml:space="preserve">The timelines are available on the MassDEP Website: </w:t>
      </w:r>
      <w:hyperlink r:id="rId18" w:history="1">
        <w:r w:rsidR="00975453" w:rsidRPr="00975453">
          <w:rPr>
            <w:rStyle w:val="Hyperlink"/>
          </w:rPr>
          <w:t>https://www.mass.gov/lists/massdep-fees-timelines</w:t>
        </w:r>
      </w:hyperlink>
    </w:p>
    <w:p w14:paraId="0CADBECA" w14:textId="77777777" w:rsidR="00A216D3" w:rsidRDefault="00A216D3">
      <w:pPr>
        <w:pStyle w:val="text"/>
        <w:rPr>
          <w:b/>
        </w:rPr>
      </w:pPr>
    </w:p>
    <w:p w14:paraId="007D0E99" w14:textId="77777777" w:rsidR="00A216D3" w:rsidRDefault="00A216D3">
      <w:pPr>
        <w:pStyle w:val="text"/>
        <w:rPr>
          <w:b/>
        </w:rPr>
      </w:pPr>
      <w:r>
        <w:rPr>
          <w:b/>
        </w:rPr>
        <w:t>7. What is the annual compliance fee?</w:t>
      </w:r>
    </w:p>
    <w:p w14:paraId="58A5B46F" w14:textId="77777777" w:rsidR="00A216D3" w:rsidRDefault="00A216D3">
      <w:pPr>
        <w:pStyle w:val="text"/>
      </w:pPr>
    </w:p>
    <w:p w14:paraId="6807F0A6" w14:textId="77777777" w:rsidR="00A216D3" w:rsidRDefault="00A216D3">
      <w:pPr>
        <w:pStyle w:val="text"/>
      </w:pPr>
      <w:r>
        <w:t>There is no annual compliance fee for this category.</w:t>
      </w:r>
    </w:p>
    <w:p w14:paraId="13A7EBF2" w14:textId="77777777" w:rsidR="00A216D3" w:rsidRDefault="00A216D3">
      <w:pPr>
        <w:pStyle w:val="text"/>
        <w:rPr>
          <w:b/>
        </w:rPr>
      </w:pPr>
    </w:p>
    <w:p w14:paraId="2C135C03" w14:textId="77777777" w:rsidR="00A216D3" w:rsidRDefault="00A216D3">
      <w:pPr>
        <w:pStyle w:val="text"/>
        <w:rPr>
          <w:b/>
        </w:rPr>
      </w:pPr>
      <w:r>
        <w:rPr>
          <w:b/>
        </w:rPr>
        <w:lastRenderedPageBreak/>
        <w:t>8. How long is a variance in effect?</w:t>
      </w:r>
    </w:p>
    <w:p w14:paraId="414E2772" w14:textId="77777777" w:rsidR="00360E38" w:rsidRDefault="00360E38">
      <w:pPr>
        <w:pStyle w:val="text"/>
      </w:pPr>
    </w:p>
    <w:p w14:paraId="7DBDA24C" w14:textId="22736DF5" w:rsidR="00A216D3" w:rsidRDefault="00A216D3">
      <w:pPr>
        <w:pStyle w:val="text"/>
      </w:pPr>
      <w:r>
        <w:t xml:space="preserve">This approval remains in effect </w:t>
      </w:r>
      <w:proofErr w:type="gramStart"/>
      <w:r>
        <w:t>as long as</w:t>
      </w:r>
      <w:proofErr w:type="gramEnd"/>
      <w:r>
        <w:t xml:space="preserve"> the system and facility served remain unchanged or until the approval is revoked or modified.</w:t>
      </w:r>
    </w:p>
    <w:p w14:paraId="6F083B30" w14:textId="77777777" w:rsidR="00A216D3" w:rsidRDefault="00A216D3">
      <w:pPr>
        <w:pStyle w:val="text"/>
      </w:pPr>
    </w:p>
    <w:p w14:paraId="29D38AC3" w14:textId="77777777" w:rsidR="00A216D3" w:rsidRDefault="00A216D3">
      <w:pPr>
        <w:pStyle w:val="text"/>
      </w:pPr>
      <w:r>
        <w:rPr>
          <w:b/>
        </w:rPr>
        <w:t>9.</w:t>
      </w:r>
      <w:r>
        <w:t xml:space="preserve"> </w:t>
      </w:r>
      <w:r>
        <w:rPr>
          <w:b/>
        </w:rPr>
        <w:t>How can I avoid the most common mistakes made in applying for a variance?</w:t>
      </w:r>
    </w:p>
    <w:p w14:paraId="337F2B17" w14:textId="77777777" w:rsidR="00A216D3" w:rsidRDefault="00A216D3">
      <w:pPr>
        <w:pStyle w:val="text"/>
      </w:pPr>
    </w:p>
    <w:p w14:paraId="30A4D970" w14:textId="77777777" w:rsidR="00A216D3" w:rsidRDefault="00A216D3">
      <w:pPr>
        <w:pStyle w:val="text"/>
      </w:pPr>
      <w:r>
        <w:t>a.</w:t>
      </w:r>
      <w:r>
        <w:tab/>
        <w:t>Review the application for completeness to be sure all questions are answered correctly.</w:t>
      </w:r>
    </w:p>
    <w:p w14:paraId="3F366D7D" w14:textId="77777777" w:rsidR="00A216D3" w:rsidRDefault="00A216D3">
      <w:pPr>
        <w:pStyle w:val="text"/>
        <w:ind w:left="360" w:hanging="360"/>
      </w:pPr>
      <w:r>
        <w:t xml:space="preserve">b. </w:t>
      </w:r>
      <w:r>
        <w:tab/>
        <w:t>Make sure the adequate number of copies of plans and specifications are complete and signed and stamped by a Massachusetts Registered Sanitarian or Professional Engineer, whichever is appropriate.</w:t>
      </w:r>
    </w:p>
    <w:p w14:paraId="1A88937E" w14:textId="77777777" w:rsidR="00360E38" w:rsidRDefault="00993803" w:rsidP="00360E38">
      <w:pPr>
        <w:pStyle w:val="texthang"/>
        <w:ind w:left="720" w:hanging="720"/>
      </w:pPr>
      <w:r>
        <w:t>c</w:t>
      </w:r>
      <w:r w:rsidR="00A216D3">
        <w:t xml:space="preserve">. </w:t>
      </w:r>
      <w:r w:rsidR="00A216D3">
        <w:tab/>
      </w:r>
      <w:r w:rsidR="00360E38">
        <w:t xml:space="preserve">Submit </w:t>
      </w:r>
      <w:r w:rsidR="00360E38">
        <w:rPr>
          <w:rFonts w:cs="Arial"/>
          <w:bCs/>
        </w:rPr>
        <w:t>t</w:t>
      </w:r>
      <w:r w:rsidR="00360E38" w:rsidRPr="00724D59">
        <w:rPr>
          <w:rFonts w:cs="Arial"/>
          <w:bCs/>
        </w:rPr>
        <w:t>he application</w:t>
      </w:r>
      <w:r w:rsidR="00360E38">
        <w:rPr>
          <w:rFonts w:cs="Arial"/>
          <w:bCs/>
        </w:rPr>
        <w:t xml:space="preserve"> &amp; documents listed above and pay fee </w:t>
      </w:r>
      <w:r w:rsidR="00360E38" w:rsidRPr="00724D59">
        <w:rPr>
          <w:rFonts w:cs="Arial"/>
          <w:bCs/>
        </w:rPr>
        <w:t>through</w:t>
      </w:r>
      <w:r w:rsidR="00360E38" w:rsidRPr="00724D59">
        <w:rPr>
          <w:rFonts w:cs="Arial"/>
          <w:b/>
        </w:rPr>
        <w:t xml:space="preserve"> </w:t>
      </w:r>
      <w:proofErr w:type="spellStart"/>
      <w:r w:rsidR="00360E38" w:rsidRPr="00724D59">
        <w:rPr>
          <w:rStyle w:val="spellingerror"/>
          <w:rFonts w:cs="Arial"/>
        </w:rPr>
        <w:t>ePLACE</w:t>
      </w:r>
      <w:proofErr w:type="spellEnd"/>
      <w:r w:rsidR="00360E38">
        <w:rPr>
          <w:rStyle w:val="spellingerror"/>
          <w:rFonts w:cs="Arial"/>
        </w:rPr>
        <w:t>,</w:t>
      </w:r>
      <w:r w:rsidR="00360E38">
        <w:rPr>
          <w:rStyle w:val="normaltextrun"/>
          <w:rFonts w:cs="Arial"/>
        </w:rPr>
        <w:t xml:space="preserve"> </w:t>
      </w:r>
      <w:hyperlink r:id="rId19" w:history="1">
        <w:r w:rsidR="00360E38" w:rsidRPr="009E27A0">
          <w:rPr>
            <w:rStyle w:val="Hyperlink"/>
            <w:rFonts w:cs="Arial"/>
          </w:rPr>
          <w:t>https://eplace.eea.mass.gov/citizenaccess</w:t>
        </w:r>
      </w:hyperlink>
      <w:r w:rsidR="00360E38">
        <w:rPr>
          <w:rFonts w:cs="Arial"/>
        </w:rPr>
        <w:t>.</w:t>
      </w:r>
    </w:p>
    <w:p w14:paraId="0A127979" w14:textId="048EFA9B" w:rsidR="00A216D3" w:rsidRDefault="00A216D3" w:rsidP="00360E38">
      <w:pPr>
        <w:pStyle w:val="text"/>
      </w:pPr>
    </w:p>
    <w:p w14:paraId="709620C9" w14:textId="77777777" w:rsidR="00A216D3" w:rsidRDefault="00A216D3">
      <w:pPr>
        <w:pStyle w:val="text"/>
        <w:rPr>
          <w:b/>
        </w:rPr>
      </w:pPr>
      <w:r>
        <w:rPr>
          <w:b/>
        </w:rPr>
        <w:t>10. What are the regulations that apply to variances?  Where can I get copies?</w:t>
      </w:r>
    </w:p>
    <w:p w14:paraId="4A74A66C" w14:textId="77777777" w:rsidR="00A216D3" w:rsidRDefault="00A216D3">
      <w:pPr>
        <w:pStyle w:val="text"/>
      </w:pPr>
    </w:p>
    <w:p w14:paraId="78214A2F" w14:textId="77777777" w:rsidR="00A216D3" w:rsidRDefault="00A216D3">
      <w:pPr>
        <w:pStyle w:val="text"/>
      </w:pPr>
      <w:r>
        <w:t>These regulations include, but are not limited to:</w:t>
      </w:r>
    </w:p>
    <w:p w14:paraId="3027DBD2" w14:textId="77777777" w:rsidR="00A216D3" w:rsidRDefault="00A216D3">
      <w:pPr>
        <w:pStyle w:val="text"/>
      </w:pPr>
    </w:p>
    <w:p w14:paraId="0428CCC0" w14:textId="77777777" w:rsidR="00A216D3" w:rsidRDefault="00A216D3">
      <w:pPr>
        <w:pStyle w:val="text"/>
      </w:pPr>
      <w:r>
        <w:t>a. Title 5 Regulations, 310 CMR 15.000.</w:t>
      </w:r>
    </w:p>
    <w:p w14:paraId="2C43A3D7" w14:textId="77777777" w:rsidR="00A216D3" w:rsidRDefault="00A216D3">
      <w:pPr>
        <w:pStyle w:val="text"/>
      </w:pPr>
      <w:r>
        <w:t>b. Timely Action Schedule and Fee Provisions, 310 CMR 4.00.</w:t>
      </w:r>
    </w:p>
    <w:p w14:paraId="39F12A86" w14:textId="77777777" w:rsidR="00A216D3" w:rsidRDefault="00A216D3">
      <w:pPr>
        <w:pStyle w:val="text"/>
      </w:pPr>
      <w:r>
        <w:t>These may be purchased at:</w:t>
      </w:r>
    </w:p>
    <w:p w14:paraId="73F93217" w14:textId="77777777" w:rsidR="00A216D3" w:rsidRDefault="00A216D3">
      <w:pPr>
        <w:pStyle w:val="text"/>
      </w:pPr>
    </w:p>
    <w:p w14:paraId="3A038D46" w14:textId="1DC6F951" w:rsidR="00A216D3" w:rsidRDefault="00A216D3">
      <w:pPr>
        <w:pStyle w:val="text"/>
      </w:pPr>
      <w:r>
        <w:t xml:space="preserve">State House Bookstore </w:t>
      </w:r>
      <w:r>
        <w:tab/>
      </w:r>
      <w:r>
        <w:tab/>
      </w:r>
      <w:r>
        <w:tab/>
        <w:t>State Bookstore</w:t>
      </w:r>
    </w:p>
    <w:p w14:paraId="354F8614" w14:textId="74F60912" w:rsidR="00A216D3" w:rsidRDefault="00A216D3">
      <w:pPr>
        <w:pStyle w:val="text"/>
      </w:pPr>
      <w:r>
        <w:t xml:space="preserve">Room 116 </w:t>
      </w:r>
      <w:r>
        <w:tab/>
      </w:r>
      <w:r>
        <w:tab/>
      </w:r>
      <w:r>
        <w:tab/>
      </w:r>
      <w:r>
        <w:tab/>
      </w:r>
      <w:r>
        <w:tab/>
      </w:r>
      <w:r w:rsidR="00360E38">
        <w:tab/>
      </w:r>
      <w:r>
        <w:t>436 Dwight Street, Room 102</w:t>
      </w:r>
    </w:p>
    <w:p w14:paraId="46D78A54" w14:textId="77777777" w:rsidR="00A216D3" w:rsidRDefault="00A216D3">
      <w:pPr>
        <w:pStyle w:val="text"/>
      </w:pPr>
      <w:r>
        <w:t xml:space="preserve">Boston, MA 02133 </w:t>
      </w:r>
      <w:r>
        <w:tab/>
      </w:r>
      <w:r>
        <w:tab/>
      </w:r>
      <w:r>
        <w:tab/>
      </w:r>
      <w:r>
        <w:tab/>
        <w:t>Springfield, MA 01103</w:t>
      </w:r>
    </w:p>
    <w:p w14:paraId="55E282EB" w14:textId="77777777" w:rsidR="00A216D3" w:rsidRDefault="00A216D3">
      <w:pPr>
        <w:pStyle w:val="text"/>
      </w:pPr>
      <w:r>
        <w:t xml:space="preserve">617-727-2834 </w:t>
      </w:r>
      <w:r>
        <w:tab/>
      </w:r>
      <w:r>
        <w:tab/>
      </w:r>
      <w:r>
        <w:tab/>
      </w:r>
      <w:r>
        <w:tab/>
      </w:r>
      <w:r>
        <w:tab/>
        <w:t>413-784-1376</w:t>
      </w:r>
    </w:p>
    <w:p w14:paraId="6DC5595E" w14:textId="77777777" w:rsidR="00A216D3" w:rsidRDefault="00A216D3">
      <w:pPr>
        <w:pStyle w:val="text"/>
        <w:rPr>
          <w:b/>
        </w:rPr>
      </w:pPr>
    </w:p>
    <w:p w14:paraId="47026FD9" w14:textId="6FF69DF2" w:rsidR="00A216D3" w:rsidRDefault="00A216D3">
      <w:pPr>
        <w:pStyle w:val="text"/>
        <w:tabs>
          <w:tab w:val="clear" w:pos="360"/>
          <w:tab w:val="left" w:pos="0"/>
        </w:tabs>
      </w:pPr>
      <w:r>
        <w:t xml:space="preserve">MassDEP Regulations also may be obtained from MassDEP’s web site at </w:t>
      </w:r>
      <w:hyperlink r:id="rId20" w:history="1">
        <w:r w:rsidR="00975453">
          <w:rPr>
            <w:rStyle w:val="Hyperlink"/>
          </w:rPr>
          <w:t>https://www.mass.gov/dep</w:t>
        </w:r>
      </w:hyperlink>
      <w:r>
        <w:t>.</w:t>
      </w:r>
    </w:p>
    <w:p w14:paraId="4389A5AF" w14:textId="77777777" w:rsidR="00A216D3" w:rsidRDefault="00A216D3">
      <w:pPr>
        <w:pStyle w:val="text"/>
        <w:tabs>
          <w:tab w:val="clear" w:pos="360"/>
          <w:tab w:val="left" w:pos="0"/>
        </w:tabs>
      </w:pPr>
    </w:p>
    <w:p w14:paraId="12A5F9DA" w14:textId="77777777" w:rsidR="00A216D3" w:rsidRDefault="00A216D3">
      <w:pPr>
        <w:pStyle w:val="text"/>
        <w:tabs>
          <w:tab w:val="clear" w:pos="360"/>
          <w:tab w:val="left" w:pos="0"/>
        </w:tabs>
      </w:pPr>
    </w:p>
    <w:p w14:paraId="046EDA6B" w14:textId="77777777" w:rsidR="00A216D3" w:rsidRDefault="00A216D3">
      <w:pPr>
        <w:pStyle w:val="text"/>
        <w:tabs>
          <w:tab w:val="clear" w:pos="360"/>
          <w:tab w:val="left" w:pos="0"/>
        </w:tabs>
        <w:sectPr w:rsidR="00A216D3">
          <w:headerReference w:type="default" r:id="rId21"/>
          <w:footerReference w:type="default" r:id="rId22"/>
          <w:pgSz w:w="12240" w:h="15840"/>
          <w:pgMar w:top="619" w:right="1080" w:bottom="720" w:left="1080" w:header="634" w:footer="230" w:gutter="0"/>
          <w:pgNumType w:start="1"/>
          <w:cols w:space="720"/>
        </w:sectPr>
      </w:pPr>
    </w:p>
    <w:p w14:paraId="2BBDF385" w14:textId="77777777" w:rsidR="00A216D3" w:rsidRDefault="00A216D3">
      <w:pPr>
        <w:pStyle w:val="text"/>
        <w:rPr>
          <w:b/>
        </w:rPr>
      </w:pPr>
      <w:r>
        <w:rPr>
          <w:b/>
        </w:rPr>
        <w:lastRenderedPageBreak/>
        <w:t>To submit a BRP WP 59c Application, complete the steps outlined below:</w:t>
      </w:r>
    </w:p>
    <w:p w14:paraId="3133F515" w14:textId="77777777" w:rsidR="00A216D3" w:rsidRDefault="00A216D3">
      <w:pPr>
        <w:pStyle w:val="text"/>
        <w:rPr>
          <w:b/>
        </w:rPr>
      </w:pPr>
    </w:p>
    <w:p w14:paraId="744901F1" w14:textId="3CAE428F" w:rsidR="00A216D3" w:rsidRDefault="00360E38" w:rsidP="00594AA6">
      <w:pPr>
        <w:pStyle w:val="texthang"/>
      </w:pPr>
      <w:r>
        <w:rPr>
          <w:rFonts w:eastAsia="Times New Roman"/>
        </w:rPr>
        <w:t>1</w:t>
      </w:r>
      <w:r w:rsidR="00A216D3" w:rsidRPr="00594AA6">
        <w:rPr>
          <w:rFonts w:eastAsia="Times New Roman"/>
        </w:rPr>
        <w:t>.</w:t>
      </w:r>
      <w:r w:rsidR="00594AA6">
        <w:rPr>
          <w:rFonts w:eastAsia="Times New Roman"/>
        </w:rPr>
        <w:tab/>
      </w:r>
      <w:r w:rsidR="00594AA6">
        <w:rPr>
          <w:rFonts w:eastAsia="Times New Roman"/>
        </w:rPr>
        <w:tab/>
      </w:r>
      <w:r w:rsidR="00A216D3" w:rsidRPr="00594AA6">
        <w:rPr>
          <w:rFonts w:eastAsia="Times New Roman"/>
        </w:rPr>
        <w:fldChar w:fldCharType="begin">
          <w:ffData>
            <w:name w:val=""/>
            <w:enabled w:val="0"/>
            <w:calcOnExit w:val="0"/>
            <w:checkBox>
              <w:sizeAuto/>
              <w:default w:val="0"/>
            </w:checkBox>
          </w:ffData>
        </w:fldChar>
      </w:r>
      <w:r w:rsidR="00A216D3" w:rsidRPr="00594AA6">
        <w:rPr>
          <w:rFonts w:eastAsia="Times New Roman"/>
        </w:rPr>
        <w:instrText xml:space="preserve"> FORMCHECKBOX </w:instrText>
      </w:r>
      <w:r w:rsidR="008F1331">
        <w:rPr>
          <w:rFonts w:eastAsia="Times New Roman"/>
        </w:rPr>
      </w:r>
      <w:r w:rsidR="008F1331">
        <w:rPr>
          <w:rFonts w:eastAsia="Times New Roman"/>
        </w:rPr>
        <w:fldChar w:fldCharType="separate"/>
      </w:r>
      <w:r w:rsidR="00A216D3" w:rsidRPr="00594AA6">
        <w:rPr>
          <w:rFonts w:eastAsia="Times New Roman"/>
        </w:rPr>
        <w:fldChar w:fldCharType="end"/>
      </w:r>
      <w:r w:rsidR="00594AA6">
        <w:rPr>
          <w:rFonts w:eastAsia="Times New Roman"/>
        </w:rPr>
        <w:tab/>
      </w:r>
      <w:r w:rsidR="00A216D3" w:rsidRPr="00594AA6">
        <w:rPr>
          <w:rFonts w:eastAsia="Times New Roman"/>
        </w:rPr>
        <w:t xml:space="preserve">A MassDEP application form for the appropriate permit category has been completed. The following </w:t>
      </w:r>
      <w:r w:rsidR="00594AA6">
        <w:rPr>
          <w:rFonts w:eastAsia="Times New Roman"/>
        </w:rPr>
        <w:tab/>
      </w:r>
      <w:r w:rsidR="00594AA6">
        <w:rPr>
          <w:rFonts w:eastAsia="Times New Roman"/>
        </w:rPr>
        <w:tab/>
      </w:r>
      <w:r w:rsidR="00594AA6">
        <w:rPr>
          <w:rFonts w:eastAsia="Times New Roman"/>
        </w:rPr>
        <w:tab/>
      </w:r>
      <w:r w:rsidR="00A216D3" w:rsidRPr="00594AA6">
        <w:rPr>
          <w:rFonts w:eastAsia="Times New Roman"/>
        </w:rPr>
        <w:t>information has been</w:t>
      </w:r>
      <w:r w:rsidR="00A216D3">
        <w:t xml:space="preserve"> provided:</w:t>
      </w:r>
    </w:p>
    <w:p w14:paraId="35CBCD8D" w14:textId="5485C6C6" w:rsidR="00A216D3" w:rsidRDefault="00360E38">
      <w:pPr>
        <w:pStyle w:val="text"/>
        <w:rPr>
          <w:noProof/>
        </w:rPr>
      </w:pPr>
      <w:r>
        <w:t>2</w:t>
      </w:r>
      <w:r w:rsidR="00A216D3">
        <w:t xml:space="preserve">. </w:t>
      </w:r>
      <w:r w:rsidR="00A216D3">
        <w:tab/>
      </w:r>
      <w:r w:rsidR="00A216D3">
        <w:tab/>
      </w:r>
      <w:r w:rsidR="00A216D3">
        <w:rPr>
          <w:sz w:val="24"/>
        </w:rPr>
        <w:fldChar w:fldCharType="begin">
          <w:ffData>
            <w:name w:val=""/>
            <w:enabled w:val="0"/>
            <w:calcOnExit w:val="0"/>
            <w:checkBox>
              <w:sizeAuto/>
              <w:default w:val="0"/>
            </w:checkBox>
          </w:ffData>
        </w:fldChar>
      </w:r>
      <w:r w:rsidR="00A216D3">
        <w:rPr>
          <w:sz w:val="24"/>
        </w:rPr>
        <w:instrText xml:space="preserve"> FORMCHECKBOX </w:instrText>
      </w:r>
      <w:r w:rsidR="008F1331">
        <w:rPr>
          <w:sz w:val="24"/>
        </w:rPr>
      </w:r>
      <w:r w:rsidR="008F1331">
        <w:rPr>
          <w:sz w:val="24"/>
        </w:rPr>
        <w:fldChar w:fldCharType="separate"/>
      </w:r>
      <w:r w:rsidR="00A216D3">
        <w:rPr>
          <w:sz w:val="24"/>
        </w:rPr>
        <w:fldChar w:fldCharType="end"/>
      </w:r>
      <w:r w:rsidR="00A216D3">
        <w:rPr>
          <w:sz w:val="24"/>
        </w:rPr>
        <w:t xml:space="preserve"> </w:t>
      </w:r>
      <w:r w:rsidR="00A216D3">
        <w:tab/>
        <w:t>Name and address of applicant and s</w:t>
      </w:r>
      <w:r w:rsidR="00594AA6">
        <w:t>ystem/facility owner.</w:t>
      </w:r>
    </w:p>
    <w:p w14:paraId="66997230" w14:textId="77777777" w:rsidR="00A216D3" w:rsidRDefault="00A216D3">
      <w:pPr>
        <w:pStyle w:val="text"/>
        <w:rPr>
          <w:b/>
        </w:rPr>
      </w:pPr>
    </w:p>
    <w:p w14:paraId="27BE7EB8" w14:textId="272614FC" w:rsidR="00A216D3" w:rsidRDefault="00360E38">
      <w:pPr>
        <w:pStyle w:val="text"/>
      </w:pPr>
      <w:r>
        <w:t>3</w:t>
      </w:r>
      <w:r w:rsidR="00A216D3">
        <w:t>.</w:t>
      </w:r>
      <w:r w:rsidR="00A216D3">
        <w:rPr>
          <w:b/>
        </w:rPr>
        <w:t xml:space="preserve"> </w:t>
      </w:r>
      <w:r w:rsidR="00A216D3">
        <w:rPr>
          <w:b/>
        </w:rPr>
        <w:tab/>
      </w:r>
      <w:r w:rsidR="00A216D3">
        <w:rPr>
          <w:b/>
        </w:rPr>
        <w:tab/>
      </w:r>
      <w:r w:rsidR="00A216D3">
        <w:rPr>
          <w:sz w:val="24"/>
        </w:rPr>
        <w:fldChar w:fldCharType="begin">
          <w:ffData>
            <w:name w:val=""/>
            <w:enabled w:val="0"/>
            <w:calcOnExit w:val="0"/>
            <w:checkBox>
              <w:sizeAuto/>
              <w:default w:val="0"/>
            </w:checkBox>
          </w:ffData>
        </w:fldChar>
      </w:r>
      <w:r w:rsidR="00A216D3">
        <w:rPr>
          <w:sz w:val="24"/>
        </w:rPr>
        <w:instrText xml:space="preserve"> FORMCHECKBOX </w:instrText>
      </w:r>
      <w:r w:rsidR="008F1331">
        <w:rPr>
          <w:sz w:val="24"/>
        </w:rPr>
      </w:r>
      <w:r w:rsidR="008F1331">
        <w:rPr>
          <w:sz w:val="24"/>
        </w:rPr>
        <w:fldChar w:fldCharType="separate"/>
      </w:r>
      <w:r w:rsidR="00A216D3">
        <w:rPr>
          <w:sz w:val="24"/>
        </w:rPr>
        <w:fldChar w:fldCharType="end"/>
      </w:r>
      <w:r w:rsidR="00A216D3">
        <w:tab/>
        <w:t>Location (a</w:t>
      </w:r>
      <w:r w:rsidR="00594AA6">
        <w:t>ddress) of facility and system.</w:t>
      </w:r>
    </w:p>
    <w:p w14:paraId="5210262B" w14:textId="77777777" w:rsidR="00A216D3" w:rsidRDefault="00A216D3">
      <w:pPr>
        <w:pStyle w:val="text"/>
        <w:rPr>
          <w:b/>
        </w:rPr>
      </w:pPr>
    </w:p>
    <w:p w14:paraId="50952AD8" w14:textId="43DB5721" w:rsidR="00A216D3" w:rsidRDefault="00360E38" w:rsidP="00594AA6">
      <w:pPr>
        <w:pStyle w:val="text"/>
        <w:rPr>
          <w:i/>
        </w:rPr>
      </w:pPr>
      <w:r>
        <w:t>4</w:t>
      </w:r>
      <w:r w:rsidR="00A216D3">
        <w:t xml:space="preserve">. </w:t>
      </w:r>
      <w:r w:rsidR="00A216D3">
        <w:tab/>
      </w:r>
      <w:r w:rsidR="00A216D3">
        <w:tab/>
      </w:r>
      <w:r w:rsidR="00A216D3">
        <w:rPr>
          <w:sz w:val="24"/>
        </w:rPr>
        <w:fldChar w:fldCharType="begin">
          <w:ffData>
            <w:name w:val=""/>
            <w:enabled w:val="0"/>
            <w:calcOnExit w:val="0"/>
            <w:checkBox>
              <w:sizeAuto/>
              <w:default w:val="0"/>
            </w:checkBox>
          </w:ffData>
        </w:fldChar>
      </w:r>
      <w:r w:rsidR="00A216D3">
        <w:rPr>
          <w:sz w:val="24"/>
        </w:rPr>
        <w:instrText xml:space="preserve"> FORMCHECKBOX </w:instrText>
      </w:r>
      <w:r w:rsidR="008F1331">
        <w:rPr>
          <w:sz w:val="24"/>
        </w:rPr>
      </w:r>
      <w:r w:rsidR="008F1331">
        <w:rPr>
          <w:sz w:val="24"/>
        </w:rPr>
        <w:fldChar w:fldCharType="separate"/>
      </w:r>
      <w:r w:rsidR="00A216D3">
        <w:rPr>
          <w:sz w:val="24"/>
        </w:rPr>
        <w:fldChar w:fldCharType="end"/>
      </w:r>
      <w:r w:rsidR="00A216D3">
        <w:tab/>
        <w:t>Name, address and telephone number of design engineer or sanitarian</w:t>
      </w:r>
      <w:r w:rsidR="00A216D3">
        <w:rPr>
          <w:rFonts w:ascii="TimesNewRomanPSMT" w:hAnsi="TimesNewRomanPSMT"/>
        </w:rPr>
        <w:t>.</w:t>
      </w:r>
    </w:p>
    <w:p w14:paraId="0599778A" w14:textId="77777777" w:rsidR="00A216D3" w:rsidRDefault="00A216D3">
      <w:pPr>
        <w:pStyle w:val="text"/>
      </w:pPr>
    </w:p>
    <w:p w14:paraId="6B8B9F27" w14:textId="64A1D9F7" w:rsidR="00A216D3" w:rsidRDefault="00360E38" w:rsidP="00594AA6">
      <w:pPr>
        <w:pStyle w:val="texthang"/>
        <w:ind w:left="720" w:hanging="720"/>
      </w:pPr>
      <w:r>
        <w:t>5</w:t>
      </w:r>
      <w:r w:rsidR="00A216D3">
        <w:t xml:space="preserve">. </w:t>
      </w:r>
      <w:r w:rsidR="00594AA6">
        <w:tab/>
      </w:r>
      <w:r w:rsidR="00594AA6" w:rsidRPr="00594AA6">
        <w:rPr>
          <w:rFonts w:eastAsia="Times New Roman"/>
        </w:rPr>
        <w:tab/>
      </w:r>
      <w:r w:rsidR="00A216D3" w:rsidRPr="00594AA6">
        <w:rPr>
          <w:rFonts w:eastAsia="Times New Roman"/>
        </w:rPr>
        <w:fldChar w:fldCharType="begin">
          <w:ffData>
            <w:name w:val=""/>
            <w:enabled w:val="0"/>
            <w:calcOnExit w:val="0"/>
            <w:checkBox>
              <w:sizeAuto/>
              <w:default w:val="0"/>
            </w:checkBox>
          </w:ffData>
        </w:fldChar>
      </w:r>
      <w:r w:rsidR="00A216D3" w:rsidRPr="00594AA6">
        <w:rPr>
          <w:rFonts w:eastAsia="Times New Roman"/>
        </w:rPr>
        <w:instrText xml:space="preserve"> FORMCHECKBOX </w:instrText>
      </w:r>
      <w:r w:rsidR="008F1331">
        <w:rPr>
          <w:rFonts w:eastAsia="Times New Roman"/>
        </w:rPr>
      </w:r>
      <w:r w:rsidR="008F1331">
        <w:rPr>
          <w:rFonts w:eastAsia="Times New Roman"/>
        </w:rPr>
        <w:fldChar w:fldCharType="separate"/>
      </w:r>
      <w:r w:rsidR="00A216D3" w:rsidRPr="00594AA6">
        <w:rPr>
          <w:rFonts w:eastAsia="Times New Roman"/>
        </w:rPr>
        <w:fldChar w:fldCharType="end"/>
      </w:r>
      <w:r w:rsidR="00A216D3">
        <w:tab/>
      </w:r>
      <w:r>
        <w:t>C</w:t>
      </w:r>
      <w:r w:rsidR="00A216D3">
        <w:t>omplete sets of plans and specifications</w:t>
      </w:r>
      <w:r>
        <w:t xml:space="preserve"> </w:t>
      </w:r>
      <w:r w:rsidR="00A216D3">
        <w:t>have been properly signed and stamped by a Massachusetts Registered Professional Engineer or Massachusetts Registered Sanita</w:t>
      </w:r>
      <w:r w:rsidR="00594AA6">
        <w:t>rian, whichever is appropriate.</w:t>
      </w:r>
    </w:p>
    <w:p w14:paraId="666599F2" w14:textId="77777777" w:rsidR="00A216D3" w:rsidRDefault="00A216D3" w:rsidP="00993803">
      <w:pPr>
        <w:pStyle w:val="text"/>
      </w:pPr>
    </w:p>
    <w:p w14:paraId="62CFBFA4" w14:textId="4EA62B0D" w:rsidR="00A216D3" w:rsidRDefault="00360E38">
      <w:pPr>
        <w:pStyle w:val="text"/>
      </w:pPr>
      <w:r>
        <w:t>6</w:t>
      </w:r>
      <w:r w:rsidR="00A216D3">
        <w:t xml:space="preserve">. </w:t>
      </w:r>
      <w:r w:rsidR="00A216D3">
        <w:tab/>
      </w:r>
      <w:r w:rsidR="00A216D3">
        <w:tab/>
      </w:r>
      <w:r w:rsidR="00A216D3">
        <w:rPr>
          <w:sz w:val="24"/>
        </w:rPr>
        <w:fldChar w:fldCharType="begin">
          <w:ffData>
            <w:name w:val=""/>
            <w:enabled w:val="0"/>
            <w:calcOnExit w:val="0"/>
            <w:checkBox>
              <w:sizeAuto/>
              <w:default w:val="0"/>
            </w:checkBox>
          </w:ffData>
        </w:fldChar>
      </w:r>
      <w:r w:rsidR="00A216D3">
        <w:rPr>
          <w:sz w:val="24"/>
        </w:rPr>
        <w:instrText xml:space="preserve"> FORMCHECKBOX </w:instrText>
      </w:r>
      <w:r w:rsidR="008F1331">
        <w:rPr>
          <w:sz w:val="24"/>
        </w:rPr>
      </w:r>
      <w:r w:rsidR="008F1331">
        <w:rPr>
          <w:sz w:val="24"/>
        </w:rPr>
        <w:fldChar w:fldCharType="separate"/>
      </w:r>
      <w:r w:rsidR="00A216D3">
        <w:rPr>
          <w:sz w:val="24"/>
        </w:rPr>
        <w:fldChar w:fldCharType="end"/>
      </w:r>
      <w:r w:rsidR="00A216D3">
        <w:rPr>
          <w:sz w:val="24"/>
        </w:rPr>
        <w:tab/>
      </w:r>
      <w:r w:rsidR="00A216D3">
        <w:t>Copy and proof of notification to abutters if required by 310 CMR 15.411 is included.</w:t>
      </w:r>
    </w:p>
    <w:p w14:paraId="56F7D18A" w14:textId="77777777" w:rsidR="00A216D3" w:rsidRDefault="00A216D3">
      <w:pPr>
        <w:pStyle w:val="text"/>
      </w:pPr>
    </w:p>
    <w:p w14:paraId="30A87D64" w14:textId="77777777" w:rsidR="00AA6072" w:rsidRDefault="00AA6072">
      <w:pPr>
        <w:pStyle w:val="text"/>
        <w:rPr>
          <w:b/>
        </w:rPr>
      </w:pPr>
    </w:p>
    <w:p w14:paraId="00D7D2C2" w14:textId="77777777" w:rsidR="00AA6072" w:rsidRPr="00AA6072" w:rsidRDefault="00AA6072" w:rsidP="00AA6072">
      <w:pPr>
        <w:pStyle w:val="texthang"/>
        <w:rPr>
          <w:b/>
          <w:bCs/>
        </w:rPr>
      </w:pPr>
      <w:r w:rsidRPr="00AA6072">
        <w:rPr>
          <w:b/>
          <w:bCs/>
        </w:rPr>
        <w:t>To submit the application package:</w:t>
      </w:r>
    </w:p>
    <w:p w14:paraId="72BD0B3B" w14:textId="77777777" w:rsidR="00AA6072" w:rsidRDefault="00AA6072" w:rsidP="00AA6072">
      <w:pPr>
        <w:pStyle w:val="texthang"/>
      </w:pPr>
    </w:p>
    <w:p w14:paraId="5964BD76" w14:textId="77777777" w:rsidR="00AA6072" w:rsidRDefault="00AA6072" w:rsidP="00AA6072">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8F1331">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08C533F5" w14:textId="77777777" w:rsidR="00AA6072" w:rsidRPr="00347216" w:rsidRDefault="00AA6072" w:rsidP="00AA6072">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3" w:history="1">
        <w:r w:rsidRPr="00345C49">
          <w:rPr>
            <w:rStyle w:val="Hyperlink"/>
            <w:rFonts w:cs="Arial"/>
          </w:rPr>
          <w:t>https://eplace.eea.mass.gov/citizenaccess</w:t>
        </w:r>
      </w:hyperlink>
      <w:r w:rsidRPr="00724D59">
        <w:rPr>
          <w:rStyle w:val="eop"/>
          <w:rFonts w:cs="Arial"/>
        </w:rPr>
        <w:t> </w:t>
      </w:r>
    </w:p>
    <w:p w14:paraId="1066FA8D" w14:textId="77777777" w:rsidR="00AA6072" w:rsidRDefault="00AA6072" w:rsidP="00AA6072">
      <w:pPr>
        <w:pStyle w:val="texthang"/>
      </w:pPr>
    </w:p>
    <w:p w14:paraId="59A69DB5" w14:textId="289B727F" w:rsidR="00AA6072" w:rsidRDefault="00AA6072" w:rsidP="00AA6072">
      <w:pPr>
        <w:pStyle w:val="texthang"/>
      </w:pPr>
      <w:r>
        <w:tab/>
      </w:r>
      <w:r>
        <w:tab/>
      </w:r>
      <w:r w:rsidRPr="00AB3E7C">
        <w:rPr>
          <w:rFonts w:cs="Arial"/>
        </w:rPr>
        <w:fldChar w:fldCharType="begin">
          <w:ffData>
            <w:name w:val="Check15"/>
            <w:enabled/>
            <w:calcOnExit w:val="0"/>
            <w:checkBox>
              <w:sizeAuto/>
              <w:default w:val="0"/>
            </w:checkBox>
          </w:ffData>
        </w:fldChar>
      </w:r>
      <w:bookmarkStart w:id="4" w:name="Check15"/>
      <w:r w:rsidRPr="00AB3E7C">
        <w:rPr>
          <w:rFonts w:cs="Arial"/>
        </w:rPr>
        <w:instrText xml:space="preserve"> FORMCHECKBOX </w:instrText>
      </w:r>
      <w:r w:rsidR="008F1331">
        <w:rPr>
          <w:rFonts w:cs="Arial"/>
        </w:rPr>
      </w:r>
      <w:r w:rsidR="008F1331">
        <w:rPr>
          <w:rFonts w:cs="Arial"/>
        </w:rPr>
        <w:fldChar w:fldCharType="separate"/>
      </w:r>
      <w:r w:rsidRPr="00AB3E7C">
        <w:rPr>
          <w:rFonts w:cs="Arial"/>
        </w:rPr>
        <w:fldChar w:fldCharType="end"/>
      </w:r>
      <w:bookmarkEnd w:id="4"/>
      <w:r w:rsidRPr="00AB3E7C">
        <w:rPr>
          <w:rFonts w:cs="Arial"/>
        </w:rPr>
        <w:tab/>
        <w:t>Pay fee</w:t>
      </w:r>
      <w:r>
        <w:rPr>
          <w:rFonts w:cs="Arial"/>
        </w:rPr>
        <w:t>: $335</w:t>
      </w:r>
      <w:r w:rsidRPr="00AB3E7C">
        <w:rPr>
          <w:rFonts w:cs="Arial"/>
        </w:rPr>
        <w:t xml:space="preserve"> (if applicable).</w:t>
      </w:r>
    </w:p>
    <w:p w14:paraId="67FD0237" w14:textId="77777777" w:rsidR="00AA6072" w:rsidRDefault="00AA6072" w:rsidP="00AA6072">
      <w:pPr>
        <w:pStyle w:val="texthang"/>
      </w:pPr>
    </w:p>
    <w:p w14:paraId="704AF389" w14:textId="77777777" w:rsidR="00AA6072" w:rsidRDefault="00AA6072" w:rsidP="00AA6072">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066DBCC5" w14:textId="77777777" w:rsidR="00AA6072" w:rsidRDefault="00AA6072" w:rsidP="00AA6072">
      <w:pPr>
        <w:pStyle w:val="texthang"/>
      </w:pPr>
    </w:p>
    <w:sectPr w:rsidR="00AA6072">
      <w:headerReference w:type="default" r:id="rId24"/>
      <w:footerReference w:type="default" r:id="rId25"/>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A2DFC" w14:textId="77777777" w:rsidR="004B4CD4" w:rsidRDefault="004B4CD4" w:rsidP="00A216D3">
      <w:r>
        <w:separator/>
      </w:r>
    </w:p>
  </w:endnote>
  <w:endnote w:type="continuationSeparator" w:id="0">
    <w:p w14:paraId="72A7FE47" w14:textId="77777777" w:rsidR="004B4CD4" w:rsidRDefault="004B4CD4" w:rsidP="00A2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0361" w14:textId="77777777" w:rsidR="00A216D3" w:rsidRDefault="00A216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B46AA5" w14:textId="77777777" w:rsidR="00A216D3" w:rsidRDefault="00A216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F51A" w14:textId="77777777" w:rsidR="00A216D3" w:rsidRDefault="00A216D3">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A216D3" w14:paraId="2865D2CC" w14:textId="77777777">
      <w:trPr>
        <w:trHeight w:val="447"/>
      </w:trPr>
      <w:tc>
        <w:tcPr>
          <w:tcW w:w="5400" w:type="dxa"/>
        </w:tcPr>
        <w:p w14:paraId="1726B439" w14:textId="37DF06C4" w:rsidR="00A216D3" w:rsidRDefault="00A216D3" w:rsidP="00594AA6">
          <w:pPr>
            <w:pStyle w:val="sidebar"/>
          </w:pPr>
          <w:r>
            <w:rPr>
              <w:rFonts w:eastAsia="Times"/>
            </w:rPr>
            <w:fldChar w:fldCharType="begin"/>
          </w:r>
          <w:r>
            <w:rPr>
              <w:rFonts w:eastAsia="Times"/>
            </w:rPr>
            <w:instrText xml:space="preserve"> FILENAME </w:instrText>
          </w:r>
          <w:r>
            <w:rPr>
              <w:rFonts w:eastAsia="Times"/>
            </w:rPr>
            <w:fldChar w:fldCharType="separate"/>
          </w:r>
          <w:r w:rsidR="001A70D2">
            <w:rPr>
              <w:rFonts w:eastAsia="Times"/>
              <w:noProof/>
            </w:rPr>
            <w:t>wp59cin</w:t>
          </w:r>
          <w:r>
            <w:rPr>
              <w:rFonts w:eastAsia="Times"/>
            </w:rPr>
            <w:fldChar w:fldCharType="end"/>
          </w:r>
          <w:r>
            <w:t xml:space="preserve"> • rev. </w:t>
          </w:r>
          <w:r w:rsidR="0008428E">
            <w:t>6</w:t>
          </w:r>
          <w:r w:rsidR="00975453">
            <w:t>/202</w:t>
          </w:r>
          <w:r w:rsidR="0008428E">
            <w:t>1</w:t>
          </w:r>
        </w:p>
      </w:tc>
      <w:tc>
        <w:tcPr>
          <w:tcW w:w="4770" w:type="dxa"/>
        </w:tcPr>
        <w:p w14:paraId="42DCB703" w14:textId="77777777" w:rsidR="00A216D3" w:rsidRDefault="00A216D3">
          <w:pPr>
            <w:pStyle w:val="text"/>
            <w:jc w:val="right"/>
            <w:rPr>
              <w:snapToGrid w:val="0"/>
              <w:sz w:val="16"/>
            </w:rPr>
          </w:pPr>
          <w:r>
            <w:rPr>
              <w:snapToGrid w:val="0"/>
              <w:sz w:val="16"/>
            </w:rPr>
            <w:t xml:space="preserve">BRP WP 59B, C Introduction • Page </w:t>
          </w:r>
          <w:r>
            <w:rPr>
              <w:snapToGrid w:val="0"/>
              <w:sz w:val="16"/>
            </w:rPr>
            <w:fldChar w:fldCharType="begin"/>
          </w:r>
          <w:r>
            <w:rPr>
              <w:snapToGrid w:val="0"/>
              <w:sz w:val="16"/>
            </w:rPr>
            <w:instrText xml:space="preserve"> PAGE </w:instrText>
          </w:r>
          <w:r>
            <w:rPr>
              <w:snapToGrid w:val="0"/>
              <w:sz w:val="16"/>
            </w:rPr>
            <w:fldChar w:fldCharType="separate"/>
          </w:r>
          <w:r w:rsidR="00993803">
            <w:rPr>
              <w:noProof/>
              <w:snapToGrid w:val="0"/>
              <w:sz w:val="16"/>
            </w:rPr>
            <w:t>1</w:t>
          </w:r>
          <w:r>
            <w:rPr>
              <w:snapToGrid w:val="0"/>
              <w:sz w:val="16"/>
            </w:rPr>
            <w:fldChar w:fldCharType="end"/>
          </w:r>
          <w:r>
            <w:rPr>
              <w:snapToGrid w:val="0"/>
              <w:sz w:val="16"/>
            </w:rPr>
            <w:t xml:space="preserve"> of 1</w:t>
          </w:r>
        </w:p>
      </w:tc>
    </w:tr>
  </w:tbl>
  <w:p w14:paraId="65549461" w14:textId="77777777" w:rsidR="00A216D3" w:rsidRDefault="00A216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A216D3" w14:paraId="73066998" w14:textId="77777777">
      <w:trPr>
        <w:trHeight w:val="447"/>
      </w:trPr>
      <w:tc>
        <w:tcPr>
          <w:tcW w:w="5400" w:type="dxa"/>
        </w:tcPr>
        <w:p w14:paraId="058E2720" w14:textId="6C393DF2" w:rsidR="00A216D3" w:rsidRDefault="008F1331" w:rsidP="00594AA6">
          <w:pPr>
            <w:pStyle w:val="sidebar"/>
            <w:ind w:right="360"/>
          </w:pPr>
          <w:r>
            <w:fldChar w:fldCharType="begin"/>
          </w:r>
          <w:r>
            <w:instrText xml:space="preserve"> FILENAME </w:instrText>
          </w:r>
          <w:r>
            <w:fldChar w:fldCharType="separate"/>
          </w:r>
          <w:r w:rsidR="001A70D2">
            <w:rPr>
              <w:noProof/>
            </w:rPr>
            <w:t>wp59cin</w:t>
          </w:r>
          <w:r>
            <w:rPr>
              <w:noProof/>
            </w:rPr>
            <w:fldChar w:fldCharType="end"/>
          </w:r>
          <w:r w:rsidR="00A216D3">
            <w:t xml:space="preserve"> • rev. </w:t>
          </w:r>
          <w:r w:rsidR="0008428E">
            <w:t>6</w:t>
          </w:r>
          <w:r w:rsidR="00594AA6">
            <w:t>/20</w:t>
          </w:r>
          <w:r w:rsidR="00975453">
            <w:t>2</w:t>
          </w:r>
          <w:r w:rsidR="0008428E">
            <w:t>1</w:t>
          </w:r>
        </w:p>
      </w:tc>
      <w:tc>
        <w:tcPr>
          <w:tcW w:w="4770" w:type="dxa"/>
        </w:tcPr>
        <w:p w14:paraId="397FB318" w14:textId="42E753D1" w:rsidR="00A216D3" w:rsidRDefault="00A216D3">
          <w:pPr>
            <w:pStyle w:val="text"/>
            <w:jc w:val="right"/>
            <w:rPr>
              <w:snapToGrid w:val="0"/>
              <w:sz w:val="16"/>
            </w:rPr>
          </w:pPr>
          <w:r>
            <w:rPr>
              <w:snapToGrid w:val="0"/>
              <w:sz w:val="16"/>
            </w:rPr>
            <w:t xml:space="preserve">BRP WP 59B, C Permit Fact Sheet • Page </w:t>
          </w:r>
          <w:r>
            <w:rPr>
              <w:rStyle w:val="PageNumber"/>
              <w:rFonts w:eastAsia="Times"/>
              <w:sz w:val="16"/>
            </w:rPr>
            <w:t xml:space="preserve">1 of </w:t>
          </w:r>
          <w:r w:rsidR="00360E38">
            <w:rPr>
              <w:rStyle w:val="PageNumber"/>
              <w:rFonts w:eastAsia="Times"/>
              <w:sz w:val="16"/>
            </w:rPr>
            <w:t>3</w:t>
          </w:r>
        </w:p>
      </w:tc>
    </w:tr>
  </w:tbl>
  <w:p w14:paraId="4AA67813" w14:textId="77777777" w:rsidR="00A216D3" w:rsidRDefault="00A216D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2875" w14:textId="4FB5CF93" w:rsidR="00A216D3" w:rsidRDefault="00A216D3">
    <w:pPr>
      <w:pStyle w:val="sidebar"/>
    </w:pPr>
    <w:r>
      <w:t xml:space="preserve">brpwp59bc.doc - rev. </w:t>
    </w:r>
    <w:r w:rsidR="0008428E">
      <w:t>6</w:t>
    </w:r>
    <w:r w:rsidR="00975453">
      <w:t>/202</w:t>
    </w:r>
    <w:r w:rsidR="0008428E">
      <w:t>1</w:t>
    </w:r>
    <w:r>
      <w:t xml:space="preserve">       </w:t>
    </w:r>
    <w:r>
      <w:tab/>
    </w:r>
    <w:r>
      <w:tab/>
    </w:r>
    <w:r>
      <w:tab/>
    </w:r>
    <w:r>
      <w:tab/>
    </w:r>
    <w:r w:rsidR="00993803">
      <w:tab/>
    </w:r>
    <w:r w:rsidR="00993803">
      <w:tab/>
    </w:r>
    <w:r w:rsidR="00993803">
      <w:tab/>
    </w:r>
    <w:r w:rsidR="00993803">
      <w:tab/>
    </w:r>
    <w:r w:rsidR="00993803">
      <w:tab/>
    </w:r>
    <w:r w:rsidR="00993803">
      <w:tab/>
    </w:r>
    <w:r>
      <w:tab/>
      <w:t xml:space="preserve">Application Completeness Checklist • Page 1 of 1 </w:t>
    </w:r>
  </w:p>
  <w:p w14:paraId="55DDC46E" w14:textId="77777777" w:rsidR="00A216D3" w:rsidRDefault="00A216D3">
    <w:pPr>
      <w:pStyle w:val="Footer"/>
      <w:ind w:left="-1440"/>
    </w:pPr>
  </w:p>
  <w:p w14:paraId="37C58515" w14:textId="77777777" w:rsidR="00A216D3" w:rsidRDefault="00A216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030B2" w14:textId="77777777" w:rsidR="004B4CD4" w:rsidRDefault="004B4CD4" w:rsidP="00A216D3">
      <w:r>
        <w:separator/>
      </w:r>
    </w:p>
  </w:footnote>
  <w:footnote w:type="continuationSeparator" w:id="0">
    <w:p w14:paraId="2AD60711" w14:textId="77777777" w:rsidR="004B4CD4" w:rsidRDefault="004B4CD4" w:rsidP="00A21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A216D3" w14:paraId="0F057ED2" w14:textId="77777777">
      <w:tc>
        <w:tcPr>
          <w:tcW w:w="1548" w:type="dxa"/>
          <w:tcBorders>
            <w:bottom w:val="nil"/>
          </w:tcBorders>
        </w:tcPr>
        <w:bookmarkStart w:id="0" w:name="_MON_1043561361"/>
        <w:bookmarkStart w:id="1" w:name="_MON_1043561615"/>
        <w:bookmarkEnd w:id="0"/>
        <w:bookmarkEnd w:id="1"/>
        <w:bookmarkStart w:id="2" w:name="_MON_1057060752"/>
        <w:bookmarkEnd w:id="2"/>
        <w:p w14:paraId="75DAECA4" w14:textId="77777777" w:rsidR="00A216D3" w:rsidRDefault="00B7323A">
          <w:r>
            <w:rPr>
              <w:noProof/>
            </w:rPr>
            <w:object w:dxaOrig="1068" w:dyaOrig="1080" w14:anchorId="20E05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4pt;height:54pt;mso-width-percent:0;mso-height-percent:0;mso-width-percent:0;mso-height-percent:0" fillcolor="window">
                <v:imagedata r:id="rId1" o:title=""/>
              </v:shape>
              <o:OLEObject Type="Embed" ProgID="Word.Picture.8" ShapeID="_x0000_i1025" DrawAspect="Content" ObjectID="_1686133857" r:id="rId2"/>
            </w:object>
          </w:r>
        </w:p>
      </w:tc>
      <w:tc>
        <w:tcPr>
          <w:tcW w:w="8748" w:type="dxa"/>
          <w:tcBorders>
            <w:bottom w:val="single" w:sz="4" w:space="0" w:color="auto"/>
          </w:tcBorders>
        </w:tcPr>
        <w:p w14:paraId="6AB54703" w14:textId="77777777" w:rsidR="00A216D3" w:rsidRDefault="00A216D3">
          <w:pPr>
            <w:pStyle w:val="head2upd"/>
            <w:ind w:left="-108"/>
          </w:pPr>
          <w:r>
            <w:t xml:space="preserve">Massachusetts Department of Environmental Protection </w:t>
          </w:r>
        </w:p>
        <w:p w14:paraId="47722C9C" w14:textId="77777777" w:rsidR="00A216D3" w:rsidRDefault="00A216D3">
          <w:pPr>
            <w:pStyle w:val="head2upd"/>
            <w:ind w:left="-108"/>
          </w:pPr>
          <w:r>
            <w:t>Bureau of Resource Protection - Title 5 Permitting</w:t>
          </w:r>
        </w:p>
        <w:p w14:paraId="02263371" w14:textId="77777777" w:rsidR="00A216D3" w:rsidRDefault="00A216D3">
          <w:pPr>
            <w:pStyle w:val="formtitleupd"/>
            <w:ind w:left="-108" w:firstLine="0"/>
            <w:rPr>
              <w:sz w:val="44"/>
            </w:rPr>
          </w:pPr>
          <w:r>
            <w:rPr>
              <w:sz w:val="44"/>
            </w:rPr>
            <w:t xml:space="preserve">BRP WP 59c </w:t>
          </w:r>
        </w:p>
        <w:p w14:paraId="0E903691" w14:textId="77777777" w:rsidR="00A216D3" w:rsidRDefault="00A216D3">
          <w:pPr>
            <w:pStyle w:val="formtitleupd"/>
            <w:ind w:left="-108" w:firstLine="0"/>
            <w:rPr>
              <w:sz w:val="32"/>
            </w:rPr>
          </w:pPr>
          <w:r>
            <w:rPr>
              <w:sz w:val="40"/>
            </w:rPr>
            <w:t>MassDEP Approval or Issuance of Variance for Increased Flow</w:t>
          </w:r>
          <w:r w:rsidR="00594AA6">
            <w:rPr>
              <w:sz w:val="40"/>
            </w:rPr>
            <w:t xml:space="preserve"> at </w:t>
          </w:r>
          <w:r w:rsidR="00594AA6" w:rsidRPr="00594AA6">
            <w:rPr>
              <w:sz w:val="40"/>
            </w:rPr>
            <w:t>State and Federal Facilities and Facilities Specifically Required by MassDEP to Apply</w:t>
          </w:r>
        </w:p>
        <w:p w14:paraId="4D8A1B37" w14:textId="77777777" w:rsidR="00A216D3" w:rsidRDefault="00A216D3">
          <w:pPr>
            <w:pStyle w:val="formtitleupd"/>
            <w:ind w:left="-108" w:firstLine="0"/>
            <w:rPr>
              <w:sz w:val="32"/>
            </w:rPr>
          </w:pPr>
          <w:r>
            <w:rPr>
              <w:sz w:val="32"/>
            </w:rPr>
            <w:t>Instructions and Supporting Materials</w:t>
          </w:r>
        </w:p>
        <w:p w14:paraId="4642E2D9" w14:textId="77777777" w:rsidR="00A216D3" w:rsidRDefault="00A216D3">
          <w:pPr>
            <w:ind w:left="-108"/>
          </w:pPr>
        </w:p>
      </w:tc>
    </w:tr>
  </w:tbl>
  <w:p w14:paraId="60DEE58D" w14:textId="77777777" w:rsidR="00A216D3" w:rsidRDefault="00A216D3">
    <w:pPr>
      <w:ind w:left="-90"/>
    </w:pPr>
  </w:p>
  <w:p w14:paraId="621932F4" w14:textId="77777777" w:rsidR="00A216D3" w:rsidRDefault="00A216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A216D3" w14:paraId="48500C4C" w14:textId="77777777">
      <w:tc>
        <w:tcPr>
          <w:tcW w:w="1548" w:type="dxa"/>
        </w:tcPr>
        <w:bookmarkStart w:id="3" w:name="_MON_1057060790"/>
        <w:bookmarkEnd w:id="3"/>
        <w:p w14:paraId="73BF80A6" w14:textId="77777777" w:rsidR="00A216D3" w:rsidRDefault="00B7323A">
          <w:r>
            <w:rPr>
              <w:noProof/>
            </w:rPr>
            <w:object w:dxaOrig="1068" w:dyaOrig="1080" w14:anchorId="759A9C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4pt;height:54pt;mso-width-percent:0;mso-height-percent:0;mso-width-percent:0;mso-height-percent:0" fillcolor="window">
                <v:imagedata r:id="rId1" o:title=""/>
              </v:shape>
              <o:OLEObject Type="Embed" ProgID="Word.Picture.8" ShapeID="_x0000_i1026" DrawAspect="Content" ObjectID="_1686133858" r:id="rId2"/>
            </w:object>
          </w:r>
        </w:p>
      </w:tc>
      <w:tc>
        <w:tcPr>
          <w:tcW w:w="8748" w:type="dxa"/>
        </w:tcPr>
        <w:p w14:paraId="14B74696" w14:textId="77777777" w:rsidR="00A216D3" w:rsidRDefault="00A216D3">
          <w:pPr>
            <w:pStyle w:val="head2upd"/>
            <w:ind w:left="-108"/>
          </w:pPr>
          <w:r>
            <w:t xml:space="preserve">Massachusetts Department of Environmental Protection </w:t>
          </w:r>
        </w:p>
        <w:p w14:paraId="561B99B8" w14:textId="77777777" w:rsidR="00A216D3" w:rsidRDefault="00A216D3">
          <w:pPr>
            <w:pStyle w:val="head2upd"/>
            <w:ind w:left="-108"/>
          </w:pPr>
          <w:r>
            <w:rPr>
              <w:sz w:val="22"/>
            </w:rPr>
            <w:t>Bureau of Bureau of Resource Protection - Title 5 Permitting</w:t>
          </w:r>
        </w:p>
        <w:p w14:paraId="7BE50EA4" w14:textId="77777777" w:rsidR="00A216D3" w:rsidRDefault="00A216D3">
          <w:pPr>
            <w:pStyle w:val="formtitleupd"/>
            <w:ind w:hanging="2268"/>
            <w:rPr>
              <w:sz w:val="44"/>
            </w:rPr>
          </w:pPr>
          <w:r>
            <w:rPr>
              <w:sz w:val="44"/>
            </w:rPr>
            <w:t xml:space="preserve">BRP WP 59c </w:t>
          </w:r>
        </w:p>
        <w:p w14:paraId="1D6FB1E0" w14:textId="77777777" w:rsidR="00A216D3" w:rsidRDefault="00A216D3" w:rsidP="00594AA6">
          <w:pPr>
            <w:pStyle w:val="formtitleupd"/>
            <w:ind w:left="-108" w:firstLine="0"/>
            <w:rPr>
              <w:sz w:val="40"/>
            </w:rPr>
          </w:pPr>
          <w:r>
            <w:rPr>
              <w:sz w:val="40"/>
            </w:rPr>
            <w:t>MassDEP Approval or Issuance of Variance</w:t>
          </w:r>
        </w:p>
        <w:p w14:paraId="6107A16F" w14:textId="77777777" w:rsidR="00A216D3" w:rsidRDefault="00A216D3" w:rsidP="00594AA6">
          <w:pPr>
            <w:pStyle w:val="formtitleupd"/>
            <w:ind w:left="-108" w:firstLine="0"/>
            <w:rPr>
              <w:sz w:val="40"/>
            </w:rPr>
          </w:pPr>
          <w:r>
            <w:rPr>
              <w:sz w:val="40"/>
            </w:rPr>
            <w:t>for Increased Flow</w:t>
          </w:r>
          <w:r w:rsidR="00594AA6">
            <w:rPr>
              <w:sz w:val="40"/>
            </w:rPr>
            <w:t xml:space="preserve"> at </w:t>
          </w:r>
          <w:r w:rsidR="00594AA6" w:rsidRPr="00594AA6">
            <w:rPr>
              <w:sz w:val="40"/>
            </w:rPr>
            <w:t>State and Federal Facilities and Facilities Specifically Required by MassDEP to Apply</w:t>
          </w:r>
        </w:p>
        <w:p w14:paraId="7CC90EF7" w14:textId="77777777" w:rsidR="00A216D3" w:rsidRDefault="00A216D3">
          <w:pPr>
            <w:pStyle w:val="formtitleupd"/>
            <w:ind w:hanging="2268"/>
          </w:pPr>
          <w:r>
            <w:rPr>
              <w:sz w:val="44"/>
            </w:rPr>
            <w:t>Permit Fact Sheet</w:t>
          </w:r>
        </w:p>
      </w:tc>
    </w:tr>
    <w:tr w:rsidR="00A216D3" w14:paraId="7E02DA40" w14:textId="77777777">
      <w:tc>
        <w:tcPr>
          <w:tcW w:w="1548" w:type="dxa"/>
        </w:tcPr>
        <w:p w14:paraId="41F48F1C" w14:textId="77777777" w:rsidR="00A216D3" w:rsidRDefault="00A216D3"/>
      </w:tc>
      <w:tc>
        <w:tcPr>
          <w:tcW w:w="8748" w:type="dxa"/>
        </w:tcPr>
        <w:p w14:paraId="5E22F44B" w14:textId="77777777" w:rsidR="00A216D3" w:rsidRDefault="00A216D3">
          <w:pPr>
            <w:pStyle w:val="head2upd"/>
            <w:ind w:left="-108"/>
          </w:pPr>
        </w:p>
      </w:tc>
    </w:tr>
  </w:tbl>
  <w:p w14:paraId="4E7BD6DD" w14:textId="77777777" w:rsidR="00A216D3" w:rsidRDefault="00A216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A216D3" w14:paraId="0EFE7E24" w14:textId="77777777">
      <w:trPr>
        <w:tblHeader/>
      </w:trPr>
      <w:tc>
        <w:tcPr>
          <w:tcW w:w="1548" w:type="dxa"/>
        </w:tcPr>
        <w:bookmarkStart w:id="5" w:name="_MON_1057060810"/>
        <w:bookmarkEnd w:id="5"/>
        <w:p w14:paraId="50082786" w14:textId="77777777" w:rsidR="00A216D3" w:rsidRDefault="00B7323A">
          <w:r>
            <w:rPr>
              <w:noProof/>
            </w:rPr>
            <w:object w:dxaOrig="1068" w:dyaOrig="1080" w14:anchorId="254F3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4pt;height:54pt;mso-width-percent:0;mso-height-percent:0;mso-width-percent:0;mso-height-percent:0" fillcolor="window">
                <v:imagedata r:id="rId1" o:title=""/>
              </v:shape>
              <o:OLEObject Type="Embed" ProgID="Word.Picture.8" ShapeID="_x0000_i1027" DrawAspect="Content" ObjectID="_1686133859" r:id="rId2"/>
            </w:object>
          </w:r>
        </w:p>
      </w:tc>
      <w:tc>
        <w:tcPr>
          <w:tcW w:w="8748" w:type="dxa"/>
        </w:tcPr>
        <w:p w14:paraId="63E10DD4" w14:textId="77777777" w:rsidR="00A216D3" w:rsidRDefault="00A216D3">
          <w:pPr>
            <w:pStyle w:val="head2upd"/>
            <w:ind w:left="-108"/>
          </w:pPr>
          <w:r>
            <w:t xml:space="preserve">Massachusetts Department of Environmental Protection </w:t>
          </w:r>
        </w:p>
        <w:p w14:paraId="4BDC692A" w14:textId="77777777" w:rsidR="00A216D3" w:rsidRDefault="00A216D3">
          <w:pPr>
            <w:pStyle w:val="head2upd"/>
            <w:ind w:left="-108"/>
          </w:pPr>
          <w:r>
            <w:t xml:space="preserve">Bureau of Resource Protection </w:t>
          </w:r>
          <w:proofErr w:type="gramStart"/>
          <w:r>
            <w:t>-  Title</w:t>
          </w:r>
          <w:proofErr w:type="gramEnd"/>
          <w:r>
            <w:t xml:space="preserve"> 5 Permitting</w:t>
          </w:r>
        </w:p>
        <w:p w14:paraId="61BB405B" w14:textId="77777777" w:rsidR="00A216D3" w:rsidRDefault="00A216D3">
          <w:pPr>
            <w:pStyle w:val="formtitleupd"/>
            <w:ind w:hanging="2268"/>
            <w:rPr>
              <w:sz w:val="40"/>
            </w:rPr>
          </w:pPr>
          <w:r>
            <w:rPr>
              <w:sz w:val="40"/>
            </w:rPr>
            <w:t xml:space="preserve">BRP WP 59c </w:t>
          </w:r>
        </w:p>
        <w:p w14:paraId="67A0C390" w14:textId="77777777" w:rsidR="00A216D3" w:rsidRDefault="00A216D3" w:rsidP="00594AA6">
          <w:pPr>
            <w:pStyle w:val="formtitleupd"/>
            <w:ind w:left="0" w:firstLine="0"/>
            <w:rPr>
              <w:sz w:val="32"/>
            </w:rPr>
          </w:pPr>
          <w:r>
            <w:rPr>
              <w:sz w:val="32"/>
            </w:rPr>
            <w:t>MassDEP Approval or Issuance of Variance for Increased Flow</w:t>
          </w:r>
          <w:r w:rsidR="00594AA6">
            <w:rPr>
              <w:sz w:val="32"/>
            </w:rPr>
            <w:t xml:space="preserve"> at </w:t>
          </w:r>
          <w:r w:rsidR="00594AA6" w:rsidRPr="00594AA6">
            <w:rPr>
              <w:sz w:val="32"/>
            </w:rPr>
            <w:t>State and Federal Facilities and Facilities Specifically Required by MassDEP to Apply</w:t>
          </w:r>
        </w:p>
        <w:p w14:paraId="1D7B69B8" w14:textId="77777777" w:rsidR="00A216D3" w:rsidRDefault="00A216D3">
          <w:pPr>
            <w:pStyle w:val="formtitleupd"/>
            <w:ind w:hanging="2268"/>
            <w:rPr>
              <w:sz w:val="40"/>
            </w:rPr>
          </w:pPr>
          <w:r>
            <w:rPr>
              <w:sz w:val="32"/>
            </w:rPr>
            <w:t>Application Completeness Checklist</w:t>
          </w:r>
        </w:p>
        <w:p w14:paraId="22937BBB" w14:textId="77777777" w:rsidR="00A216D3" w:rsidRDefault="00A216D3">
          <w:pPr>
            <w:ind w:left="-108"/>
          </w:pPr>
        </w:p>
      </w:tc>
    </w:tr>
  </w:tbl>
  <w:p w14:paraId="5439F050" w14:textId="77777777" w:rsidR="00A216D3" w:rsidRDefault="00A216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FE64C39"/>
    <w:multiLevelType w:val="hybridMultilevel"/>
    <w:tmpl w:val="D6DC3C8E"/>
    <w:lvl w:ilvl="0" w:tplc="B250304E">
      <w:start w:val="1"/>
      <w:numFmt w:val="bullet"/>
      <w:lvlText w:val=""/>
      <w:lvlJc w:val="left"/>
      <w:pPr>
        <w:tabs>
          <w:tab w:val="num" w:pos="720"/>
        </w:tabs>
        <w:ind w:left="720" w:hanging="360"/>
      </w:pPr>
      <w:rPr>
        <w:rFonts w:ascii="Symbol" w:hAnsi="Symbol" w:hint="default"/>
      </w:rPr>
    </w:lvl>
    <w:lvl w:ilvl="1" w:tplc="9AC2A6A6" w:tentative="1">
      <w:start w:val="1"/>
      <w:numFmt w:val="bullet"/>
      <w:lvlText w:val="o"/>
      <w:lvlJc w:val="left"/>
      <w:pPr>
        <w:tabs>
          <w:tab w:val="num" w:pos="1440"/>
        </w:tabs>
        <w:ind w:left="1440" w:hanging="360"/>
      </w:pPr>
      <w:rPr>
        <w:rFonts w:ascii="Courier New" w:hAnsi="Courier New" w:hint="default"/>
      </w:rPr>
    </w:lvl>
    <w:lvl w:ilvl="2" w:tplc="A5D0CB5A" w:tentative="1">
      <w:start w:val="1"/>
      <w:numFmt w:val="bullet"/>
      <w:lvlText w:val=""/>
      <w:lvlJc w:val="left"/>
      <w:pPr>
        <w:tabs>
          <w:tab w:val="num" w:pos="2160"/>
        </w:tabs>
        <w:ind w:left="2160" w:hanging="360"/>
      </w:pPr>
      <w:rPr>
        <w:rFonts w:ascii="Wingdings" w:hAnsi="Wingdings" w:hint="default"/>
      </w:rPr>
    </w:lvl>
    <w:lvl w:ilvl="3" w:tplc="C756CED0" w:tentative="1">
      <w:start w:val="1"/>
      <w:numFmt w:val="bullet"/>
      <w:lvlText w:val=""/>
      <w:lvlJc w:val="left"/>
      <w:pPr>
        <w:tabs>
          <w:tab w:val="num" w:pos="2880"/>
        </w:tabs>
        <w:ind w:left="2880" w:hanging="360"/>
      </w:pPr>
      <w:rPr>
        <w:rFonts w:ascii="Symbol" w:hAnsi="Symbol" w:hint="default"/>
      </w:rPr>
    </w:lvl>
    <w:lvl w:ilvl="4" w:tplc="9B022932" w:tentative="1">
      <w:start w:val="1"/>
      <w:numFmt w:val="bullet"/>
      <w:lvlText w:val="o"/>
      <w:lvlJc w:val="left"/>
      <w:pPr>
        <w:tabs>
          <w:tab w:val="num" w:pos="3600"/>
        </w:tabs>
        <w:ind w:left="3600" w:hanging="360"/>
      </w:pPr>
      <w:rPr>
        <w:rFonts w:ascii="Courier New" w:hAnsi="Courier New" w:hint="default"/>
      </w:rPr>
    </w:lvl>
    <w:lvl w:ilvl="5" w:tplc="CA70B356" w:tentative="1">
      <w:start w:val="1"/>
      <w:numFmt w:val="bullet"/>
      <w:lvlText w:val=""/>
      <w:lvlJc w:val="left"/>
      <w:pPr>
        <w:tabs>
          <w:tab w:val="num" w:pos="4320"/>
        </w:tabs>
        <w:ind w:left="4320" w:hanging="360"/>
      </w:pPr>
      <w:rPr>
        <w:rFonts w:ascii="Wingdings" w:hAnsi="Wingdings" w:hint="default"/>
      </w:rPr>
    </w:lvl>
    <w:lvl w:ilvl="6" w:tplc="60E46118" w:tentative="1">
      <w:start w:val="1"/>
      <w:numFmt w:val="bullet"/>
      <w:lvlText w:val=""/>
      <w:lvlJc w:val="left"/>
      <w:pPr>
        <w:tabs>
          <w:tab w:val="num" w:pos="5040"/>
        </w:tabs>
        <w:ind w:left="5040" w:hanging="360"/>
      </w:pPr>
      <w:rPr>
        <w:rFonts w:ascii="Symbol" w:hAnsi="Symbol" w:hint="default"/>
      </w:rPr>
    </w:lvl>
    <w:lvl w:ilvl="7" w:tplc="55ECB9BC" w:tentative="1">
      <w:start w:val="1"/>
      <w:numFmt w:val="bullet"/>
      <w:lvlText w:val="o"/>
      <w:lvlJc w:val="left"/>
      <w:pPr>
        <w:tabs>
          <w:tab w:val="num" w:pos="5760"/>
        </w:tabs>
        <w:ind w:left="5760" w:hanging="360"/>
      </w:pPr>
      <w:rPr>
        <w:rFonts w:ascii="Courier New" w:hAnsi="Courier New" w:hint="default"/>
      </w:rPr>
    </w:lvl>
    <w:lvl w:ilvl="8" w:tplc="E3E8BB5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0"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2"/>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9"/>
  </w:num>
  <w:num w:numId="16">
    <w:abstractNumId w:val="21"/>
  </w:num>
  <w:num w:numId="17">
    <w:abstractNumId w:val="13"/>
  </w:num>
  <w:num w:numId="18">
    <w:abstractNumId w:val="17"/>
  </w:num>
  <w:num w:numId="19">
    <w:abstractNumId w:val="1"/>
  </w:num>
  <w:num w:numId="20">
    <w:abstractNumId w:val="12"/>
  </w:num>
  <w:num w:numId="21">
    <w:abstractNumId w:val="1"/>
  </w:num>
  <w:num w:numId="22">
    <w:abstractNumId w:val="20"/>
  </w:num>
  <w:num w:numId="23">
    <w:abstractNumId w:val="2"/>
  </w:num>
  <w:num w:numId="24">
    <w:abstractNumId w:val="3"/>
  </w:num>
  <w:num w:numId="25">
    <w:abstractNumId w:val="5"/>
  </w:num>
  <w:num w:numId="26">
    <w:abstractNumId w:val="6"/>
  </w:num>
  <w:num w:numId="27">
    <w:abstractNumId w:val="18"/>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360"/>
  <w:displayHorizontalDrawingGridEvery w:val="0"/>
  <w:displayVerticalDrawingGridEvery w:val="0"/>
  <w:doNotUseMarginsForDrawingGridOrigin/>
  <w:noPunctuationKerning/>
  <w:characterSpacingControl w:val="doNotCompress"/>
  <w:hdrShapeDefaults>
    <o:shapedefaults v:ext="edit" spidmax="410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B6"/>
    <w:rsid w:val="00036F77"/>
    <w:rsid w:val="0008428E"/>
    <w:rsid w:val="001A70D2"/>
    <w:rsid w:val="00360E38"/>
    <w:rsid w:val="004937B7"/>
    <w:rsid w:val="004B4CD4"/>
    <w:rsid w:val="00594AA6"/>
    <w:rsid w:val="0064792E"/>
    <w:rsid w:val="007A27A7"/>
    <w:rsid w:val="007F3C71"/>
    <w:rsid w:val="008F1331"/>
    <w:rsid w:val="00930090"/>
    <w:rsid w:val="00975453"/>
    <w:rsid w:val="00993803"/>
    <w:rsid w:val="00A216D3"/>
    <w:rsid w:val="00AA6072"/>
    <w:rsid w:val="00B7323A"/>
    <w:rsid w:val="00C37B41"/>
    <w:rsid w:val="00D15DFF"/>
    <w:rsid w:val="00D529B6"/>
    <w:rsid w:val="00DC7801"/>
    <w:rsid w:val="00E2404B"/>
    <w:rsid w:val="00E27BC6"/>
    <w:rsid w:val="00F06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298A851F"/>
  <w15:chartTrackingRefBased/>
  <w15:docId w15:val="{F260A3FB-A3DF-1243-87B4-801B3B40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ind w:left="1440"/>
      <w:outlineLvl w:val="3"/>
    </w:pPr>
    <w:rPr>
      <w:b/>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character" w:styleId="UnresolvedMention">
    <w:name w:val="Unresolved Mention"/>
    <w:basedOn w:val="DefaultParagraphFont"/>
    <w:uiPriority w:val="99"/>
    <w:semiHidden/>
    <w:unhideWhenUsed/>
    <w:rsid w:val="00975453"/>
    <w:rPr>
      <w:color w:val="605E5C"/>
      <w:shd w:val="clear" w:color="auto" w:fill="E1DFDD"/>
    </w:rPr>
  </w:style>
  <w:style w:type="paragraph" w:customStyle="1" w:styleId="towns">
    <w:name w:val="towns"/>
    <w:rPr>
      <w:rFonts w:ascii="Arial" w:hAnsi="Arial"/>
      <w:sz w:val="12"/>
    </w:rPr>
  </w:style>
  <w:style w:type="paragraph" w:styleId="ListParagraph">
    <w:name w:val="List Paragraph"/>
    <w:basedOn w:val="Normal"/>
    <w:uiPriority w:val="1"/>
    <w:qFormat/>
    <w:rsid w:val="0064792E"/>
    <w:pPr>
      <w:ind w:left="720"/>
    </w:pPr>
  </w:style>
  <w:style w:type="paragraph" w:customStyle="1" w:styleId="paragraph">
    <w:name w:val="paragraph"/>
    <w:basedOn w:val="Normal"/>
    <w:rsid w:val="0064792E"/>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360E38"/>
  </w:style>
  <w:style w:type="character" w:customStyle="1" w:styleId="normaltextrun">
    <w:name w:val="normaltextrun"/>
    <w:basedOn w:val="DefaultParagraphFont"/>
    <w:rsid w:val="00360E38"/>
  </w:style>
  <w:style w:type="character" w:customStyle="1" w:styleId="eop">
    <w:name w:val="eop"/>
    <w:basedOn w:val="DefaultParagraphFont"/>
    <w:rsid w:val="00AA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mass.gov/how-to/wp-59c-massdep-approval-or-issuance-of-variance-at-state-and-federal-facilities" TargetMode="External"/><Relationship Id="rId20" Type="http://schemas.openxmlformats.org/officeDocument/2006/relationships/hyperlink" Target="https://www.mass.gov/de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yperlink" Target="https://eplace.eea.mass.gov/citizenaccess" TargetMode="Externa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944D7-BAC2-4BE1-99E8-E707417F3458}">
  <ds:schemaRefs>
    <ds:schemaRef ds:uri="6d1ab2f6-91f9-4f14-952a-3f3eb0d68341"/>
    <ds:schemaRef ds:uri="http://schemas.microsoft.com/office/2006/documentManagement/types"/>
    <ds:schemaRef ds:uri="8f2fdac3-5421-455f-b4e4-df6141b3176a"/>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1D54743-7920-4B7E-BB9E-79D848AEC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E0AA0C-7C95-43BA-AFB8-1FA7089DD0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instructions</Template>
  <TotalTime>8</TotalTime>
  <Pages>5</Pages>
  <Words>1153</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8255</CharactersWithSpaces>
  <SharedDoc>false</SharedDoc>
  <HLinks>
    <vt:vector size="36" baseType="variant">
      <vt:variant>
        <vt:i4>4522001</vt:i4>
      </vt:variant>
      <vt:variant>
        <vt:i4>33</vt:i4>
      </vt:variant>
      <vt:variant>
        <vt:i4>0</vt:i4>
      </vt:variant>
      <vt:variant>
        <vt:i4>5</vt:i4>
      </vt:variant>
      <vt:variant>
        <vt:lpwstr>http://www.mass.gov/eea/agencies/massdep/about/contacts/</vt:lpwstr>
      </vt:variant>
      <vt:variant>
        <vt:lpwstr/>
      </vt:variant>
      <vt:variant>
        <vt:i4>5308424</vt:i4>
      </vt:variant>
      <vt:variant>
        <vt:i4>14</vt:i4>
      </vt:variant>
      <vt:variant>
        <vt:i4>0</vt:i4>
      </vt:variant>
      <vt:variant>
        <vt:i4>5</vt:i4>
      </vt:variant>
      <vt:variant>
        <vt:lpwstr>http://www.mass.gov/eea/agencies/massdep/service/approvals/transmittal-form-for-payment.html</vt:lpwstr>
      </vt:variant>
      <vt:variant>
        <vt:lpwstr/>
      </vt:variant>
      <vt:variant>
        <vt:i4>4063287</vt:i4>
      </vt:variant>
      <vt:variant>
        <vt:i4>9</vt:i4>
      </vt:variant>
      <vt:variant>
        <vt:i4>0</vt:i4>
      </vt:variant>
      <vt:variant>
        <vt:i4>5</vt:i4>
      </vt:variant>
      <vt:variant>
        <vt:lpwstr>http://www.mass.gov/dep</vt:lpwstr>
      </vt:variant>
      <vt:variant>
        <vt:lpwstr/>
      </vt:variant>
      <vt:variant>
        <vt:i4>2883641</vt:i4>
      </vt:variant>
      <vt:variant>
        <vt:i4>6</vt:i4>
      </vt:variant>
      <vt:variant>
        <vt:i4>0</vt:i4>
      </vt:variant>
      <vt:variant>
        <vt:i4>5</vt:i4>
      </vt:variant>
      <vt:variant>
        <vt:lpwstr>http://www.mass.gov/eea/agencies/massdep/service/approvals/timely-action-fees-and-payments.html</vt:lpwstr>
      </vt:variant>
      <vt:variant>
        <vt:lpwstr/>
      </vt:variant>
      <vt:variant>
        <vt:i4>4522001</vt:i4>
      </vt:variant>
      <vt:variant>
        <vt:i4>3</vt:i4>
      </vt:variant>
      <vt:variant>
        <vt:i4>0</vt:i4>
      </vt:variant>
      <vt:variant>
        <vt:i4>5</vt:i4>
      </vt:variant>
      <vt:variant>
        <vt:lpwstr>http://www.mass.gov/eea/agencies/massdep/about/contacts/</vt:lpwstr>
      </vt:variant>
      <vt:variant>
        <vt:lpwstr/>
      </vt:variant>
      <vt:variant>
        <vt:i4>5308424</vt:i4>
      </vt:variant>
      <vt:variant>
        <vt:i4>0</vt:i4>
      </vt:variant>
      <vt:variant>
        <vt:i4>0</vt:i4>
      </vt:variant>
      <vt:variant>
        <vt:i4>5</vt:i4>
      </vt:variant>
      <vt:variant>
        <vt:lpwstr>http://www.mass.gov/eea/agencies/massdep/service/approvals/transmittal-form-for-payment.html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Saad, Theodore (DEP)</cp:lastModifiedBy>
  <cp:revision>9</cp:revision>
  <cp:lastPrinted>2014-02-24T15:15:00Z</cp:lastPrinted>
  <dcterms:created xsi:type="dcterms:W3CDTF">2021-05-24T15:06:00Z</dcterms:created>
  <dcterms:modified xsi:type="dcterms:W3CDTF">2021-06-25T17:45:00Z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-1750748066</vt:i4>
  </property>
  <property fmtid="{D5CDD505-2E9C-101B-9397-08002B2CF9AE}" pid="3" name="_NewReviewCycle">
    <vt:lpwstr/>
  </property>
  <property fmtid="{D5CDD505-2E9C-101B-9397-08002B2CF9AE}" pid="4" name="_EmailSubject">
    <vt:lpwstr>did we miss one?</vt:lpwstr>
  </property>
  <property fmtid="{D5CDD505-2E9C-101B-9397-08002B2CF9AE}" pid="5" name="_AuthorEmail">
    <vt:lpwstr>Dana.Hill@MassMail.State.MA.US</vt:lpwstr>
  </property>
  <property fmtid="{D5CDD505-2E9C-101B-9397-08002B2CF9AE}" pid="6" name="_AuthorEmailDisplayName">
    <vt:lpwstr>Hill, Dana (DEP)</vt:lpwstr>
  </property>
  <property fmtid="{D5CDD505-2E9C-101B-9397-08002B2CF9AE}" pid="7" name="_ReviewingToolsShownOnce">
    <vt:lpwstr/>
  </property>
  <property fmtid="{D5CDD505-2E9C-101B-9397-08002B2CF9AE}" pid="8" name="ContentTypeId">
    <vt:lpwstr>0x010100D7ABE31071780243B2E68C5BEE851FF0</vt:lpwstr>
  </property>
</Properties>
</file>