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6F" w:rsidRDefault="00B57A6F">
      <w:pPr>
        <w:ind w:left="360"/>
        <w:rPr>
          <w:b/>
          <w:bCs/>
          <w:sz w:val="20"/>
        </w:rPr>
      </w:pPr>
    </w:p>
    <w:p w:rsidR="00B57A6F" w:rsidRDefault="00B57A6F">
      <w:pPr>
        <w:ind w:left="360"/>
        <w:rPr>
          <w:b/>
          <w:bCs/>
        </w:rPr>
      </w:pPr>
      <w:r>
        <w:rPr>
          <w:b/>
          <w:bCs/>
          <w:sz w:val="20"/>
        </w:rPr>
        <w:t xml:space="preserve">                                                         </w:t>
      </w:r>
      <w:r>
        <w:rPr>
          <w:b/>
          <w:bCs/>
        </w:rPr>
        <w:t>Lyme Disease</w:t>
      </w:r>
    </w:p>
    <w:p w:rsidR="00B57A6F" w:rsidRDefault="00B57A6F">
      <w:pPr>
        <w:ind w:left="360"/>
        <w:rPr>
          <w:b/>
          <w:bCs/>
          <w:sz w:val="20"/>
        </w:rPr>
      </w:pPr>
    </w:p>
    <w:p w:rsidR="00B57A6F" w:rsidRDefault="00B57A6F">
      <w:pPr>
        <w:ind w:left="360"/>
        <w:rPr>
          <w:b/>
          <w:bCs/>
          <w:sz w:val="20"/>
        </w:rPr>
      </w:pPr>
      <w:r>
        <w:rPr>
          <w:b/>
          <w:bCs/>
          <w:sz w:val="20"/>
        </w:rPr>
        <w:t xml:space="preserve">Deer ticks </w:t>
      </w:r>
      <w:r>
        <w:rPr>
          <w:sz w:val="20"/>
        </w:rPr>
        <w:t>are tiny insects that live in low brush and can spread Lyme disease in a small percentage of the people they bite. Use bug repellant with DEET whenever out jn such areas to keep these pests and others away. Wear a long-sleeved shirt, long pants, socks and a hat if you are in tick country. When you get home, carefully check yourself and the person you support for ticks. And don’t panic! Generally, a Lyme disease carrying tick usually has to be attached for at least 24 hour s to spread the disease. Ticks can be difficult to kill so it is best to flush them whenever possible.</w:t>
      </w:r>
    </w:p>
    <w:p w:rsidR="00B57A6F" w:rsidRDefault="00B57A6F"/>
    <w:p w:rsidR="00B57A6F" w:rsidRDefault="00B57A6F">
      <w:pPr>
        <w:ind w:left="360"/>
        <w:rPr>
          <w:b/>
          <w:bCs/>
          <w:sz w:val="20"/>
        </w:rPr>
      </w:pPr>
    </w:p>
    <w:sectPr w:rsidR="00B57A6F" w:rsidSect="00B57A6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E40A3"/>
    <w:multiLevelType w:val="hybridMultilevel"/>
    <w:tmpl w:val="BC84AE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A6F"/>
    <w:rsid w:val="00B57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96</Words>
  <Characters>548</Characters>
  <Application>Microsoft Office Outlook</Application>
  <DocSecurity>0</DocSecurity>
  <Lines>0</Lines>
  <Paragraphs>0</Paragraphs>
  <ScaleCrop>false</ScaleCrop>
  <Company>Commonwealth of Massachusetts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Lyme Disease</dc:title>
  <dc:subject/>
  <dc:creator>soxx</dc:creator>
  <cp:keywords/>
  <dc:description/>
  <cp:lastModifiedBy>soxx</cp:lastModifiedBy>
  <cp:revision>1</cp:revision>
  <dcterms:created xsi:type="dcterms:W3CDTF">2003-06-30T15:38:00Z</dcterms:created>
  <dcterms:modified xsi:type="dcterms:W3CDTF">2003-06-30T15:41:00Z</dcterms:modified>
</cp:coreProperties>
</file>