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59747EC1" w14:textId="77777777" w:rsidR="00E0266D" w:rsidRDefault="00E0266D" w:rsidP="00E0266D">
      <w:pPr>
        <w:pStyle w:val="Default"/>
        <w:spacing w:before="120"/>
        <w:jc w:val="center"/>
        <w:rPr>
          <w:rFonts w:eastAsia="Gulim"/>
          <w:i/>
          <w:sz w:val="22"/>
        </w:rPr>
      </w:pPr>
      <w:r w:rsidRPr="00D05D55">
        <w:rPr>
          <w:rFonts w:eastAsia="Gulim"/>
          <w:i/>
          <w:sz w:val="22"/>
        </w:rPr>
        <w:t>The Commissioner or designee may provide de-identified, aggregate data to a public or private entity for statistical research or educational purposes.</w:t>
      </w:r>
      <w:hyperlink r:id="rId9" w:history="1">
        <w:r w:rsidRPr="00577DC2">
          <w:rPr>
            <w:rStyle w:val="Hyperlink"/>
            <w:rFonts w:eastAsia="Gulim"/>
            <w:sz w:val="22"/>
          </w:rPr>
          <w:t xml:space="preserve"> 105 CMR 170.347; Statewide EMS Minimum Data Set.</w:t>
        </w:r>
      </w:hyperlink>
    </w:p>
    <w:p w14:paraId="652F9431" w14:textId="77777777" w:rsidR="00E0266D" w:rsidRDefault="00E0266D" w:rsidP="00E0266D">
      <w:pPr>
        <w:ind w:left="360"/>
        <w:jc w:val="center"/>
        <w:rPr>
          <w:bCs/>
          <w:i/>
          <w:iCs/>
          <w:szCs w:val="22"/>
        </w:rPr>
      </w:pPr>
    </w:p>
    <w:p w14:paraId="6D551316" w14:textId="77777777" w:rsidR="00E0266D" w:rsidRPr="00904086" w:rsidRDefault="00E0266D" w:rsidP="00E0266D">
      <w:pPr>
        <w:jc w:val="center"/>
        <w:rPr>
          <w:bCs/>
          <w:i/>
          <w:iCs/>
          <w:szCs w:val="22"/>
        </w:rPr>
      </w:pPr>
      <w:r w:rsidRPr="00904086">
        <w:rPr>
          <w:bCs/>
          <w:i/>
          <w:iCs/>
          <w:szCs w:val="22"/>
        </w:rPr>
        <w:t>For non-aggregated data, please consider requesting an Institutional Review Board (IRB) approval (</w:t>
      </w:r>
      <w:hyperlink r:id="rId10" w:history="1">
        <w:r w:rsidRPr="00904086">
          <w:rPr>
            <w:rStyle w:val="Hyperlink"/>
            <w:i/>
            <w:szCs w:val="22"/>
          </w:rPr>
          <w:t>https://www.mass.gov/institutional-review-board-irb-data-access</w:t>
        </w:r>
      </w:hyperlink>
      <w:r w:rsidRPr="00904086">
        <w:rPr>
          <w:bCs/>
          <w:i/>
          <w:iCs/>
          <w:szCs w:val="22"/>
        </w:rPr>
        <w:t>)</w:t>
      </w:r>
    </w:p>
    <w:p w14:paraId="73CA136C" w14:textId="77777777" w:rsidR="00E0266D" w:rsidRDefault="00E0266D" w:rsidP="00E0266D">
      <w:pPr>
        <w:rPr>
          <w:b/>
          <w:sz w:val="18"/>
        </w:rPr>
      </w:pPr>
    </w:p>
    <w:p w14:paraId="2A580DBF" w14:textId="77777777" w:rsidR="00E0266D" w:rsidRPr="008B5E9B" w:rsidRDefault="00E0266D" w:rsidP="00E0266D">
      <w:pPr>
        <w:rPr>
          <w:b/>
          <w:sz w:val="18"/>
        </w:rPr>
      </w:pPr>
    </w:p>
    <w:p w14:paraId="0F142770" w14:textId="77777777" w:rsidR="00E0266D" w:rsidRDefault="00E0266D" w:rsidP="00E0266D">
      <w:pPr>
        <w:jc w:val="center"/>
        <w:rPr>
          <w:b/>
        </w:rPr>
      </w:pPr>
      <w:r>
        <w:rPr>
          <w:b/>
        </w:rPr>
        <w:t>Massachusetts Ambulance Trip Record Information System (MATRIS)</w:t>
      </w:r>
      <w:r w:rsidRPr="00D05D55">
        <w:rPr>
          <w:b/>
        </w:rPr>
        <w:t xml:space="preserve"> Data Request</w:t>
      </w:r>
      <w:r>
        <w:rPr>
          <w:b/>
        </w:rPr>
        <w:t xml:space="preserve"> Form</w:t>
      </w:r>
      <w:r w:rsidRPr="00D05D55">
        <w:rPr>
          <w:b/>
        </w:rPr>
        <w:t xml:space="preserve"> </w:t>
      </w:r>
    </w:p>
    <w:p w14:paraId="1339BF5E" w14:textId="77777777" w:rsidR="00E0266D" w:rsidRPr="009A15C5" w:rsidRDefault="00E0266D" w:rsidP="00E0266D">
      <w:pPr>
        <w:jc w:val="center"/>
        <w:rPr>
          <w:b/>
          <w:sz w:val="10"/>
        </w:rPr>
      </w:pPr>
    </w:p>
    <w:p w14:paraId="296F3E29" w14:textId="77777777" w:rsidR="00E0266D" w:rsidRPr="00144CAB" w:rsidRDefault="00E0266D" w:rsidP="00E0266D">
      <w:pPr>
        <w:pStyle w:val="ListParagraph"/>
        <w:numPr>
          <w:ilvl w:val="0"/>
          <w:numId w:val="1"/>
        </w:numPr>
        <w:ind w:hanging="180"/>
        <w:rPr>
          <w:sz w:val="20"/>
          <w:szCs w:val="24"/>
        </w:rPr>
      </w:pPr>
      <w:r w:rsidRPr="00144CAB">
        <w:rPr>
          <w:sz w:val="20"/>
          <w:szCs w:val="24"/>
        </w:rPr>
        <w:t>All sections must be completed unless otherwise indicated. Incomplete Data Requests Forms will be returned.</w:t>
      </w:r>
    </w:p>
    <w:p w14:paraId="2BB06989" w14:textId="77777777" w:rsidR="00E0266D" w:rsidRPr="00144CAB" w:rsidRDefault="00E0266D" w:rsidP="00E0266D">
      <w:pPr>
        <w:pStyle w:val="ListParagraph"/>
        <w:numPr>
          <w:ilvl w:val="0"/>
          <w:numId w:val="1"/>
        </w:numPr>
        <w:ind w:hanging="180"/>
        <w:rPr>
          <w:color w:val="000000"/>
          <w:sz w:val="20"/>
          <w:szCs w:val="24"/>
        </w:rPr>
      </w:pPr>
      <w:r w:rsidRPr="00144CAB">
        <w:rPr>
          <w:color w:val="000000"/>
          <w:sz w:val="20"/>
          <w:szCs w:val="24"/>
        </w:rPr>
        <w:t xml:space="preserve">All completed Data Request Forms should be submitted electronically to: </w:t>
      </w:r>
      <w:hyperlink r:id="rId11" w:history="1">
        <w:r w:rsidRPr="00144CAB">
          <w:rPr>
            <w:rStyle w:val="Hyperlink"/>
            <w:sz w:val="20"/>
            <w:szCs w:val="24"/>
          </w:rPr>
          <w:t>matrissupport@state.ma.us</w:t>
        </w:r>
      </w:hyperlink>
    </w:p>
    <w:p w14:paraId="29CD80EA" w14:textId="77777777" w:rsidR="00E0266D" w:rsidRPr="004B1748" w:rsidRDefault="00E0266D" w:rsidP="00E0266D">
      <w:pPr>
        <w:pStyle w:val="ListParagraph"/>
        <w:numPr>
          <w:ilvl w:val="0"/>
          <w:numId w:val="1"/>
        </w:numPr>
        <w:ind w:hanging="180"/>
        <w:rPr>
          <w:color w:val="000000"/>
          <w:sz w:val="20"/>
          <w:szCs w:val="24"/>
        </w:rPr>
      </w:pPr>
      <w:r w:rsidRPr="00144CAB">
        <w:rPr>
          <w:color w:val="000000"/>
          <w:sz w:val="20"/>
          <w:szCs w:val="24"/>
        </w:rPr>
        <w:t xml:space="preserve">For more information on MATRIS, please visit: </w:t>
      </w:r>
      <w:hyperlink r:id="rId12" w:history="1">
        <w:r w:rsidRPr="00144CAB">
          <w:rPr>
            <w:rStyle w:val="Hyperlink"/>
            <w:sz w:val="20"/>
          </w:rPr>
          <w:t>https://www.mass.gov/dph/oems/matris/</w:t>
        </w:r>
      </w:hyperlink>
      <w:r w:rsidRPr="00144CAB">
        <w:rPr>
          <w:sz w:val="20"/>
        </w:rPr>
        <w:t xml:space="preserve"> </w:t>
      </w:r>
      <w:r w:rsidRPr="00144CAB">
        <w:rPr>
          <w:sz w:val="20"/>
          <w:szCs w:val="24"/>
        </w:rPr>
        <w:t xml:space="preserve"> </w:t>
      </w:r>
    </w:p>
    <w:p w14:paraId="4BD76A2C" w14:textId="77777777" w:rsidR="00E0266D" w:rsidRPr="004B1748" w:rsidRDefault="00E0266D" w:rsidP="00E0266D">
      <w:pPr>
        <w:pStyle w:val="ListParagraph"/>
        <w:numPr>
          <w:ilvl w:val="0"/>
          <w:numId w:val="1"/>
        </w:numPr>
        <w:ind w:hanging="180"/>
        <w:rPr>
          <w:color w:val="000000"/>
          <w:sz w:val="20"/>
          <w:szCs w:val="24"/>
        </w:rPr>
      </w:pPr>
      <w:r w:rsidRPr="00144CAB">
        <w:rPr>
          <w:sz w:val="20"/>
          <w:szCs w:val="24"/>
        </w:rPr>
        <w:t>MDPH reserves the right to deny MATRIS data requests.</w:t>
      </w:r>
    </w:p>
    <w:p w14:paraId="2210F9AC" w14:textId="77777777" w:rsidR="00E0266D" w:rsidRPr="004B1748" w:rsidRDefault="00E0266D" w:rsidP="00E0266D">
      <w:pPr>
        <w:pStyle w:val="ListParagraph"/>
        <w:ind w:left="360"/>
        <w:rPr>
          <w:color w:val="000000"/>
          <w:sz w:val="20"/>
          <w:szCs w:val="24"/>
        </w:rPr>
      </w:pPr>
    </w:p>
    <w:tbl>
      <w:tblPr>
        <w:tblpPr w:leftFromText="180" w:rightFromText="180" w:vertAnchor="text" w:horzAnchor="page" w:tblpX="1378" w:tblpY="-10"/>
        <w:tblW w:w="100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E0266D" w:rsidRPr="00D05D55" w14:paraId="3C080804" w14:textId="77777777" w:rsidTr="00BA34BC">
        <w:tc>
          <w:tcPr>
            <w:tcW w:w="10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046ED3E" w14:textId="77777777" w:rsidR="00E0266D" w:rsidRPr="001235E1" w:rsidRDefault="00E0266D" w:rsidP="00BA34BC">
            <w:pPr>
              <w:jc w:val="center"/>
              <w:rPr>
                <w:b/>
                <w:strike/>
                <w:szCs w:val="22"/>
              </w:rPr>
            </w:pPr>
            <w:r w:rsidRPr="00A94513">
              <w:rPr>
                <w:b/>
                <w:szCs w:val="24"/>
              </w:rPr>
              <w:t>Section 1. Data Requester</w:t>
            </w:r>
            <w:r>
              <w:rPr>
                <w:b/>
                <w:szCs w:val="24"/>
              </w:rPr>
              <w:t xml:space="preserve">’s </w:t>
            </w:r>
            <w:r w:rsidRPr="00D47AA5">
              <w:rPr>
                <w:b/>
                <w:szCs w:val="22"/>
              </w:rPr>
              <w:t xml:space="preserve">Primary </w:t>
            </w:r>
            <w:r>
              <w:rPr>
                <w:b/>
                <w:szCs w:val="22"/>
              </w:rPr>
              <w:t>C</w:t>
            </w:r>
            <w:r w:rsidRPr="00D47AA5">
              <w:rPr>
                <w:b/>
                <w:szCs w:val="22"/>
              </w:rPr>
              <w:t>ontact</w:t>
            </w:r>
            <w:r>
              <w:rPr>
                <w:b/>
                <w:szCs w:val="22"/>
              </w:rPr>
              <w:t xml:space="preserve"> information</w:t>
            </w:r>
          </w:p>
        </w:tc>
      </w:tr>
      <w:tr w:rsidR="00E0266D" w:rsidRPr="00D05D55" w14:paraId="74B2AD77" w14:textId="77777777" w:rsidTr="00BA34BC">
        <w:tc>
          <w:tcPr>
            <w:tcW w:w="10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28468B" w14:textId="77777777" w:rsidR="00E0266D" w:rsidRDefault="00E0266D" w:rsidP="00BA34BC">
            <w:pPr>
              <w:rPr>
                <w:b/>
                <w:szCs w:val="22"/>
              </w:rPr>
            </w:pPr>
          </w:p>
          <w:p w14:paraId="7326F020" w14:textId="77777777" w:rsidR="00E0266D" w:rsidRPr="00D05D55" w:rsidRDefault="00E0266D" w:rsidP="00BA34BC">
            <w:pPr>
              <w:rPr>
                <w:b/>
                <w:color w:val="808080"/>
                <w:szCs w:val="22"/>
              </w:rPr>
            </w:pPr>
            <w:r w:rsidRPr="00D05D55">
              <w:rPr>
                <w:b/>
                <w:szCs w:val="22"/>
              </w:rPr>
              <w:t xml:space="preserve">First Name: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 xml:space="preserve">]     </w:t>
            </w:r>
            <w:r w:rsidRPr="00D05D55">
              <w:rPr>
                <w:b/>
                <w:szCs w:val="22"/>
              </w:rPr>
              <w:t xml:space="preserve">Last Name: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37D6ED38" w14:textId="77777777" w:rsidR="00E0266D" w:rsidRPr="00D05D55" w:rsidRDefault="00E0266D" w:rsidP="00BA34BC">
            <w:pPr>
              <w:rPr>
                <w:b/>
                <w:szCs w:val="22"/>
              </w:rPr>
            </w:pPr>
          </w:p>
          <w:p w14:paraId="4B573EE8" w14:textId="77777777" w:rsidR="00E0266D" w:rsidRPr="00D05D55" w:rsidRDefault="00E0266D" w:rsidP="00BA34BC">
            <w:pPr>
              <w:rPr>
                <w:b/>
                <w:szCs w:val="22"/>
              </w:rPr>
            </w:pPr>
            <w:r w:rsidRPr="00144CAB">
              <w:rPr>
                <w:b/>
                <w:color w:val="000000"/>
                <w:szCs w:val="22"/>
              </w:rPr>
              <w:t xml:space="preserve">Organization Name &amp; Department &amp; Title (if applicable):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  <w:r w:rsidRPr="00D05D55">
              <w:rPr>
                <w:b/>
                <w:szCs w:val="22"/>
              </w:rPr>
              <w:t xml:space="preserve"> </w:t>
            </w:r>
          </w:p>
          <w:p w14:paraId="6D1521A5" w14:textId="77777777" w:rsidR="00E0266D" w:rsidRDefault="00E0266D" w:rsidP="00BA34BC">
            <w:pPr>
              <w:rPr>
                <w:b/>
                <w:szCs w:val="22"/>
              </w:rPr>
            </w:pPr>
          </w:p>
          <w:p w14:paraId="5EB8AF33" w14:textId="77777777" w:rsidR="00E0266D" w:rsidRPr="00D05D55" w:rsidRDefault="00E0266D" w:rsidP="00BA34BC">
            <w:pPr>
              <w:rPr>
                <w:b/>
                <w:color w:val="808080"/>
                <w:szCs w:val="22"/>
              </w:rPr>
            </w:pPr>
            <w:r>
              <w:rPr>
                <w:b/>
                <w:szCs w:val="22"/>
              </w:rPr>
              <w:t>Date Request Submitted</w:t>
            </w:r>
            <w:r w:rsidRPr="00D05D55">
              <w:rPr>
                <w:b/>
                <w:szCs w:val="22"/>
              </w:rPr>
              <w:t xml:space="preserve">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6E2625E5" w14:textId="77777777" w:rsidR="00E0266D" w:rsidRPr="00D05D55" w:rsidRDefault="00E0266D" w:rsidP="00BA34BC">
            <w:pPr>
              <w:rPr>
                <w:b/>
                <w:szCs w:val="22"/>
              </w:rPr>
            </w:pPr>
          </w:p>
          <w:p w14:paraId="4888B163" w14:textId="77777777" w:rsidR="00E0266D" w:rsidRPr="00D05D55" w:rsidRDefault="00E0266D" w:rsidP="00BA34BC">
            <w:pPr>
              <w:rPr>
                <w:b/>
                <w:color w:val="808080"/>
                <w:szCs w:val="22"/>
              </w:rPr>
            </w:pPr>
            <w:r>
              <w:rPr>
                <w:b/>
                <w:szCs w:val="22"/>
              </w:rPr>
              <w:t>Telephone No.</w:t>
            </w:r>
            <w:r w:rsidRPr="00D05D55">
              <w:rPr>
                <w:b/>
                <w:szCs w:val="22"/>
              </w:rPr>
              <w:t xml:space="preserve">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3F09EBB8" w14:textId="77777777" w:rsidR="00E0266D" w:rsidRPr="00144CAB" w:rsidRDefault="00E0266D" w:rsidP="00BA34BC">
            <w:pPr>
              <w:rPr>
                <w:b/>
                <w:color w:val="000000"/>
                <w:szCs w:val="22"/>
              </w:rPr>
            </w:pPr>
          </w:p>
          <w:p w14:paraId="7AA4D9FE" w14:textId="77777777" w:rsidR="00E0266D" w:rsidRPr="00D05D55" w:rsidRDefault="00E0266D" w:rsidP="00BA34BC">
            <w:pPr>
              <w:rPr>
                <w:b/>
                <w:color w:val="808080"/>
                <w:szCs w:val="22"/>
              </w:rPr>
            </w:pPr>
            <w:r w:rsidRPr="00144CAB">
              <w:rPr>
                <w:b/>
                <w:color w:val="000000"/>
                <w:szCs w:val="22"/>
              </w:rPr>
              <w:t xml:space="preserve">Email Address: </w:t>
            </w:r>
            <w:r w:rsidRPr="00D05D55">
              <w:rPr>
                <w:b/>
                <w:color w:val="808080"/>
                <w:szCs w:val="22"/>
              </w:rPr>
              <w:t>[</w:t>
            </w:r>
            <w:r w:rsidRPr="00D05D55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05D55">
              <w:rPr>
                <w:b/>
                <w:szCs w:val="22"/>
              </w:rPr>
              <w:instrText xml:space="preserve"> FORMTEXT </w:instrText>
            </w:r>
            <w:r w:rsidRPr="00D05D55">
              <w:rPr>
                <w:b/>
                <w:szCs w:val="22"/>
              </w:rPr>
            </w:r>
            <w:r w:rsidRPr="00D05D55">
              <w:rPr>
                <w:b/>
                <w:szCs w:val="22"/>
              </w:rPr>
              <w:fldChar w:fldCharType="separate"/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noProof/>
                <w:szCs w:val="22"/>
              </w:rPr>
              <w:t> </w:t>
            </w:r>
            <w:r w:rsidRPr="00D05D55">
              <w:rPr>
                <w:b/>
                <w:szCs w:val="22"/>
              </w:rPr>
              <w:fldChar w:fldCharType="end"/>
            </w:r>
            <w:r w:rsidRPr="00D05D55">
              <w:rPr>
                <w:b/>
                <w:color w:val="808080"/>
                <w:szCs w:val="22"/>
              </w:rPr>
              <w:t>]</w:t>
            </w:r>
          </w:p>
          <w:p w14:paraId="214BD18C" w14:textId="77777777" w:rsidR="00E0266D" w:rsidRPr="00D05D55" w:rsidRDefault="00E0266D" w:rsidP="00BA34BC">
            <w:pPr>
              <w:rPr>
                <w:b/>
                <w:color w:val="808080"/>
                <w:szCs w:val="22"/>
              </w:rPr>
            </w:pPr>
          </w:p>
        </w:tc>
      </w:tr>
    </w:tbl>
    <w:p w14:paraId="05B5A49F" w14:textId="77777777" w:rsidR="00E0266D" w:rsidRPr="004B1748" w:rsidRDefault="00E0266D" w:rsidP="00E0266D">
      <w:pPr>
        <w:pStyle w:val="ListParagraph"/>
        <w:rPr>
          <w:color w:val="000000"/>
          <w:sz w:val="20"/>
          <w:szCs w:val="24"/>
        </w:rPr>
      </w:pPr>
    </w:p>
    <w:p w14:paraId="24791AF1" w14:textId="77777777" w:rsidR="00E0266D" w:rsidRDefault="00E0266D" w:rsidP="00E0266D">
      <w:pPr>
        <w:pStyle w:val="ListParagraph"/>
        <w:rPr>
          <w:color w:val="000000"/>
          <w:sz w:val="20"/>
          <w:szCs w:val="24"/>
        </w:rPr>
      </w:pPr>
    </w:p>
    <w:p w14:paraId="550B4559" w14:textId="77777777" w:rsidR="00E0266D" w:rsidRDefault="00E0266D" w:rsidP="00E0266D">
      <w:pPr>
        <w:jc w:val="center"/>
        <w:rPr>
          <w:b/>
          <w:szCs w:val="24"/>
        </w:rPr>
      </w:pPr>
      <w:r w:rsidRPr="00267BB3">
        <w:rPr>
          <w:b/>
          <w:szCs w:val="24"/>
        </w:rPr>
        <w:t xml:space="preserve">Section </w:t>
      </w:r>
      <w:r>
        <w:rPr>
          <w:b/>
          <w:szCs w:val="24"/>
        </w:rPr>
        <w:t>2. Data Request</w:t>
      </w:r>
      <w:r w:rsidRPr="00267BB3">
        <w:rPr>
          <w:b/>
          <w:szCs w:val="24"/>
        </w:rPr>
        <w:t xml:space="preserve"> Information</w:t>
      </w:r>
    </w:p>
    <w:p w14:paraId="2C705135" w14:textId="77777777" w:rsidR="00E0266D" w:rsidRDefault="00E0266D" w:rsidP="00E0266D">
      <w:pPr>
        <w:rPr>
          <w:b/>
          <w:szCs w:val="24"/>
        </w:rPr>
      </w:pPr>
    </w:p>
    <w:p w14:paraId="6BE82AFA" w14:textId="77777777" w:rsidR="00E0266D" w:rsidRPr="00425A60" w:rsidRDefault="00E0266D" w:rsidP="00E0266D">
      <w:pPr>
        <w:keepLines/>
        <w:widowControl w:val="0"/>
        <w:outlineLvl w:val="1"/>
        <w:rPr>
          <w:bCs/>
          <w:iCs/>
          <w:szCs w:val="22"/>
        </w:rPr>
      </w:pPr>
      <w:r w:rsidRPr="00425A60">
        <w:rPr>
          <w:bCs/>
          <w:iCs/>
          <w:szCs w:val="22"/>
        </w:rPr>
        <w:t xml:space="preserve">The purpose of this section is to provide a description of </w:t>
      </w:r>
      <w:r>
        <w:rPr>
          <w:bCs/>
          <w:iCs/>
          <w:szCs w:val="22"/>
        </w:rPr>
        <w:t xml:space="preserve">the </w:t>
      </w:r>
      <w:r w:rsidRPr="00425A60">
        <w:rPr>
          <w:bCs/>
          <w:iCs/>
          <w:szCs w:val="22"/>
        </w:rPr>
        <w:t xml:space="preserve">project and the intended use of the requested data. </w:t>
      </w:r>
    </w:p>
    <w:p w14:paraId="44C5B906" w14:textId="77777777" w:rsidR="00E0266D" w:rsidRPr="00D05D55" w:rsidRDefault="00E0266D" w:rsidP="00E0266D">
      <w:pPr>
        <w:tabs>
          <w:tab w:val="left" w:pos="1980"/>
        </w:tabs>
        <w:ind w:left="360"/>
        <w:rPr>
          <w:szCs w:val="22"/>
        </w:rPr>
      </w:pPr>
    </w:p>
    <w:p w14:paraId="7057ECED" w14:textId="77777777" w:rsidR="00E0266D" w:rsidRDefault="00E0266D" w:rsidP="00E0266D">
      <w:pPr>
        <w:pStyle w:val="ListParagraph"/>
        <w:keepLines/>
        <w:widowControl w:val="0"/>
        <w:numPr>
          <w:ilvl w:val="0"/>
          <w:numId w:val="2"/>
        </w:numPr>
        <w:rPr>
          <w:szCs w:val="22"/>
        </w:rPr>
      </w:pPr>
      <w:r>
        <w:rPr>
          <w:szCs w:val="22"/>
        </w:rPr>
        <w:t xml:space="preserve">Provide a one-two sentence summary of the data request. </w:t>
      </w:r>
    </w:p>
    <w:p w14:paraId="78292074" w14:textId="77777777" w:rsidR="00E0266D" w:rsidRDefault="00E0266D" w:rsidP="00E0266D">
      <w:pPr>
        <w:keepLines/>
        <w:widowControl w:val="0"/>
        <w:rPr>
          <w:szCs w:val="22"/>
        </w:rPr>
      </w:pPr>
    </w:p>
    <w:p w14:paraId="5CCEF2C2" w14:textId="77777777" w:rsidR="00E0266D" w:rsidRPr="00EE14EB" w:rsidRDefault="00E0266D" w:rsidP="00E0266D">
      <w:pPr>
        <w:keepLines/>
        <w:widowControl w:val="0"/>
        <w:rPr>
          <w:szCs w:val="22"/>
        </w:rPr>
      </w:pPr>
    </w:p>
    <w:p w14:paraId="0A43D69E" w14:textId="77777777" w:rsidR="00E0266D" w:rsidRPr="00EE14EB" w:rsidRDefault="00E0266D" w:rsidP="00E0266D">
      <w:pPr>
        <w:pStyle w:val="ListParagraph"/>
        <w:keepLines/>
        <w:widowControl w:val="0"/>
        <w:numPr>
          <w:ilvl w:val="0"/>
          <w:numId w:val="2"/>
        </w:numPr>
        <w:rPr>
          <w:szCs w:val="22"/>
        </w:rPr>
      </w:pPr>
      <w:r w:rsidRPr="00E55065">
        <w:rPr>
          <w:bCs/>
          <w:iCs/>
          <w:szCs w:val="22"/>
        </w:rPr>
        <w:lastRenderedPageBreak/>
        <w:t>Provide a brief description of the purpose of this request (research, grant application, evaluation, industry).</w:t>
      </w:r>
    </w:p>
    <w:p w14:paraId="678D3294" w14:textId="77777777" w:rsidR="00E0266D" w:rsidRDefault="00E0266D" w:rsidP="00E0266D">
      <w:pPr>
        <w:keepLines/>
        <w:widowControl w:val="0"/>
        <w:rPr>
          <w:szCs w:val="22"/>
        </w:rPr>
      </w:pPr>
    </w:p>
    <w:p w14:paraId="2EDA4709" w14:textId="77777777" w:rsidR="00E0266D" w:rsidRPr="00EE14EB" w:rsidRDefault="00E0266D" w:rsidP="00E0266D">
      <w:pPr>
        <w:keepLines/>
        <w:widowControl w:val="0"/>
        <w:rPr>
          <w:szCs w:val="22"/>
        </w:rPr>
      </w:pPr>
    </w:p>
    <w:p w14:paraId="06E3F3FF" w14:textId="77777777" w:rsidR="00E0266D" w:rsidRPr="00577DC2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 xml:space="preserve">What is the date range requested? </w:t>
      </w:r>
    </w:p>
    <w:p w14:paraId="72143B4D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0D33E59F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1AFCC6ED" w14:textId="77777777" w:rsidR="00E0266D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Do you need the data reported by year, quarter, or month?</w:t>
      </w:r>
    </w:p>
    <w:p w14:paraId="6E68347B" w14:textId="77777777" w:rsidR="00E0266D" w:rsidRDefault="00E0266D" w:rsidP="00E0266D">
      <w:pPr>
        <w:rPr>
          <w:bCs/>
          <w:iCs/>
          <w:szCs w:val="22"/>
        </w:rPr>
      </w:pPr>
    </w:p>
    <w:p w14:paraId="2EB25057" w14:textId="77777777" w:rsidR="00E0266D" w:rsidRPr="00EE14EB" w:rsidRDefault="00E0266D" w:rsidP="00E0266D">
      <w:pPr>
        <w:rPr>
          <w:bCs/>
          <w:iCs/>
          <w:szCs w:val="22"/>
        </w:rPr>
      </w:pPr>
    </w:p>
    <w:p w14:paraId="09C0E49D" w14:textId="77777777" w:rsidR="00E0266D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What geographic areas do you want included (entire state or specific city/zip code/county/EMS region) in the overall data?</w:t>
      </w:r>
    </w:p>
    <w:p w14:paraId="480F07B1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03A6F509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371304AE" w14:textId="77777777" w:rsidR="00E0266D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Do you need data reported and separated by specific geographic areas (city/zip code/county/EMS region)?</w:t>
      </w:r>
    </w:p>
    <w:p w14:paraId="6FA759B4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02294E13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05A4CFCD" w14:textId="77777777" w:rsidR="00E0266D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 xml:space="preserve">Do you require </w:t>
      </w:r>
      <w:proofErr w:type="gramStart"/>
      <w:r>
        <w:rPr>
          <w:bCs/>
          <w:iCs/>
          <w:szCs w:val="22"/>
        </w:rPr>
        <w:t>emergency</w:t>
      </w:r>
      <w:proofErr w:type="gramEnd"/>
      <w:r>
        <w:rPr>
          <w:bCs/>
          <w:iCs/>
          <w:szCs w:val="22"/>
        </w:rPr>
        <w:t xml:space="preserve"> only, interfacility/medical transport only, or both? </w:t>
      </w:r>
    </w:p>
    <w:p w14:paraId="1EC494FD" w14:textId="77777777" w:rsidR="00E0266D" w:rsidRDefault="00E0266D" w:rsidP="00E0266D">
      <w:pPr>
        <w:rPr>
          <w:bCs/>
          <w:iCs/>
          <w:szCs w:val="22"/>
        </w:rPr>
      </w:pPr>
    </w:p>
    <w:p w14:paraId="76946A24" w14:textId="77777777" w:rsidR="00E0266D" w:rsidRPr="00EE14EB" w:rsidRDefault="00E0266D" w:rsidP="00E0266D">
      <w:pPr>
        <w:rPr>
          <w:bCs/>
          <w:iCs/>
          <w:szCs w:val="22"/>
        </w:rPr>
      </w:pPr>
    </w:p>
    <w:p w14:paraId="36B8D988" w14:textId="77777777" w:rsidR="00E0266D" w:rsidRPr="00AE0D77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Do you require all calls with patient contact, or only transported calls?</w:t>
      </w:r>
    </w:p>
    <w:p w14:paraId="6C7E0E98" w14:textId="77777777" w:rsidR="00E0266D" w:rsidRDefault="00E0266D" w:rsidP="00E0266D">
      <w:pPr>
        <w:rPr>
          <w:bCs/>
          <w:iCs/>
          <w:szCs w:val="22"/>
        </w:rPr>
      </w:pPr>
    </w:p>
    <w:p w14:paraId="3B02D568" w14:textId="77777777" w:rsidR="00E0266D" w:rsidRPr="0051589A" w:rsidRDefault="00E0266D" w:rsidP="00E0266D">
      <w:pPr>
        <w:rPr>
          <w:bCs/>
          <w:iCs/>
          <w:szCs w:val="22"/>
        </w:rPr>
      </w:pPr>
    </w:p>
    <w:p w14:paraId="76C1B7BE" w14:textId="77777777" w:rsidR="00E0266D" w:rsidRPr="0051589A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Are there any other criteria on the calls that should be included (i.e. only calls with a primary impression of traumatic injury)?</w:t>
      </w:r>
    </w:p>
    <w:p w14:paraId="00B2E060" w14:textId="77777777" w:rsidR="00E0266D" w:rsidRDefault="00E0266D" w:rsidP="00E0266D">
      <w:pPr>
        <w:rPr>
          <w:bCs/>
          <w:iCs/>
          <w:szCs w:val="22"/>
        </w:rPr>
      </w:pPr>
    </w:p>
    <w:p w14:paraId="69566929" w14:textId="77777777" w:rsidR="00E0266D" w:rsidRPr="00EE14EB" w:rsidRDefault="00E0266D" w:rsidP="00E0266D">
      <w:pPr>
        <w:rPr>
          <w:bCs/>
          <w:iCs/>
          <w:szCs w:val="22"/>
        </w:rPr>
      </w:pPr>
    </w:p>
    <w:p w14:paraId="330D4321" w14:textId="77777777" w:rsidR="00E0266D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Please list any other features of the data that you are requesting.</w:t>
      </w:r>
    </w:p>
    <w:p w14:paraId="1ED52A3F" w14:textId="77777777" w:rsidR="00E0266D" w:rsidRDefault="00E0266D" w:rsidP="00E0266D">
      <w:pPr>
        <w:rPr>
          <w:bCs/>
          <w:iCs/>
          <w:szCs w:val="22"/>
        </w:rPr>
      </w:pPr>
    </w:p>
    <w:p w14:paraId="72C283E2" w14:textId="77777777" w:rsidR="00E0266D" w:rsidRPr="00EE14EB" w:rsidRDefault="00E0266D" w:rsidP="00E0266D">
      <w:pPr>
        <w:rPr>
          <w:bCs/>
          <w:iCs/>
          <w:szCs w:val="22"/>
        </w:rPr>
      </w:pPr>
    </w:p>
    <w:p w14:paraId="2B4A5C81" w14:textId="77777777" w:rsidR="00E0266D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Is this data request intended to be part of any published findings? If yes, please explain briefly.</w:t>
      </w:r>
      <w:r>
        <w:rPr>
          <w:bCs/>
          <w:iCs/>
          <w:szCs w:val="22"/>
        </w:rPr>
        <w:br/>
      </w:r>
      <w:r>
        <w:rPr>
          <w:bCs/>
          <w:iCs/>
          <w:szCs w:val="22"/>
        </w:rPr>
        <w:br/>
      </w:r>
    </w:p>
    <w:p w14:paraId="5ECB8DD0" w14:textId="77777777" w:rsidR="00E0266D" w:rsidRPr="00157AB2" w:rsidRDefault="00E0266D" w:rsidP="00E0266D">
      <w:pPr>
        <w:pStyle w:val="ListParagraph"/>
        <w:numPr>
          <w:ilvl w:val="0"/>
          <w:numId w:val="2"/>
        </w:numPr>
        <w:rPr>
          <w:bCs/>
          <w:iCs/>
          <w:szCs w:val="22"/>
        </w:rPr>
      </w:pPr>
      <w:r>
        <w:rPr>
          <w:bCs/>
          <w:iCs/>
          <w:szCs w:val="22"/>
        </w:rPr>
        <w:t>Is there a deadline for this data analysis?</w:t>
      </w:r>
    </w:p>
    <w:p w14:paraId="420C534F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6DE4C301" w14:textId="77777777" w:rsidR="00E0266D" w:rsidRDefault="00E0266D" w:rsidP="00E0266D">
      <w:pPr>
        <w:pStyle w:val="ListParagraph"/>
        <w:rPr>
          <w:bCs/>
          <w:iCs/>
          <w:szCs w:val="22"/>
        </w:rPr>
      </w:pPr>
    </w:p>
    <w:p w14:paraId="7C19FE3D" w14:textId="77777777" w:rsidR="00E0266D" w:rsidRPr="00EE14EB" w:rsidRDefault="00E0266D" w:rsidP="00E0266D">
      <w:pPr>
        <w:pStyle w:val="ListParagraph"/>
        <w:rPr>
          <w:bCs/>
          <w:iCs/>
          <w:szCs w:val="22"/>
        </w:rPr>
      </w:pPr>
    </w:p>
    <w:p w14:paraId="0C3B5430" w14:textId="77777777" w:rsidR="00E0266D" w:rsidRPr="00EE14EB" w:rsidRDefault="00E0266D" w:rsidP="00E0266D">
      <w:pPr>
        <w:rPr>
          <w:bCs/>
          <w:iCs/>
          <w:szCs w:val="22"/>
        </w:rPr>
      </w:pPr>
    </w:p>
    <w:p w14:paraId="5B1969D0" w14:textId="77777777" w:rsidR="00E0266D" w:rsidRPr="00144CAB" w:rsidRDefault="00E0266D" w:rsidP="00E0266D">
      <w:pPr>
        <w:keepLines/>
        <w:ind w:left="360"/>
        <w:rPr>
          <w:color w:val="000000"/>
          <w:szCs w:val="22"/>
        </w:rPr>
      </w:pPr>
    </w:p>
    <w:p w14:paraId="78FD2920" w14:textId="77777777" w:rsidR="00E0266D" w:rsidRPr="00144CAB" w:rsidRDefault="00E0266D" w:rsidP="00E0266D">
      <w:pPr>
        <w:keepLines/>
        <w:rPr>
          <w:color w:val="000000"/>
          <w:szCs w:val="22"/>
        </w:rPr>
      </w:pPr>
      <w:r w:rsidRPr="00144CAB">
        <w:rPr>
          <w:color w:val="000000"/>
          <w:szCs w:val="22"/>
        </w:rPr>
        <w:t xml:space="preserve">If this form does not meet your needs, please contact the </w:t>
      </w:r>
      <w:hyperlink r:id="rId13" w:history="1">
        <w:r w:rsidRPr="008F623E">
          <w:rPr>
            <w:rStyle w:val="Hyperlink"/>
            <w:szCs w:val="24"/>
          </w:rPr>
          <w:t>matrissupport@state.ma.us</w:t>
        </w:r>
      </w:hyperlink>
      <w:r w:rsidRPr="00144CAB">
        <w:rPr>
          <w:color w:val="000000"/>
          <w:szCs w:val="24"/>
        </w:rPr>
        <w:t xml:space="preserve"> </w:t>
      </w:r>
      <w:r w:rsidRPr="00144CAB">
        <w:rPr>
          <w:color w:val="000000"/>
          <w:szCs w:val="22"/>
        </w:rPr>
        <w:t>for additional information.</w:t>
      </w:r>
    </w:p>
    <w:p w14:paraId="231FA54A" w14:textId="77777777" w:rsidR="00E0266D" w:rsidRPr="00144CAB" w:rsidRDefault="00E0266D" w:rsidP="00E0266D">
      <w:pPr>
        <w:keepLines/>
        <w:rPr>
          <w:b/>
          <w:color w:val="000000"/>
          <w:szCs w:val="22"/>
        </w:rPr>
      </w:pPr>
    </w:p>
    <w:p w14:paraId="1014DAAF" w14:textId="77777777" w:rsidR="00E0266D" w:rsidRPr="00144CAB" w:rsidRDefault="00E0266D" w:rsidP="00E0266D">
      <w:pPr>
        <w:keepLines/>
        <w:rPr>
          <w:b/>
          <w:color w:val="000000"/>
          <w:szCs w:val="22"/>
        </w:rPr>
      </w:pPr>
    </w:p>
    <w:p w14:paraId="690B7A67" w14:textId="77777777" w:rsidR="00E0266D" w:rsidRPr="009908FF" w:rsidRDefault="00E0266D" w:rsidP="00E0266D"/>
    <w:p w14:paraId="74BAC1E1" w14:textId="77777777" w:rsidR="007210FB" w:rsidRPr="009908FF" w:rsidRDefault="007210FB" w:rsidP="0072610D"/>
    <w:sectPr w:rsidR="007210FB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374DC"/>
    <w:multiLevelType w:val="hybridMultilevel"/>
    <w:tmpl w:val="C576D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D33FF3"/>
    <w:multiLevelType w:val="hybridMultilevel"/>
    <w:tmpl w:val="D9B22D22"/>
    <w:lvl w:ilvl="0" w:tplc="98B0FC2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385783">
    <w:abstractNumId w:val="0"/>
  </w:num>
  <w:num w:numId="2" w16cid:durableId="161332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CBC"/>
    <w:rsid w:val="000164B3"/>
    <w:rsid w:val="00033154"/>
    <w:rsid w:val="00042048"/>
    <w:rsid w:val="000537DA"/>
    <w:rsid w:val="000A1DE1"/>
    <w:rsid w:val="000B7D96"/>
    <w:rsid w:val="000C2E20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D06D9"/>
    <w:rsid w:val="006D77A6"/>
    <w:rsid w:val="006F185A"/>
    <w:rsid w:val="00702109"/>
    <w:rsid w:val="007210FB"/>
    <w:rsid w:val="0072610D"/>
    <w:rsid w:val="007359C3"/>
    <w:rsid w:val="00757006"/>
    <w:rsid w:val="007630C7"/>
    <w:rsid w:val="00771FEB"/>
    <w:rsid w:val="007B3F4B"/>
    <w:rsid w:val="007B7347"/>
    <w:rsid w:val="007D10F3"/>
    <w:rsid w:val="007D1D51"/>
    <w:rsid w:val="007E06B4"/>
    <w:rsid w:val="007F3CDB"/>
    <w:rsid w:val="00802852"/>
    <w:rsid w:val="00850407"/>
    <w:rsid w:val="0088305B"/>
    <w:rsid w:val="00951305"/>
    <w:rsid w:val="009730E5"/>
    <w:rsid w:val="009908FF"/>
    <w:rsid w:val="00995505"/>
    <w:rsid w:val="009C4428"/>
    <w:rsid w:val="009D48CD"/>
    <w:rsid w:val="00A5547C"/>
    <w:rsid w:val="00A65101"/>
    <w:rsid w:val="00B403BF"/>
    <w:rsid w:val="00B608D9"/>
    <w:rsid w:val="00BA15C5"/>
    <w:rsid w:val="00BA4055"/>
    <w:rsid w:val="00BA7FB6"/>
    <w:rsid w:val="00C20BFE"/>
    <w:rsid w:val="00C46D29"/>
    <w:rsid w:val="00CC1778"/>
    <w:rsid w:val="00CE575B"/>
    <w:rsid w:val="00CF3DE8"/>
    <w:rsid w:val="00D0493F"/>
    <w:rsid w:val="00D10DDE"/>
    <w:rsid w:val="00D56F91"/>
    <w:rsid w:val="00D76119"/>
    <w:rsid w:val="00D8671C"/>
    <w:rsid w:val="00D91390"/>
    <w:rsid w:val="00DA57C3"/>
    <w:rsid w:val="00DC3855"/>
    <w:rsid w:val="00E0266D"/>
    <w:rsid w:val="00E242A8"/>
    <w:rsid w:val="00E274B8"/>
    <w:rsid w:val="00E72707"/>
    <w:rsid w:val="00E814A1"/>
    <w:rsid w:val="00E92038"/>
    <w:rsid w:val="00EE3732"/>
    <w:rsid w:val="00EF0780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ListParagraph">
    <w:name w:val="List Paragraph"/>
    <w:basedOn w:val="Normal"/>
    <w:qFormat/>
    <w:rsid w:val="00E0266D"/>
    <w:pPr>
      <w:ind w:left="720"/>
      <w:contextualSpacing/>
    </w:pPr>
    <w:rPr>
      <w:sz w:val="22"/>
    </w:rPr>
  </w:style>
  <w:style w:type="paragraph" w:customStyle="1" w:styleId="Default">
    <w:name w:val="Default"/>
    <w:rsid w:val="00E0266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trissupport@state.ma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ph/oems/matri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trissupport@state.ma.u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institutional-review-board-irb-data-acces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oc/ar-5-403-statewide-ems-minimum-data-set/downloa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2025-11-06T15:55:00Z</dcterms:created>
  <dcterms:modified xsi:type="dcterms:W3CDTF">2025-11-06T15:55:00Z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