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A1559"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0A31C8B5" w14:textId="77777777" w:rsidR="000537DA" w:rsidRDefault="000537DA" w:rsidP="000F315B">
      <w:pPr>
        <w:pStyle w:val="ExecOffice"/>
        <w:framePr w:w="6926" w:wrap="notBeside" w:vAnchor="page" w:x="2884" w:y="711"/>
      </w:pPr>
      <w:r>
        <w:t>Executive Office of Health and Human Services</w:t>
      </w:r>
    </w:p>
    <w:p w14:paraId="32ED8545" w14:textId="77777777" w:rsidR="000537DA" w:rsidRDefault="000537DA" w:rsidP="000F315B">
      <w:pPr>
        <w:pStyle w:val="ExecOffice"/>
        <w:framePr w:w="6926" w:wrap="notBeside" w:vAnchor="page" w:x="2884" w:y="711"/>
      </w:pPr>
      <w:r>
        <w:t>Department of Public Health</w:t>
      </w:r>
    </w:p>
    <w:p w14:paraId="5D1E86C6" w14:textId="77777777" w:rsidR="008056E8" w:rsidRPr="00EE4C24" w:rsidRDefault="008056E8" w:rsidP="008056E8">
      <w:pPr>
        <w:pStyle w:val="ExecOffice"/>
        <w:framePr w:w="6926" w:wrap="notBeside" w:vAnchor="page" w:x="2884" w:y="711"/>
        <w:rPr>
          <w:rFonts w:cs="Arial"/>
        </w:rPr>
      </w:pPr>
      <w:r w:rsidRPr="00EE4C24">
        <w:rPr>
          <w:rFonts w:cs="Arial"/>
        </w:rPr>
        <w:t>Bureau of Environmental Health</w:t>
      </w:r>
    </w:p>
    <w:p w14:paraId="77254A8B" w14:textId="77777777" w:rsidR="008056E8" w:rsidRPr="00EE4C24" w:rsidRDefault="008056E8" w:rsidP="008056E8">
      <w:pPr>
        <w:pStyle w:val="ExecOffice"/>
        <w:framePr w:w="6926" w:wrap="notBeside" w:vAnchor="page" w:x="2884" w:y="711"/>
        <w:rPr>
          <w:rFonts w:cs="Arial"/>
        </w:rPr>
      </w:pPr>
      <w:r w:rsidRPr="00EE4C24">
        <w:rPr>
          <w:rFonts w:cs="Arial"/>
        </w:rPr>
        <w:t>Community Sanitation Program</w:t>
      </w:r>
    </w:p>
    <w:p w14:paraId="6CA9B6EC" w14:textId="77777777" w:rsidR="008056E8" w:rsidRDefault="008056E8" w:rsidP="008056E8">
      <w:pPr>
        <w:pStyle w:val="ExecOffice"/>
        <w:framePr w:w="6926" w:wrap="notBeside" w:vAnchor="page" w:x="2884" w:y="711"/>
        <w:rPr>
          <w:noProof/>
          <w:szCs w:val="28"/>
        </w:rPr>
      </w:pPr>
      <w:r w:rsidRPr="00281669">
        <w:rPr>
          <w:noProof/>
          <w:szCs w:val="28"/>
        </w:rPr>
        <w:t>67 Forest Street, Suite # 100</w:t>
      </w:r>
    </w:p>
    <w:p w14:paraId="45DB6276" w14:textId="77777777" w:rsidR="008056E8" w:rsidRDefault="008056E8" w:rsidP="008056E8">
      <w:pPr>
        <w:pStyle w:val="ExecOffice"/>
        <w:framePr w:w="6926" w:wrap="notBeside" w:vAnchor="page" w:x="2884" w:y="711"/>
        <w:rPr>
          <w:noProof/>
          <w:szCs w:val="28"/>
        </w:rPr>
      </w:pPr>
      <w:r>
        <w:rPr>
          <w:noProof/>
          <w:szCs w:val="28"/>
        </w:rPr>
        <w:t>Marlborough, MA 01752</w:t>
      </w:r>
    </w:p>
    <w:p w14:paraId="0C5D23E9" w14:textId="77777777" w:rsidR="00B65951" w:rsidRPr="00281669" w:rsidRDefault="00B65951" w:rsidP="008056E8">
      <w:pPr>
        <w:pStyle w:val="ExecOffice"/>
        <w:framePr w:w="6926" w:wrap="notBeside" w:vAnchor="page" w:x="2884" w:y="711"/>
        <w:rPr>
          <w:noProof/>
          <w:szCs w:val="28"/>
        </w:rPr>
      </w:pPr>
      <w:r>
        <w:rPr>
          <w:noProof/>
          <w:szCs w:val="28"/>
        </w:rPr>
        <w:t>Phone: 857-319-1211</w:t>
      </w:r>
    </w:p>
    <w:p w14:paraId="6C37495B"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369DB4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pt;height:90.5pt" fillcolor="window">
            <v:imagedata r:id="rId7" o:title=""/>
          </v:shape>
        </w:pict>
      </w:r>
    </w:p>
    <w:p w14:paraId="20060C3D" w14:textId="77777777" w:rsidR="00FC6B42" w:rsidRDefault="00B65951" w:rsidP="0072610D">
      <w:r>
        <w:rPr>
          <w:szCs w:val="24"/>
        </w:rPr>
        <w:pict w14:anchorId="292133C1">
          <v:shapetype id="_x0000_t202" coordsize="21600,21600" o:spt="202" path="m,l,21600r21600,l21600,xe">
            <v:stroke joinstyle="miter"/>
            <v:path gradientshapeok="t" o:connecttype="rect"/>
          </v:shapetype>
          <v:shape id="_x0000_s2053" type="#_x0000_t202" style="position:absolute;margin-left:438.75pt;margin-top:37.75pt;width:128.55pt;height:86.4pt;z-index:251658240;visibility:visible;mso-width-relative:margin;mso-height-relative:margin" stroked="f">
            <v:textbox style="mso-next-textbox:#_x0000_s2053">
              <w:txbxContent>
                <w:p w14:paraId="007847EF" w14:textId="77777777" w:rsidR="00B65951" w:rsidRDefault="00B65951" w:rsidP="00B65951">
                  <w:pPr>
                    <w:pStyle w:val="Governor"/>
                    <w:spacing w:after="0"/>
                    <w:rPr>
                      <w:sz w:val="16"/>
                      <w:szCs w:val="16"/>
                    </w:rPr>
                  </w:pPr>
                </w:p>
                <w:p w14:paraId="216C4AE2" w14:textId="77777777" w:rsidR="00B65951" w:rsidRDefault="00B65951" w:rsidP="00B65951">
                  <w:pPr>
                    <w:pStyle w:val="Governor"/>
                    <w:spacing w:after="0"/>
                    <w:rPr>
                      <w:sz w:val="16"/>
                      <w:szCs w:val="16"/>
                    </w:rPr>
                  </w:pPr>
                  <w:r>
                    <w:rPr>
                      <w:sz w:val="16"/>
                      <w:szCs w:val="16"/>
                    </w:rPr>
                    <w:t>MARY A. BECKMAN</w:t>
                  </w:r>
                </w:p>
                <w:p w14:paraId="52817646" w14:textId="77777777" w:rsidR="00B65951" w:rsidRDefault="00B65951" w:rsidP="00B65951">
                  <w:pPr>
                    <w:pStyle w:val="Governor"/>
                    <w:rPr>
                      <w:sz w:val="16"/>
                      <w:szCs w:val="16"/>
                    </w:rPr>
                  </w:pPr>
                  <w:r>
                    <w:rPr>
                      <w:szCs w:val="14"/>
                    </w:rPr>
                    <w:t>Acting Secretary</w:t>
                  </w:r>
                </w:p>
                <w:p w14:paraId="4BA34D48" w14:textId="77777777" w:rsidR="00B65951" w:rsidRDefault="00B65951" w:rsidP="00B65951">
                  <w:pPr>
                    <w:jc w:val="center"/>
                    <w:rPr>
                      <w:rFonts w:ascii="Arial Rounded MT Bold" w:hAnsi="Arial Rounded MT Bold"/>
                      <w:sz w:val="14"/>
                      <w:szCs w:val="14"/>
                    </w:rPr>
                  </w:pPr>
                  <w:r>
                    <w:rPr>
                      <w:rFonts w:ascii="Arial Rounded MT Bold" w:hAnsi="Arial Rounded MT Bold"/>
                      <w:sz w:val="16"/>
                      <w:szCs w:val="16"/>
                    </w:rPr>
                    <w:t xml:space="preserve">MARGRET R. COOKE </w:t>
                  </w:r>
                  <w:r>
                    <w:rPr>
                      <w:rFonts w:ascii="Arial Rounded MT Bold" w:hAnsi="Arial Rounded MT Bold"/>
                      <w:sz w:val="14"/>
                      <w:szCs w:val="14"/>
                    </w:rPr>
                    <w:t>Commissioner</w:t>
                  </w:r>
                </w:p>
                <w:p w14:paraId="52D8B040" w14:textId="77777777" w:rsidR="00B65951" w:rsidRDefault="00B65951" w:rsidP="00B65951">
                  <w:pPr>
                    <w:jc w:val="center"/>
                    <w:rPr>
                      <w:rFonts w:ascii="Arial Rounded MT Bold" w:hAnsi="Arial Rounded MT Bold"/>
                      <w:sz w:val="14"/>
                      <w:szCs w:val="14"/>
                    </w:rPr>
                  </w:pPr>
                </w:p>
                <w:p w14:paraId="5DEE7312" w14:textId="77777777" w:rsidR="00B65951" w:rsidRDefault="00B65951" w:rsidP="00B65951">
                  <w:pPr>
                    <w:jc w:val="center"/>
                    <w:rPr>
                      <w:rFonts w:ascii="Arial" w:hAnsi="Arial" w:cs="Arial"/>
                      <w:b/>
                      <w:sz w:val="14"/>
                      <w:szCs w:val="14"/>
                    </w:rPr>
                  </w:pPr>
                  <w:r>
                    <w:rPr>
                      <w:rFonts w:ascii="Arial" w:hAnsi="Arial" w:cs="Arial"/>
                      <w:b/>
                      <w:sz w:val="14"/>
                      <w:szCs w:val="14"/>
                    </w:rPr>
                    <w:t>Tel: 617-624-6000</w:t>
                  </w:r>
                </w:p>
                <w:p w14:paraId="1FC161FE" w14:textId="77777777" w:rsidR="00B65951" w:rsidRPr="005933CE" w:rsidRDefault="00B65951" w:rsidP="005933CE">
                  <w:pPr>
                    <w:jc w:val="center"/>
                    <w:rPr>
                      <w:rFonts w:ascii="Arial" w:hAnsi="Arial" w:cs="Arial"/>
                      <w:b/>
                      <w:sz w:val="14"/>
                      <w:szCs w:val="14"/>
                      <w:lang w:val="fr-FR"/>
                    </w:rPr>
                  </w:pPr>
                  <w:r>
                    <w:rPr>
                      <w:rFonts w:ascii="Arial" w:hAnsi="Arial" w:cs="Arial"/>
                      <w:b/>
                      <w:sz w:val="14"/>
                      <w:szCs w:val="14"/>
                      <w:lang w:val="fr-FR"/>
                    </w:rPr>
                    <w:t>www.mass.gov/dph</w:t>
                  </w:r>
                </w:p>
              </w:txbxContent>
            </v:textbox>
          </v:shape>
        </w:pict>
      </w:r>
      <w:r>
        <w:rPr>
          <w:szCs w:val="24"/>
        </w:rPr>
        <w:pict w14:anchorId="79CB31D3">
          <v:shape id="Text Box 2" o:spid="_x0000_s2052" type="#_x0000_t202" style="position:absolute;margin-left:-5.25pt;margin-top:118.45pt;width:123.85pt;height:50.7pt;z-index:251657216;visibility:visible;mso-position-vertical-relative:page;mso-width-relative:margin;mso-height-relative:margin" stroked="f">
            <v:textbox style="mso-next-textbox:#Text Box 2">
              <w:txbxContent>
                <w:p w14:paraId="192F49B7" w14:textId="77777777" w:rsidR="00B65951" w:rsidRDefault="00B65951" w:rsidP="00B65951">
                  <w:pPr>
                    <w:pStyle w:val="Governor"/>
                    <w:spacing w:after="0"/>
                    <w:rPr>
                      <w:sz w:val="16"/>
                    </w:rPr>
                  </w:pPr>
                  <w:r>
                    <w:rPr>
                      <w:sz w:val="16"/>
                    </w:rPr>
                    <w:t>MAURA T. HEALEY</w:t>
                  </w:r>
                </w:p>
                <w:p w14:paraId="462BBC09" w14:textId="77777777" w:rsidR="00B65951" w:rsidRDefault="00B65951" w:rsidP="00B65951">
                  <w:pPr>
                    <w:pStyle w:val="Governor"/>
                  </w:pPr>
                  <w:r>
                    <w:t>Governor</w:t>
                  </w:r>
                </w:p>
                <w:p w14:paraId="16D974D9" w14:textId="77777777" w:rsidR="00B65951" w:rsidRDefault="00B65951" w:rsidP="00B65951">
                  <w:pPr>
                    <w:pStyle w:val="Governor"/>
                    <w:spacing w:after="0"/>
                    <w:rPr>
                      <w:sz w:val="16"/>
                    </w:rPr>
                  </w:pPr>
                  <w:r>
                    <w:rPr>
                      <w:sz w:val="16"/>
                    </w:rPr>
                    <w:t>KIMBERLEY L. DRISCOLL</w:t>
                  </w:r>
                </w:p>
                <w:p w14:paraId="2F645890" w14:textId="77777777" w:rsidR="00B65951" w:rsidRDefault="00B65951" w:rsidP="00B65951">
                  <w:pPr>
                    <w:pStyle w:val="Governor"/>
                  </w:pPr>
                  <w:r>
                    <w:t>Lieutenant Governor</w:t>
                  </w:r>
                </w:p>
              </w:txbxContent>
            </v:textbox>
            <w10:wrap anchory="page"/>
          </v:shape>
        </w:pict>
      </w:r>
    </w:p>
    <w:p w14:paraId="23105475" w14:textId="77777777" w:rsidR="00FC6B42" w:rsidRDefault="00FC6B42" w:rsidP="0072610D"/>
    <w:p w14:paraId="4484CD3E" w14:textId="77777777" w:rsidR="005F799E" w:rsidRPr="00641AD5" w:rsidRDefault="005933CE" w:rsidP="005F799E">
      <w:pPr>
        <w:ind w:left="5760" w:firstLine="720"/>
      </w:pPr>
      <w:r>
        <w:t>February</w:t>
      </w:r>
      <w:r w:rsidR="00BB2ECE">
        <w:t xml:space="preserve"> </w:t>
      </w:r>
      <w:r w:rsidR="00AE04DD">
        <w:t>1</w:t>
      </w:r>
      <w:r w:rsidR="00BB2ECE">
        <w:t xml:space="preserve">, </w:t>
      </w:r>
      <w:r w:rsidR="005F799E" w:rsidRPr="00641AD5">
        <w:t>2</w:t>
      </w:r>
      <w:r w:rsidR="00BB2ECE">
        <w:t>023</w:t>
      </w:r>
    </w:p>
    <w:p w14:paraId="35C29AF7" w14:textId="77777777" w:rsidR="005F799E" w:rsidRPr="00641AD5" w:rsidRDefault="005F799E" w:rsidP="005F799E"/>
    <w:p w14:paraId="05BFCE99" w14:textId="77777777" w:rsidR="005F799E" w:rsidRPr="00641AD5" w:rsidRDefault="008C4BAB" w:rsidP="005F799E">
      <w:r>
        <w:t>Douglas Bower</w:t>
      </w:r>
      <w:r w:rsidR="005F799E" w:rsidRPr="00641AD5">
        <w:t>, Superintendent</w:t>
      </w:r>
    </w:p>
    <w:p w14:paraId="2A658765" w14:textId="77777777" w:rsidR="005F799E" w:rsidRPr="00641AD5" w:rsidRDefault="005F799E" w:rsidP="00DA3AC6">
      <w:pPr>
        <w:tabs>
          <w:tab w:val="center" w:pos="5400"/>
        </w:tabs>
      </w:pPr>
      <w:r w:rsidRPr="00641AD5">
        <w:t>MCI Cedar Junction</w:t>
      </w:r>
    </w:p>
    <w:p w14:paraId="1407EFEE" w14:textId="77777777" w:rsidR="005F799E" w:rsidRPr="00641AD5" w:rsidRDefault="005F799E" w:rsidP="005F799E">
      <w:r w:rsidRPr="00641AD5">
        <w:t>P.O. Box 100</w:t>
      </w:r>
    </w:p>
    <w:p w14:paraId="0F8C46D2" w14:textId="77777777" w:rsidR="005F799E" w:rsidRPr="00641AD5" w:rsidRDefault="005F799E" w:rsidP="005F799E">
      <w:r w:rsidRPr="00641AD5">
        <w:t>South Walpole, MA 02071</w:t>
      </w:r>
      <w:r w:rsidRPr="00641AD5">
        <w:tab/>
        <w:t>(electronic copy)</w:t>
      </w:r>
    </w:p>
    <w:p w14:paraId="13859319" w14:textId="77777777" w:rsidR="005F799E" w:rsidRPr="00641AD5" w:rsidRDefault="005F799E" w:rsidP="005F799E"/>
    <w:p w14:paraId="0668F164" w14:textId="77777777" w:rsidR="005F799E" w:rsidRPr="00641AD5" w:rsidRDefault="005F799E" w:rsidP="005F799E">
      <w:r w:rsidRPr="00641AD5">
        <w:t>Re: Facility Inspection - MCI Cedar Junction, Walpole</w:t>
      </w:r>
    </w:p>
    <w:p w14:paraId="03012B80" w14:textId="77777777" w:rsidR="005F799E" w:rsidRPr="00641AD5" w:rsidRDefault="005F799E" w:rsidP="005F799E"/>
    <w:p w14:paraId="5EEE7A61" w14:textId="77777777" w:rsidR="005F799E" w:rsidRPr="00641AD5" w:rsidRDefault="005F799E" w:rsidP="005F799E">
      <w:r w:rsidRPr="00641AD5">
        <w:t xml:space="preserve">Dear Superintendent </w:t>
      </w:r>
      <w:r w:rsidR="008C4BAB">
        <w:t>Bower</w:t>
      </w:r>
      <w:r w:rsidRPr="00641AD5">
        <w:t>:</w:t>
      </w:r>
    </w:p>
    <w:p w14:paraId="7DD9D3DF" w14:textId="77777777" w:rsidR="005F799E" w:rsidRPr="00641AD5" w:rsidRDefault="005F799E" w:rsidP="005F799E"/>
    <w:p w14:paraId="28A213CA" w14:textId="77777777" w:rsidR="005F799E" w:rsidRPr="00641AD5" w:rsidRDefault="005F799E" w:rsidP="005F799E">
      <w:r w:rsidRPr="00641AD5">
        <w:t xml:space="preserve">In accordance with M.G.L. c. 111, §§ 5, 20, and 21, as well as Massachusetts Department of Public Health (Department) Regulations 105 CMR 451.000: Minimum Health and Sanitation Standards and Inspection Procedures for Correctional Facilities; </w:t>
      </w:r>
      <w:r w:rsidR="00BB2ECE" w:rsidRPr="006F3CAC">
        <w:t xml:space="preserve">105 CMR 480.000: </w:t>
      </w:r>
      <w:r w:rsidR="00BB2ECE" w:rsidRPr="006F3CAC">
        <w:rPr>
          <w:rStyle w:val="cf01"/>
          <w:rFonts w:ascii="Times New Roman" w:hAnsi="Times New Roman" w:cs="Times New Roman"/>
          <w:sz w:val="22"/>
          <w:szCs w:val="22"/>
        </w:rPr>
        <w:t>Minimum Requirements for the Management of Medical or Biological Waste</w:t>
      </w:r>
      <w:r w:rsidR="00BB2ECE" w:rsidRPr="006F3CAC">
        <w:t xml:space="preserve"> (State Sanitary Code, Chapter VIII); </w:t>
      </w:r>
      <w:r w:rsidRPr="00641AD5">
        <w:t xml:space="preserve">105 CMR 590.000: Minimum Sanitation Standards for Food Establishments (State Sanitary Code Chapter X); the 2013 Food Code; 105 CMR 500.000 Good Manufacturing Practices for Food; and </w:t>
      </w:r>
      <w:r w:rsidR="00AE04DD">
        <w:t xml:space="preserve">                       </w:t>
      </w:r>
      <w:r w:rsidRPr="00641AD5">
        <w:t xml:space="preserve">105 CMR 205.000 Minimum Standards Governing Medical Records and the Conduct of Physical Examinations in Correctional Facilities; the Department’s Community Sanitation Program (CSP) conducted an inspection of the </w:t>
      </w:r>
      <w:r w:rsidR="005933CE">
        <w:t xml:space="preserve">          </w:t>
      </w:r>
      <w:r w:rsidRPr="00641AD5">
        <w:t xml:space="preserve">MCI Cedar Junction on </w:t>
      </w:r>
      <w:r w:rsidR="00BB2ECE">
        <w:t>January 26</w:t>
      </w:r>
      <w:r w:rsidR="008A43C2" w:rsidRPr="00641AD5">
        <w:t>, 202</w:t>
      </w:r>
      <w:r w:rsidR="00BB2ECE">
        <w:t>3</w:t>
      </w:r>
      <w:r w:rsidRPr="00641AD5">
        <w:t xml:space="preserve"> accompanied by</w:t>
      </w:r>
      <w:r w:rsidR="00BB2ECE">
        <w:t xml:space="preserve"> Sergeant</w:t>
      </w:r>
      <w:r w:rsidRPr="00641AD5">
        <w:t xml:space="preserve"> </w:t>
      </w:r>
      <w:r w:rsidR="00BB2ECE">
        <w:t>Bradford Gilman</w:t>
      </w:r>
      <w:r w:rsidRPr="00641AD5">
        <w:t xml:space="preserve">, Environmental Health and Safety </w:t>
      </w:r>
      <w:r w:rsidR="00F57C88" w:rsidRPr="00641AD5">
        <w:t>Officer. Violations</w:t>
      </w:r>
      <w:r w:rsidRPr="00641AD5">
        <w:t xml:space="preserve"> noted during the inspection are listed below including </w:t>
      </w:r>
      <w:r w:rsidR="0005395C">
        <w:t>154</w:t>
      </w:r>
      <w:r w:rsidRPr="00641AD5">
        <w:t xml:space="preserve"> repeat violations:</w:t>
      </w:r>
    </w:p>
    <w:p w14:paraId="6CDDF6EF" w14:textId="77777777" w:rsidR="005F799E" w:rsidRPr="00641AD5" w:rsidRDefault="005F799E" w:rsidP="005F799E">
      <w:pPr>
        <w:pStyle w:val="ListParagraph"/>
      </w:pPr>
    </w:p>
    <w:p w14:paraId="1A5724C4" w14:textId="77777777" w:rsidR="005F799E" w:rsidRPr="00641AD5" w:rsidRDefault="005F799E" w:rsidP="005F799E">
      <w:r w:rsidRPr="00641AD5">
        <w:t>Should you have any questions, please don’t hesitate to contact me.</w:t>
      </w:r>
    </w:p>
    <w:p w14:paraId="1C2A2316" w14:textId="77777777" w:rsidR="005F799E" w:rsidRPr="00641AD5" w:rsidRDefault="005F799E" w:rsidP="005F799E"/>
    <w:p w14:paraId="1790B918" w14:textId="77777777" w:rsidR="005F799E" w:rsidRPr="00641AD5" w:rsidRDefault="005F799E" w:rsidP="005F799E"/>
    <w:p w14:paraId="261986BE" w14:textId="77777777" w:rsidR="003C34F5" w:rsidRPr="003728D9" w:rsidRDefault="005F799E" w:rsidP="003C34F5">
      <w:pPr>
        <w:rPr>
          <w:szCs w:val="24"/>
        </w:rPr>
      </w:pPr>
      <w:r w:rsidRPr="00641AD5">
        <w:tab/>
      </w:r>
      <w:r w:rsidRPr="00641AD5">
        <w:tab/>
      </w:r>
      <w:r w:rsidRPr="00641AD5">
        <w:tab/>
      </w:r>
      <w:r w:rsidRPr="00641AD5">
        <w:tab/>
      </w:r>
      <w:r w:rsidRPr="00641AD5">
        <w:tab/>
      </w:r>
      <w:r w:rsidRPr="00641AD5">
        <w:tab/>
      </w:r>
      <w:r w:rsidRPr="00641AD5">
        <w:tab/>
      </w:r>
      <w:r w:rsidRPr="00641AD5">
        <w:tab/>
      </w:r>
      <w:r w:rsidRPr="00641AD5">
        <w:tab/>
      </w:r>
      <w:r w:rsidR="003C34F5" w:rsidRPr="003728D9">
        <w:rPr>
          <w:szCs w:val="24"/>
        </w:rPr>
        <w:t xml:space="preserve">Sincerely, </w:t>
      </w:r>
    </w:p>
    <w:p w14:paraId="3C52E344" w14:textId="77777777" w:rsidR="003C34F5" w:rsidRPr="003728D9" w:rsidRDefault="003C34F5" w:rsidP="003C34F5">
      <w:pPr>
        <w:rPr>
          <w:szCs w:val="24"/>
        </w:rPr>
      </w:pPr>
      <w:r w:rsidRPr="003728D9">
        <w:rPr>
          <w:szCs w:val="24"/>
        </w:rPr>
        <w:tab/>
      </w:r>
      <w:r w:rsidRPr="003728D9">
        <w:rPr>
          <w:szCs w:val="24"/>
        </w:rPr>
        <w:tab/>
      </w:r>
      <w:r w:rsidRPr="003728D9">
        <w:rPr>
          <w:szCs w:val="24"/>
        </w:rPr>
        <w:tab/>
      </w:r>
      <w:r w:rsidRPr="003728D9">
        <w:rPr>
          <w:szCs w:val="24"/>
        </w:rPr>
        <w:tab/>
      </w:r>
      <w:r w:rsidRPr="003728D9">
        <w:rPr>
          <w:szCs w:val="24"/>
        </w:rPr>
        <w:tab/>
      </w:r>
      <w:r w:rsidRPr="003728D9">
        <w:rPr>
          <w:szCs w:val="24"/>
        </w:rPr>
        <w:tab/>
      </w:r>
      <w:r w:rsidRPr="003728D9">
        <w:rPr>
          <w:szCs w:val="24"/>
        </w:rPr>
        <w:tab/>
      </w:r>
      <w:r w:rsidRPr="003728D9">
        <w:rPr>
          <w:szCs w:val="24"/>
        </w:rPr>
        <w:tab/>
      </w:r>
      <w:r w:rsidRPr="003728D9">
        <w:rPr>
          <w:szCs w:val="24"/>
        </w:rPr>
        <w:tab/>
      </w:r>
      <w:r w:rsidRPr="003728D9">
        <w:rPr>
          <w:noProof/>
          <w:szCs w:val="24"/>
        </w:rPr>
        <w:pict w14:anchorId="19C85CD2">
          <v:shape id="Picture 5" o:spid="_x0000_i1025" type="#_x0000_t75" style="width:106pt;height:31.5pt;visibility:visible">
            <v:imagedata r:id="rId8" o:title=""/>
          </v:shape>
        </w:pict>
      </w:r>
    </w:p>
    <w:p w14:paraId="52E5830A" w14:textId="77777777" w:rsidR="003C34F5" w:rsidRPr="003728D9" w:rsidRDefault="003C34F5" w:rsidP="003C34F5">
      <w:pPr>
        <w:tabs>
          <w:tab w:val="left" w:pos="2880"/>
        </w:tabs>
        <w:ind w:left="2880" w:hanging="2880"/>
        <w:rPr>
          <w:szCs w:val="24"/>
        </w:rPr>
      </w:pPr>
      <w:r w:rsidRPr="003728D9">
        <w:rPr>
          <w:szCs w:val="24"/>
        </w:rPr>
        <w:tab/>
      </w:r>
      <w:r w:rsidRPr="003728D9">
        <w:rPr>
          <w:szCs w:val="24"/>
        </w:rPr>
        <w:tab/>
      </w:r>
      <w:r w:rsidRPr="003728D9">
        <w:rPr>
          <w:szCs w:val="24"/>
        </w:rPr>
        <w:tab/>
      </w:r>
      <w:r w:rsidRPr="003728D9">
        <w:rPr>
          <w:szCs w:val="24"/>
        </w:rPr>
        <w:tab/>
      </w:r>
      <w:r w:rsidRPr="003728D9">
        <w:rPr>
          <w:szCs w:val="24"/>
        </w:rPr>
        <w:tab/>
      </w:r>
      <w:r w:rsidRPr="003728D9">
        <w:rPr>
          <w:szCs w:val="24"/>
        </w:rPr>
        <w:tab/>
        <w:t>Kelli Poulin</w:t>
      </w:r>
    </w:p>
    <w:p w14:paraId="49E10095" w14:textId="77777777" w:rsidR="005F799E" w:rsidRPr="003C34F5" w:rsidRDefault="003C34F5" w:rsidP="003C34F5">
      <w:pPr>
        <w:tabs>
          <w:tab w:val="left" w:pos="2880"/>
        </w:tabs>
        <w:ind w:left="2880" w:hanging="2880"/>
        <w:rPr>
          <w:szCs w:val="24"/>
        </w:rPr>
      </w:pPr>
      <w:r w:rsidRPr="003728D9">
        <w:rPr>
          <w:szCs w:val="24"/>
        </w:rPr>
        <w:tab/>
      </w:r>
      <w:r w:rsidRPr="003728D9">
        <w:rPr>
          <w:szCs w:val="24"/>
        </w:rPr>
        <w:tab/>
      </w:r>
      <w:r w:rsidRPr="003728D9">
        <w:rPr>
          <w:szCs w:val="24"/>
        </w:rPr>
        <w:tab/>
      </w:r>
      <w:r w:rsidRPr="003728D9">
        <w:rPr>
          <w:szCs w:val="24"/>
        </w:rPr>
        <w:tab/>
      </w:r>
      <w:r w:rsidRPr="003728D9">
        <w:rPr>
          <w:szCs w:val="24"/>
        </w:rPr>
        <w:tab/>
      </w:r>
      <w:r w:rsidRPr="003728D9">
        <w:rPr>
          <w:szCs w:val="24"/>
        </w:rPr>
        <w:tab/>
        <w:t>Environmental Health Inspector, CSP, BEH</w:t>
      </w:r>
    </w:p>
    <w:p w14:paraId="57E027D3" w14:textId="77777777" w:rsidR="007D7852" w:rsidRDefault="007D7852" w:rsidP="005F799E"/>
    <w:p w14:paraId="4D649F5F" w14:textId="77777777" w:rsidR="005933CE" w:rsidRPr="00641AD5" w:rsidRDefault="005933CE" w:rsidP="005F799E"/>
    <w:p w14:paraId="2842D18F" w14:textId="77777777" w:rsidR="005F799E" w:rsidRPr="00641AD5" w:rsidRDefault="005F799E" w:rsidP="005F799E">
      <w:r w:rsidRPr="00641AD5">
        <w:t xml:space="preserve">cc: </w:t>
      </w:r>
      <w:r w:rsidRPr="00641AD5">
        <w:tab/>
        <w:t>Margret R. Cooke, Commissioner, DPH</w:t>
      </w:r>
    </w:p>
    <w:p w14:paraId="266E30D2" w14:textId="77777777" w:rsidR="005F799E" w:rsidRPr="00641AD5" w:rsidRDefault="00584C9D" w:rsidP="005F799E">
      <w:pPr>
        <w:ind w:firstLine="720"/>
      </w:pPr>
      <w:r w:rsidRPr="00641AD5">
        <w:t>Nalina Narain</w:t>
      </w:r>
      <w:r w:rsidR="005F799E" w:rsidRPr="00641AD5">
        <w:t>, Director, BEH</w:t>
      </w:r>
    </w:p>
    <w:p w14:paraId="6C53A1E8" w14:textId="77777777" w:rsidR="005F799E" w:rsidRPr="00641AD5" w:rsidRDefault="005F799E" w:rsidP="005F799E">
      <w:r w:rsidRPr="00641AD5">
        <w:tab/>
        <w:t>Steven Hughes, Director, CSP, BEH</w:t>
      </w:r>
    </w:p>
    <w:p w14:paraId="5F773545" w14:textId="77777777" w:rsidR="005F799E" w:rsidRPr="00641AD5" w:rsidRDefault="00BB2ECE" w:rsidP="005F799E">
      <w:pPr>
        <w:ind w:firstLine="720"/>
      </w:pPr>
      <w:r>
        <w:t>Mary A. Beckman</w:t>
      </w:r>
      <w:r w:rsidR="005F799E" w:rsidRPr="00641AD5">
        <w:t xml:space="preserve">, </w:t>
      </w:r>
      <w:r>
        <w:t xml:space="preserve">Acting </w:t>
      </w:r>
      <w:r w:rsidR="005F799E" w:rsidRPr="00641AD5">
        <w:t xml:space="preserve">Secretary, Executive Office of Health and Human Services </w:t>
      </w:r>
      <w:r w:rsidR="005F799E" w:rsidRPr="00641AD5">
        <w:tab/>
        <w:t>(electronic copy)</w:t>
      </w:r>
    </w:p>
    <w:p w14:paraId="7B4378CC" w14:textId="77777777" w:rsidR="005F799E" w:rsidRPr="00641AD5" w:rsidRDefault="005F799E" w:rsidP="005F799E">
      <w:r w:rsidRPr="00641AD5">
        <w:tab/>
        <w:t xml:space="preserve">Carol A. Mici, Commissioner, DOC   </w:t>
      </w:r>
      <w:r w:rsidRPr="00641AD5">
        <w:tab/>
      </w:r>
      <w:r w:rsidRPr="00641AD5">
        <w:tab/>
      </w:r>
      <w:r w:rsidRPr="00641AD5">
        <w:tab/>
      </w:r>
      <w:r w:rsidRPr="00641AD5">
        <w:tab/>
      </w:r>
      <w:r w:rsidRPr="00641AD5">
        <w:tab/>
      </w:r>
      <w:r w:rsidRPr="00641AD5">
        <w:tab/>
      </w:r>
      <w:r w:rsidR="00641AD5">
        <w:tab/>
      </w:r>
      <w:r w:rsidRPr="00641AD5">
        <w:t>(electronic copy)</w:t>
      </w:r>
    </w:p>
    <w:p w14:paraId="667E170E" w14:textId="77777777" w:rsidR="00584C9D" w:rsidRPr="00641AD5" w:rsidRDefault="00F320B7" w:rsidP="00584C9D">
      <w:pPr>
        <w:ind w:firstLine="720"/>
      </w:pPr>
      <w:r w:rsidRPr="00641AD5">
        <w:t>Terrence Reidy, Secretary, EOPSS</w:t>
      </w:r>
      <w:r w:rsidRPr="00641AD5">
        <w:rPr>
          <w:rFonts w:ascii="TimesNewRomanPSMT" w:hAnsi="TimesNewRomanPSMT" w:cs="TimesNewRomanPSMT"/>
        </w:rPr>
        <w:t xml:space="preserve"> </w:t>
      </w:r>
      <w:r w:rsidR="00584C9D" w:rsidRPr="00641AD5">
        <w:rPr>
          <w:color w:val="000000"/>
        </w:rPr>
        <w:tab/>
      </w:r>
      <w:r w:rsidR="00584C9D" w:rsidRPr="00641AD5">
        <w:rPr>
          <w:color w:val="000000"/>
        </w:rPr>
        <w:tab/>
      </w:r>
      <w:r w:rsidR="00584C9D" w:rsidRPr="00641AD5">
        <w:rPr>
          <w:color w:val="000000"/>
        </w:rPr>
        <w:tab/>
      </w:r>
      <w:r w:rsidR="00584C9D" w:rsidRPr="00641AD5">
        <w:rPr>
          <w:color w:val="000000"/>
        </w:rPr>
        <w:tab/>
      </w:r>
      <w:r w:rsidR="00584C9D" w:rsidRPr="00641AD5">
        <w:rPr>
          <w:color w:val="000000"/>
        </w:rPr>
        <w:tab/>
      </w:r>
      <w:r w:rsidR="00584C9D" w:rsidRPr="00641AD5">
        <w:rPr>
          <w:color w:val="000000"/>
        </w:rPr>
        <w:tab/>
      </w:r>
      <w:r w:rsidRPr="00641AD5">
        <w:rPr>
          <w:color w:val="000000"/>
        </w:rPr>
        <w:tab/>
      </w:r>
      <w:r w:rsidR="00584C9D" w:rsidRPr="00641AD5">
        <w:rPr>
          <w:color w:val="000000"/>
        </w:rPr>
        <w:t>(electronic copy)</w:t>
      </w:r>
    </w:p>
    <w:p w14:paraId="0E475220" w14:textId="77777777" w:rsidR="00584C9D" w:rsidRPr="00641AD5" w:rsidRDefault="00F320B7" w:rsidP="00584C9D">
      <w:pPr>
        <w:ind w:firstLine="720"/>
      </w:pPr>
      <w:r w:rsidRPr="00641AD5">
        <w:t>Timothy Gotovich, Director, Policy Development and Compliance Unit</w:t>
      </w:r>
      <w:r w:rsidR="00584C9D" w:rsidRPr="00641AD5">
        <w:rPr>
          <w:color w:val="000000"/>
        </w:rPr>
        <w:tab/>
      </w:r>
      <w:r w:rsidR="00584C9D" w:rsidRPr="00641AD5">
        <w:rPr>
          <w:color w:val="000000"/>
        </w:rPr>
        <w:tab/>
      </w:r>
      <w:r w:rsidR="00584C9D" w:rsidRPr="00641AD5">
        <w:rPr>
          <w:color w:val="000000"/>
        </w:rPr>
        <w:tab/>
        <w:t>(electronic copy)</w:t>
      </w:r>
    </w:p>
    <w:p w14:paraId="61264787" w14:textId="77777777" w:rsidR="005F799E" w:rsidRPr="00641AD5" w:rsidRDefault="00065096" w:rsidP="005F799E">
      <w:pPr>
        <w:ind w:firstLine="720"/>
      </w:pPr>
      <w:r>
        <w:t xml:space="preserve">Sergeant </w:t>
      </w:r>
      <w:r w:rsidR="00BB2ECE">
        <w:t>Bradford Gilman</w:t>
      </w:r>
      <w:r w:rsidR="005F799E" w:rsidRPr="00641AD5">
        <w:t>, EHSO</w:t>
      </w:r>
      <w:r w:rsidR="005F799E" w:rsidRPr="00641AD5">
        <w:tab/>
      </w:r>
      <w:r w:rsidR="005F799E" w:rsidRPr="00641AD5">
        <w:tab/>
      </w:r>
      <w:r w:rsidR="005F799E" w:rsidRPr="00641AD5">
        <w:tab/>
      </w:r>
      <w:r w:rsidR="005F799E" w:rsidRPr="00641AD5">
        <w:tab/>
      </w:r>
      <w:r w:rsidR="005F799E" w:rsidRPr="00641AD5">
        <w:tab/>
      </w:r>
      <w:r w:rsidR="005F799E" w:rsidRPr="00641AD5">
        <w:tab/>
      </w:r>
      <w:r w:rsidR="00641AD5">
        <w:tab/>
      </w:r>
      <w:r w:rsidR="005F799E" w:rsidRPr="00641AD5">
        <w:t>(electronic copy)</w:t>
      </w:r>
    </w:p>
    <w:p w14:paraId="1492DED6" w14:textId="77777777" w:rsidR="005F799E" w:rsidRPr="00641AD5" w:rsidRDefault="007C5A09" w:rsidP="005F799E">
      <w:pPr>
        <w:ind w:left="720"/>
        <w:rPr>
          <w:noProof/>
        </w:rPr>
      </w:pPr>
      <w:r w:rsidRPr="009B2A9B">
        <w:t>Melissa Ranieri,</w:t>
      </w:r>
      <w:r w:rsidR="005F799E" w:rsidRPr="009B2A9B">
        <w:t xml:space="preserve"> Health</w:t>
      </w:r>
      <w:r w:rsidR="005F799E" w:rsidRPr="00641AD5">
        <w:t xml:space="preserve"> Director, Walpole</w:t>
      </w:r>
      <w:r w:rsidR="005F799E" w:rsidRPr="00641AD5">
        <w:rPr>
          <w:noProof/>
        </w:rPr>
        <w:t xml:space="preserve"> Board of Health  </w:t>
      </w:r>
      <w:r w:rsidR="005F799E" w:rsidRPr="00641AD5">
        <w:rPr>
          <w:noProof/>
        </w:rPr>
        <w:tab/>
      </w:r>
      <w:r w:rsidR="005F799E" w:rsidRPr="00641AD5">
        <w:rPr>
          <w:noProof/>
        </w:rPr>
        <w:tab/>
      </w:r>
      <w:r w:rsidRPr="00641AD5">
        <w:rPr>
          <w:noProof/>
        </w:rPr>
        <w:tab/>
      </w:r>
      <w:r w:rsidRPr="00641AD5">
        <w:rPr>
          <w:noProof/>
        </w:rPr>
        <w:tab/>
      </w:r>
      <w:r w:rsidR="005F799E" w:rsidRPr="00641AD5">
        <w:rPr>
          <w:noProof/>
        </w:rPr>
        <w:t>(electronic copy)</w:t>
      </w:r>
    </w:p>
    <w:p w14:paraId="617B7495" w14:textId="77777777" w:rsidR="005F799E" w:rsidRPr="00641AD5" w:rsidRDefault="005F799E" w:rsidP="005F799E">
      <w:r w:rsidRPr="00641AD5">
        <w:tab/>
        <w:t>Clerk, Massachusetts House of Representatives</w:t>
      </w:r>
      <w:r w:rsidRPr="00641AD5">
        <w:tab/>
      </w:r>
      <w:r w:rsidRPr="00641AD5">
        <w:tab/>
      </w:r>
      <w:r w:rsidRPr="00641AD5">
        <w:tab/>
      </w:r>
      <w:r w:rsidRPr="00641AD5">
        <w:tab/>
      </w:r>
      <w:r w:rsidRPr="00641AD5">
        <w:tab/>
      </w:r>
      <w:r w:rsidR="00641AD5">
        <w:tab/>
      </w:r>
      <w:r w:rsidRPr="00641AD5">
        <w:t>(electronic copy)</w:t>
      </w:r>
    </w:p>
    <w:p w14:paraId="583464D9" w14:textId="77777777" w:rsidR="005F799E" w:rsidRPr="00641AD5" w:rsidRDefault="005F799E" w:rsidP="005F799E">
      <w:r w:rsidRPr="00641AD5">
        <w:tab/>
        <w:t>Clerk, Massachusetts Senate</w:t>
      </w:r>
      <w:r w:rsidRPr="00641AD5">
        <w:tab/>
      </w:r>
      <w:r w:rsidRPr="00641AD5">
        <w:tab/>
      </w:r>
      <w:r w:rsidRPr="00641AD5">
        <w:tab/>
      </w:r>
      <w:r w:rsidRPr="00641AD5">
        <w:tab/>
      </w:r>
      <w:r w:rsidRPr="00641AD5">
        <w:tab/>
      </w:r>
      <w:r w:rsidRPr="00641AD5">
        <w:tab/>
      </w:r>
      <w:r w:rsidRPr="00641AD5">
        <w:tab/>
      </w:r>
      <w:r w:rsidR="00641AD5">
        <w:tab/>
      </w:r>
      <w:r w:rsidRPr="00641AD5">
        <w:t>(electronic copy)</w:t>
      </w:r>
    </w:p>
    <w:p w14:paraId="6D0DC82C" w14:textId="77777777" w:rsidR="00BD6FF4" w:rsidRPr="00463C36" w:rsidRDefault="00BD6FF4" w:rsidP="0072610D"/>
    <w:p w14:paraId="44C53D0A" w14:textId="77777777" w:rsidR="00F57C88" w:rsidRPr="002F0420" w:rsidRDefault="00F57C88" w:rsidP="00F57C88">
      <w:pPr>
        <w:rPr>
          <w:b/>
          <w:u w:val="single"/>
        </w:rPr>
      </w:pPr>
      <w:r w:rsidRPr="002F0420">
        <w:rPr>
          <w:b/>
          <w:u w:val="single"/>
        </w:rPr>
        <w:lastRenderedPageBreak/>
        <w:t>HEALTH AND SAFETY VIOLATIONS</w:t>
      </w:r>
    </w:p>
    <w:p w14:paraId="5DC3889D" w14:textId="77777777" w:rsidR="00F57C88" w:rsidRPr="002F0420" w:rsidRDefault="00F57C88" w:rsidP="00F57C88">
      <w:r w:rsidRPr="002F0420">
        <w:t>(</w:t>
      </w:r>
      <w:r w:rsidRPr="002F0420">
        <w:rPr>
          <w:i/>
          <w:iCs/>
        </w:rPr>
        <w:t>* indicates conditions documented on previous inspection reports</w:t>
      </w:r>
      <w:r w:rsidRPr="002F0420">
        <w:t>)</w:t>
      </w:r>
    </w:p>
    <w:p w14:paraId="315CE306" w14:textId="77777777" w:rsidR="00F57C88" w:rsidRPr="002F0420" w:rsidRDefault="00F57C88" w:rsidP="00F57C88"/>
    <w:p w14:paraId="537E3DE9" w14:textId="77777777" w:rsidR="00F57C88" w:rsidRPr="002F0420" w:rsidRDefault="00F57C88" w:rsidP="00F57C88">
      <w:pPr>
        <w:rPr>
          <w:i/>
        </w:rPr>
      </w:pPr>
      <w:r w:rsidRPr="002F0420">
        <w:rPr>
          <w:i/>
        </w:rPr>
        <w:t xml:space="preserve">Tower </w:t>
      </w:r>
      <w:r w:rsidR="001E0928">
        <w:rPr>
          <w:i/>
        </w:rPr>
        <w:t xml:space="preserve"># </w:t>
      </w:r>
      <w:r w:rsidRPr="002F0420">
        <w:rPr>
          <w:i/>
        </w:rPr>
        <w:t>1</w:t>
      </w:r>
    </w:p>
    <w:p w14:paraId="2D1A0097" w14:textId="77777777" w:rsidR="00F57C88" w:rsidRPr="002F0420" w:rsidRDefault="00F57C88" w:rsidP="00F57C88">
      <w:pPr>
        <w:tabs>
          <w:tab w:val="left" w:pos="2880"/>
        </w:tabs>
      </w:pPr>
      <w:r w:rsidRPr="002F0420">
        <w:t>105 CMR 451.353*</w:t>
      </w:r>
      <w:r w:rsidRPr="002F0420">
        <w:tab/>
        <w:t>Interior Maintenance: Floor tile damaged</w:t>
      </w:r>
    </w:p>
    <w:p w14:paraId="59957EBD" w14:textId="77777777" w:rsidR="00F57C88" w:rsidRPr="002F0420" w:rsidRDefault="00F57C88" w:rsidP="00F57C88">
      <w:pPr>
        <w:tabs>
          <w:tab w:val="left" w:pos="2880"/>
        </w:tabs>
      </w:pPr>
      <w:r w:rsidRPr="002F0420">
        <w:t>105 CMR 451.350*</w:t>
      </w:r>
      <w:r w:rsidRPr="002F0420">
        <w:tab/>
        <w:t>Structural Maintenance: Window does not function properly, window propped open</w:t>
      </w:r>
    </w:p>
    <w:p w14:paraId="572C095A" w14:textId="77777777" w:rsidR="00F57C88" w:rsidRPr="002F0420" w:rsidRDefault="00F57C88" w:rsidP="00F57C88">
      <w:pPr>
        <w:tabs>
          <w:tab w:val="left" w:pos="2880"/>
        </w:tabs>
      </w:pPr>
      <w:r w:rsidRPr="002F0420">
        <w:t>105 CMR 451.350*</w:t>
      </w:r>
      <w:r w:rsidRPr="002F0420">
        <w:tab/>
        <w:t>Structural Maintenance: Roof leaking</w:t>
      </w:r>
    </w:p>
    <w:p w14:paraId="4F6FA2BA" w14:textId="77777777" w:rsidR="00F57C88" w:rsidRPr="002F0420" w:rsidRDefault="00F57C88" w:rsidP="00F57C88">
      <w:pPr>
        <w:tabs>
          <w:tab w:val="left" w:pos="2880"/>
        </w:tabs>
      </w:pPr>
      <w:r w:rsidRPr="002F0420">
        <w:t>105 CMR 451.141</w:t>
      </w:r>
      <w:r w:rsidR="0075279E" w:rsidRPr="002F0420">
        <w:t>*</w:t>
      </w:r>
      <w:r w:rsidRPr="002F0420">
        <w:tab/>
        <w:t>Screens: Screen damaged</w:t>
      </w:r>
    </w:p>
    <w:p w14:paraId="08C29C08" w14:textId="77777777" w:rsidR="00F57C88" w:rsidRPr="00463C36" w:rsidRDefault="00463C36" w:rsidP="00463C36">
      <w:pPr>
        <w:tabs>
          <w:tab w:val="left" w:pos="2880"/>
        </w:tabs>
      </w:pPr>
      <w:r w:rsidRPr="00463C36">
        <w:t>105 CMR 451.350</w:t>
      </w:r>
      <w:r w:rsidRPr="00463C36">
        <w:tab/>
        <w:t>Structural Maintenance: Wall surface damaged throughout stairwell</w:t>
      </w:r>
    </w:p>
    <w:p w14:paraId="2CE885F2" w14:textId="77777777" w:rsidR="00463C36" w:rsidRPr="00463C36" w:rsidRDefault="00463C36" w:rsidP="00463C36">
      <w:pPr>
        <w:tabs>
          <w:tab w:val="left" w:pos="2880"/>
        </w:tabs>
        <w:rPr>
          <w:color w:val="FF0000"/>
          <w:sz w:val="24"/>
          <w:szCs w:val="20"/>
        </w:rPr>
      </w:pPr>
    </w:p>
    <w:p w14:paraId="6F6760BD" w14:textId="77777777" w:rsidR="00F57C88" w:rsidRPr="002F0420" w:rsidRDefault="00F57C88" w:rsidP="00F57C88">
      <w:pPr>
        <w:tabs>
          <w:tab w:val="left" w:pos="2880"/>
        </w:tabs>
        <w:rPr>
          <w:i/>
        </w:rPr>
      </w:pPr>
      <w:r w:rsidRPr="002F0420">
        <w:rPr>
          <w:i/>
        </w:rPr>
        <w:t xml:space="preserve">Tower </w:t>
      </w:r>
      <w:r w:rsidR="001E0928">
        <w:rPr>
          <w:i/>
        </w:rPr>
        <w:t xml:space="preserve"># </w:t>
      </w:r>
      <w:r w:rsidRPr="002F0420">
        <w:rPr>
          <w:i/>
        </w:rPr>
        <w:t xml:space="preserve">2 </w:t>
      </w:r>
    </w:p>
    <w:p w14:paraId="6BF72BF7" w14:textId="77777777" w:rsidR="00463C36" w:rsidRPr="002F0420" w:rsidRDefault="00F57C88" w:rsidP="00F57C88">
      <w:pPr>
        <w:tabs>
          <w:tab w:val="left" w:pos="2880"/>
        </w:tabs>
      </w:pPr>
      <w:r w:rsidRPr="002F0420">
        <w:tab/>
        <w:t xml:space="preserve">Unable to Inspect – </w:t>
      </w:r>
      <w:r w:rsidR="00463C36">
        <w:t>Closed</w:t>
      </w:r>
    </w:p>
    <w:p w14:paraId="045EA5EF" w14:textId="77777777" w:rsidR="00F57C88" w:rsidRPr="002F0420" w:rsidRDefault="00F57C88" w:rsidP="00F57C88">
      <w:pPr>
        <w:tabs>
          <w:tab w:val="left" w:pos="2880"/>
        </w:tabs>
      </w:pPr>
    </w:p>
    <w:p w14:paraId="3E107766" w14:textId="77777777" w:rsidR="00F57C88" w:rsidRPr="002F0420" w:rsidRDefault="00F57C88" w:rsidP="00F57C88">
      <w:pPr>
        <w:rPr>
          <w:i/>
        </w:rPr>
      </w:pPr>
      <w:r w:rsidRPr="002F0420">
        <w:rPr>
          <w:i/>
        </w:rPr>
        <w:t xml:space="preserve">Tower </w:t>
      </w:r>
      <w:r w:rsidR="001E0928">
        <w:rPr>
          <w:i/>
        </w:rPr>
        <w:t xml:space="preserve"># </w:t>
      </w:r>
      <w:r w:rsidRPr="002F0420">
        <w:rPr>
          <w:i/>
        </w:rPr>
        <w:t xml:space="preserve">3 </w:t>
      </w:r>
    </w:p>
    <w:p w14:paraId="18C15907" w14:textId="77777777" w:rsidR="00463C36" w:rsidRPr="002F0420" w:rsidRDefault="00463C36" w:rsidP="00463C36">
      <w:pPr>
        <w:tabs>
          <w:tab w:val="left" w:pos="2880"/>
        </w:tabs>
      </w:pPr>
      <w:r w:rsidRPr="002F0420">
        <w:tab/>
        <w:t xml:space="preserve">Unable to Inspect – </w:t>
      </w:r>
      <w:r>
        <w:t>Closed</w:t>
      </w:r>
    </w:p>
    <w:p w14:paraId="4C811445" w14:textId="77777777" w:rsidR="00F57C88" w:rsidRPr="002F0420" w:rsidRDefault="00F57C88" w:rsidP="00F57C88">
      <w:pPr>
        <w:tabs>
          <w:tab w:val="left" w:pos="2880"/>
        </w:tabs>
      </w:pPr>
    </w:p>
    <w:p w14:paraId="0EF373C9" w14:textId="77777777" w:rsidR="00F57C88" w:rsidRPr="002F0420" w:rsidRDefault="00F57C88" w:rsidP="00F57C88">
      <w:pPr>
        <w:pStyle w:val="NormalWeb"/>
        <w:spacing w:before="0" w:beforeAutospacing="0" w:after="0" w:afterAutospacing="0"/>
        <w:rPr>
          <w:i/>
          <w:szCs w:val="22"/>
        </w:rPr>
      </w:pPr>
      <w:r w:rsidRPr="002F0420">
        <w:rPr>
          <w:i/>
          <w:szCs w:val="22"/>
        </w:rPr>
        <w:t>Tower</w:t>
      </w:r>
      <w:r w:rsidR="001E0928">
        <w:rPr>
          <w:i/>
          <w:szCs w:val="22"/>
        </w:rPr>
        <w:t xml:space="preserve"> #</w:t>
      </w:r>
      <w:r w:rsidRPr="002F0420">
        <w:rPr>
          <w:i/>
          <w:szCs w:val="22"/>
        </w:rPr>
        <w:t xml:space="preserve"> 4</w:t>
      </w:r>
    </w:p>
    <w:p w14:paraId="2CAD9BE5" w14:textId="77777777" w:rsidR="00463C36" w:rsidRPr="002F0420" w:rsidRDefault="00463C36" w:rsidP="00463C36">
      <w:pPr>
        <w:tabs>
          <w:tab w:val="left" w:pos="2880"/>
        </w:tabs>
      </w:pPr>
      <w:r w:rsidRPr="002F0420">
        <w:tab/>
        <w:t xml:space="preserve">Unable to Inspect – </w:t>
      </w:r>
      <w:r>
        <w:t>Closed</w:t>
      </w:r>
    </w:p>
    <w:p w14:paraId="1B426AAC" w14:textId="77777777" w:rsidR="00F57C88" w:rsidRPr="002F0420" w:rsidRDefault="00F57C88" w:rsidP="00F57C88"/>
    <w:p w14:paraId="5E031117" w14:textId="77777777" w:rsidR="00F57C88" w:rsidRPr="002F0420" w:rsidRDefault="00F57C88" w:rsidP="00F57C88">
      <w:pPr>
        <w:tabs>
          <w:tab w:val="left" w:pos="2880"/>
        </w:tabs>
        <w:rPr>
          <w:i/>
        </w:rPr>
      </w:pPr>
      <w:r w:rsidRPr="002F0420">
        <w:rPr>
          <w:i/>
        </w:rPr>
        <w:t xml:space="preserve">Tower </w:t>
      </w:r>
      <w:r w:rsidR="001E0928">
        <w:rPr>
          <w:i/>
        </w:rPr>
        <w:t xml:space="preserve"># </w:t>
      </w:r>
      <w:r w:rsidRPr="002F0420">
        <w:rPr>
          <w:i/>
        </w:rPr>
        <w:t>5</w:t>
      </w:r>
    </w:p>
    <w:p w14:paraId="36B37992" w14:textId="77777777" w:rsidR="00F57C88" w:rsidRPr="002F0420" w:rsidRDefault="00F57C88" w:rsidP="00F57C88">
      <w:pPr>
        <w:tabs>
          <w:tab w:val="left" w:pos="2880"/>
        </w:tabs>
      </w:pPr>
      <w:r w:rsidRPr="002F0420">
        <w:t>105 CMR 451.350*</w:t>
      </w:r>
      <w:r w:rsidRPr="002F0420">
        <w:tab/>
        <w:t>Structural Maintenance: Wall damaged at the bottom of staircase</w:t>
      </w:r>
    </w:p>
    <w:p w14:paraId="1E4BA431" w14:textId="77777777" w:rsidR="00F57C88" w:rsidRPr="002F0420" w:rsidRDefault="00F57C88" w:rsidP="00F57C88">
      <w:pPr>
        <w:tabs>
          <w:tab w:val="left" w:pos="2880"/>
        </w:tabs>
      </w:pPr>
    </w:p>
    <w:p w14:paraId="56E6B095" w14:textId="77777777" w:rsidR="00F57C88" w:rsidRPr="002F0420" w:rsidRDefault="00F57C88" w:rsidP="00F57C88">
      <w:pPr>
        <w:tabs>
          <w:tab w:val="left" w:pos="2880"/>
        </w:tabs>
        <w:rPr>
          <w:i/>
        </w:rPr>
      </w:pPr>
      <w:r w:rsidRPr="002F0420">
        <w:rPr>
          <w:i/>
        </w:rPr>
        <w:t>Tower</w:t>
      </w:r>
      <w:r w:rsidR="001E0928">
        <w:rPr>
          <w:i/>
        </w:rPr>
        <w:t xml:space="preserve"> #</w:t>
      </w:r>
      <w:r w:rsidRPr="002F0420">
        <w:rPr>
          <w:i/>
        </w:rPr>
        <w:t xml:space="preserve"> 6</w:t>
      </w:r>
    </w:p>
    <w:p w14:paraId="6B113A97" w14:textId="77777777" w:rsidR="00816613" w:rsidRPr="002F0420" w:rsidRDefault="00816613" w:rsidP="00816613">
      <w:pPr>
        <w:tabs>
          <w:tab w:val="left" w:pos="2880"/>
        </w:tabs>
      </w:pPr>
      <w:r w:rsidRPr="002F0420">
        <w:tab/>
        <w:t xml:space="preserve">Unable to Inspect – </w:t>
      </w:r>
      <w:r>
        <w:t>Closed</w:t>
      </w:r>
    </w:p>
    <w:p w14:paraId="0F01935E" w14:textId="77777777" w:rsidR="00F57C88" w:rsidRPr="002F0420" w:rsidRDefault="00F57C88" w:rsidP="00F57C88"/>
    <w:p w14:paraId="4A7F2ED3" w14:textId="77777777" w:rsidR="00F57C88" w:rsidRPr="002F0420" w:rsidRDefault="00F57C88" w:rsidP="00F57C88">
      <w:pPr>
        <w:tabs>
          <w:tab w:val="left" w:pos="2880"/>
        </w:tabs>
        <w:rPr>
          <w:i/>
        </w:rPr>
      </w:pPr>
      <w:r w:rsidRPr="002F0420">
        <w:rPr>
          <w:i/>
        </w:rPr>
        <w:t>Tower</w:t>
      </w:r>
      <w:r w:rsidR="001E0928">
        <w:rPr>
          <w:i/>
        </w:rPr>
        <w:t xml:space="preserve"> #</w:t>
      </w:r>
      <w:r w:rsidRPr="002F0420">
        <w:rPr>
          <w:i/>
        </w:rPr>
        <w:t xml:space="preserve"> 7 </w:t>
      </w:r>
    </w:p>
    <w:p w14:paraId="0C343EE7" w14:textId="77777777" w:rsidR="00816613" w:rsidRPr="002F0420" w:rsidRDefault="00816613" w:rsidP="00816613">
      <w:pPr>
        <w:tabs>
          <w:tab w:val="left" w:pos="2880"/>
        </w:tabs>
      </w:pPr>
      <w:r w:rsidRPr="002F0420">
        <w:tab/>
        <w:t xml:space="preserve">Unable to Inspect – </w:t>
      </w:r>
      <w:r>
        <w:t>Closed</w:t>
      </w:r>
    </w:p>
    <w:p w14:paraId="4B5DED1F" w14:textId="77777777" w:rsidR="00F57C88" w:rsidRPr="002F0420" w:rsidRDefault="00F57C88" w:rsidP="00F57C88"/>
    <w:p w14:paraId="6D5EA9DB" w14:textId="77777777" w:rsidR="00F57C88" w:rsidRPr="002F0420" w:rsidRDefault="00F57C88" w:rsidP="00F57C88">
      <w:pPr>
        <w:tabs>
          <w:tab w:val="left" w:pos="2880"/>
        </w:tabs>
        <w:rPr>
          <w:i/>
        </w:rPr>
      </w:pPr>
      <w:r w:rsidRPr="002F0420">
        <w:rPr>
          <w:i/>
        </w:rPr>
        <w:t xml:space="preserve">Tower </w:t>
      </w:r>
      <w:r w:rsidR="001E0928">
        <w:rPr>
          <w:i/>
        </w:rPr>
        <w:t xml:space="preserve"># </w:t>
      </w:r>
      <w:r w:rsidRPr="002F0420">
        <w:rPr>
          <w:i/>
        </w:rPr>
        <w:t>8</w:t>
      </w:r>
    </w:p>
    <w:p w14:paraId="63A73077" w14:textId="77777777" w:rsidR="00816613" w:rsidRPr="002F0420" w:rsidRDefault="00816613" w:rsidP="00816613">
      <w:pPr>
        <w:tabs>
          <w:tab w:val="left" w:pos="2880"/>
        </w:tabs>
      </w:pPr>
      <w:r w:rsidRPr="002F0420">
        <w:tab/>
        <w:t xml:space="preserve">Unable to Inspect – </w:t>
      </w:r>
      <w:r>
        <w:t>Closed</w:t>
      </w:r>
    </w:p>
    <w:p w14:paraId="1FFB3374" w14:textId="77777777" w:rsidR="00F57C88" w:rsidRPr="002F0420" w:rsidRDefault="00F57C88" w:rsidP="00F57C88"/>
    <w:p w14:paraId="02F1A40A" w14:textId="77777777" w:rsidR="00F57C88" w:rsidRPr="002F0420" w:rsidRDefault="00F57C88" w:rsidP="00F57C88">
      <w:pPr>
        <w:rPr>
          <w:i/>
        </w:rPr>
      </w:pPr>
      <w:r w:rsidRPr="002F0420">
        <w:rPr>
          <w:i/>
        </w:rPr>
        <w:t>P Tower</w:t>
      </w:r>
    </w:p>
    <w:p w14:paraId="0B2EBE45" w14:textId="77777777" w:rsidR="0075279E" w:rsidRPr="002F0420" w:rsidRDefault="0075279E" w:rsidP="0075279E">
      <w:pPr>
        <w:tabs>
          <w:tab w:val="left" w:pos="2880"/>
        </w:tabs>
      </w:pPr>
      <w:r w:rsidRPr="002F0420">
        <w:t>105 CMR 451.350</w:t>
      </w:r>
      <w:r w:rsidR="00816613">
        <w:t>*</w:t>
      </w:r>
      <w:r w:rsidRPr="002F0420">
        <w:tab/>
        <w:t>Structural Maintenance: Window does not function properly, window propped open</w:t>
      </w:r>
    </w:p>
    <w:p w14:paraId="1B461E1C" w14:textId="77777777" w:rsidR="00816613" w:rsidRPr="002F0420" w:rsidRDefault="00816613" w:rsidP="00816613">
      <w:pPr>
        <w:tabs>
          <w:tab w:val="left" w:pos="2880"/>
        </w:tabs>
      </w:pPr>
      <w:r w:rsidRPr="002F0420">
        <w:t>105 CMR 451.141</w:t>
      </w:r>
      <w:r w:rsidRPr="002F0420">
        <w:tab/>
        <w:t>Screens: Screen damaged</w:t>
      </w:r>
    </w:p>
    <w:p w14:paraId="6BFDD5C0" w14:textId="77777777" w:rsidR="00F57C88" w:rsidRPr="002F0420" w:rsidRDefault="00F57C88" w:rsidP="00F57C88"/>
    <w:p w14:paraId="03FE238C" w14:textId="77777777" w:rsidR="00F57C88" w:rsidRPr="002F0420" w:rsidRDefault="00F57C88" w:rsidP="00F57C88">
      <w:pPr>
        <w:tabs>
          <w:tab w:val="left" w:pos="2880"/>
        </w:tabs>
        <w:rPr>
          <w:b/>
          <w:u w:val="single"/>
        </w:rPr>
      </w:pPr>
      <w:r w:rsidRPr="002F0420">
        <w:rPr>
          <w:b/>
          <w:u w:val="single"/>
        </w:rPr>
        <w:t>GARAGE</w:t>
      </w:r>
    </w:p>
    <w:p w14:paraId="47A6663C" w14:textId="77777777" w:rsidR="00F57C88" w:rsidRPr="002F0420" w:rsidRDefault="00F57C88" w:rsidP="00F57C88">
      <w:pPr>
        <w:tabs>
          <w:tab w:val="left" w:pos="2880"/>
        </w:tabs>
        <w:rPr>
          <w:i/>
        </w:rPr>
      </w:pPr>
    </w:p>
    <w:p w14:paraId="55ACE45C" w14:textId="77777777" w:rsidR="00F57C88" w:rsidRPr="002F0420" w:rsidRDefault="00F57C88" w:rsidP="00F57C88">
      <w:pPr>
        <w:tabs>
          <w:tab w:val="left" w:pos="2880"/>
        </w:tabs>
        <w:rPr>
          <w:i/>
        </w:rPr>
      </w:pPr>
      <w:r w:rsidRPr="002F0420">
        <w:rPr>
          <w:i/>
        </w:rPr>
        <w:t>Break Room</w:t>
      </w:r>
    </w:p>
    <w:p w14:paraId="64C19215" w14:textId="77777777" w:rsidR="00816613" w:rsidRDefault="00816613" w:rsidP="00012D3F">
      <w:pPr>
        <w:tabs>
          <w:tab w:val="left" w:pos="2880"/>
        </w:tabs>
        <w:ind w:left="2880" w:hanging="2880"/>
      </w:pPr>
      <w:r>
        <w:t>105 CMR 451.200</w:t>
      </w:r>
      <w:r>
        <w:tab/>
      </w:r>
      <w:r w:rsidRPr="00AB5A5E">
        <w:t xml:space="preserve">Food Storage, Preparation and Service: </w:t>
      </w:r>
      <w:r>
        <w:t>Food storage</w:t>
      </w:r>
      <w:r w:rsidRPr="00CF1BE6">
        <w:rPr>
          <w:color w:val="FF0000"/>
        </w:rPr>
        <w:t xml:space="preserve"> </w:t>
      </w:r>
      <w:r>
        <w:t xml:space="preserve">not in compliance with                </w:t>
      </w:r>
      <w:r w:rsidRPr="00AB5A5E">
        <w:t>105 CMR 590.000</w:t>
      </w:r>
      <w:r>
        <w:t>, no functioning thermometer in refrigerator</w:t>
      </w:r>
    </w:p>
    <w:p w14:paraId="710E28B6" w14:textId="77777777" w:rsidR="00F57C88" w:rsidRPr="002F0420" w:rsidRDefault="00F57C88" w:rsidP="00F57C88">
      <w:pPr>
        <w:tabs>
          <w:tab w:val="left" w:pos="2880"/>
        </w:tabs>
      </w:pPr>
    </w:p>
    <w:p w14:paraId="473CBC56" w14:textId="77777777" w:rsidR="00F57C88" w:rsidRPr="002F0420" w:rsidRDefault="00F57C88" w:rsidP="00F57C88">
      <w:pPr>
        <w:tabs>
          <w:tab w:val="left" w:pos="2880"/>
        </w:tabs>
        <w:rPr>
          <w:i/>
        </w:rPr>
      </w:pPr>
      <w:r w:rsidRPr="002F0420">
        <w:rPr>
          <w:i/>
        </w:rPr>
        <w:t>Bathroom</w:t>
      </w:r>
    </w:p>
    <w:p w14:paraId="00121094" w14:textId="77777777" w:rsidR="00F57C88" w:rsidRPr="002F0420" w:rsidRDefault="00F57C88" w:rsidP="00F57C88">
      <w:pPr>
        <w:tabs>
          <w:tab w:val="left" w:pos="2880"/>
        </w:tabs>
      </w:pPr>
      <w:r w:rsidRPr="002F0420">
        <w:tab/>
        <w:t>No Violations Noted</w:t>
      </w:r>
    </w:p>
    <w:p w14:paraId="5012AF5E" w14:textId="77777777" w:rsidR="00F57C88" w:rsidRPr="002F0420" w:rsidRDefault="00F57C88" w:rsidP="00F57C88">
      <w:pPr>
        <w:tabs>
          <w:tab w:val="left" w:pos="2880"/>
        </w:tabs>
      </w:pPr>
    </w:p>
    <w:p w14:paraId="77DE8C6D" w14:textId="77777777" w:rsidR="00F57C88" w:rsidRPr="002F0420" w:rsidRDefault="00F57C88" w:rsidP="00F57C88">
      <w:pPr>
        <w:tabs>
          <w:tab w:val="left" w:pos="2880"/>
        </w:tabs>
        <w:ind w:left="2880" w:hanging="2880"/>
        <w:rPr>
          <w:b/>
          <w:u w:val="single"/>
        </w:rPr>
      </w:pPr>
      <w:r w:rsidRPr="002F0420">
        <w:rPr>
          <w:b/>
          <w:u w:val="single"/>
        </w:rPr>
        <w:t>VEHICLE TRAP</w:t>
      </w:r>
    </w:p>
    <w:p w14:paraId="2FBE32ED" w14:textId="77777777" w:rsidR="00F57C88" w:rsidRPr="002F0420" w:rsidRDefault="00F57C88" w:rsidP="00F57C88"/>
    <w:p w14:paraId="2EB4755B" w14:textId="77777777" w:rsidR="00F57C88" w:rsidRPr="002F0420" w:rsidRDefault="00F57C88" w:rsidP="00F57C88">
      <w:pPr>
        <w:rPr>
          <w:i/>
        </w:rPr>
      </w:pPr>
      <w:r w:rsidRPr="002F0420">
        <w:rPr>
          <w:i/>
        </w:rPr>
        <w:t>Trap Bathroom</w:t>
      </w:r>
    </w:p>
    <w:p w14:paraId="5C06F3EE" w14:textId="77777777" w:rsidR="00F57C88" w:rsidRPr="002F0420" w:rsidRDefault="00F57C88" w:rsidP="00F57C88">
      <w:pPr>
        <w:tabs>
          <w:tab w:val="left" w:pos="2880"/>
        </w:tabs>
      </w:pPr>
      <w:r w:rsidRPr="002F0420">
        <w:tab/>
        <w:t>No Violations Noted</w:t>
      </w:r>
    </w:p>
    <w:p w14:paraId="11C8E36E" w14:textId="77777777" w:rsidR="00DD6D9B" w:rsidRDefault="00DD6D9B" w:rsidP="00F57C88">
      <w:pPr>
        <w:tabs>
          <w:tab w:val="left" w:pos="2880"/>
        </w:tabs>
        <w:rPr>
          <w:u w:val="single"/>
        </w:rPr>
      </w:pPr>
    </w:p>
    <w:p w14:paraId="62C9B100" w14:textId="77777777" w:rsidR="00F57C88" w:rsidRPr="002F0420" w:rsidRDefault="00F57C88" w:rsidP="00F57C88">
      <w:pPr>
        <w:tabs>
          <w:tab w:val="left" w:pos="2880"/>
        </w:tabs>
        <w:rPr>
          <w:b/>
          <w:u w:val="single"/>
        </w:rPr>
      </w:pPr>
      <w:r w:rsidRPr="002F0420">
        <w:rPr>
          <w:b/>
          <w:u w:val="single"/>
        </w:rPr>
        <w:t>TRAINING BUILDING</w:t>
      </w:r>
    </w:p>
    <w:p w14:paraId="6E98361F" w14:textId="77777777" w:rsidR="00F57C88" w:rsidRPr="002F0420" w:rsidRDefault="00F57C88" w:rsidP="00F57C88">
      <w:pPr>
        <w:tabs>
          <w:tab w:val="left" w:pos="2880"/>
        </w:tabs>
        <w:ind w:left="2880" w:hanging="2880"/>
        <w:rPr>
          <w:i/>
        </w:rPr>
      </w:pPr>
    </w:p>
    <w:p w14:paraId="60613D65" w14:textId="77777777" w:rsidR="00F57C88" w:rsidRPr="002F0420" w:rsidRDefault="00F57C88" w:rsidP="00F57C88">
      <w:pPr>
        <w:tabs>
          <w:tab w:val="left" w:pos="2880"/>
        </w:tabs>
        <w:ind w:left="2880" w:hanging="2880"/>
        <w:rPr>
          <w:i/>
        </w:rPr>
      </w:pPr>
      <w:r w:rsidRPr="002F0420">
        <w:rPr>
          <w:i/>
        </w:rPr>
        <w:t>Bathroom</w:t>
      </w:r>
    </w:p>
    <w:p w14:paraId="0D7D2888" w14:textId="77777777" w:rsidR="00F57C88" w:rsidRPr="002F0420" w:rsidRDefault="00F57C88" w:rsidP="00F57C88">
      <w:pPr>
        <w:tabs>
          <w:tab w:val="left" w:pos="2880"/>
        </w:tabs>
      </w:pPr>
      <w:r w:rsidRPr="002F0420">
        <w:tab/>
        <w:t>No Violations Noted</w:t>
      </w:r>
    </w:p>
    <w:p w14:paraId="15889EE8" w14:textId="77777777" w:rsidR="00F57C88" w:rsidRPr="002F0420" w:rsidRDefault="00F57C88" w:rsidP="00F57C88">
      <w:pPr>
        <w:tabs>
          <w:tab w:val="left" w:pos="2880"/>
        </w:tabs>
        <w:rPr>
          <w:i/>
        </w:rPr>
      </w:pPr>
      <w:r w:rsidRPr="002F0420">
        <w:rPr>
          <w:i/>
        </w:rPr>
        <w:lastRenderedPageBreak/>
        <w:t>Break Room</w:t>
      </w:r>
    </w:p>
    <w:p w14:paraId="3544F848" w14:textId="77777777" w:rsidR="00F57C88" w:rsidRPr="002F0420" w:rsidRDefault="00F57C88" w:rsidP="00F57C88">
      <w:pPr>
        <w:tabs>
          <w:tab w:val="left" w:pos="2880"/>
        </w:tabs>
      </w:pPr>
      <w:r w:rsidRPr="002F0420">
        <w:tab/>
        <w:t>No Violations Noted</w:t>
      </w:r>
    </w:p>
    <w:p w14:paraId="31F5BF5E" w14:textId="77777777" w:rsidR="00F57C88" w:rsidRPr="002F0420" w:rsidRDefault="00F57C88" w:rsidP="00F57C88">
      <w:pPr>
        <w:tabs>
          <w:tab w:val="left" w:pos="2880"/>
        </w:tabs>
      </w:pPr>
    </w:p>
    <w:p w14:paraId="3BBB517D" w14:textId="77777777" w:rsidR="0075279E" w:rsidRPr="002F0420" w:rsidRDefault="0075279E" w:rsidP="0075279E">
      <w:pPr>
        <w:tabs>
          <w:tab w:val="left" w:pos="2880"/>
        </w:tabs>
        <w:rPr>
          <w:b/>
          <w:u w:val="single"/>
        </w:rPr>
      </w:pPr>
      <w:r w:rsidRPr="002F0420">
        <w:rPr>
          <w:b/>
          <w:u w:val="single"/>
        </w:rPr>
        <w:t>ADMIN BUILDING</w:t>
      </w:r>
    </w:p>
    <w:p w14:paraId="1C32082C" w14:textId="77777777" w:rsidR="0075279E" w:rsidRPr="002F0420" w:rsidRDefault="0075279E" w:rsidP="0075279E">
      <w:pPr>
        <w:tabs>
          <w:tab w:val="left" w:pos="2880"/>
        </w:tabs>
      </w:pPr>
      <w:r w:rsidRPr="002F0420">
        <w:t>105 CMR 451.350</w:t>
      </w:r>
      <w:r w:rsidR="00816613">
        <w:t>*</w:t>
      </w:r>
      <w:r w:rsidRPr="002F0420">
        <w:tab/>
        <w:t>Structural Maintenance: Exterior structure deteriorating</w:t>
      </w:r>
    </w:p>
    <w:p w14:paraId="467038B4" w14:textId="77777777" w:rsidR="0075279E" w:rsidRPr="002F0420" w:rsidRDefault="0075279E" w:rsidP="00F57C88">
      <w:pPr>
        <w:tabs>
          <w:tab w:val="left" w:pos="2880"/>
        </w:tabs>
      </w:pPr>
    </w:p>
    <w:p w14:paraId="5A3C3E7C" w14:textId="77777777" w:rsidR="00F57C88" w:rsidRPr="002F0420" w:rsidRDefault="00F57C88" w:rsidP="00F57C88">
      <w:pPr>
        <w:tabs>
          <w:tab w:val="left" w:pos="2880"/>
        </w:tabs>
        <w:rPr>
          <w:b/>
          <w:u w:val="single"/>
        </w:rPr>
      </w:pPr>
      <w:r w:rsidRPr="002F0420">
        <w:rPr>
          <w:b/>
          <w:u w:val="single"/>
        </w:rPr>
        <w:t>OUTER CONTROL</w:t>
      </w:r>
    </w:p>
    <w:p w14:paraId="543606DE" w14:textId="77777777" w:rsidR="00F57C88" w:rsidRPr="002F0420" w:rsidRDefault="00F57C88" w:rsidP="00F57C88">
      <w:pPr>
        <w:tabs>
          <w:tab w:val="left" w:pos="2880"/>
        </w:tabs>
      </w:pPr>
    </w:p>
    <w:p w14:paraId="37B25B19" w14:textId="77777777" w:rsidR="00816613" w:rsidRPr="00816613" w:rsidRDefault="00816613" w:rsidP="00816613">
      <w:pPr>
        <w:tabs>
          <w:tab w:val="left" w:pos="2880"/>
        </w:tabs>
        <w:rPr>
          <w:i/>
          <w:iCs/>
        </w:rPr>
      </w:pPr>
      <w:r>
        <w:rPr>
          <w:i/>
          <w:iCs/>
        </w:rPr>
        <w:t xml:space="preserve">Control </w:t>
      </w:r>
      <w:r w:rsidR="00C276FE">
        <w:rPr>
          <w:i/>
          <w:iCs/>
        </w:rPr>
        <w:t>Room</w:t>
      </w:r>
    </w:p>
    <w:p w14:paraId="505DAFDD" w14:textId="77777777" w:rsidR="00816613" w:rsidRPr="002F0420" w:rsidRDefault="00816613" w:rsidP="00816613">
      <w:pPr>
        <w:tabs>
          <w:tab w:val="left" w:pos="2880"/>
        </w:tabs>
      </w:pPr>
      <w:r w:rsidRPr="002F0420">
        <w:t>105 CMR 451.353</w:t>
      </w:r>
      <w:r w:rsidRPr="002F0420">
        <w:tab/>
        <w:t>Interior Maintenance: Chair surface damaged</w:t>
      </w:r>
    </w:p>
    <w:p w14:paraId="35308CB3" w14:textId="77777777" w:rsidR="00816613" w:rsidRPr="002F0420" w:rsidRDefault="00816613" w:rsidP="00816613">
      <w:pPr>
        <w:tabs>
          <w:tab w:val="left" w:pos="2880"/>
        </w:tabs>
        <w:ind w:left="2880" w:hanging="2880"/>
      </w:pPr>
      <w:r w:rsidRPr="002F0420">
        <w:t>105 CMR 451.200</w:t>
      </w:r>
      <w:r w:rsidRPr="002F0420">
        <w:tab/>
        <w:t xml:space="preserve">Food Storage, Preparation and Service: Food </w:t>
      </w:r>
      <w:r>
        <w:t>storage</w:t>
      </w:r>
      <w:r w:rsidRPr="002F0420">
        <w:t xml:space="preserve"> not in compliance with          </w:t>
      </w:r>
      <w:r>
        <w:t xml:space="preserve">      </w:t>
      </w:r>
      <w:r w:rsidRPr="002F0420">
        <w:t xml:space="preserve">105 CMR 590.000, </w:t>
      </w:r>
      <w:r>
        <w:t>exterior of refrigerator rusted</w:t>
      </w:r>
    </w:p>
    <w:p w14:paraId="22927995" w14:textId="77777777" w:rsidR="00816613" w:rsidRPr="00816613" w:rsidRDefault="00816613" w:rsidP="00F57C88">
      <w:pPr>
        <w:tabs>
          <w:tab w:val="left" w:pos="2880"/>
        </w:tabs>
        <w:rPr>
          <w:b/>
          <w:bCs/>
          <w:i/>
        </w:rPr>
      </w:pPr>
    </w:p>
    <w:p w14:paraId="684F18B3" w14:textId="77777777" w:rsidR="00816613" w:rsidRPr="002F0420" w:rsidRDefault="00816613" w:rsidP="00816613">
      <w:pPr>
        <w:tabs>
          <w:tab w:val="left" w:pos="2880"/>
        </w:tabs>
        <w:rPr>
          <w:i/>
        </w:rPr>
      </w:pPr>
      <w:r w:rsidRPr="002F0420">
        <w:rPr>
          <w:i/>
        </w:rPr>
        <w:t xml:space="preserve">Bathroom (inside </w:t>
      </w:r>
      <w:r>
        <w:rPr>
          <w:i/>
        </w:rPr>
        <w:t>C</w:t>
      </w:r>
      <w:r w:rsidRPr="002F0420">
        <w:rPr>
          <w:i/>
        </w:rPr>
        <w:t>ontrol</w:t>
      </w:r>
      <w:r w:rsidR="00C276FE">
        <w:rPr>
          <w:i/>
        </w:rPr>
        <w:t xml:space="preserve"> Room</w:t>
      </w:r>
      <w:r w:rsidRPr="002F0420">
        <w:rPr>
          <w:i/>
        </w:rPr>
        <w:t>)</w:t>
      </w:r>
    </w:p>
    <w:p w14:paraId="3D73877C" w14:textId="77777777" w:rsidR="00816613" w:rsidRPr="00CB68CA" w:rsidRDefault="00CB68CA" w:rsidP="00CB68CA">
      <w:pPr>
        <w:tabs>
          <w:tab w:val="left" w:pos="2880"/>
        </w:tabs>
      </w:pPr>
      <w:r w:rsidRPr="004C05A2">
        <w:tab/>
        <w:t>No Violations</w:t>
      </w:r>
      <w:r>
        <w:t xml:space="preserve"> Noted</w:t>
      </w:r>
    </w:p>
    <w:p w14:paraId="14216E93" w14:textId="77777777" w:rsidR="00816613" w:rsidRDefault="00816613" w:rsidP="00F57C88">
      <w:pPr>
        <w:tabs>
          <w:tab w:val="left" w:pos="2880"/>
        </w:tabs>
        <w:rPr>
          <w:i/>
        </w:rPr>
      </w:pPr>
    </w:p>
    <w:p w14:paraId="619BBEAA" w14:textId="77777777" w:rsidR="00816613" w:rsidRPr="00816613" w:rsidRDefault="00816613" w:rsidP="00F57C88">
      <w:pPr>
        <w:tabs>
          <w:tab w:val="left" w:pos="2880"/>
        </w:tabs>
        <w:rPr>
          <w:b/>
          <w:bCs/>
          <w:iCs/>
        </w:rPr>
      </w:pPr>
      <w:r w:rsidRPr="00816613">
        <w:rPr>
          <w:b/>
          <w:bCs/>
          <w:iCs/>
        </w:rPr>
        <w:t>Front Lobby</w:t>
      </w:r>
    </w:p>
    <w:p w14:paraId="2EEE619E" w14:textId="77777777" w:rsidR="00CB68CA" w:rsidRDefault="00CB68CA" w:rsidP="00F57C88">
      <w:pPr>
        <w:tabs>
          <w:tab w:val="left" w:pos="2880"/>
        </w:tabs>
        <w:rPr>
          <w:i/>
        </w:rPr>
      </w:pPr>
    </w:p>
    <w:p w14:paraId="0A23A66B" w14:textId="77777777" w:rsidR="00F57C88" w:rsidRPr="002F0420" w:rsidRDefault="00F57C88" w:rsidP="00F57C88">
      <w:pPr>
        <w:tabs>
          <w:tab w:val="left" w:pos="2880"/>
        </w:tabs>
        <w:rPr>
          <w:i/>
        </w:rPr>
      </w:pPr>
      <w:r w:rsidRPr="002F0420">
        <w:rPr>
          <w:i/>
        </w:rPr>
        <w:t>Visitor Processing</w:t>
      </w:r>
      <w:r w:rsidR="00CB68CA">
        <w:rPr>
          <w:i/>
        </w:rPr>
        <w:t xml:space="preserve"> Room</w:t>
      </w:r>
    </w:p>
    <w:p w14:paraId="14B41D4F" w14:textId="77777777" w:rsidR="00F57C88" w:rsidRPr="00816613" w:rsidRDefault="00816613" w:rsidP="00816613">
      <w:pPr>
        <w:tabs>
          <w:tab w:val="left" w:pos="2880"/>
        </w:tabs>
      </w:pPr>
      <w:r w:rsidRPr="004C05A2">
        <w:tab/>
        <w:t>No Violations</w:t>
      </w:r>
      <w:r>
        <w:t xml:space="preserve"> Noted</w:t>
      </w:r>
    </w:p>
    <w:p w14:paraId="5CD50948" w14:textId="77777777" w:rsidR="00F57C88" w:rsidRPr="002F0420" w:rsidRDefault="00F57C88" w:rsidP="00F57C88">
      <w:pPr>
        <w:tabs>
          <w:tab w:val="left" w:pos="2880"/>
        </w:tabs>
      </w:pPr>
    </w:p>
    <w:p w14:paraId="73D20816" w14:textId="77777777" w:rsidR="00F57C88" w:rsidRPr="002F0420" w:rsidRDefault="00F57C88" w:rsidP="00F57C88">
      <w:pPr>
        <w:tabs>
          <w:tab w:val="left" w:pos="2880"/>
        </w:tabs>
        <w:rPr>
          <w:i/>
        </w:rPr>
      </w:pPr>
      <w:r w:rsidRPr="002F0420">
        <w:rPr>
          <w:i/>
        </w:rPr>
        <w:t>Vending Area</w:t>
      </w:r>
    </w:p>
    <w:p w14:paraId="5B8D3AA3" w14:textId="77777777" w:rsidR="00F57C88" w:rsidRPr="002F0420" w:rsidRDefault="00F57C88" w:rsidP="00F57C88">
      <w:pPr>
        <w:tabs>
          <w:tab w:val="left" w:pos="2880"/>
        </w:tabs>
      </w:pPr>
      <w:r w:rsidRPr="002F0420">
        <w:tab/>
        <w:t>No Violations Noted</w:t>
      </w:r>
    </w:p>
    <w:p w14:paraId="540F68CA" w14:textId="77777777" w:rsidR="00F57C88" w:rsidRPr="002F0420" w:rsidRDefault="00F57C88" w:rsidP="00F57C88">
      <w:pPr>
        <w:tabs>
          <w:tab w:val="left" w:pos="2880"/>
        </w:tabs>
      </w:pPr>
    </w:p>
    <w:p w14:paraId="6E33E499" w14:textId="77777777" w:rsidR="00F57C88" w:rsidRPr="002F0420" w:rsidRDefault="00F57C88" w:rsidP="00F57C88">
      <w:pPr>
        <w:tabs>
          <w:tab w:val="left" w:pos="2880"/>
        </w:tabs>
        <w:rPr>
          <w:i/>
        </w:rPr>
      </w:pPr>
      <w:r w:rsidRPr="002F0420">
        <w:rPr>
          <w:i/>
        </w:rPr>
        <w:t>Female Visitor Bathroom</w:t>
      </w:r>
    </w:p>
    <w:p w14:paraId="57D5ABE7" w14:textId="77777777" w:rsidR="00F57C88" w:rsidRPr="002F0420" w:rsidRDefault="00F57C88" w:rsidP="00F57C88">
      <w:pPr>
        <w:tabs>
          <w:tab w:val="left" w:pos="2880"/>
        </w:tabs>
      </w:pPr>
      <w:r w:rsidRPr="002F0420">
        <w:tab/>
        <w:t>No Violations Noted</w:t>
      </w:r>
    </w:p>
    <w:p w14:paraId="3B30B388" w14:textId="77777777" w:rsidR="00F57C88" w:rsidRPr="002F0420" w:rsidRDefault="00F57C88" w:rsidP="00F57C88">
      <w:pPr>
        <w:tabs>
          <w:tab w:val="left" w:pos="2880"/>
        </w:tabs>
        <w:rPr>
          <w:i/>
        </w:rPr>
      </w:pPr>
    </w:p>
    <w:p w14:paraId="5664307C" w14:textId="77777777" w:rsidR="00F57C88" w:rsidRPr="002F0420" w:rsidRDefault="00F57C88" w:rsidP="00F57C88">
      <w:pPr>
        <w:tabs>
          <w:tab w:val="left" w:pos="2880"/>
        </w:tabs>
        <w:rPr>
          <w:i/>
        </w:rPr>
      </w:pPr>
      <w:r w:rsidRPr="002F0420">
        <w:rPr>
          <w:i/>
        </w:rPr>
        <w:t>Male Visitor Bathroom</w:t>
      </w:r>
    </w:p>
    <w:p w14:paraId="5CA4FB35" w14:textId="77777777" w:rsidR="00F57C88" w:rsidRPr="002F0420" w:rsidRDefault="00F57C88" w:rsidP="00F57C88">
      <w:pPr>
        <w:tabs>
          <w:tab w:val="left" w:pos="2880"/>
        </w:tabs>
      </w:pPr>
      <w:r w:rsidRPr="002F0420">
        <w:tab/>
        <w:t>No Violations Noted</w:t>
      </w:r>
    </w:p>
    <w:p w14:paraId="40460B40" w14:textId="77777777" w:rsidR="00F57C88" w:rsidRPr="002F0420" w:rsidRDefault="00F57C88" w:rsidP="00F57C88">
      <w:pPr>
        <w:tabs>
          <w:tab w:val="left" w:pos="2880"/>
        </w:tabs>
      </w:pPr>
    </w:p>
    <w:p w14:paraId="5A2A7EC6" w14:textId="77777777" w:rsidR="00F57C88" w:rsidRPr="002F0420" w:rsidRDefault="00F57C88" w:rsidP="00F57C88">
      <w:pPr>
        <w:tabs>
          <w:tab w:val="left" w:pos="2880"/>
        </w:tabs>
        <w:rPr>
          <w:i/>
        </w:rPr>
      </w:pPr>
      <w:r w:rsidRPr="002F0420">
        <w:rPr>
          <w:i/>
        </w:rPr>
        <w:t>Handicapped Bathroom</w:t>
      </w:r>
    </w:p>
    <w:p w14:paraId="2B4E5AAE" w14:textId="77777777" w:rsidR="00F57C88" w:rsidRPr="002F0420" w:rsidRDefault="00F57C88" w:rsidP="00F57C88">
      <w:pPr>
        <w:tabs>
          <w:tab w:val="left" w:pos="2880"/>
        </w:tabs>
      </w:pPr>
      <w:r w:rsidRPr="002F0420">
        <w:tab/>
        <w:t>No Violations Noted</w:t>
      </w:r>
    </w:p>
    <w:p w14:paraId="77F99C80" w14:textId="77777777" w:rsidR="00F57C88" w:rsidRPr="002F0420" w:rsidRDefault="00F57C88" w:rsidP="00F57C88">
      <w:pPr>
        <w:tabs>
          <w:tab w:val="left" w:pos="2880"/>
        </w:tabs>
      </w:pPr>
    </w:p>
    <w:p w14:paraId="3DF5CBCB" w14:textId="77777777" w:rsidR="00F57C88" w:rsidRPr="002F0420" w:rsidRDefault="00F57C88" w:rsidP="00F57C88">
      <w:pPr>
        <w:tabs>
          <w:tab w:val="left" w:pos="2880"/>
        </w:tabs>
        <w:rPr>
          <w:i/>
        </w:rPr>
      </w:pPr>
      <w:r w:rsidRPr="002F0420">
        <w:rPr>
          <w:i/>
        </w:rPr>
        <w:t>Utility Closet</w:t>
      </w:r>
    </w:p>
    <w:p w14:paraId="1997F6CD" w14:textId="77777777" w:rsidR="00F57C88" w:rsidRPr="002F0420" w:rsidRDefault="0075279E" w:rsidP="00F57C88">
      <w:pPr>
        <w:tabs>
          <w:tab w:val="left" w:pos="2880"/>
        </w:tabs>
      </w:pPr>
      <w:r w:rsidRPr="002F0420">
        <w:t>105 CMR 451.353</w:t>
      </w:r>
      <w:r w:rsidR="00CB68CA">
        <w:t>*</w:t>
      </w:r>
      <w:r w:rsidRPr="002F0420">
        <w:tab/>
        <w:t>Interior Maintenance: Ceiling vent dusty</w:t>
      </w:r>
    </w:p>
    <w:p w14:paraId="75E3D7F5" w14:textId="77777777" w:rsidR="0075279E" w:rsidRPr="002F0420" w:rsidRDefault="0075279E" w:rsidP="0075279E">
      <w:pPr>
        <w:tabs>
          <w:tab w:val="left" w:pos="2880"/>
        </w:tabs>
      </w:pPr>
      <w:r w:rsidRPr="002F0420">
        <w:t>105 CMR 451.353</w:t>
      </w:r>
      <w:r w:rsidRPr="002F0420">
        <w:tab/>
        <w:t xml:space="preserve">Interior Maintenance: Wet mop stored </w:t>
      </w:r>
      <w:r w:rsidR="00CB68CA">
        <w:t>in bucket</w:t>
      </w:r>
    </w:p>
    <w:p w14:paraId="40E0C8C4" w14:textId="77777777" w:rsidR="0075279E" w:rsidRPr="002F0420" w:rsidRDefault="0075279E" w:rsidP="00F57C88">
      <w:pPr>
        <w:tabs>
          <w:tab w:val="left" w:pos="2880"/>
        </w:tabs>
      </w:pPr>
    </w:p>
    <w:p w14:paraId="0A82DD4D" w14:textId="77777777" w:rsidR="00CB68CA" w:rsidRPr="00CB68CA" w:rsidRDefault="00CB68CA" w:rsidP="00F57C88">
      <w:pPr>
        <w:tabs>
          <w:tab w:val="left" w:pos="2880"/>
        </w:tabs>
        <w:rPr>
          <w:b/>
          <w:bCs/>
          <w:iCs/>
        </w:rPr>
      </w:pPr>
      <w:r w:rsidRPr="00CB68CA">
        <w:rPr>
          <w:b/>
          <w:bCs/>
          <w:iCs/>
        </w:rPr>
        <w:t>Staff Corridor</w:t>
      </w:r>
    </w:p>
    <w:p w14:paraId="59707B22" w14:textId="77777777" w:rsidR="00CB68CA" w:rsidRDefault="00CB68CA" w:rsidP="00F57C88">
      <w:pPr>
        <w:tabs>
          <w:tab w:val="left" w:pos="2880"/>
        </w:tabs>
        <w:rPr>
          <w:b/>
          <w:bCs/>
          <w:i/>
        </w:rPr>
      </w:pPr>
    </w:p>
    <w:p w14:paraId="4B30AEFA" w14:textId="77777777" w:rsidR="00F57C88" w:rsidRPr="002F0420" w:rsidRDefault="00CB68CA" w:rsidP="00F57C88">
      <w:pPr>
        <w:tabs>
          <w:tab w:val="left" w:pos="2880"/>
        </w:tabs>
        <w:rPr>
          <w:i/>
        </w:rPr>
      </w:pPr>
      <w:r>
        <w:rPr>
          <w:i/>
        </w:rPr>
        <w:t xml:space="preserve">Staff </w:t>
      </w:r>
      <w:r w:rsidR="00F57C88" w:rsidRPr="002F0420">
        <w:rPr>
          <w:i/>
        </w:rPr>
        <w:t>Female Bathroom</w:t>
      </w:r>
    </w:p>
    <w:p w14:paraId="25B58EAE" w14:textId="77777777" w:rsidR="00F57C88" w:rsidRPr="002F0420" w:rsidRDefault="00F57C88" w:rsidP="00F57C88">
      <w:pPr>
        <w:tabs>
          <w:tab w:val="left" w:pos="2880"/>
        </w:tabs>
      </w:pPr>
      <w:r w:rsidRPr="002F0420">
        <w:t>105 CMR 451.123</w:t>
      </w:r>
      <w:r w:rsidR="0075279E" w:rsidRPr="002F0420">
        <w:t>*</w:t>
      </w:r>
      <w:r w:rsidRPr="002F0420">
        <w:tab/>
        <w:t>Maintenance: Floor dirty</w:t>
      </w:r>
    </w:p>
    <w:p w14:paraId="412F653B" w14:textId="77777777" w:rsidR="00F57C88" w:rsidRPr="002F0420" w:rsidRDefault="00F57C88" w:rsidP="00F57C88">
      <w:pPr>
        <w:tabs>
          <w:tab w:val="left" w:pos="2880"/>
        </w:tabs>
      </w:pPr>
    </w:p>
    <w:p w14:paraId="524B4EDE" w14:textId="77777777" w:rsidR="00F57C88" w:rsidRPr="002F0420" w:rsidRDefault="00F57C88" w:rsidP="00F57C88">
      <w:pPr>
        <w:tabs>
          <w:tab w:val="left" w:pos="2880"/>
        </w:tabs>
        <w:rPr>
          <w:i/>
        </w:rPr>
      </w:pPr>
      <w:r w:rsidRPr="002F0420">
        <w:rPr>
          <w:i/>
        </w:rPr>
        <w:t>Conference Room</w:t>
      </w:r>
    </w:p>
    <w:p w14:paraId="2E1D6A99" w14:textId="77777777" w:rsidR="00F57C88" w:rsidRPr="002F0420" w:rsidRDefault="00F57C88" w:rsidP="00F57C88">
      <w:pPr>
        <w:tabs>
          <w:tab w:val="left" w:pos="2880"/>
        </w:tabs>
      </w:pPr>
      <w:r w:rsidRPr="002F0420">
        <w:tab/>
        <w:t>No Violations Noted</w:t>
      </w:r>
    </w:p>
    <w:p w14:paraId="398F4227" w14:textId="77777777" w:rsidR="00F57C88" w:rsidRPr="002F0420" w:rsidRDefault="00F57C88" w:rsidP="00F57C88"/>
    <w:p w14:paraId="47E9B273" w14:textId="77777777" w:rsidR="00F57C88" w:rsidRPr="002F0420" w:rsidRDefault="00F57C88" w:rsidP="00F57C88">
      <w:pPr>
        <w:tabs>
          <w:tab w:val="left" w:pos="2880"/>
        </w:tabs>
        <w:rPr>
          <w:i/>
        </w:rPr>
      </w:pPr>
      <w:r w:rsidRPr="002F0420">
        <w:rPr>
          <w:i/>
        </w:rPr>
        <w:t>Break Area</w:t>
      </w:r>
    </w:p>
    <w:p w14:paraId="6B6FCF46" w14:textId="77777777" w:rsidR="00F57C88" w:rsidRPr="002F0420" w:rsidRDefault="00F57C88" w:rsidP="00F57C88">
      <w:pPr>
        <w:tabs>
          <w:tab w:val="left" w:pos="2880"/>
        </w:tabs>
      </w:pPr>
      <w:r w:rsidRPr="002F0420">
        <w:tab/>
        <w:t>No Violations Noted</w:t>
      </w:r>
    </w:p>
    <w:p w14:paraId="3B6FA70B" w14:textId="77777777" w:rsidR="00F57C88" w:rsidRPr="002F0420" w:rsidRDefault="00F57C88" w:rsidP="00F57C88">
      <w:pPr>
        <w:tabs>
          <w:tab w:val="left" w:pos="2880"/>
        </w:tabs>
      </w:pPr>
    </w:p>
    <w:p w14:paraId="45681927" w14:textId="77777777" w:rsidR="00F57C88" w:rsidRPr="002F0420" w:rsidRDefault="00F57C88" w:rsidP="00F57C88">
      <w:pPr>
        <w:tabs>
          <w:tab w:val="left" w:pos="2880"/>
        </w:tabs>
        <w:rPr>
          <w:i/>
        </w:rPr>
      </w:pPr>
      <w:r w:rsidRPr="002F0420">
        <w:rPr>
          <w:i/>
        </w:rPr>
        <w:t>Policy Office/ACA</w:t>
      </w:r>
    </w:p>
    <w:p w14:paraId="4599C3EF" w14:textId="77777777" w:rsidR="00F57C88" w:rsidRPr="002F0420" w:rsidRDefault="00CB68CA" w:rsidP="00CB68CA">
      <w:pPr>
        <w:tabs>
          <w:tab w:val="left" w:pos="2880"/>
        </w:tabs>
      </w:pPr>
      <w:r w:rsidRPr="004C05A2">
        <w:tab/>
        <w:t>No Violations</w:t>
      </w:r>
      <w:r>
        <w:t xml:space="preserve"> Noted</w:t>
      </w:r>
    </w:p>
    <w:p w14:paraId="36FE8EB4" w14:textId="77777777" w:rsidR="00F57C88" w:rsidRPr="002F0420" w:rsidRDefault="00F57C88" w:rsidP="00F57C88">
      <w:pPr>
        <w:tabs>
          <w:tab w:val="left" w:pos="2880"/>
        </w:tabs>
        <w:rPr>
          <w:i/>
        </w:rPr>
      </w:pPr>
    </w:p>
    <w:p w14:paraId="5EB551ED" w14:textId="77777777" w:rsidR="00F57C88" w:rsidRPr="002F0420" w:rsidRDefault="00F57C88" w:rsidP="00F57C88">
      <w:pPr>
        <w:tabs>
          <w:tab w:val="left" w:pos="2880"/>
        </w:tabs>
        <w:rPr>
          <w:i/>
        </w:rPr>
      </w:pPr>
      <w:r w:rsidRPr="002F0420">
        <w:rPr>
          <w:i/>
        </w:rPr>
        <w:t>Paralegal Office</w:t>
      </w:r>
    </w:p>
    <w:p w14:paraId="6D14D653" w14:textId="77777777" w:rsidR="00F57C88" w:rsidRPr="002F0420" w:rsidRDefault="00F57C88" w:rsidP="00F57C88">
      <w:pPr>
        <w:ind w:left="2160" w:firstLine="720"/>
      </w:pPr>
      <w:r w:rsidRPr="002F0420">
        <w:t>Unable to Inspect – Locked</w:t>
      </w:r>
    </w:p>
    <w:p w14:paraId="536F1733" w14:textId="77777777" w:rsidR="002F0420" w:rsidRPr="002F0420" w:rsidRDefault="002F0420" w:rsidP="00F57C88">
      <w:pPr>
        <w:tabs>
          <w:tab w:val="left" w:pos="2880"/>
        </w:tabs>
        <w:rPr>
          <w:i/>
        </w:rPr>
      </w:pPr>
    </w:p>
    <w:p w14:paraId="67D9F2D7" w14:textId="77777777" w:rsidR="00F57C88" w:rsidRPr="002F0420" w:rsidRDefault="00F57C88" w:rsidP="00F57C88">
      <w:pPr>
        <w:tabs>
          <w:tab w:val="left" w:pos="2880"/>
        </w:tabs>
      </w:pPr>
      <w:r w:rsidRPr="002F0420">
        <w:rPr>
          <w:i/>
        </w:rPr>
        <w:lastRenderedPageBreak/>
        <w:t>Superintendent’s Investigators Office</w:t>
      </w:r>
    </w:p>
    <w:p w14:paraId="2F4610DA" w14:textId="77777777" w:rsidR="0075279E" w:rsidRPr="002F0420" w:rsidRDefault="0075279E">
      <w:pPr>
        <w:tabs>
          <w:tab w:val="left" w:pos="2880"/>
        </w:tabs>
      </w:pPr>
      <w:r w:rsidRPr="002F0420">
        <w:tab/>
        <w:t>No Violations Noted</w:t>
      </w:r>
    </w:p>
    <w:p w14:paraId="2E014081" w14:textId="77777777" w:rsidR="00F57C88" w:rsidRPr="002F0420" w:rsidRDefault="00F57C88" w:rsidP="00F57C88">
      <w:pPr>
        <w:tabs>
          <w:tab w:val="left" w:pos="2880"/>
        </w:tabs>
      </w:pPr>
    </w:p>
    <w:p w14:paraId="01146F61" w14:textId="77777777" w:rsidR="0075279E" w:rsidRPr="002F0420" w:rsidRDefault="0075279E" w:rsidP="00F57C88">
      <w:pPr>
        <w:tabs>
          <w:tab w:val="left" w:pos="2880"/>
        </w:tabs>
      </w:pPr>
      <w:r w:rsidRPr="002F0420">
        <w:rPr>
          <w:i/>
        </w:rPr>
        <w:t>Offices</w:t>
      </w:r>
    </w:p>
    <w:p w14:paraId="08019FE7" w14:textId="77777777" w:rsidR="0075279E" w:rsidRPr="002F0420" w:rsidRDefault="0075279E" w:rsidP="0075279E">
      <w:pPr>
        <w:tabs>
          <w:tab w:val="left" w:pos="2880"/>
        </w:tabs>
      </w:pPr>
      <w:r w:rsidRPr="002F0420">
        <w:tab/>
        <w:t>No Violations Noted</w:t>
      </w:r>
    </w:p>
    <w:p w14:paraId="41601538" w14:textId="77777777" w:rsidR="0075279E" w:rsidRPr="002F0420" w:rsidRDefault="0075279E" w:rsidP="00F57C88">
      <w:pPr>
        <w:tabs>
          <w:tab w:val="left" w:pos="2880"/>
        </w:tabs>
      </w:pPr>
    </w:p>
    <w:p w14:paraId="1E1AE272" w14:textId="77777777" w:rsidR="00F57C88" w:rsidRPr="002F0420" w:rsidRDefault="00F57C88" w:rsidP="00F57C88">
      <w:pPr>
        <w:tabs>
          <w:tab w:val="left" w:pos="2880"/>
        </w:tabs>
        <w:rPr>
          <w:i/>
        </w:rPr>
      </w:pPr>
      <w:r w:rsidRPr="002F0420">
        <w:rPr>
          <w:i/>
        </w:rPr>
        <w:t>Parole Office</w:t>
      </w:r>
    </w:p>
    <w:p w14:paraId="086DEA29" w14:textId="77777777" w:rsidR="00F57C88" w:rsidRPr="002F0420" w:rsidRDefault="00F57C88" w:rsidP="00F57C88">
      <w:pPr>
        <w:tabs>
          <w:tab w:val="left" w:pos="2880"/>
        </w:tabs>
        <w:ind w:left="2880" w:hanging="2880"/>
      </w:pPr>
      <w:r w:rsidRPr="002F0420">
        <w:t>105 CMR 451.200</w:t>
      </w:r>
      <w:r w:rsidR="0075279E" w:rsidRPr="002F0420">
        <w:t>*</w:t>
      </w:r>
      <w:r w:rsidRPr="002F0420">
        <w:tab/>
        <w:t xml:space="preserve">Food Storage, Preparation and Service: Food preparation not in compliance with          105 CMR 590.000, </w:t>
      </w:r>
      <w:r w:rsidR="00CB68CA">
        <w:t xml:space="preserve">interior of </w:t>
      </w:r>
      <w:r w:rsidRPr="002F0420">
        <w:t xml:space="preserve">microwave </w:t>
      </w:r>
      <w:r w:rsidR="00CB68CA">
        <w:t xml:space="preserve">oven </w:t>
      </w:r>
      <w:r w:rsidRPr="002F0420">
        <w:t>dirty</w:t>
      </w:r>
    </w:p>
    <w:p w14:paraId="7BBCE9F4" w14:textId="77777777" w:rsidR="00F57C88" w:rsidRPr="002F0420" w:rsidRDefault="00F57C88" w:rsidP="00F57C88">
      <w:pPr>
        <w:tabs>
          <w:tab w:val="left" w:pos="2880"/>
        </w:tabs>
        <w:ind w:left="2880" w:hanging="2880"/>
      </w:pPr>
      <w:r w:rsidRPr="002F0420">
        <w:t>105 CMR 451.200</w:t>
      </w:r>
      <w:r w:rsidR="0075279E" w:rsidRPr="002F0420">
        <w:t>*</w:t>
      </w:r>
      <w:r w:rsidRPr="002F0420">
        <w:tab/>
        <w:t>Food Storage, Preparation and Service: Food storage not in compliance with                105 CMR 590.000, interior of refrigerator dirty</w:t>
      </w:r>
    </w:p>
    <w:p w14:paraId="19682549" w14:textId="77777777" w:rsidR="002F0420" w:rsidRPr="002F0420" w:rsidRDefault="002F0420" w:rsidP="00F57C88">
      <w:pPr>
        <w:tabs>
          <w:tab w:val="left" w:pos="2880"/>
        </w:tabs>
        <w:ind w:left="2880" w:hanging="2880"/>
      </w:pPr>
    </w:p>
    <w:p w14:paraId="4B6B2DDF" w14:textId="77777777" w:rsidR="00F57C88" w:rsidRPr="002F0420" w:rsidRDefault="00F57C88" w:rsidP="00F57C88">
      <w:pPr>
        <w:tabs>
          <w:tab w:val="left" w:pos="2880"/>
        </w:tabs>
        <w:rPr>
          <w:i/>
        </w:rPr>
      </w:pPr>
      <w:r w:rsidRPr="002F0420">
        <w:rPr>
          <w:i/>
        </w:rPr>
        <w:t>Treasurer’s Office</w:t>
      </w:r>
    </w:p>
    <w:p w14:paraId="69CBA15F" w14:textId="77777777" w:rsidR="00A32386" w:rsidRPr="002F0420" w:rsidRDefault="00A32386">
      <w:pPr>
        <w:tabs>
          <w:tab w:val="left" w:pos="2880"/>
        </w:tabs>
      </w:pPr>
      <w:r w:rsidRPr="002F0420">
        <w:tab/>
        <w:t>No Violations Noted</w:t>
      </w:r>
    </w:p>
    <w:p w14:paraId="43FA9FCA" w14:textId="77777777" w:rsidR="00F57C88" w:rsidRPr="002F0420" w:rsidRDefault="00F57C88" w:rsidP="00F57C88">
      <w:pPr>
        <w:tabs>
          <w:tab w:val="left" w:pos="2880"/>
        </w:tabs>
      </w:pPr>
    </w:p>
    <w:p w14:paraId="00D0DFE7" w14:textId="77777777" w:rsidR="00CB68CA" w:rsidRDefault="00CB68CA" w:rsidP="00F57C88">
      <w:pPr>
        <w:tabs>
          <w:tab w:val="left" w:pos="2880"/>
        </w:tabs>
        <w:rPr>
          <w:b/>
          <w:bCs/>
          <w:iCs/>
        </w:rPr>
      </w:pPr>
      <w:r w:rsidRPr="00CB68CA">
        <w:rPr>
          <w:b/>
          <w:bCs/>
          <w:iCs/>
        </w:rPr>
        <w:t>Basement</w:t>
      </w:r>
    </w:p>
    <w:p w14:paraId="682A5A63" w14:textId="77777777" w:rsidR="00CB68CA" w:rsidRPr="00CB68CA" w:rsidRDefault="00CB68CA" w:rsidP="00F57C88">
      <w:pPr>
        <w:tabs>
          <w:tab w:val="left" w:pos="2880"/>
        </w:tabs>
        <w:rPr>
          <w:b/>
          <w:bCs/>
          <w:iCs/>
        </w:rPr>
      </w:pPr>
    </w:p>
    <w:p w14:paraId="3BDA6E05" w14:textId="77777777" w:rsidR="00F57C88" w:rsidRPr="002F0420" w:rsidRDefault="00F57C88" w:rsidP="00F57C88">
      <w:pPr>
        <w:tabs>
          <w:tab w:val="left" w:pos="2880"/>
        </w:tabs>
        <w:rPr>
          <w:i/>
        </w:rPr>
      </w:pPr>
      <w:r w:rsidRPr="002F0420">
        <w:rPr>
          <w:i/>
        </w:rPr>
        <w:t>Male Staff Bathroom (outside Male Locker Room)</w:t>
      </w:r>
    </w:p>
    <w:p w14:paraId="45BB83E4" w14:textId="77777777" w:rsidR="00CB68CA" w:rsidRPr="002F0420" w:rsidRDefault="00CB68CA" w:rsidP="00CB68CA">
      <w:pPr>
        <w:tabs>
          <w:tab w:val="left" w:pos="2880"/>
        </w:tabs>
      </w:pPr>
      <w:r w:rsidRPr="002F0420">
        <w:t>105 CMR 451.353</w:t>
      </w:r>
      <w:r w:rsidRPr="002F0420">
        <w:tab/>
        <w:t xml:space="preserve">Interior Maintenance: Wet mop stored </w:t>
      </w:r>
      <w:r>
        <w:t>in bucket</w:t>
      </w:r>
    </w:p>
    <w:p w14:paraId="45BFA602" w14:textId="77777777" w:rsidR="00CB68CA" w:rsidRPr="002F0420" w:rsidRDefault="00CB68CA" w:rsidP="00F57C88">
      <w:pPr>
        <w:tabs>
          <w:tab w:val="left" w:pos="2880"/>
        </w:tabs>
        <w:rPr>
          <w:i/>
        </w:rPr>
      </w:pPr>
    </w:p>
    <w:p w14:paraId="64506EF2" w14:textId="77777777" w:rsidR="00F57C88" w:rsidRPr="002F0420" w:rsidRDefault="00F57C88" w:rsidP="00F57C88">
      <w:pPr>
        <w:tabs>
          <w:tab w:val="left" w:pos="2880"/>
        </w:tabs>
        <w:rPr>
          <w:i/>
        </w:rPr>
      </w:pPr>
      <w:r w:rsidRPr="002F0420">
        <w:rPr>
          <w:i/>
        </w:rPr>
        <w:t>Male Locker Room</w:t>
      </w:r>
    </w:p>
    <w:p w14:paraId="7CBD1A0B" w14:textId="77777777" w:rsidR="00F57C88" w:rsidRPr="002F0420" w:rsidRDefault="00F57C88" w:rsidP="00F57C88">
      <w:pPr>
        <w:tabs>
          <w:tab w:val="left" w:pos="2880"/>
        </w:tabs>
      </w:pPr>
      <w:r w:rsidRPr="002F0420">
        <w:t>105 CMR 451.353*</w:t>
      </w:r>
      <w:r w:rsidRPr="002F0420">
        <w:tab/>
        <w:t>Interior Maintenance: Multiple lockers damaged</w:t>
      </w:r>
    </w:p>
    <w:p w14:paraId="7D9D19EB" w14:textId="77777777" w:rsidR="00F57C88" w:rsidRPr="002F0420" w:rsidRDefault="00F57C88" w:rsidP="00F57C88">
      <w:pPr>
        <w:tabs>
          <w:tab w:val="left" w:pos="2880"/>
        </w:tabs>
      </w:pPr>
      <w:r w:rsidRPr="002F0420">
        <w:t>105 CMR 451.353*</w:t>
      </w:r>
      <w:r w:rsidRPr="002F0420">
        <w:tab/>
        <w:t>Interior Maintenance: Floor dirty</w:t>
      </w:r>
    </w:p>
    <w:p w14:paraId="0EF84B61" w14:textId="77777777" w:rsidR="00F57C88" w:rsidRPr="002F0420" w:rsidRDefault="00F57C88" w:rsidP="00F57C88">
      <w:pPr>
        <w:tabs>
          <w:tab w:val="left" w:pos="2880"/>
        </w:tabs>
      </w:pPr>
    </w:p>
    <w:p w14:paraId="66707737" w14:textId="77777777" w:rsidR="00A32386" w:rsidRPr="002F0420" w:rsidRDefault="00A32386" w:rsidP="00A32386">
      <w:pPr>
        <w:tabs>
          <w:tab w:val="left" w:pos="2880"/>
        </w:tabs>
        <w:rPr>
          <w:i/>
        </w:rPr>
      </w:pPr>
      <w:r w:rsidRPr="002F0420">
        <w:rPr>
          <w:i/>
        </w:rPr>
        <w:t>Lock Shop/Tool Control Room</w:t>
      </w:r>
    </w:p>
    <w:p w14:paraId="039A74EA" w14:textId="77777777" w:rsidR="00A32386" w:rsidRPr="002F0420" w:rsidRDefault="00A32386" w:rsidP="00A32386">
      <w:pPr>
        <w:ind w:left="2160" w:firstLine="720"/>
      </w:pPr>
      <w:r w:rsidRPr="002F0420">
        <w:t>Unable to Inspect – Locked</w:t>
      </w:r>
    </w:p>
    <w:p w14:paraId="5783F91E" w14:textId="77777777" w:rsidR="00A32386" w:rsidRPr="002F0420" w:rsidRDefault="00A32386" w:rsidP="00F57C88">
      <w:pPr>
        <w:tabs>
          <w:tab w:val="left" w:pos="2880"/>
        </w:tabs>
      </w:pPr>
    </w:p>
    <w:p w14:paraId="7CF8D201" w14:textId="77777777" w:rsidR="00F57C88" w:rsidRPr="002F0420" w:rsidRDefault="00F57C88" w:rsidP="00F57C88">
      <w:pPr>
        <w:tabs>
          <w:tab w:val="left" w:pos="2880"/>
        </w:tabs>
        <w:rPr>
          <w:i/>
        </w:rPr>
      </w:pPr>
      <w:r w:rsidRPr="002F0420">
        <w:rPr>
          <w:i/>
        </w:rPr>
        <w:t xml:space="preserve">Biohazard </w:t>
      </w:r>
      <w:r w:rsidR="00CB68CA">
        <w:rPr>
          <w:i/>
        </w:rPr>
        <w:t>Storage Room</w:t>
      </w:r>
    </w:p>
    <w:p w14:paraId="709D75F5" w14:textId="77777777" w:rsidR="00F57C88" w:rsidRPr="00CB68CA" w:rsidRDefault="00CB68CA" w:rsidP="00CB68CA">
      <w:pPr>
        <w:tabs>
          <w:tab w:val="left" w:pos="2880"/>
        </w:tabs>
        <w:rPr>
          <w:color w:val="FF0000"/>
        </w:rPr>
      </w:pPr>
      <w:r w:rsidRPr="00AB5A5E">
        <w:t>105 CMR 451.353</w:t>
      </w:r>
      <w:r w:rsidRPr="00AB5A5E">
        <w:tab/>
        <w:t>Interior Maintenance:</w:t>
      </w:r>
      <w:r>
        <w:t xml:space="preserve"> Moldy gaskets on</w:t>
      </w:r>
      <w:r w:rsidR="00C276FE">
        <w:t xml:space="preserve"> container used to store biohazard waste</w:t>
      </w:r>
    </w:p>
    <w:p w14:paraId="63C3331C" w14:textId="77777777" w:rsidR="00F57C88" w:rsidRPr="002F0420" w:rsidRDefault="00F57C88" w:rsidP="00F57C88">
      <w:pPr>
        <w:tabs>
          <w:tab w:val="left" w:pos="2880"/>
        </w:tabs>
      </w:pPr>
    </w:p>
    <w:p w14:paraId="528CA3CB" w14:textId="77777777" w:rsidR="00F57C88" w:rsidRPr="002F0420" w:rsidRDefault="00F57C88" w:rsidP="00F57C88">
      <w:pPr>
        <w:tabs>
          <w:tab w:val="left" w:pos="2880"/>
        </w:tabs>
        <w:rPr>
          <w:i/>
        </w:rPr>
      </w:pPr>
      <w:r w:rsidRPr="002F0420">
        <w:rPr>
          <w:i/>
        </w:rPr>
        <w:t>Hallway (at the top of staircase near Female Locker Room)</w:t>
      </w:r>
    </w:p>
    <w:p w14:paraId="78748ECA" w14:textId="77777777" w:rsidR="00F57C88" w:rsidRPr="002F0420" w:rsidRDefault="00F57C88" w:rsidP="00F57C88">
      <w:pPr>
        <w:tabs>
          <w:tab w:val="left" w:pos="2880"/>
        </w:tabs>
      </w:pPr>
      <w:r w:rsidRPr="002F0420">
        <w:t>105 CMR 451.350*</w:t>
      </w:r>
      <w:r w:rsidRPr="002F0420">
        <w:tab/>
        <w:t>Structural Maintenance: Area not rodent and weathertight, exterior door propped open</w:t>
      </w:r>
    </w:p>
    <w:p w14:paraId="2A96D8BD" w14:textId="77777777" w:rsidR="00F57C88" w:rsidRPr="002F0420" w:rsidRDefault="00F57C88" w:rsidP="00F57C88">
      <w:pPr>
        <w:tabs>
          <w:tab w:val="left" w:pos="2880"/>
        </w:tabs>
        <w:rPr>
          <w:i/>
        </w:rPr>
      </w:pPr>
    </w:p>
    <w:p w14:paraId="7805A026" w14:textId="77777777" w:rsidR="00F57C88" w:rsidRPr="002F0420" w:rsidRDefault="00F57C88" w:rsidP="00F57C88">
      <w:pPr>
        <w:tabs>
          <w:tab w:val="left" w:pos="2880"/>
        </w:tabs>
        <w:rPr>
          <w:i/>
        </w:rPr>
      </w:pPr>
      <w:r w:rsidRPr="002F0420">
        <w:rPr>
          <w:i/>
        </w:rPr>
        <w:t xml:space="preserve">Female Locker Room   </w:t>
      </w:r>
    </w:p>
    <w:p w14:paraId="0ADDDBAD" w14:textId="77777777" w:rsidR="00F57C88" w:rsidRPr="002F0420" w:rsidRDefault="00F57C88" w:rsidP="00F57C88">
      <w:pPr>
        <w:tabs>
          <w:tab w:val="left" w:pos="2880"/>
        </w:tabs>
      </w:pPr>
      <w:r w:rsidRPr="002F0420">
        <w:t>105 CMR 451.123</w:t>
      </w:r>
      <w:r w:rsidR="00A32386" w:rsidRPr="002F0420">
        <w:t>*</w:t>
      </w:r>
      <w:r w:rsidRPr="002F0420">
        <w:tab/>
        <w:t>Maintenance: Floor dirty in shower # 1, 2, and 3</w:t>
      </w:r>
    </w:p>
    <w:p w14:paraId="7C4137B6" w14:textId="77777777" w:rsidR="00F57C88" w:rsidRPr="002F0420" w:rsidRDefault="00F57C88" w:rsidP="00F57C88">
      <w:pPr>
        <w:tabs>
          <w:tab w:val="left" w:pos="2880"/>
        </w:tabs>
      </w:pPr>
    </w:p>
    <w:p w14:paraId="6D034656" w14:textId="77777777" w:rsidR="00A32386" w:rsidRPr="002F0420" w:rsidRDefault="00A32386" w:rsidP="00A32386">
      <w:pPr>
        <w:tabs>
          <w:tab w:val="left" w:pos="2880"/>
        </w:tabs>
        <w:rPr>
          <w:i/>
        </w:rPr>
      </w:pPr>
      <w:r w:rsidRPr="002F0420">
        <w:rPr>
          <w:i/>
        </w:rPr>
        <w:t>Hallway</w:t>
      </w:r>
    </w:p>
    <w:p w14:paraId="31AE4FF2" w14:textId="77777777" w:rsidR="00A32386" w:rsidRPr="002F0420" w:rsidRDefault="00A32386" w:rsidP="00A32386">
      <w:pPr>
        <w:tabs>
          <w:tab w:val="left" w:pos="2880"/>
        </w:tabs>
        <w:rPr>
          <w:color w:val="FF0000"/>
        </w:rPr>
      </w:pPr>
      <w:r w:rsidRPr="002F0420">
        <w:t>105 CMR 451.353</w:t>
      </w:r>
      <w:r w:rsidR="00C276FE">
        <w:t>*</w:t>
      </w:r>
      <w:r w:rsidRPr="002F0420">
        <w:tab/>
        <w:t>Interior Maintenance: Ceiling tiles water stained</w:t>
      </w:r>
    </w:p>
    <w:p w14:paraId="073DD6C0" w14:textId="77777777" w:rsidR="00F57C88" w:rsidRPr="002F0420" w:rsidRDefault="00F57C88" w:rsidP="00F57C88">
      <w:pPr>
        <w:tabs>
          <w:tab w:val="left" w:pos="2880"/>
        </w:tabs>
      </w:pPr>
    </w:p>
    <w:p w14:paraId="6A644370" w14:textId="77777777" w:rsidR="00F57C88" w:rsidRPr="002F0420" w:rsidRDefault="00F57C88" w:rsidP="00F57C88">
      <w:pPr>
        <w:tabs>
          <w:tab w:val="left" w:pos="2880"/>
        </w:tabs>
        <w:rPr>
          <w:b/>
          <w:u w:val="single"/>
        </w:rPr>
      </w:pPr>
      <w:r w:rsidRPr="002F0420">
        <w:rPr>
          <w:b/>
          <w:u w:val="single"/>
        </w:rPr>
        <w:t xml:space="preserve">VISITING </w:t>
      </w:r>
    </w:p>
    <w:p w14:paraId="237C08AA" w14:textId="77777777" w:rsidR="00F57C88" w:rsidRPr="002F0420" w:rsidRDefault="00F57C88" w:rsidP="00F57C88">
      <w:pPr>
        <w:tabs>
          <w:tab w:val="left" w:pos="2880"/>
        </w:tabs>
      </w:pPr>
      <w:r w:rsidRPr="002F0420">
        <w:t>105 CMR 451.350*</w:t>
      </w:r>
      <w:r w:rsidRPr="002F0420">
        <w:tab/>
        <w:t>Structural Maintenance: Area not rodent and weathertight, exterior door not weathertight</w:t>
      </w:r>
    </w:p>
    <w:p w14:paraId="68652797" w14:textId="77777777" w:rsidR="00F57C88" w:rsidRPr="002F0420" w:rsidRDefault="00F57C88" w:rsidP="00F57C88">
      <w:pPr>
        <w:tabs>
          <w:tab w:val="left" w:pos="2880"/>
        </w:tabs>
        <w:rPr>
          <w:i/>
        </w:rPr>
      </w:pPr>
    </w:p>
    <w:p w14:paraId="0BACB0CA" w14:textId="77777777" w:rsidR="00F57C88" w:rsidRPr="002F0420" w:rsidRDefault="00F57C88" w:rsidP="00F57C88">
      <w:pPr>
        <w:tabs>
          <w:tab w:val="left" w:pos="2880"/>
        </w:tabs>
        <w:rPr>
          <w:i/>
        </w:rPr>
      </w:pPr>
      <w:r w:rsidRPr="002F0420">
        <w:rPr>
          <w:i/>
        </w:rPr>
        <w:t>Non-Contact Visits</w:t>
      </w:r>
    </w:p>
    <w:p w14:paraId="7B06DC31" w14:textId="77777777" w:rsidR="00F57C88" w:rsidRPr="002F0420" w:rsidRDefault="00F57C88" w:rsidP="00F57C88">
      <w:pPr>
        <w:tabs>
          <w:tab w:val="left" w:pos="2880"/>
        </w:tabs>
      </w:pPr>
      <w:r w:rsidRPr="002F0420">
        <w:tab/>
        <w:t>No Violations Noted</w:t>
      </w:r>
    </w:p>
    <w:p w14:paraId="513A4773" w14:textId="77777777" w:rsidR="00A32386" w:rsidRPr="002F0420" w:rsidRDefault="00A32386" w:rsidP="00F57C88">
      <w:pPr>
        <w:tabs>
          <w:tab w:val="left" w:pos="2880"/>
        </w:tabs>
        <w:rPr>
          <w:i/>
        </w:rPr>
      </w:pPr>
    </w:p>
    <w:p w14:paraId="43D3E629" w14:textId="77777777" w:rsidR="00F57C88" w:rsidRPr="002F0420" w:rsidRDefault="00F57C88" w:rsidP="00F57C88">
      <w:pPr>
        <w:tabs>
          <w:tab w:val="left" w:pos="2880"/>
        </w:tabs>
        <w:rPr>
          <w:i/>
        </w:rPr>
      </w:pPr>
      <w:r w:rsidRPr="002F0420">
        <w:rPr>
          <w:i/>
        </w:rPr>
        <w:t>Contact Visits</w:t>
      </w:r>
    </w:p>
    <w:p w14:paraId="33319580" w14:textId="77777777" w:rsidR="00C276FE" w:rsidRPr="004C05A2" w:rsidRDefault="00C276FE">
      <w:pPr>
        <w:tabs>
          <w:tab w:val="left" w:pos="2880"/>
        </w:tabs>
      </w:pPr>
      <w:r w:rsidRPr="004C05A2">
        <w:tab/>
        <w:t>No Violations</w:t>
      </w:r>
      <w:r>
        <w:t xml:space="preserve"> Noted</w:t>
      </w:r>
    </w:p>
    <w:p w14:paraId="10412AD7" w14:textId="77777777" w:rsidR="00F57C88" w:rsidRPr="002F0420" w:rsidRDefault="00F57C88" w:rsidP="00F57C88">
      <w:pPr>
        <w:tabs>
          <w:tab w:val="left" w:pos="2880"/>
        </w:tabs>
      </w:pPr>
    </w:p>
    <w:p w14:paraId="2F153DB1" w14:textId="77777777" w:rsidR="00F57C88" w:rsidRPr="002F0420" w:rsidRDefault="00F57C88" w:rsidP="00F57C88">
      <w:pPr>
        <w:tabs>
          <w:tab w:val="left" w:pos="2880"/>
        </w:tabs>
        <w:rPr>
          <w:i/>
        </w:rPr>
      </w:pPr>
      <w:r w:rsidRPr="002F0420">
        <w:rPr>
          <w:i/>
        </w:rPr>
        <w:t>Male Bathroom</w:t>
      </w:r>
    </w:p>
    <w:p w14:paraId="5CEC82FF" w14:textId="77777777" w:rsidR="00F57C88" w:rsidRPr="00C276FE" w:rsidRDefault="00C276FE" w:rsidP="00C276FE">
      <w:pPr>
        <w:ind w:left="2160" w:firstLine="720"/>
        <w:rPr>
          <w:color w:val="000000"/>
        </w:rPr>
      </w:pPr>
      <w:r>
        <w:rPr>
          <w:color w:val="000000"/>
        </w:rPr>
        <w:t xml:space="preserve">Unable to Inspect – </w:t>
      </w:r>
      <w:r w:rsidRPr="00C276FE">
        <w:t>Locked</w:t>
      </w:r>
    </w:p>
    <w:p w14:paraId="786A465A" w14:textId="77777777" w:rsidR="00F57C88" w:rsidRPr="002F0420" w:rsidRDefault="00F57C88" w:rsidP="00F57C88">
      <w:pPr>
        <w:tabs>
          <w:tab w:val="left" w:pos="2880"/>
        </w:tabs>
      </w:pPr>
    </w:p>
    <w:p w14:paraId="2019E31B" w14:textId="77777777" w:rsidR="00F57C88" w:rsidRPr="002F0420" w:rsidRDefault="00F57C88" w:rsidP="00F57C88">
      <w:pPr>
        <w:tabs>
          <w:tab w:val="left" w:pos="2880"/>
        </w:tabs>
        <w:rPr>
          <w:i/>
        </w:rPr>
      </w:pPr>
      <w:r w:rsidRPr="002F0420">
        <w:rPr>
          <w:i/>
        </w:rPr>
        <w:t>Female Bathroom</w:t>
      </w:r>
    </w:p>
    <w:p w14:paraId="1C2A58C1" w14:textId="77777777" w:rsidR="00C276FE" w:rsidRPr="00C276FE" w:rsidRDefault="00C276FE" w:rsidP="00C276FE">
      <w:pPr>
        <w:ind w:left="2160" w:firstLine="720"/>
        <w:rPr>
          <w:color w:val="000000"/>
        </w:rPr>
      </w:pPr>
      <w:r>
        <w:rPr>
          <w:color w:val="000000"/>
        </w:rPr>
        <w:t xml:space="preserve">Unable to Inspect – </w:t>
      </w:r>
      <w:r w:rsidRPr="00C276FE">
        <w:t>Locked</w:t>
      </w:r>
    </w:p>
    <w:p w14:paraId="1F9BA4B4" w14:textId="77777777" w:rsidR="00F57C88" w:rsidRPr="002F0420" w:rsidRDefault="00F57C88" w:rsidP="00F57C88"/>
    <w:p w14:paraId="310A56E6" w14:textId="77777777" w:rsidR="00F57C88" w:rsidRPr="002F0420" w:rsidRDefault="00F57C88" w:rsidP="00F57C88">
      <w:r w:rsidRPr="002F0420">
        <w:rPr>
          <w:b/>
          <w:u w:val="single"/>
        </w:rPr>
        <w:lastRenderedPageBreak/>
        <w:t>INNER PERIMETER SECURITY (IPS)</w:t>
      </w:r>
    </w:p>
    <w:p w14:paraId="74B4704C" w14:textId="77777777" w:rsidR="00F57C88" w:rsidRPr="002F0420" w:rsidRDefault="00F57C88" w:rsidP="00F57C88">
      <w:pPr>
        <w:rPr>
          <w:i/>
        </w:rPr>
      </w:pPr>
    </w:p>
    <w:p w14:paraId="4944FD09" w14:textId="77777777" w:rsidR="00F57C88" w:rsidRPr="002F0420" w:rsidRDefault="00F57C88" w:rsidP="00F57C88">
      <w:pPr>
        <w:rPr>
          <w:i/>
        </w:rPr>
      </w:pPr>
      <w:r w:rsidRPr="002F0420">
        <w:rPr>
          <w:i/>
        </w:rPr>
        <w:t>Main Area</w:t>
      </w:r>
    </w:p>
    <w:p w14:paraId="76AC0B9F" w14:textId="77777777" w:rsidR="00A32386" w:rsidRPr="00C276FE" w:rsidRDefault="00C276FE" w:rsidP="00A32386">
      <w:pPr>
        <w:tabs>
          <w:tab w:val="left" w:pos="2880"/>
        </w:tabs>
      </w:pPr>
      <w:r w:rsidRPr="004C05A2">
        <w:tab/>
        <w:t>No Violations</w:t>
      </w:r>
      <w:r>
        <w:t xml:space="preserve"> Noted</w:t>
      </w:r>
    </w:p>
    <w:p w14:paraId="4146CC4C" w14:textId="77777777" w:rsidR="00F57C88" w:rsidRPr="002F0420" w:rsidRDefault="00F57C88" w:rsidP="00F57C88">
      <w:pPr>
        <w:rPr>
          <w:i/>
        </w:rPr>
      </w:pPr>
    </w:p>
    <w:p w14:paraId="54184B10" w14:textId="77777777" w:rsidR="00F57C88" w:rsidRPr="002F0420" w:rsidRDefault="00F57C88" w:rsidP="00F57C88">
      <w:pPr>
        <w:rPr>
          <w:i/>
        </w:rPr>
      </w:pPr>
      <w:r w:rsidRPr="002F0420">
        <w:rPr>
          <w:i/>
        </w:rPr>
        <w:t>Break Area</w:t>
      </w:r>
    </w:p>
    <w:p w14:paraId="43047B48" w14:textId="77777777" w:rsidR="00F57C88" w:rsidRPr="002F0420" w:rsidRDefault="00F57C88" w:rsidP="00F57C88">
      <w:pPr>
        <w:tabs>
          <w:tab w:val="left" w:pos="2880"/>
        </w:tabs>
      </w:pPr>
      <w:r w:rsidRPr="002F0420">
        <w:tab/>
        <w:t>No Violations Noted</w:t>
      </w:r>
    </w:p>
    <w:p w14:paraId="1DFA4429" w14:textId="77777777" w:rsidR="00F57C88" w:rsidRPr="002F0420" w:rsidRDefault="00F57C88" w:rsidP="00F57C88"/>
    <w:p w14:paraId="2515ABEB" w14:textId="77777777" w:rsidR="00F57C88" w:rsidRPr="002F0420" w:rsidRDefault="00F57C88" w:rsidP="00F57C88">
      <w:r w:rsidRPr="002F0420">
        <w:rPr>
          <w:i/>
        </w:rPr>
        <w:t>Bathroom</w:t>
      </w:r>
    </w:p>
    <w:p w14:paraId="4B7113BD" w14:textId="77777777" w:rsidR="00F57C88" w:rsidRPr="002F0420" w:rsidRDefault="00F57C88" w:rsidP="00F57C88">
      <w:pPr>
        <w:tabs>
          <w:tab w:val="left" w:pos="2880"/>
        </w:tabs>
      </w:pPr>
      <w:r w:rsidRPr="002F0420">
        <w:tab/>
        <w:t>No Violations Noted</w:t>
      </w:r>
    </w:p>
    <w:p w14:paraId="4C0F0A6F" w14:textId="77777777" w:rsidR="00F57C88" w:rsidRPr="002F0420" w:rsidRDefault="00F57C88" w:rsidP="00F57C88">
      <w:pPr>
        <w:tabs>
          <w:tab w:val="left" w:pos="2880"/>
        </w:tabs>
        <w:rPr>
          <w:b/>
          <w:u w:val="single"/>
        </w:rPr>
      </w:pPr>
    </w:p>
    <w:p w14:paraId="781016D1" w14:textId="77777777" w:rsidR="00F57C88" w:rsidRPr="002F0420" w:rsidRDefault="00F57C88" w:rsidP="00F57C88">
      <w:pPr>
        <w:tabs>
          <w:tab w:val="left" w:pos="2880"/>
        </w:tabs>
        <w:rPr>
          <w:b/>
          <w:u w:val="single"/>
        </w:rPr>
      </w:pPr>
      <w:r w:rsidRPr="002F0420">
        <w:rPr>
          <w:b/>
          <w:u w:val="single"/>
        </w:rPr>
        <w:t xml:space="preserve">INNER CONTROL </w:t>
      </w:r>
    </w:p>
    <w:p w14:paraId="1C484F9B" w14:textId="77777777" w:rsidR="00F57C88" w:rsidRPr="002F0420" w:rsidRDefault="00F57C88" w:rsidP="00F57C88">
      <w:pPr>
        <w:tabs>
          <w:tab w:val="left" w:pos="2880"/>
        </w:tabs>
        <w:ind w:left="2880" w:hanging="2880"/>
        <w:rPr>
          <w:i/>
        </w:rPr>
      </w:pPr>
    </w:p>
    <w:p w14:paraId="1D22B491" w14:textId="77777777" w:rsidR="00F57C88" w:rsidRPr="002F0420" w:rsidRDefault="00F57C88" w:rsidP="00F57C88">
      <w:pPr>
        <w:tabs>
          <w:tab w:val="left" w:pos="2880"/>
        </w:tabs>
        <w:ind w:left="2880" w:hanging="2880"/>
        <w:rPr>
          <w:i/>
        </w:rPr>
      </w:pPr>
      <w:r w:rsidRPr="002F0420">
        <w:rPr>
          <w:i/>
        </w:rPr>
        <w:t>Control Room</w:t>
      </w:r>
    </w:p>
    <w:p w14:paraId="5775EE8C" w14:textId="77777777" w:rsidR="00F57C88" w:rsidRPr="002F0420" w:rsidRDefault="00F57C88" w:rsidP="00F57C88">
      <w:pPr>
        <w:tabs>
          <w:tab w:val="left" w:pos="2880"/>
        </w:tabs>
      </w:pPr>
      <w:r w:rsidRPr="002F0420">
        <w:t>105 CMR 451.353*</w:t>
      </w:r>
      <w:r w:rsidRPr="002F0420">
        <w:tab/>
        <w:t>Interior Maintenance: Mold observed on ventilation duct</w:t>
      </w:r>
    </w:p>
    <w:p w14:paraId="624D62D3" w14:textId="77777777" w:rsidR="00F57C88" w:rsidRPr="002F0420" w:rsidRDefault="00F57C88" w:rsidP="00F57C88">
      <w:pPr>
        <w:tabs>
          <w:tab w:val="left" w:pos="2880"/>
        </w:tabs>
        <w:ind w:left="2880" w:hanging="2880"/>
      </w:pPr>
      <w:r w:rsidRPr="002F0420">
        <w:t>105 CMR 451.200*</w:t>
      </w:r>
      <w:r w:rsidRPr="002F0420">
        <w:tab/>
        <w:t xml:space="preserve">Food Storage, Preparation and Service: Food preparation not in compliance with </w:t>
      </w:r>
    </w:p>
    <w:p w14:paraId="4DD51D0E" w14:textId="77777777" w:rsidR="00F57C88" w:rsidRPr="002F0420" w:rsidRDefault="00F57C88" w:rsidP="00F57C88">
      <w:pPr>
        <w:tabs>
          <w:tab w:val="left" w:pos="2880"/>
        </w:tabs>
        <w:ind w:left="2880" w:hanging="2880"/>
      </w:pPr>
      <w:r w:rsidRPr="002F0420">
        <w:tab/>
        <w:t>105 CMR 590.000, interior of microwave dirty</w:t>
      </w:r>
    </w:p>
    <w:p w14:paraId="03C88B37" w14:textId="77777777" w:rsidR="00F57C88" w:rsidRPr="002F0420" w:rsidRDefault="00F57C88" w:rsidP="00F57C88">
      <w:pPr>
        <w:pStyle w:val="NormalWeb"/>
        <w:spacing w:before="0" w:beforeAutospacing="0" w:after="0" w:afterAutospacing="0"/>
        <w:rPr>
          <w:szCs w:val="22"/>
        </w:rPr>
      </w:pPr>
    </w:p>
    <w:p w14:paraId="3F916A63" w14:textId="77777777" w:rsidR="00F57C88" w:rsidRPr="002F0420" w:rsidRDefault="00F57C88" w:rsidP="00F57C88">
      <w:pPr>
        <w:pStyle w:val="NormalWeb"/>
        <w:spacing w:before="0" w:beforeAutospacing="0" w:after="0" w:afterAutospacing="0"/>
        <w:rPr>
          <w:i/>
          <w:szCs w:val="22"/>
        </w:rPr>
      </w:pPr>
      <w:r w:rsidRPr="002F0420">
        <w:rPr>
          <w:i/>
          <w:szCs w:val="22"/>
        </w:rPr>
        <w:t>Bathroom</w:t>
      </w:r>
      <w:r w:rsidR="00C276FE">
        <w:rPr>
          <w:i/>
          <w:szCs w:val="22"/>
        </w:rPr>
        <w:t xml:space="preserve"> (inside Control Room)</w:t>
      </w:r>
    </w:p>
    <w:p w14:paraId="48AB34A7" w14:textId="77777777" w:rsidR="00F57C88" w:rsidRPr="002F0420" w:rsidRDefault="00F57C88" w:rsidP="00F57C88">
      <w:pPr>
        <w:tabs>
          <w:tab w:val="left" w:pos="2880"/>
        </w:tabs>
      </w:pPr>
      <w:r w:rsidRPr="002F0420">
        <w:t>105 CMR 451.123</w:t>
      </w:r>
      <w:r w:rsidRPr="002F0420">
        <w:tab/>
        <w:t xml:space="preserve">Maintenance: Ceiling tiles </w:t>
      </w:r>
      <w:r w:rsidR="00C276FE">
        <w:t>missing</w:t>
      </w:r>
    </w:p>
    <w:p w14:paraId="6B0FB897" w14:textId="77777777" w:rsidR="00F57C88" w:rsidRPr="002F0420" w:rsidRDefault="00C276FE" w:rsidP="00C276FE">
      <w:pPr>
        <w:tabs>
          <w:tab w:val="left" w:pos="2880"/>
        </w:tabs>
      </w:pPr>
      <w:r w:rsidRPr="00AB5A5E">
        <w:t>105 CM</w:t>
      </w:r>
      <w:r>
        <w:t>R 451.123</w:t>
      </w:r>
      <w:r>
        <w:tab/>
        <w:t>Interior Maintenance: Wet mop stored in bucket</w:t>
      </w:r>
    </w:p>
    <w:p w14:paraId="55297576" w14:textId="77777777" w:rsidR="00F57C88" w:rsidRPr="002F0420" w:rsidRDefault="00F57C88" w:rsidP="00F57C88">
      <w:pPr>
        <w:tabs>
          <w:tab w:val="left" w:pos="2880"/>
        </w:tabs>
      </w:pPr>
    </w:p>
    <w:p w14:paraId="328C0C68" w14:textId="77777777" w:rsidR="00F57C88" w:rsidRPr="002F0420" w:rsidRDefault="00F57C88" w:rsidP="00F57C88">
      <w:pPr>
        <w:outlineLvl w:val="0"/>
        <w:rPr>
          <w:b/>
          <w:u w:val="single"/>
        </w:rPr>
      </w:pPr>
      <w:r w:rsidRPr="002F0420">
        <w:rPr>
          <w:b/>
          <w:u w:val="single"/>
        </w:rPr>
        <w:t>FOOD SERVICE</w:t>
      </w:r>
    </w:p>
    <w:p w14:paraId="41C4B1C5" w14:textId="77777777" w:rsidR="00F57C88" w:rsidRPr="002F0420" w:rsidRDefault="00F57C88" w:rsidP="00F57C88">
      <w:pPr>
        <w:outlineLvl w:val="0"/>
      </w:pPr>
      <w:r w:rsidRPr="002F0420">
        <w:t xml:space="preserve">The following Food Code violations listed in </w:t>
      </w:r>
      <w:r w:rsidRPr="002F0420">
        <w:rPr>
          <w:b/>
          <w:bCs/>
        </w:rPr>
        <w:t>BOLD</w:t>
      </w:r>
      <w:r w:rsidRPr="002F0420">
        <w:t xml:space="preserve"> were observed to be corrected on-site.</w:t>
      </w:r>
    </w:p>
    <w:p w14:paraId="31E4B10D" w14:textId="77777777" w:rsidR="00F57C88" w:rsidRPr="002F0420" w:rsidRDefault="00F57C88" w:rsidP="00F57C88">
      <w:pPr>
        <w:tabs>
          <w:tab w:val="left" w:pos="2880"/>
        </w:tabs>
        <w:rPr>
          <w:b/>
          <w:u w:val="single"/>
        </w:rPr>
      </w:pPr>
    </w:p>
    <w:p w14:paraId="2D691B70" w14:textId="77777777" w:rsidR="00F57C88" w:rsidRPr="005933CE" w:rsidRDefault="00F57C88" w:rsidP="00F57C88">
      <w:pPr>
        <w:tabs>
          <w:tab w:val="left" w:pos="2880"/>
        </w:tabs>
        <w:rPr>
          <w:b/>
        </w:rPr>
      </w:pPr>
      <w:r w:rsidRPr="002F0420">
        <w:rPr>
          <w:b/>
        </w:rPr>
        <w:t>Staff Kitchen Storage (near Loading Dock)</w:t>
      </w:r>
    </w:p>
    <w:p w14:paraId="344E57C1" w14:textId="77777777" w:rsidR="00C276FE" w:rsidRDefault="00C276FE" w:rsidP="00C276FE">
      <w:pPr>
        <w:ind w:left="2160" w:firstLine="720"/>
        <w:rPr>
          <w:color w:val="000000"/>
        </w:rPr>
      </w:pPr>
      <w:r>
        <w:rPr>
          <w:color w:val="000000"/>
        </w:rPr>
        <w:t>Unable to Inspect – Closed</w:t>
      </w:r>
    </w:p>
    <w:p w14:paraId="3C894634" w14:textId="77777777" w:rsidR="005933CE" w:rsidRPr="00C276FE" w:rsidRDefault="005933CE" w:rsidP="005933CE">
      <w:pPr>
        <w:rPr>
          <w:color w:val="000000"/>
        </w:rPr>
      </w:pPr>
    </w:p>
    <w:p w14:paraId="7957107B" w14:textId="77777777" w:rsidR="00F57C88" w:rsidRPr="002F0420" w:rsidRDefault="00C276FE" w:rsidP="00F57C88">
      <w:pPr>
        <w:tabs>
          <w:tab w:val="left" w:pos="2880"/>
        </w:tabs>
        <w:ind w:left="2880" w:hanging="2880"/>
        <w:rPr>
          <w:b/>
        </w:rPr>
      </w:pPr>
      <w:r>
        <w:rPr>
          <w:b/>
        </w:rPr>
        <w:t>Main K</w:t>
      </w:r>
      <w:r w:rsidR="00F57C88" w:rsidRPr="002F0420">
        <w:rPr>
          <w:b/>
        </w:rPr>
        <w:t>itchen</w:t>
      </w:r>
    </w:p>
    <w:p w14:paraId="1C20257D" w14:textId="77777777" w:rsidR="00C276FE" w:rsidRPr="002F0420" w:rsidRDefault="00C276FE" w:rsidP="00C276FE">
      <w:pPr>
        <w:tabs>
          <w:tab w:val="left" w:pos="2880"/>
        </w:tabs>
        <w:ind w:left="2880" w:hanging="2880"/>
      </w:pPr>
      <w:r w:rsidRPr="002F0420">
        <w:t>FC 6-201.16(A)</w:t>
      </w:r>
      <w:r w:rsidRPr="002F0420">
        <w:tab/>
        <w:t xml:space="preserve">Design, Construction, and Installation; Cleanability: Ceiling not easily cleanable, </w:t>
      </w:r>
      <w:r>
        <w:t xml:space="preserve">ceiling </w:t>
      </w:r>
      <w:r w:rsidRPr="002F0420">
        <w:t>paint damaged</w:t>
      </w:r>
      <w:r>
        <w:t xml:space="preserve"> throughout</w:t>
      </w:r>
    </w:p>
    <w:p w14:paraId="184AE7FB" w14:textId="77777777" w:rsidR="00C276FE" w:rsidRPr="00C276FE" w:rsidRDefault="00C276FE" w:rsidP="00C276FE">
      <w:pPr>
        <w:tabs>
          <w:tab w:val="left" w:pos="2880"/>
        </w:tabs>
        <w:rPr>
          <w:color w:val="FF0000"/>
        </w:rPr>
      </w:pPr>
    </w:p>
    <w:p w14:paraId="0CB24B2C" w14:textId="77777777" w:rsidR="00F57C88" w:rsidRPr="002F0420" w:rsidRDefault="00F57C88" w:rsidP="00F57C88">
      <w:pPr>
        <w:tabs>
          <w:tab w:val="left" w:pos="2880"/>
        </w:tabs>
        <w:rPr>
          <w:i/>
        </w:rPr>
      </w:pPr>
      <w:r w:rsidRPr="002F0420">
        <w:rPr>
          <w:i/>
        </w:rPr>
        <w:t>Inmate Dining Area</w:t>
      </w:r>
    </w:p>
    <w:p w14:paraId="2EFA994C" w14:textId="77777777" w:rsidR="00F57C88" w:rsidRPr="00C276FE" w:rsidRDefault="00C276FE" w:rsidP="00C276FE">
      <w:pPr>
        <w:ind w:left="2160" w:firstLine="720"/>
        <w:rPr>
          <w:color w:val="000000"/>
        </w:rPr>
      </w:pPr>
      <w:r>
        <w:rPr>
          <w:color w:val="000000"/>
        </w:rPr>
        <w:t>Unable to Inspect – Closed</w:t>
      </w:r>
    </w:p>
    <w:p w14:paraId="5ED7C8EE" w14:textId="77777777" w:rsidR="00F57C88" w:rsidRPr="002F0420" w:rsidRDefault="00F57C88" w:rsidP="00F57C88">
      <w:pPr>
        <w:ind w:left="2880" w:hanging="2880"/>
      </w:pPr>
    </w:p>
    <w:p w14:paraId="174447E0" w14:textId="77777777" w:rsidR="00F57C88" w:rsidRPr="002F0420" w:rsidRDefault="00F57C88" w:rsidP="00F57C88">
      <w:pPr>
        <w:tabs>
          <w:tab w:val="left" w:pos="2880"/>
        </w:tabs>
        <w:rPr>
          <w:i/>
        </w:rPr>
      </w:pPr>
      <w:r w:rsidRPr="002F0420">
        <w:rPr>
          <w:i/>
        </w:rPr>
        <w:t>Inmate Bathroom</w:t>
      </w:r>
    </w:p>
    <w:p w14:paraId="3186280E" w14:textId="77777777" w:rsidR="00F57C88" w:rsidRPr="002F0420" w:rsidRDefault="00F808E8" w:rsidP="00F808E8">
      <w:pPr>
        <w:tabs>
          <w:tab w:val="left" w:pos="2880"/>
        </w:tabs>
      </w:pPr>
      <w:r w:rsidRPr="002F0420">
        <w:tab/>
        <w:t>No Violations Noted</w:t>
      </w:r>
    </w:p>
    <w:p w14:paraId="02BB6619" w14:textId="77777777" w:rsidR="00F57C88" w:rsidRPr="002F0420" w:rsidRDefault="00F57C88" w:rsidP="00F57C88">
      <w:pPr>
        <w:tabs>
          <w:tab w:val="left" w:pos="2880"/>
        </w:tabs>
        <w:rPr>
          <w:i/>
        </w:rPr>
      </w:pPr>
    </w:p>
    <w:p w14:paraId="6A488BB8" w14:textId="77777777" w:rsidR="00F57C88" w:rsidRPr="002F0420" w:rsidRDefault="00F57C88" w:rsidP="00F57C88">
      <w:pPr>
        <w:tabs>
          <w:tab w:val="left" w:pos="2880"/>
        </w:tabs>
        <w:rPr>
          <w:i/>
        </w:rPr>
      </w:pPr>
      <w:r w:rsidRPr="002F0420">
        <w:rPr>
          <w:i/>
        </w:rPr>
        <w:t>Dry Storage, Non-Food</w:t>
      </w:r>
    </w:p>
    <w:p w14:paraId="7C250C5A" w14:textId="77777777" w:rsidR="00F808E8" w:rsidRPr="002F0420" w:rsidRDefault="00F808E8">
      <w:pPr>
        <w:tabs>
          <w:tab w:val="left" w:pos="2880"/>
        </w:tabs>
      </w:pPr>
      <w:r w:rsidRPr="002F0420">
        <w:tab/>
        <w:t>No Violations Noted</w:t>
      </w:r>
    </w:p>
    <w:p w14:paraId="3457C8DD" w14:textId="77777777" w:rsidR="00F57C88" w:rsidRPr="002F0420" w:rsidRDefault="00F57C88" w:rsidP="00F57C88">
      <w:pPr>
        <w:tabs>
          <w:tab w:val="left" w:pos="2880"/>
        </w:tabs>
        <w:rPr>
          <w:i/>
        </w:rPr>
      </w:pPr>
    </w:p>
    <w:p w14:paraId="26C19CFB" w14:textId="77777777" w:rsidR="00F57C88" w:rsidRPr="002F0420" w:rsidRDefault="00F57C88" w:rsidP="00F57C88">
      <w:pPr>
        <w:tabs>
          <w:tab w:val="left" w:pos="2880"/>
        </w:tabs>
        <w:rPr>
          <w:i/>
        </w:rPr>
      </w:pPr>
      <w:r w:rsidRPr="002F0420">
        <w:rPr>
          <w:i/>
        </w:rPr>
        <w:t>Serving Area</w:t>
      </w:r>
    </w:p>
    <w:p w14:paraId="6CB002BA" w14:textId="77777777" w:rsidR="00F57C88" w:rsidRPr="002F0420" w:rsidRDefault="00F808E8" w:rsidP="00F808E8">
      <w:pPr>
        <w:tabs>
          <w:tab w:val="left" w:pos="2880"/>
        </w:tabs>
      </w:pPr>
      <w:r w:rsidRPr="002F0420">
        <w:tab/>
        <w:t>No Violations Noted</w:t>
      </w:r>
    </w:p>
    <w:p w14:paraId="37658698" w14:textId="77777777" w:rsidR="00F57C88" w:rsidRPr="002F0420" w:rsidRDefault="00F57C88" w:rsidP="00F57C88">
      <w:pPr>
        <w:tabs>
          <w:tab w:val="left" w:pos="2880"/>
        </w:tabs>
      </w:pPr>
    </w:p>
    <w:p w14:paraId="4CE933C9" w14:textId="77777777" w:rsidR="00F57C88" w:rsidRPr="002F0420" w:rsidRDefault="00F57C88" w:rsidP="00F57C88">
      <w:pPr>
        <w:tabs>
          <w:tab w:val="left" w:pos="2880"/>
        </w:tabs>
        <w:rPr>
          <w:i/>
        </w:rPr>
      </w:pPr>
      <w:r w:rsidRPr="002F0420">
        <w:rPr>
          <w:i/>
        </w:rPr>
        <w:t>Oven and Kettle Area</w:t>
      </w:r>
    </w:p>
    <w:p w14:paraId="29747333" w14:textId="77777777" w:rsidR="00F57C88" w:rsidRPr="002F0420" w:rsidRDefault="00F57C88" w:rsidP="00F57C88">
      <w:pPr>
        <w:ind w:left="2880" w:hanging="2880"/>
      </w:pPr>
      <w:r w:rsidRPr="002F0420">
        <w:t>FC 6-501.114(A)*</w:t>
      </w:r>
      <w:r w:rsidRPr="002F0420">
        <w:tab/>
        <w:t xml:space="preserve">Maintenance and Operation; Premises, Structure, Attachments, and Fixtures - Methods: Non-functional equipment not repaired or removed from premises, </w:t>
      </w:r>
      <w:r w:rsidR="00C276FE">
        <w:t>3</w:t>
      </w:r>
      <w:r w:rsidRPr="002F0420">
        <w:t xml:space="preserve"> oven</w:t>
      </w:r>
      <w:r w:rsidR="00C276FE">
        <w:t>s</w:t>
      </w:r>
      <w:r w:rsidRPr="002F0420">
        <w:t xml:space="preserve"> out-of-order</w:t>
      </w:r>
    </w:p>
    <w:p w14:paraId="73742272" w14:textId="77777777" w:rsidR="00F57C88" w:rsidRPr="002F0420" w:rsidRDefault="00F57C88" w:rsidP="00F57C88"/>
    <w:p w14:paraId="495A7516" w14:textId="77777777" w:rsidR="00F57C88" w:rsidRPr="002F0420" w:rsidRDefault="00F57C88" w:rsidP="00F57C88">
      <w:pPr>
        <w:tabs>
          <w:tab w:val="left" w:pos="2880"/>
        </w:tabs>
        <w:ind w:left="2880" w:hanging="2880"/>
        <w:rPr>
          <w:i/>
        </w:rPr>
      </w:pPr>
      <w:r w:rsidRPr="002F0420">
        <w:rPr>
          <w:i/>
        </w:rPr>
        <w:t>Prep Area</w:t>
      </w:r>
    </w:p>
    <w:p w14:paraId="2E4AA8A2" w14:textId="77777777" w:rsidR="00F57C88" w:rsidRPr="002F0420" w:rsidRDefault="00F57C88" w:rsidP="00F57C88">
      <w:pPr>
        <w:ind w:left="2880" w:hanging="2880"/>
      </w:pPr>
      <w:r w:rsidRPr="002F0420">
        <w:t>FC 4-501.11(B)</w:t>
      </w:r>
      <w:r w:rsidR="00B66F99" w:rsidRPr="002F0420">
        <w:t>*</w:t>
      </w:r>
      <w:r w:rsidRPr="002F0420">
        <w:tab/>
        <w:t>Maintenance and Operation, Equipment: Equipment components not maintained is a state of good repair, Traulsen warming unit gaskets damaged</w:t>
      </w:r>
    </w:p>
    <w:p w14:paraId="013407F3" w14:textId="77777777" w:rsidR="00F57C88" w:rsidRPr="002F0420" w:rsidRDefault="00F57C88" w:rsidP="00F57C88">
      <w:pPr>
        <w:ind w:left="2880" w:hanging="2880"/>
      </w:pPr>
    </w:p>
    <w:p w14:paraId="4421B87D" w14:textId="77777777" w:rsidR="00F57C88" w:rsidRPr="002F0420" w:rsidRDefault="00F57C88" w:rsidP="00F57C88">
      <w:pPr>
        <w:tabs>
          <w:tab w:val="left" w:pos="2880"/>
        </w:tabs>
        <w:ind w:left="2880" w:hanging="2880"/>
        <w:rPr>
          <w:i/>
        </w:rPr>
      </w:pPr>
      <w:r w:rsidRPr="002F0420">
        <w:rPr>
          <w:i/>
        </w:rPr>
        <w:t>Cooler # 4</w:t>
      </w:r>
    </w:p>
    <w:p w14:paraId="5CAF6AA0" w14:textId="77777777" w:rsidR="00F57C88" w:rsidRPr="002F0420" w:rsidRDefault="00B66F99" w:rsidP="00B66F99">
      <w:pPr>
        <w:tabs>
          <w:tab w:val="left" w:pos="2880"/>
        </w:tabs>
      </w:pPr>
      <w:r w:rsidRPr="002F0420">
        <w:tab/>
        <w:t>No Violations Noted</w:t>
      </w:r>
    </w:p>
    <w:p w14:paraId="509A71E9" w14:textId="77777777" w:rsidR="00F57C88" w:rsidRPr="002F0420" w:rsidRDefault="00F57C88" w:rsidP="00F57C88">
      <w:pPr>
        <w:tabs>
          <w:tab w:val="left" w:pos="2880"/>
        </w:tabs>
        <w:rPr>
          <w:i/>
        </w:rPr>
      </w:pPr>
      <w:r w:rsidRPr="002F0420">
        <w:rPr>
          <w:i/>
        </w:rPr>
        <w:lastRenderedPageBreak/>
        <w:t>Staff Office</w:t>
      </w:r>
    </w:p>
    <w:p w14:paraId="5010E62A" w14:textId="77777777" w:rsidR="00F57C88" w:rsidRPr="002F0420" w:rsidRDefault="00F57C88" w:rsidP="00F57C88">
      <w:pPr>
        <w:tabs>
          <w:tab w:val="left" w:pos="2880"/>
        </w:tabs>
      </w:pPr>
      <w:r w:rsidRPr="002F0420">
        <w:tab/>
        <w:t>No Violations Noted</w:t>
      </w:r>
    </w:p>
    <w:p w14:paraId="335AB007" w14:textId="77777777" w:rsidR="00F57C88" w:rsidRPr="002F0420" w:rsidRDefault="00F57C88" w:rsidP="00F57C88">
      <w:pPr>
        <w:tabs>
          <w:tab w:val="left" w:pos="2880"/>
        </w:tabs>
        <w:ind w:left="2880" w:hanging="2880"/>
        <w:rPr>
          <w:i/>
        </w:rPr>
      </w:pPr>
    </w:p>
    <w:p w14:paraId="391FBD0F" w14:textId="77777777" w:rsidR="00F57C88" w:rsidRPr="002F0420" w:rsidRDefault="00F57C88" w:rsidP="00F57C88">
      <w:pPr>
        <w:tabs>
          <w:tab w:val="left" w:pos="2880"/>
        </w:tabs>
        <w:ind w:left="2880" w:hanging="2880"/>
        <w:rPr>
          <w:i/>
        </w:rPr>
      </w:pPr>
      <w:r w:rsidRPr="002F0420">
        <w:rPr>
          <w:i/>
        </w:rPr>
        <w:t>Dry Storage</w:t>
      </w:r>
    </w:p>
    <w:p w14:paraId="11A4AAFD" w14:textId="77777777" w:rsidR="00F57C88" w:rsidRPr="002F0420" w:rsidRDefault="00F57C88" w:rsidP="00F57C88">
      <w:pPr>
        <w:tabs>
          <w:tab w:val="left" w:pos="2880"/>
        </w:tabs>
        <w:ind w:left="2880" w:hanging="2880"/>
        <w:rPr>
          <w:b/>
        </w:rPr>
      </w:pPr>
      <w:r w:rsidRPr="002F0420">
        <w:rPr>
          <w:b/>
        </w:rPr>
        <w:t>FC 6-501.111*</w:t>
      </w:r>
      <w:r w:rsidRPr="002F0420">
        <w:rPr>
          <w:b/>
        </w:rPr>
        <w:tab/>
        <w:t>Maintenance and Operation; Premises, Structure, Attachments, and Fixtures - Methods: Premises not maintained free of rodents, rodent droppings observed on floor</w:t>
      </w:r>
    </w:p>
    <w:p w14:paraId="75406AC6" w14:textId="77777777" w:rsidR="00B66F99" w:rsidRPr="002F0420" w:rsidRDefault="00B66F99" w:rsidP="00B66F99">
      <w:pPr>
        <w:ind w:left="2880" w:hanging="2880"/>
        <w:rPr>
          <w:b/>
          <w:bCs/>
        </w:rPr>
      </w:pPr>
      <w:r w:rsidRPr="002F0420">
        <w:rPr>
          <w:b/>
          <w:bCs/>
          <w:color w:val="000000"/>
        </w:rPr>
        <w:t>FC 3-304.12(B)</w:t>
      </w:r>
      <w:r w:rsidR="00D97445">
        <w:rPr>
          <w:b/>
          <w:bCs/>
          <w:color w:val="000000"/>
        </w:rPr>
        <w:t>*</w:t>
      </w:r>
      <w:r w:rsidRPr="002F0420">
        <w:rPr>
          <w:b/>
          <w:bCs/>
          <w:color w:val="000000"/>
        </w:rPr>
        <w:tab/>
      </w:r>
      <w:r w:rsidRPr="002F0420">
        <w:rPr>
          <w:b/>
          <w:bCs/>
        </w:rPr>
        <w:t>Protection from Contamination After Receiving; Preventing Contamination from Equipment, Utensils, and Linens: Utensil handle not stored above the food in the container, scoop stored in flour container</w:t>
      </w:r>
    </w:p>
    <w:p w14:paraId="434D16FB" w14:textId="77777777" w:rsidR="00B66F99" w:rsidRPr="002F0420" w:rsidRDefault="00B66F99" w:rsidP="00F57C88">
      <w:pPr>
        <w:ind w:left="2880" w:hanging="2880"/>
      </w:pPr>
    </w:p>
    <w:p w14:paraId="7F776822" w14:textId="77777777" w:rsidR="00F57C88" w:rsidRPr="002F0420" w:rsidRDefault="00F57C88" w:rsidP="00F57C88">
      <w:pPr>
        <w:tabs>
          <w:tab w:val="left" w:pos="2880"/>
        </w:tabs>
        <w:ind w:left="2880" w:hanging="2880"/>
        <w:rPr>
          <w:i/>
        </w:rPr>
      </w:pPr>
      <w:r w:rsidRPr="002F0420">
        <w:rPr>
          <w:i/>
        </w:rPr>
        <w:t>Dishwashing Area</w:t>
      </w:r>
    </w:p>
    <w:p w14:paraId="22E2CF19" w14:textId="77777777" w:rsidR="00F57C88" w:rsidRPr="002F0420" w:rsidRDefault="00F57C88" w:rsidP="00F57C88">
      <w:pPr>
        <w:ind w:left="2880" w:hanging="2880"/>
      </w:pPr>
      <w:r w:rsidRPr="002F0420">
        <w:t>FC 6-501.12(A)</w:t>
      </w:r>
      <w:r w:rsidRPr="002F0420">
        <w:tab/>
        <w:t xml:space="preserve">Maintenance and Operation; Premises, Structure, Attachments, and Fixtures - Methods: Facility not cleaned as often as necessary, </w:t>
      </w:r>
      <w:r w:rsidR="00D97445">
        <w:t>excessive moisture</w:t>
      </w:r>
      <w:r w:rsidRPr="002F0420">
        <w:t xml:space="preserve"> on ceiling above                      3-</w:t>
      </w:r>
      <w:r w:rsidR="005933CE">
        <w:t>co</w:t>
      </w:r>
      <w:r w:rsidRPr="002F0420">
        <w:t xml:space="preserve">mpartment </w:t>
      </w:r>
      <w:r w:rsidR="005933CE">
        <w:t>s</w:t>
      </w:r>
      <w:r w:rsidRPr="002F0420">
        <w:t>ink</w:t>
      </w:r>
    </w:p>
    <w:p w14:paraId="722FB78A" w14:textId="77777777" w:rsidR="00F57C88" w:rsidRPr="002F0420" w:rsidRDefault="00F57C88" w:rsidP="00F57C88">
      <w:pPr>
        <w:tabs>
          <w:tab w:val="left" w:pos="2880"/>
        </w:tabs>
      </w:pPr>
    </w:p>
    <w:p w14:paraId="2BA11196" w14:textId="77777777" w:rsidR="00F57C88" w:rsidRPr="002F0420" w:rsidRDefault="00F57C88" w:rsidP="00F57C88">
      <w:pPr>
        <w:tabs>
          <w:tab w:val="left" w:pos="2880"/>
        </w:tabs>
        <w:rPr>
          <w:i/>
        </w:rPr>
      </w:pPr>
      <w:r w:rsidRPr="002F0420">
        <w:rPr>
          <w:i/>
        </w:rPr>
        <w:t>Diet Cooler</w:t>
      </w:r>
    </w:p>
    <w:p w14:paraId="5D2C630F" w14:textId="77777777" w:rsidR="00F57C88" w:rsidRPr="002F0420" w:rsidRDefault="00F57C88" w:rsidP="00F57C88">
      <w:pPr>
        <w:tabs>
          <w:tab w:val="left" w:pos="2880"/>
        </w:tabs>
      </w:pPr>
      <w:r w:rsidRPr="002F0420">
        <w:tab/>
        <w:t>No Violations Noted</w:t>
      </w:r>
    </w:p>
    <w:p w14:paraId="0AE11FCD" w14:textId="77777777" w:rsidR="00F57C88" w:rsidRPr="002F0420" w:rsidRDefault="00F57C88" w:rsidP="00F57C88">
      <w:pPr>
        <w:tabs>
          <w:tab w:val="left" w:pos="2880"/>
        </w:tabs>
      </w:pPr>
    </w:p>
    <w:p w14:paraId="798DBDC8" w14:textId="77777777" w:rsidR="00F57C88" w:rsidRPr="002F0420" w:rsidRDefault="00F57C88" w:rsidP="00F57C88">
      <w:pPr>
        <w:tabs>
          <w:tab w:val="left" w:pos="2880"/>
        </w:tabs>
        <w:rPr>
          <w:i/>
        </w:rPr>
      </w:pPr>
      <w:r w:rsidRPr="002F0420">
        <w:rPr>
          <w:i/>
        </w:rPr>
        <w:t>Diet Freezer</w:t>
      </w:r>
    </w:p>
    <w:p w14:paraId="4DB69858" w14:textId="77777777" w:rsidR="00F57C88" w:rsidRPr="002F0420" w:rsidRDefault="00F57C88" w:rsidP="00F57C88">
      <w:pPr>
        <w:tabs>
          <w:tab w:val="left" w:pos="2880"/>
        </w:tabs>
      </w:pPr>
      <w:r w:rsidRPr="002F0420">
        <w:tab/>
        <w:t>No Violations Noted</w:t>
      </w:r>
    </w:p>
    <w:p w14:paraId="70FF3704" w14:textId="77777777" w:rsidR="00F57C88" w:rsidRPr="002F0420" w:rsidRDefault="00F57C88" w:rsidP="00F57C88">
      <w:pPr>
        <w:tabs>
          <w:tab w:val="left" w:pos="2880"/>
        </w:tabs>
      </w:pPr>
    </w:p>
    <w:p w14:paraId="09EE867F" w14:textId="77777777" w:rsidR="00F57C88" w:rsidRPr="002F0420" w:rsidRDefault="00F57C88" w:rsidP="00F57C88">
      <w:pPr>
        <w:tabs>
          <w:tab w:val="left" w:pos="2880"/>
        </w:tabs>
        <w:rPr>
          <w:i/>
        </w:rPr>
      </w:pPr>
      <w:r w:rsidRPr="002F0420">
        <w:rPr>
          <w:i/>
        </w:rPr>
        <w:t xml:space="preserve">Bakery </w:t>
      </w:r>
      <w:r w:rsidR="00D97445">
        <w:rPr>
          <w:i/>
        </w:rPr>
        <w:t>Area</w:t>
      </w:r>
    </w:p>
    <w:p w14:paraId="1EAA7B4C" w14:textId="77777777" w:rsidR="00B66F99" w:rsidRDefault="00D97445" w:rsidP="00D97445">
      <w:pPr>
        <w:tabs>
          <w:tab w:val="left" w:pos="2880"/>
        </w:tabs>
        <w:ind w:left="2880" w:hanging="2880"/>
        <w:rPr>
          <w:color w:val="000000"/>
        </w:rPr>
      </w:pPr>
      <w:r w:rsidRPr="003C65AA">
        <w:rPr>
          <w:color w:val="000000"/>
        </w:rPr>
        <w:t>FC 6-202.15(A)(2)</w:t>
      </w:r>
      <w:r>
        <w:rPr>
          <w:color w:val="000000"/>
        </w:rPr>
        <w:tab/>
      </w:r>
      <w:r w:rsidRPr="00996F51">
        <w:rPr>
          <w:color w:val="000000"/>
        </w:rPr>
        <w:t>Outer openings not protected against the entry of insects and rodents, window</w:t>
      </w:r>
      <w:r>
        <w:rPr>
          <w:color w:val="000000"/>
        </w:rPr>
        <w:t xml:space="preserve"> </w:t>
      </w:r>
      <w:r w:rsidRPr="00996F51">
        <w:rPr>
          <w:color w:val="000000"/>
        </w:rPr>
        <w:t>not tight-fitting</w:t>
      </w:r>
    </w:p>
    <w:p w14:paraId="0D48DF31" w14:textId="77777777" w:rsidR="00D97445" w:rsidRPr="002F0420" w:rsidRDefault="00D97445" w:rsidP="00F57C88">
      <w:pPr>
        <w:tabs>
          <w:tab w:val="left" w:pos="2880"/>
        </w:tabs>
        <w:rPr>
          <w:i/>
        </w:rPr>
      </w:pPr>
    </w:p>
    <w:p w14:paraId="3FA70057" w14:textId="77777777" w:rsidR="00F57C88" w:rsidRPr="002F0420" w:rsidRDefault="00F57C88" w:rsidP="00F57C88">
      <w:pPr>
        <w:tabs>
          <w:tab w:val="left" w:pos="2880"/>
        </w:tabs>
        <w:rPr>
          <w:i/>
        </w:rPr>
      </w:pPr>
      <w:r w:rsidRPr="002F0420">
        <w:rPr>
          <w:i/>
        </w:rPr>
        <w:t>Dishwasher Machine Area</w:t>
      </w:r>
    </w:p>
    <w:p w14:paraId="04C4E386" w14:textId="77777777" w:rsidR="00D97445" w:rsidRPr="00D97445" w:rsidRDefault="00D97445" w:rsidP="00D97445">
      <w:pPr>
        <w:tabs>
          <w:tab w:val="left" w:pos="2880"/>
        </w:tabs>
        <w:ind w:left="2880" w:hanging="2880"/>
        <w:rPr>
          <w:i/>
          <w:iCs/>
        </w:rPr>
      </w:pPr>
      <w:r w:rsidRPr="007D0D40">
        <w:rPr>
          <w:color w:val="000000"/>
        </w:rPr>
        <w:t>FC 4-501.11(A)</w:t>
      </w:r>
      <w:r>
        <w:rPr>
          <w:color w:val="000000"/>
        </w:rPr>
        <w:tab/>
      </w:r>
      <w:r w:rsidRPr="00D97445">
        <w:t xml:space="preserve">Maintenance and Operation, Equipment: Equipment not maintained in a state of good repair, </w:t>
      </w:r>
      <w:proofErr w:type="spellStart"/>
      <w:r w:rsidRPr="00D97445">
        <w:t>warewash</w:t>
      </w:r>
      <w:proofErr w:type="spellEnd"/>
      <w:r w:rsidRPr="00D97445">
        <w:t xml:space="preserve"> machine out-of-order</w:t>
      </w:r>
    </w:p>
    <w:p w14:paraId="10593DF6" w14:textId="77777777" w:rsidR="00F57C88" w:rsidRDefault="00D97445" w:rsidP="00D97445">
      <w:pPr>
        <w:ind w:left="2880" w:hanging="2880"/>
        <w:rPr>
          <w:color w:val="000000"/>
        </w:rPr>
      </w:pPr>
      <w:r w:rsidRPr="002F0420">
        <w:t>FC 6-201.16(A)</w:t>
      </w:r>
      <w:r w:rsidRPr="002F0420">
        <w:tab/>
        <w:t xml:space="preserve">Design, Construction, and Installation; Cleanability: Ceiling not easily cleanable, </w:t>
      </w:r>
      <w:r>
        <w:t xml:space="preserve">ceiling </w:t>
      </w:r>
      <w:r w:rsidRPr="002F0420">
        <w:t>paint damaged</w:t>
      </w:r>
    </w:p>
    <w:p w14:paraId="4AAAB546" w14:textId="77777777" w:rsidR="00D97445" w:rsidRPr="002F0420" w:rsidRDefault="00D97445" w:rsidP="00FF5328"/>
    <w:p w14:paraId="11F90D08" w14:textId="77777777" w:rsidR="00F57C88" w:rsidRPr="002F0420" w:rsidRDefault="00F57C88" w:rsidP="00F57C88">
      <w:pPr>
        <w:ind w:left="2880" w:hanging="2880"/>
        <w:rPr>
          <w:i/>
        </w:rPr>
      </w:pPr>
      <w:r w:rsidRPr="002F0420">
        <w:rPr>
          <w:i/>
        </w:rPr>
        <w:t>Warming Units Area</w:t>
      </w:r>
    </w:p>
    <w:p w14:paraId="1A75B424" w14:textId="77777777" w:rsidR="00F57C88" w:rsidRPr="002F0420" w:rsidRDefault="00FF5328" w:rsidP="00FF5328">
      <w:pPr>
        <w:tabs>
          <w:tab w:val="left" w:pos="2880"/>
        </w:tabs>
      </w:pPr>
      <w:r w:rsidRPr="002F0420">
        <w:tab/>
        <w:t>No Violations Noted</w:t>
      </w:r>
    </w:p>
    <w:p w14:paraId="308C8074" w14:textId="77777777" w:rsidR="00F57C88" w:rsidRPr="002F0420" w:rsidRDefault="00F57C88" w:rsidP="00F57C88">
      <w:pPr>
        <w:ind w:left="2880" w:hanging="2880"/>
      </w:pPr>
    </w:p>
    <w:p w14:paraId="19289E89" w14:textId="77777777" w:rsidR="00F57C88" w:rsidRPr="002F0420" w:rsidRDefault="00F57C88" w:rsidP="00F57C88">
      <w:pPr>
        <w:tabs>
          <w:tab w:val="left" w:pos="2880"/>
        </w:tabs>
        <w:rPr>
          <w:b/>
        </w:rPr>
      </w:pPr>
      <w:r w:rsidRPr="002F0420">
        <w:rPr>
          <w:b/>
        </w:rPr>
        <w:t xml:space="preserve">Back Room </w:t>
      </w:r>
    </w:p>
    <w:p w14:paraId="4656B0AE" w14:textId="77777777" w:rsidR="00F57C88" w:rsidRDefault="00F57C88" w:rsidP="00F57C88">
      <w:pPr>
        <w:tabs>
          <w:tab w:val="left" w:pos="2880"/>
        </w:tabs>
        <w:ind w:left="2880" w:hanging="2880"/>
      </w:pPr>
      <w:r w:rsidRPr="002F0420">
        <w:t>FC 6-201.16(A)*</w:t>
      </w:r>
      <w:r w:rsidRPr="002F0420">
        <w:tab/>
        <w:t xml:space="preserve">Design, Construction, and Installation; Cleanability: Ceiling not easily cleanable, ceiling </w:t>
      </w:r>
      <w:r w:rsidR="00D97445">
        <w:t xml:space="preserve">water </w:t>
      </w:r>
      <w:r w:rsidRPr="002F0420">
        <w:t>damaged outside the refrigerator and freezer box units</w:t>
      </w:r>
    </w:p>
    <w:p w14:paraId="06C4E4EC" w14:textId="77777777" w:rsidR="00F000E2" w:rsidRDefault="00F000E2" w:rsidP="00F000E2">
      <w:pPr>
        <w:ind w:left="2880" w:hanging="2880"/>
        <w:rPr>
          <w:rStyle w:val="eop"/>
          <w:shd w:val="clear" w:color="auto" w:fill="FFFFFF"/>
        </w:rPr>
      </w:pPr>
      <w:r>
        <w:rPr>
          <w:rStyle w:val="normaltextrun"/>
          <w:color w:val="000000"/>
        </w:rPr>
        <w:t>FC 6-501.11</w:t>
      </w:r>
      <w:r>
        <w:rPr>
          <w:rStyle w:val="normaltextrun"/>
          <w:color w:val="000000"/>
        </w:rPr>
        <w:tab/>
      </w:r>
      <w:r>
        <w:rPr>
          <w:rStyle w:val="normaltextrun"/>
        </w:rPr>
        <w:t>Maintenance and Operation; Premises, Structure, Attachments, and Fixtures - Methods: Facility not in good repair, c</w:t>
      </w:r>
      <w:r>
        <w:rPr>
          <w:rStyle w:val="findhit"/>
        </w:rPr>
        <w:t>eiling</w:t>
      </w:r>
      <w:r>
        <w:rPr>
          <w:rStyle w:val="normaltextrun"/>
        </w:rPr>
        <w:t xml:space="preserve"> </w:t>
      </w:r>
      <w:r>
        <w:rPr>
          <w:rStyle w:val="findhit"/>
        </w:rPr>
        <w:t>leak</w:t>
      </w:r>
      <w:r>
        <w:rPr>
          <w:rStyle w:val="normaltextrun"/>
        </w:rPr>
        <w:t>ing</w:t>
      </w:r>
    </w:p>
    <w:p w14:paraId="4A8EDFD1" w14:textId="77777777" w:rsidR="00F57C88" w:rsidRPr="002F0420" w:rsidRDefault="00F57C88" w:rsidP="00F57C88">
      <w:pPr>
        <w:tabs>
          <w:tab w:val="left" w:pos="2880"/>
        </w:tabs>
        <w:rPr>
          <w:i/>
        </w:rPr>
      </w:pPr>
    </w:p>
    <w:p w14:paraId="662D2399" w14:textId="77777777" w:rsidR="00F57C88" w:rsidRPr="002F0420" w:rsidRDefault="00F57C88" w:rsidP="00F57C88">
      <w:pPr>
        <w:tabs>
          <w:tab w:val="left" w:pos="2880"/>
        </w:tabs>
        <w:rPr>
          <w:i/>
        </w:rPr>
      </w:pPr>
      <w:r w:rsidRPr="002F0420">
        <w:rPr>
          <w:i/>
        </w:rPr>
        <w:t>Walk-In Refrigerator, Box # 1</w:t>
      </w:r>
    </w:p>
    <w:p w14:paraId="6CBB9A24" w14:textId="77777777" w:rsidR="00F57C88" w:rsidRPr="002F0420" w:rsidRDefault="00F57C88" w:rsidP="00F57C88">
      <w:pPr>
        <w:tabs>
          <w:tab w:val="left" w:pos="2880"/>
        </w:tabs>
      </w:pPr>
      <w:r w:rsidRPr="002F0420">
        <w:tab/>
        <w:t>No Violations Noted</w:t>
      </w:r>
    </w:p>
    <w:p w14:paraId="7415570E" w14:textId="77777777" w:rsidR="00F57C88" w:rsidRPr="002F0420" w:rsidRDefault="00F57C88" w:rsidP="00F57C88">
      <w:pPr>
        <w:tabs>
          <w:tab w:val="left" w:pos="2880"/>
        </w:tabs>
      </w:pPr>
    </w:p>
    <w:p w14:paraId="71B99737" w14:textId="77777777" w:rsidR="00F57C88" w:rsidRPr="002F0420" w:rsidRDefault="00F57C88" w:rsidP="00F57C88">
      <w:pPr>
        <w:tabs>
          <w:tab w:val="left" w:pos="2880"/>
        </w:tabs>
        <w:rPr>
          <w:i/>
        </w:rPr>
      </w:pPr>
      <w:r w:rsidRPr="002F0420">
        <w:rPr>
          <w:i/>
        </w:rPr>
        <w:t>Walk-In Freezer, Box # 2</w:t>
      </w:r>
      <w:r w:rsidR="00F000E2">
        <w:rPr>
          <w:i/>
        </w:rPr>
        <w:t xml:space="preserve"> (currently used for storage)</w:t>
      </w:r>
    </w:p>
    <w:p w14:paraId="77EAFECE" w14:textId="77777777" w:rsidR="00FF5328" w:rsidRPr="002F0420" w:rsidRDefault="00FF5328">
      <w:pPr>
        <w:tabs>
          <w:tab w:val="left" w:pos="2880"/>
        </w:tabs>
      </w:pPr>
      <w:r w:rsidRPr="002F0420">
        <w:tab/>
        <w:t>No Violations Noted</w:t>
      </w:r>
    </w:p>
    <w:p w14:paraId="0D3E1F59" w14:textId="77777777" w:rsidR="00F57C88" w:rsidRPr="002F0420" w:rsidRDefault="00F57C88" w:rsidP="00F57C88">
      <w:pPr>
        <w:ind w:left="2880" w:hanging="2880"/>
      </w:pPr>
    </w:p>
    <w:p w14:paraId="23454C36" w14:textId="77777777" w:rsidR="00F57C88" w:rsidRPr="002F0420" w:rsidRDefault="00F57C88" w:rsidP="00F57C88">
      <w:pPr>
        <w:tabs>
          <w:tab w:val="left" w:pos="2880"/>
        </w:tabs>
        <w:rPr>
          <w:i/>
        </w:rPr>
      </w:pPr>
      <w:r w:rsidRPr="002F0420">
        <w:rPr>
          <w:i/>
        </w:rPr>
        <w:t>Walk-In Freezer, Box # 3</w:t>
      </w:r>
    </w:p>
    <w:p w14:paraId="348973E8" w14:textId="77777777" w:rsidR="00F57C88" w:rsidRPr="002F0420" w:rsidRDefault="00F57C88" w:rsidP="00F57C88">
      <w:pPr>
        <w:tabs>
          <w:tab w:val="left" w:pos="2880"/>
        </w:tabs>
      </w:pPr>
      <w:r w:rsidRPr="002F0420">
        <w:tab/>
        <w:t>No Violations Noted</w:t>
      </w:r>
    </w:p>
    <w:p w14:paraId="18305F47" w14:textId="77777777" w:rsidR="00F57C88" w:rsidRPr="002F0420" w:rsidRDefault="00F57C88" w:rsidP="00F57C88"/>
    <w:p w14:paraId="12C3F206" w14:textId="77777777" w:rsidR="00F57C88" w:rsidRPr="002F0420" w:rsidRDefault="00F57C88" w:rsidP="00F57C88">
      <w:pPr>
        <w:tabs>
          <w:tab w:val="left" w:pos="2880"/>
        </w:tabs>
        <w:ind w:left="2880" w:hanging="2880"/>
        <w:rPr>
          <w:i/>
        </w:rPr>
      </w:pPr>
      <w:r w:rsidRPr="002F0420">
        <w:rPr>
          <w:i/>
        </w:rPr>
        <w:t>Tool Crib/Chemical Room</w:t>
      </w:r>
    </w:p>
    <w:p w14:paraId="022891BF" w14:textId="77777777" w:rsidR="00F57C88" w:rsidRPr="002F0420" w:rsidRDefault="001551D0" w:rsidP="001551D0">
      <w:pPr>
        <w:tabs>
          <w:tab w:val="left" w:pos="2880"/>
        </w:tabs>
        <w:ind w:left="2880" w:hanging="2880"/>
      </w:pPr>
      <w:r>
        <w:rPr>
          <w:rStyle w:val="normaltextrun"/>
          <w:color w:val="000000"/>
        </w:rPr>
        <w:t>FC 6-501.11</w:t>
      </w:r>
      <w:r>
        <w:rPr>
          <w:rStyle w:val="normaltextrun"/>
          <w:color w:val="000000"/>
        </w:rPr>
        <w:tab/>
      </w:r>
      <w:r>
        <w:rPr>
          <w:rStyle w:val="normaltextrun"/>
        </w:rPr>
        <w:t>Maintenance and Operation; Premises, Structure, Attachments, and Fixtures - Methods: Facility not in good repair, floor surface damaged</w:t>
      </w:r>
    </w:p>
    <w:p w14:paraId="696BFD63" w14:textId="77777777" w:rsidR="001551D0" w:rsidRDefault="001551D0" w:rsidP="00F57C88">
      <w:pPr>
        <w:tabs>
          <w:tab w:val="left" w:pos="2880"/>
        </w:tabs>
        <w:rPr>
          <w:b/>
        </w:rPr>
      </w:pPr>
    </w:p>
    <w:p w14:paraId="6EE4B739" w14:textId="77777777" w:rsidR="00F57C88" w:rsidRPr="002F0420" w:rsidRDefault="00F57C88" w:rsidP="00F57C88">
      <w:pPr>
        <w:tabs>
          <w:tab w:val="left" w:pos="2880"/>
        </w:tabs>
        <w:rPr>
          <w:b/>
        </w:rPr>
      </w:pPr>
      <w:r w:rsidRPr="002F0420">
        <w:rPr>
          <w:b/>
        </w:rPr>
        <w:lastRenderedPageBreak/>
        <w:t>Loading Dock</w:t>
      </w:r>
    </w:p>
    <w:p w14:paraId="57560B01" w14:textId="77777777" w:rsidR="00F57C88" w:rsidRPr="002F0420" w:rsidRDefault="00F57C88" w:rsidP="00F57C88">
      <w:pPr>
        <w:tabs>
          <w:tab w:val="left" w:pos="2880"/>
        </w:tabs>
      </w:pPr>
    </w:p>
    <w:p w14:paraId="1AF1049A" w14:textId="77777777" w:rsidR="00F57C88" w:rsidRPr="002F0420" w:rsidRDefault="001551D0" w:rsidP="00F57C88">
      <w:pPr>
        <w:tabs>
          <w:tab w:val="left" w:pos="2880"/>
        </w:tabs>
        <w:rPr>
          <w:i/>
        </w:rPr>
      </w:pPr>
      <w:r>
        <w:rPr>
          <w:i/>
        </w:rPr>
        <w:t>Loading Dock (outside)</w:t>
      </w:r>
    </w:p>
    <w:p w14:paraId="2B4A3641" w14:textId="77777777" w:rsidR="00F57C88" w:rsidRPr="002F0420" w:rsidRDefault="00F57C88" w:rsidP="00F57C88">
      <w:pPr>
        <w:ind w:left="2880" w:hanging="2880"/>
      </w:pPr>
      <w:r w:rsidRPr="002F0420">
        <w:t>FC 6-501.11</w:t>
      </w:r>
      <w:r w:rsidR="00FF5328" w:rsidRPr="002F0420">
        <w:t>*</w:t>
      </w:r>
      <w:r w:rsidRPr="002F0420">
        <w:tab/>
        <w:t>Maintenance and Operation; Premises, Structure, Attachments, and Fixtures - Methods: Facility not in good repair, metal platform flooring rotted near dumpster</w:t>
      </w:r>
    </w:p>
    <w:p w14:paraId="591018D4" w14:textId="77777777" w:rsidR="00F57C88" w:rsidRPr="002F0420" w:rsidRDefault="00F57C88" w:rsidP="00F57C88">
      <w:pPr>
        <w:ind w:left="2880" w:hanging="2880"/>
        <w:rPr>
          <w:b/>
          <w:bCs/>
        </w:rPr>
      </w:pPr>
      <w:r w:rsidRPr="002F0420">
        <w:rPr>
          <w:b/>
          <w:bCs/>
        </w:rPr>
        <w:t xml:space="preserve">FC 5-501.113(B) </w:t>
      </w:r>
      <w:r w:rsidRPr="002F0420">
        <w:rPr>
          <w:b/>
          <w:bCs/>
        </w:rPr>
        <w:tab/>
        <w:t xml:space="preserve">Refuse, Recyclables, and </w:t>
      </w:r>
      <w:proofErr w:type="spellStart"/>
      <w:r w:rsidRPr="002F0420">
        <w:rPr>
          <w:b/>
          <w:bCs/>
        </w:rPr>
        <w:t>Returnables</w:t>
      </w:r>
      <w:proofErr w:type="spellEnd"/>
      <w:r w:rsidRPr="002F0420">
        <w:rPr>
          <w:b/>
          <w:bCs/>
        </w:rPr>
        <w:t>; Facilities on the Premises: Receptacles not kept covered with a tight-fitting lid, swill buckets left uncovered</w:t>
      </w:r>
    </w:p>
    <w:p w14:paraId="59956637" w14:textId="77777777" w:rsidR="00F57C88" w:rsidRPr="002F0420" w:rsidRDefault="00F57C88" w:rsidP="00F57C88">
      <w:pPr>
        <w:tabs>
          <w:tab w:val="left" w:pos="2880"/>
        </w:tabs>
        <w:rPr>
          <w:i/>
        </w:rPr>
      </w:pPr>
    </w:p>
    <w:p w14:paraId="537F26B8" w14:textId="77777777" w:rsidR="00F57C88" w:rsidRPr="002F0420" w:rsidRDefault="00F57C88" w:rsidP="00F57C88">
      <w:pPr>
        <w:tabs>
          <w:tab w:val="left" w:pos="2880"/>
        </w:tabs>
      </w:pPr>
      <w:r w:rsidRPr="002F0420">
        <w:rPr>
          <w:i/>
        </w:rPr>
        <w:t>Staff Bathroom</w:t>
      </w:r>
    </w:p>
    <w:p w14:paraId="4FFD3969" w14:textId="77777777" w:rsidR="00F57C88" w:rsidRPr="002F0420" w:rsidRDefault="00F57C88" w:rsidP="00F57C88">
      <w:pPr>
        <w:tabs>
          <w:tab w:val="left" w:pos="2880"/>
        </w:tabs>
      </w:pPr>
      <w:r w:rsidRPr="002F0420">
        <w:t>105 CMR 451.123</w:t>
      </w:r>
      <w:r w:rsidR="00F83174" w:rsidRPr="002F0420">
        <w:t>*</w:t>
      </w:r>
      <w:r w:rsidRPr="002F0420">
        <w:tab/>
        <w:t>Maintenance: Ceiling paint damaged</w:t>
      </w:r>
    </w:p>
    <w:p w14:paraId="40903F72" w14:textId="77777777" w:rsidR="00F57C88" w:rsidRPr="002F0420" w:rsidRDefault="00F57C88" w:rsidP="00F57C88">
      <w:pPr>
        <w:tabs>
          <w:tab w:val="left" w:pos="2880"/>
        </w:tabs>
      </w:pPr>
    </w:p>
    <w:p w14:paraId="78DECB22" w14:textId="77777777" w:rsidR="00F57C88" w:rsidRPr="002F0420" w:rsidRDefault="00F57C88" w:rsidP="00F57C88">
      <w:pPr>
        <w:tabs>
          <w:tab w:val="left" w:pos="2880"/>
        </w:tabs>
        <w:rPr>
          <w:i/>
        </w:rPr>
      </w:pPr>
      <w:r w:rsidRPr="002F0420">
        <w:rPr>
          <w:i/>
        </w:rPr>
        <w:t>Office</w:t>
      </w:r>
    </w:p>
    <w:p w14:paraId="1623C593" w14:textId="77777777" w:rsidR="00F57C88" w:rsidRPr="002F0420" w:rsidRDefault="00F57C88" w:rsidP="00F57C88">
      <w:pPr>
        <w:tabs>
          <w:tab w:val="left" w:pos="2880"/>
        </w:tabs>
      </w:pPr>
      <w:r w:rsidRPr="002F0420">
        <w:tab/>
        <w:t>No Violations Noted</w:t>
      </w:r>
    </w:p>
    <w:p w14:paraId="755F535E" w14:textId="77777777" w:rsidR="00F57C88" w:rsidRPr="002F0420" w:rsidRDefault="00F57C88" w:rsidP="00F57C88">
      <w:pPr>
        <w:tabs>
          <w:tab w:val="left" w:pos="2880"/>
        </w:tabs>
        <w:rPr>
          <w:i/>
        </w:rPr>
      </w:pPr>
    </w:p>
    <w:p w14:paraId="650E3B7A" w14:textId="77777777" w:rsidR="00F57C88" w:rsidRPr="002F0420" w:rsidRDefault="00F57C88" w:rsidP="00F57C88">
      <w:pPr>
        <w:tabs>
          <w:tab w:val="left" w:pos="2880"/>
        </w:tabs>
        <w:rPr>
          <w:i/>
        </w:rPr>
      </w:pPr>
      <w:r w:rsidRPr="002F0420">
        <w:rPr>
          <w:i/>
        </w:rPr>
        <w:t>Fire Hose Room</w:t>
      </w:r>
    </w:p>
    <w:p w14:paraId="6E0C9ABF" w14:textId="77777777" w:rsidR="00F57C88" w:rsidRPr="002F0420" w:rsidRDefault="00F83174" w:rsidP="00F83174">
      <w:pPr>
        <w:tabs>
          <w:tab w:val="left" w:pos="2880"/>
        </w:tabs>
        <w:ind w:left="2880" w:hanging="2880"/>
      </w:pPr>
      <w:r w:rsidRPr="002F0420">
        <w:t>FC 5-205.15(B)</w:t>
      </w:r>
      <w:r w:rsidR="001551D0">
        <w:t>*</w:t>
      </w:r>
      <w:r w:rsidRPr="002F0420">
        <w:tab/>
        <w:t>Plumbing System; Operation and Maintenance: Plumbing system not maintained in good repair, ceiling</w:t>
      </w:r>
      <w:r w:rsidR="00641AD5">
        <w:t xml:space="preserve"> pipes</w:t>
      </w:r>
      <w:r w:rsidRPr="002F0420">
        <w:t xml:space="preserve"> leaking</w:t>
      </w:r>
    </w:p>
    <w:p w14:paraId="74999303" w14:textId="77777777" w:rsidR="00F57C88" w:rsidRPr="002F0420" w:rsidRDefault="00F57C88" w:rsidP="00F57C88">
      <w:pPr>
        <w:tabs>
          <w:tab w:val="left" w:pos="2880"/>
        </w:tabs>
        <w:rPr>
          <w:b/>
        </w:rPr>
      </w:pPr>
      <w:r w:rsidRPr="002F0420">
        <w:rPr>
          <w:b/>
        </w:rPr>
        <w:t>Store House</w:t>
      </w:r>
    </w:p>
    <w:p w14:paraId="42A9BD38" w14:textId="77777777" w:rsidR="00F57C88" w:rsidRPr="002F0420" w:rsidRDefault="00F57C88" w:rsidP="00F57C88">
      <w:pPr>
        <w:tabs>
          <w:tab w:val="left" w:pos="2880"/>
        </w:tabs>
        <w:rPr>
          <w:b/>
        </w:rPr>
      </w:pPr>
    </w:p>
    <w:p w14:paraId="04CCF32D" w14:textId="77777777" w:rsidR="00F57C88" w:rsidRPr="002F0420" w:rsidRDefault="001551D0" w:rsidP="00F57C88">
      <w:pPr>
        <w:tabs>
          <w:tab w:val="left" w:pos="2880"/>
        </w:tabs>
      </w:pPr>
      <w:r>
        <w:rPr>
          <w:i/>
        </w:rPr>
        <w:t>Back Storage</w:t>
      </w:r>
      <w:r w:rsidR="00F57C88" w:rsidRPr="002F0420">
        <w:rPr>
          <w:i/>
        </w:rPr>
        <w:t xml:space="preserve"> Room</w:t>
      </w:r>
    </w:p>
    <w:p w14:paraId="4599B30E" w14:textId="77777777" w:rsidR="00F57C88" w:rsidRPr="002F0420" w:rsidRDefault="00F57C88" w:rsidP="00F57C88">
      <w:pPr>
        <w:tabs>
          <w:tab w:val="left" w:pos="2880"/>
        </w:tabs>
      </w:pPr>
      <w:r w:rsidRPr="002F0420">
        <w:tab/>
        <w:t>No Violations Noted</w:t>
      </w:r>
    </w:p>
    <w:p w14:paraId="3476F249" w14:textId="77777777" w:rsidR="00F57C88" w:rsidRPr="002F0420" w:rsidRDefault="00F57C88" w:rsidP="00F57C88">
      <w:pPr>
        <w:tabs>
          <w:tab w:val="left" w:pos="2880"/>
        </w:tabs>
      </w:pPr>
    </w:p>
    <w:p w14:paraId="523997F6" w14:textId="77777777" w:rsidR="00F57C88" w:rsidRPr="002F0420" w:rsidRDefault="00F57C88" w:rsidP="00F57C88">
      <w:pPr>
        <w:tabs>
          <w:tab w:val="left" w:pos="2880"/>
        </w:tabs>
        <w:rPr>
          <w:i/>
        </w:rPr>
      </w:pPr>
      <w:r w:rsidRPr="002F0420">
        <w:rPr>
          <w:i/>
        </w:rPr>
        <w:t>Walk-In Freezer</w:t>
      </w:r>
    </w:p>
    <w:p w14:paraId="0687901D" w14:textId="77777777" w:rsidR="001551D0" w:rsidRPr="001551D0" w:rsidRDefault="001551D0" w:rsidP="001551D0">
      <w:pPr>
        <w:tabs>
          <w:tab w:val="left" w:pos="2880"/>
        </w:tabs>
        <w:ind w:left="2880" w:hanging="2880"/>
      </w:pPr>
      <w:r w:rsidRPr="001551D0">
        <w:t>FC 6-501.12(A)</w:t>
      </w:r>
      <w:r w:rsidRPr="001551D0">
        <w:tab/>
      </w:r>
      <w:r w:rsidRPr="001551D0">
        <w:rPr>
          <w:rStyle w:val="cf01"/>
          <w:rFonts w:ascii="Times New Roman" w:hAnsi="Times New Roman" w:cs="Times New Roman"/>
          <w:sz w:val="22"/>
          <w:szCs w:val="22"/>
        </w:rPr>
        <w:t xml:space="preserve">Maintenance and Operation; Premises, Structure, Attachments, and Fixtures - Methods: </w:t>
      </w:r>
      <w:r w:rsidRPr="001551D0">
        <w:t xml:space="preserve">Facility not cleaned as often as necessary, </w:t>
      </w:r>
      <w:r>
        <w:t>i</w:t>
      </w:r>
      <w:r w:rsidRPr="001551D0">
        <w:t xml:space="preserve">ce build-up on </w:t>
      </w:r>
      <w:r>
        <w:t xml:space="preserve">ceiling </w:t>
      </w:r>
      <w:r w:rsidRPr="001551D0">
        <w:t>near entrance door</w:t>
      </w:r>
    </w:p>
    <w:p w14:paraId="19B0508D" w14:textId="77777777" w:rsidR="001551D0" w:rsidRPr="002F0420" w:rsidRDefault="001551D0" w:rsidP="00F83174">
      <w:pPr>
        <w:tabs>
          <w:tab w:val="left" w:pos="2880"/>
        </w:tabs>
      </w:pPr>
    </w:p>
    <w:p w14:paraId="1C0EE48D" w14:textId="77777777" w:rsidR="00F57C88" w:rsidRPr="002F0420" w:rsidRDefault="00F57C88" w:rsidP="00F57C88">
      <w:pPr>
        <w:tabs>
          <w:tab w:val="left" w:pos="2880"/>
        </w:tabs>
        <w:rPr>
          <w:i/>
        </w:rPr>
      </w:pPr>
      <w:r w:rsidRPr="002F0420">
        <w:rPr>
          <w:i/>
        </w:rPr>
        <w:t>Walk-In Refrigerator</w:t>
      </w:r>
    </w:p>
    <w:p w14:paraId="0262B8F6" w14:textId="77777777" w:rsidR="00F57C88" w:rsidRPr="002F0420" w:rsidRDefault="001551D0" w:rsidP="001551D0">
      <w:pPr>
        <w:tabs>
          <w:tab w:val="left" w:pos="2880"/>
        </w:tabs>
        <w:ind w:left="2880" w:hanging="2880"/>
        <w:rPr>
          <w:i/>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refrigerator out-of-order</w:t>
      </w:r>
    </w:p>
    <w:p w14:paraId="205E70A3" w14:textId="77777777" w:rsidR="00F57C88" w:rsidRPr="002F0420" w:rsidRDefault="00F57C88" w:rsidP="00F57C88">
      <w:pPr>
        <w:tabs>
          <w:tab w:val="left" w:pos="2880"/>
        </w:tabs>
        <w:rPr>
          <w:i/>
        </w:rPr>
      </w:pPr>
      <w:r w:rsidRPr="002F0420">
        <w:rPr>
          <w:i/>
        </w:rPr>
        <w:t>Office # 1</w:t>
      </w:r>
    </w:p>
    <w:p w14:paraId="6213EAB1" w14:textId="77777777" w:rsidR="00F83174" w:rsidRPr="001551D0" w:rsidRDefault="001551D0" w:rsidP="001551D0">
      <w:pPr>
        <w:tabs>
          <w:tab w:val="left" w:pos="2880"/>
        </w:tabs>
        <w:rPr>
          <w:color w:val="FF0000"/>
        </w:rPr>
      </w:pPr>
      <w:r w:rsidRPr="00AB5A5E">
        <w:t>105 CMR 451.350</w:t>
      </w:r>
      <w:r w:rsidRPr="00AB5A5E">
        <w:tab/>
        <w:t>Str</w:t>
      </w:r>
      <w:r>
        <w:t>uctural Maintenance: Window damaged</w:t>
      </w:r>
    </w:p>
    <w:p w14:paraId="311F721A" w14:textId="77777777" w:rsidR="00F57C88" w:rsidRPr="002F0420" w:rsidRDefault="00F57C88" w:rsidP="00F57C88">
      <w:pPr>
        <w:tabs>
          <w:tab w:val="left" w:pos="2880"/>
        </w:tabs>
        <w:rPr>
          <w:i/>
        </w:rPr>
      </w:pPr>
    </w:p>
    <w:p w14:paraId="1E691535" w14:textId="77777777" w:rsidR="00F57C88" w:rsidRPr="002F0420" w:rsidRDefault="00F57C88" w:rsidP="00F57C88">
      <w:pPr>
        <w:tabs>
          <w:tab w:val="left" w:pos="2880"/>
        </w:tabs>
        <w:rPr>
          <w:i/>
        </w:rPr>
      </w:pPr>
      <w:r w:rsidRPr="002F0420">
        <w:rPr>
          <w:i/>
        </w:rPr>
        <w:t>Office # 2</w:t>
      </w:r>
    </w:p>
    <w:p w14:paraId="405F49DA" w14:textId="77777777" w:rsidR="00F57C88" w:rsidRPr="002F0420" w:rsidRDefault="00F57C88" w:rsidP="00F57C88">
      <w:pPr>
        <w:tabs>
          <w:tab w:val="left" w:pos="2880"/>
        </w:tabs>
      </w:pPr>
      <w:r w:rsidRPr="002F0420">
        <w:tab/>
        <w:t>No Violations Noted</w:t>
      </w:r>
    </w:p>
    <w:p w14:paraId="22A1017F" w14:textId="77777777" w:rsidR="00F57C88" w:rsidRPr="002F0420" w:rsidRDefault="00F57C88" w:rsidP="00F57C88">
      <w:pPr>
        <w:tabs>
          <w:tab w:val="left" w:pos="2880"/>
        </w:tabs>
      </w:pPr>
    </w:p>
    <w:p w14:paraId="15C31BB0" w14:textId="77777777" w:rsidR="00F57C88" w:rsidRPr="002F0420" w:rsidRDefault="00F57C88" w:rsidP="00F57C88">
      <w:pPr>
        <w:tabs>
          <w:tab w:val="left" w:pos="2880"/>
        </w:tabs>
        <w:rPr>
          <w:b/>
          <w:u w:val="single"/>
        </w:rPr>
      </w:pPr>
      <w:r w:rsidRPr="002F0420">
        <w:rPr>
          <w:b/>
          <w:u w:val="single"/>
        </w:rPr>
        <w:t xml:space="preserve">CHEMICAL ROOM </w:t>
      </w:r>
    </w:p>
    <w:p w14:paraId="7909EB67" w14:textId="77777777" w:rsidR="00A973A5" w:rsidRPr="002F0420" w:rsidRDefault="00A973A5" w:rsidP="00A973A5">
      <w:pPr>
        <w:ind w:left="2880" w:hanging="2880"/>
      </w:pPr>
      <w:r w:rsidRPr="002F0420">
        <w:t>FC 6-201.16(A)</w:t>
      </w:r>
      <w:r w:rsidR="001551D0">
        <w:t>*</w:t>
      </w:r>
      <w:r w:rsidRPr="002F0420">
        <w:tab/>
        <w:t xml:space="preserve">Design, Construction, and Installation; Cleanability: Ceiling not easily cleanable, </w:t>
      </w:r>
      <w:r w:rsidR="001551D0">
        <w:t xml:space="preserve">ceiling </w:t>
      </w:r>
      <w:r w:rsidRPr="002F0420">
        <w:t xml:space="preserve">paint </w:t>
      </w:r>
      <w:r w:rsidR="001551D0">
        <w:t>damaged</w:t>
      </w:r>
    </w:p>
    <w:p w14:paraId="0C98BEAA" w14:textId="77777777" w:rsidR="001551D0" w:rsidRPr="002F0420" w:rsidRDefault="001551D0" w:rsidP="001551D0">
      <w:pPr>
        <w:tabs>
          <w:tab w:val="left" w:pos="2880"/>
        </w:tabs>
        <w:ind w:left="2880" w:hanging="2880"/>
      </w:pPr>
      <w:r w:rsidRPr="002F0420">
        <w:t>FC 5-205.15(B)</w:t>
      </w:r>
      <w:r w:rsidRPr="002F0420">
        <w:tab/>
        <w:t>Plumbing System; Operation and Maintenance: Plumbing system not maintained in good repair, ceiling</w:t>
      </w:r>
      <w:r>
        <w:t xml:space="preserve"> pipes</w:t>
      </w:r>
      <w:r w:rsidRPr="002F0420">
        <w:t xml:space="preserve"> leaking</w:t>
      </w:r>
    </w:p>
    <w:p w14:paraId="5AD73721" w14:textId="77777777" w:rsidR="00A973A5" w:rsidRPr="002F0420" w:rsidRDefault="00A973A5" w:rsidP="00A973A5">
      <w:pPr>
        <w:ind w:left="2880" w:hanging="2880"/>
      </w:pPr>
    </w:p>
    <w:p w14:paraId="0D6ACFBF" w14:textId="77777777" w:rsidR="00F57C88" w:rsidRPr="002F0420" w:rsidRDefault="00F57C88" w:rsidP="00F57C88">
      <w:pPr>
        <w:tabs>
          <w:tab w:val="left" w:pos="2880"/>
        </w:tabs>
        <w:rPr>
          <w:b/>
          <w:u w:val="single"/>
        </w:rPr>
      </w:pPr>
      <w:r w:rsidRPr="002F0420">
        <w:rPr>
          <w:b/>
          <w:u w:val="single"/>
        </w:rPr>
        <w:t>MAINTENANCE</w:t>
      </w:r>
    </w:p>
    <w:p w14:paraId="55B0954C" w14:textId="77777777" w:rsidR="00F57C88" w:rsidRPr="002F0420" w:rsidRDefault="00F57C88" w:rsidP="00F57C88">
      <w:pPr>
        <w:tabs>
          <w:tab w:val="left" w:pos="2880"/>
        </w:tabs>
        <w:rPr>
          <w:b/>
          <w:u w:val="single"/>
        </w:rPr>
      </w:pPr>
    </w:p>
    <w:p w14:paraId="725C6650" w14:textId="77777777" w:rsidR="00F57C88" w:rsidRPr="002F0420" w:rsidRDefault="00F57C88" w:rsidP="00F57C88">
      <w:pPr>
        <w:tabs>
          <w:tab w:val="left" w:pos="2880"/>
        </w:tabs>
        <w:rPr>
          <w:i/>
        </w:rPr>
      </w:pPr>
      <w:r w:rsidRPr="002F0420">
        <w:rPr>
          <w:i/>
        </w:rPr>
        <w:t>Male Bathroom</w:t>
      </w:r>
    </w:p>
    <w:p w14:paraId="5DCE05DE" w14:textId="77777777" w:rsidR="00F57C88" w:rsidRPr="002F0420" w:rsidRDefault="00F57C88" w:rsidP="00F57C88">
      <w:pPr>
        <w:tabs>
          <w:tab w:val="left" w:pos="2880"/>
        </w:tabs>
      </w:pPr>
      <w:r w:rsidRPr="002F0420">
        <w:t>105 CMR 451.123</w:t>
      </w:r>
      <w:r w:rsidR="001551D0">
        <w:t>*</w:t>
      </w:r>
      <w:r w:rsidRPr="002F0420">
        <w:tab/>
        <w:t>Maintenance: Mo</w:t>
      </w:r>
      <w:r w:rsidR="00023BD4" w:rsidRPr="002F0420">
        <w:t>ld</w:t>
      </w:r>
      <w:r w:rsidR="001551D0">
        <w:t xml:space="preserve"> observed</w:t>
      </w:r>
      <w:r w:rsidR="00023BD4" w:rsidRPr="002F0420">
        <w:t xml:space="preserve"> </w:t>
      </w:r>
      <w:r w:rsidRPr="002F0420">
        <w:t>on ceiling</w:t>
      </w:r>
    </w:p>
    <w:p w14:paraId="43C40AC3" w14:textId="77777777" w:rsidR="00F57C88" w:rsidRPr="002F0420" w:rsidRDefault="00F57C88" w:rsidP="00F57C88">
      <w:pPr>
        <w:tabs>
          <w:tab w:val="left" w:pos="2880"/>
        </w:tabs>
        <w:rPr>
          <w:i/>
        </w:rPr>
      </w:pPr>
    </w:p>
    <w:p w14:paraId="52DDB102" w14:textId="77777777" w:rsidR="00F57C88" w:rsidRPr="002F0420" w:rsidRDefault="00F57C88" w:rsidP="00F57C88">
      <w:pPr>
        <w:tabs>
          <w:tab w:val="left" w:pos="2880"/>
        </w:tabs>
        <w:rPr>
          <w:i/>
        </w:rPr>
      </w:pPr>
      <w:r w:rsidRPr="002F0420">
        <w:rPr>
          <w:i/>
        </w:rPr>
        <w:t>Female Bathroom</w:t>
      </w:r>
    </w:p>
    <w:p w14:paraId="1DDC6F39" w14:textId="77777777" w:rsidR="00F57C88" w:rsidRPr="002F0420" w:rsidRDefault="00F57C88" w:rsidP="00F57C88">
      <w:pPr>
        <w:tabs>
          <w:tab w:val="left" w:pos="2880"/>
        </w:tabs>
      </w:pPr>
      <w:r w:rsidRPr="002F0420">
        <w:tab/>
        <w:t>No Violations Noted</w:t>
      </w:r>
    </w:p>
    <w:p w14:paraId="2CA39ADA" w14:textId="77777777" w:rsidR="00F57C88" w:rsidRPr="002F0420" w:rsidRDefault="00F57C88" w:rsidP="00F57C88">
      <w:pPr>
        <w:tabs>
          <w:tab w:val="left" w:pos="2880"/>
        </w:tabs>
        <w:rPr>
          <w:i/>
        </w:rPr>
      </w:pPr>
    </w:p>
    <w:p w14:paraId="1B785911" w14:textId="77777777" w:rsidR="00F57C88" w:rsidRPr="002F0420" w:rsidRDefault="00F57C88" w:rsidP="00F57C88">
      <w:pPr>
        <w:tabs>
          <w:tab w:val="left" w:pos="2880"/>
        </w:tabs>
        <w:rPr>
          <w:i/>
        </w:rPr>
      </w:pPr>
      <w:r w:rsidRPr="002F0420">
        <w:rPr>
          <w:i/>
        </w:rPr>
        <w:t>Break Room</w:t>
      </w:r>
    </w:p>
    <w:p w14:paraId="72FD99AB" w14:textId="77777777" w:rsidR="00F57C88" w:rsidRPr="002F0420" w:rsidRDefault="00F57C88" w:rsidP="00F57C88">
      <w:pPr>
        <w:tabs>
          <w:tab w:val="left" w:pos="2880"/>
        </w:tabs>
      </w:pPr>
      <w:r w:rsidRPr="002F0420">
        <w:tab/>
        <w:t>No Violations Noted</w:t>
      </w:r>
    </w:p>
    <w:p w14:paraId="05FD33AE" w14:textId="77777777" w:rsidR="00F57C88" w:rsidRPr="002F0420" w:rsidRDefault="00F57C88" w:rsidP="00F57C88">
      <w:pPr>
        <w:tabs>
          <w:tab w:val="left" w:pos="2880"/>
        </w:tabs>
      </w:pPr>
    </w:p>
    <w:p w14:paraId="5DB445BE" w14:textId="77777777" w:rsidR="00F57C88" w:rsidRPr="002F0420" w:rsidRDefault="00F57C88" w:rsidP="00F57C88">
      <w:pPr>
        <w:tabs>
          <w:tab w:val="left" w:pos="2880"/>
        </w:tabs>
        <w:rPr>
          <w:i/>
        </w:rPr>
      </w:pPr>
      <w:r w:rsidRPr="002F0420">
        <w:rPr>
          <w:i/>
        </w:rPr>
        <w:t>Office Break Room</w:t>
      </w:r>
    </w:p>
    <w:p w14:paraId="67E47851" w14:textId="77777777" w:rsidR="00F57C88" w:rsidRPr="002F0420" w:rsidRDefault="00F57C88" w:rsidP="00F57C88">
      <w:r w:rsidRPr="002F0420">
        <w:tab/>
      </w:r>
      <w:r w:rsidRPr="002F0420">
        <w:tab/>
      </w:r>
      <w:r w:rsidRPr="002F0420">
        <w:tab/>
      </w:r>
      <w:r w:rsidRPr="002F0420">
        <w:tab/>
        <w:t>No Violations Noted</w:t>
      </w:r>
    </w:p>
    <w:p w14:paraId="42E8A3A7" w14:textId="77777777" w:rsidR="00F57C88" w:rsidRPr="002F0420" w:rsidRDefault="00F57C88" w:rsidP="00F57C88">
      <w:pPr>
        <w:tabs>
          <w:tab w:val="left" w:pos="2880"/>
        </w:tabs>
        <w:rPr>
          <w:b/>
          <w:u w:val="single"/>
        </w:rPr>
      </w:pPr>
      <w:r w:rsidRPr="002F0420">
        <w:rPr>
          <w:b/>
          <w:u w:val="single"/>
        </w:rPr>
        <w:lastRenderedPageBreak/>
        <w:t>HSU</w:t>
      </w:r>
    </w:p>
    <w:p w14:paraId="71DB0A8B" w14:textId="77777777" w:rsidR="00F57C88" w:rsidRPr="002F0420" w:rsidRDefault="00F57C88" w:rsidP="00F57C88">
      <w:pPr>
        <w:tabs>
          <w:tab w:val="left" w:pos="2880"/>
        </w:tabs>
        <w:rPr>
          <w:b/>
          <w:u w:val="single"/>
        </w:rPr>
      </w:pPr>
    </w:p>
    <w:p w14:paraId="7B305E45" w14:textId="77777777" w:rsidR="00023BD4" w:rsidRPr="002F0420" w:rsidRDefault="00023BD4" w:rsidP="00F57C88">
      <w:pPr>
        <w:tabs>
          <w:tab w:val="left" w:pos="2880"/>
        </w:tabs>
        <w:rPr>
          <w:i/>
        </w:rPr>
      </w:pPr>
      <w:r w:rsidRPr="002F0420">
        <w:rPr>
          <w:i/>
        </w:rPr>
        <w:t>Director of Nursing Office (Medical Waste Log Book)</w:t>
      </w:r>
    </w:p>
    <w:p w14:paraId="099D6CF0" w14:textId="77777777" w:rsidR="00F57C88" w:rsidRDefault="00CB6FF9" w:rsidP="00CB6FF9">
      <w:pPr>
        <w:ind w:left="2880" w:hanging="2880"/>
      </w:pPr>
      <w:r w:rsidRPr="002F0420">
        <w:rPr>
          <w:iCs/>
        </w:rPr>
        <w:t>105 CMR 480.500(B)</w:t>
      </w:r>
      <w:r w:rsidR="006B11A4">
        <w:rPr>
          <w:iCs/>
        </w:rPr>
        <w:t>*</w:t>
      </w:r>
      <w:r w:rsidRPr="002F0420">
        <w:tab/>
        <w:t>Procedures; Records; Record Keeping Log: Generator did not maintain a record-keeping log for waste sent off-site for treatment, missing entries</w:t>
      </w:r>
    </w:p>
    <w:p w14:paraId="7768EE01" w14:textId="77777777" w:rsidR="006B11A4" w:rsidRPr="006B11A4" w:rsidRDefault="006B11A4" w:rsidP="00CB6FF9">
      <w:pPr>
        <w:ind w:left="2880" w:hanging="2880"/>
      </w:pPr>
      <w:bookmarkStart w:id="0" w:name="_Hlk117058550"/>
      <w:r w:rsidRPr="006B11A4">
        <w:t>105 CMR 480.425(A)</w:t>
      </w:r>
      <w:r>
        <w:tab/>
      </w:r>
      <w:r w:rsidRPr="006B11A4">
        <w:t>Tracking Medical or Biological Waste for Treatment: Generator did not confirm the shipment was received by the treatment facility within 30 days on an approved tracking form, missing June 2022 tracking form</w:t>
      </w:r>
      <w:bookmarkEnd w:id="0"/>
    </w:p>
    <w:p w14:paraId="0F7F8CC2" w14:textId="77777777" w:rsidR="00F57C88" w:rsidRPr="002F0420" w:rsidRDefault="00F57C88" w:rsidP="00F57C88">
      <w:pPr>
        <w:tabs>
          <w:tab w:val="left" w:pos="2880"/>
        </w:tabs>
      </w:pPr>
    </w:p>
    <w:p w14:paraId="2B47B3A3" w14:textId="77777777" w:rsidR="00F57C88" w:rsidRPr="002F0420" w:rsidRDefault="00F57C88" w:rsidP="00F57C88">
      <w:pPr>
        <w:tabs>
          <w:tab w:val="left" w:pos="2880"/>
        </w:tabs>
        <w:rPr>
          <w:i/>
        </w:rPr>
      </w:pPr>
      <w:r w:rsidRPr="002F0420">
        <w:rPr>
          <w:i/>
        </w:rPr>
        <w:t>HSU Medical Records</w:t>
      </w:r>
    </w:p>
    <w:p w14:paraId="78C340CA" w14:textId="77777777" w:rsidR="00F57C88" w:rsidRPr="002F0420" w:rsidRDefault="006B11A4" w:rsidP="006B11A4">
      <w:pPr>
        <w:tabs>
          <w:tab w:val="left" w:pos="2880"/>
        </w:tabs>
      </w:pPr>
      <w:r w:rsidRPr="004C05A2">
        <w:tab/>
        <w:t>No Violations</w:t>
      </w:r>
      <w:r>
        <w:t xml:space="preserve"> Noted</w:t>
      </w:r>
    </w:p>
    <w:p w14:paraId="759977A5" w14:textId="77777777" w:rsidR="00F57C88" w:rsidRPr="002F0420" w:rsidRDefault="00F57C88" w:rsidP="00F57C88">
      <w:pPr>
        <w:tabs>
          <w:tab w:val="left" w:pos="2880"/>
        </w:tabs>
      </w:pPr>
    </w:p>
    <w:p w14:paraId="1B8FF54C" w14:textId="77777777" w:rsidR="00F57C88" w:rsidRPr="002F0420" w:rsidRDefault="006B11A4" w:rsidP="00F57C88">
      <w:pPr>
        <w:tabs>
          <w:tab w:val="left" w:pos="2880"/>
        </w:tabs>
        <w:rPr>
          <w:i/>
        </w:rPr>
      </w:pPr>
      <w:r>
        <w:rPr>
          <w:i/>
        </w:rPr>
        <w:t>Medical Supply</w:t>
      </w:r>
      <w:r w:rsidR="00F57C88" w:rsidRPr="002F0420">
        <w:rPr>
          <w:i/>
        </w:rPr>
        <w:t xml:space="preserve"> Room # WWCORR-6H</w:t>
      </w:r>
    </w:p>
    <w:p w14:paraId="7CC21DED" w14:textId="77777777" w:rsidR="00F57C88" w:rsidRPr="006B11A4" w:rsidRDefault="006B11A4" w:rsidP="006B11A4">
      <w:pPr>
        <w:ind w:left="2160" w:firstLine="720"/>
        <w:rPr>
          <w:color w:val="000000"/>
        </w:rPr>
      </w:pPr>
      <w:r>
        <w:rPr>
          <w:color w:val="000000"/>
        </w:rPr>
        <w:t xml:space="preserve">Unable to Inspect – </w:t>
      </w:r>
      <w:r w:rsidRPr="006B11A4">
        <w:t>Locked</w:t>
      </w:r>
    </w:p>
    <w:p w14:paraId="3E030B94" w14:textId="77777777" w:rsidR="00F57C88" w:rsidRPr="002F0420" w:rsidRDefault="00F57C88" w:rsidP="00F57C88">
      <w:pPr>
        <w:tabs>
          <w:tab w:val="left" w:pos="2880"/>
        </w:tabs>
      </w:pPr>
    </w:p>
    <w:p w14:paraId="15DFF79F" w14:textId="77777777" w:rsidR="00F57C88" w:rsidRPr="002F0420" w:rsidRDefault="00F57C88" w:rsidP="00F57C88">
      <w:pPr>
        <w:tabs>
          <w:tab w:val="left" w:pos="2880"/>
        </w:tabs>
        <w:rPr>
          <w:i/>
        </w:rPr>
      </w:pPr>
      <w:r w:rsidRPr="002F0420">
        <w:rPr>
          <w:i/>
        </w:rPr>
        <w:t>Dentist # 2</w:t>
      </w:r>
    </w:p>
    <w:p w14:paraId="4C2B53D8" w14:textId="77777777" w:rsidR="00F57C88" w:rsidRPr="002F0420" w:rsidRDefault="00F57C88" w:rsidP="00F57C88">
      <w:pPr>
        <w:tabs>
          <w:tab w:val="left" w:pos="2880"/>
        </w:tabs>
      </w:pPr>
      <w:r w:rsidRPr="002F0420">
        <w:tab/>
        <w:t>No Violations Noted</w:t>
      </w:r>
    </w:p>
    <w:p w14:paraId="353C7171" w14:textId="77777777" w:rsidR="00F57C88" w:rsidRPr="002F0420" w:rsidRDefault="00F57C88" w:rsidP="00F57C88">
      <w:pPr>
        <w:tabs>
          <w:tab w:val="left" w:pos="2880"/>
        </w:tabs>
      </w:pPr>
    </w:p>
    <w:p w14:paraId="6AD8CC12" w14:textId="77777777" w:rsidR="00F57C88" w:rsidRPr="002F0420" w:rsidRDefault="00F57C88" w:rsidP="00F57C88">
      <w:pPr>
        <w:tabs>
          <w:tab w:val="left" w:pos="2880"/>
        </w:tabs>
        <w:rPr>
          <w:i/>
        </w:rPr>
      </w:pPr>
      <w:r w:rsidRPr="002F0420">
        <w:rPr>
          <w:i/>
        </w:rPr>
        <w:t>Triage # 3</w:t>
      </w:r>
    </w:p>
    <w:p w14:paraId="1A19CE72" w14:textId="77777777" w:rsidR="00F57C88" w:rsidRPr="002F0420" w:rsidRDefault="00F57C88" w:rsidP="00F57C88">
      <w:pPr>
        <w:tabs>
          <w:tab w:val="left" w:pos="2880"/>
        </w:tabs>
      </w:pPr>
      <w:r w:rsidRPr="002F0420">
        <w:tab/>
        <w:t>No Violations Noted</w:t>
      </w:r>
    </w:p>
    <w:p w14:paraId="6B11A149" w14:textId="77777777" w:rsidR="00F57C88" w:rsidRPr="002F0420" w:rsidRDefault="00F57C88" w:rsidP="00F57C88"/>
    <w:p w14:paraId="1E655E5D" w14:textId="77777777" w:rsidR="00F57C88" w:rsidRPr="002F0420" w:rsidRDefault="00F57C88" w:rsidP="00F57C88">
      <w:pPr>
        <w:tabs>
          <w:tab w:val="left" w:pos="2880"/>
        </w:tabs>
        <w:rPr>
          <w:i/>
        </w:rPr>
      </w:pPr>
      <w:r w:rsidRPr="002F0420">
        <w:rPr>
          <w:i/>
        </w:rPr>
        <w:t>Medication Room</w:t>
      </w:r>
    </w:p>
    <w:p w14:paraId="31E1DE8B" w14:textId="77777777" w:rsidR="00F57C88" w:rsidRPr="002F0420" w:rsidRDefault="006B11A4" w:rsidP="006B11A4">
      <w:pPr>
        <w:tabs>
          <w:tab w:val="left" w:pos="2880"/>
        </w:tabs>
      </w:pPr>
      <w:r w:rsidRPr="004C05A2">
        <w:tab/>
        <w:t>No Violations</w:t>
      </w:r>
      <w:r>
        <w:t xml:space="preserve"> Noted</w:t>
      </w:r>
    </w:p>
    <w:p w14:paraId="41233C49" w14:textId="77777777" w:rsidR="00641AD5" w:rsidRDefault="00641AD5" w:rsidP="00F57C88">
      <w:pPr>
        <w:tabs>
          <w:tab w:val="left" w:pos="2880"/>
        </w:tabs>
      </w:pPr>
    </w:p>
    <w:p w14:paraId="7FCC826D" w14:textId="77777777" w:rsidR="00F57C88" w:rsidRPr="002F0420" w:rsidRDefault="00F57C88" w:rsidP="00F57C88">
      <w:pPr>
        <w:tabs>
          <w:tab w:val="left" w:pos="2880"/>
        </w:tabs>
        <w:rPr>
          <w:i/>
        </w:rPr>
      </w:pPr>
      <w:r w:rsidRPr="002F0420">
        <w:rPr>
          <w:i/>
        </w:rPr>
        <w:t>Janitor’s Closet</w:t>
      </w:r>
    </w:p>
    <w:p w14:paraId="63B47B7E" w14:textId="77777777" w:rsidR="006B11A4" w:rsidRPr="002F0420" w:rsidRDefault="006B11A4" w:rsidP="006B11A4">
      <w:pPr>
        <w:tabs>
          <w:tab w:val="left" w:pos="2880"/>
        </w:tabs>
      </w:pPr>
      <w:r w:rsidRPr="004C05A2">
        <w:tab/>
        <w:t>No Violations</w:t>
      </w:r>
      <w:r>
        <w:t xml:space="preserve"> Noted</w:t>
      </w:r>
    </w:p>
    <w:p w14:paraId="1DF28032" w14:textId="77777777" w:rsidR="00F57C88" w:rsidRPr="002F0420" w:rsidRDefault="00F57C88" w:rsidP="00F57C88">
      <w:pPr>
        <w:tabs>
          <w:tab w:val="left" w:pos="2880"/>
        </w:tabs>
      </w:pPr>
    </w:p>
    <w:p w14:paraId="7B2CB575" w14:textId="77777777" w:rsidR="00F57C88" w:rsidRPr="002F0420" w:rsidRDefault="00F57C88" w:rsidP="00F57C88">
      <w:pPr>
        <w:tabs>
          <w:tab w:val="left" w:pos="2880"/>
        </w:tabs>
        <w:rPr>
          <w:i/>
        </w:rPr>
      </w:pPr>
      <w:r w:rsidRPr="002F0420">
        <w:rPr>
          <w:i/>
        </w:rPr>
        <w:t>Inmate Bathroom</w:t>
      </w:r>
    </w:p>
    <w:p w14:paraId="7D3A4BA7" w14:textId="77777777" w:rsidR="00641AD5" w:rsidRPr="00641AD5" w:rsidRDefault="00641AD5" w:rsidP="00641AD5">
      <w:pPr>
        <w:tabs>
          <w:tab w:val="left" w:pos="2880"/>
        </w:tabs>
      </w:pPr>
      <w:r w:rsidRPr="00641AD5">
        <w:t>105 CMR 451.123</w:t>
      </w:r>
      <w:r w:rsidR="006B11A4">
        <w:t>*</w:t>
      </w:r>
      <w:r w:rsidRPr="00641AD5">
        <w:tab/>
        <w:t>Maintenance: Ceiling vent dusty</w:t>
      </w:r>
    </w:p>
    <w:p w14:paraId="40753323" w14:textId="77777777" w:rsidR="00F57C88" w:rsidRPr="002F0420" w:rsidRDefault="00F57C88" w:rsidP="00F57C88">
      <w:pPr>
        <w:tabs>
          <w:tab w:val="left" w:pos="2880"/>
        </w:tabs>
      </w:pPr>
    </w:p>
    <w:p w14:paraId="6B37AE16" w14:textId="77777777" w:rsidR="00F57C88" w:rsidRPr="002F0420" w:rsidRDefault="00F57C88" w:rsidP="00F57C88">
      <w:pPr>
        <w:tabs>
          <w:tab w:val="left" w:pos="2880"/>
        </w:tabs>
        <w:rPr>
          <w:i/>
        </w:rPr>
      </w:pPr>
      <w:r w:rsidRPr="002F0420">
        <w:rPr>
          <w:i/>
        </w:rPr>
        <w:t>Officer’s Station</w:t>
      </w:r>
    </w:p>
    <w:p w14:paraId="521E832B" w14:textId="77777777" w:rsidR="00F57C88" w:rsidRPr="002F0420" w:rsidRDefault="00F57C88" w:rsidP="00F57C88">
      <w:pPr>
        <w:tabs>
          <w:tab w:val="left" w:pos="2880"/>
        </w:tabs>
      </w:pPr>
      <w:r w:rsidRPr="002F0420">
        <w:tab/>
        <w:t>No Violations Noted</w:t>
      </w:r>
    </w:p>
    <w:p w14:paraId="779AE827" w14:textId="77777777" w:rsidR="00F57C88" w:rsidRPr="002F0420" w:rsidRDefault="00F57C88" w:rsidP="00F57C88">
      <w:pPr>
        <w:tabs>
          <w:tab w:val="left" w:pos="2880"/>
        </w:tabs>
        <w:rPr>
          <w:i/>
        </w:rPr>
      </w:pPr>
    </w:p>
    <w:p w14:paraId="0CC910B7" w14:textId="77777777" w:rsidR="00F57C88" w:rsidRPr="002F0420" w:rsidRDefault="00F57C88" w:rsidP="00F57C88">
      <w:pPr>
        <w:tabs>
          <w:tab w:val="left" w:pos="2880"/>
        </w:tabs>
        <w:rPr>
          <w:i/>
        </w:rPr>
      </w:pPr>
      <w:r w:rsidRPr="002F0420">
        <w:rPr>
          <w:i/>
        </w:rPr>
        <w:t>Medical Office # 4</w:t>
      </w:r>
    </w:p>
    <w:p w14:paraId="1892E95E" w14:textId="77777777" w:rsidR="001A0E94" w:rsidRPr="002F0420" w:rsidRDefault="001A0E94" w:rsidP="001A0E94">
      <w:pPr>
        <w:tabs>
          <w:tab w:val="left" w:pos="2880"/>
        </w:tabs>
      </w:pPr>
      <w:r w:rsidRPr="002F0420">
        <w:tab/>
        <w:t>No Violations Noted</w:t>
      </w:r>
    </w:p>
    <w:p w14:paraId="570F670E" w14:textId="77777777" w:rsidR="00F57C88" w:rsidRPr="002F0420" w:rsidRDefault="00F57C88" w:rsidP="00F57C88">
      <w:pPr>
        <w:tabs>
          <w:tab w:val="left" w:pos="2880"/>
        </w:tabs>
        <w:rPr>
          <w:i/>
        </w:rPr>
      </w:pPr>
    </w:p>
    <w:p w14:paraId="04F16EDD" w14:textId="77777777" w:rsidR="00F57C88" w:rsidRPr="002F0420" w:rsidRDefault="00F57C88" w:rsidP="00F57C88">
      <w:pPr>
        <w:tabs>
          <w:tab w:val="left" w:pos="2880"/>
        </w:tabs>
        <w:rPr>
          <w:i/>
        </w:rPr>
      </w:pPr>
      <w:r w:rsidRPr="002F0420">
        <w:rPr>
          <w:i/>
        </w:rPr>
        <w:t>Medical Office # 5</w:t>
      </w:r>
    </w:p>
    <w:p w14:paraId="3D36C18B" w14:textId="77777777" w:rsidR="00F57C88" w:rsidRDefault="00F57C88" w:rsidP="00F57C88">
      <w:pPr>
        <w:tabs>
          <w:tab w:val="left" w:pos="2880"/>
        </w:tabs>
      </w:pPr>
      <w:r w:rsidRPr="002F0420">
        <w:t>105 CMR 451.353*</w:t>
      </w:r>
      <w:r w:rsidRPr="002F0420">
        <w:tab/>
        <w:t>Interior Maintenance: Exam table surface damaged</w:t>
      </w:r>
    </w:p>
    <w:p w14:paraId="78ABC03E" w14:textId="77777777" w:rsidR="006B11A4" w:rsidRPr="006B11A4" w:rsidRDefault="006B11A4" w:rsidP="006B11A4">
      <w:pPr>
        <w:tabs>
          <w:tab w:val="left" w:pos="2880"/>
        </w:tabs>
        <w:rPr>
          <w:color w:val="FF0000"/>
        </w:rPr>
      </w:pPr>
      <w:r w:rsidRPr="00AB5A5E">
        <w:t>105 CMR 451.353</w:t>
      </w:r>
      <w:r w:rsidRPr="00AB5A5E">
        <w:tab/>
        <w:t>Interior Maintenance:</w:t>
      </w:r>
      <w:r>
        <w:t xml:space="preserve"> Ceiling vent dusty</w:t>
      </w:r>
    </w:p>
    <w:p w14:paraId="6FFB070D" w14:textId="77777777" w:rsidR="00F57C88" w:rsidRPr="002F0420" w:rsidRDefault="00F57C88" w:rsidP="00F57C88">
      <w:pPr>
        <w:tabs>
          <w:tab w:val="left" w:pos="2880"/>
        </w:tabs>
      </w:pPr>
    </w:p>
    <w:p w14:paraId="0C4A79BC" w14:textId="77777777" w:rsidR="00F57C88" w:rsidRPr="002F0420" w:rsidRDefault="00F57C88" w:rsidP="00F57C88">
      <w:pPr>
        <w:tabs>
          <w:tab w:val="left" w:pos="2880"/>
        </w:tabs>
      </w:pPr>
      <w:r w:rsidRPr="002F0420">
        <w:rPr>
          <w:i/>
        </w:rPr>
        <w:t>Office</w:t>
      </w:r>
      <w:r w:rsidR="001A0E94" w:rsidRPr="002F0420">
        <w:rPr>
          <w:i/>
        </w:rPr>
        <w:t>s</w:t>
      </w:r>
    </w:p>
    <w:p w14:paraId="202CC617" w14:textId="77777777" w:rsidR="00F57C88" w:rsidRPr="002F0420" w:rsidRDefault="00F57C88" w:rsidP="00F57C88">
      <w:pPr>
        <w:tabs>
          <w:tab w:val="left" w:pos="2880"/>
        </w:tabs>
      </w:pPr>
      <w:r w:rsidRPr="002F0420">
        <w:tab/>
        <w:t>No Violations Noted</w:t>
      </w:r>
    </w:p>
    <w:p w14:paraId="70B81AF2" w14:textId="77777777" w:rsidR="00F57C88" w:rsidRPr="002F0420" w:rsidRDefault="00F57C88" w:rsidP="00F57C88">
      <w:pPr>
        <w:tabs>
          <w:tab w:val="left" w:pos="2880"/>
        </w:tabs>
        <w:rPr>
          <w:i/>
        </w:rPr>
      </w:pPr>
    </w:p>
    <w:p w14:paraId="61EEB7C3" w14:textId="77777777" w:rsidR="00F57C88" w:rsidRPr="002F0420" w:rsidRDefault="00F57C88" w:rsidP="00F57C88">
      <w:pPr>
        <w:tabs>
          <w:tab w:val="left" w:pos="2880"/>
        </w:tabs>
        <w:rPr>
          <w:i/>
        </w:rPr>
      </w:pPr>
      <w:r w:rsidRPr="002F0420">
        <w:rPr>
          <w:i/>
        </w:rPr>
        <w:t>Dark Room</w:t>
      </w:r>
    </w:p>
    <w:p w14:paraId="1E0CABCD" w14:textId="77777777" w:rsidR="00F57C88" w:rsidRPr="002F0420" w:rsidRDefault="00F57C88" w:rsidP="00F57C88">
      <w:pPr>
        <w:ind w:left="2160" w:firstLine="720"/>
      </w:pPr>
      <w:r w:rsidRPr="002F0420">
        <w:t>Unable to Inspect – Locked</w:t>
      </w:r>
    </w:p>
    <w:p w14:paraId="6727A9E4" w14:textId="77777777" w:rsidR="00F57C88" w:rsidRPr="002F0420" w:rsidRDefault="00F57C88" w:rsidP="00F57C88">
      <w:pPr>
        <w:tabs>
          <w:tab w:val="left" w:pos="2880"/>
        </w:tabs>
        <w:rPr>
          <w:i/>
        </w:rPr>
      </w:pPr>
    </w:p>
    <w:p w14:paraId="77AD8889" w14:textId="77777777" w:rsidR="00F57C88" w:rsidRPr="002F0420" w:rsidRDefault="00F57C88" w:rsidP="00F57C88">
      <w:pPr>
        <w:tabs>
          <w:tab w:val="left" w:pos="2880"/>
        </w:tabs>
        <w:rPr>
          <w:i/>
        </w:rPr>
      </w:pPr>
      <w:r w:rsidRPr="002F0420">
        <w:rPr>
          <w:i/>
        </w:rPr>
        <w:t xml:space="preserve">Break Room  </w:t>
      </w:r>
    </w:p>
    <w:p w14:paraId="575BE182" w14:textId="77777777" w:rsidR="001A0E94" w:rsidRPr="002F0420" w:rsidRDefault="006B11A4" w:rsidP="006B11A4">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interior of microwave oven dirty</w:t>
      </w:r>
    </w:p>
    <w:p w14:paraId="7AE72E3C" w14:textId="77777777" w:rsidR="00F57C88" w:rsidRPr="002F0420" w:rsidRDefault="00F57C88" w:rsidP="001A0E94">
      <w:pPr>
        <w:tabs>
          <w:tab w:val="left" w:pos="2880"/>
        </w:tabs>
      </w:pPr>
    </w:p>
    <w:p w14:paraId="11E5B739" w14:textId="77777777" w:rsidR="00F57C88" w:rsidRPr="002F0420" w:rsidRDefault="00F57C88" w:rsidP="00F57C88">
      <w:pPr>
        <w:tabs>
          <w:tab w:val="left" w:pos="2880"/>
        </w:tabs>
        <w:rPr>
          <w:i/>
        </w:rPr>
      </w:pPr>
      <w:r w:rsidRPr="002F0420">
        <w:rPr>
          <w:i/>
        </w:rPr>
        <w:t>Bathroom</w:t>
      </w:r>
      <w:r w:rsidR="006B11A4">
        <w:rPr>
          <w:i/>
        </w:rPr>
        <w:t xml:space="preserve"> (inside Break Room)</w:t>
      </w:r>
    </w:p>
    <w:p w14:paraId="34B2D043" w14:textId="77777777" w:rsidR="00F57C88" w:rsidRPr="002F0420" w:rsidRDefault="00F57C88" w:rsidP="00F57C88">
      <w:pPr>
        <w:tabs>
          <w:tab w:val="left" w:pos="2880"/>
        </w:tabs>
      </w:pPr>
      <w:r w:rsidRPr="002F0420">
        <w:tab/>
        <w:t>No Violations Noted</w:t>
      </w:r>
    </w:p>
    <w:p w14:paraId="4AEC69EA" w14:textId="77777777" w:rsidR="00F57C88" w:rsidRPr="002F0420" w:rsidRDefault="00F57C88" w:rsidP="00F57C88">
      <w:pPr>
        <w:tabs>
          <w:tab w:val="left" w:pos="2880"/>
        </w:tabs>
      </w:pPr>
    </w:p>
    <w:p w14:paraId="6AA80C19" w14:textId="77777777" w:rsidR="006B11A4" w:rsidRDefault="006B11A4" w:rsidP="00F57C88">
      <w:pPr>
        <w:tabs>
          <w:tab w:val="left" w:pos="2880"/>
        </w:tabs>
        <w:rPr>
          <w:i/>
        </w:rPr>
      </w:pPr>
    </w:p>
    <w:p w14:paraId="4BE50FF8" w14:textId="77777777" w:rsidR="00F57C88" w:rsidRPr="002F0420" w:rsidRDefault="00F57C88" w:rsidP="00F57C88">
      <w:pPr>
        <w:tabs>
          <w:tab w:val="left" w:pos="2880"/>
        </w:tabs>
        <w:rPr>
          <w:i/>
        </w:rPr>
      </w:pPr>
      <w:r w:rsidRPr="002F0420">
        <w:rPr>
          <w:i/>
        </w:rPr>
        <w:lastRenderedPageBreak/>
        <w:t>X-Ray and Optometry # 8</w:t>
      </w:r>
    </w:p>
    <w:p w14:paraId="2DA284B9" w14:textId="77777777" w:rsidR="00F57C88" w:rsidRPr="002F0420" w:rsidRDefault="00F57C88" w:rsidP="00F57C88">
      <w:pPr>
        <w:ind w:left="2160" w:firstLine="720"/>
      </w:pPr>
      <w:r w:rsidRPr="002F0420">
        <w:t>Unable to Inspect – Locked</w:t>
      </w:r>
    </w:p>
    <w:p w14:paraId="4ECA68B3" w14:textId="77777777" w:rsidR="001A0E94" w:rsidRPr="002F0420" w:rsidRDefault="001A0E94" w:rsidP="00F57C88">
      <w:pPr>
        <w:ind w:left="2160" w:firstLine="720"/>
      </w:pPr>
    </w:p>
    <w:p w14:paraId="461F7D68" w14:textId="77777777" w:rsidR="001A0E94" w:rsidRPr="002F0420" w:rsidRDefault="001A0E94" w:rsidP="001A0E94">
      <w:pPr>
        <w:tabs>
          <w:tab w:val="left" w:pos="2880"/>
        </w:tabs>
        <w:rPr>
          <w:i/>
        </w:rPr>
      </w:pPr>
      <w:r w:rsidRPr="002F0420">
        <w:rPr>
          <w:i/>
        </w:rPr>
        <w:t>Office # 9</w:t>
      </w:r>
    </w:p>
    <w:p w14:paraId="411AEB94" w14:textId="77777777" w:rsidR="001A0E94" w:rsidRPr="002F0420" w:rsidRDefault="001A0E94" w:rsidP="001A0E94">
      <w:pPr>
        <w:tabs>
          <w:tab w:val="left" w:pos="2880"/>
        </w:tabs>
      </w:pPr>
      <w:r w:rsidRPr="002F0420">
        <w:tab/>
        <w:t>No Violations Noted</w:t>
      </w:r>
    </w:p>
    <w:p w14:paraId="40CC5CB7" w14:textId="77777777" w:rsidR="00F57C88" w:rsidRPr="002F0420" w:rsidRDefault="00F57C88" w:rsidP="00F57C88"/>
    <w:p w14:paraId="7B0DAB0C" w14:textId="77777777" w:rsidR="00F57C88" w:rsidRPr="002F0420" w:rsidRDefault="00F57C88" w:rsidP="00F57C88">
      <w:pPr>
        <w:tabs>
          <w:tab w:val="left" w:pos="2880"/>
        </w:tabs>
        <w:rPr>
          <w:b/>
        </w:rPr>
      </w:pPr>
      <w:r w:rsidRPr="002F0420">
        <w:rPr>
          <w:b/>
        </w:rPr>
        <w:t xml:space="preserve">HSU </w:t>
      </w:r>
      <w:r w:rsidR="006B11A4">
        <w:rPr>
          <w:b/>
        </w:rPr>
        <w:t>Ward</w:t>
      </w:r>
      <w:r w:rsidR="006B11A4" w:rsidRPr="006B11A4">
        <w:rPr>
          <w:b/>
          <w:bCs/>
        </w:rPr>
        <w:t>– Unoccupied</w:t>
      </w:r>
    </w:p>
    <w:p w14:paraId="5667F201" w14:textId="77777777" w:rsidR="00F57C88" w:rsidRPr="002F0420" w:rsidRDefault="00F57C88" w:rsidP="00F57C88">
      <w:pPr>
        <w:tabs>
          <w:tab w:val="left" w:pos="2880"/>
        </w:tabs>
      </w:pPr>
    </w:p>
    <w:p w14:paraId="6CBBF9EF" w14:textId="77777777" w:rsidR="00F57C88" w:rsidRPr="002F0420" w:rsidRDefault="00F57C88" w:rsidP="00F57C88">
      <w:pPr>
        <w:tabs>
          <w:tab w:val="left" w:pos="2880"/>
        </w:tabs>
        <w:rPr>
          <w:i/>
        </w:rPr>
      </w:pPr>
      <w:r w:rsidRPr="002F0420">
        <w:rPr>
          <w:i/>
        </w:rPr>
        <w:t>Shower</w:t>
      </w:r>
    </w:p>
    <w:p w14:paraId="02704368" w14:textId="77777777" w:rsidR="00F57C88" w:rsidRDefault="00F57C88" w:rsidP="00F57C88">
      <w:pPr>
        <w:tabs>
          <w:tab w:val="left" w:pos="2880"/>
        </w:tabs>
      </w:pPr>
      <w:r w:rsidRPr="002F0420">
        <w:t>105 CMR 451.123*</w:t>
      </w:r>
      <w:r w:rsidRPr="002F0420">
        <w:tab/>
        <w:t>Maintenance: Floor paint damaged outside shower</w:t>
      </w:r>
    </w:p>
    <w:p w14:paraId="27D6B0BE" w14:textId="77777777" w:rsidR="00CE0520" w:rsidRPr="002F0420" w:rsidRDefault="00CE0520" w:rsidP="00CE0520">
      <w:pPr>
        <w:tabs>
          <w:tab w:val="left" w:pos="2880"/>
        </w:tabs>
      </w:pPr>
      <w:r w:rsidRPr="00AB5A5E">
        <w:t>105 CMR 451.123</w:t>
      </w:r>
      <w:r w:rsidRPr="00AB5A5E">
        <w:tab/>
        <w:t xml:space="preserve">Maintenance: Soap scum </w:t>
      </w:r>
      <w:r>
        <w:t>on walls in shower</w:t>
      </w:r>
    </w:p>
    <w:p w14:paraId="72473932" w14:textId="77777777" w:rsidR="00F57C88" w:rsidRPr="002F0420" w:rsidRDefault="00F57C88" w:rsidP="00F57C88">
      <w:pPr>
        <w:tabs>
          <w:tab w:val="left" w:pos="2880"/>
        </w:tabs>
      </w:pPr>
    </w:p>
    <w:p w14:paraId="316A31A5" w14:textId="77777777" w:rsidR="00F57C88" w:rsidRPr="002F0420" w:rsidRDefault="00F57C88" w:rsidP="00F57C88">
      <w:pPr>
        <w:tabs>
          <w:tab w:val="left" w:pos="2880"/>
        </w:tabs>
        <w:rPr>
          <w:i/>
        </w:rPr>
      </w:pPr>
      <w:r w:rsidRPr="002F0420">
        <w:rPr>
          <w:i/>
        </w:rPr>
        <w:t>Cells</w:t>
      </w:r>
    </w:p>
    <w:p w14:paraId="51FF51CB" w14:textId="77777777" w:rsidR="00F57C88" w:rsidRPr="002F0420" w:rsidRDefault="00F57C88" w:rsidP="00F57C88">
      <w:pPr>
        <w:tabs>
          <w:tab w:val="left" w:pos="2880"/>
        </w:tabs>
      </w:pPr>
      <w:r w:rsidRPr="002F0420">
        <w:tab/>
        <w:t>No Violations Noted</w:t>
      </w:r>
    </w:p>
    <w:p w14:paraId="4AF1C431" w14:textId="77777777" w:rsidR="00F57C88" w:rsidRPr="002F0420" w:rsidRDefault="00F57C88" w:rsidP="00F57C88"/>
    <w:p w14:paraId="380077C6" w14:textId="77777777" w:rsidR="00F57C88" w:rsidRPr="002F0420" w:rsidRDefault="00F57C88" w:rsidP="00F57C88">
      <w:pPr>
        <w:tabs>
          <w:tab w:val="left" w:pos="2880"/>
        </w:tabs>
        <w:rPr>
          <w:b/>
          <w:u w:val="single"/>
        </w:rPr>
      </w:pPr>
      <w:r w:rsidRPr="002F0420">
        <w:rPr>
          <w:b/>
          <w:u w:val="single"/>
        </w:rPr>
        <w:t xml:space="preserve">NEW MAN SECTION </w:t>
      </w:r>
    </w:p>
    <w:p w14:paraId="04FFB6F5" w14:textId="77777777" w:rsidR="00F57C88" w:rsidRPr="002F0420" w:rsidRDefault="00F57C88" w:rsidP="00F57C88">
      <w:pPr>
        <w:tabs>
          <w:tab w:val="left" w:pos="2880"/>
        </w:tabs>
      </w:pPr>
      <w:r w:rsidRPr="002F0420">
        <w:t>105 CMR 451.350*</w:t>
      </w:r>
      <w:r w:rsidRPr="002F0420">
        <w:tab/>
        <w:t>Structural Maintenance: Area not rodent and weathertight, door propped open in staircase</w:t>
      </w:r>
    </w:p>
    <w:p w14:paraId="611A882E" w14:textId="77777777" w:rsidR="00F57C88" w:rsidRPr="002F0420" w:rsidRDefault="00F57C88" w:rsidP="00F57C88">
      <w:pPr>
        <w:tabs>
          <w:tab w:val="left" w:pos="2880"/>
        </w:tabs>
        <w:rPr>
          <w:b/>
          <w:u w:val="single"/>
        </w:rPr>
      </w:pPr>
    </w:p>
    <w:p w14:paraId="51E728DF" w14:textId="77777777" w:rsidR="00F57C88" w:rsidRPr="002F0420" w:rsidRDefault="00F57C88" w:rsidP="00F57C88">
      <w:pPr>
        <w:tabs>
          <w:tab w:val="left" w:pos="2880"/>
        </w:tabs>
        <w:rPr>
          <w:i/>
        </w:rPr>
      </w:pPr>
      <w:r w:rsidRPr="002F0420">
        <w:rPr>
          <w:i/>
        </w:rPr>
        <w:t>Cells</w:t>
      </w:r>
    </w:p>
    <w:p w14:paraId="2C17DCE3" w14:textId="77777777" w:rsidR="00F57C88" w:rsidRPr="00CE0520" w:rsidRDefault="00CE0520" w:rsidP="00CE0520">
      <w:pPr>
        <w:tabs>
          <w:tab w:val="left" w:pos="2880"/>
        </w:tabs>
        <w:rPr>
          <w:color w:val="FF0000"/>
        </w:rPr>
      </w:pPr>
      <w:r w:rsidRPr="00AB5A5E">
        <w:t>105 CMR 451.353</w:t>
      </w:r>
      <w:r w:rsidRPr="00AB5A5E">
        <w:tab/>
        <w:t>Interior Maintenance:</w:t>
      </w:r>
      <w:r>
        <w:t xml:space="preserve"> Standing water observed in cell D</w:t>
      </w:r>
    </w:p>
    <w:p w14:paraId="2A81BD31" w14:textId="77777777" w:rsidR="00F57C88" w:rsidRPr="002F0420" w:rsidRDefault="00F57C88" w:rsidP="00F57C88">
      <w:pPr>
        <w:tabs>
          <w:tab w:val="left" w:pos="2880"/>
        </w:tabs>
      </w:pPr>
    </w:p>
    <w:p w14:paraId="4E43DAA4" w14:textId="77777777" w:rsidR="00F57C88" w:rsidRPr="002F0420" w:rsidRDefault="00F57C88" w:rsidP="00F57C88">
      <w:pPr>
        <w:tabs>
          <w:tab w:val="left" w:pos="2880"/>
        </w:tabs>
        <w:rPr>
          <w:i/>
        </w:rPr>
      </w:pPr>
      <w:r w:rsidRPr="002F0420">
        <w:rPr>
          <w:i/>
        </w:rPr>
        <w:t>Storage Room C</w:t>
      </w:r>
    </w:p>
    <w:p w14:paraId="1C279741" w14:textId="77777777" w:rsidR="00F57C88" w:rsidRPr="00CE0520" w:rsidRDefault="00CE0520" w:rsidP="00CE0520">
      <w:pPr>
        <w:tabs>
          <w:tab w:val="left" w:pos="2880"/>
        </w:tabs>
        <w:rPr>
          <w:color w:val="FF0000"/>
        </w:rPr>
      </w:pPr>
      <w:r w:rsidRPr="00AB5A5E">
        <w:t>105 CMR 451.353</w:t>
      </w:r>
      <w:r w:rsidRPr="00AB5A5E">
        <w:tab/>
        <w:t>Interior Maintenance:</w:t>
      </w:r>
      <w:r>
        <w:t xml:space="preserve"> Ceiling paint water damaged</w:t>
      </w:r>
    </w:p>
    <w:p w14:paraId="35E24BA4" w14:textId="77777777" w:rsidR="00F57C88" w:rsidRPr="002F0420" w:rsidRDefault="00F57C88" w:rsidP="00F57C88">
      <w:pPr>
        <w:tabs>
          <w:tab w:val="left" w:pos="2880"/>
        </w:tabs>
      </w:pPr>
    </w:p>
    <w:p w14:paraId="457CA0CE" w14:textId="77777777" w:rsidR="001A0E94" w:rsidRPr="002F0420" w:rsidRDefault="001A0E94" w:rsidP="00F57C88">
      <w:pPr>
        <w:tabs>
          <w:tab w:val="left" w:pos="2880"/>
        </w:tabs>
        <w:rPr>
          <w:i/>
        </w:rPr>
      </w:pPr>
      <w:r w:rsidRPr="002F0420">
        <w:rPr>
          <w:i/>
        </w:rPr>
        <w:t>Officers Station</w:t>
      </w:r>
    </w:p>
    <w:p w14:paraId="5931CA96" w14:textId="77777777" w:rsidR="001A0E94" w:rsidRPr="002F0420" w:rsidRDefault="001A0E94" w:rsidP="001A0E94">
      <w:pPr>
        <w:tabs>
          <w:tab w:val="left" w:pos="2880"/>
        </w:tabs>
      </w:pPr>
      <w:r w:rsidRPr="002F0420">
        <w:tab/>
        <w:t>No Violations Noted</w:t>
      </w:r>
    </w:p>
    <w:p w14:paraId="6635CED5" w14:textId="77777777" w:rsidR="00641AD5" w:rsidRDefault="00641AD5" w:rsidP="00F57C88">
      <w:pPr>
        <w:tabs>
          <w:tab w:val="left" w:pos="2880"/>
        </w:tabs>
        <w:rPr>
          <w:i/>
        </w:rPr>
      </w:pPr>
    </w:p>
    <w:p w14:paraId="394CA243" w14:textId="77777777" w:rsidR="00F57C88" w:rsidRPr="002F0420" w:rsidRDefault="00F57C88" w:rsidP="00F57C88">
      <w:pPr>
        <w:tabs>
          <w:tab w:val="left" w:pos="2880"/>
        </w:tabs>
        <w:rPr>
          <w:i/>
        </w:rPr>
      </w:pPr>
      <w:r w:rsidRPr="002F0420">
        <w:rPr>
          <w:i/>
        </w:rPr>
        <w:t>Room L</w:t>
      </w:r>
    </w:p>
    <w:p w14:paraId="4BF9B8DC" w14:textId="77777777" w:rsidR="001A0E94" w:rsidRPr="002F0420" w:rsidRDefault="001A0E94" w:rsidP="001A0E94">
      <w:pPr>
        <w:tabs>
          <w:tab w:val="left" w:pos="2880"/>
        </w:tabs>
      </w:pPr>
      <w:r w:rsidRPr="002F0420">
        <w:tab/>
        <w:t>No Violations Noted</w:t>
      </w:r>
    </w:p>
    <w:p w14:paraId="4635A591" w14:textId="77777777" w:rsidR="00F57C88" w:rsidRPr="002F0420" w:rsidRDefault="00F57C88" w:rsidP="00F57C88">
      <w:pPr>
        <w:tabs>
          <w:tab w:val="left" w:pos="2880"/>
        </w:tabs>
      </w:pPr>
    </w:p>
    <w:p w14:paraId="131D76C2" w14:textId="77777777" w:rsidR="00F57C88" w:rsidRPr="002F0420" w:rsidRDefault="00F57C88" w:rsidP="00F57C88">
      <w:pPr>
        <w:tabs>
          <w:tab w:val="left" w:pos="2880"/>
        </w:tabs>
      </w:pPr>
      <w:r w:rsidRPr="002F0420">
        <w:rPr>
          <w:i/>
        </w:rPr>
        <w:t xml:space="preserve">Medical Room  </w:t>
      </w:r>
    </w:p>
    <w:p w14:paraId="6C61A41A" w14:textId="77777777" w:rsidR="00F57C88" w:rsidRPr="002F0420" w:rsidRDefault="00F57C88" w:rsidP="00F57C88">
      <w:pPr>
        <w:tabs>
          <w:tab w:val="left" w:pos="2880"/>
        </w:tabs>
      </w:pPr>
      <w:r w:rsidRPr="002F0420">
        <w:tab/>
        <w:t>No Violations Noted</w:t>
      </w:r>
    </w:p>
    <w:p w14:paraId="78E1590D" w14:textId="77777777" w:rsidR="00F57C88" w:rsidRPr="002F0420" w:rsidRDefault="00F57C88" w:rsidP="00F57C88">
      <w:pPr>
        <w:tabs>
          <w:tab w:val="left" w:pos="2880"/>
        </w:tabs>
      </w:pPr>
    </w:p>
    <w:p w14:paraId="78223F3B" w14:textId="77777777" w:rsidR="00F57C88" w:rsidRPr="002F0420" w:rsidRDefault="00F57C88" w:rsidP="00F57C88">
      <w:pPr>
        <w:tabs>
          <w:tab w:val="left" w:pos="2880"/>
        </w:tabs>
        <w:rPr>
          <w:i/>
        </w:rPr>
      </w:pPr>
      <w:r w:rsidRPr="002F0420">
        <w:rPr>
          <w:i/>
        </w:rPr>
        <w:t>Changing Area</w:t>
      </w:r>
    </w:p>
    <w:p w14:paraId="54E0AFD8" w14:textId="77777777" w:rsidR="00F57C88" w:rsidRPr="002F0420" w:rsidRDefault="00F57C88" w:rsidP="00F57C88">
      <w:pPr>
        <w:tabs>
          <w:tab w:val="left" w:pos="2880"/>
        </w:tabs>
      </w:pPr>
      <w:r w:rsidRPr="002F0420">
        <w:tab/>
        <w:t>No Violations Noted</w:t>
      </w:r>
    </w:p>
    <w:p w14:paraId="4AC6E396" w14:textId="77777777" w:rsidR="00F57C88" w:rsidRPr="002F0420" w:rsidRDefault="00F57C88" w:rsidP="00F57C88">
      <w:pPr>
        <w:tabs>
          <w:tab w:val="left" w:pos="2880"/>
        </w:tabs>
      </w:pPr>
    </w:p>
    <w:p w14:paraId="4B15BD78" w14:textId="77777777" w:rsidR="00F57C88" w:rsidRPr="002F0420" w:rsidRDefault="00F57C88" w:rsidP="00F57C88">
      <w:pPr>
        <w:tabs>
          <w:tab w:val="left" w:pos="2880"/>
        </w:tabs>
        <w:rPr>
          <w:i/>
        </w:rPr>
      </w:pPr>
      <w:r w:rsidRPr="002F0420">
        <w:rPr>
          <w:i/>
        </w:rPr>
        <w:t xml:space="preserve">Handwash Sink </w:t>
      </w:r>
    </w:p>
    <w:p w14:paraId="1C12857B" w14:textId="77777777" w:rsidR="001A0E94" w:rsidRPr="002F0420" w:rsidRDefault="00CE0520" w:rsidP="00CE0520">
      <w:pPr>
        <w:tabs>
          <w:tab w:val="left" w:pos="2880"/>
        </w:tabs>
      </w:pPr>
      <w:r w:rsidRPr="004C05A2">
        <w:tab/>
        <w:t>No Violations</w:t>
      </w:r>
      <w:r>
        <w:t xml:space="preserve"> Noted</w:t>
      </w:r>
    </w:p>
    <w:p w14:paraId="0D976DD8" w14:textId="77777777" w:rsidR="001A0E94" w:rsidRPr="002F0420" w:rsidRDefault="001A0E94" w:rsidP="00F57C88">
      <w:pPr>
        <w:tabs>
          <w:tab w:val="left" w:pos="2880"/>
        </w:tabs>
      </w:pPr>
    </w:p>
    <w:p w14:paraId="055DA6C1" w14:textId="77777777" w:rsidR="00F57C88" w:rsidRPr="002F0420" w:rsidRDefault="00F57C88" w:rsidP="00F57C88">
      <w:pPr>
        <w:tabs>
          <w:tab w:val="left" w:pos="2880"/>
        </w:tabs>
        <w:rPr>
          <w:i/>
        </w:rPr>
      </w:pPr>
      <w:r w:rsidRPr="002F0420">
        <w:rPr>
          <w:i/>
        </w:rPr>
        <w:t>Cleaning Closet</w:t>
      </w:r>
    </w:p>
    <w:p w14:paraId="74D2DED3" w14:textId="77777777" w:rsidR="00F57C88" w:rsidRPr="002F0420" w:rsidRDefault="00CE0520" w:rsidP="001A0E94">
      <w:pPr>
        <w:tabs>
          <w:tab w:val="left" w:pos="2880"/>
        </w:tabs>
      </w:pPr>
      <w:r w:rsidRPr="004C05A2">
        <w:tab/>
        <w:t>No Violations</w:t>
      </w:r>
      <w:r>
        <w:t xml:space="preserve"> Noted</w:t>
      </w:r>
    </w:p>
    <w:p w14:paraId="58BB4501" w14:textId="77777777" w:rsidR="00F57C88" w:rsidRPr="002F0420" w:rsidRDefault="00F57C88" w:rsidP="00F57C88">
      <w:pPr>
        <w:tabs>
          <w:tab w:val="left" w:pos="2880"/>
        </w:tabs>
        <w:rPr>
          <w:i/>
        </w:rPr>
      </w:pPr>
    </w:p>
    <w:p w14:paraId="2353170C" w14:textId="77777777" w:rsidR="00F57C88" w:rsidRPr="002F0420" w:rsidRDefault="00F57C88" w:rsidP="00F57C88">
      <w:pPr>
        <w:tabs>
          <w:tab w:val="left" w:pos="2880"/>
        </w:tabs>
        <w:rPr>
          <w:i/>
        </w:rPr>
      </w:pPr>
      <w:r w:rsidRPr="002F0420">
        <w:rPr>
          <w:i/>
        </w:rPr>
        <w:t xml:space="preserve">Clothing/Break Room  </w:t>
      </w:r>
    </w:p>
    <w:p w14:paraId="45A7FF7A" w14:textId="77777777" w:rsidR="00366E97" w:rsidRPr="002F0420" w:rsidRDefault="00CE0520" w:rsidP="00CE0520">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interior of microwave oven dirty</w:t>
      </w:r>
    </w:p>
    <w:p w14:paraId="5900B62C" w14:textId="77777777" w:rsidR="00F57C88" w:rsidRPr="002F0420" w:rsidRDefault="00F57C88" w:rsidP="00F57C88">
      <w:pPr>
        <w:tabs>
          <w:tab w:val="left" w:pos="2880"/>
        </w:tabs>
        <w:rPr>
          <w:b/>
          <w:u w:val="single"/>
        </w:rPr>
      </w:pPr>
    </w:p>
    <w:p w14:paraId="0B59A16F" w14:textId="77777777" w:rsidR="00F57C88" w:rsidRPr="002F0420" w:rsidRDefault="00F57C88" w:rsidP="00F57C88">
      <w:pPr>
        <w:tabs>
          <w:tab w:val="left" w:pos="2880"/>
        </w:tabs>
        <w:rPr>
          <w:b/>
          <w:u w:val="single"/>
        </w:rPr>
      </w:pPr>
      <w:r w:rsidRPr="002F0420">
        <w:rPr>
          <w:b/>
          <w:u w:val="single"/>
        </w:rPr>
        <w:t>PROPERTY</w:t>
      </w:r>
    </w:p>
    <w:p w14:paraId="0892E4F0" w14:textId="77777777" w:rsidR="00F57C88" w:rsidRPr="002F0420" w:rsidRDefault="00F57C88" w:rsidP="00F57C88">
      <w:pPr>
        <w:tabs>
          <w:tab w:val="left" w:pos="2880"/>
        </w:tabs>
      </w:pPr>
      <w:r w:rsidRPr="002F0420">
        <w:t>105 CMR 451.353*</w:t>
      </w:r>
      <w:r w:rsidRPr="002F0420">
        <w:tab/>
        <w:t>Interior Maintenance: Floor paint damaged</w:t>
      </w:r>
    </w:p>
    <w:p w14:paraId="066574DA" w14:textId="77777777" w:rsidR="00F57C88" w:rsidRPr="002F0420" w:rsidRDefault="00F57C88" w:rsidP="00F57C88">
      <w:pPr>
        <w:tabs>
          <w:tab w:val="left" w:pos="2880"/>
        </w:tabs>
      </w:pPr>
    </w:p>
    <w:p w14:paraId="7D40825E" w14:textId="77777777" w:rsidR="00F57C88" w:rsidRPr="002F0420" w:rsidRDefault="00F57C88" w:rsidP="00F57C88">
      <w:pPr>
        <w:tabs>
          <w:tab w:val="left" w:pos="2880"/>
        </w:tabs>
        <w:rPr>
          <w:i/>
        </w:rPr>
      </w:pPr>
      <w:r w:rsidRPr="002F0420">
        <w:rPr>
          <w:i/>
        </w:rPr>
        <w:t>Office</w:t>
      </w:r>
    </w:p>
    <w:p w14:paraId="2ED652AD" w14:textId="77777777" w:rsidR="00F57C88" w:rsidRPr="002F0420" w:rsidRDefault="00F57C88" w:rsidP="00F57C88">
      <w:pPr>
        <w:tabs>
          <w:tab w:val="left" w:pos="2880"/>
        </w:tabs>
      </w:pPr>
      <w:r w:rsidRPr="002F0420">
        <w:tab/>
        <w:t>No Violations Noted</w:t>
      </w:r>
    </w:p>
    <w:p w14:paraId="6F2E7A81" w14:textId="77777777" w:rsidR="00F57C88" w:rsidRPr="002F0420" w:rsidRDefault="00F57C88" w:rsidP="00F57C88">
      <w:pPr>
        <w:tabs>
          <w:tab w:val="left" w:pos="2880"/>
        </w:tabs>
        <w:ind w:left="2880" w:hanging="2880"/>
        <w:rPr>
          <w:i/>
        </w:rPr>
      </w:pPr>
    </w:p>
    <w:p w14:paraId="651EA7E3" w14:textId="77777777" w:rsidR="00F57C88" w:rsidRPr="002F0420" w:rsidRDefault="00F57C88" w:rsidP="00F57C88">
      <w:pPr>
        <w:tabs>
          <w:tab w:val="left" w:pos="2880"/>
        </w:tabs>
        <w:ind w:left="2880" w:hanging="2880"/>
      </w:pPr>
      <w:r w:rsidRPr="002F0420">
        <w:rPr>
          <w:i/>
        </w:rPr>
        <w:t>Chemical Supply Closet</w:t>
      </w:r>
    </w:p>
    <w:p w14:paraId="641BA793" w14:textId="77777777" w:rsidR="00F57C88" w:rsidRPr="00CE0520" w:rsidRDefault="00CE0520" w:rsidP="00CE0520">
      <w:pPr>
        <w:tabs>
          <w:tab w:val="left" w:pos="2880"/>
        </w:tabs>
      </w:pPr>
      <w:r w:rsidRPr="004C05A2">
        <w:tab/>
        <w:t>No Violations</w:t>
      </w:r>
      <w:r>
        <w:t xml:space="preserve"> Noted</w:t>
      </w:r>
    </w:p>
    <w:p w14:paraId="13F892C3" w14:textId="77777777" w:rsidR="00F57C88" w:rsidRPr="002F0420" w:rsidRDefault="00F57C88" w:rsidP="00F57C88">
      <w:pPr>
        <w:tabs>
          <w:tab w:val="left" w:pos="2880"/>
        </w:tabs>
        <w:rPr>
          <w:i/>
        </w:rPr>
      </w:pPr>
      <w:r w:rsidRPr="002F0420">
        <w:rPr>
          <w:i/>
        </w:rPr>
        <w:lastRenderedPageBreak/>
        <w:t>Property</w:t>
      </w:r>
      <w:r w:rsidR="00E405F8" w:rsidRPr="002F0420">
        <w:rPr>
          <w:i/>
        </w:rPr>
        <w:t>/Contraband</w:t>
      </w:r>
      <w:r w:rsidRPr="002F0420">
        <w:rPr>
          <w:i/>
        </w:rPr>
        <w:t xml:space="preserve"> Storage</w:t>
      </w:r>
    </w:p>
    <w:p w14:paraId="42230CF2" w14:textId="77777777" w:rsidR="00F57C88" w:rsidRPr="002F0420" w:rsidRDefault="00F57C88" w:rsidP="00F57C88">
      <w:pPr>
        <w:tabs>
          <w:tab w:val="left" w:pos="2880"/>
        </w:tabs>
      </w:pPr>
      <w:r w:rsidRPr="002F0420">
        <w:t>105 CMR 451.353*</w:t>
      </w:r>
      <w:r w:rsidRPr="002F0420">
        <w:tab/>
        <w:t>Interior Maintenance: Floor paint damaged</w:t>
      </w:r>
    </w:p>
    <w:p w14:paraId="55B46C0A" w14:textId="77777777" w:rsidR="00F57C88" w:rsidRPr="002F0420" w:rsidRDefault="00F57C88" w:rsidP="00F57C88">
      <w:pPr>
        <w:tabs>
          <w:tab w:val="left" w:pos="2880"/>
        </w:tabs>
      </w:pPr>
      <w:r w:rsidRPr="002F0420">
        <w:t>105 CMR 451.353*</w:t>
      </w:r>
      <w:r w:rsidRPr="002F0420">
        <w:tab/>
        <w:t>Interior Maintenance: Ceiling paint damaged</w:t>
      </w:r>
    </w:p>
    <w:p w14:paraId="05A1AA75" w14:textId="77777777" w:rsidR="00E405F8" w:rsidRPr="002F0420" w:rsidRDefault="00E405F8" w:rsidP="00F57C88"/>
    <w:p w14:paraId="2614F06B" w14:textId="77777777" w:rsidR="00F57C88" w:rsidRPr="002F0420" w:rsidRDefault="00F57C88" w:rsidP="00F57C88">
      <w:pPr>
        <w:tabs>
          <w:tab w:val="left" w:pos="2880"/>
        </w:tabs>
        <w:rPr>
          <w:b/>
        </w:rPr>
      </w:pPr>
      <w:r w:rsidRPr="002F0420">
        <w:rPr>
          <w:b/>
        </w:rPr>
        <w:t>Bathroom Corridor</w:t>
      </w:r>
    </w:p>
    <w:p w14:paraId="0C580F44" w14:textId="77777777" w:rsidR="00F57C88" w:rsidRPr="002F0420" w:rsidRDefault="00F57C88" w:rsidP="00F57C88">
      <w:pPr>
        <w:tabs>
          <w:tab w:val="left" w:pos="2880"/>
        </w:tabs>
      </w:pPr>
      <w:r w:rsidRPr="002F0420">
        <w:t>105 CMR 451.353*</w:t>
      </w:r>
      <w:r w:rsidRPr="002F0420">
        <w:tab/>
        <w:t>Interior Maintenance: Floor surface damaged</w:t>
      </w:r>
    </w:p>
    <w:p w14:paraId="294E67BD" w14:textId="77777777" w:rsidR="00F57C88" w:rsidRPr="002F0420" w:rsidRDefault="00F57C88" w:rsidP="00F57C88">
      <w:pPr>
        <w:tabs>
          <w:tab w:val="left" w:pos="2880"/>
        </w:tabs>
      </w:pPr>
    </w:p>
    <w:p w14:paraId="3FEE94CD" w14:textId="77777777" w:rsidR="00F57C88" w:rsidRPr="002F0420" w:rsidRDefault="00F57C88" w:rsidP="00F57C88">
      <w:pPr>
        <w:tabs>
          <w:tab w:val="left" w:pos="2880"/>
        </w:tabs>
        <w:rPr>
          <w:i/>
        </w:rPr>
      </w:pPr>
      <w:r w:rsidRPr="002F0420">
        <w:rPr>
          <w:i/>
        </w:rPr>
        <w:t xml:space="preserve">Male Bathroom  </w:t>
      </w:r>
    </w:p>
    <w:p w14:paraId="3ECF5FD4" w14:textId="77777777" w:rsidR="00F57C88" w:rsidRPr="002F0420" w:rsidRDefault="00F57C88" w:rsidP="00F57C88">
      <w:pPr>
        <w:tabs>
          <w:tab w:val="left" w:pos="2880"/>
        </w:tabs>
      </w:pPr>
      <w:r w:rsidRPr="002F0420">
        <w:t>105 CMR 451.123</w:t>
      </w:r>
      <w:r w:rsidRPr="002F0420">
        <w:tab/>
        <w:t>Maintenance: Floor surface damaged</w:t>
      </w:r>
    </w:p>
    <w:p w14:paraId="349C1C50" w14:textId="77777777" w:rsidR="00F57C88" w:rsidRPr="002F0420" w:rsidRDefault="00F57C88" w:rsidP="00F57C88">
      <w:pPr>
        <w:tabs>
          <w:tab w:val="left" w:pos="2880"/>
        </w:tabs>
        <w:rPr>
          <w:i/>
        </w:rPr>
      </w:pPr>
    </w:p>
    <w:p w14:paraId="63F6E9CC" w14:textId="77777777" w:rsidR="00F57C88" w:rsidRPr="002F0420" w:rsidRDefault="00F57C88" w:rsidP="00F57C88">
      <w:pPr>
        <w:tabs>
          <w:tab w:val="left" w:pos="2880"/>
        </w:tabs>
        <w:rPr>
          <w:i/>
        </w:rPr>
      </w:pPr>
      <w:r w:rsidRPr="002F0420">
        <w:rPr>
          <w:i/>
        </w:rPr>
        <w:t xml:space="preserve">Female Bathroom  </w:t>
      </w:r>
    </w:p>
    <w:p w14:paraId="127434EB" w14:textId="77777777" w:rsidR="00F57C88" w:rsidRPr="002F0420" w:rsidRDefault="00E405F8" w:rsidP="00E405F8">
      <w:pPr>
        <w:tabs>
          <w:tab w:val="left" w:pos="2880"/>
        </w:tabs>
      </w:pPr>
      <w:r w:rsidRPr="002F0420">
        <w:t>105 CMR 451.123</w:t>
      </w:r>
      <w:r w:rsidR="00CE0520">
        <w:t>*</w:t>
      </w:r>
      <w:r w:rsidRPr="002F0420">
        <w:tab/>
        <w:t>Maintenance: Light switch cover not secured to wall</w:t>
      </w:r>
    </w:p>
    <w:p w14:paraId="0F1ECDE0" w14:textId="77777777" w:rsidR="00F57C88" w:rsidRPr="002F0420" w:rsidRDefault="00F57C88" w:rsidP="00F57C88"/>
    <w:p w14:paraId="2BCCCE30" w14:textId="77777777" w:rsidR="00F57C88" w:rsidRPr="002F0420" w:rsidRDefault="00F57C88" w:rsidP="00F57C88">
      <w:pPr>
        <w:rPr>
          <w:b/>
        </w:rPr>
      </w:pPr>
      <w:r w:rsidRPr="002F0420">
        <w:rPr>
          <w:b/>
        </w:rPr>
        <w:t>D Board Office</w:t>
      </w:r>
    </w:p>
    <w:p w14:paraId="6B0EC9AC" w14:textId="77777777" w:rsidR="00F57C88" w:rsidRPr="002F0420" w:rsidRDefault="00E405F8" w:rsidP="00E405F8">
      <w:pPr>
        <w:ind w:left="2160" w:firstLine="720"/>
        <w:rPr>
          <w:b/>
        </w:rPr>
      </w:pPr>
      <w:r w:rsidRPr="002F0420">
        <w:t>Unable to Inspect – Locked</w:t>
      </w:r>
    </w:p>
    <w:p w14:paraId="315BBB34" w14:textId="77777777" w:rsidR="002F0420" w:rsidRDefault="002F0420" w:rsidP="00F57C88">
      <w:pPr>
        <w:tabs>
          <w:tab w:val="left" w:pos="2880"/>
        </w:tabs>
        <w:rPr>
          <w:b/>
          <w:u w:val="single"/>
        </w:rPr>
      </w:pPr>
    </w:p>
    <w:p w14:paraId="27298D23" w14:textId="77777777" w:rsidR="00F57C88" w:rsidRPr="002F0420" w:rsidRDefault="00F57C88" w:rsidP="00F57C88">
      <w:pPr>
        <w:tabs>
          <w:tab w:val="left" w:pos="2880"/>
        </w:tabs>
        <w:rPr>
          <w:b/>
          <w:u w:val="single"/>
        </w:rPr>
      </w:pPr>
      <w:r w:rsidRPr="002F0420">
        <w:rPr>
          <w:b/>
          <w:u w:val="single"/>
        </w:rPr>
        <w:t xml:space="preserve">UNIT MANAGEMENT </w:t>
      </w:r>
    </w:p>
    <w:p w14:paraId="001849FE" w14:textId="77777777" w:rsidR="00F57C88" w:rsidRPr="002F0420" w:rsidRDefault="00F57C88" w:rsidP="00F57C88">
      <w:pPr>
        <w:tabs>
          <w:tab w:val="left" w:pos="2880"/>
        </w:tabs>
        <w:rPr>
          <w:b/>
          <w:u w:val="single"/>
        </w:rPr>
      </w:pPr>
    </w:p>
    <w:p w14:paraId="3EDB3352" w14:textId="77777777" w:rsidR="00F57C88" w:rsidRPr="002F0420" w:rsidRDefault="00F57C88" w:rsidP="00F57C88">
      <w:pPr>
        <w:tabs>
          <w:tab w:val="left" w:pos="2880"/>
        </w:tabs>
        <w:rPr>
          <w:i/>
        </w:rPr>
      </w:pPr>
      <w:r w:rsidRPr="002F0420">
        <w:rPr>
          <w:i/>
        </w:rPr>
        <w:t>Unit Team Office</w:t>
      </w:r>
    </w:p>
    <w:p w14:paraId="7A4CA468" w14:textId="77777777" w:rsidR="00CE0520" w:rsidRPr="004C05A2" w:rsidRDefault="00CE0520">
      <w:pPr>
        <w:tabs>
          <w:tab w:val="left" w:pos="2880"/>
        </w:tabs>
      </w:pPr>
      <w:r w:rsidRPr="004C05A2">
        <w:tab/>
        <w:t>No Violations</w:t>
      </w:r>
      <w:r>
        <w:t xml:space="preserve"> Noted</w:t>
      </w:r>
    </w:p>
    <w:p w14:paraId="694C2C87" w14:textId="77777777" w:rsidR="002F7C0B" w:rsidRDefault="002F7C0B" w:rsidP="002F7C0B">
      <w:pPr>
        <w:tabs>
          <w:tab w:val="left" w:pos="2880"/>
        </w:tabs>
        <w:ind w:left="2880" w:hanging="2880"/>
      </w:pPr>
    </w:p>
    <w:p w14:paraId="2A5535E6" w14:textId="77777777" w:rsidR="00CE0520" w:rsidRPr="00CE0520" w:rsidRDefault="00CE0520" w:rsidP="002F7C0B">
      <w:pPr>
        <w:tabs>
          <w:tab w:val="left" w:pos="2880"/>
        </w:tabs>
        <w:ind w:left="2880" w:hanging="2880"/>
        <w:rPr>
          <w:i/>
          <w:iCs/>
        </w:rPr>
      </w:pPr>
      <w:r>
        <w:rPr>
          <w:i/>
          <w:iCs/>
        </w:rPr>
        <w:t>Lieutenant’s Office</w:t>
      </w:r>
    </w:p>
    <w:p w14:paraId="22017FE3" w14:textId="77777777" w:rsidR="002F7C0B" w:rsidRPr="00CE0520" w:rsidRDefault="00CE0520" w:rsidP="00CE0520">
      <w:pPr>
        <w:tabs>
          <w:tab w:val="left" w:pos="2880"/>
        </w:tabs>
        <w:rPr>
          <w:color w:val="FF0000"/>
        </w:rPr>
      </w:pPr>
      <w:r w:rsidRPr="00AB5A5E">
        <w:t>105 CMR 451.353</w:t>
      </w:r>
      <w:r w:rsidRPr="00AB5A5E">
        <w:tab/>
        <w:t>Interior Maintenance:</w:t>
      </w:r>
      <w:r>
        <w:t xml:space="preserve"> Surface padding damaged on chair</w:t>
      </w:r>
    </w:p>
    <w:p w14:paraId="2E93FE4F" w14:textId="77777777" w:rsidR="00641AD5" w:rsidRDefault="00641AD5" w:rsidP="002F7C0B">
      <w:pPr>
        <w:tabs>
          <w:tab w:val="left" w:pos="2880"/>
        </w:tabs>
        <w:rPr>
          <w:i/>
        </w:rPr>
      </w:pPr>
    </w:p>
    <w:p w14:paraId="7E8FE42D" w14:textId="77777777" w:rsidR="002F7C0B" w:rsidRPr="002F0420" w:rsidRDefault="002F7C0B" w:rsidP="002F7C0B">
      <w:pPr>
        <w:tabs>
          <w:tab w:val="left" w:pos="2880"/>
        </w:tabs>
        <w:rPr>
          <w:i/>
        </w:rPr>
      </w:pPr>
      <w:r w:rsidRPr="002F0420">
        <w:rPr>
          <w:i/>
        </w:rPr>
        <w:t>CPO Offic</w:t>
      </w:r>
      <w:r w:rsidR="009528B6" w:rsidRPr="002F0420">
        <w:rPr>
          <w:i/>
        </w:rPr>
        <w:t>es</w:t>
      </w:r>
    </w:p>
    <w:p w14:paraId="71319D7D" w14:textId="77777777" w:rsidR="002F7C0B" w:rsidRPr="002F0420" w:rsidRDefault="00B242E8" w:rsidP="00B242E8">
      <w:pPr>
        <w:tabs>
          <w:tab w:val="left" w:pos="2880"/>
        </w:tabs>
      </w:pPr>
      <w:r w:rsidRPr="004C05A2">
        <w:tab/>
        <w:t>No Violations</w:t>
      </w:r>
      <w:r>
        <w:t xml:space="preserve"> Noted</w:t>
      </w:r>
    </w:p>
    <w:p w14:paraId="1773AA17" w14:textId="77777777" w:rsidR="00F57C88" w:rsidRPr="002F0420" w:rsidRDefault="00F57C88" w:rsidP="00F57C88">
      <w:pPr>
        <w:tabs>
          <w:tab w:val="left" w:pos="2880"/>
        </w:tabs>
      </w:pPr>
    </w:p>
    <w:p w14:paraId="4B50FA90" w14:textId="77777777" w:rsidR="00F57C88" w:rsidRPr="002F0420" w:rsidRDefault="00F57C88" w:rsidP="00F57C88">
      <w:pPr>
        <w:tabs>
          <w:tab w:val="left" w:pos="2880"/>
        </w:tabs>
        <w:rPr>
          <w:i/>
        </w:rPr>
      </w:pPr>
      <w:r w:rsidRPr="002F0420">
        <w:rPr>
          <w:i/>
        </w:rPr>
        <w:t>Medical Office</w:t>
      </w:r>
    </w:p>
    <w:p w14:paraId="7CA947B7" w14:textId="77777777" w:rsidR="002F7C0B" w:rsidRPr="002F0420" w:rsidRDefault="002F7C0B" w:rsidP="002F7C0B">
      <w:pPr>
        <w:ind w:left="2160" w:firstLine="720"/>
        <w:rPr>
          <w:b/>
        </w:rPr>
      </w:pPr>
      <w:r w:rsidRPr="002F0420">
        <w:t>Unable to Inspect – Locked</w:t>
      </w:r>
    </w:p>
    <w:p w14:paraId="05313CC8" w14:textId="77777777" w:rsidR="00F57C88" w:rsidRPr="002F0420" w:rsidRDefault="00F57C88" w:rsidP="00F57C88">
      <w:pPr>
        <w:tabs>
          <w:tab w:val="left" w:pos="2880"/>
        </w:tabs>
      </w:pPr>
    </w:p>
    <w:p w14:paraId="4CF57D87" w14:textId="77777777" w:rsidR="00F57C88" w:rsidRPr="002F0420" w:rsidRDefault="00F57C88" w:rsidP="00F57C88">
      <w:pPr>
        <w:tabs>
          <w:tab w:val="left" w:pos="2880"/>
        </w:tabs>
        <w:rPr>
          <w:i/>
        </w:rPr>
      </w:pPr>
      <w:r w:rsidRPr="002F0420">
        <w:rPr>
          <w:i/>
        </w:rPr>
        <w:t>Mental Health Office</w:t>
      </w:r>
    </w:p>
    <w:p w14:paraId="00DD78B7" w14:textId="77777777" w:rsidR="00F57C88" w:rsidRPr="002F0420" w:rsidRDefault="00B242E8" w:rsidP="00B242E8">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4B6CC1B2" w14:textId="77777777" w:rsidR="00F57C88" w:rsidRPr="002F0420" w:rsidRDefault="00F57C88" w:rsidP="00F57C88">
      <w:pPr>
        <w:tabs>
          <w:tab w:val="left" w:pos="2880"/>
        </w:tabs>
        <w:rPr>
          <w:b/>
        </w:rPr>
      </w:pPr>
    </w:p>
    <w:p w14:paraId="264FB2DE" w14:textId="77777777" w:rsidR="00F57C88" w:rsidRPr="002F0420" w:rsidRDefault="00F57C88" w:rsidP="00F57C88">
      <w:pPr>
        <w:tabs>
          <w:tab w:val="left" w:pos="2880"/>
        </w:tabs>
        <w:rPr>
          <w:b/>
        </w:rPr>
      </w:pPr>
      <w:r w:rsidRPr="002F0420">
        <w:rPr>
          <w:b/>
        </w:rPr>
        <w:t>Programs</w:t>
      </w:r>
    </w:p>
    <w:p w14:paraId="5A8DAE7C" w14:textId="77777777" w:rsidR="00F57C88" w:rsidRPr="002F0420" w:rsidRDefault="00F57C88" w:rsidP="00F57C88">
      <w:pPr>
        <w:tabs>
          <w:tab w:val="left" w:pos="2880"/>
        </w:tabs>
        <w:rPr>
          <w:b/>
        </w:rPr>
      </w:pPr>
    </w:p>
    <w:p w14:paraId="086BC1F6" w14:textId="77777777" w:rsidR="00F57C88" w:rsidRPr="002F0420" w:rsidRDefault="00F57C88" w:rsidP="00F57C88">
      <w:pPr>
        <w:tabs>
          <w:tab w:val="left" w:pos="2880"/>
        </w:tabs>
        <w:rPr>
          <w:i/>
        </w:rPr>
      </w:pPr>
      <w:r w:rsidRPr="002F0420">
        <w:rPr>
          <w:i/>
        </w:rPr>
        <w:t>CPO’s Office</w:t>
      </w:r>
    </w:p>
    <w:p w14:paraId="28FCB7F6" w14:textId="77777777" w:rsidR="003D0D89" w:rsidRPr="00B242E8" w:rsidRDefault="00B242E8" w:rsidP="00B242E8">
      <w:pPr>
        <w:ind w:left="2160" w:firstLine="720"/>
        <w:rPr>
          <w:color w:val="000000"/>
        </w:rPr>
      </w:pPr>
      <w:r>
        <w:rPr>
          <w:color w:val="000000"/>
        </w:rPr>
        <w:t xml:space="preserve">Unable to </w:t>
      </w:r>
      <w:r w:rsidRPr="00B242E8">
        <w:t>Inspect – In Use</w:t>
      </w:r>
    </w:p>
    <w:p w14:paraId="022A17B0" w14:textId="77777777" w:rsidR="00F57C88" w:rsidRPr="002F0420" w:rsidRDefault="00F57C88" w:rsidP="00F57C88">
      <w:pPr>
        <w:tabs>
          <w:tab w:val="left" w:pos="2880"/>
        </w:tabs>
        <w:rPr>
          <w:b/>
        </w:rPr>
      </w:pPr>
    </w:p>
    <w:p w14:paraId="23DB5AB6" w14:textId="77777777" w:rsidR="00F57C88" w:rsidRPr="002F0420" w:rsidRDefault="00F57C88" w:rsidP="00F57C88">
      <w:pPr>
        <w:tabs>
          <w:tab w:val="left" w:pos="2880"/>
        </w:tabs>
        <w:rPr>
          <w:i/>
        </w:rPr>
      </w:pPr>
      <w:r w:rsidRPr="002F0420">
        <w:rPr>
          <w:i/>
        </w:rPr>
        <w:t>Deputy of Classification</w:t>
      </w:r>
    </w:p>
    <w:p w14:paraId="3133AC32" w14:textId="77777777" w:rsidR="003D0D89" w:rsidRPr="002F0420" w:rsidRDefault="00B242E8" w:rsidP="00B242E8">
      <w:pPr>
        <w:tabs>
          <w:tab w:val="left" w:pos="2880"/>
        </w:tabs>
      </w:pPr>
      <w:r w:rsidRPr="004C05A2">
        <w:tab/>
        <w:t>No Violations</w:t>
      </w:r>
      <w:r>
        <w:t xml:space="preserve"> Noted</w:t>
      </w:r>
    </w:p>
    <w:p w14:paraId="2661CDDC" w14:textId="77777777" w:rsidR="00F57C88" w:rsidRPr="002F0420" w:rsidRDefault="00F57C88" w:rsidP="00F57C88">
      <w:pPr>
        <w:tabs>
          <w:tab w:val="left" w:pos="2880"/>
        </w:tabs>
        <w:rPr>
          <w:i/>
        </w:rPr>
      </w:pPr>
    </w:p>
    <w:p w14:paraId="112346A5" w14:textId="77777777" w:rsidR="00B242E8" w:rsidRDefault="00B242E8" w:rsidP="00F57C88">
      <w:pPr>
        <w:tabs>
          <w:tab w:val="left" w:pos="2880"/>
        </w:tabs>
        <w:rPr>
          <w:i/>
        </w:rPr>
      </w:pPr>
      <w:r>
        <w:rPr>
          <w:i/>
        </w:rPr>
        <w:t>Director of Treatment</w:t>
      </w:r>
    </w:p>
    <w:p w14:paraId="1159D3A1" w14:textId="77777777" w:rsidR="00B242E8" w:rsidRPr="004C05A2" w:rsidRDefault="00B242E8">
      <w:pPr>
        <w:tabs>
          <w:tab w:val="left" w:pos="2880"/>
        </w:tabs>
      </w:pPr>
      <w:r w:rsidRPr="004C05A2">
        <w:tab/>
        <w:t>No Violations</w:t>
      </w:r>
      <w:r>
        <w:t xml:space="preserve"> Noted</w:t>
      </w:r>
    </w:p>
    <w:p w14:paraId="3E1876FE" w14:textId="77777777" w:rsidR="00B242E8" w:rsidRDefault="00B242E8" w:rsidP="00F57C88">
      <w:pPr>
        <w:tabs>
          <w:tab w:val="left" w:pos="2880"/>
        </w:tabs>
        <w:rPr>
          <w:i/>
        </w:rPr>
      </w:pPr>
    </w:p>
    <w:p w14:paraId="4B99CE42" w14:textId="77777777" w:rsidR="00F57C88" w:rsidRPr="002F0420" w:rsidRDefault="00F57C88" w:rsidP="00F57C88">
      <w:pPr>
        <w:tabs>
          <w:tab w:val="left" w:pos="2880"/>
        </w:tabs>
        <w:rPr>
          <w:i/>
        </w:rPr>
      </w:pPr>
      <w:r w:rsidRPr="002F0420">
        <w:rPr>
          <w:i/>
        </w:rPr>
        <w:t>West Wing Program Secretary’s Office</w:t>
      </w:r>
    </w:p>
    <w:p w14:paraId="668A879A" w14:textId="77777777" w:rsidR="00F57C88" w:rsidRPr="002F0420" w:rsidRDefault="00F57C88" w:rsidP="00F57C88">
      <w:pPr>
        <w:tabs>
          <w:tab w:val="left" w:pos="2880"/>
        </w:tabs>
      </w:pPr>
      <w:r w:rsidRPr="002F0420">
        <w:tab/>
        <w:t>No Violations Noted</w:t>
      </w:r>
    </w:p>
    <w:p w14:paraId="6B80FFAD" w14:textId="77777777" w:rsidR="003D0D89" w:rsidRPr="002F0420" w:rsidRDefault="003D0D89" w:rsidP="00F57C88">
      <w:pPr>
        <w:tabs>
          <w:tab w:val="left" w:pos="2880"/>
        </w:tabs>
      </w:pPr>
    </w:p>
    <w:p w14:paraId="4EDD7CCB" w14:textId="77777777" w:rsidR="00F57C88" w:rsidRPr="002F0420" w:rsidRDefault="003D0D89" w:rsidP="00F57C88">
      <w:pPr>
        <w:tabs>
          <w:tab w:val="left" w:pos="2880"/>
        </w:tabs>
        <w:rPr>
          <w:i/>
        </w:rPr>
      </w:pPr>
      <w:r w:rsidRPr="002F0420">
        <w:rPr>
          <w:i/>
        </w:rPr>
        <w:t>Captain</w:t>
      </w:r>
      <w:r w:rsidR="00DD6060">
        <w:rPr>
          <w:i/>
        </w:rPr>
        <w:t>’</w:t>
      </w:r>
      <w:r w:rsidRPr="002F0420">
        <w:rPr>
          <w:i/>
        </w:rPr>
        <w:t>s Office</w:t>
      </w:r>
    </w:p>
    <w:p w14:paraId="220955C9" w14:textId="77777777" w:rsidR="003D0D89" w:rsidRPr="002F0420" w:rsidRDefault="003D0D89" w:rsidP="00F57C88">
      <w:pPr>
        <w:tabs>
          <w:tab w:val="left" w:pos="2880"/>
        </w:tabs>
      </w:pPr>
      <w:r w:rsidRPr="002F0420">
        <w:tab/>
        <w:t>No Violations Noted</w:t>
      </w:r>
    </w:p>
    <w:p w14:paraId="5B2CB1EC" w14:textId="77777777" w:rsidR="003D0D89" w:rsidRPr="002F0420" w:rsidRDefault="003D0D89" w:rsidP="00F57C88">
      <w:pPr>
        <w:tabs>
          <w:tab w:val="left" w:pos="2880"/>
        </w:tabs>
        <w:rPr>
          <w:i/>
        </w:rPr>
      </w:pPr>
    </w:p>
    <w:p w14:paraId="5CB28386" w14:textId="77777777" w:rsidR="00F57C88" w:rsidRPr="002F0420" w:rsidRDefault="00F57C88" w:rsidP="00F57C88">
      <w:pPr>
        <w:tabs>
          <w:tab w:val="left" w:pos="2880"/>
        </w:tabs>
        <w:rPr>
          <w:i/>
        </w:rPr>
      </w:pPr>
      <w:r w:rsidRPr="002F0420">
        <w:rPr>
          <w:i/>
        </w:rPr>
        <w:t>Classroom</w:t>
      </w:r>
    </w:p>
    <w:p w14:paraId="476C8EE2" w14:textId="77777777" w:rsidR="00F57C88" w:rsidRPr="002F0420" w:rsidRDefault="00F57C88" w:rsidP="00F57C88">
      <w:pPr>
        <w:tabs>
          <w:tab w:val="left" w:pos="2880"/>
        </w:tabs>
      </w:pPr>
      <w:r w:rsidRPr="002F0420">
        <w:tab/>
        <w:t>No Violations Noted</w:t>
      </w:r>
    </w:p>
    <w:p w14:paraId="2AB260D3" w14:textId="77777777" w:rsidR="00F57C88" w:rsidRPr="002F0420" w:rsidRDefault="00F57C88" w:rsidP="00F57C88">
      <w:pPr>
        <w:tabs>
          <w:tab w:val="left" w:pos="2880"/>
        </w:tabs>
      </w:pPr>
    </w:p>
    <w:p w14:paraId="183947A3" w14:textId="77777777" w:rsidR="00F57C88" w:rsidRPr="002F0420" w:rsidRDefault="00F57C88" w:rsidP="00F57C88">
      <w:pPr>
        <w:tabs>
          <w:tab w:val="left" w:pos="2880"/>
        </w:tabs>
        <w:rPr>
          <w:i/>
        </w:rPr>
      </w:pPr>
      <w:r w:rsidRPr="002F0420">
        <w:rPr>
          <w:i/>
        </w:rPr>
        <w:lastRenderedPageBreak/>
        <w:t>ICE Office</w:t>
      </w:r>
    </w:p>
    <w:p w14:paraId="687DE88B" w14:textId="77777777" w:rsidR="00F57C88" w:rsidRPr="002F0420" w:rsidRDefault="00F57C88" w:rsidP="00F57C88">
      <w:pPr>
        <w:ind w:left="2160" w:firstLine="720"/>
      </w:pPr>
      <w:bookmarkStart w:id="1" w:name="_Hlk98153737"/>
      <w:r w:rsidRPr="002F0420">
        <w:t>Unable to Inspect – Locked</w:t>
      </w:r>
    </w:p>
    <w:bookmarkEnd w:id="1"/>
    <w:p w14:paraId="414EFC68" w14:textId="77777777" w:rsidR="00F57C88" w:rsidRPr="002F0420" w:rsidRDefault="00F57C88" w:rsidP="00F57C88">
      <w:pPr>
        <w:tabs>
          <w:tab w:val="left" w:pos="2880"/>
        </w:tabs>
        <w:rPr>
          <w:i/>
        </w:rPr>
      </w:pPr>
    </w:p>
    <w:p w14:paraId="0E35E871" w14:textId="77777777" w:rsidR="00F57C88" w:rsidRPr="002F0420" w:rsidRDefault="00F57C88" w:rsidP="00F57C88">
      <w:pPr>
        <w:tabs>
          <w:tab w:val="left" w:pos="2880"/>
        </w:tabs>
        <w:rPr>
          <w:i/>
        </w:rPr>
      </w:pPr>
      <w:r w:rsidRPr="002F0420">
        <w:rPr>
          <w:i/>
        </w:rPr>
        <w:t xml:space="preserve">Male Bathroom   </w:t>
      </w:r>
    </w:p>
    <w:p w14:paraId="4522F58A" w14:textId="77777777" w:rsidR="00F57C88" w:rsidRPr="002F0420" w:rsidRDefault="00F57C88" w:rsidP="00F57C88">
      <w:pPr>
        <w:tabs>
          <w:tab w:val="left" w:pos="2880"/>
        </w:tabs>
      </w:pPr>
      <w:r w:rsidRPr="002F0420">
        <w:tab/>
        <w:t>No Violations Noted</w:t>
      </w:r>
    </w:p>
    <w:p w14:paraId="69329BB4" w14:textId="77777777" w:rsidR="00F57C88" w:rsidRPr="002F0420" w:rsidRDefault="00F57C88" w:rsidP="00F57C88">
      <w:pPr>
        <w:tabs>
          <w:tab w:val="left" w:pos="2880"/>
        </w:tabs>
        <w:rPr>
          <w:i/>
        </w:rPr>
      </w:pPr>
    </w:p>
    <w:p w14:paraId="558C29CC" w14:textId="77777777" w:rsidR="00F57C88" w:rsidRPr="002F0420" w:rsidRDefault="00F57C88" w:rsidP="00F57C88">
      <w:pPr>
        <w:tabs>
          <w:tab w:val="left" w:pos="2880"/>
        </w:tabs>
        <w:rPr>
          <w:i/>
        </w:rPr>
      </w:pPr>
      <w:r w:rsidRPr="002F0420">
        <w:rPr>
          <w:i/>
        </w:rPr>
        <w:t xml:space="preserve">Female Bathroom   </w:t>
      </w:r>
    </w:p>
    <w:p w14:paraId="7D2C560A" w14:textId="77777777" w:rsidR="00F57C88" w:rsidRPr="002F0420" w:rsidRDefault="00B242E8" w:rsidP="00B242E8">
      <w:pPr>
        <w:tabs>
          <w:tab w:val="left" w:pos="2880"/>
        </w:tabs>
      </w:pPr>
      <w:r w:rsidRPr="004C05A2">
        <w:tab/>
        <w:t>No Violations</w:t>
      </w:r>
      <w:r>
        <w:t xml:space="preserve"> Noted</w:t>
      </w:r>
    </w:p>
    <w:p w14:paraId="28EDC328" w14:textId="77777777" w:rsidR="00F57C88" w:rsidRPr="002F0420" w:rsidRDefault="00F57C88" w:rsidP="00F57C88">
      <w:pPr>
        <w:tabs>
          <w:tab w:val="left" w:pos="2880"/>
        </w:tabs>
      </w:pPr>
    </w:p>
    <w:p w14:paraId="4464A362" w14:textId="77777777" w:rsidR="00F57C88" w:rsidRPr="002F0420" w:rsidRDefault="00F57C88" w:rsidP="00F57C88">
      <w:pPr>
        <w:tabs>
          <w:tab w:val="left" w:pos="2880"/>
        </w:tabs>
        <w:rPr>
          <w:b/>
          <w:u w:val="single"/>
        </w:rPr>
      </w:pPr>
      <w:r w:rsidRPr="002F0420">
        <w:rPr>
          <w:b/>
          <w:u w:val="single"/>
        </w:rPr>
        <w:t>DOS OFFICE</w:t>
      </w:r>
    </w:p>
    <w:p w14:paraId="63DCB5E0" w14:textId="77777777" w:rsidR="00F57C88" w:rsidRPr="002F0420" w:rsidRDefault="00F57C88" w:rsidP="00F57C88">
      <w:pPr>
        <w:tabs>
          <w:tab w:val="left" w:pos="2880"/>
        </w:tabs>
      </w:pPr>
      <w:r w:rsidRPr="002F0420">
        <w:tab/>
        <w:t>No Violations Noted</w:t>
      </w:r>
    </w:p>
    <w:p w14:paraId="253A32F6" w14:textId="77777777" w:rsidR="00F57C88" w:rsidRPr="002F0420" w:rsidRDefault="00F57C88" w:rsidP="00F57C88">
      <w:pPr>
        <w:tabs>
          <w:tab w:val="left" w:pos="2880"/>
        </w:tabs>
      </w:pPr>
    </w:p>
    <w:p w14:paraId="44C1C003" w14:textId="77777777" w:rsidR="00F57C88" w:rsidRPr="002F0420" w:rsidRDefault="00F57C88" w:rsidP="00F57C88">
      <w:pPr>
        <w:tabs>
          <w:tab w:val="left" w:pos="2880"/>
        </w:tabs>
        <w:rPr>
          <w:i/>
        </w:rPr>
      </w:pPr>
      <w:r w:rsidRPr="002F0420">
        <w:rPr>
          <w:i/>
        </w:rPr>
        <w:t>Captain’s Office</w:t>
      </w:r>
    </w:p>
    <w:p w14:paraId="57F01937" w14:textId="77777777" w:rsidR="00F57C88" w:rsidRPr="002F0420" w:rsidRDefault="00F57C88" w:rsidP="00F57C88">
      <w:pPr>
        <w:tabs>
          <w:tab w:val="left" w:pos="2880"/>
        </w:tabs>
      </w:pPr>
      <w:r w:rsidRPr="002F0420">
        <w:tab/>
        <w:t>No Violations Noted</w:t>
      </w:r>
    </w:p>
    <w:p w14:paraId="310442ED" w14:textId="77777777" w:rsidR="00F57C88" w:rsidRPr="002F0420" w:rsidRDefault="00F57C88" w:rsidP="00F57C88">
      <w:pPr>
        <w:tabs>
          <w:tab w:val="left" w:pos="2880"/>
        </w:tabs>
      </w:pPr>
    </w:p>
    <w:p w14:paraId="0B883FD0" w14:textId="77777777" w:rsidR="00F57C88" w:rsidRPr="002F0420" w:rsidRDefault="00F57C88" w:rsidP="00F57C88">
      <w:pPr>
        <w:tabs>
          <w:tab w:val="left" w:pos="2880"/>
        </w:tabs>
        <w:rPr>
          <w:b/>
        </w:rPr>
      </w:pPr>
      <w:r w:rsidRPr="002F0420">
        <w:rPr>
          <w:b/>
        </w:rPr>
        <w:t>Operations Office</w:t>
      </w:r>
    </w:p>
    <w:p w14:paraId="0504CD82" w14:textId="77777777" w:rsidR="00F57C88" w:rsidRPr="002F0420" w:rsidRDefault="00F57C88" w:rsidP="00F57C88">
      <w:pPr>
        <w:tabs>
          <w:tab w:val="left" w:pos="2880"/>
        </w:tabs>
        <w:rPr>
          <w:b/>
        </w:rPr>
      </w:pPr>
    </w:p>
    <w:p w14:paraId="244C9785" w14:textId="77777777" w:rsidR="00F57C88" w:rsidRPr="002F0420" w:rsidRDefault="00F57C88" w:rsidP="00F57C88">
      <w:pPr>
        <w:tabs>
          <w:tab w:val="left" w:pos="2880"/>
        </w:tabs>
        <w:rPr>
          <w:i/>
        </w:rPr>
      </w:pPr>
      <w:r w:rsidRPr="002F0420">
        <w:rPr>
          <w:i/>
        </w:rPr>
        <w:t>Break Room</w:t>
      </w:r>
    </w:p>
    <w:p w14:paraId="295D9200" w14:textId="77777777" w:rsidR="00F57C88" w:rsidRPr="002F0420" w:rsidRDefault="00F57C88" w:rsidP="00F57C88">
      <w:pPr>
        <w:tabs>
          <w:tab w:val="left" w:pos="2880"/>
        </w:tabs>
      </w:pPr>
      <w:r w:rsidRPr="002F0420">
        <w:tab/>
        <w:t>No Violations Noted</w:t>
      </w:r>
    </w:p>
    <w:p w14:paraId="05B6C4D3" w14:textId="77777777" w:rsidR="005C3FE3" w:rsidRDefault="005C3FE3" w:rsidP="00F57C88">
      <w:pPr>
        <w:tabs>
          <w:tab w:val="left" w:pos="2880"/>
        </w:tabs>
      </w:pPr>
    </w:p>
    <w:p w14:paraId="4FA97651" w14:textId="77777777" w:rsidR="00F57C88" w:rsidRPr="002F0420" w:rsidRDefault="00F57C88" w:rsidP="00F57C88">
      <w:pPr>
        <w:tabs>
          <w:tab w:val="left" w:pos="2880"/>
        </w:tabs>
        <w:rPr>
          <w:i/>
        </w:rPr>
      </w:pPr>
      <w:r w:rsidRPr="002F0420">
        <w:rPr>
          <w:i/>
        </w:rPr>
        <w:t>Bathroom</w:t>
      </w:r>
    </w:p>
    <w:p w14:paraId="332CECF3" w14:textId="77777777" w:rsidR="00F57C88" w:rsidRPr="000D7A74" w:rsidRDefault="00F57C88" w:rsidP="00F57C88">
      <w:pPr>
        <w:tabs>
          <w:tab w:val="left" w:pos="2880"/>
        </w:tabs>
      </w:pPr>
      <w:r w:rsidRPr="002F0420">
        <w:tab/>
        <w:t>No Violations Noted</w:t>
      </w:r>
    </w:p>
    <w:p w14:paraId="5D8AF2DA" w14:textId="77777777" w:rsidR="002B4233" w:rsidRDefault="002B4233" w:rsidP="00F57C88">
      <w:pPr>
        <w:tabs>
          <w:tab w:val="left" w:pos="2880"/>
        </w:tabs>
      </w:pPr>
    </w:p>
    <w:p w14:paraId="36938776" w14:textId="77777777" w:rsidR="00F57C88" w:rsidRPr="002F0420" w:rsidRDefault="00F57C88" w:rsidP="00F57C88">
      <w:pPr>
        <w:tabs>
          <w:tab w:val="left" w:pos="2880"/>
        </w:tabs>
        <w:rPr>
          <w:b/>
          <w:u w:val="single"/>
        </w:rPr>
      </w:pPr>
      <w:r w:rsidRPr="002F0420">
        <w:rPr>
          <w:b/>
          <w:u w:val="single"/>
        </w:rPr>
        <w:t>GYM</w:t>
      </w:r>
    </w:p>
    <w:p w14:paraId="54C093C8" w14:textId="77777777" w:rsidR="00F57C88" w:rsidRPr="002F0420" w:rsidRDefault="00F57C88" w:rsidP="00F57C88">
      <w:pPr>
        <w:tabs>
          <w:tab w:val="left" w:pos="2880"/>
        </w:tabs>
      </w:pPr>
    </w:p>
    <w:p w14:paraId="7AF2384B" w14:textId="77777777" w:rsidR="00F57C88" w:rsidRPr="002F0420" w:rsidRDefault="00F57C88" w:rsidP="00F57C88">
      <w:pPr>
        <w:tabs>
          <w:tab w:val="left" w:pos="2880"/>
        </w:tabs>
        <w:rPr>
          <w:i/>
        </w:rPr>
      </w:pPr>
      <w:r w:rsidRPr="002F0420">
        <w:rPr>
          <w:i/>
        </w:rPr>
        <w:t>Weight Room</w:t>
      </w:r>
    </w:p>
    <w:p w14:paraId="396690E1" w14:textId="77777777" w:rsidR="00F57C88" w:rsidRPr="002F0420" w:rsidRDefault="00F57C88" w:rsidP="00F57C88">
      <w:pPr>
        <w:tabs>
          <w:tab w:val="left" w:pos="2880"/>
        </w:tabs>
      </w:pPr>
      <w:r w:rsidRPr="002F0420">
        <w:tab/>
        <w:t>No Violations Noted</w:t>
      </w:r>
    </w:p>
    <w:p w14:paraId="2ED0D67D" w14:textId="77777777" w:rsidR="00F57C88" w:rsidRPr="002F0420" w:rsidRDefault="00F57C88" w:rsidP="00F57C88">
      <w:pPr>
        <w:tabs>
          <w:tab w:val="left" w:pos="2880"/>
        </w:tabs>
      </w:pPr>
    </w:p>
    <w:p w14:paraId="1CC14F95" w14:textId="77777777" w:rsidR="00F57C88" w:rsidRPr="002F0420" w:rsidRDefault="00F57C88" w:rsidP="00F57C88">
      <w:pPr>
        <w:tabs>
          <w:tab w:val="left" w:pos="2880"/>
        </w:tabs>
        <w:rPr>
          <w:i/>
        </w:rPr>
      </w:pPr>
      <w:r w:rsidRPr="002F0420">
        <w:rPr>
          <w:i/>
        </w:rPr>
        <w:t xml:space="preserve">Bathroom  </w:t>
      </w:r>
    </w:p>
    <w:p w14:paraId="3F16B642" w14:textId="77777777" w:rsidR="00F57C88" w:rsidRPr="002B4233" w:rsidRDefault="002B4233" w:rsidP="002B4233">
      <w:pPr>
        <w:ind w:left="2160" w:firstLine="720"/>
        <w:rPr>
          <w:color w:val="000000"/>
        </w:rPr>
      </w:pPr>
      <w:r>
        <w:rPr>
          <w:color w:val="000000"/>
        </w:rPr>
        <w:t>Unable to Inspect – Locked</w:t>
      </w:r>
    </w:p>
    <w:p w14:paraId="655AE57B" w14:textId="77777777" w:rsidR="00F57C88" w:rsidRPr="002F0420" w:rsidRDefault="00F57C88" w:rsidP="00F57C88">
      <w:pPr>
        <w:tabs>
          <w:tab w:val="left" w:pos="2880"/>
        </w:tabs>
      </w:pPr>
    </w:p>
    <w:p w14:paraId="6B2281EA" w14:textId="77777777" w:rsidR="00F57C88" w:rsidRPr="002F0420" w:rsidRDefault="00F57C88" w:rsidP="00F57C88">
      <w:pPr>
        <w:tabs>
          <w:tab w:val="left" w:pos="2880"/>
        </w:tabs>
        <w:rPr>
          <w:i/>
        </w:rPr>
      </w:pPr>
      <w:r w:rsidRPr="002F0420">
        <w:rPr>
          <w:i/>
        </w:rPr>
        <w:t>Slop Sink</w:t>
      </w:r>
    </w:p>
    <w:p w14:paraId="25DECCDE" w14:textId="77777777" w:rsidR="00F57C88" w:rsidRPr="002F0420" w:rsidRDefault="00F57C88" w:rsidP="00F57C88">
      <w:pPr>
        <w:tabs>
          <w:tab w:val="left" w:pos="2880"/>
        </w:tabs>
      </w:pPr>
      <w:r w:rsidRPr="002F0420">
        <w:tab/>
        <w:t>No Violations Noted</w:t>
      </w:r>
    </w:p>
    <w:p w14:paraId="6F6638FC" w14:textId="77777777" w:rsidR="00F57C88" w:rsidRPr="002F0420" w:rsidRDefault="00F57C88" w:rsidP="00F57C88">
      <w:pPr>
        <w:tabs>
          <w:tab w:val="left" w:pos="2880"/>
        </w:tabs>
        <w:rPr>
          <w:i/>
        </w:rPr>
      </w:pPr>
    </w:p>
    <w:p w14:paraId="3FA521AB" w14:textId="77777777" w:rsidR="00F57C88" w:rsidRPr="002F0420" w:rsidRDefault="00F57C88" w:rsidP="00F57C88">
      <w:pPr>
        <w:tabs>
          <w:tab w:val="left" w:pos="2880"/>
        </w:tabs>
        <w:rPr>
          <w:i/>
        </w:rPr>
      </w:pPr>
      <w:r w:rsidRPr="002F0420">
        <w:rPr>
          <w:i/>
        </w:rPr>
        <w:t>Chemical Storage</w:t>
      </w:r>
    </w:p>
    <w:p w14:paraId="3D097C5B" w14:textId="77777777" w:rsidR="00F57C88" w:rsidRPr="002F0420" w:rsidRDefault="002B4233" w:rsidP="002B4233">
      <w:pPr>
        <w:tabs>
          <w:tab w:val="left" w:pos="2880"/>
        </w:tabs>
      </w:pPr>
      <w:r w:rsidRPr="00AB5A5E">
        <w:t>105 CM</w:t>
      </w:r>
      <w:r>
        <w:t>R 451.353</w:t>
      </w:r>
      <w:r>
        <w:tab/>
        <w:t>Interior Maintenance: Wet mop stored in bucket</w:t>
      </w:r>
    </w:p>
    <w:p w14:paraId="2FF483BB" w14:textId="77777777" w:rsidR="00F57C88" w:rsidRPr="002F0420" w:rsidRDefault="00F57C88" w:rsidP="00F57C88">
      <w:pPr>
        <w:tabs>
          <w:tab w:val="left" w:pos="2880"/>
        </w:tabs>
        <w:rPr>
          <w:i/>
        </w:rPr>
      </w:pPr>
    </w:p>
    <w:p w14:paraId="526E5A26" w14:textId="77777777" w:rsidR="00F57C88" w:rsidRPr="002F0420" w:rsidRDefault="00F57C88" w:rsidP="00F57C88">
      <w:pPr>
        <w:tabs>
          <w:tab w:val="left" w:pos="2880"/>
        </w:tabs>
        <w:rPr>
          <w:i/>
        </w:rPr>
      </w:pPr>
      <w:r w:rsidRPr="002F0420">
        <w:rPr>
          <w:i/>
        </w:rPr>
        <w:t>Lower Gym</w:t>
      </w:r>
    </w:p>
    <w:p w14:paraId="6E854D00" w14:textId="77777777" w:rsidR="00F57C88" w:rsidRPr="002F0420" w:rsidRDefault="00F57C88" w:rsidP="00F57C88">
      <w:pPr>
        <w:tabs>
          <w:tab w:val="left" w:pos="2880"/>
        </w:tabs>
      </w:pPr>
      <w:r w:rsidRPr="002F0420">
        <w:t>105 CMR 451.353*</w:t>
      </w:r>
      <w:r w:rsidRPr="002F0420">
        <w:tab/>
        <w:t>Interior Maintenance: Ceiling paint damaged</w:t>
      </w:r>
    </w:p>
    <w:p w14:paraId="0AE7FA1B" w14:textId="77777777" w:rsidR="00F57C88" w:rsidRPr="002F0420" w:rsidRDefault="00F57C88" w:rsidP="00F57C88">
      <w:pPr>
        <w:tabs>
          <w:tab w:val="left" w:pos="2880"/>
        </w:tabs>
      </w:pPr>
      <w:r w:rsidRPr="002F0420">
        <w:t>105 CMR 451.344</w:t>
      </w:r>
      <w:r w:rsidR="003D0D89" w:rsidRPr="002F0420">
        <w:t>*</w:t>
      </w:r>
      <w:r w:rsidRPr="002F0420">
        <w:tab/>
        <w:t>Illumination in Habitable Areas: Lights not functioning properly, several lights out</w:t>
      </w:r>
    </w:p>
    <w:p w14:paraId="00729017" w14:textId="77777777" w:rsidR="00F57C88" w:rsidRPr="002F0420" w:rsidRDefault="00F57C88" w:rsidP="00F57C88">
      <w:pPr>
        <w:tabs>
          <w:tab w:val="left" w:pos="2880"/>
        </w:tabs>
      </w:pPr>
    </w:p>
    <w:p w14:paraId="460E7143" w14:textId="77777777" w:rsidR="00F57C88" w:rsidRPr="002F0420" w:rsidRDefault="00F57C88" w:rsidP="00F57C88">
      <w:pPr>
        <w:tabs>
          <w:tab w:val="left" w:pos="2880"/>
        </w:tabs>
        <w:rPr>
          <w:b/>
          <w:u w:val="single"/>
        </w:rPr>
      </w:pPr>
      <w:r w:rsidRPr="002F0420">
        <w:rPr>
          <w:b/>
          <w:u w:val="single"/>
        </w:rPr>
        <w:t>BARBER SHOP</w:t>
      </w:r>
    </w:p>
    <w:p w14:paraId="331BE5F1" w14:textId="77777777" w:rsidR="003D0D89" w:rsidRPr="002B4233" w:rsidRDefault="002B4233" w:rsidP="002B4233">
      <w:pPr>
        <w:ind w:left="2160" w:firstLine="720"/>
        <w:rPr>
          <w:color w:val="000000"/>
        </w:rPr>
      </w:pPr>
      <w:r>
        <w:rPr>
          <w:color w:val="000000"/>
        </w:rPr>
        <w:t>Unable to Inspect – Locked</w:t>
      </w:r>
    </w:p>
    <w:p w14:paraId="5051223F" w14:textId="77777777" w:rsidR="00F57C88" w:rsidRPr="002F0420" w:rsidRDefault="00F57C88" w:rsidP="003D0D89">
      <w:pPr>
        <w:tabs>
          <w:tab w:val="left" w:pos="2880"/>
        </w:tabs>
        <w:rPr>
          <w:b/>
          <w:u w:val="single"/>
        </w:rPr>
      </w:pPr>
    </w:p>
    <w:p w14:paraId="539BA09B" w14:textId="77777777" w:rsidR="00F57C88" w:rsidRPr="002F0420" w:rsidRDefault="00F57C88" w:rsidP="00F57C88">
      <w:pPr>
        <w:tabs>
          <w:tab w:val="left" w:pos="2880"/>
        </w:tabs>
        <w:ind w:left="2880" w:hanging="2880"/>
        <w:rPr>
          <w:b/>
          <w:u w:val="single"/>
        </w:rPr>
      </w:pPr>
      <w:r w:rsidRPr="002F0420">
        <w:rPr>
          <w:b/>
          <w:u w:val="single"/>
        </w:rPr>
        <w:t>CENTRAL AREA</w:t>
      </w:r>
    </w:p>
    <w:p w14:paraId="146D2C5C" w14:textId="77777777" w:rsidR="00F57C88" w:rsidRPr="002F0420" w:rsidRDefault="00F57C88" w:rsidP="00F57C88">
      <w:pPr>
        <w:tabs>
          <w:tab w:val="left" w:pos="2880"/>
        </w:tabs>
        <w:ind w:left="2880" w:hanging="2880"/>
        <w:rPr>
          <w:i/>
        </w:rPr>
      </w:pPr>
    </w:p>
    <w:p w14:paraId="3B4B74ED" w14:textId="77777777" w:rsidR="00F57C88" w:rsidRPr="002F0420" w:rsidRDefault="002B4233" w:rsidP="00F57C88">
      <w:pPr>
        <w:tabs>
          <w:tab w:val="left" w:pos="2880"/>
        </w:tabs>
        <w:rPr>
          <w:i/>
        </w:rPr>
      </w:pPr>
      <w:r>
        <w:rPr>
          <w:i/>
        </w:rPr>
        <w:t>Records Office</w:t>
      </w:r>
    </w:p>
    <w:p w14:paraId="58D18814" w14:textId="77777777" w:rsidR="00F57C88" w:rsidRPr="002F0420" w:rsidRDefault="00F57C88" w:rsidP="00F57C88">
      <w:pPr>
        <w:tabs>
          <w:tab w:val="left" w:pos="2880"/>
        </w:tabs>
      </w:pPr>
      <w:r w:rsidRPr="002F0420">
        <w:tab/>
        <w:t>No Violations Noted</w:t>
      </w:r>
    </w:p>
    <w:p w14:paraId="795E5B40" w14:textId="77777777" w:rsidR="000D7A74" w:rsidRDefault="000D7A74" w:rsidP="002B4233">
      <w:pPr>
        <w:tabs>
          <w:tab w:val="left" w:pos="2880"/>
        </w:tabs>
        <w:rPr>
          <w:b/>
          <w:u w:val="single"/>
        </w:rPr>
      </w:pPr>
    </w:p>
    <w:p w14:paraId="33DFAD59" w14:textId="77777777" w:rsidR="002B4233" w:rsidRPr="002B4233" w:rsidRDefault="00F57C88" w:rsidP="002B4233">
      <w:pPr>
        <w:tabs>
          <w:tab w:val="left" w:pos="2880"/>
        </w:tabs>
        <w:rPr>
          <w:b/>
          <w:u w:val="single"/>
        </w:rPr>
      </w:pPr>
      <w:r w:rsidRPr="002F0420">
        <w:rPr>
          <w:b/>
          <w:u w:val="single"/>
        </w:rPr>
        <w:t>EAST WING</w:t>
      </w:r>
      <w:r w:rsidR="002B4233">
        <w:rPr>
          <w:b/>
          <w:u w:val="single"/>
        </w:rPr>
        <w:t xml:space="preserve"> </w:t>
      </w:r>
      <w:r w:rsidR="002B4233" w:rsidRPr="002B4233">
        <w:rPr>
          <w:b/>
          <w:u w:val="single"/>
        </w:rPr>
        <w:t>- Closed</w:t>
      </w:r>
    </w:p>
    <w:p w14:paraId="2709F5FE" w14:textId="77777777" w:rsidR="00F57C88" w:rsidRPr="002F0420" w:rsidRDefault="00F57C88" w:rsidP="00F57C88">
      <w:pPr>
        <w:tabs>
          <w:tab w:val="left" w:pos="2880"/>
        </w:tabs>
      </w:pPr>
    </w:p>
    <w:p w14:paraId="442ECFC4" w14:textId="77777777" w:rsidR="00F57C88" w:rsidRPr="002F0420" w:rsidRDefault="00F57C88" w:rsidP="00F57C88">
      <w:pPr>
        <w:tabs>
          <w:tab w:val="left" w:pos="2880"/>
        </w:tabs>
        <w:rPr>
          <w:i/>
        </w:rPr>
      </w:pPr>
      <w:r w:rsidRPr="002F0420">
        <w:rPr>
          <w:i/>
        </w:rPr>
        <w:t>Male Bathroom</w:t>
      </w:r>
    </w:p>
    <w:p w14:paraId="52E55869" w14:textId="77777777" w:rsidR="00F57C88" w:rsidRPr="00675167" w:rsidRDefault="00675167" w:rsidP="00675167">
      <w:pPr>
        <w:tabs>
          <w:tab w:val="left" w:pos="2880"/>
        </w:tabs>
        <w:rPr>
          <w:color w:val="FF0000"/>
        </w:rPr>
      </w:pPr>
      <w:r w:rsidRPr="00AB5A5E">
        <w:t>105 CMR 451.123</w:t>
      </w:r>
      <w:r w:rsidRPr="00AB5A5E">
        <w:tab/>
        <w:t>Maintenance:</w:t>
      </w:r>
      <w:r>
        <w:t xml:space="preserve"> Debris on floor</w:t>
      </w:r>
    </w:p>
    <w:p w14:paraId="437D958D" w14:textId="77777777" w:rsidR="00675167" w:rsidRPr="002F0420" w:rsidRDefault="00675167" w:rsidP="00F57C88">
      <w:pPr>
        <w:tabs>
          <w:tab w:val="left" w:pos="2880"/>
        </w:tabs>
      </w:pPr>
    </w:p>
    <w:p w14:paraId="43DF2128" w14:textId="77777777" w:rsidR="00F57C88" w:rsidRPr="002F0420" w:rsidRDefault="00F57C88" w:rsidP="00F57C88">
      <w:pPr>
        <w:tabs>
          <w:tab w:val="left" w:pos="2880"/>
        </w:tabs>
        <w:rPr>
          <w:i/>
        </w:rPr>
      </w:pPr>
      <w:r w:rsidRPr="002F0420">
        <w:rPr>
          <w:i/>
        </w:rPr>
        <w:lastRenderedPageBreak/>
        <w:t>Female Bathroom</w:t>
      </w:r>
    </w:p>
    <w:p w14:paraId="6207DAB0" w14:textId="77777777" w:rsidR="009528B6" w:rsidRPr="00675167" w:rsidRDefault="00675167" w:rsidP="00675167">
      <w:pPr>
        <w:ind w:left="2160" w:firstLine="720"/>
        <w:rPr>
          <w:color w:val="000000"/>
        </w:rPr>
      </w:pPr>
      <w:r>
        <w:rPr>
          <w:color w:val="000000"/>
        </w:rPr>
        <w:t>Unable to Inspect – Locked</w:t>
      </w:r>
    </w:p>
    <w:p w14:paraId="625D8600" w14:textId="77777777" w:rsidR="00F57C88" w:rsidRPr="002F0420" w:rsidRDefault="00F57C88" w:rsidP="00F57C88">
      <w:pPr>
        <w:tabs>
          <w:tab w:val="left" w:pos="2880"/>
        </w:tabs>
      </w:pPr>
    </w:p>
    <w:p w14:paraId="38EA95B4" w14:textId="77777777" w:rsidR="00F57C88" w:rsidRPr="002F0420" w:rsidRDefault="009528B6" w:rsidP="00F57C88">
      <w:pPr>
        <w:tabs>
          <w:tab w:val="left" w:pos="2880"/>
        </w:tabs>
        <w:rPr>
          <w:b/>
        </w:rPr>
      </w:pPr>
      <w:r w:rsidRPr="002F0420">
        <w:rPr>
          <w:b/>
        </w:rPr>
        <w:t>Mental Health Offices</w:t>
      </w:r>
    </w:p>
    <w:p w14:paraId="1A7DDCDB" w14:textId="77777777" w:rsidR="00F57C88" w:rsidRPr="002F0420" w:rsidRDefault="00F57C88" w:rsidP="00F57C88">
      <w:pPr>
        <w:tabs>
          <w:tab w:val="left" w:pos="2880"/>
        </w:tabs>
        <w:rPr>
          <w:i/>
        </w:rPr>
      </w:pPr>
    </w:p>
    <w:p w14:paraId="698E7574" w14:textId="77777777" w:rsidR="00F57C88" w:rsidRPr="002F0420" w:rsidRDefault="00F57C88" w:rsidP="00F57C88">
      <w:pPr>
        <w:tabs>
          <w:tab w:val="left" w:pos="2880"/>
        </w:tabs>
        <w:ind w:left="2880" w:hanging="2880"/>
        <w:rPr>
          <w:i/>
        </w:rPr>
      </w:pPr>
      <w:r w:rsidRPr="002F0420">
        <w:rPr>
          <w:i/>
        </w:rPr>
        <w:t>Small Break Room</w:t>
      </w:r>
    </w:p>
    <w:p w14:paraId="193CD050" w14:textId="77777777" w:rsidR="00F57C88" w:rsidRPr="002F0420" w:rsidRDefault="00675167" w:rsidP="00675167">
      <w:pPr>
        <w:tabs>
          <w:tab w:val="left" w:pos="2880"/>
        </w:tabs>
      </w:pPr>
      <w:r w:rsidRPr="004C05A2">
        <w:tab/>
        <w:t>No Violations</w:t>
      </w:r>
      <w:r>
        <w:t xml:space="preserve"> Noted</w:t>
      </w:r>
    </w:p>
    <w:p w14:paraId="4D10597D" w14:textId="77777777" w:rsidR="009528B6" w:rsidRPr="002F0420" w:rsidRDefault="009528B6" w:rsidP="00F57C88">
      <w:pPr>
        <w:tabs>
          <w:tab w:val="left" w:pos="2880"/>
        </w:tabs>
        <w:ind w:left="2880" w:hanging="2880"/>
        <w:rPr>
          <w:i/>
        </w:rPr>
      </w:pPr>
    </w:p>
    <w:p w14:paraId="0745F4BE" w14:textId="77777777" w:rsidR="00F57C88" w:rsidRPr="002F0420" w:rsidRDefault="00F57C88" w:rsidP="00F57C88">
      <w:pPr>
        <w:tabs>
          <w:tab w:val="left" w:pos="2880"/>
        </w:tabs>
        <w:ind w:left="2880" w:hanging="2880"/>
        <w:rPr>
          <w:i/>
        </w:rPr>
      </w:pPr>
      <w:r w:rsidRPr="002F0420">
        <w:rPr>
          <w:i/>
        </w:rPr>
        <w:t>Offices</w:t>
      </w:r>
    </w:p>
    <w:p w14:paraId="21CAD8D2" w14:textId="77777777" w:rsidR="009528B6" w:rsidRPr="002F0420" w:rsidRDefault="00675167" w:rsidP="00675167">
      <w:pPr>
        <w:tabs>
          <w:tab w:val="left" w:pos="2880"/>
        </w:tabs>
      </w:pPr>
      <w:r w:rsidRPr="004C05A2">
        <w:tab/>
        <w:t>No Violations</w:t>
      </w:r>
      <w:r>
        <w:t xml:space="preserve"> Noted</w:t>
      </w:r>
    </w:p>
    <w:p w14:paraId="7DECA1D0" w14:textId="77777777" w:rsidR="009528B6" w:rsidRPr="002F0420" w:rsidRDefault="009528B6" w:rsidP="00F57C88">
      <w:pPr>
        <w:tabs>
          <w:tab w:val="left" w:pos="2880"/>
        </w:tabs>
      </w:pPr>
    </w:p>
    <w:p w14:paraId="7A08AB3C" w14:textId="77777777" w:rsidR="00F57C88" w:rsidRPr="002F0420" w:rsidRDefault="00F57C88" w:rsidP="00F57C88">
      <w:pPr>
        <w:tabs>
          <w:tab w:val="left" w:pos="2880"/>
        </w:tabs>
        <w:rPr>
          <w:b/>
        </w:rPr>
      </w:pPr>
      <w:r w:rsidRPr="002F0420">
        <w:rPr>
          <w:b/>
        </w:rPr>
        <w:t>Gallery</w:t>
      </w:r>
    </w:p>
    <w:p w14:paraId="399E149C" w14:textId="77777777" w:rsidR="00F57C88" w:rsidRPr="002F0420" w:rsidRDefault="00F57C88" w:rsidP="00F57C88">
      <w:pPr>
        <w:tabs>
          <w:tab w:val="left" w:pos="2880"/>
        </w:tabs>
      </w:pPr>
      <w:r w:rsidRPr="002F0420">
        <w:t>105 CMR 451.350*</w:t>
      </w:r>
      <w:r w:rsidRPr="002F0420">
        <w:tab/>
        <w:t>Structural Maintenance: Ceiling leaking</w:t>
      </w:r>
      <w:r w:rsidR="009528B6" w:rsidRPr="002F0420">
        <w:t xml:space="preserve"> between </w:t>
      </w:r>
      <w:r w:rsidR="00641AD5">
        <w:t xml:space="preserve"># </w:t>
      </w:r>
      <w:r w:rsidR="009528B6" w:rsidRPr="002F0420">
        <w:t>2 and 3 block</w:t>
      </w:r>
    </w:p>
    <w:p w14:paraId="0089693C" w14:textId="77777777" w:rsidR="00F57C88" w:rsidRPr="002F0420" w:rsidRDefault="00F57C88" w:rsidP="00F57C88">
      <w:pPr>
        <w:tabs>
          <w:tab w:val="left" w:pos="2880"/>
        </w:tabs>
        <w:rPr>
          <w:b/>
        </w:rPr>
      </w:pPr>
    </w:p>
    <w:p w14:paraId="3296DDFE" w14:textId="77777777" w:rsidR="00F57C88" w:rsidRPr="002F0420" w:rsidRDefault="00F57C88" w:rsidP="00F57C88">
      <w:pPr>
        <w:tabs>
          <w:tab w:val="left" w:pos="2880"/>
        </w:tabs>
        <w:rPr>
          <w:i/>
        </w:rPr>
      </w:pPr>
      <w:r w:rsidRPr="002F0420">
        <w:rPr>
          <w:i/>
        </w:rPr>
        <w:t>Bathroom</w:t>
      </w:r>
    </w:p>
    <w:p w14:paraId="60CF1FC8" w14:textId="77777777" w:rsidR="00F57C88" w:rsidRPr="002F0420" w:rsidRDefault="00F57C88" w:rsidP="00F57C88">
      <w:pPr>
        <w:tabs>
          <w:tab w:val="left" w:pos="2880"/>
        </w:tabs>
      </w:pPr>
      <w:r w:rsidRPr="002F0420">
        <w:tab/>
        <w:t>No Violations Noted</w:t>
      </w:r>
    </w:p>
    <w:p w14:paraId="05031E14" w14:textId="77777777" w:rsidR="00F57C88" w:rsidRPr="002F0420" w:rsidRDefault="00F57C88" w:rsidP="00F57C88">
      <w:pPr>
        <w:tabs>
          <w:tab w:val="left" w:pos="2880"/>
        </w:tabs>
      </w:pPr>
    </w:p>
    <w:p w14:paraId="63A59BF6" w14:textId="77777777" w:rsidR="00F57C88" w:rsidRPr="002F0420" w:rsidRDefault="00F57C88" w:rsidP="00F57C88">
      <w:pPr>
        <w:tabs>
          <w:tab w:val="left" w:pos="2880"/>
        </w:tabs>
        <w:rPr>
          <w:i/>
        </w:rPr>
      </w:pPr>
      <w:r w:rsidRPr="002F0420">
        <w:rPr>
          <w:i/>
        </w:rPr>
        <w:t>Break Area</w:t>
      </w:r>
    </w:p>
    <w:p w14:paraId="635D1D22" w14:textId="77777777" w:rsidR="00F57C88" w:rsidRPr="002F0420" w:rsidRDefault="00675167" w:rsidP="00675167">
      <w:pPr>
        <w:tabs>
          <w:tab w:val="left" w:pos="2880"/>
        </w:tabs>
      </w:pPr>
      <w:r w:rsidRPr="004C05A2">
        <w:tab/>
        <w:t>No Violations</w:t>
      </w:r>
      <w:r>
        <w:t xml:space="preserve"> Noted</w:t>
      </w:r>
    </w:p>
    <w:p w14:paraId="0633895B" w14:textId="77777777" w:rsidR="00F57C88" w:rsidRPr="002F0420" w:rsidRDefault="00F57C88" w:rsidP="00F57C88">
      <w:pPr>
        <w:tabs>
          <w:tab w:val="left" w:pos="2880"/>
        </w:tabs>
        <w:ind w:left="2880" w:hanging="2880"/>
      </w:pPr>
    </w:p>
    <w:p w14:paraId="02292009" w14:textId="77777777" w:rsidR="00F57C88" w:rsidRPr="002F0420" w:rsidRDefault="00F57C88" w:rsidP="00F57C88">
      <w:pPr>
        <w:tabs>
          <w:tab w:val="left" w:pos="2880"/>
        </w:tabs>
        <w:rPr>
          <w:b/>
          <w:u w:val="single"/>
        </w:rPr>
      </w:pPr>
      <w:r w:rsidRPr="002F0420">
        <w:rPr>
          <w:b/>
          <w:u w:val="single"/>
        </w:rPr>
        <w:t>CHAPEL</w:t>
      </w:r>
      <w:r w:rsidR="00675167">
        <w:rPr>
          <w:b/>
          <w:u w:val="single"/>
        </w:rPr>
        <w:t xml:space="preserve"> </w:t>
      </w:r>
      <w:r w:rsidR="00675167" w:rsidRPr="002B4233">
        <w:rPr>
          <w:b/>
          <w:u w:val="single"/>
        </w:rPr>
        <w:t>- Closed</w:t>
      </w:r>
    </w:p>
    <w:p w14:paraId="7EBEA0AE" w14:textId="77777777" w:rsidR="00F57C88" w:rsidRPr="002F0420" w:rsidRDefault="00F57C88" w:rsidP="00F57C88">
      <w:pPr>
        <w:tabs>
          <w:tab w:val="left" w:pos="2880"/>
        </w:tabs>
        <w:ind w:left="2880" w:hanging="2880"/>
      </w:pPr>
      <w:r w:rsidRPr="002F0420">
        <w:t>105 CMR 451.350*</w:t>
      </w:r>
      <w:r w:rsidRPr="002F0420">
        <w:tab/>
        <w:t>Structural Maintenance: Area not rodent and weathertight, large door in hallway not weathertight</w:t>
      </w:r>
    </w:p>
    <w:p w14:paraId="722721E1" w14:textId="77777777" w:rsidR="00F57C88" w:rsidRPr="002F0420" w:rsidRDefault="00F57C88" w:rsidP="00F57C88">
      <w:pPr>
        <w:tabs>
          <w:tab w:val="left" w:pos="2880"/>
        </w:tabs>
        <w:rPr>
          <w:i/>
        </w:rPr>
      </w:pPr>
    </w:p>
    <w:p w14:paraId="624BB071" w14:textId="77777777" w:rsidR="00675167" w:rsidRDefault="00F57C88" w:rsidP="00F57C88">
      <w:pPr>
        <w:tabs>
          <w:tab w:val="left" w:pos="2880"/>
        </w:tabs>
        <w:rPr>
          <w:i/>
        </w:rPr>
      </w:pPr>
      <w:r w:rsidRPr="002F0420">
        <w:rPr>
          <w:i/>
        </w:rPr>
        <w:t>Recreation Office</w:t>
      </w:r>
    </w:p>
    <w:p w14:paraId="0CBCDB10" w14:textId="77777777" w:rsidR="00675167" w:rsidRDefault="00675167" w:rsidP="00675167">
      <w:pPr>
        <w:tabs>
          <w:tab w:val="left" w:pos="2880"/>
        </w:tabs>
      </w:pPr>
      <w:r w:rsidRPr="004C05A2">
        <w:tab/>
        <w:t>No Violations</w:t>
      </w:r>
      <w:r>
        <w:t xml:space="preserve"> Noted</w:t>
      </w:r>
    </w:p>
    <w:p w14:paraId="442C9987" w14:textId="77777777" w:rsidR="00675167" w:rsidRPr="00675167" w:rsidRDefault="00675167" w:rsidP="00675167">
      <w:pPr>
        <w:tabs>
          <w:tab w:val="left" w:pos="2880"/>
        </w:tabs>
      </w:pPr>
    </w:p>
    <w:p w14:paraId="7E0AAA07" w14:textId="77777777" w:rsidR="00675167" w:rsidRDefault="00675167" w:rsidP="00F57C88">
      <w:pPr>
        <w:tabs>
          <w:tab w:val="left" w:pos="2880"/>
        </w:tabs>
        <w:rPr>
          <w:i/>
        </w:rPr>
      </w:pPr>
      <w:r>
        <w:rPr>
          <w:i/>
        </w:rPr>
        <w:t>Cleaning Storage Area (in Hallway)</w:t>
      </w:r>
    </w:p>
    <w:p w14:paraId="7A29D483" w14:textId="77777777" w:rsidR="00F57C88" w:rsidRPr="002F0420" w:rsidRDefault="00F57C88" w:rsidP="00F57C88">
      <w:pPr>
        <w:tabs>
          <w:tab w:val="left" w:pos="2880"/>
        </w:tabs>
      </w:pPr>
      <w:r w:rsidRPr="002F0420">
        <w:t>105 CMR 451.353</w:t>
      </w:r>
      <w:r w:rsidR="009528B6" w:rsidRPr="002F0420">
        <w:t>*</w:t>
      </w:r>
      <w:r w:rsidRPr="002F0420">
        <w:tab/>
        <w:t>Interior Maintenance: Wet mop stored in bucket</w:t>
      </w:r>
    </w:p>
    <w:p w14:paraId="31CA9D1A" w14:textId="77777777" w:rsidR="003C09DB" w:rsidRDefault="003C09DB" w:rsidP="0012451F">
      <w:pPr>
        <w:tabs>
          <w:tab w:val="left" w:pos="2880"/>
        </w:tabs>
        <w:rPr>
          <w:b/>
          <w:u w:val="single"/>
        </w:rPr>
      </w:pPr>
    </w:p>
    <w:p w14:paraId="44F9BD7F" w14:textId="77777777" w:rsidR="0012451F" w:rsidRPr="0012451F" w:rsidRDefault="0012451F" w:rsidP="0012451F">
      <w:pPr>
        <w:tabs>
          <w:tab w:val="left" w:pos="2880"/>
        </w:tabs>
        <w:rPr>
          <w:b/>
          <w:u w:val="single"/>
        </w:rPr>
      </w:pPr>
      <w:r w:rsidRPr="0012451F">
        <w:rPr>
          <w:b/>
          <w:u w:val="single"/>
        </w:rPr>
        <w:t xml:space="preserve">4 BLOCK </w:t>
      </w:r>
    </w:p>
    <w:p w14:paraId="3BE77CD1" w14:textId="77777777" w:rsidR="0012451F" w:rsidRPr="0012451F" w:rsidRDefault="0012451F" w:rsidP="0012451F">
      <w:pPr>
        <w:tabs>
          <w:tab w:val="left" w:pos="2880"/>
        </w:tabs>
      </w:pPr>
      <w:r w:rsidRPr="0012451F">
        <w:t>105 CMR 451.353*</w:t>
      </w:r>
      <w:r w:rsidRPr="0012451F">
        <w:tab/>
        <w:t>Interior Maintenance: Ceiling paint damaged in main area</w:t>
      </w:r>
    </w:p>
    <w:p w14:paraId="3AAC22EF" w14:textId="77777777" w:rsidR="0012451F" w:rsidRPr="0012451F" w:rsidRDefault="0012451F" w:rsidP="0012451F">
      <w:pPr>
        <w:tabs>
          <w:tab w:val="left" w:pos="2880"/>
        </w:tabs>
      </w:pPr>
      <w:r w:rsidRPr="0012451F">
        <w:t>105 CMR 451.353*</w:t>
      </w:r>
      <w:r w:rsidRPr="0012451F">
        <w:tab/>
        <w:t>Interior Maintenance: Ceiling dirty around ceiling vents</w:t>
      </w:r>
    </w:p>
    <w:p w14:paraId="78C50FD3" w14:textId="77777777" w:rsidR="0012451F" w:rsidRPr="0012451F" w:rsidRDefault="0012451F" w:rsidP="0012451F">
      <w:pPr>
        <w:tabs>
          <w:tab w:val="left" w:pos="2880"/>
        </w:tabs>
        <w:rPr>
          <w:b/>
        </w:rPr>
      </w:pPr>
    </w:p>
    <w:p w14:paraId="3AFD0C29" w14:textId="77777777" w:rsidR="0012451F" w:rsidRPr="0012451F" w:rsidRDefault="0012451F" w:rsidP="0012451F">
      <w:pPr>
        <w:tabs>
          <w:tab w:val="left" w:pos="2880"/>
        </w:tabs>
        <w:rPr>
          <w:b/>
        </w:rPr>
      </w:pPr>
      <w:r w:rsidRPr="0012451F">
        <w:rPr>
          <w:b/>
        </w:rPr>
        <w:t>3</w:t>
      </w:r>
      <w:r w:rsidRPr="0012451F">
        <w:rPr>
          <w:b/>
          <w:vertAlign w:val="superscript"/>
        </w:rPr>
        <w:t>rd</w:t>
      </w:r>
      <w:r w:rsidRPr="0012451F">
        <w:rPr>
          <w:b/>
        </w:rPr>
        <w:t xml:space="preserve"> Floor</w:t>
      </w:r>
      <w:r w:rsidR="003C09DB">
        <w:rPr>
          <w:b/>
        </w:rPr>
        <w:t xml:space="preserve"> – Unoccupied</w:t>
      </w:r>
    </w:p>
    <w:p w14:paraId="18C85A23" w14:textId="77777777" w:rsidR="0012451F" w:rsidRPr="0012451F" w:rsidRDefault="0012451F" w:rsidP="0012451F">
      <w:pPr>
        <w:tabs>
          <w:tab w:val="left" w:pos="2880"/>
        </w:tabs>
        <w:rPr>
          <w:b/>
        </w:rPr>
      </w:pPr>
    </w:p>
    <w:p w14:paraId="5936B101" w14:textId="77777777" w:rsidR="0012451F" w:rsidRPr="0012451F" w:rsidRDefault="0012451F" w:rsidP="0012451F">
      <w:pPr>
        <w:tabs>
          <w:tab w:val="left" w:pos="2880"/>
        </w:tabs>
        <w:rPr>
          <w:i/>
        </w:rPr>
      </w:pPr>
      <w:r w:rsidRPr="0012451F">
        <w:rPr>
          <w:i/>
        </w:rPr>
        <w:t>Shower</w:t>
      </w:r>
    </w:p>
    <w:p w14:paraId="2231475C" w14:textId="77777777" w:rsidR="0012451F" w:rsidRPr="0012451F" w:rsidRDefault="0012451F" w:rsidP="0012451F">
      <w:pPr>
        <w:tabs>
          <w:tab w:val="left" w:pos="2880"/>
        </w:tabs>
      </w:pPr>
      <w:r w:rsidRPr="0012451F">
        <w:t>105 CMR 451.123*</w:t>
      </w:r>
      <w:r w:rsidRPr="0012451F">
        <w:tab/>
        <w:t>Maintenance: Floor tiles damaged</w:t>
      </w:r>
    </w:p>
    <w:p w14:paraId="578B5FA6" w14:textId="77777777" w:rsidR="0012451F" w:rsidRDefault="0012451F" w:rsidP="0012451F">
      <w:pPr>
        <w:tabs>
          <w:tab w:val="left" w:pos="2880"/>
        </w:tabs>
      </w:pPr>
      <w:r w:rsidRPr="0012451F">
        <w:t>105 CMR 451.123*</w:t>
      </w:r>
      <w:r w:rsidRPr="0012451F">
        <w:tab/>
        <w:t>Maintenance: Wall vent dusty</w:t>
      </w:r>
    </w:p>
    <w:p w14:paraId="18E14B3C" w14:textId="77777777" w:rsidR="003C09DB" w:rsidRPr="0012451F" w:rsidRDefault="003C09DB" w:rsidP="003C09DB">
      <w:pPr>
        <w:tabs>
          <w:tab w:val="left" w:pos="2880"/>
        </w:tabs>
      </w:pPr>
      <w:r w:rsidRPr="00AB5A5E">
        <w:t>105 CMR 451.123</w:t>
      </w:r>
      <w:r w:rsidRPr="00AB5A5E">
        <w:tab/>
        <w:t xml:space="preserve">Maintenance: Soap scum </w:t>
      </w:r>
      <w:r>
        <w:t>on curtain in shower</w:t>
      </w:r>
    </w:p>
    <w:p w14:paraId="160FEDCE" w14:textId="77777777" w:rsidR="0012451F" w:rsidRPr="0012451F" w:rsidRDefault="0012451F" w:rsidP="0012451F">
      <w:pPr>
        <w:tabs>
          <w:tab w:val="left" w:pos="2880"/>
        </w:tabs>
        <w:rPr>
          <w:i/>
        </w:rPr>
      </w:pPr>
    </w:p>
    <w:p w14:paraId="7C22A35E" w14:textId="77777777" w:rsidR="0012451F" w:rsidRPr="0012451F" w:rsidRDefault="0012451F" w:rsidP="0012451F">
      <w:pPr>
        <w:tabs>
          <w:tab w:val="left" w:pos="2880"/>
        </w:tabs>
        <w:rPr>
          <w:i/>
        </w:rPr>
      </w:pPr>
      <w:r w:rsidRPr="0012451F">
        <w:rPr>
          <w:i/>
        </w:rPr>
        <w:t>Slop Sink</w:t>
      </w:r>
    </w:p>
    <w:p w14:paraId="57E23B71" w14:textId="77777777" w:rsidR="0012451F" w:rsidRPr="0012451F" w:rsidRDefault="0012451F" w:rsidP="0012451F">
      <w:pPr>
        <w:tabs>
          <w:tab w:val="left" w:pos="2880"/>
        </w:tabs>
      </w:pPr>
      <w:r w:rsidRPr="0012451F">
        <w:tab/>
        <w:t>No Violations Noted</w:t>
      </w:r>
    </w:p>
    <w:p w14:paraId="1D0F4647" w14:textId="77777777" w:rsidR="0012451F" w:rsidRPr="0012451F" w:rsidRDefault="0012451F" w:rsidP="0012451F">
      <w:pPr>
        <w:tabs>
          <w:tab w:val="left" w:pos="2880"/>
        </w:tabs>
        <w:rPr>
          <w:i/>
        </w:rPr>
      </w:pPr>
    </w:p>
    <w:p w14:paraId="6E07DEAB" w14:textId="77777777" w:rsidR="0012451F" w:rsidRPr="0012451F" w:rsidRDefault="0012451F" w:rsidP="0012451F">
      <w:pPr>
        <w:tabs>
          <w:tab w:val="left" w:pos="2880"/>
        </w:tabs>
        <w:rPr>
          <w:i/>
        </w:rPr>
      </w:pPr>
      <w:r w:rsidRPr="0012451F">
        <w:rPr>
          <w:i/>
        </w:rPr>
        <w:t>Cells</w:t>
      </w:r>
    </w:p>
    <w:p w14:paraId="3EF62DE6" w14:textId="77777777" w:rsidR="0012451F" w:rsidRPr="0012451F" w:rsidRDefault="0012451F" w:rsidP="0012451F">
      <w:pPr>
        <w:tabs>
          <w:tab w:val="left" w:pos="2880"/>
        </w:tabs>
      </w:pPr>
      <w:r w:rsidRPr="0012451F">
        <w:t>105 CMR 451.353*</w:t>
      </w:r>
      <w:r w:rsidRPr="0012451F">
        <w:tab/>
        <w:t xml:space="preserve">Interior Maintenance: Wall paint damaged in cell # </w:t>
      </w:r>
      <w:r w:rsidR="00B029F3">
        <w:t>32</w:t>
      </w:r>
      <w:r w:rsidR="003C09DB">
        <w:t xml:space="preserve">, </w:t>
      </w:r>
      <w:r w:rsidRPr="0012451F">
        <w:t>34</w:t>
      </w:r>
      <w:r w:rsidR="003C09DB">
        <w:t>, and 35</w:t>
      </w:r>
    </w:p>
    <w:p w14:paraId="054B9A10" w14:textId="77777777" w:rsidR="0012451F" w:rsidRDefault="00B029F3" w:rsidP="0012451F">
      <w:pPr>
        <w:tabs>
          <w:tab w:val="left" w:pos="2880"/>
        </w:tabs>
      </w:pPr>
      <w:r w:rsidRPr="0012451F">
        <w:t>105 CMR 451.353</w:t>
      </w:r>
      <w:r w:rsidR="003C09DB">
        <w:t>*</w:t>
      </w:r>
      <w:r w:rsidRPr="0012451F">
        <w:tab/>
        <w:t xml:space="preserve">Interior Maintenance: </w:t>
      </w:r>
      <w:r>
        <w:t>Floor</w:t>
      </w:r>
      <w:r w:rsidRPr="0012451F">
        <w:t xml:space="preserve"> paint damaged in cell #</w:t>
      </w:r>
      <w:r>
        <w:t xml:space="preserve"> 41</w:t>
      </w:r>
    </w:p>
    <w:p w14:paraId="4062128E" w14:textId="77777777" w:rsidR="000D7A74" w:rsidRPr="0012451F" w:rsidRDefault="000D7A74" w:rsidP="0012451F">
      <w:pPr>
        <w:tabs>
          <w:tab w:val="left" w:pos="2880"/>
        </w:tabs>
      </w:pPr>
    </w:p>
    <w:p w14:paraId="0D6EBB03" w14:textId="77777777" w:rsidR="0012451F" w:rsidRPr="0012451F" w:rsidRDefault="0012451F" w:rsidP="0012451F">
      <w:pPr>
        <w:tabs>
          <w:tab w:val="left" w:pos="2880"/>
        </w:tabs>
        <w:rPr>
          <w:b/>
        </w:rPr>
      </w:pPr>
      <w:r w:rsidRPr="0012451F">
        <w:rPr>
          <w:b/>
        </w:rPr>
        <w:t>2</w:t>
      </w:r>
      <w:r w:rsidRPr="0012451F">
        <w:rPr>
          <w:b/>
          <w:vertAlign w:val="superscript"/>
        </w:rPr>
        <w:t>nd</w:t>
      </w:r>
      <w:r w:rsidRPr="0012451F">
        <w:rPr>
          <w:b/>
        </w:rPr>
        <w:t xml:space="preserve"> Floor</w:t>
      </w:r>
    </w:p>
    <w:p w14:paraId="6C092B5E" w14:textId="77777777" w:rsidR="0012451F" w:rsidRPr="0012451F" w:rsidRDefault="0012451F" w:rsidP="0012451F">
      <w:pPr>
        <w:tabs>
          <w:tab w:val="left" w:pos="2880"/>
        </w:tabs>
        <w:rPr>
          <w:b/>
        </w:rPr>
      </w:pPr>
    </w:p>
    <w:p w14:paraId="36D1A7B7" w14:textId="77777777" w:rsidR="0012451F" w:rsidRPr="00B029F3" w:rsidRDefault="0012451F" w:rsidP="0012451F">
      <w:pPr>
        <w:tabs>
          <w:tab w:val="left" w:pos="2880"/>
        </w:tabs>
        <w:rPr>
          <w:i/>
        </w:rPr>
      </w:pPr>
      <w:r w:rsidRPr="00B029F3">
        <w:rPr>
          <w:i/>
        </w:rPr>
        <w:t>Shower</w:t>
      </w:r>
    </w:p>
    <w:p w14:paraId="241BE6FB" w14:textId="77777777" w:rsidR="00B029F3" w:rsidRPr="003C09DB" w:rsidRDefault="003C09DB" w:rsidP="003C09DB">
      <w:pPr>
        <w:ind w:left="2160" w:firstLine="720"/>
        <w:rPr>
          <w:color w:val="000000"/>
        </w:rPr>
      </w:pPr>
      <w:r>
        <w:rPr>
          <w:color w:val="000000"/>
        </w:rPr>
        <w:t>Unable to Inspect – In Use</w:t>
      </w:r>
    </w:p>
    <w:p w14:paraId="5D78FA4E" w14:textId="77777777" w:rsidR="0012451F" w:rsidRDefault="0012451F" w:rsidP="0012451F">
      <w:pPr>
        <w:tabs>
          <w:tab w:val="left" w:pos="2880"/>
        </w:tabs>
      </w:pPr>
    </w:p>
    <w:p w14:paraId="05277B59" w14:textId="77777777" w:rsidR="000D7A74" w:rsidRPr="0012451F" w:rsidRDefault="000D7A74" w:rsidP="0012451F">
      <w:pPr>
        <w:tabs>
          <w:tab w:val="left" w:pos="2880"/>
        </w:tabs>
      </w:pPr>
    </w:p>
    <w:p w14:paraId="56B3C638" w14:textId="77777777" w:rsidR="0012451F" w:rsidRPr="0012451F" w:rsidRDefault="0012451F" w:rsidP="0012451F">
      <w:pPr>
        <w:tabs>
          <w:tab w:val="left" w:pos="2880"/>
        </w:tabs>
        <w:rPr>
          <w:i/>
        </w:rPr>
      </w:pPr>
      <w:r w:rsidRPr="0012451F">
        <w:rPr>
          <w:i/>
        </w:rPr>
        <w:lastRenderedPageBreak/>
        <w:t xml:space="preserve">Slop Sink </w:t>
      </w:r>
    </w:p>
    <w:p w14:paraId="49C837B9" w14:textId="77777777" w:rsidR="0012451F" w:rsidRDefault="0012451F" w:rsidP="0012451F">
      <w:pPr>
        <w:tabs>
          <w:tab w:val="left" w:pos="2880"/>
        </w:tabs>
      </w:pPr>
      <w:r w:rsidRPr="0012451F">
        <w:tab/>
        <w:t>No Violations Noted</w:t>
      </w:r>
    </w:p>
    <w:p w14:paraId="210E84D5" w14:textId="77777777" w:rsidR="00331E2C" w:rsidRPr="0012451F" w:rsidRDefault="00331E2C" w:rsidP="0012451F">
      <w:pPr>
        <w:tabs>
          <w:tab w:val="left" w:pos="2880"/>
        </w:tabs>
      </w:pPr>
    </w:p>
    <w:p w14:paraId="450AA3F0" w14:textId="77777777" w:rsidR="0012451F" w:rsidRPr="0012451F" w:rsidRDefault="0012451F" w:rsidP="0012451F">
      <w:pPr>
        <w:tabs>
          <w:tab w:val="left" w:pos="2880"/>
        </w:tabs>
        <w:rPr>
          <w:i/>
        </w:rPr>
      </w:pPr>
      <w:r w:rsidRPr="0012451F">
        <w:rPr>
          <w:i/>
        </w:rPr>
        <w:t>Cells</w:t>
      </w:r>
    </w:p>
    <w:p w14:paraId="44400FBF" w14:textId="77777777" w:rsidR="0012451F" w:rsidRPr="0012451F" w:rsidRDefault="0012451F" w:rsidP="0012451F">
      <w:r w:rsidRPr="0012451F">
        <w:t>105 CMR 451.353*</w:t>
      </w:r>
      <w:r w:rsidRPr="0012451F">
        <w:tab/>
      </w:r>
      <w:r w:rsidRPr="0012451F">
        <w:tab/>
        <w:t xml:space="preserve">Interior Maintenance: Wall paint damaged in cell # </w:t>
      </w:r>
      <w:r w:rsidR="00B029F3">
        <w:t xml:space="preserve">17, </w:t>
      </w:r>
      <w:r w:rsidRPr="0012451F">
        <w:t>22</w:t>
      </w:r>
      <w:r w:rsidR="00AE04DD">
        <w:t>,</w:t>
      </w:r>
      <w:r w:rsidRPr="0012451F">
        <w:t xml:space="preserve"> and 26</w:t>
      </w:r>
    </w:p>
    <w:p w14:paraId="68A8D8E4" w14:textId="77777777" w:rsidR="0012451F" w:rsidRPr="0012451F" w:rsidRDefault="0012451F" w:rsidP="0012451F"/>
    <w:p w14:paraId="3095A01C" w14:textId="77777777" w:rsidR="0012451F" w:rsidRPr="0012451F" w:rsidRDefault="0012451F" w:rsidP="0012451F">
      <w:pPr>
        <w:tabs>
          <w:tab w:val="left" w:pos="2880"/>
        </w:tabs>
        <w:rPr>
          <w:b/>
        </w:rPr>
      </w:pPr>
      <w:r w:rsidRPr="0012451F">
        <w:rPr>
          <w:b/>
        </w:rPr>
        <w:t>1</w:t>
      </w:r>
      <w:r w:rsidRPr="0012451F">
        <w:rPr>
          <w:b/>
          <w:vertAlign w:val="superscript"/>
        </w:rPr>
        <w:t>st</w:t>
      </w:r>
      <w:r w:rsidRPr="0012451F">
        <w:rPr>
          <w:b/>
        </w:rPr>
        <w:t xml:space="preserve"> Floor</w:t>
      </w:r>
    </w:p>
    <w:p w14:paraId="772C209E" w14:textId="77777777" w:rsidR="0012451F" w:rsidRDefault="003C09DB" w:rsidP="003C09DB">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interior of microwave oven dirty in Common Area</w:t>
      </w:r>
    </w:p>
    <w:p w14:paraId="72EC546B" w14:textId="77777777" w:rsidR="003C09DB" w:rsidRPr="003C09DB" w:rsidRDefault="003C09DB" w:rsidP="003C09DB">
      <w:pPr>
        <w:tabs>
          <w:tab w:val="left" w:pos="2880"/>
        </w:tabs>
        <w:ind w:left="2880" w:hanging="2880"/>
      </w:pPr>
    </w:p>
    <w:p w14:paraId="6F6F72FF" w14:textId="77777777" w:rsidR="0012451F" w:rsidRPr="0012451F" w:rsidRDefault="0012451F" w:rsidP="0012451F">
      <w:pPr>
        <w:tabs>
          <w:tab w:val="left" w:pos="2880"/>
        </w:tabs>
        <w:rPr>
          <w:i/>
        </w:rPr>
      </w:pPr>
      <w:r w:rsidRPr="0012451F">
        <w:rPr>
          <w:i/>
        </w:rPr>
        <w:t>Shower</w:t>
      </w:r>
    </w:p>
    <w:p w14:paraId="219B90A8" w14:textId="77777777" w:rsidR="0012451F" w:rsidRPr="0012451F" w:rsidRDefault="0012451F" w:rsidP="0012451F">
      <w:pPr>
        <w:tabs>
          <w:tab w:val="left" w:pos="2880"/>
        </w:tabs>
      </w:pPr>
      <w:r w:rsidRPr="0012451F">
        <w:t>105 CMR 451.123</w:t>
      </w:r>
      <w:r w:rsidR="00B029F3">
        <w:t>*</w:t>
      </w:r>
      <w:r w:rsidRPr="0012451F">
        <w:tab/>
        <w:t xml:space="preserve">Maintenance: Mold in </w:t>
      </w:r>
      <w:r w:rsidR="00B029F3">
        <w:t xml:space="preserve">wall </w:t>
      </w:r>
      <w:r w:rsidRPr="0012451F">
        <w:t>tile grout</w:t>
      </w:r>
    </w:p>
    <w:p w14:paraId="680945C9" w14:textId="77777777" w:rsidR="0012451F" w:rsidRPr="0012451F" w:rsidRDefault="0012451F" w:rsidP="0012451F">
      <w:pPr>
        <w:tabs>
          <w:tab w:val="left" w:pos="2880"/>
        </w:tabs>
      </w:pPr>
      <w:r w:rsidRPr="0012451F">
        <w:t>105 CMR 451.123</w:t>
      </w:r>
      <w:r w:rsidR="00B029F3">
        <w:t>*</w:t>
      </w:r>
      <w:r w:rsidRPr="0012451F">
        <w:tab/>
        <w:t>Maintenance: Walls dirty</w:t>
      </w:r>
    </w:p>
    <w:p w14:paraId="46C7182B" w14:textId="77777777" w:rsidR="003C09DB" w:rsidRPr="0012451F" w:rsidRDefault="003C09DB" w:rsidP="003C09DB">
      <w:pPr>
        <w:tabs>
          <w:tab w:val="left" w:pos="2880"/>
        </w:tabs>
      </w:pPr>
      <w:r w:rsidRPr="00AB5A5E">
        <w:t>105 CMR 451.123</w:t>
      </w:r>
      <w:r w:rsidRPr="00AB5A5E">
        <w:tab/>
        <w:t xml:space="preserve">Maintenance: Soap scum </w:t>
      </w:r>
      <w:r>
        <w:t>on curtain in shower</w:t>
      </w:r>
    </w:p>
    <w:p w14:paraId="5EF715E4" w14:textId="77777777" w:rsidR="0012451F" w:rsidRPr="0012451F" w:rsidRDefault="0012451F" w:rsidP="0012451F">
      <w:pPr>
        <w:tabs>
          <w:tab w:val="left" w:pos="2880"/>
        </w:tabs>
      </w:pPr>
    </w:p>
    <w:p w14:paraId="480FB7BA" w14:textId="77777777" w:rsidR="0012451F" w:rsidRPr="0012451F" w:rsidRDefault="0012451F" w:rsidP="0012451F">
      <w:pPr>
        <w:tabs>
          <w:tab w:val="left" w:pos="2880"/>
        </w:tabs>
        <w:rPr>
          <w:i/>
        </w:rPr>
      </w:pPr>
      <w:r w:rsidRPr="0012451F">
        <w:rPr>
          <w:i/>
        </w:rPr>
        <w:t>Storage Area</w:t>
      </w:r>
    </w:p>
    <w:p w14:paraId="1E0823A1" w14:textId="77777777" w:rsidR="00B029F3" w:rsidRPr="0012451F" w:rsidRDefault="003C09DB" w:rsidP="003C09DB">
      <w:pPr>
        <w:tabs>
          <w:tab w:val="left" w:pos="2880"/>
        </w:tabs>
      </w:pPr>
      <w:r w:rsidRPr="00AB5A5E">
        <w:t>105 CM</w:t>
      </w:r>
      <w:r>
        <w:t>R 451.353</w:t>
      </w:r>
      <w:r>
        <w:tab/>
        <w:t>Interior Maintenance: Wet mop stored in bucket</w:t>
      </w:r>
    </w:p>
    <w:p w14:paraId="394B8EC9" w14:textId="77777777" w:rsidR="0012451F" w:rsidRPr="0012451F" w:rsidRDefault="0012451F" w:rsidP="0012451F">
      <w:pPr>
        <w:tabs>
          <w:tab w:val="left" w:pos="2880"/>
        </w:tabs>
      </w:pPr>
    </w:p>
    <w:p w14:paraId="22B190CF" w14:textId="77777777" w:rsidR="0012451F" w:rsidRPr="0012451F" w:rsidRDefault="0012451F" w:rsidP="0012451F">
      <w:pPr>
        <w:tabs>
          <w:tab w:val="left" w:pos="2880"/>
        </w:tabs>
        <w:rPr>
          <w:i/>
        </w:rPr>
      </w:pPr>
      <w:r w:rsidRPr="0012451F">
        <w:rPr>
          <w:i/>
        </w:rPr>
        <w:t xml:space="preserve">Slop Sink </w:t>
      </w:r>
    </w:p>
    <w:p w14:paraId="110D1C3C" w14:textId="77777777" w:rsidR="0012451F" w:rsidRPr="0012451F" w:rsidRDefault="0012451F" w:rsidP="0012451F">
      <w:pPr>
        <w:tabs>
          <w:tab w:val="left" w:pos="2880"/>
        </w:tabs>
      </w:pPr>
      <w:r w:rsidRPr="0012451F">
        <w:tab/>
        <w:t>No Violations Noted</w:t>
      </w:r>
    </w:p>
    <w:p w14:paraId="3F00E4C4" w14:textId="77777777" w:rsidR="0012451F" w:rsidRPr="0012451F" w:rsidRDefault="0012451F" w:rsidP="0012451F">
      <w:pPr>
        <w:tabs>
          <w:tab w:val="left" w:pos="2880"/>
        </w:tabs>
        <w:rPr>
          <w:i/>
        </w:rPr>
      </w:pPr>
    </w:p>
    <w:p w14:paraId="20550B2C" w14:textId="77777777" w:rsidR="0012451F" w:rsidRPr="0012451F" w:rsidRDefault="0012451F" w:rsidP="0012451F">
      <w:pPr>
        <w:tabs>
          <w:tab w:val="left" w:pos="2880"/>
        </w:tabs>
        <w:rPr>
          <w:i/>
        </w:rPr>
      </w:pPr>
      <w:r w:rsidRPr="0012451F">
        <w:rPr>
          <w:i/>
        </w:rPr>
        <w:t>Cells</w:t>
      </w:r>
    </w:p>
    <w:p w14:paraId="799A53E6" w14:textId="77777777" w:rsidR="0012451F" w:rsidRPr="0012451F" w:rsidRDefault="0012451F" w:rsidP="0012451F">
      <w:pPr>
        <w:tabs>
          <w:tab w:val="left" w:pos="2880"/>
        </w:tabs>
      </w:pPr>
      <w:r w:rsidRPr="0012451F">
        <w:t>105 CMR 451.103</w:t>
      </w:r>
      <w:r w:rsidRPr="0012451F">
        <w:tab/>
        <w:t>Mattresses: Mattress damaged in cell # 1</w:t>
      </w:r>
      <w:r w:rsidR="003C09DB">
        <w:t>3</w:t>
      </w:r>
    </w:p>
    <w:p w14:paraId="3091923F" w14:textId="77777777" w:rsidR="0012451F" w:rsidRPr="0012451F" w:rsidRDefault="0012451F" w:rsidP="0012451F">
      <w:pPr>
        <w:tabs>
          <w:tab w:val="left" w:pos="2880"/>
        </w:tabs>
      </w:pPr>
    </w:p>
    <w:p w14:paraId="5BA43FBF" w14:textId="77777777" w:rsidR="0012451F" w:rsidRPr="00AA02F5" w:rsidRDefault="0012451F" w:rsidP="0012451F">
      <w:pPr>
        <w:tabs>
          <w:tab w:val="left" w:pos="2880"/>
        </w:tabs>
        <w:rPr>
          <w:b/>
          <w:u w:val="single"/>
        </w:rPr>
      </w:pPr>
      <w:r w:rsidRPr="00CB66B5">
        <w:rPr>
          <w:b/>
          <w:u w:val="single"/>
        </w:rPr>
        <w:t>9 BLOCK – BMU</w:t>
      </w:r>
    </w:p>
    <w:p w14:paraId="472E5974" w14:textId="77777777" w:rsidR="008C398C" w:rsidRDefault="008C398C" w:rsidP="00AA02F5">
      <w:pPr>
        <w:tabs>
          <w:tab w:val="left" w:pos="2880"/>
        </w:tabs>
        <w:rPr>
          <w:i/>
        </w:rPr>
      </w:pPr>
    </w:p>
    <w:p w14:paraId="582A9387" w14:textId="77777777" w:rsidR="00AA02F5" w:rsidRPr="00AA02F5" w:rsidRDefault="00AA02F5" w:rsidP="00AA02F5">
      <w:pPr>
        <w:tabs>
          <w:tab w:val="left" w:pos="2880"/>
        </w:tabs>
        <w:rPr>
          <w:i/>
        </w:rPr>
      </w:pPr>
      <w:r w:rsidRPr="00AA02F5">
        <w:rPr>
          <w:i/>
        </w:rPr>
        <w:t>Nurse’s Station</w:t>
      </w:r>
    </w:p>
    <w:p w14:paraId="746A7A75" w14:textId="77777777" w:rsidR="00CB66B5" w:rsidRPr="00CB66B5" w:rsidRDefault="00CB66B5" w:rsidP="00CB66B5">
      <w:pPr>
        <w:tabs>
          <w:tab w:val="left" w:pos="2880"/>
        </w:tabs>
      </w:pPr>
      <w:r w:rsidRPr="00CB66B5">
        <w:tab/>
        <w:t>Unable to Inspect - Locked</w:t>
      </w:r>
    </w:p>
    <w:p w14:paraId="33E8C13B" w14:textId="77777777" w:rsidR="00AA02F5" w:rsidRPr="00AA02F5" w:rsidRDefault="00AA02F5" w:rsidP="00AA02F5">
      <w:pPr>
        <w:tabs>
          <w:tab w:val="left" w:pos="2880"/>
        </w:tabs>
        <w:rPr>
          <w:i/>
        </w:rPr>
      </w:pPr>
    </w:p>
    <w:p w14:paraId="0349CF7A" w14:textId="77777777" w:rsidR="00AA02F5" w:rsidRPr="00CB66B5" w:rsidRDefault="00AA02F5" w:rsidP="00AA02F5">
      <w:pPr>
        <w:tabs>
          <w:tab w:val="left" w:pos="2880"/>
        </w:tabs>
        <w:rPr>
          <w:i/>
        </w:rPr>
      </w:pPr>
      <w:r w:rsidRPr="00CB66B5">
        <w:rPr>
          <w:i/>
        </w:rPr>
        <w:t>Staff Break Area</w:t>
      </w:r>
    </w:p>
    <w:p w14:paraId="41A92308" w14:textId="77777777" w:rsidR="00CB66B5" w:rsidRPr="00CB66B5" w:rsidRDefault="00CB66B5" w:rsidP="00CB66B5">
      <w:pPr>
        <w:tabs>
          <w:tab w:val="left" w:pos="2880"/>
        </w:tabs>
      </w:pPr>
      <w:r w:rsidRPr="00CB66B5">
        <w:t>105 CMR 451.350</w:t>
      </w:r>
      <w:r w:rsidR="008C398C">
        <w:t>*</w:t>
      </w:r>
      <w:r w:rsidRPr="00CB66B5">
        <w:tab/>
        <w:t>Structural Maintenance: Area not rodent and weathertight, exterior door not weathertight</w:t>
      </w:r>
    </w:p>
    <w:p w14:paraId="10B1CE17" w14:textId="77777777" w:rsidR="00CB66B5" w:rsidRPr="00AA02F5" w:rsidRDefault="00CB66B5" w:rsidP="00AA02F5">
      <w:pPr>
        <w:tabs>
          <w:tab w:val="left" w:pos="2880"/>
        </w:tabs>
        <w:rPr>
          <w:i/>
        </w:rPr>
      </w:pPr>
    </w:p>
    <w:p w14:paraId="103C0D38" w14:textId="77777777" w:rsidR="00AA02F5" w:rsidRPr="00AA02F5" w:rsidRDefault="00AA02F5" w:rsidP="00AA02F5">
      <w:pPr>
        <w:tabs>
          <w:tab w:val="left" w:pos="2880"/>
        </w:tabs>
        <w:rPr>
          <w:i/>
        </w:rPr>
      </w:pPr>
      <w:r w:rsidRPr="00AA02F5">
        <w:rPr>
          <w:i/>
        </w:rPr>
        <w:t xml:space="preserve">Bathroom  </w:t>
      </w:r>
    </w:p>
    <w:p w14:paraId="6AD3CE0B" w14:textId="77777777" w:rsidR="00AA02F5" w:rsidRPr="00AA02F5" w:rsidRDefault="00AA02F5" w:rsidP="00AA02F5">
      <w:pPr>
        <w:tabs>
          <w:tab w:val="left" w:pos="2880"/>
        </w:tabs>
      </w:pPr>
      <w:r w:rsidRPr="00AA02F5">
        <w:tab/>
        <w:t>No Violations Noted</w:t>
      </w:r>
    </w:p>
    <w:p w14:paraId="5A947EBF" w14:textId="77777777" w:rsidR="00AA02F5" w:rsidRPr="00AA02F5" w:rsidRDefault="00AA02F5" w:rsidP="00AA02F5">
      <w:pPr>
        <w:tabs>
          <w:tab w:val="left" w:pos="2880"/>
        </w:tabs>
        <w:rPr>
          <w:b/>
          <w:u w:val="single"/>
        </w:rPr>
      </w:pPr>
    </w:p>
    <w:p w14:paraId="0DCF3DE1" w14:textId="77777777" w:rsidR="00AA02F5" w:rsidRPr="00AA02F5" w:rsidRDefault="00AA02F5" w:rsidP="00AA02F5">
      <w:pPr>
        <w:tabs>
          <w:tab w:val="left" w:pos="2880"/>
        </w:tabs>
        <w:rPr>
          <w:i/>
        </w:rPr>
      </w:pPr>
      <w:r w:rsidRPr="00AA02F5">
        <w:rPr>
          <w:i/>
        </w:rPr>
        <w:t>Office Area</w:t>
      </w:r>
    </w:p>
    <w:p w14:paraId="6285A811" w14:textId="77777777" w:rsidR="00AA02F5" w:rsidRPr="00AA02F5" w:rsidRDefault="00AA02F5" w:rsidP="00AA02F5">
      <w:pPr>
        <w:tabs>
          <w:tab w:val="left" w:pos="2880"/>
        </w:tabs>
      </w:pPr>
      <w:r w:rsidRPr="00AA02F5">
        <w:tab/>
        <w:t>No Violations Noted</w:t>
      </w:r>
    </w:p>
    <w:p w14:paraId="3C8D9162" w14:textId="77777777" w:rsidR="00AA02F5" w:rsidRPr="00AA02F5" w:rsidRDefault="00AA02F5" w:rsidP="00AA02F5">
      <w:pPr>
        <w:tabs>
          <w:tab w:val="left" w:pos="2880"/>
        </w:tabs>
      </w:pPr>
    </w:p>
    <w:p w14:paraId="1E0F2416" w14:textId="77777777" w:rsidR="00AA02F5" w:rsidRPr="00AA02F5" w:rsidRDefault="00AA02F5" w:rsidP="00AA02F5">
      <w:pPr>
        <w:tabs>
          <w:tab w:val="left" w:pos="2880"/>
        </w:tabs>
        <w:rPr>
          <w:b/>
        </w:rPr>
      </w:pPr>
      <w:r w:rsidRPr="00953134">
        <w:rPr>
          <w:b/>
        </w:rPr>
        <w:t>Right Side</w:t>
      </w:r>
    </w:p>
    <w:p w14:paraId="45E81E68" w14:textId="77777777" w:rsidR="00AA02F5" w:rsidRPr="00AA02F5" w:rsidRDefault="00AA02F5" w:rsidP="00AA02F5">
      <w:pPr>
        <w:tabs>
          <w:tab w:val="left" w:pos="2880"/>
        </w:tabs>
        <w:rPr>
          <w:b/>
        </w:rPr>
      </w:pPr>
    </w:p>
    <w:p w14:paraId="74E36162" w14:textId="77777777" w:rsidR="00AA02F5" w:rsidRPr="00AA02F5" w:rsidRDefault="00AA02F5" w:rsidP="00AA02F5">
      <w:pPr>
        <w:tabs>
          <w:tab w:val="left" w:pos="2880"/>
        </w:tabs>
        <w:rPr>
          <w:i/>
        </w:rPr>
      </w:pPr>
      <w:r w:rsidRPr="00AA02F5">
        <w:rPr>
          <w:i/>
        </w:rPr>
        <w:t xml:space="preserve">Shower </w:t>
      </w:r>
    </w:p>
    <w:p w14:paraId="521BD221" w14:textId="77777777" w:rsidR="00AA02F5" w:rsidRDefault="00AA02F5" w:rsidP="00AA02F5">
      <w:pPr>
        <w:tabs>
          <w:tab w:val="left" w:pos="2880"/>
        </w:tabs>
      </w:pPr>
      <w:r w:rsidRPr="00AA02F5">
        <w:t>105 CMR 451.123</w:t>
      </w:r>
      <w:r w:rsidR="00953134">
        <w:t>*</w:t>
      </w:r>
      <w:r w:rsidRPr="00AA02F5">
        <w:tab/>
        <w:t>Maintenance: Soap scum on wall</w:t>
      </w:r>
      <w:r w:rsidR="008C398C">
        <w:t xml:space="preserve"> in shower</w:t>
      </w:r>
    </w:p>
    <w:p w14:paraId="10591AA0" w14:textId="77777777" w:rsidR="00331E2C" w:rsidRPr="00AA02F5" w:rsidRDefault="00331E2C" w:rsidP="00AA02F5">
      <w:pPr>
        <w:tabs>
          <w:tab w:val="left" w:pos="2880"/>
        </w:tabs>
      </w:pPr>
      <w:r w:rsidRPr="00AA02F5">
        <w:t>105 CMR 451.123</w:t>
      </w:r>
      <w:r>
        <w:t>*</w:t>
      </w:r>
      <w:r w:rsidRPr="00AA02F5">
        <w:tab/>
        <w:t xml:space="preserve">Maintenance: Soap scum on </w:t>
      </w:r>
      <w:r>
        <w:t>floor</w:t>
      </w:r>
      <w:r w:rsidR="008C398C">
        <w:t xml:space="preserve"> in shower</w:t>
      </w:r>
    </w:p>
    <w:p w14:paraId="455F2F69" w14:textId="77777777" w:rsidR="00953134" w:rsidRDefault="00953134" w:rsidP="00953134">
      <w:pPr>
        <w:tabs>
          <w:tab w:val="left" w:pos="2880"/>
        </w:tabs>
      </w:pPr>
      <w:r w:rsidRPr="0012451F">
        <w:t>105 CMR 451.123</w:t>
      </w:r>
      <w:r w:rsidR="008C398C">
        <w:t>*</w:t>
      </w:r>
      <w:r w:rsidRPr="0012451F">
        <w:tab/>
        <w:t xml:space="preserve">Maintenance: Soap scum on </w:t>
      </w:r>
      <w:r>
        <w:t>curtain</w:t>
      </w:r>
      <w:r w:rsidR="008C398C">
        <w:t xml:space="preserve"> in shower</w:t>
      </w:r>
    </w:p>
    <w:p w14:paraId="6FAAAD54" w14:textId="77777777" w:rsidR="00953134" w:rsidRPr="0012451F" w:rsidRDefault="00953134" w:rsidP="00953134">
      <w:pPr>
        <w:tabs>
          <w:tab w:val="left" w:pos="2880"/>
        </w:tabs>
      </w:pPr>
      <w:r w:rsidRPr="0012451F">
        <w:t>105 CMR 451.123</w:t>
      </w:r>
      <w:r w:rsidR="008C398C">
        <w:t>*</w:t>
      </w:r>
      <w:r w:rsidRPr="0012451F">
        <w:tab/>
        <w:t xml:space="preserve">Maintenance: </w:t>
      </w:r>
      <w:r>
        <w:t>Mold on ceiling</w:t>
      </w:r>
    </w:p>
    <w:p w14:paraId="01C855B9" w14:textId="77777777" w:rsidR="00AA02F5" w:rsidRPr="00AA02F5" w:rsidRDefault="00AA02F5" w:rsidP="00AA02F5">
      <w:pPr>
        <w:tabs>
          <w:tab w:val="left" w:pos="2880"/>
        </w:tabs>
      </w:pPr>
    </w:p>
    <w:p w14:paraId="7D8D4463" w14:textId="77777777" w:rsidR="00AA02F5" w:rsidRPr="00AA02F5" w:rsidRDefault="00AA02F5" w:rsidP="00AA02F5">
      <w:pPr>
        <w:tabs>
          <w:tab w:val="left" w:pos="2880"/>
        </w:tabs>
        <w:rPr>
          <w:i/>
        </w:rPr>
      </w:pPr>
      <w:r w:rsidRPr="00AA02F5">
        <w:rPr>
          <w:i/>
        </w:rPr>
        <w:t xml:space="preserve">Slop Sink Room   </w:t>
      </w:r>
    </w:p>
    <w:p w14:paraId="2F859449" w14:textId="77777777" w:rsidR="00953134" w:rsidRPr="00AA02F5" w:rsidRDefault="008C398C" w:rsidP="008C398C">
      <w:pPr>
        <w:tabs>
          <w:tab w:val="left" w:pos="2880"/>
        </w:tabs>
      </w:pPr>
      <w:r w:rsidRPr="00AB5A5E">
        <w:t>105 CM</w:t>
      </w:r>
      <w:r>
        <w:t>R 451.353</w:t>
      </w:r>
      <w:r>
        <w:tab/>
        <w:t>Interior Maintenance: Wet mop stored in bucket</w:t>
      </w:r>
    </w:p>
    <w:p w14:paraId="32968AEA" w14:textId="77777777" w:rsidR="00AA02F5" w:rsidRPr="00AA02F5" w:rsidRDefault="00AA02F5" w:rsidP="00AA02F5">
      <w:pPr>
        <w:tabs>
          <w:tab w:val="left" w:pos="2880"/>
        </w:tabs>
      </w:pPr>
    </w:p>
    <w:p w14:paraId="545BF70B" w14:textId="77777777" w:rsidR="00AA02F5" w:rsidRPr="00AA02F5" w:rsidRDefault="00AA02F5" w:rsidP="00AA02F5">
      <w:pPr>
        <w:tabs>
          <w:tab w:val="left" w:pos="2880"/>
        </w:tabs>
        <w:rPr>
          <w:i/>
        </w:rPr>
      </w:pPr>
      <w:r w:rsidRPr="00AA02F5">
        <w:rPr>
          <w:i/>
        </w:rPr>
        <w:t>Storage</w:t>
      </w:r>
    </w:p>
    <w:p w14:paraId="67213823" w14:textId="77777777" w:rsidR="00AA02F5" w:rsidRPr="00AA02F5" w:rsidRDefault="00AA02F5" w:rsidP="00AA02F5">
      <w:pPr>
        <w:tabs>
          <w:tab w:val="left" w:pos="2880"/>
        </w:tabs>
      </w:pPr>
      <w:r w:rsidRPr="00AA02F5">
        <w:tab/>
        <w:t>No Violations Noted</w:t>
      </w:r>
    </w:p>
    <w:p w14:paraId="00737A13" w14:textId="77777777" w:rsidR="00AA02F5" w:rsidRPr="00AA02F5" w:rsidRDefault="00AA02F5" w:rsidP="00AA02F5">
      <w:pPr>
        <w:tabs>
          <w:tab w:val="left" w:pos="2880"/>
        </w:tabs>
      </w:pPr>
    </w:p>
    <w:p w14:paraId="691ED8D5" w14:textId="77777777" w:rsidR="00AA02F5" w:rsidRPr="00AA02F5" w:rsidRDefault="00AA02F5" w:rsidP="00AA02F5">
      <w:pPr>
        <w:tabs>
          <w:tab w:val="left" w:pos="2880"/>
        </w:tabs>
        <w:rPr>
          <w:i/>
        </w:rPr>
      </w:pPr>
      <w:r w:rsidRPr="00AA02F5">
        <w:rPr>
          <w:i/>
        </w:rPr>
        <w:t>Cells</w:t>
      </w:r>
    </w:p>
    <w:p w14:paraId="5F714A7B" w14:textId="77777777" w:rsidR="00AA02F5" w:rsidRPr="00AA02F5" w:rsidRDefault="00953134" w:rsidP="00AA02F5">
      <w:pPr>
        <w:tabs>
          <w:tab w:val="left" w:pos="2880"/>
        </w:tabs>
      </w:pPr>
      <w:r w:rsidRPr="00AA02F5">
        <w:tab/>
        <w:t>No Violations Noted</w:t>
      </w:r>
    </w:p>
    <w:p w14:paraId="18433397" w14:textId="77777777" w:rsidR="00AA02F5" w:rsidRPr="00AA02F5" w:rsidRDefault="00AA02F5" w:rsidP="00AA02F5">
      <w:pPr>
        <w:tabs>
          <w:tab w:val="left" w:pos="2880"/>
        </w:tabs>
        <w:rPr>
          <w:i/>
        </w:rPr>
      </w:pPr>
      <w:r w:rsidRPr="00AA02F5">
        <w:rPr>
          <w:i/>
        </w:rPr>
        <w:lastRenderedPageBreak/>
        <w:t xml:space="preserve">Therapeutic Module Room  </w:t>
      </w:r>
    </w:p>
    <w:p w14:paraId="651EF8B3" w14:textId="77777777" w:rsidR="00AA02F5" w:rsidRPr="00AA02F5" w:rsidRDefault="00AA02F5" w:rsidP="00AA02F5">
      <w:pPr>
        <w:tabs>
          <w:tab w:val="left" w:pos="2880"/>
        </w:tabs>
      </w:pPr>
      <w:r w:rsidRPr="00AA02F5">
        <w:tab/>
        <w:t>No Violations Noted</w:t>
      </w:r>
    </w:p>
    <w:p w14:paraId="7037EADA" w14:textId="77777777" w:rsidR="00AA02F5" w:rsidRPr="00AA02F5" w:rsidRDefault="00AA02F5" w:rsidP="00AA02F5">
      <w:pPr>
        <w:tabs>
          <w:tab w:val="left" w:pos="2880"/>
        </w:tabs>
      </w:pPr>
    </w:p>
    <w:p w14:paraId="2C39A8C1" w14:textId="77777777" w:rsidR="00AA02F5" w:rsidRPr="00AA02F5" w:rsidRDefault="00AA02F5" w:rsidP="00AA02F5">
      <w:pPr>
        <w:tabs>
          <w:tab w:val="left" w:pos="2880"/>
        </w:tabs>
        <w:rPr>
          <w:i/>
        </w:rPr>
      </w:pPr>
      <w:r w:rsidRPr="00AA02F5">
        <w:rPr>
          <w:i/>
        </w:rPr>
        <w:t xml:space="preserve">Restart Chair Room </w:t>
      </w:r>
    </w:p>
    <w:p w14:paraId="3B0BBBD2" w14:textId="77777777" w:rsidR="00AA02F5" w:rsidRPr="00AA02F5" w:rsidRDefault="00AA02F5" w:rsidP="00AA02F5">
      <w:pPr>
        <w:tabs>
          <w:tab w:val="left" w:pos="2880"/>
        </w:tabs>
      </w:pPr>
      <w:r w:rsidRPr="00AA02F5">
        <w:tab/>
        <w:t>No Violations Noted</w:t>
      </w:r>
    </w:p>
    <w:p w14:paraId="4C313A9C" w14:textId="77777777" w:rsidR="00AA02F5" w:rsidRPr="00AA02F5" w:rsidRDefault="00AA02F5" w:rsidP="00AA02F5">
      <w:pPr>
        <w:tabs>
          <w:tab w:val="left" w:pos="2880"/>
        </w:tabs>
      </w:pPr>
    </w:p>
    <w:p w14:paraId="17A24BEA" w14:textId="77777777" w:rsidR="00AA02F5" w:rsidRPr="00AA02F5" w:rsidRDefault="00AA02F5" w:rsidP="00AA02F5">
      <w:pPr>
        <w:tabs>
          <w:tab w:val="left" w:pos="2880"/>
        </w:tabs>
        <w:rPr>
          <w:i/>
        </w:rPr>
      </w:pPr>
      <w:r w:rsidRPr="00AA02F5">
        <w:rPr>
          <w:i/>
        </w:rPr>
        <w:t>Law Library</w:t>
      </w:r>
    </w:p>
    <w:p w14:paraId="4847104C" w14:textId="77777777" w:rsidR="00AA02F5" w:rsidRPr="00AA02F5" w:rsidRDefault="00AA02F5" w:rsidP="00AA02F5">
      <w:pPr>
        <w:tabs>
          <w:tab w:val="left" w:pos="2880"/>
        </w:tabs>
      </w:pPr>
      <w:r w:rsidRPr="00AA02F5">
        <w:tab/>
        <w:t>No Violations Noted</w:t>
      </w:r>
    </w:p>
    <w:p w14:paraId="6949079A" w14:textId="77777777" w:rsidR="00331E2C" w:rsidRDefault="00331E2C" w:rsidP="00AA02F5">
      <w:pPr>
        <w:tabs>
          <w:tab w:val="left" w:pos="2880"/>
        </w:tabs>
        <w:rPr>
          <w:i/>
        </w:rPr>
      </w:pPr>
    </w:p>
    <w:p w14:paraId="31B5908A" w14:textId="77777777" w:rsidR="00AA02F5" w:rsidRPr="00AA02F5" w:rsidRDefault="00953134" w:rsidP="00AA02F5">
      <w:pPr>
        <w:tabs>
          <w:tab w:val="left" w:pos="2880"/>
        </w:tabs>
        <w:rPr>
          <w:i/>
        </w:rPr>
      </w:pPr>
      <w:r>
        <w:rPr>
          <w:i/>
        </w:rPr>
        <w:t xml:space="preserve">Staff </w:t>
      </w:r>
      <w:r w:rsidR="00AA02F5" w:rsidRPr="00AA02F5">
        <w:rPr>
          <w:i/>
        </w:rPr>
        <w:t xml:space="preserve">Bathroom (back) </w:t>
      </w:r>
    </w:p>
    <w:p w14:paraId="1D76BFB3" w14:textId="77777777" w:rsidR="00AA02F5" w:rsidRPr="00AA02F5" w:rsidRDefault="00AA02F5" w:rsidP="00AA02F5">
      <w:pPr>
        <w:tabs>
          <w:tab w:val="left" w:pos="2880"/>
        </w:tabs>
      </w:pPr>
      <w:r w:rsidRPr="00AA02F5">
        <w:tab/>
        <w:t>No Violations Noted</w:t>
      </w:r>
    </w:p>
    <w:p w14:paraId="6FA4E707" w14:textId="77777777" w:rsidR="00AA02F5" w:rsidRPr="00AA02F5" w:rsidRDefault="00AA02F5" w:rsidP="00AA02F5">
      <w:pPr>
        <w:tabs>
          <w:tab w:val="left" w:pos="2880"/>
        </w:tabs>
      </w:pPr>
    </w:p>
    <w:p w14:paraId="243FEFCE" w14:textId="77777777" w:rsidR="00AA02F5" w:rsidRPr="00AA02F5" w:rsidRDefault="00AA02F5" w:rsidP="00AA02F5">
      <w:pPr>
        <w:tabs>
          <w:tab w:val="left" w:pos="2880"/>
        </w:tabs>
        <w:rPr>
          <w:i/>
        </w:rPr>
      </w:pPr>
      <w:r w:rsidRPr="00AA02F5">
        <w:rPr>
          <w:i/>
        </w:rPr>
        <w:t>Exit Door</w:t>
      </w:r>
    </w:p>
    <w:p w14:paraId="43DF79D8" w14:textId="77777777" w:rsidR="00AA02F5" w:rsidRPr="00AA02F5" w:rsidRDefault="00AA02F5" w:rsidP="00AA02F5">
      <w:pPr>
        <w:tabs>
          <w:tab w:val="left" w:pos="2880"/>
        </w:tabs>
      </w:pPr>
      <w:r w:rsidRPr="00AA02F5">
        <w:tab/>
        <w:t>No Violations Noted</w:t>
      </w:r>
    </w:p>
    <w:p w14:paraId="6F521C4C" w14:textId="77777777" w:rsidR="00AA02F5" w:rsidRPr="00AA02F5" w:rsidRDefault="00AA02F5" w:rsidP="00AA02F5">
      <w:pPr>
        <w:tabs>
          <w:tab w:val="left" w:pos="2880"/>
        </w:tabs>
        <w:rPr>
          <w:i/>
        </w:rPr>
      </w:pPr>
    </w:p>
    <w:p w14:paraId="3C147EBB" w14:textId="77777777" w:rsidR="00AA02F5" w:rsidRPr="00AA02F5" w:rsidRDefault="00AA02F5" w:rsidP="00AA02F5">
      <w:pPr>
        <w:tabs>
          <w:tab w:val="left" w:pos="2880"/>
        </w:tabs>
        <w:rPr>
          <w:i/>
        </w:rPr>
      </w:pPr>
      <w:r w:rsidRPr="00AA02F5">
        <w:rPr>
          <w:i/>
        </w:rPr>
        <w:t xml:space="preserve">Mental Health Office </w:t>
      </w:r>
    </w:p>
    <w:p w14:paraId="794E8DCB" w14:textId="77777777" w:rsidR="005E4DE0" w:rsidRDefault="008C398C" w:rsidP="008C398C">
      <w:pPr>
        <w:tabs>
          <w:tab w:val="left" w:pos="2880"/>
        </w:tabs>
      </w:pPr>
      <w:r w:rsidRPr="004C05A2">
        <w:tab/>
        <w:t>No Violations</w:t>
      </w:r>
      <w:r>
        <w:t xml:space="preserve"> Noted</w:t>
      </w:r>
    </w:p>
    <w:p w14:paraId="55A297FC" w14:textId="77777777" w:rsidR="005E4DE0" w:rsidRDefault="005E4DE0" w:rsidP="005E4DE0">
      <w:pPr>
        <w:tabs>
          <w:tab w:val="left" w:pos="2880"/>
        </w:tabs>
        <w:ind w:left="2880" w:hanging="2880"/>
      </w:pPr>
    </w:p>
    <w:p w14:paraId="59AD8679" w14:textId="77777777" w:rsidR="00AA02F5" w:rsidRPr="005E4DE0" w:rsidRDefault="00AA02F5" w:rsidP="005E4DE0">
      <w:pPr>
        <w:tabs>
          <w:tab w:val="left" w:pos="2880"/>
        </w:tabs>
        <w:ind w:left="2880" w:hanging="2880"/>
      </w:pPr>
      <w:r w:rsidRPr="00AA02F5">
        <w:rPr>
          <w:i/>
        </w:rPr>
        <w:t xml:space="preserve">Bathroom (in </w:t>
      </w:r>
      <w:r w:rsidR="008C398C">
        <w:rPr>
          <w:i/>
        </w:rPr>
        <w:t>O</w:t>
      </w:r>
      <w:r w:rsidRPr="00AA02F5">
        <w:rPr>
          <w:i/>
        </w:rPr>
        <w:t>ffice)</w:t>
      </w:r>
    </w:p>
    <w:p w14:paraId="710CA752" w14:textId="77777777" w:rsidR="0005395C" w:rsidRPr="000D7A74" w:rsidRDefault="00953134" w:rsidP="000D7A74">
      <w:pPr>
        <w:tabs>
          <w:tab w:val="left" w:pos="2880"/>
        </w:tabs>
      </w:pPr>
      <w:r w:rsidRPr="00953134">
        <w:tab/>
        <w:t>No Violations Noted</w:t>
      </w:r>
    </w:p>
    <w:p w14:paraId="0D7BED0D" w14:textId="77777777" w:rsidR="0005395C" w:rsidRDefault="0005395C" w:rsidP="00AA02F5">
      <w:pPr>
        <w:tabs>
          <w:tab w:val="left" w:pos="2880"/>
        </w:tabs>
        <w:rPr>
          <w:b/>
        </w:rPr>
      </w:pPr>
    </w:p>
    <w:p w14:paraId="6641D3BA" w14:textId="77777777" w:rsidR="00AA02F5" w:rsidRPr="00AA02F5" w:rsidRDefault="00AA02F5" w:rsidP="00AA02F5">
      <w:pPr>
        <w:tabs>
          <w:tab w:val="left" w:pos="2880"/>
        </w:tabs>
        <w:rPr>
          <w:b/>
        </w:rPr>
      </w:pPr>
      <w:r w:rsidRPr="00AA02F5">
        <w:rPr>
          <w:b/>
        </w:rPr>
        <w:t xml:space="preserve">Left Side </w:t>
      </w:r>
    </w:p>
    <w:p w14:paraId="066475C5" w14:textId="77777777" w:rsidR="00AA02F5" w:rsidRPr="00AA02F5" w:rsidRDefault="00AA02F5" w:rsidP="00AA02F5">
      <w:pPr>
        <w:tabs>
          <w:tab w:val="left" w:pos="2880"/>
        </w:tabs>
        <w:rPr>
          <w:i/>
        </w:rPr>
      </w:pPr>
    </w:p>
    <w:p w14:paraId="5706A8F5" w14:textId="77777777" w:rsidR="00AA02F5" w:rsidRPr="00AA02F5" w:rsidRDefault="00AA02F5" w:rsidP="00AA02F5">
      <w:pPr>
        <w:tabs>
          <w:tab w:val="left" w:pos="2880"/>
        </w:tabs>
        <w:rPr>
          <w:i/>
        </w:rPr>
      </w:pPr>
      <w:r w:rsidRPr="00AA02F5">
        <w:rPr>
          <w:i/>
        </w:rPr>
        <w:t xml:space="preserve">Shower </w:t>
      </w:r>
    </w:p>
    <w:p w14:paraId="358CA728" w14:textId="77777777" w:rsidR="00AA02F5" w:rsidRPr="00AA02F5" w:rsidRDefault="00AA02F5" w:rsidP="00AA02F5">
      <w:pPr>
        <w:tabs>
          <w:tab w:val="left" w:pos="2880"/>
        </w:tabs>
      </w:pPr>
      <w:r w:rsidRPr="00AA02F5">
        <w:t>105 CMR 451.123*</w:t>
      </w:r>
      <w:r w:rsidRPr="00AA02F5">
        <w:tab/>
        <w:t>Maintenance: Soap scum on walls</w:t>
      </w:r>
      <w:r w:rsidR="008C398C">
        <w:t xml:space="preserve"> in shower</w:t>
      </w:r>
    </w:p>
    <w:p w14:paraId="6FF56F70" w14:textId="77777777" w:rsidR="00953134" w:rsidRPr="00AA02F5" w:rsidRDefault="00953134" w:rsidP="008C398C">
      <w:pPr>
        <w:tabs>
          <w:tab w:val="left" w:pos="1960"/>
          <w:tab w:val="left" w:pos="2880"/>
        </w:tabs>
      </w:pPr>
      <w:r w:rsidRPr="00AA02F5">
        <w:t>105 CMR 451.123</w:t>
      </w:r>
      <w:r w:rsidR="008C398C">
        <w:t>*</w:t>
      </w:r>
      <w:r w:rsidR="008C398C">
        <w:tab/>
      </w:r>
      <w:r w:rsidR="008C398C">
        <w:tab/>
      </w:r>
      <w:r w:rsidRPr="00AA02F5">
        <w:t xml:space="preserve">Maintenance: Soap scum on </w:t>
      </w:r>
      <w:r>
        <w:t>curtain</w:t>
      </w:r>
      <w:r w:rsidR="008C398C">
        <w:t xml:space="preserve"> in shower</w:t>
      </w:r>
    </w:p>
    <w:p w14:paraId="35C10796" w14:textId="77777777" w:rsidR="00AA02F5" w:rsidRDefault="00AA02F5" w:rsidP="00AA02F5">
      <w:pPr>
        <w:tabs>
          <w:tab w:val="left" w:pos="2880"/>
        </w:tabs>
      </w:pPr>
      <w:r w:rsidRPr="00AA02F5">
        <w:t>105 CMR 451.123</w:t>
      </w:r>
      <w:r w:rsidR="00953134">
        <w:t>*</w:t>
      </w:r>
      <w:r w:rsidRPr="00AA02F5">
        <w:tab/>
        <w:t>Maintenance: Floor paint damaged</w:t>
      </w:r>
      <w:r w:rsidR="008C398C">
        <w:t xml:space="preserve"> in shower</w:t>
      </w:r>
    </w:p>
    <w:p w14:paraId="494CCE8C" w14:textId="77777777" w:rsidR="008C398C" w:rsidRPr="008C398C" w:rsidRDefault="008C398C" w:rsidP="008C398C">
      <w:pPr>
        <w:tabs>
          <w:tab w:val="left" w:pos="2880"/>
        </w:tabs>
        <w:rPr>
          <w:color w:val="FF0000"/>
        </w:rPr>
      </w:pPr>
      <w:r w:rsidRPr="00AB5A5E">
        <w:t>105 CMR 451.123</w:t>
      </w:r>
      <w:r w:rsidRPr="00AB5A5E">
        <w:tab/>
        <w:t>Maintenance:</w:t>
      </w:r>
      <w:r>
        <w:t xml:space="preserve"> Mold observed in bottom corners of shower</w:t>
      </w:r>
    </w:p>
    <w:p w14:paraId="229CAE86" w14:textId="77777777" w:rsidR="00AA02F5" w:rsidRPr="00AA02F5" w:rsidRDefault="00AA02F5" w:rsidP="00AA02F5">
      <w:pPr>
        <w:tabs>
          <w:tab w:val="left" w:pos="2880"/>
        </w:tabs>
      </w:pPr>
    </w:p>
    <w:p w14:paraId="6FE0001A" w14:textId="77777777" w:rsidR="00AA02F5" w:rsidRPr="00AA02F5" w:rsidRDefault="00AA02F5" w:rsidP="00AA02F5">
      <w:pPr>
        <w:tabs>
          <w:tab w:val="left" w:pos="2880"/>
        </w:tabs>
        <w:rPr>
          <w:i/>
        </w:rPr>
      </w:pPr>
      <w:r w:rsidRPr="00AA02F5">
        <w:rPr>
          <w:i/>
        </w:rPr>
        <w:t xml:space="preserve">Storage </w:t>
      </w:r>
    </w:p>
    <w:p w14:paraId="7F70D2D6" w14:textId="77777777" w:rsidR="00AA02F5" w:rsidRPr="00AA02F5" w:rsidRDefault="00AA02F5" w:rsidP="00AA02F5">
      <w:pPr>
        <w:tabs>
          <w:tab w:val="left" w:pos="2880"/>
        </w:tabs>
      </w:pPr>
      <w:r w:rsidRPr="00AA02F5">
        <w:tab/>
        <w:t>No Violations Noted</w:t>
      </w:r>
    </w:p>
    <w:p w14:paraId="26556370" w14:textId="77777777" w:rsidR="00AA02F5" w:rsidRPr="00AA02F5" w:rsidRDefault="00AA02F5" w:rsidP="00AA02F5">
      <w:pPr>
        <w:tabs>
          <w:tab w:val="left" w:pos="2880"/>
        </w:tabs>
        <w:rPr>
          <w:i/>
        </w:rPr>
      </w:pPr>
    </w:p>
    <w:p w14:paraId="34D497BB" w14:textId="77777777" w:rsidR="00AA02F5" w:rsidRPr="00AA02F5" w:rsidRDefault="00AA02F5" w:rsidP="00AA02F5">
      <w:pPr>
        <w:tabs>
          <w:tab w:val="left" w:pos="2880"/>
        </w:tabs>
        <w:rPr>
          <w:i/>
        </w:rPr>
      </w:pPr>
      <w:r w:rsidRPr="00AA02F5">
        <w:rPr>
          <w:i/>
        </w:rPr>
        <w:t>Mop Closet</w:t>
      </w:r>
    </w:p>
    <w:p w14:paraId="5ACDA4D1" w14:textId="77777777" w:rsidR="00953134" w:rsidRPr="00CD7DC0" w:rsidRDefault="00CD7DC0" w:rsidP="00CD7DC0">
      <w:pPr>
        <w:tabs>
          <w:tab w:val="left" w:pos="2880"/>
        </w:tabs>
      </w:pPr>
      <w:r w:rsidRPr="004C05A2">
        <w:tab/>
        <w:t>No Violations</w:t>
      </w:r>
      <w:r>
        <w:t xml:space="preserve"> Noted</w:t>
      </w:r>
    </w:p>
    <w:p w14:paraId="1E38D57F" w14:textId="77777777" w:rsidR="00AA02F5" w:rsidRPr="00AA02F5" w:rsidRDefault="00AA02F5" w:rsidP="00AA02F5">
      <w:pPr>
        <w:tabs>
          <w:tab w:val="left" w:pos="2880"/>
        </w:tabs>
      </w:pPr>
    </w:p>
    <w:p w14:paraId="05632E60" w14:textId="77777777" w:rsidR="00AA02F5" w:rsidRPr="00AA02F5" w:rsidRDefault="00AA02F5" w:rsidP="00AA02F5">
      <w:pPr>
        <w:tabs>
          <w:tab w:val="left" w:pos="2880"/>
        </w:tabs>
        <w:rPr>
          <w:i/>
        </w:rPr>
      </w:pPr>
      <w:r w:rsidRPr="00AA02F5">
        <w:rPr>
          <w:i/>
        </w:rPr>
        <w:t xml:space="preserve">Cells </w:t>
      </w:r>
    </w:p>
    <w:p w14:paraId="48F6C60E" w14:textId="77777777" w:rsidR="00AA02F5" w:rsidRDefault="00AA02F5" w:rsidP="00AA02F5">
      <w:pPr>
        <w:tabs>
          <w:tab w:val="left" w:pos="2880"/>
        </w:tabs>
      </w:pPr>
      <w:r w:rsidRPr="00AA02F5">
        <w:t>105 CMR 451.353</w:t>
      </w:r>
      <w:r w:rsidR="00953134">
        <w:t>*</w:t>
      </w:r>
      <w:r w:rsidRPr="00AA02F5">
        <w:tab/>
        <w:t>Interior Maintenance: Wall paint damaged in cell # 110</w:t>
      </w:r>
    </w:p>
    <w:p w14:paraId="3E18F53B" w14:textId="77777777" w:rsidR="00CD7DC0" w:rsidRDefault="00CD7DC0" w:rsidP="00CD7DC0">
      <w:pPr>
        <w:tabs>
          <w:tab w:val="left" w:pos="2880"/>
        </w:tabs>
      </w:pPr>
      <w:r w:rsidRPr="00AA02F5">
        <w:t>105 CMR 451.353</w:t>
      </w:r>
      <w:r w:rsidRPr="00AA02F5">
        <w:tab/>
        <w:t>Interior Maintenance: Wall paint damaged in cell # 1</w:t>
      </w:r>
      <w:r>
        <w:t>06</w:t>
      </w:r>
    </w:p>
    <w:p w14:paraId="5E84B2B8" w14:textId="77777777" w:rsidR="00CD7DC0" w:rsidRPr="00AA02F5" w:rsidRDefault="00CD7DC0" w:rsidP="00AA02F5">
      <w:pPr>
        <w:tabs>
          <w:tab w:val="left" w:pos="2880"/>
        </w:tabs>
      </w:pPr>
      <w:r w:rsidRPr="00AA02F5">
        <w:t>105 CMR 451.353</w:t>
      </w:r>
      <w:r w:rsidRPr="00AA02F5">
        <w:tab/>
        <w:t xml:space="preserve">Interior Maintenance: </w:t>
      </w:r>
      <w:r>
        <w:t>Ceiling</w:t>
      </w:r>
      <w:r w:rsidRPr="00AA02F5">
        <w:t xml:space="preserve"> paint damaged in cell # 1</w:t>
      </w:r>
      <w:r>
        <w:t>08</w:t>
      </w:r>
    </w:p>
    <w:p w14:paraId="23C93854" w14:textId="77777777" w:rsidR="00AA02F5" w:rsidRPr="00AA02F5" w:rsidRDefault="00AA02F5" w:rsidP="00AA02F5">
      <w:pPr>
        <w:tabs>
          <w:tab w:val="left" w:pos="2880"/>
        </w:tabs>
      </w:pPr>
    </w:p>
    <w:p w14:paraId="7982AF2D" w14:textId="77777777" w:rsidR="00AA02F5" w:rsidRDefault="00AA02F5" w:rsidP="00AA02F5">
      <w:pPr>
        <w:tabs>
          <w:tab w:val="left" w:pos="2880"/>
        </w:tabs>
        <w:rPr>
          <w:b/>
        </w:rPr>
      </w:pPr>
      <w:r w:rsidRPr="00AA02F5">
        <w:rPr>
          <w:b/>
          <w:u w:val="single"/>
        </w:rPr>
        <w:t>2</w:t>
      </w:r>
      <w:r w:rsidRPr="00AA02F5">
        <w:rPr>
          <w:b/>
          <w:u w:val="single"/>
          <w:vertAlign w:val="superscript"/>
        </w:rPr>
        <w:t>nd</w:t>
      </w:r>
      <w:r w:rsidRPr="00AA02F5">
        <w:rPr>
          <w:b/>
          <w:u w:val="single"/>
        </w:rPr>
        <w:t xml:space="preserve"> Floor</w:t>
      </w:r>
    </w:p>
    <w:p w14:paraId="25874830" w14:textId="77777777" w:rsidR="005E4DE0" w:rsidRPr="00AA02F5" w:rsidRDefault="005E4DE0" w:rsidP="00AA02F5">
      <w:pPr>
        <w:tabs>
          <w:tab w:val="left" w:pos="2880"/>
        </w:tabs>
        <w:rPr>
          <w:b/>
          <w:u w:val="single"/>
        </w:rPr>
      </w:pPr>
    </w:p>
    <w:p w14:paraId="51E91036" w14:textId="77777777" w:rsidR="00AA02F5" w:rsidRPr="00AA02F5" w:rsidRDefault="00AA02F5" w:rsidP="00AA02F5">
      <w:pPr>
        <w:tabs>
          <w:tab w:val="left" w:pos="2880"/>
        </w:tabs>
        <w:rPr>
          <w:b/>
        </w:rPr>
      </w:pPr>
      <w:r w:rsidRPr="00AA02F5">
        <w:rPr>
          <w:b/>
        </w:rPr>
        <w:t xml:space="preserve">Right Side </w:t>
      </w:r>
    </w:p>
    <w:p w14:paraId="751FB8FD" w14:textId="77777777" w:rsidR="00AA02F5" w:rsidRPr="00AA02F5" w:rsidRDefault="00AA02F5" w:rsidP="00AA02F5">
      <w:pPr>
        <w:tabs>
          <w:tab w:val="left" w:pos="2880"/>
        </w:tabs>
      </w:pPr>
      <w:r w:rsidRPr="00AA02F5">
        <w:t>105 CMR 451.353*</w:t>
      </w:r>
      <w:r w:rsidRPr="00AA02F5">
        <w:tab/>
        <w:t>Interior Maintenance: Ceiling surface damaged in hallway</w:t>
      </w:r>
    </w:p>
    <w:p w14:paraId="5D08A5CA" w14:textId="77777777" w:rsidR="00AA02F5" w:rsidRPr="00AA02F5" w:rsidRDefault="00AA02F5" w:rsidP="00AA02F5">
      <w:pPr>
        <w:tabs>
          <w:tab w:val="left" w:pos="2880"/>
        </w:tabs>
      </w:pPr>
      <w:r w:rsidRPr="00AA02F5">
        <w:t>105 CMR 451.353*</w:t>
      </w:r>
      <w:r w:rsidRPr="00AA02F5">
        <w:tab/>
        <w:t xml:space="preserve">Interior Maintenance: Mold </w:t>
      </w:r>
      <w:r w:rsidR="00CD7DC0">
        <w:t xml:space="preserve">observed </w:t>
      </w:r>
      <w:r w:rsidRPr="00AA02F5">
        <w:t>on ceiling in hallway</w:t>
      </w:r>
    </w:p>
    <w:p w14:paraId="2FCD152B" w14:textId="77777777" w:rsidR="00AA02F5" w:rsidRPr="00AA02F5" w:rsidRDefault="00AA02F5" w:rsidP="00AA02F5">
      <w:pPr>
        <w:tabs>
          <w:tab w:val="left" w:pos="2880"/>
        </w:tabs>
      </w:pPr>
    </w:p>
    <w:p w14:paraId="69B1E3D7" w14:textId="77777777" w:rsidR="00AA02F5" w:rsidRPr="00AA02F5" w:rsidRDefault="00AA02F5" w:rsidP="00AA02F5">
      <w:pPr>
        <w:tabs>
          <w:tab w:val="left" w:pos="2880"/>
        </w:tabs>
        <w:rPr>
          <w:i/>
        </w:rPr>
      </w:pPr>
      <w:r w:rsidRPr="00AA02F5">
        <w:rPr>
          <w:i/>
        </w:rPr>
        <w:t>Shower</w:t>
      </w:r>
    </w:p>
    <w:p w14:paraId="687EAB69" w14:textId="77777777" w:rsidR="00AA02F5" w:rsidRPr="00AA02F5" w:rsidRDefault="00AA02F5" w:rsidP="00AA02F5">
      <w:pPr>
        <w:tabs>
          <w:tab w:val="left" w:pos="2880"/>
        </w:tabs>
      </w:pPr>
      <w:r w:rsidRPr="00AA02F5">
        <w:tab/>
        <w:t>No Violations Noted</w:t>
      </w:r>
    </w:p>
    <w:p w14:paraId="5E82C218" w14:textId="77777777" w:rsidR="000D7A74" w:rsidRDefault="000D7A74" w:rsidP="00AA02F5">
      <w:pPr>
        <w:tabs>
          <w:tab w:val="left" w:pos="2880"/>
        </w:tabs>
        <w:rPr>
          <w:i/>
        </w:rPr>
      </w:pPr>
    </w:p>
    <w:p w14:paraId="595D0296" w14:textId="77777777" w:rsidR="00AA02F5" w:rsidRPr="00AA02F5" w:rsidRDefault="00AA02F5" w:rsidP="00AA02F5">
      <w:pPr>
        <w:tabs>
          <w:tab w:val="left" w:pos="2880"/>
        </w:tabs>
        <w:rPr>
          <w:i/>
        </w:rPr>
      </w:pPr>
      <w:r w:rsidRPr="00AA02F5">
        <w:rPr>
          <w:i/>
        </w:rPr>
        <w:t>Storage</w:t>
      </w:r>
    </w:p>
    <w:p w14:paraId="60391599" w14:textId="77777777" w:rsidR="00AA02F5" w:rsidRPr="00AA02F5" w:rsidRDefault="00AA02F5" w:rsidP="00AA02F5">
      <w:pPr>
        <w:tabs>
          <w:tab w:val="left" w:pos="2880"/>
        </w:tabs>
      </w:pPr>
      <w:r w:rsidRPr="00AA02F5">
        <w:tab/>
        <w:t>No Violations Noted</w:t>
      </w:r>
    </w:p>
    <w:p w14:paraId="08FE7803" w14:textId="77777777" w:rsidR="00AA02F5" w:rsidRPr="00AA02F5" w:rsidRDefault="00AA02F5" w:rsidP="00AA02F5">
      <w:pPr>
        <w:tabs>
          <w:tab w:val="left" w:pos="2880"/>
        </w:tabs>
      </w:pPr>
    </w:p>
    <w:p w14:paraId="254EAE02" w14:textId="77777777" w:rsidR="00AA02F5" w:rsidRPr="00AA02F5" w:rsidRDefault="00AA02F5" w:rsidP="00AA02F5">
      <w:pPr>
        <w:tabs>
          <w:tab w:val="left" w:pos="2880"/>
        </w:tabs>
        <w:rPr>
          <w:i/>
        </w:rPr>
      </w:pPr>
      <w:r w:rsidRPr="00AA02F5">
        <w:rPr>
          <w:i/>
        </w:rPr>
        <w:t>Slop Sink</w:t>
      </w:r>
    </w:p>
    <w:p w14:paraId="56764EED" w14:textId="77777777" w:rsidR="00AA02F5" w:rsidRPr="00AA02F5" w:rsidRDefault="00CD7DC0" w:rsidP="00AA02F5">
      <w:pPr>
        <w:tabs>
          <w:tab w:val="left" w:pos="2880"/>
        </w:tabs>
      </w:pPr>
      <w:r w:rsidRPr="00AB5A5E">
        <w:t>105 CMR 451.130</w:t>
      </w:r>
      <w:r w:rsidRPr="00AB5A5E">
        <w:tab/>
        <w:t>Plumbing: Plumbing not maintained in good repair,</w:t>
      </w:r>
      <w:r>
        <w:t xml:space="preserve"> drain cover not secured in slop sink</w:t>
      </w:r>
    </w:p>
    <w:p w14:paraId="13BECFE3" w14:textId="77777777" w:rsidR="00AA02F5" w:rsidRPr="00AA02F5" w:rsidRDefault="00AA02F5" w:rsidP="00AA02F5">
      <w:pPr>
        <w:tabs>
          <w:tab w:val="left" w:pos="2880"/>
        </w:tabs>
        <w:rPr>
          <w:i/>
        </w:rPr>
      </w:pPr>
      <w:r w:rsidRPr="00AA02F5">
        <w:rPr>
          <w:i/>
        </w:rPr>
        <w:lastRenderedPageBreak/>
        <w:t>Cells</w:t>
      </w:r>
    </w:p>
    <w:p w14:paraId="1A39FFA0" w14:textId="77777777" w:rsidR="00AA02F5" w:rsidRPr="00AA02F5" w:rsidRDefault="00AA02F5" w:rsidP="00AA02F5">
      <w:pPr>
        <w:tabs>
          <w:tab w:val="left" w:pos="2880"/>
        </w:tabs>
      </w:pPr>
      <w:r w:rsidRPr="00AA02F5">
        <w:tab/>
        <w:t>No Violations Noted</w:t>
      </w:r>
    </w:p>
    <w:p w14:paraId="3E104D87" w14:textId="77777777" w:rsidR="00AA02F5" w:rsidRPr="00AA02F5" w:rsidRDefault="00AA02F5" w:rsidP="00AA02F5">
      <w:pPr>
        <w:tabs>
          <w:tab w:val="left" w:pos="2880"/>
        </w:tabs>
      </w:pPr>
    </w:p>
    <w:p w14:paraId="127B1AEC" w14:textId="77777777" w:rsidR="00AA02F5" w:rsidRPr="00AA02F5" w:rsidRDefault="00AA02F5" w:rsidP="00AA02F5">
      <w:pPr>
        <w:tabs>
          <w:tab w:val="left" w:pos="2880"/>
        </w:tabs>
        <w:rPr>
          <w:b/>
        </w:rPr>
      </w:pPr>
      <w:r w:rsidRPr="00AA02F5">
        <w:rPr>
          <w:b/>
        </w:rPr>
        <w:t>Left Side</w:t>
      </w:r>
    </w:p>
    <w:p w14:paraId="17C49246" w14:textId="77777777" w:rsidR="00AA02F5" w:rsidRPr="00AA02F5" w:rsidRDefault="00AA02F5" w:rsidP="00AA02F5">
      <w:pPr>
        <w:tabs>
          <w:tab w:val="left" w:pos="2880"/>
        </w:tabs>
      </w:pPr>
    </w:p>
    <w:p w14:paraId="6B2C464B" w14:textId="77777777" w:rsidR="00AA02F5" w:rsidRPr="00AA02F5" w:rsidRDefault="00AA02F5" w:rsidP="00AA02F5">
      <w:pPr>
        <w:tabs>
          <w:tab w:val="left" w:pos="2880"/>
        </w:tabs>
        <w:rPr>
          <w:i/>
        </w:rPr>
      </w:pPr>
      <w:r w:rsidRPr="00AA02F5">
        <w:rPr>
          <w:i/>
        </w:rPr>
        <w:t xml:space="preserve">Visits </w:t>
      </w:r>
    </w:p>
    <w:p w14:paraId="1C91944C" w14:textId="77777777" w:rsidR="00AA02F5" w:rsidRPr="00AA02F5" w:rsidRDefault="00AA02F5" w:rsidP="00AA02F5">
      <w:pPr>
        <w:tabs>
          <w:tab w:val="left" w:pos="2880"/>
        </w:tabs>
      </w:pPr>
      <w:r w:rsidRPr="00AA02F5">
        <w:tab/>
        <w:t>No Violations Noted</w:t>
      </w:r>
    </w:p>
    <w:p w14:paraId="17F2F490" w14:textId="77777777" w:rsidR="00AA02F5" w:rsidRPr="00AA02F5" w:rsidRDefault="00AA02F5" w:rsidP="00AA02F5">
      <w:pPr>
        <w:tabs>
          <w:tab w:val="left" w:pos="2880"/>
        </w:tabs>
        <w:rPr>
          <w:i/>
        </w:rPr>
      </w:pPr>
    </w:p>
    <w:p w14:paraId="5E9D00B1" w14:textId="77777777" w:rsidR="00AA02F5" w:rsidRPr="00AA02F5" w:rsidRDefault="00AA02F5" w:rsidP="00AA02F5">
      <w:pPr>
        <w:tabs>
          <w:tab w:val="left" w:pos="2880"/>
        </w:tabs>
        <w:rPr>
          <w:i/>
        </w:rPr>
      </w:pPr>
      <w:r w:rsidRPr="00AA02F5">
        <w:rPr>
          <w:i/>
        </w:rPr>
        <w:t>Shower</w:t>
      </w:r>
    </w:p>
    <w:p w14:paraId="483071F9" w14:textId="77777777" w:rsidR="00AA02F5" w:rsidRDefault="00AA02F5" w:rsidP="00AA02F5">
      <w:pPr>
        <w:tabs>
          <w:tab w:val="left" w:pos="2880"/>
        </w:tabs>
      </w:pPr>
      <w:r w:rsidRPr="00AA02F5">
        <w:t>105 CMR 451.123</w:t>
      </w:r>
      <w:r w:rsidR="00953134">
        <w:t>*</w:t>
      </w:r>
      <w:r w:rsidRPr="00AA02F5">
        <w:tab/>
        <w:t>Maintenance: Soap scum on walls</w:t>
      </w:r>
      <w:r w:rsidR="00CD7DC0">
        <w:t xml:space="preserve"> in shower</w:t>
      </w:r>
    </w:p>
    <w:p w14:paraId="059137F9" w14:textId="77777777" w:rsidR="00953134" w:rsidRDefault="00953134">
      <w:pPr>
        <w:tabs>
          <w:tab w:val="left" w:pos="2880"/>
        </w:tabs>
        <w:rPr>
          <w:szCs w:val="18"/>
        </w:rPr>
      </w:pPr>
      <w:r w:rsidRPr="00953134">
        <w:rPr>
          <w:szCs w:val="18"/>
        </w:rPr>
        <w:t>105 CMR 451.123</w:t>
      </w:r>
      <w:r w:rsidR="00CD7DC0">
        <w:rPr>
          <w:szCs w:val="18"/>
        </w:rPr>
        <w:t>*</w:t>
      </w:r>
      <w:r w:rsidRPr="00953134">
        <w:rPr>
          <w:szCs w:val="18"/>
        </w:rPr>
        <w:tab/>
        <w:t>Maintenance: Ceiling dirty</w:t>
      </w:r>
    </w:p>
    <w:p w14:paraId="2F1D0F1E" w14:textId="77777777" w:rsidR="00CD7DC0" w:rsidRPr="00CD7DC0" w:rsidRDefault="00CD7DC0">
      <w:pPr>
        <w:tabs>
          <w:tab w:val="left" w:pos="2880"/>
        </w:tabs>
        <w:rPr>
          <w:color w:val="FF0000"/>
        </w:rPr>
      </w:pPr>
      <w:r w:rsidRPr="00AB5A5E">
        <w:t>105 CMR 451.123</w:t>
      </w:r>
      <w:r w:rsidRPr="00AB5A5E">
        <w:tab/>
        <w:t>Maintenance:</w:t>
      </w:r>
      <w:r>
        <w:t xml:space="preserve"> Floor paint damaged in shower</w:t>
      </w:r>
    </w:p>
    <w:p w14:paraId="08D9CC91" w14:textId="77777777" w:rsidR="00AA02F5" w:rsidRPr="00AA02F5" w:rsidRDefault="00AA02F5" w:rsidP="00AA02F5">
      <w:pPr>
        <w:tabs>
          <w:tab w:val="left" w:pos="2880"/>
        </w:tabs>
        <w:rPr>
          <w:i/>
        </w:rPr>
      </w:pPr>
    </w:p>
    <w:p w14:paraId="268981E9" w14:textId="77777777" w:rsidR="00AA02F5" w:rsidRPr="00AA02F5" w:rsidRDefault="00AA02F5" w:rsidP="00AA02F5">
      <w:pPr>
        <w:tabs>
          <w:tab w:val="left" w:pos="2880"/>
        </w:tabs>
        <w:rPr>
          <w:i/>
        </w:rPr>
      </w:pPr>
      <w:r w:rsidRPr="00AA02F5">
        <w:rPr>
          <w:i/>
        </w:rPr>
        <w:t>Storage</w:t>
      </w:r>
    </w:p>
    <w:p w14:paraId="04499A12" w14:textId="77777777" w:rsidR="00AA02F5" w:rsidRPr="00AA02F5" w:rsidRDefault="00AA02F5" w:rsidP="00AA02F5">
      <w:pPr>
        <w:tabs>
          <w:tab w:val="left" w:pos="2880"/>
        </w:tabs>
      </w:pPr>
      <w:r w:rsidRPr="00AA02F5">
        <w:tab/>
        <w:t>No Violations Noted</w:t>
      </w:r>
    </w:p>
    <w:p w14:paraId="16A85086" w14:textId="77777777" w:rsidR="00AA02F5" w:rsidRPr="00AA02F5" w:rsidRDefault="00AA02F5" w:rsidP="00AA02F5">
      <w:pPr>
        <w:tabs>
          <w:tab w:val="left" w:pos="2880"/>
        </w:tabs>
      </w:pPr>
    </w:p>
    <w:p w14:paraId="5225F00F" w14:textId="77777777" w:rsidR="00AA02F5" w:rsidRPr="00AA02F5" w:rsidRDefault="00AA02F5" w:rsidP="00AA02F5">
      <w:pPr>
        <w:tabs>
          <w:tab w:val="left" w:pos="2880"/>
        </w:tabs>
        <w:rPr>
          <w:i/>
        </w:rPr>
      </w:pPr>
      <w:r w:rsidRPr="00AA02F5">
        <w:rPr>
          <w:i/>
        </w:rPr>
        <w:t>Slop Sink</w:t>
      </w:r>
    </w:p>
    <w:p w14:paraId="14773EF3" w14:textId="77777777" w:rsidR="00AA02F5" w:rsidRPr="000D7A74" w:rsidRDefault="00AA02F5" w:rsidP="00AA02F5">
      <w:pPr>
        <w:tabs>
          <w:tab w:val="left" w:pos="2880"/>
        </w:tabs>
      </w:pPr>
      <w:r w:rsidRPr="00AA02F5">
        <w:tab/>
        <w:t>No Violations Noted</w:t>
      </w:r>
    </w:p>
    <w:p w14:paraId="3DB6BF67" w14:textId="77777777" w:rsidR="00CD7DC0" w:rsidRDefault="00CD7DC0" w:rsidP="00AA02F5">
      <w:pPr>
        <w:tabs>
          <w:tab w:val="left" w:pos="2880"/>
        </w:tabs>
        <w:rPr>
          <w:i/>
        </w:rPr>
      </w:pPr>
    </w:p>
    <w:p w14:paraId="26D9A511" w14:textId="77777777" w:rsidR="00AA02F5" w:rsidRPr="00AA02F5" w:rsidRDefault="00AA02F5" w:rsidP="00AA02F5">
      <w:pPr>
        <w:tabs>
          <w:tab w:val="left" w:pos="2880"/>
        </w:tabs>
        <w:rPr>
          <w:i/>
        </w:rPr>
      </w:pPr>
      <w:r w:rsidRPr="00AA02F5">
        <w:rPr>
          <w:i/>
        </w:rPr>
        <w:t xml:space="preserve">Cells </w:t>
      </w:r>
    </w:p>
    <w:p w14:paraId="069E3E11" w14:textId="77777777" w:rsidR="00AA02F5" w:rsidRPr="00AA02F5" w:rsidRDefault="00AA02F5" w:rsidP="00AA02F5">
      <w:pPr>
        <w:tabs>
          <w:tab w:val="left" w:pos="2880"/>
        </w:tabs>
      </w:pPr>
      <w:r w:rsidRPr="00AA02F5">
        <w:tab/>
        <w:t>No Violations Noted</w:t>
      </w:r>
    </w:p>
    <w:p w14:paraId="7FBFD130" w14:textId="77777777" w:rsidR="00AA02F5" w:rsidRPr="00AA02F5" w:rsidRDefault="00AA02F5" w:rsidP="00AA02F5">
      <w:pPr>
        <w:tabs>
          <w:tab w:val="left" w:pos="2880"/>
        </w:tabs>
      </w:pPr>
    </w:p>
    <w:p w14:paraId="7CC9156C" w14:textId="77777777" w:rsidR="00AA02F5" w:rsidRPr="00AA02F5" w:rsidRDefault="00AA02F5" w:rsidP="00AA02F5">
      <w:pPr>
        <w:tabs>
          <w:tab w:val="left" w:pos="2880"/>
        </w:tabs>
        <w:rPr>
          <w:i/>
        </w:rPr>
      </w:pPr>
      <w:r w:rsidRPr="00AA02F5">
        <w:rPr>
          <w:b/>
          <w:u w:val="single"/>
        </w:rPr>
        <w:t>ORIENTATION</w:t>
      </w:r>
      <w:r w:rsidRPr="00AA02F5">
        <w:tab/>
      </w:r>
      <w:r w:rsidRPr="00AA02F5">
        <w:rPr>
          <w:b/>
        </w:rPr>
        <w:t xml:space="preserve">Closed and Under Renovation – </w:t>
      </w:r>
      <w:r w:rsidR="00CD7DC0">
        <w:rPr>
          <w:b/>
        </w:rPr>
        <w:t>Unoccupied</w:t>
      </w:r>
    </w:p>
    <w:p w14:paraId="4947BB28" w14:textId="77777777" w:rsidR="00CD7DC0" w:rsidRDefault="00CD7DC0" w:rsidP="00AA02F5">
      <w:pPr>
        <w:tabs>
          <w:tab w:val="left" w:pos="2880"/>
        </w:tabs>
        <w:rPr>
          <w:i/>
        </w:rPr>
      </w:pPr>
    </w:p>
    <w:p w14:paraId="5FE3CF29" w14:textId="77777777" w:rsidR="00AA02F5" w:rsidRPr="00AA02F5" w:rsidRDefault="00AA02F5" w:rsidP="00AA02F5">
      <w:pPr>
        <w:tabs>
          <w:tab w:val="left" w:pos="2880"/>
        </w:tabs>
        <w:rPr>
          <w:i/>
        </w:rPr>
      </w:pPr>
      <w:r w:rsidRPr="00AA02F5">
        <w:rPr>
          <w:i/>
        </w:rPr>
        <w:t xml:space="preserve">Control </w:t>
      </w:r>
    </w:p>
    <w:p w14:paraId="418F4BBC" w14:textId="77777777" w:rsidR="00AA02F5" w:rsidRPr="00AA02F5" w:rsidRDefault="00AA02F5" w:rsidP="00AA02F5">
      <w:pPr>
        <w:tabs>
          <w:tab w:val="left" w:pos="2880"/>
        </w:tabs>
      </w:pPr>
      <w:r w:rsidRPr="00AA02F5">
        <w:tab/>
        <w:t xml:space="preserve">Unable to Inspect – Under </w:t>
      </w:r>
      <w:r w:rsidR="005E4DE0">
        <w:t>Construction</w:t>
      </w:r>
    </w:p>
    <w:p w14:paraId="31593E18" w14:textId="77777777" w:rsidR="00AA02F5" w:rsidRPr="00AA02F5" w:rsidRDefault="00AA02F5" w:rsidP="00AA02F5">
      <w:pPr>
        <w:tabs>
          <w:tab w:val="left" w:pos="2880"/>
        </w:tabs>
        <w:rPr>
          <w:i/>
        </w:rPr>
      </w:pPr>
    </w:p>
    <w:p w14:paraId="47AFED8B" w14:textId="77777777" w:rsidR="00AA02F5" w:rsidRPr="00AA02F5" w:rsidRDefault="00AA02F5" w:rsidP="00AA02F5">
      <w:pPr>
        <w:tabs>
          <w:tab w:val="left" w:pos="2880"/>
        </w:tabs>
        <w:rPr>
          <w:i/>
        </w:rPr>
      </w:pPr>
      <w:r w:rsidRPr="00AA02F5">
        <w:rPr>
          <w:i/>
        </w:rPr>
        <w:t xml:space="preserve">Bathroom  </w:t>
      </w:r>
    </w:p>
    <w:p w14:paraId="4338CAA2" w14:textId="77777777" w:rsidR="00AA02F5" w:rsidRPr="00AA02F5" w:rsidRDefault="00AA02F5" w:rsidP="00AA02F5">
      <w:pPr>
        <w:tabs>
          <w:tab w:val="left" w:pos="2880"/>
        </w:tabs>
      </w:pPr>
      <w:r w:rsidRPr="00AA02F5">
        <w:tab/>
        <w:t xml:space="preserve">Unable to Inspect – </w:t>
      </w:r>
      <w:r w:rsidR="005E4DE0" w:rsidRPr="00AA02F5">
        <w:t xml:space="preserve">Under </w:t>
      </w:r>
      <w:r w:rsidR="005E4DE0">
        <w:t>Construction</w:t>
      </w:r>
    </w:p>
    <w:p w14:paraId="74C27A39" w14:textId="77777777" w:rsidR="000D7A74" w:rsidRDefault="000D7A74" w:rsidP="00AA02F5">
      <w:pPr>
        <w:tabs>
          <w:tab w:val="left" w:pos="2880"/>
        </w:tabs>
        <w:rPr>
          <w:b/>
        </w:rPr>
      </w:pPr>
    </w:p>
    <w:p w14:paraId="63D7C096" w14:textId="77777777" w:rsidR="00AA02F5" w:rsidRPr="00AA02F5" w:rsidRDefault="00AA02F5" w:rsidP="00AA02F5">
      <w:pPr>
        <w:tabs>
          <w:tab w:val="left" w:pos="2880"/>
        </w:tabs>
        <w:rPr>
          <w:b/>
        </w:rPr>
      </w:pPr>
      <w:r w:rsidRPr="00AA02F5">
        <w:rPr>
          <w:b/>
        </w:rPr>
        <w:t>1</w:t>
      </w:r>
      <w:r w:rsidRPr="00AA02F5">
        <w:rPr>
          <w:b/>
          <w:vertAlign w:val="superscript"/>
        </w:rPr>
        <w:t>st</w:t>
      </w:r>
      <w:r w:rsidRPr="00AA02F5">
        <w:rPr>
          <w:b/>
        </w:rPr>
        <w:t xml:space="preserve"> Floor</w:t>
      </w:r>
    </w:p>
    <w:p w14:paraId="67041946" w14:textId="77777777" w:rsidR="00AA02F5" w:rsidRPr="00AA02F5" w:rsidRDefault="00AA02F5" w:rsidP="00AA02F5">
      <w:pPr>
        <w:tabs>
          <w:tab w:val="left" w:pos="2880"/>
        </w:tabs>
      </w:pPr>
    </w:p>
    <w:p w14:paraId="234A8A04" w14:textId="77777777" w:rsidR="00AA02F5" w:rsidRPr="00AA02F5" w:rsidRDefault="00AA02F5" w:rsidP="00AA02F5">
      <w:pPr>
        <w:tabs>
          <w:tab w:val="left" w:pos="2880"/>
        </w:tabs>
        <w:rPr>
          <w:i/>
        </w:rPr>
      </w:pPr>
      <w:r w:rsidRPr="00AA02F5">
        <w:rPr>
          <w:i/>
        </w:rPr>
        <w:t>Common Area</w:t>
      </w:r>
    </w:p>
    <w:p w14:paraId="7D9D9164" w14:textId="77777777" w:rsidR="00AA02F5" w:rsidRPr="00AA02F5" w:rsidRDefault="00AA02F5" w:rsidP="00AA02F5">
      <w:pPr>
        <w:tabs>
          <w:tab w:val="left" w:pos="2880"/>
        </w:tabs>
      </w:pPr>
      <w:r w:rsidRPr="00AA02F5">
        <w:tab/>
        <w:t xml:space="preserve">Unable to Inspect – Under </w:t>
      </w:r>
      <w:r w:rsidR="005E4DE0">
        <w:t>Construction</w:t>
      </w:r>
    </w:p>
    <w:p w14:paraId="20DFB6A5" w14:textId="77777777" w:rsidR="00AA02F5" w:rsidRPr="00AA02F5" w:rsidRDefault="00AA02F5" w:rsidP="00AA02F5">
      <w:pPr>
        <w:tabs>
          <w:tab w:val="left" w:pos="2880"/>
        </w:tabs>
        <w:rPr>
          <w:i/>
        </w:rPr>
      </w:pPr>
    </w:p>
    <w:p w14:paraId="416EA199" w14:textId="77777777" w:rsidR="00AA02F5" w:rsidRPr="00AA02F5" w:rsidRDefault="00AA02F5" w:rsidP="00AA02F5">
      <w:pPr>
        <w:tabs>
          <w:tab w:val="left" w:pos="2880"/>
        </w:tabs>
        <w:rPr>
          <w:i/>
        </w:rPr>
      </w:pPr>
      <w:r w:rsidRPr="00AA02F5">
        <w:rPr>
          <w:i/>
        </w:rPr>
        <w:t xml:space="preserve">Mop Room  </w:t>
      </w:r>
    </w:p>
    <w:p w14:paraId="4C3A3343" w14:textId="77777777" w:rsidR="00AA02F5" w:rsidRPr="00AA02F5" w:rsidRDefault="00AA02F5" w:rsidP="00AA02F5">
      <w:pPr>
        <w:tabs>
          <w:tab w:val="left" w:pos="2880"/>
        </w:tabs>
      </w:pPr>
      <w:r w:rsidRPr="00AA02F5">
        <w:tab/>
        <w:t xml:space="preserve">Unable to Inspect – Under </w:t>
      </w:r>
      <w:r w:rsidR="005E4DE0">
        <w:t>Construction</w:t>
      </w:r>
    </w:p>
    <w:p w14:paraId="6FCD7285" w14:textId="77777777" w:rsidR="00AA02F5" w:rsidRPr="00AA02F5" w:rsidRDefault="00AA02F5" w:rsidP="00AA02F5">
      <w:pPr>
        <w:tabs>
          <w:tab w:val="left" w:pos="2880"/>
        </w:tabs>
        <w:rPr>
          <w:i/>
        </w:rPr>
      </w:pPr>
    </w:p>
    <w:p w14:paraId="37AF48B6" w14:textId="77777777" w:rsidR="00AA02F5" w:rsidRPr="00AA02F5" w:rsidRDefault="00AA02F5" w:rsidP="00AA02F5">
      <w:pPr>
        <w:tabs>
          <w:tab w:val="left" w:pos="2880"/>
        </w:tabs>
        <w:rPr>
          <w:i/>
        </w:rPr>
      </w:pPr>
      <w:r w:rsidRPr="00AA02F5">
        <w:rPr>
          <w:i/>
        </w:rPr>
        <w:t>Showers</w:t>
      </w:r>
    </w:p>
    <w:p w14:paraId="5A853346" w14:textId="77777777" w:rsidR="00AA02F5" w:rsidRPr="00AA02F5" w:rsidRDefault="00AA02F5" w:rsidP="00AA02F5">
      <w:pPr>
        <w:tabs>
          <w:tab w:val="left" w:pos="2880"/>
        </w:tabs>
      </w:pPr>
      <w:r w:rsidRPr="00AA02F5">
        <w:tab/>
        <w:t xml:space="preserve">Unable to Inspect – Under </w:t>
      </w:r>
      <w:r w:rsidR="005E4DE0">
        <w:t>Construction</w:t>
      </w:r>
    </w:p>
    <w:p w14:paraId="430CF75F" w14:textId="77777777" w:rsidR="00AA02F5" w:rsidRPr="00AA02F5" w:rsidRDefault="00AA02F5" w:rsidP="00AA02F5">
      <w:pPr>
        <w:tabs>
          <w:tab w:val="left" w:pos="2880"/>
        </w:tabs>
      </w:pPr>
    </w:p>
    <w:p w14:paraId="637AC36A" w14:textId="77777777" w:rsidR="00AA02F5" w:rsidRPr="00AA02F5" w:rsidRDefault="00AA02F5" w:rsidP="00AA02F5">
      <w:pPr>
        <w:tabs>
          <w:tab w:val="left" w:pos="2880"/>
        </w:tabs>
        <w:rPr>
          <w:i/>
        </w:rPr>
      </w:pPr>
      <w:r w:rsidRPr="00AA02F5">
        <w:rPr>
          <w:i/>
        </w:rPr>
        <w:t>Cells</w:t>
      </w:r>
    </w:p>
    <w:p w14:paraId="77A7936B" w14:textId="77777777" w:rsidR="00AA02F5" w:rsidRDefault="00AA02F5" w:rsidP="00AA02F5">
      <w:pPr>
        <w:tabs>
          <w:tab w:val="left" w:pos="2880"/>
        </w:tabs>
      </w:pPr>
      <w:r w:rsidRPr="00AA02F5">
        <w:tab/>
        <w:t xml:space="preserve">Unable to Inspect – Under </w:t>
      </w:r>
      <w:r w:rsidR="005E4DE0">
        <w:t>Construction</w:t>
      </w:r>
    </w:p>
    <w:p w14:paraId="72CF6EDF" w14:textId="77777777" w:rsidR="000D7A74" w:rsidRPr="00AA02F5" w:rsidRDefault="000D7A74" w:rsidP="00AA02F5">
      <w:pPr>
        <w:tabs>
          <w:tab w:val="left" w:pos="2880"/>
        </w:tabs>
      </w:pPr>
    </w:p>
    <w:p w14:paraId="1ADD5CB9" w14:textId="77777777" w:rsidR="00AA02F5" w:rsidRPr="00AA02F5" w:rsidRDefault="00AA02F5" w:rsidP="00AA02F5">
      <w:pPr>
        <w:tabs>
          <w:tab w:val="left" w:pos="2880"/>
        </w:tabs>
        <w:rPr>
          <w:b/>
        </w:rPr>
      </w:pPr>
      <w:r w:rsidRPr="00AA02F5">
        <w:rPr>
          <w:b/>
        </w:rPr>
        <w:t>2</w:t>
      </w:r>
      <w:r w:rsidRPr="00AA02F5">
        <w:rPr>
          <w:b/>
          <w:vertAlign w:val="superscript"/>
        </w:rPr>
        <w:t>nd</w:t>
      </w:r>
      <w:r w:rsidRPr="00AA02F5">
        <w:rPr>
          <w:b/>
        </w:rPr>
        <w:t xml:space="preserve"> Floor</w:t>
      </w:r>
    </w:p>
    <w:p w14:paraId="393AD47D" w14:textId="77777777" w:rsidR="00AA02F5" w:rsidRPr="00AA02F5" w:rsidRDefault="00AA02F5" w:rsidP="00AA02F5">
      <w:pPr>
        <w:tabs>
          <w:tab w:val="left" w:pos="2880"/>
        </w:tabs>
        <w:rPr>
          <w:i/>
        </w:rPr>
      </w:pPr>
    </w:p>
    <w:p w14:paraId="20F68A7E" w14:textId="77777777" w:rsidR="00AA02F5" w:rsidRPr="00AA02F5" w:rsidRDefault="00AA02F5" w:rsidP="00AA02F5">
      <w:pPr>
        <w:tabs>
          <w:tab w:val="left" w:pos="2880"/>
        </w:tabs>
        <w:rPr>
          <w:i/>
        </w:rPr>
      </w:pPr>
      <w:r w:rsidRPr="00AA02F5">
        <w:rPr>
          <w:i/>
        </w:rPr>
        <w:t>Showers</w:t>
      </w:r>
    </w:p>
    <w:p w14:paraId="2D2BB767" w14:textId="77777777" w:rsidR="00AA02F5" w:rsidRPr="00AA02F5" w:rsidRDefault="00AA02F5" w:rsidP="00AA02F5">
      <w:pPr>
        <w:tabs>
          <w:tab w:val="left" w:pos="2880"/>
        </w:tabs>
      </w:pPr>
      <w:r w:rsidRPr="00AA02F5">
        <w:tab/>
        <w:t xml:space="preserve">Unable to Inspect – Under </w:t>
      </w:r>
      <w:r w:rsidR="005E4DE0">
        <w:t>Construction</w:t>
      </w:r>
    </w:p>
    <w:p w14:paraId="0127A3AB" w14:textId="77777777" w:rsidR="00AA02F5" w:rsidRPr="00AA02F5" w:rsidRDefault="00AA02F5" w:rsidP="00AA02F5">
      <w:pPr>
        <w:tabs>
          <w:tab w:val="left" w:pos="2880"/>
        </w:tabs>
      </w:pPr>
    </w:p>
    <w:p w14:paraId="68BE81E7" w14:textId="77777777" w:rsidR="00AA02F5" w:rsidRPr="00AA02F5" w:rsidRDefault="00AA02F5" w:rsidP="00AA02F5">
      <w:pPr>
        <w:tabs>
          <w:tab w:val="left" w:pos="2880"/>
        </w:tabs>
        <w:rPr>
          <w:i/>
        </w:rPr>
      </w:pPr>
      <w:r w:rsidRPr="00AA02F5">
        <w:rPr>
          <w:i/>
        </w:rPr>
        <w:t>Storage Closet</w:t>
      </w:r>
    </w:p>
    <w:p w14:paraId="6F8A7041" w14:textId="77777777" w:rsidR="00AA02F5" w:rsidRPr="00AA02F5" w:rsidRDefault="00AA02F5" w:rsidP="00AA02F5">
      <w:pPr>
        <w:tabs>
          <w:tab w:val="left" w:pos="2880"/>
        </w:tabs>
      </w:pPr>
      <w:r w:rsidRPr="00AA02F5">
        <w:tab/>
        <w:t xml:space="preserve">Unable to Inspect – Under </w:t>
      </w:r>
      <w:r w:rsidR="005E4DE0">
        <w:t>Construction</w:t>
      </w:r>
    </w:p>
    <w:p w14:paraId="2D016427" w14:textId="77777777" w:rsidR="00AA02F5" w:rsidRPr="00AA02F5" w:rsidRDefault="00AA02F5" w:rsidP="00AA02F5">
      <w:pPr>
        <w:tabs>
          <w:tab w:val="left" w:pos="2880"/>
        </w:tabs>
        <w:rPr>
          <w:i/>
        </w:rPr>
      </w:pPr>
    </w:p>
    <w:p w14:paraId="296BED6F" w14:textId="77777777" w:rsidR="00AA02F5" w:rsidRPr="00AA02F5" w:rsidRDefault="00AA02F5" w:rsidP="00AA02F5">
      <w:pPr>
        <w:tabs>
          <w:tab w:val="left" w:pos="2880"/>
        </w:tabs>
        <w:rPr>
          <w:i/>
        </w:rPr>
      </w:pPr>
      <w:r w:rsidRPr="00AA02F5">
        <w:rPr>
          <w:i/>
        </w:rPr>
        <w:t>Cells</w:t>
      </w:r>
    </w:p>
    <w:p w14:paraId="2C8076D2" w14:textId="77777777" w:rsidR="00AA02F5" w:rsidRPr="00AA02F5" w:rsidRDefault="00AA02F5" w:rsidP="00AA02F5">
      <w:pPr>
        <w:tabs>
          <w:tab w:val="left" w:pos="2880"/>
        </w:tabs>
      </w:pPr>
      <w:r w:rsidRPr="00AA02F5">
        <w:tab/>
        <w:t xml:space="preserve">Unable to Inspect – Under </w:t>
      </w:r>
      <w:r w:rsidR="005E4DE0">
        <w:t>Construction</w:t>
      </w:r>
    </w:p>
    <w:p w14:paraId="575B124E" w14:textId="77777777" w:rsidR="00AA02F5" w:rsidRPr="00AA02F5" w:rsidRDefault="00AA02F5" w:rsidP="00AA02F5">
      <w:pPr>
        <w:tabs>
          <w:tab w:val="left" w:pos="2880"/>
        </w:tabs>
        <w:rPr>
          <w:b/>
          <w:u w:val="single"/>
        </w:rPr>
      </w:pPr>
      <w:r w:rsidRPr="00AA02F5">
        <w:rPr>
          <w:b/>
          <w:u w:val="single"/>
        </w:rPr>
        <w:lastRenderedPageBreak/>
        <w:t>INDUSTRIES</w:t>
      </w:r>
    </w:p>
    <w:p w14:paraId="5BDA2721" w14:textId="77777777" w:rsidR="00AA02F5" w:rsidRDefault="00CD7DC0" w:rsidP="00CD7DC0">
      <w:pPr>
        <w:tabs>
          <w:tab w:val="left" w:pos="2880"/>
        </w:tabs>
      </w:pPr>
      <w:r w:rsidRPr="00AB5A5E">
        <w:t>105 CMR 451.350</w:t>
      </w:r>
      <w:r w:rsidRPr="00AB5A5E">
        <w:tab/>
        <w:t>Str</w:t>
      </w:r>
      <w:r>
        <w:t>uctural Maintenance: Ceiling leaking</w:t>
      </w:r>
    </w:p>
    <w:p w14:paraId="5B1C134C" w14:textId="77777777" w:rsidR="00CD7DC0" w:rsidRPr="00CD7DC0" w:rsidRDefault="00CD7DC0" w:rsidP="00CD7DC0">
      <w:pPr>
        <w:tabs>
          <w:tab w:val="left" w:pos="2880"/>
        </w:tabs>
        <w:rPr>
          <w:color w:val="FF0000"/>
        </w:rPr>
      </w:pPr>
    </w:p>
    <w:p w14:paraId="5F1D438B" w14:textId="77777777" w:rsidR="00AA02F5" w:rsidRPr="00AA02F5" w:rsidRDefault="00AA02F5" w:rsidP="00AA02F5">
      <w:pPr>
        <w:tabs>
          <w:tab w:val="left" w:pos="2880"/>
        </w:tabs>
        <w:rPr>
          <w:i/>
        </w:rPr>
      </w:pPr>
      <w:r w:rsidRPr="00AA02F5">
        <w:rPr>
          <w:i/>
        </w:rPr>
        <w:t>Office</w:t>
      </w:r>
    </w:p>
    <w:p w14:paraId="00B50BC8" w14:textId="77777777" w:rsidR="00AA02F5" w:rsidRPr="00CD7DC0" w:rsidRDefault="00CD7DC0" w:rsidP="00CD7DC0">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interior of refrigerator dirty</w:t>
      </w:r>
    </w:p>
    <w:p w14:paraId="3C91BACB" w14:textId="77777777" w:rsidR="00CD7DC0" w:rsidRPr="00CD7DC0" w:rsidRDefault="00CD7DC0" w:rsidP="00CD7DC0">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exterior of refrigerator dirty</w:t>
      </w:r>
    </w:p>
    <w:p w14:paraId="3DB7CDFF" w14:textId="77777777" w:rsidR="005E4DE0" w:rsidRDefault="005E4DE0" w:rsidP="00AA02F5">
      <w:pPr>
        <w:tabs>
          <w:tab w:val="left" w:pos="2880"/>
        </w:tabs>
        <w:rPr>
          <w:i/>
        </w:rPr>
      </w:pPr>
    </w:p>
    <w:p w14:paraId="4F66832E" w14:textId="77777777" w:rsidR="00AA02F5" w:rsidRPr="00AA02F5" w:rsidRDefault="00AA02F5" w:rsidP="00AA02F5">
      <w:pPr>
        <w:tabs>
          <w:tab w:val="left" w:pos="2880"/>
        </w:tabs>
        <w:rPr>
          <w:i/>
        </w:rPr>
      </w:pPr>
      <w:r w:rsidRPr="00AA02F5">
        <w:rPr>
          <w:i/>
        </w:rPr>
        <w:t xml:space="preserve">Laundry </w:t>
      </w:r>
    </w:p>
    <w:p w14:paraId="2AC369DB" w14:textId="77777777" w:rsidR="00953134" w:rsidRPr="00AA02F5" w:rsidRDefault="00953134" w:rsidP="00953134">
      <w:pPr>
        <w:tabs>
          <w:tab w:val="left" w:pos="2880"/>
        </w:tabs>
      </w:pPr>
      <w:r w:rsidRPr="00AA02F5">
        <w:t>105 CMR 451.350</w:t>
      </w:r>
      <w:r w:rsidR="00CD7DC0">
        <w:t>*</w:t>
      </w:r>
      <w:r w:rsidRPr="00AA02F5">
        <w:tab/>
        <w:t xml:space="preserve">Structural Maintenance: </w:t>
      </w:r>
      <w:r>
        <w:t>G</w:t>
      </w:r>
      <w:r w:rsidRPr="00AA02F5">
        <w:t>arage door not rodent and weathertight</w:t>
      </w:r>
    </w:p>
    <w:p w14:paraId="25C0D0D9" w14:textId="77777777" w:rsidR="00CD7DC0" w:rsidRPr="00AA02F5" w:rsidRDefault="00CD7DC0" w:rsidP="00CD7DC0">
      <w:pPr>
        <w:tabs>
          <w:tab w:val="left" w:pos="2880"/>
        </w:tabs>
      </w:pPr>
      <w:r w:rsidRPr="00AA02F5">
        <w:t>105 CMR 451.350</w:t>
      </w:r>
      <w:r w:rsidRPr="00AA02F5">
        <w:tab/>
        <w:t xml:space="preserve">Structural Maintenance: </w:t>
      </w:r>
      <w:r>
        <w:t>Exterior</w:t>
      </w:r>
      <w:r w:rsidRPr="00AA02F5">
        <w:t xml:space="preserve"> door not rodent and weathertight</w:t>
      </w:r>
    </w:p>
    <w:p w14:paraId="7118E9F3" w14:textId="77777777" w:rsidR="00953134" w:rsidRPr="00AA02F5" w:rsidRDefault="00953134" w:rsidP="00AA02F5">
      <w:pPr>
        <w:tabs>
          <w:tab w:val="left" w:pos="2880"/>
        </w:tabs>
      </w:pPr>
    </w:p>
    <w:p w14:paraId="63D3F64D" w14:textId="77777777" w:rsidR="00AA02F5" w:rsidRPr="00AA02F5" w:rsidRDefault="00AA02F5" w:rsidP="00AA02F5">
      <w:pPr>
        <w:tabs>
          <w:tab w:val="left" w:pos="2880"/>
        </w:tabs>
        <w:rPr>
          <w:i/>
        </w:rPr>
      </w:pPr>
      <w:r w:rsidRPr="00AA02F5">
        <w:rPr>
          <w:i/>
        </w:rPr>
        <w:t xml:space="preserve">Staff Bathroom   </w:t>
      </w:r>
    </w:p>
    <w:p w14:paraId="559CDEE2" w14:textId="77777777" w:rsidR="00AA02F5" w:rsidRPr="00AA02F5" w:rsidRDefault="00AA02F5" w:rsidP="00AA02F5">
      <w:pPr>
        <w:tabs>
          <w:tab w:val="left" w:pos="2880"/>
        </w:tabs>
      </w:pPr>
      <w:r w:rsidRPr="00AA02F5">
        <w:tab/>
        <w:t>No Violations Noted</w:t>
      </w:r>
    </w:p>
    <w:p w14:paraId="7E1F680D" w14:textId="77777777" w:rsidR="00AA02F5" w:rsidRPr="00AA02F5" w:rsidRDefault="00AA02F5" w:rsidP="00AA02F5">
      <w:pPr>
        <w:tabs>
          <w:tab w:val="left" w:pos="2880"/>
        </w:tabs>
      </w:pPr>
    </w:p>
    <w:p w14:paraId="15E7C6C4" w14:textId="77777777" w:rsidR="00AA02F5" w:rsidRPr="00AA02F5" w:rsidRDefault="00AA02F5" w:rsidP="00AA02F5">
      <w:pPr>
        <w:tabs>
          <w:tab w:val="left" w:pos="2880"/>
        </w:tabs>
        <w:rPr>
          <w:i/>
        </w:rPr>
      </w:pPr>
      <w:r w:rsidRPr="00AA02F5">
        <w:rPr>
          <w:i/>
        </w:rPr>
        <w:t xml:space="preserve">Inmate Bathroom   </w:t>
      </w:r>
    </w:p>
    <w:p w14:paraId="77C11368" w14:textId="77777777" w:rsidR="00AA02F5" w:rsidRPr="00AA02F5" w:rsidRDefault="00AA02F5" w:rsidP="00AA02F5">
      <w:pPr>
        <w:tabs>
          <w:tab w:val="left" w:pos="2880"/>
        </w:tabs>
      </w:pPr>
      <w:r w:rsidRPr="00AA02F5">
        <w:tab/>
        <w:t>No Violations Noted</w:t>
      </w:r>
    </w:p>
    <w:p w14:paraId="4512848D" w14:textId="77777777" w:rsidR="00953134" w:rsidRDefault="00953134" w:rsidP="00AA02F5">
      <w:pPr>
        <w:tabs>
          <w:tab w:val="left" w:pos="2880"/>
        </w:tabs>
        <w:rPr>
          <w:b/>
        </w:rPr>
      </w:pPr>
    </w:p>
    <w:p w14:paraId="7273F427" w14:textId="77777777" w:rsidR="00AA02F5" w:rsidRPr="00AA02F5" w:rsidRDefault="00AA02F5" w:rsidP="00AA02F5">
      <w:pPr>
        <w:tabs>
          <w:tab w:val="left" w:pos="2880"/>
        </w:tabs>
        <w:rPr>
          <w:b/>
        </w:rPr>
      </w:pPr>
      <w:r w:rsidRPr="00953134">
        <w:rPr>
          <w:b/>
        </w:rPr>
        <w:t>Store House</w:t>
      </w:r>
    </w:p>
    <w:p w14:paraId="656A81B0" w14:textId="77777777" w:rsidR="00AA02F5" w:rsidRPr="00AA02F5" w:rsidRDefault="00AA02F5" w:rsidP="00AA02F5">
      <w:pPr>
        <w:tabs>
          <w:tab w:val="left" w:pos="2880"/>
        </w:tabs>
      </w:pPr>
      <w:r w:rsidRPr="00AA02F5">
        <w:t>105 CMR 451.360*</w:t>
      </w:r>
      <w:r w:rsidRPr="00AA02F5">
        <w:tab/>
        <w:t>Protective Measures: Rodent droppings observed</w:t>
      </w:r>
    </w:p>
    <w:p w14:paraId="41FE3127" w14:textId="77777777" w:rsidR="00AA02F5" w:rsidRPr="00AA02F5" w:rsidRDefault="00AA02F5" w:rsidP="00AA02F5">
      <w:pPr>
        <w:tabs>
          <w:tab w:val="left" w:pos="2880"/>
        </w:tabs>
      </w:pPr>
      <w:r w:rsidRPr="00AA02F5">
        <w:t>105 CMR 451.350*</w:t>
      </w:r>
      <w:r w:rsidRPr="00AA02F5">
        <w:tab/>
        <w:t xml:space="preserve">Structural Maintenance: </w:t>
      </w:r>
      <w:r w:rsidR="00CD7DC0">
        <w:t xml:space="preserve">Garage </w:t>
      </w:r>
      <w:r w:rsidRPr="00AA02F5">
        <w:t>door not rodent and weathertight</w:t>
      </w:r>
    </w:p>
    <w:p w14:paraId="4FB07471" w14:textId="77777777" w:rsidR="00AA02F5" w:rsidRPr="00AA02F5" w:rsidRDefault="00AA02F5" w:rsidP="00AA02F5">
      <w:pPr>
        <w:tabs>
          <w:tab w:val="left" w:pos="2880"/>
        </w:tabs>
      </w:pPr>
    </w:p>
    <w:p w14:paraId="3F6FF3A2" w14:textId="77777777" w:rsidR="00AA02F5" w:rsidRPr="00AA02F5" w:rsidRDefault="00AA02F5" w:rsidP="00AA02F5">
      <w:pPr>
        <w:tabs>
          <w:tab w:val="left" w:pos="2880"/>
        </w:tabs>
        <w:rPr>
          <w:i/>
        </w:rPr>
      </w:pPr>
      <w:r w:rsidRPr="00AA02F5">
        <w:rPr>
          <w:i/>
        </w:rPr>
        <w:t>Walk-In Freezer</w:t>
      </w:r>
    </w:p>
    <w:p w14:paraId="44E26CDC" w14:textId="77777777" w:rsidR="00AA02F5" w:rsidRPr="00AA02F5" w:rsidRDefault="00AA02F5" w:rsidP="00AA02F5">
      <w:pPr>
        <w:tabs>
          <w:tab w:val="left" w:pos="2880"/>
        </w:tabs>
      </w:pPr>
      <w:r w:rsidRPr="00AA02F5">
        <w:tab/>
        <w:t>No Violations Noted</w:t>
      </w:r>
    </w:p>
    <w:p w14:paraId="3D771A0D" w14:textId="77777777" w:rsidR="00AA02F5" w:rsidRPr="00953134" w:rsidRDefault="00AA02F5" w:rsidP="00AA02F5">
      <w:pPr>
        <w:tabs>
          <w:tab w:val="left" w:pos="2880"/>
        </w:tabs>
        <w:rPr>
          <w:i/>
        </w:rPr>
      </w:pPr>
    </w:p>
    <w:p w14:paraId="1D2F2E4E" w14:textId="77777777" w:rsidR="00AA02F5" w:rsidRPr="00953134" w:rsidRDefault="00AA02F5" w:rsidP="00AA02F5">
      <w:pPr>
        <w:tabs>
          <w:tab w:val="left" w:pos="2880"/>
        </w:tabs>
        <w:rPr>
          <w:i/>
        </w:rPr>
      </w:pPr>
      <w:r w:rsidRPr="00953134">
        <w:rPr>
          <w:i/>
        </w:rPr>
        <w:t xml:space="preserve">Bathroom  </w:t>
      </w:r>
    </w:p>
    <w:p w14:paraId="3610280D" w14:textId="77777777" w:rsidR="00AA02F5" w:rsidRPr="00953134" w:rsidRDefault="00953134" w:rsidP="00953134">
      <w:pPr>
        <w:ind w:left="2160" w:firstLine="720"/>
      </w:pPr>
      <w:r w:rsidRPr="00953134">
        <w:t>Unable to Inspect –</w:t>
      </w:r>
      <w:r w:rsidR="00CD7DC0">
        <w:t>Not Used</w:t>
      </w:r>
    </w:p>
    <w:p w14:paraId="24DD39AA" w14:textId="77777777" w:rsidR="00AA02F5" w:rsidRPr="00AA02F5" w:rsidRDefault="00AA02F5" w:rsidP="00AA02F5">
      <w:pPr>
        <w:tabs>
          <w:tab w:val="left" w:pos="2880"/>
        </w:tabs>
      </w:pPr>
    </w:p>
    <w:p w14:paraId="55F9F869" w14:textId="77777777" w:rsidR="00AA02F5" w:rsidRPr="00AA02F5" w:rsidRDefault="00AA02F5" w:rsidP="00AA02F5">
      <w:pPr>
        <w:tabs>
          <w:tab w:val="left" w:pos="2880"/>
        </w:tabs>
        <w:rPr>
          <w:i/>
        </w:rPr>
      </w:pPr>
      <w:r w:rsidRPr="00953134">
        <w:rPr>
          <w:i/>
        </w:rPr>
        <w:t>Overflow Area</w:t>
      </w:r>
    </w:p>
    <w:p w14:paraId="71BBC330" w14:textId="77777777" w:rsidR="00953134" w:rsidRPr="00CB66B5" w:rsidRDefault="00CD7DC0" w:rsidP="00CD7DC0">
      <w:pPr>
        <w:tabs>
          <w:tab w:val="left" w:pos="2880"/>
        </w:tabs>
      </w:pPr>
      <w:r w:rsidRPr="004C05A2">
        <w:tab/>
        <w:t>No Violations</w:t>
      </w:r>
      <w:r>
        <w:t xml:space="preserve"> Noted</w:t>
      </w:r>
    </w:p>
    <w:p w14:paraId="4B3BE99F" w14:textId="77777777" w:rsidR="00AA02F5" w:rsidRPr="00AA02F5" w:rsidRDefault="00AA02F5" w:rsidP="00AA02F5">
      <w:pPr>
        <w:tabs>
          <w:tab w:val="left" w:pos="2880"/>
        </w:tabs>
      </w:pPr>
    </w:p>
    <w:p w14:paraId="547E42DD" w14:textId="77777777" w:rsidR="00AA02F5" w:rsidRPr="00AA02F5" w:rsidRDefault="00AA02F5" w:rsidP="00AA02F5">
      <w:pPr>
        <w:tabs>
          <w:tab w:val="left" w:pos="2880"/>
        </w:tabs>
        <w:rPr>
          <w:i/>
        </w:rPr>
      </w:pPr>
      <w:r w:rsidRPr="008C21A4">
        <w:rPr>
          <w:i/>
        </w:rPr>
        <w:t>Office</w:t>
      </w:r>
    </w:p>
    <w:p w14:paraId="0AD80AC7" w14:textId="77777777" w:rsidR="008C21A4" w:rsidRPr="008C21A4" w:rsidRDefault="008C21A4" w:rsidP="008C21A4">
      <w:pPr>
        <w:tabs>
          <w:tab w:val="left" w:pos="2880"/>
        </w:tabs>
        <w:rPr>
          <w:szCs w:val="18"/>
        </w:rPr>
      </w:pPr>
      <w:r w:rsidRPr="008C21A4">
        <w:rPr>
          <w:szCs w:val="18"/>
        </w:rPr>
        <w:t>105 CMR 451.360</w:t>
      </w:r>
      <w:r w:rsidR="00CD7DC0">
        <w:rPr>
          <w:szCs w:val="18"/>
        </w:rPr>
        <w:t>*</w:t>
      </w:r>
      <w:r w:rsidRPr="008C21A4">
        <w:rPr>
          <w:szCs w:val="18"/>
        </w:rPr>
        <w:tab/>
        <w:t>Protective Measures: Rodent droppings observed</w:t>
      </w:r>
    </w:p>
    <w:p w14:paraId="1D223CC0" w14:textId="77777777" w:rsidR="008C21A4" w:rsidRPr="008C21A4" w:rsidRDefault="008C21A4" w:rsidP="008C21A4">
      <w:pPr>
        <w:tabs>
          <w:tab w:val="left" w:pos="2880"/>
        </w:tabs>
      </w:pPr>
      <w:r w:rsidRPr="008C21A4">
        <w:t>105 CMR 451.350</w:t>
      </w:r>
      <w:r w:rsidR="00CD7DC0">
        <w:t>*</w:t>
      </w:r>
      <w:r w:rsidRPr="008C21A4">
        <w:tab/>
        <w:t xml:space="preserve">Structural Maintenance: </w:t>
      </w:r>
      <w:r w:rsidR="00CD7DC0">
        <w:t>Exterior</w:t>
      </w:r>
      <w:r w:rsidRPr="008C21A4">
        <w:t xml:space="preserve"> door not rodent and weathertight</w:t>
      </w:r>
      <w:r>
        <w:t xml:space="preserve"> near office</w:t>
      </w:r>
    </w:p>
    <w:p w14:paraId="45815E07" w14:textId="77777777" w:rsidR="00AA02F5" w:rsidRPr="00AA02F5" w:rsidRDefault="00AA02F5" w:rsidP="00AA02F5">
      <w:pPr>
        <w:tabs>
          <w:tab w:val="left" w:pos="2880"/>
        </w:tabs>
      </w:pPr>
    </w:p>
    <w:p w14:paraId="0F0108F0" w14:textId="77777777" w:rsidR="00AA02F5" w:rsidRPr="00AA02F5" w:rsidRDefault="00CD7DC0" w:rsidP="00AA02F5">
      <w:pPr>
        <w:tabs>
          <w:tab w:val="left" w:pos="2880"/>
        </w:tabs>
        <w:rPr>
          <w:i/>
        </w:rPr>
      </w:pPr>
      <w:r>
        <w:rPr>
          <w:i/>
        </w:rPr>
        <w:t xml:space="preserve">Annex </w:t>
      </w:r>
      <w:r w:rsidR="00AA02F5" w:rsidRPr="00AA02F5">
        <w:rPr>
          <w:i/>
        </w:rPr>
        <w:t>Recycling Area</w:t>
      </w:r>
    </w:p>
    <w:p w14:paraId="35C0A339" w14:textId="77777777" w:rsidR="00AA02F5" w:rsidRPr="00AA02F5" w:rsidRDefault="00CD7DC0" w:rsidP="00AA02F5">
      <w:pPr>
        <w:tabs>
          <w:tab w:val="left" w:pos="2880"/>
        </w:tabs>
      </w:pPr>
      <w:r w:rsidRPr="00AB5A5E">
        <w:t>105 CMR 451.130</w:t>
      </w:r>
      <w:r w:rsidRPr="00AB5A5E">
        <w:tab/>
        <w:t>Plumbing: Plumbing not maintained in good repair,</w:t>
      </w:r>
      <w:r>
        <w:t xml:space="preserve"> ceiling leaking from heating unit</w:t>
      </w:r>
    </w:p>
    <w:p w14:paraId="3A4298D9" w14:textId="77777777" w:rsidR="00AA02F5" w:rsidRPr="00AA02F5" w:rsidRDefault="00AA02F5" w:rsidP="00AA02F5">
      <w:pPr>
        <w:tabs>
          <w:tab w:val="left" w:pos="2880"/>
        </w:tabs>
      </w:pPr>
    </w:p>
    <w:p w14:paraId="27EEA030" w14:textId="77777777" w:rsidR="00AA02F5" w:rsidRPr="00AA02F5" w:rsidRDefault="00AA02F5" w:rsidP="00AA02F5">
      <w:pPr>
        <w:tabs>
          <w:tab w:val="left" w:pos="2880"/>
        </w:tabs>
        <w:rPr>
          <w:b/>
        </w:rPr>
      </w:pPr>
      <w:r w:rsidRPr="00AA02F5">
        <w:rPr>
          <w:b/>
        </w:rPr>
        <w:t>Plate Shop</w:t>
      </w:r>
    </w:p>
    <w:p w14:paraId="088425BC" w14:textId="77777777" w:rsidR="00AA02F5" w:rsidRPr="00AA02F5" w:rsidRDefault="00AA02F5" w:rsidP="00AA02F5">
      <w:pPr>
        <w:tabs>
          <w:tab w:val="left" w:pos="2880"/>
        </w:tabs>
      </w:pPr>
      <w:r w:rsidRPr="00AA02F5">
        <w:t>105 CMR 451.344*</w:t>
      </w:r>
      <w:r w:rsidRPr="00AA02F5">
        <w:tab/>
        <w:t>Illumination in Habitable Areas: Lights not functioning properly, multiple lights outs</w:t>
      </w:r>
    </w:p>
    <w:p w14:paraId="50A85E09" w14:textId="77777777" w:rsidR="00AA02F5" w:rsidRPr="00AA02F5" w:rsidRDefault="00AA02F5" w:rsidP="00AA02F5">
      <w:pPr>
        <w:tabs>
          <w:tab w:val="left" w:pos="2880"/>
        </w:tabs>
      </w:pPr>
      <w:r w:rsidRPr="00AA02F5">
        <w:t>105 CMR 451.350*</w:t>
      </w:r>
      <w:r w:rsidRPr="00AA02F5">
        <w:tab/>
        <w:t>Structural Maintenance: Garage door not rodent and weathertight</w:t>
      </w:r>
    </w:p>
    <w:p w14:paraId="662C56B5" w14:textId="77777777" w:rsidR="00AA02F5" w:rsidRPr="00AA02F5" w:rsidRDefault="00AA02F5" w:rsidP="00AA02F5">
      <w:pPr>
        <w:tabs>
          <w:tab w:val="left" w:pos="2880"/>
        </w:tabs>
        <w:rPr>
          <w:b/>
        </w:rPr>
      </w:pPr>
    </w:p>
    <w:p w14:paraId="4E075CFB" w14:textId="77777777" w:rsidR="00AA02F5" w:rsidRPr="00AA02F5" w:rsidRDefault="00AA02F5" w:rsidP="00AA02F5">
      <w:pPr>
        <w:tabs>
          <w:tab w:val="left" w:pos="2880"/>
        </w:tabs>
        <w:rPr>
          <w:i/>
        </w:rPr>
      </w:pPr>
      <w:r w:rsidRPr="00AA02F5">
        <w:rPr>
          <w:i/>
        </w:rPr>
        <w:t xml:space="preserve">Break Room   </w:t>
      </w:r>
    </w:p>
    <w:p w14:paraId="0B86F35C" w14:textId="77777777" w:rsidR="008C21A4" w:rsidRPr="00CD7DC0" w:rsidRDefault="00CD7DC0">
      <w:pPr>
        <w:tabs>
          <w:tab w:val="left" w:pos="2880"/>
        </w:tabs>
      </w:pPr>
      <w:r w:rsidRPr="00AB5A5E">
        <w:t>105 CM</w:t>
      </w:r>
      <w:r>
        <w:t>R 451.353</w:t>
      </w:r>
      <w:r>
        <w:tab/>
        <w:t>Interior Maintenance: Wet mop stored in bucket</w:t>
      </w:r>
    </w:p>
    <w:p w14:paraId="5332D2A8" w14:textId="77777777" w:rsidR="00AA02F5" w:rsidRPr="00AA02F5" w:rsidRDefault="00AA02F5" w:rsidP="00AA02F5">
      <w:pPr>
        <w:pStyle w:val="NormalWeb"/>
        <w:spacing w:before="0" w:beforeAutospacing="0" w:after="0" w:afterAutospacing="0"/>
        <w:rPr>
          <w:i/>
          <w:szCs w:val="22"/>
        </w:rPr>
      </w:pPr>
    </w:p>
    <w:p w14:paraId="5FC866BF" w14:textId="77777777" w:rsidR="00AA02F5" w:rsidRPr="00AA02F5" w:rsidRDefault="00AA02F5" w:rsidP="00AA02F5">
      <w:pPr>
        <w:pStyle w:val="NormalWeb"/>
        <w:spacing w:before="0" w:beforeAutospacing="0" w:after="0" w:afterAutospacing="0"/>
        <w:rPr>
          <w:i/>
          <w:szCs w:val="22"/>
        </w:rPr>
      </w:pPr>
      <w:r w:rsidRPr="00AA02F5">
        <w:rPr>
          <w:i/>
          <w:szCs w:val="22"/>
        </w:rPr>
        <w:t xml:space="preserve">Inmate Bathroom   </w:t>
      </w:r>
    </w:p>
    <w:p w14:paraId="261AA6EC" w14:textId="77777777" w:rsidR="00AA02F5" w:rsidRPr="00CD7DC0" w:rsidRDefault="00CD7DC0" w:rsidP="00CD7DC0">
      <w:pPr>
        <w:tabs>
          <w:tab w:val="left" w:pos="2880"/>
        </w:tabs>
        <w:rPr>
          <w:color w:val="FF0000"/>
        </w:rPr>
      </w:pPr>
      <w:r w:rsidRPr="00AB5A5E">
        <w:t>105 CMR 451.123</w:t>
      </w:r>
      <w:r w:rsidRPr="00AB5A5E">
        <w:tab/>
        <w:t>Maintenance:</w:t>
      </w:r>
      <w:r>
        <w:t xml:space="preserve"> Privacy partition dirty</w:t>
      </w:r>
    </w:p>
    <w:p w14:paraId="67827709" w14:textId="77777777" w:rsidR="00AA02F5" w:rsidRPr="00AA02F5" w:rsidRDefault="00AA02F5" w:rsidP="00AA02F5">
      <w:pPr>
        <w:tabs>
          <w:tab w:val="left" w:pos="2880"/>
        </w:tabs>
        <w:rPr>
          <w:i/>
        </w:rPr>
      </w:pPr>
    </w:p>
    <w:p w14:paraId="131D832B" w14:textId="77777777" w:rsidR="00AA02F5" w:rsidRPr="00AA02F5" w:rsidRDefault="00AA02F5" w:rsidP="00AA02F5">
      <w:pPr>
        <w:tabs>
          <w:tab w:val="left" w:pos="2880"/>
        </w:tabs>
        <w:rPr>
          <w:i/>
        </w:rPr>
      </w:pPr>
      <w:r w:rsidRPr="00AA02F5">
        <w:rPr>
          <w:i/>
        </w:rPr>
        <w:t xml:space="preserve">Staff Bathroom  </w:t>
      </w:r>
    </w:p>
    <w:p w14:paraId="6E3DB580" w14:textId="77777777" w:rsidR="00AA02F5" w:rsidRPr="00AA02F5" w:rsidRDefault="00CD7DC0" w:rsidP="00CD7DC0">
      <w:pPr>
        <w:tabs>
          <w:tab w:val="left" w:pos="2880"/>
        </w:tabs>
        <w:ind w:left="2880" w:hanging="2880"/>
      </w:pPr>
      <w:r w:rsidRPr="00AB5A5E">
        <w:t>105 CMR 451.130</w:t>
      </w:r>
      <w:r w:rsidRPr="00AB5A5E">
        <w:tab/>
        <w:t>Plumbing: Plumbing not maintained in good repair,</w:t>
      </w:r>
      <w:r>
        <w:t xml:space="preserve"> hot water control leaking at handwash sink</w:t>
      </w:r>
    </w:p>
    <w:p w14:paraId="5068E822" w14:textId="77777777" w:rsidR="00AA02F5" w:rsidRPr="00AA02F5" w:rsidRDefault="00AA02F5" w:rsidP="00AA02F5">
      <w:pPr>
        <w:tabs>
          <w:tab w:val="left" w:pos="2880"/>
        </w:tabs>
      </w:pPr>
    </w:p>
    <w:p w14:paraId="639E4B46" w14:textId="77777777" w:rsidR="00B72765" w:rsidRDefault="00B72765" w:rsidP="00AA02F5">
      <w:pPr>
        <w:tabs>
          <w:tab w:val="left" w:pos="2880"/>
        </w:tabs>
        <w:rPr>
          <w:b/>
          <w:u w:val="single"/>
        </w:rPr>
      </w:pPr>
    </w:p>
    <w:p w14:paraId="4ABA9DFC" w14:textId="77777777" w:rsidR="00AA02F5" w:rsidRPr="005C3FE3" w:rsidRDefault="00AA02F5" w:rsidP="00AA02F5">
      <w:pPr>
        <w:tabs>
          <w:tab w:val="left" w:pos="2880"/>
        </w:tabs>
        <w:rPr>
          <w:b/>
          <w:u w:val="single"/>
        </w:rPr>
      </w:pPr>
      <w:r w:rsidRPr="005C3FE3">
        <w:rPr>
          <w:b/>
          <w:u w:val="single"/>
        </w:rPr>
        <w:lastRenderedPageBreak/>
        <w:t>DDU</w:t>
      </w:r>
    </w:p>
    <w:p w14:paraId="744BB96A" w14:textId="77777777" w:rsidR="00AA02F5" w:rsidRPr="005C3FE3" w:rsidRDefault="00AA02F5" w:rsidP="00AA02F5">
      <w:pPr>
        <w:tabs>
          <w:tab w:val="left" w:pos="2880"/>
        </w:tabs>
      </w:pPr>
    </w:p>
    <w:p w14:paraId="181514CA" w14:textId="77777777" w:rsidR="00AA02F5" w:rsidRPr="005C3FE3" w:rsidRDefault="00AA02F5" w:rsidP="00AA02F5">
      <w:pPr>
        <w:tabs>
          <w:tab w:val="left" w:pos="2880"/>
        </w:tabs>
        <w:rPr>
          <w:b/>
        </w:rPr>
      </w:pPr>
      <w:r w:rsidRPr="005C3FE3">
        <w:rPr>
          <w:b/>
        </w:rPr>
        <w:t>Outer Control</w:t>
      </w:r>
    </w:p>
    <w:p w14:paraId="7BCB57D4" w14:textId="77777777" w:rsidR="00AA02F5" w:rsidRDefault="00AA02F5" w:rsidP="00AA02F5">
      <w:pPr>
        <w:tabs>
          <w:tab w:val="left" w:pos="2880"/>
        </w:tabs>
        <w:ind w:left="2880" w:hanging="2880"/>
      </w:pPr>
      <w:r w:rsidRPr="005C3FE3">
        <w:t>105 CMR 451.200</w:t>
      </w:r>
      <w:r w:rsidR="005C3FE3" w:rsidRPr="005C3FE3">
        <w:t>*</w:t>
      </w:r>
      <w:r w:rsidRPr="00AA02F5">
        <w:tab/>
        <w:t xml:space="preserve">Food Storage, Preparation and Service: Food storage not in compliance with </w:t>
      </w:r>
      <w:r w:rsidR="005C3FE3">
        <w:t xml:space="preserve">                </w:t>
      </w:r>
      <w:r w:rsidRPr="00AA02F5">
        <w:t>105 CMR 590.000, no functioning thermometer in refrigerator</w:t>
      </w:r>
    </w:p>
    <w:p w14:paraId="42F56709" w14:textId="77777777" w:rsidR="00F910D5" w:rsidRPr="00AA02F5" w:rsidRDefault="00F910D5" w:rsidP="00F910D5">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5B7EAA65" w14:textId="77777777" w:rsidR="00AA02F5" w:rsidRPr="00AA02F5" w:rsidRDefault="00AA02F5" w:rsidP="00AA02F5">
      <w:pPr>
        <w:tabs>
          <w:tab w:val="left" w:pos="2880"/>
        </w:tabs>
      </w:pPr>
    </w:p>
    <w:p w14:paraId="255BD4A3" w14:textId="77777777" w:rsidR="00AA02F5" w:rsidRPr="00AA02F5" w:rsidRDefault="00AA02F5" w:rsidP="00AA02F5">
      <w:pPr>
        <w:tabs>
          <w:tab w:val="left" w:pos="2880"/>
        </w:tabs>
        <w:rPr>
          <w:i/>
        </w:rPr>
      </w:pPr>
      <w:r w:rsidRPr="00AA02F5">
        <w:rPr>
          <w:i/>
        </w:rPr>
        <w:t>Bathroom (</w:t>
      </w:r>
      <w:r w:rsidR="00F910D5">
        <w:rPr>
          <w:i/>
        </w:rPr>
        <w:t>i</w:t>
      </w:r>
      <w:r w:rsidRPr="00AA02F5">
        <w:rPr>
          <w:i/>
        </w:rPr>
        <w:t xml:space="preserve">nside </w:t>
      </w:r>
      <w:r w:rsidR="00F910D5">
        <w:rPr>
          <w:i/>
        </w:rPr>
        <w:t>C</w:t>
      </w:r>
      <w:r w:rsidRPr="00AA02F5">
        <w:rPr>
          <w:i/>
        </w:rPr>
        <w:t xml:space="preserve">ontrol </w:t>
      </w:r>
      <w:r w:rsidR="00F910D5">
        <w:rPr>
          <w:i/>
        </w:rPr>
        <w:t>R</w:t>
      </w:r>
      <w:r w:rsidRPr="00AA02F5">
        <w:rPr>
          <w:i/>
        </w:rPr>
        <w:t xml:space="preserve">oom) </w:t>
      </w:r>
    </w:p>
    <w:p w14:paraId="4EF932ED" w14:textId="77777777" w:rsidR="00AA02F5" w:rsidRPr="00AA02F5" w:rsidRDefault="00AA02F5" w:rsidP="00AA02F5">
      <w:pPr>
        <w:tabs>
          <w:tab w:val="left" w:pos="2880"/>
        </w:tabs>
      </w:pPr>
      <w:r w:rsidRPr="00AA02F5">
        <w:t>105 CMR 451.123*</w:t>
      </w:r>
      <w:r w:rsidRPr="00AA02F5">
        <w:tab/>
        <w:t>Maintenance: Ceiling vent dusty</w:t>
      </w:r>
    </w:p>
    <w:p w14:paraId="49239367" w14:textId="77777777" w:rsidR="005C3FE3" w:rsidRPr="005C3FE3" w:rsidRDefault="00F910D5" w:rsidP="00F910D5">
      <w:pPr>
        <w:tabs>
          <w:tab w:val="left" w:pos="2880"/>
        </w:tabs>
      </w:pPr>
      <w:r>
        <w:t>105 CMR 451.117*</w:t>
      </w:r>
      <w:r>
        <w:tab/>
      </w:r>
      <w:r w:rsidRPr="00AB5A5E">
        <w:t>Toilet Fixtures: Toilet fixture dirty</w:t>
      </w:r>
    </w:p>
    <w:p w14:paraId="74DAA012" w14:textId="77777777" w:rsidR="00AA02F5" w:rsidRDefault="005C3FE3" w:rsidP="007F505F">
      <w:pPr>
        <w:tabs>
          <w:tab w:val="left" w:pos="2880"/>
        </w:tabs>
      </w:pPr>
      <w:r w:rsidRPr="005C3FE3">
        <w:t>105 CMR 451.123</w:t>
      </w:r>
      <w:r w:rsidRPr="005C3FE3">
        <w:tab/>
        <w:t xml:space="preserve">Maintenance: </w:t>
      </w:r>
      <w:r w:rsidR="007F505F">
        <w:t>Floor</w:t>
      </w:r>
      <w:r w:rsidRPr="005C3FE3">
        <w:t xml:space="preserve"> dirty</w:t>
      </w:r>
    </w:p>
    <w:p w14:paraId="023BC196" w14:textId="77777777" w:rsidR="002F786B" w:rsidRPr="002F786B" w:rsidRDefault="002F786B" w:rsidP="007F505F">
      <w:pPr>
        <w:tabs>
          <w:tab w:val="left" w:pos="2880"/>
        </w:tabs>
        <w:rPr>
          <w:color w:val="FF0000"/>
        </w:rPr>
      </w:pPr>
      <w:r w:rsidRPr="00AB5A5E">
        <w:t>105 CMR 451.123</w:t>
      </w:r>
      <w:r w:rsidRPr="00AB5A5E">
        <w:tab/>
        <w:t>Maintenance:</w:t>
      </w:r>
      <w:r>
        <w:t xml:space="preserve"> Paper towel holder broken</w:t>
      </w:r>
    </w:p>
    <w:p w14:paraId="497E5276" w14:textId="77777777" w:rsidR="00AA02F5" w:rsidRPr="00AA02F5" w:rsidRDefault="00AA02F5" w:rsidP="002F786B">
      <w:pPr>
        <w:pStyle w:val="NormalWeb"/>
        <w:tabs>
          <w:tab w:val="left" w:pos="5960"/>
        </w:tabs>
        <w:spacing w:before="0" w:beforeAutospacing="0" w:after="0" w:afterAutospacing="0"/>
        <w:ind w:left="2880" w:hanging="2880"/>
        <w:rPr>
          <w:i/>
          <w:szCs w:val="22"/>
        </w:rPr>
      </w:pPr>
    </w:p>
    <w:p w14:paraId="0E2E50D7" w14:textId="77777777" w:rsidR="00AA02F5" w:rsidRPr="00AA02F5" w:rsidRDefault="00AA02F5" w:rsidP="00AA02F5">
      <w:pPr>
        <w:pStyle w:val="NormalWeb"/>
        <w:spacing w:before="0" w:beforeAutospacing="0" w:after="0" w:afterAutospacing="0"/>
        <w:ind w:left="2880" w:hanging="2880"/>
        <w:rPr>
          <w:i/>
          <w:szCs w:val="22"/>
        </w:rPr>
      </w:pPr>
      <w:r w:rsidRPr="00AA02F5">
        <w:rPr>
          <w:i/>
          <w:szCs w:val="22"/>
        </w:rPr>
        <w:t>Tool Closet (</w:t>
      </w:r>
      <w:r w:rsidR="002F786B">
        <w:rPr>
          <w:i/>
          <w:szCs w:val="22"/>
        </w:rPr>
        <w:t>i</w:t>
      </w:r>
      <w:r w:rsidRPr="00AA02F5">
        <w:rPr>
          <w:i/>
          <w:szCs w:val="22"/>
        </w:rPr>
        <w:t xml:space="preserve">nside </w:t>
      </w:r>
      <w:r w:rsidR="002F786B">
        <w:rPr>
          <w:i/>
          <w:szCs w:val="22"/>
        </w:rPr>
        <w:t>C</w:t>
      </w:r>
      <w:r w:rsidRPr="00AA02F5">
        <w:rPr>
          <w:i/>
          <w:szCs w:val="22"/>
        </w:rPr>
        <w:t xml:space="preserve">ontrol </w:t>
      </w:r>
      <w:r w:rsidR="002F786B">
        <w:rPr>
          <w:i/>
          <w:szCs w:val="22"/>
        </w:rPr>
        <w:t>R</w:t>
      </w:r>
      <w:r w:rsidRPr="00AA02F5">
        <w:rPr>
          <w:i/>
          <w:szCs w:val="22"/>
        </w:rPr>
        <w:t>oom)</w:t>
      </w:r>
    </w:p>
    <w:p w14:paraId="21DFF5AA" w14:textId="77777777" w:rsidR="00AA02F5" w:rsidRPr="00AA02F5" w:rsidRDefault="00AA02F5" w:rsidP="00AA02F5">
      <w:pPr>
        <w:tabs>
          <w:tab w:val="left" w:pos="2880"/>
        </w:tabs>
      </w:pPr>
      <w:r w:rsidRPr="00AA02F5">
        <w:tab/>
        <w:t>No Violations Noted</w:t>
      </w:r>
    </w:p>
    <w:p w14:paraId="27E03F05" w14:textId="77777777" w:rsidR="002F786B" w:rsidRDefault="002F786B" w:rsidP="00AA02F5">
      <w:pPr>
        <w:tabs>
          <w:tab w:val="left" w:pos="2880"/>
        </w:tabs>
        <w:rPr>
          <w:i/>
        </w:rPr>
      </w:pPr>
    </w:p>
    <w:p w14:paraId="60DE687F" w14:textId="77777777" w:rsidR="00AA02F5" w:rsidRPr="00AA02F5" w:rsidRDefault="00AA02F5" w:rsidP="00AA02F5">
      <w:pPr>
        <w:tabs>
          <w:tab w:val="left" w:pos="2880"/>
        </w:tabs>
      </w:pPr>
      <w:r w:rsidRPr="00AA02F5">
        <w:rPr>
          <w:i/>
        </w:rPr>
        <w:t>Loading Dock Area</w:t>
      </w:r>
    </w:p>
    <w:p w14:paraId="4F5BCD7E" w14:textId="77777777" w:rsidR="002F786B" w:rsidRPr="008C21A4" w:rsidRDefault="002F786B" w:rsidP="002F786B">
      <w:pPr>
        <w:tabs>
          <w:tab w:val="left" w:pos="2880"/>
        </w:tabs>
      </w:pPr>
      <w:r w:rsidRPr="008C21A4">
        <w:t>105 CMR 451.350</w:t>
      </w:r>
      <w:r w:rsidRPr="008C21A4">
        <w:tab/>
        <w:t xml:space="preserve">Structural Maintenance: </w:t>
      </w:r>
      <w:r>
        <w:t>Exterior</w:t>
      </w:r>
      <w:r w:rsidRPr="008C21A4">
        <w:t xml:space="preserve"> door not rodent and weathertight</w:t>
      </w:r>
    </w:p>
    <w:p w14:paraId="0FE73032" w14:textId="77777777" w:rsidR="00AA02F5" w:rsidRPr="00AA02F5" w:rsidRDefault="00AA02F5" w:rsidP="00AA02F5">
      <w:pPr>
        <w:pStyle w:val="NormalWeb"/>
        <w:spacing w:before="0" w:beforeAutospacing="0" w:after="0" w:afterAutospacing="0"/>
        <w:ind w:left="2880" w:hanging="2880"/>
        <w:rPr>
          <w:szCs w:val="22"/>
        </w:rPr>
      </w:pPr>
    </w:p>
    <w:p w14:paraId="3330A457" w14:textId="77777777" w:rsidR="00AA02F5" w:rsidRPr="00AA02F5" w:rsidRDefault="00AA02F5" w:rsidP="00AA02F5">
      <w:pPr>
        <w:tabs>
          <w:tab w:val="left" w:pos="2880"/>
        </w:tabs>
        <w:rPr>
          <w:i/>
        </w:rPr>
      </w:pPr>
      <w:r w:rsidRPr="00AA02F5">
        <w:rPr>
          <w:i/>
        </w:rPr>
        <w:t>Chemical Closet</w:t>
      </w:r>
    </w:p>
    <w:p w14:paraId="6C1D5D98" w14:textId="77777777" w:rsidR="00AA02F5" w:rsidRPr="002F786B" w:rsidRDefault="002F786B" w:rsidP="002F786B">
      <w:pPr>
        <w:tabs>
          <w:tab w:val="left" w:pos="2880"/>
        </w:tabs>
      </w:pPr>
      <w:r w:rsidRPr="004C05A2">
        <w:tab/>
        <w:t>No Violations</w:t>
      </w:r>
      <w:r>
        <w:t xml:space="preserve"> Noted</w:t>
      </w:r>
    </w:p>
    <w:p w14:paraId="3D9C6EB4" w14:textId="77777777" w:rsidR="007F505F" w:rsidRPr="00AA02F5" w:rsidRDefault="007F505F" w:rsidP="00AA02F5">
      <w:pPr>
        <w:tabs>
          <w:tab w:val="left" w:pos="2880"/>
        </w:tabs>
        <w:rPr>
          <w:i/>
        </w:rPr>
      </w:pPr>
    </w:p>
    <w:p w14:paraId="354FCB2E" w14:textId="77777777" w:rsidR="00AA02F5" w:rsidRPr="00AA02F5" w:rsidRDefault="00AA02F5" w:rsidP="00AA02F5">
      <w:pPr>
        <w:tabs>
          <w:tab w:val="left" w:pos="2880"/>
        </w:tabs>
        <w:rPr>
          <w:i/>
        </w:rPr>
      </w:pPr>
      <w:r w:rsidRPr="00AA02F5">
        <w:rPr>
          <w:i/>
        </w:rPr>
        <w:t>Supply Closet</w:t>
      </w:r>
    </w:p>
    <w:p w14:paraId="51326ABE" w14:textId="77777777" w:rsidR="00AA02F5" w:rsidRPr="00AA02F5" w:rsidRDefault="002F786B" w:rsidP="002F786B">
      <w:pPr>
        <w:tabs>
          <w:tab w:val="left" w:pos="2880"/>
        </w:tabs>
      </w:pPr>
      <w:r w:rsidRPr="004C05A2">
        <w:tab/>
        <w:t>No Violations</w:t>
      </w:r>
      <w:r>
        <w:t xml:space="preserve"> Noted</w:t>
      </w:r>
    </w:p>
    <w:p w14:paraId="1635DC5C" w14:textId="77777777" w:rsidR="00AA02F5" w:rsidRPr="00AA02F5" w:rsidRDefault="00AA02F5" w:rsidP="00AA02F5">
      <w:pPr>
        <w:tabs>
          <w:tab w:val="left" w:pos="2880"/>
        </w:tabs>
      </w:pPr>
    </w:p>
    <w:p w14:paraId="2B536707" w14:textId="77777777" w:rsidR="00AA02F5" w:rsidRPr="00AA02F5" w:rsidRDefault="00AA02F5" w:rsidP="00AA02F5">
      <w:pPr>
        <w:tabs>
          <w:tab w:val="left" w:pos="2880"/>
        </w:tabs>
        <w:rPr>
          <w:i/>
        </w:rPr>
      </w:pPr>
      <w:r w:rsidRPr="00AA02F5">
        <w:rPr>
          <w:i/>
        </w:rPr>
        <w:t>Tool Closet</w:t>
      </w:r>
    </w:p>
    <w:p w14:paraId="39A43476" w14:textId="77777777" w:rsidR="00AA02F5" w:rsidRPr="00AA02F5" w:rsidRDefault="00AA02F5" w:rsidP="00AA02F5">
      <w:pPr>
        <w:tabs>
          <w:tab w:val="left" w:pos="2880"/>
        </w:tabs>
      </w:pPr>
      <w:r w:rsidRPr="00AA02F5">
        <w:tab/>
        <w:t>No Violations Noted</w:t>
      </w:r>
    </w:p>
    <w:p w14:paraId="6B7D6031" w14:textId="77777777" w:rsidR="00AA02F5" w:rsidRPr="00AA02F5" w:rsidRDefault="00AA02F5" w:rsidP="00AA02F5">
      <w:pPr>
        <w:tabs>
          <w:tab w:val="left" w:pos="2880"/>
        </w:tabs>
      </w:pPr>
    </w:p>
    <w:p w14:paraId="43E02306" w14:textId="77777777" w:rsidR="00AA02F5" w:rsidRPr="00AA02F5" w:rsidRDefault="00AA02F5" w:rsidP="00AA02F5">
      <w:pPr>
        <w:tabs>
          <w:tab w:val="left" w:pos="2880"/>
        </w:tabs>
        <w:rPr>
          <w:b/>
        </w:rPr>
      </w:pPr>
      <w:r w:rsidRPr="00AA02F5">
        <w:rPr>
          <w:b/>
        </w:rPr>
        <w:t>Visits</w:t>
      </w:r>
    </w:p>
    <w:p w14:paraId="08AC7453" w14:textId="77777777" w:rsidR="00AA02F5" w:rsidRPr="00AA02F5" w:rsidRDefault="00AA02F5" w:rsidP="00AA02F5">
      <w:pPr>
        <w:tabs>
          <w:tab w:val="left" w:pos="2880"/>
        </w:tabs>
        <w:rPr>
          <w:b/>
        </w:rPr>
      </w:pPr>
    </w:p>
    <w:p w14:paraId="5AF75125" w14:textId="77777777" w:rsidR="00AA02F5" w:rsidRPr="00AA02F5" w:rsidRDefault="00AA02F5" w:rsidP="00AA02F5">
      <w:pPr>
        <w:tabs>
          <w:tab w:val="left" w:pos="2880"/>
        </w:tabs>
        <w:rPr>
          <w:i/>
        </w:rPr>
      </w:pPr>
      <w:r w:rsidRPr="00AA02F5">
        <w:rPr>
          <w:i/>
        </w:rPr>
        <w:t xml:space="preserve">Female Bathroom   </w:t>
      </w:r>
    </w:p>
    <w:p w14:paraId="5CF0CCBC" w14:textId="77777777" w:rsidR="007F505F" w:rsidRPr="002F786B" w:rsidRDefault="002F786B" w:rsidP="002F786B">
      <w:pPr>
        <w:tabs>
          <w:tab w:val="left" w:pos="2880"/>
        </w:tabs>
        <w:rPr>
          <w:color w:val="FF0000"/>
        </w:rPr>
      </w:pPr>
      <w:r w:rsidRPr="00AB5A5E">
        <w:t>105 CMR 451.123</w:t>
      </w:r>
      <w:r w:rsidRPr="00AB5A5E">
        <w:tab/>
        <w:t>Maintenance:</w:t>
      </w:r>
      <w:r>
        <w:t xml:space="preserve"> Drain flies observed at handwash sink</w:t>
      </w:r>
    </w:p>
    <w:p w14:paraId="1CEB2F67" w14:textId="77777777" w:rsidR="007F505F" w:rsidRDefault="007F505F" w:rsidP="00AA02F5">
      <w:pPr>
        <w:tabs>
          <w:tab w:val="left" w:pos="2880"/>
        </w:tabs>
        <w:rPr>
          <w:i/>
        </w:rPr>
      </w:pPr>
    </w:p>
    <w:p w14:paraId="05863380" w14:textId="77777777" w:rsidR="00AA02F5" w:rsidRPr="00AA02F5" w:rsidRDefault="00AA02F5" w:rsidP="00AA02F5">
      <w:pPr>
        <w:tabs>
          <w:tab w:val="left" w:pos="2880"/>
        </w:tabs>
        <w:rPr>
          <w:i/>
        </w:rPr>
      </w:pPr>
      <w:r w:rsidRPr="00AA02F5">
        <w:rPr>
          <w:i/>
        </w:rPr>
        <w:t xml:space="preserve">Male Bathroom   </w:t>
      </w:r>
    </w:p>
    <w:p w14:paraId="08726801" w14:textId="77777777" w:rsidR="007F505F" w:rsidRDefault="002F786B" w:rsidP="00AA02F5">
      <w:pPr>
        <w:tabs>
          <w:tab w:val="left" w:pos="2880"/>
        </w:tabs>
      </w:pPr>
      <w:r>
        <w:t>105 CMR 451.110(A)</w:t>
      </w:r>
      <w:r>
        <w:tab/>
      </w:r>
      <w:r w:rsidRPr="00AB5A5E">
        <w:t>Hygiene Supplies at Toilet and Handwash Sink: No paper towels at handwash sink</w:t>
      </w:r>
    </w:p>
    <w:p w14:paraId="280CB22D" w14:textId="77777777" w:rsidR="002F786B" w:rsidRPr="00AA02F5" w:rsidRDefault="002F786B" w:rsidP="00AA02F5">
      <w:pPr>
        <w:tabs>
          <w:tab w:val="left" w:pos="2880"/>
        </w:tabs>
      </w:pPr>
      <w:r>
        <w:t>105 CMR 451.110(A)</w:t>
      </w:r>
      <w:r>
        <w:tab/>
      </w:r>
      <w:r w:rsidRPr="00AB5A5E">
        <w:t>Hygiene Supplies at Toilet and Handwash Sink: No toilet paper</w:t>
      </w:r>
      <w:r>
        <w:t xml:space="preserve"> in toilet stall</w:t>
      </w:r>
    </w:p>
    <w:p w14:paraId="0A1C2A96" w14:textId="77777777" w:rsidR="00AA02F5" w:rsidRDefault="002F786B" w:rsidP="002F786B">
      <w:pPr>
        <w:tabs>
          <w:tab w:val="left" w:pos="2880"/>
        </w:tabs>
      </w:pPr>
      <w:r w:rsidRPr="00AB5A5E">
        <w:t>105 CMR 451.123</w:t>
      </w:r>
      <w:r>
        <w:t>*</w:t>
      </w:r>
      <w:r w:rsidRPr="00AB5A5E">
        <w:tab/>
        <w:t>Maintenance:</w:t>
      </w:r>
      <w:r>
        <w:t xml:space="preserve"> Ceiling vent dusty</w:t>
      </w:r>
    </w:p>
    <w:p w14:paraId="759A85D8" w14:textId="77777777" w:rsidR="002F786B" w:rsidRPr="002F786B" w:rsidRDefault="002F786B" w:rsidP="002F786B">
      <w:pPr>
        <w:tabs>
          <w:tab w:val="left" w:pos="2880"/>
        </w:tabs>
        <w:rPr>
          <w:color w:val="FF0000"/>
        </w:rPr>
      </w:pPr>
    </w:p>
    <w:p w14:paraId="440DA901" w14:textId="77777777" w:rsidR="00AA02F5" w:rsidRPr="00AA02F5" w:rsidRDefault="00AA02F5" w:rsidP="00AA02F5">
      <w:pPr>
        <w:tabs>
          <w:tab w:val="left" w:pos="2880"/>
        </w:tabs>
        <w:rPr>
          <w:i/>
        </w:rPr>
      </w:pPr>
      <w:r w:rsidRPr="00AA02F5">
        <w:rPr>
          <w:i/>
        </w:rPr>
        <w:t>Worker Closet</w:t>
      </w:r>
    </w:p>
    <w:p w14:paraId="5B1956D1" w14:textId="77777777" w:rsidR="00AA02F5" w:rsidRPr="00AA02F5" w:rsidRDefault="00AA02F5" w:rsidP="00AA02F5">
      <w:pPr>
        <w:tabs>
          <w:tab w:val="left" w:pos="2880"/>
        </w:tabs>
      </w:pPr>
      <w:r w:rsidRPr="00AA02F5">
        <w:tab/>
        <w:t>No Violations Noted</w:t>
      </w:r>
    </w:p>
    <w:p w14:paraId="76246664" w14:textId="77777777" w:rsidR="00AA02F5" w:rsidRPr="00AA02F5" w:rsidRDefault="00AA02F5" w:rsidP="00AA02F5">
      <w:pPr>
        <w:tabs>
          <w:tab w:val="left" w:pos="2880"/>
        </w:tabs>
        <w:rPr>
          <w:i/>
        </w:rPr>
      </w:pPr>
    </w:p>
    <w:p w14:paraId="6D78FBB1" w14:textId="77777777" w:rsidR="00AA02F5" w:rsidRPr="00AA02F5" w:rsidRDefault="00AA02F5" w:rsidP="00AA02F5">
      <w:pPr>
        <w:tabs>
          <w:tab w:val="left" w:pos="2880"/>
        </w:tabs>
        <w:rPr>
          <w:i/>
        </w:rPr>
      </w:pPr>
      <w:r w:rsidRPr="00AA02F5">
        <w:rPr>
          <w:i/>
        </w:rPr>
        <w:t>Contact Visits</w:t>
      </w:r>
    </w:p>
    <w:p w14:paraId="555CAEC2" w14:textId="77777777" w:rsidR="00AA02F5" w:rsidRPr="00AA02F5" w:rsidRDefault="00AA02F5" w:rsidP="00AA02F5">
      <w:pPr>
        <w:tabs>
          <w:tab w:val="left" w:pos="2880"/>
        </w:tabs>
      </w:pPr>
      <w:r w:rsidRPr="00AA02F5">
        <w:tab/>
        <w:t>No Violations Noted</w:t>
      </w:r>
    </w:p>
    <w:p w14:paraId="5FA9333F" w14:textId="77777777" w:rsidR="00B72765" w:rsidRDefault="00B72765" w:rsidP="00AA02F5">
      <w:pPr>
        <w:tabs>
          <w:tab w:val="left" w:pos="2880"/>
        </w:tabs>
        <w:rPr>
          <w:i/>
        </w:rPr>
      </w:pPr>
    </w:p>
    <w:p w14:paraId="791FF1DE" w14:textId="77777777" w:rsidR="00AA02F5" w:rsidRPr="00AA02F5" w:rsidRDefault="00AA02F5" w:rsidP="00AA02F5">
      <w:pPr>
        <w:tabs>
          <w:tab w:val="left" w:pos="2880"/>
        </w:tabs>
        <w:rPr>
          <w:i/>
        </w:rPr>
      </w:pPr>
      <w:r w:rsidRPr="00AA02F5">
        <w:rPr>
          <w:i/>
        </w:rPr>
        <w:t>Non-Contact Visits</w:t>
      </w:r>
    </w:p>
    <w:p w14:paraId="598EC6C3" w14:textId="77777777" w:rsidR="00AA02F5" w:rsidRPr="00AA02F5" w:rsidRDefault="00AA02F5" w:rsidP="00AA02F5">
      <w:pPr>
        <w:tabs>
          <w:tab w:val="left" w:pos="2880"/>
        </w:tabs>
      </w:pPr>
      <w:r w:rsidRPr="00AA02F5">
        <w:tab/>
        <w:t>No Violations Noted</w:t>
      </w:r>
    </w:p>
    <w:p w14:paraId="556BFD15" w14:textId="77777777" w:rsidR="00AA02F5" w:rsidRPr="00AA02F5" w:rsidRDefault="00AA02F5" w:rsidP="00AA02F5">
      <w:pPr>
        <w:tabs>
          <w:tab w:val="left" w:pos="2880"/>
        </w:tabs>
      </w:pPr>
    </w:p>
    <w:p w14:paraId="2AD8EB18" w14:textId="77777777" w:rsidR="00AA02F5" w:rsidRPr="00AA02F5" w:rsidRDefault="00AA02F5" w:rsidP="00AA02F5">
      <w:pPr>
        <w:tabs>
          <w:tab w:val="left" w:pos="2880"/>
        </w:tabs>
        <w:rPr>
          <w:b/>
        </w:rPr>
      </w:pPr>
      <w:r w:rsidRPr="00AE04DD">
        <w:rPr>
          <w:b/>
        </w:rPr>
        <w:t>Staff Corridor</w:t>
      </w:r>
    </w:p>
    <w:p w14:paraId="5EBFB0BD" w14:textId="77777777" w:rsidR="00AA02F5" w:rsidRPr="00AA02F5" w:rsidRDefault="00AA02F5" w:rsidP="00AA02F5">
      <w:pPr>
        <w:tabs>
          <w:tab w:val="left" w:pos="2880"/>
        </w:tabs>
        <w:rPr>
          <w:b/>
        </w:rPr>
      </w:pPr>
    </w:p>
    <w:p w14:paraId="7AEC2543" w14:textId="77777777" w:rsidR="00AA02F5" w:rsidRPr="00AA02F5" w:rsidRDefault="00AA02F5" w:rsidP="00AA02F5">
      <w:pPr>
        <w:tabs>
          <w:tab w:val="left" w:pos="2880"/>
        </w:tabs>
        <w:rPr>
          <w:i/>
        </w:rPr>
      </w:pPr>
      <w:r w:rsidRPr="00AA02F5">
        <w:rPr>
          <w:i/>
        </w:rPr>
        <w:t xml:space="preserve">Male Staff Bathroom   </w:t>
      </w:r>
    </w:p>
    <w:p w14:paraId="505E7D0A" w14:textId="77777777" w:rsidR="00AA02F5" w:rsidRPr="00AA02F5" w:rsidRDefault="00AA02F5" w:rsidP="00AA02F5">
      <w:pPr>
        <w:tabs>
          <w:tab w:val="left" w:pos="2880"/>
        </w:tabs>
      </w:pPr>
      <w:r w:rsidRPr="00AA02F5">
        <w:t>105 CMR 451.123</w:t>
      </w:r>
      <w:r w:rsidR="007F505F">
        <w:t>*</w:t>
      </w:r>
      <w:r w:rsidRPr="00AA02F5">
        <w:tab/>
        <w:t>Maintenance: Debris on floor</w:t>
      </w:r>
    </w:p>
    <w:p w14:paraId="53EFD2A8" w14:textId="77777777" w:rsidR="00AA02F5" w:rsidRDefault="00AA02F5" w:rsidP="00AA02F5">
      <w:pPr>
        <w:tabs>
          <w:tab w:val="left" w:pos="2880"/>
        </w:tabs>
      </w:pPr>
    </w:p>
    <w:p w14:paraId="327151B2" w14:textId="77777777" w:rsidR="00B72765" w:rsidRPr="00AA02F5" w:rsidRDefault="00B72765" w:rsidP="00AA02F5">
      <w:pPr>
        <w:tabs>
          <w:tab w:val="left" w:pos="2880"/>
        </w:tabs>
      </w:pPr>
    </w:p>
    <w:p w14:paraId="4057EB43" w14:textId="77777777" w:rsidR="00AA02F5" w:rsidRPr="00AA02F5" w:rsidRDefault="00AA02F5" w:rsidP="00AA02F5">
      <w:pPr>
        <w:tabs>
          <w:tab w:val="left" w:pos="2880"/>
        </w:tabs>
        <w:rPr>
          <w:i/>
        </w:rPr>
      </w:pPr>
      <w:r w:rsidRPr="00AA02F5">
        <w:rPr>
          <w:i/>
        </w:rPr>
        <w:lastRenderedPageBreak/>
        <w:t xml:space="preserve">Female Staff Bathroom   </w:t>
      </w:r>
    </w:p>
    <w:p w14:paraId="07E93BC4" w14:textId="77777777" w:rsidR="007F505F" w:rsidRDefault="001E309B" w:rsidP="00AA02F5">
      <w:pPr>
        <w:tabs>
          <w:tab w:val="left" w:pos="2880"/>
        </w:tabs>
        <w:rPr>
          <w:szCs w:val="18"/>
        </w:rPr>
      </w:pPr>
      <w:r w:rsidRPr="001E309B">
        <w:rPr>
          <w:szCs w:val="18"/>
        </w:rPr>
        <w:t>105 CMR 451.123</w:t>
      </w:r>
      <w:r w:rsidR="00AE04DD">
        <w:rPr>
          <w:szCs w:val="18"/>
        </w:rPr>
        <w:t>*</w:t>
      </w:r>
      <w:r w:rsidRPr="001E309B">
        <w:rPr>
          <w:szCs w:val="18"/>
        </w:rPr>
        <w:tab/>
        <w:t>Maintenance: Partition rusted</w:t>
      </w:r>
    </w:p>
    <w:p w14:paraId="19A67A30" w14:textId="77777777" w:rsidR="001E309B" w:rsidRPr="001E309B" w:rsidRDefault="001E309B" w:rsidP="00AA02F5">
      <w:pPr>
        <w:tabs>
          <w:tab w:val="left" w:pos="2880"/>
        </w:tabs>
        <w:rPr>
          <w:sz w:val="20"/>
        </w:rPr>
      </w:pPr>
    </w:p>
    <w:p w14:paraId="22AA4ED1" w14:textId="77777777" w:rsidR="00AA02F5" w:rsidRPr="00AA02F5" w:rsidRDefault="00AA02F5" w:rsidP="00AA02F5">
      <w:pPr>
        <w:tabs>
          <w:tab w:val="left" w:pos="2880"/>
        </w:tabs>
        <w:rPr>
          <w:i/>
        </w:rPr>
      </w:pPr>
      <w:r w:rsidRPr="00AA02F5">
        <w:rPr>
          <w:i/>
        </w:rPr>
        <w:t>Janitor’s Closet</w:t>
      </w:r>
    </w:p>
    <w:p w14:paraId="7A9E776C" w14:textId="77777777" w:rsidR="00AA02F5" w:rsidRPr="00AA02F5" w:rsidRDefault="00AE04DD" w:rsidP="00AE04DD">
      <w:pPr>
        <w:tabs>
          <w:tab w:val="left" w:pos="2880"/>
        </w:tabs>
      </w:pPr>
      <w:r w:rsidRPr="00AB5A5E">
        <w:t>105 CM</w:t>
      </w:r>
      <w:r>
        <w:t>R 451.353</w:t>
      </w:r>
      <w:r>
        <w:tab/>
        <w:t>Interior Maintenance: Wet mop stored in bucket</w:t>
      </w:r>
    </w:p>
    <w:p w14:paraId="2C585FB9" w14:textId="77777777" w:rsidR="00AA02F5" w:rsidRPr="00AA02F5" w:rsidRDefault="00AA02F5" w:rsidP="00AA02F5">
      <w:pPr>
        <w:tabs>
          <w:tab w:val="left" w:pos="2880"/>
        </w:tabs>
        <w:rPr>
          <w:i/>
        </w:rPr>
      </w:pPr>
    </w:p>
    <w:p w14:paraId="555D0EDA" w14:textId="77777777" w:rsidR="00AA02F5" w:rsidRPr="00AA02F5" w:rsidRDefault="00AA02F5" w:rsidP="00AA02F5">
      <w:pPr>
        <w:tabs>
          <w:tab w:val="left" w:pos="2880"/>
        </w:tabs>
        <w:rPr>
          <w:i/>
        </w:rPr>
      </w:pPr>
      <w:r w:rsidRPr="00AA02F5">
        <w:rPr>
          <w:i/>
        </w:rPr>
        <w:t xml:space="preserve">AA Property Storage   </w:t>
      </w:r>
    </w:p>
    <w:p w14:paraId="6E0FA872" w14:textId="77777777" w:rsidR="00AE04DD" w:rsidRDefault="00AE04DD" w:rsidP="001E1673">
      <w:pPr>
        <w:tabs>
          <w:tab w:val="left" w:pos="2880"/>
        </w:tabs>
      </w:pPr>
      <w:r w:rsidRPr="000F4332">
        <w:t>105 CMR 451.344</w:t>
      </w:r>
      <w:r w:rsidRPr="000F4332">
        <w:tab/>
        <w:t xml:space="preserve">Illumination in Habitable Areas: </w:t>
      </w:r>
      <w:r>
        <w:t>Light not functioning properly</w:t>
      </w:r>
      <w:r w:rsidRPr="00AE04DD">
        <w:t>, light out</w:t>
      </w:r>
    </w:p>
    <w:p w14:paraId="69BE02CA" w14:textId="77777777" w:rsidR="00AA02F5" w:rsidRPr="00AA02F5" w:rsidRDefault="00AA02F5" w:rsidP="00AA02F5">
      <w:pPr>
        <w:tabs>
          <w:tab w:val="left" w:pos="2880"/>
        </w:tabs>
        <w:rPr>
          <w:i/>
        </w:rPr>
      </w:pPr>
    </w:p>
    <w:p w14:paraId="397DF672" w14:textId="77777777" w:rsidR="00AA02F5" w:rsidRPr="00AA02F5" w:rsidRDefault="00AA02F5" w:rsidP="00AA02F5">
      <w:pPr>
        <w:tabs>
          <w:tab w:val="left" w:pos="2880"/>
        </w:tabs>
      </w:pPr>
      <w:r w:rsidRPr="00AA02F5">
        <w:rPr>
          <w:i/>
        </w:rPr>
        <w:t>Muster Room</w:t>
      </w:r>
    </w:p>
    <w:p w14:paraId="30643EF1" w14:textId="77777777" w:rsidR="00AA02F5" w:rsidRPr="00AA02F5" w:rsidRDefault="00AA02F5" w:rsidP="00AA02F5">
      <w:pPr>
        <w:tabs>
          <w:tab w:val="left" w:pos="2880"/>
        </w:tabs>
        <w:ind w:left="2880" w:hanging="2880"/>
      </w:pPr>
      <w:r w:rsidRPr="00AA02F5">
        <w:t>105 CMR 451.200</w:t>
      </w:r>
      <w:r w:rsidR="001E309B">
        <w:t>*</w:t>
      </w:r>
      <w:r w:rsidRPr="00AA02F5">
        <w:tab/>
        <w:t>Food Storage, Preparation and Service: Food preparation not in compliance with          105 CMR 590.000, interior of microwave oven dirty</w:t>
      </w:r>
    </w:p>
    <w:p w14:paraId="10CF80FD" w14:textId="77777777" w:rsidR="001E309B" w:rsidRDefault="001E309B" w:rsidP="0092443C">
      <w:pPr>
        <w:tabs>
          <w:tab w:val="left" w:pos="2880"/>
        </w:tabs>
        <w:ind w:left="2880" w:hanging="2880"/>
        <w:rPr>
          <w:szCs w:val="18"/>
        </w:rPr>
      </w:pPr>
      <w:r w:rsidRPr="001E309B">
        <w:rPr>
          <w:szCs w:val="18"/>
        </w:rPr>
        <w:t>105 CMR 451.200</w:t>
      </w:r>
      <w:r w:rsidR="00AE04DD">
        <w:rPr>
          <w:szCs w:val="18"/>
        </w:rPr>
        <w:t>7*</w:t>
      </w:r>
      <w:r w:rsidRPr="001E309B">
        <w:rPr>
          <w:szCs w:val="18"/>
        </w:rPr>
        <w:tab/>
        <w:t>Food Storage, Preparation and Service: Food storage</w:t>
      </w:r>
      <w:r w:rsidRPr="001E309B">
        <w:rPr>
          <w:color w:val="FF0000"/>
          <w:szCs w:val="18"/>
        </w:rPr>
        <w:t xml:space="preserve"> </w:t>
      </w:r>
      <w:r w:rsidRPr="001E309B">
        <w:rPr>
          <w:szCs w:val="18"/>
        </w:rPr>
        <w:t>not in compliance with</w:t>
      </w:r>
      <w:r>
        <w:rPr>
          <w:szCs w:val="18"/>
        </w:rPr>
        <w:t xml:space="preserve">               </w:t>
      </w:r>
      <w:r w:rsidRPr="001E309B">
        <w:rPr>
          <w:szCs w:val="18"/>
        </w:rPr>
        <w:t xml:space="preserve"> 105 CMR 590.000, no functioning thermometer in refrigerator</w:t>
      </w:r>
    </w:p>
    <w:p w14:paraId="039430CC" w14:textId="77777777" w:rsidR="00AE04DD" w:rsidRDefault="00AE04DD" w:rsidP="00AE04DD">
      <w:pPr>
        <w:tabs>
          <w:tab w:val="left" w:pos="2880"/>
        </w:tabs>
        <w:ind w:left="2880" w:hanging="2880"/>
        <w:rPr>
          <w:rStyle w:val="normaltextrun"/>
          <w:sz w:val="24"/>
          <w:shd w:val="clear" w:color="auto" w:fill="FFFFFF"/>
        </w:rPr>
      </w:pPr>
      <w:r>
        <w:rPr>
          <w:rStyle w:val="normaltextrun"/>
          <w:shd w:val="clear" w:color="auto" w:fill="FFFFFF"/>
        </w:rPr>
        <w:t>105 CMR 451.200</w:t>
      </w:r>
      <w:r>
        <w:rPr>
          <w:rStyle w:val="normaltextrun"/>
          <w:shd w:val="clear" w:color="auto" w:fill="FFFFFF"/>
        </w:rPr>
        <w:tab/>
        <w:t>Food Storage, Preparation and Service: Food storage not in compliance with                105 CMR 590.</w:t>
      </w:r>
      <w:r w:rsidRPr="00AE04DD">
        <w:rPr>
          <w:rStyle w:val="normaltextrun"/>
          <w:shd w:val="clear" w:color="auto" w:fill="FFFFFF"/>
        </w:rPr>
        <w:t>000, single-use</w:t>
      </w:r>
      <w:r>
        <w:rPr>
          <w:rStyle w:val="normaltextrun"/>
          <w:shd w:val="clear" w:color="auto" w:fill="FFFFFF"/>
        </w:rPr>
        <w:t xml:space="preserve"> cups</w:t>
      </w:r>
      <w:r w:rsidRPr="00AE04DD">
        <w:rPr>
          <w:rStyle w:val="normaltextrun"/>
          <w:shd w:val="clear" w:color="auto" w:fill="FFFFFF"/>
        </w:rPr>
        <w:t xml:space="preserve"> not stored at least 6 inches above the floor</w:t>
      </w:r>
    </w:p>
    <w:p w14:paraId="6720AF24" w14:textId="77777777" w:rsidR="00AE04DD" w:rsidRPr="001E309B" w:rsidRDefault="00AE04DD" w:rsidP="0092443C">
      <w:pPr>
        <w:tabs>
          <w:tab w:val="left" w:pos="2880"/>
        </w:tabs>
        <w:ind w:left="2880" w:hanging="2880"/>
        <w:rPr>
          <w:szCs w:val="18"/>
        </w:rPr>
      </w:pPr>
      <w:r w:rsidRPr="00AE04DD">
        <w:rPr>
          <w:szCs w:val="18"/>
        </w:rPr>
        <w:t>105 CMR 451.130</w:t>
      </w:r>
      <w:r w:rsidRPr="00AE04DD">
        <w:rPr>
          <w:szCs w:val="18"/>
        </w:rPr>
        <w:tab/>
        <w:t>Plumbing: Plumbing not maintained in good repair,</w:t>
      </w:r>
      <w:r>
        <w:rPr>
          <w:szCs w:val="18"/>
        </w:rPr>
        <w:t xml:space="preserve"> handwash sink leaking</w:t>
      </w:r>
    </w:p>
    <w:p w14:paraId="6BEBD849" w14:textId="77777777" w:rsidR="00AA02F5" w:rsidRPr="00AA02F5" w:rsidRDefault="00AA02F5" w:rsidP="00AA02F5">
      <w:pPr>
        <w:rPr>
          <w:b/>
        </w:rPr>
      </w:pPr>
    </w:p>
    <w:p w14:paraId="51D54B0D" w14:textId="77777777" w:rsidR="00AA02F5" w:rsidRPr="00AA02F5" w:rsidRDefault="00AA02F5" w:rsidP="00AA02F5">
      <w:pPr>
        <w:tabs>
          <w:tab w:val="left" w:pos="2880"/>
        </w:tabs>
        <w:rPr>
          <w:b/>
        </w:rPr>
      </w:pPr>
      <w:r w:rsidRPr="00AA02F5">
        <w:rPr>
          <w:b/>
        </w:rPr>
        <w:t>Inmate Hallway</w:t>
      </w:r>
    </w:p>
    <w:p w14:paraId="7EAD062A" w14:textId="77777777" w:rsidR="00AA02F5" w:rsidRPr="00AA02F5" w:rsidRDefault="00AA02F5" w:rsidP="00AA02F5">
      <w:pPr>
        <w:tabs>
          <w:tab w:val="left" w:pos="2880"/>
        </w:tabs>
        <w:rPr>
          <w:b/>
        </w:rPr>
      </w:pPr>
    </w:p>
    <w:p w14:paraId="4ED26E4C" w14:textId="77777777" w:rsidR="00AA02F5" w:rsidRPr="00AA02F5" w:rsidRDefault="00AA02F5" w:rsidP="00AA02F5">
      <w:pPr>
        <w:tabs>
          <w:tab w:val="left" w:pos="2880"/>
        </w:tabs>
        <w:rPr>
          <w:i/>
        </w:rPr>
      </w:pPr>
      <w:r w:rsidRPr="00AA02F5">
        <w:rPr>
          <w:i/>
        </w:rPr>
        <w:t>Strip Cell</w:t>
      </w:r>
    </w:p>
    <w:p w14:paraId="79DE28F5" w14:textId="77777777" w:rsidR="001E309B" w:rsidRPr="001E309B" w:rsidRDefault="00AE04DD" w:rsidP="00AE04DD">
      <w:pPr>
        <w:tabs>
          <w:tab w:val="left" w:pos="2880"/>
        </w:tabs>
      </w:pPr>
      <w:r w:rsidRPr="004C05A2">
        <w:tab/>
        <w:t>No Violations</w:t>
      </w:r>
      <w:r>
        <w:t xml:space="preserve"> Noted</w:t>
      </w:r>
    </w:p>
    <w:p w14:paraId="5AD6268E" w14:textId="77777777" w:rsidR="001E309B" w:rsidRPr="00AA02F5" w:rsidRDefault="001E309B" w:rsidP="00AA02F5">
      <w:pPr>
        <w:tabs>
          <w:tab w:val="left" w:pos="2880"/>
        </w:tabs>
      </w:pPr>
    </w:p>
    <w:p w14:paraId="6491F09F" w14:textId="77777777" w:rsidR="00AA02F5" w:rsidRPr="00AA02F5" w:rsidRDefault="00AA02F5" w:rsidP="00AA02F5">
      <w:pPr>
        <w:tabs>
          <w:tab w:val="left" w:pos="2880"/>
        </w:tabs>
        <w:rPr>
          <w:i/>
        </w:rPr>
      </w:pPr>
      <w:r w:rsidRPr="00AA02F5">
        <w:rPr>
          <w:i/>
        </w:rPr>
        <w:t>Barbershop</w:t>
      </w:r>
    </w:p>
    <w:p w14:paraId="4DC8F833" w14:textId="77777777" w:rsidR="001E309B" w:rsidRDefault="001E309B" w:rsidP="001E309B">
      <w:pPr>
        <w:tabs>
          <w:tab w:val="left" w:pos="2880"/>
        </w:tabs>
      </w:pPr>
      <w:r w:rsidRPr="001E309B">
        <w:t>105 CMR 451.353</w:t>
      </w:r>
      <w:r w:rsidR="00AE04DD">
        <w:t>*</w:t>
      </w:r>
      <w:r w:rsidRPr="001E309B">
        <w:tab/>
        <w:t>Interior Maintenance: Floor tiles loose</w:t>
      </w:r>
    </w:p>
    <w:p w14:paraId="31E6A0B5" w14:textId="77777777" w:rsidR="001E309B" w:rsidRDefault="001E309B" w:rsidP="001E309B">
      <w:r w:rsidRPr="001E309B">
        <w:t>105 CMR 451.353</w:t>
      </w:r>
      <w:r w:rsidR="00AE04DD">
        <w:t>*</w:t>
      </w:r>
      <w:r w:rsidRPr="001E309B">
        <w:tab/>
      </w:r>
      <w:r w:rsidRPr="001E309B">
        <w:tab/>
        <w:t>Interior Maintenance: Hair trimmers dirty</w:t>
      </w:r>
    </w:p>
    <w:p w14:paraId="77B013F8" w14:textId="77777777" w:rsidR="00AE04DD" w:rsidRPr="001E309B" w:rsidRDefault="00AE04DD" w:rsidP="001E309B"/>
    <w:p w14:paraId="38FB1797" w14:textId="77777777" w:rsidR="00AA02F5" w:rsidRPr="00AA02F5" w:rsidRDefault="00AA02F5" w:rsidP="00AA02F5">
      <w:pPr>
        <w:tabs>
          <w:tab w:val="left" w:pos="2880"/>
        </w:tabs>
        <w:rPr>
          <w:i/>
        </w:rPr>
      </w:pPr>
      <w:r w:rsidRPr="00AA02F5">
        <w:rPr>
          <w:i/>
        </w:rPr>
        <w:t>Staff Computer Room</w:t>
      </w:r>
    </w:p>
    <w:p w14:paraId="13C4D77F" w14:textId="77777777" w:rsidR="001E309B" w:rsidRPr="00AE04DD" w:rsidRDefault="00AE04DD" w:rsidP="00AE04DD">
      <w:pPr>
        <w:tabs>
          <w:tab w:val="left" w:pos="2880"/>
        </w:tabs>
      </w:pPr>
      <w:r w:rsidRPr="004C05A2">
        <w:tab/>
        <w:t>No Violations</w:t>
      </w:r>
      <w:r>
        <w:t xml:space="preserve"> Noted</w:t>
      </w:r>
    </w:p>
    <w:p w14:paraId="018BDC3C" w14:textId="77777777" w:rsidR="001E309B" w:rsidRDefault="001E309B" w:rsidP="00AA02F5">
      <w:pPr>
        <w:pStyle w:val="NormalWeb"/>
        <w:spacing w:before="0" w:beforeAutospacing="0" w:after="0" w:afterAutospacing="0"/>
        <w:rPr>
          <w:i/>
          <w:szCs w:val="22"/>
        </w:rPr>
      </w:pPr>
    </w:p>
    <w:p w14:paraId="6D8CAD01" w14:textId="77777777" w:rsidR="00AA02F5" w:rsidRPr="00AA02F5" w:rsidRDefault="00AA02F5" w:rsidP="00AA02F5">
      <w:pPr>
        <w:pStyle w:val="NormalWeb"/>
        <w:spacing w:before="0" w:beforeAutospacing="0" w:after="0" w:afterAutospacing="0"/>
        <w:rPr>
          <w:i/>
          <w:szCs w:val="22"/>
        </w:rPr>
      </w:pPr>
      <w:r w:rsidRPr="00AA02F5">
        <w:rPr>
          <w:i/>
          <w:szCs w:val="22"/>
        </w:rPr>
        <w:t>Lieutenant</w:t>
      </w:r>
      <w:r w:rsidR="00AE04DD">
        <w:rPr>
          <w:i/>
          <w:szCs w:val="22"/>
        </w:rPr>
        <w:t>’s</w:t>
      </w:r>
      <w:r w:rsidRPr="00AA02F5">
        <w:rPr>
          <w:i/>
          <w:szCs w:val="22"/>
        </w:rPr>
        <w:t xml:space="preserve"> Office</w:t>
      </w:r>
    </w:p>
    <w:p w14:paraId="48D5FCF2" w14:textId="77777777" w:rsidR="001E309B" w:rsidRPr="001E309B" w:rsidRDefault="001E309B" w:rsidP="001E309B">
      <w:pPr>
        <w:tabs>
          <w:tab w:val="left" w:pos="2880"/>
        </w:tabs>
        <w:ind w:left="2880" w:hanging="2880"/>
        <w:rPr>
          <w:szCs w:val="18"/>
        </w:rPr>
      </w:pPr>
      <w:r w:rsidRPr="001E309B">
        <w:rPr>
          <w:szCs w:val="18"/>
        </w:rPr>
        <w:t>105 CMR 451.200</w:t>
      </w:r>
      <w:r w:rsidR="00AE04DD">
        <w:rPr>
          <w:szCs w:val="18"/>
        </w:rPr>
        <w:t>*</w:t>
      </w:r>
      <w:r w:rsidRPr="001E309B">
        <w:rPr>
          <w:szCs w:val="18"/>
        </w:rPr>
        <w:tab/>
        <w:t>Food Storage, Preparation and Service: Food storage</w:t>
      </w:r>
      <w:r w:rsidRPr="001E309B">
        <w:rPr>
          <w:color w:val="FF0000"/>
          <w:szCs w:val="18"/>
        </w:rPr>
        <w:t xml:space="preserve"> </w:t>
      </w:r>
      <w:r w:rsidRPr="001E309B">
        <w:rPr>
          <w:szCs w:val="18"/>
        </w:rPr>
        <w:t>not in compliance with</w:t>
      </w:r>
      <w:r>
        <w:rPr>
          <w:szCs w:val="18"/>
        </w:rPr>
        <w:t xml:space="preserve">               </w:t>
      </w:r>
      <w:r w:rsidRPr="001E309B">
        <w:rPr>
          <w:szCs w:val="18"/>
        </w:rPr>
        <w:t xml:space="preserve"> 105 CMR 590.000, no functioning thermometer in refrigerator</w:t>
      </w:r>
    </w:p>
    <w:p w14:paraId="54559F69" w14:textId="77777777" w:rsidR="00AA02F5" w:rsidRPr="00AA02F5" w:rsidRDefault="00AA02F5" w:rsidP="00AA02F5">
      <w:pPr>
        <w:rPr>
          <w:b/>
        </w:rPr>
      </w:pPr>
    </w:p>
    <w:p w14:paraId="73D174A1" w14:textId="77777777" w:rsidR="00AA02F5" w:rsidRPr="00AA02F5" w:rsidRDefault="00AA02F5" w:rsidP="00AA02F5">
      <w:pPr>
        <w:pStyle w:val="NormalWeb"/>
        <w:spacing w:before="0" w:beforeAutospacing="0" w:after="0" w:afterAutospacing="0"/>
        <w:ind w:left="2880" w:hanging="2880"/>
        <w:rPr>
          <w:b/>
          <w:szCs w:val="22"/>
        </w:rPr>
      </w:pPr>
      <w:r w:rsidRPr="00AA02F5">
        <w:rPr>
          <w:b/>
          <w:szCs w:val="22"/>
        </w:rPr>
        <w:t>Administration Area</w:t>
      </w:r>
    </w:p>
    <w:p w14:paraId="45743D7F" w14:textId="77777777" w:rsidR="00AA02F5" w:rsidRPr="00AA02F5" w:rsidRDefault="00AA02F5" w:rsidP="00AA02F5">
      <w:pPr>
        <w:pStyle w:val="NormalWeb"/>
        <w:spacing w:before="0" w:beforeAutospacing="0" w:after="0" w:afterAutospacing="0"/>
        <w:ind w:left="2880" w:hanging="2880"/>
        <w:rPr>
          <w:b/>
          <w:szCs w:val="22"/>
        </w:rPr>
      </w:pPr>
    </w:p>
    <w:p w14:paraId="17681877" w14:textId="77777777" w:rsidR="001E309B" w:rsidRPr="00AA02F5" w:rsidRDefault="001E309B" w:rsidP="001E309B">
      <w:pPr>
        <w:pStyle w:val="NormalWeb"/>
        <w:spacing w:before="0" w:beforeAutospacing="0" w:after="0" w:afterAutospacing="0"/>
        <w:ind w:left="2880" w:hanging="2880"/>
        <w:rPr>
          <w:i/>
          <w:szCs w:val="22"/>
        </w:rPr>
      </w:pPr>
      <w:r w:rsidRPr="00AA02F5">
        <w:rPr>
          <w:i/>
          <w:szCs w:val="22"/>
        </w:rPr>
        <w:t>CPO Supervisor</w:t>
      </w:r>
    </w:p>
    <w:p w14:paraId="0F7F5337" w14:textId="77777777" w:rsidR="001E309B" w:rsidRPr="00AA02F5" w:rsidRDefault="001E309B" w:rsidP="001E309B">
      <w:pPr>
        <w:tabs>
          <w:tab w:val="left" w:pos="2880"/>
        </w:tabs>
      </w:pPr>
      <w:r w:rsidRPr="00AA02F5">
        <w:tab/>
        <w:t>No Violations Noted</w:t>
      </w:r>
    </w:p>
    <w:p w14:paraId="22A8317C" w14:textId="77777777" w:rsidR="001E309B" w:rsidRDefault="001E309B" w:rsidP="00AA02F5">
      <w:pPr>
        <w:pStyle w:val="NormalWeb"/>
        <w:spacing w:before="0" w:beforeAutospacing="0" w:after="0" w:afterAutospacing="0"/>
        <w:ind w:left="2880" w:hanging="2880"/>
        <w:rPr>
          <w:i/>
          <w:szCs w:val="22"/>
        </w:rPr>
      </w:pPr>
    </w:p>
    <w:p w14:paraId="297F26FC" w14:textId="77777777" w:rsidR="00AA02F5" w:rsidRPr="00AA02F5" w:rsidRDefault="00AA02F5" w:rsidP="00AA02F5">
      <w:pPr>
        <w:pStyle w:val="NormalWeb"/>
        <w:spacing w:before="0" w:beforeAutospacing="0" w:after="0" w:afterAutospacing="0"/>
        <w:ind w:left="2880" w:hanging="2880"/>
        <w:rPr>
          <w:i/>
          <w:szCs w:val="22"/>
        </w:rPr>
      </w:pPr>
      <w:r w:rsidRPr="00AA02F5">
        <w:rPr>
          <w:i/>
          <w:szCs w:val="22"/>
        </w:rPr>
        <w:t>DDU Captain’s Office</w:t>
      </w:r>
    </w:p>
    <w:p w14:paraId="0E074939" w14:textId="77777777" w:rsidR="00AA02F5" w:rsidRPr="001E309B" w:rsidRDefault="001E309B" w:rsidP="001E309B">
      <w:pPr>
        <w:ind w:left="2160" w:firstLine="720"/>
      </w:pPr>
      <w:r w:rsidRPr="001E309B">
        <w:t>Unable to Inspect – Locked</w:t>
      </w:r>
    </w:p>
    <w:p w14:paraId="4890C19C" w14:textId="77777777" w:rsidR="00AA02F5" w:rsidRPr="00AA02F5" w:rsidRDefault="00AA02F5" w:rsidP="00AA02F5">
      <w:pPr>
        <w:pStyle w:val="NormalWeb"/>
        <w:spacing w:before="0" w:beforeAutospacing="0" w:after="0" w:afterAutospacing="0"/>
        <w:ind w:left="2880" w:hanging="2880"/>
        <w:rPr>
          <w:b/>
          <w:i/>
          <w:szCs w:val="22"/>
        </w:rPr>
      </w:pPr>
    </w:p>
    <w:p w14:paraId="74605676" w14:textId="77777777" w:rsidR="00AA02F5" w:rsidRPr="00AA02F5" w:rsidRDefault="00AA02F5" w:rsidP="00AA02F5">
      <w:pPr>
        <w:pStyle w:val="NormalWeb"/>
        <w:spacing w:before="0" w:beforeAutospacing="0" w:after="0" w:afterAutospacing="0"/>
        <w:ind w:left="2880" w:hanging="2880"/>
        <w:rPr>
          <w:i/>
          <w:szCs w:val="22"/>
        </w:rPr>
      </w:pPr>
      <w:r w:rsidRPr="00AA02F5">
        <w:rPr>
          <w:i/>
          <w:szCs w:val="22"/>
        </w:rPr>
        <w:t>Operations Office</w:t>
      </w:r>
    </w:p>
    <w:p w14:paraId="2EE1D013" w14:textId="77777777" w:rsidR="00AA02F5" w:rsidRDefault="00AA02F5" w:rsidP="00B72765">
      <w:pPr>
        <w:tabs>
          <w:tab w:val="left" w:pos="2880"/>
        </w:tabs>
      </w:pPr>
      <w:r w:rsidRPr="00AA02F5">
        <w:tab/>
        <w:t>No Violations Noted</w:t>
      </w:r>
    </w:p>
    <w:p w14:paraId="27F82F43" w14:textId="77777777" w:rsidR="000D7A74" w:rsidRPr="00AA02F5" w:rsidRDefault="000D7A74" w:rsidP="00AA02F5">
      <w:pPr>
        <w:tabs>
          <w:tab w:val="left" w:pos="2880"/>
        </w:tabs>
        <w:ind w:left="2880" w:hanging="2880"/>
      </w:pPr>
    </w:p>
    <w:p w14:paraId="7739E651" w14:textId="77777777" w:rsidR="00AA02F5" w:rsidRPr="00C239A8" w:rsidRDefault="00AA02F5" w:rsidP="00AA02F5">
      <w:pPr>
        <w:pStyle w:val="NormalWeb"/>
        <w:spacing w:before="0" w:beforeAutospacing="0" w:after="0" w:afterAutospacing="0"/>
        <w:rPr>
          <w:i/>
          <w:szCs w:val="22"/>
        </w:rPr>
      </w:pPr>
      <w:r w:rsidRPr="00AA02F5">
        <w:rPr>
          <w:i/>
          <w:szCs w:val="22"/>
        </w:rPr>
        <w:t xml:space="preserve">Female Bathroom   </w:t>
      </w:r>
    </w:p>
    <w:p w14:paraId="0345AE7C" w14:textId="77777777" w:rsidR="00C239A8" w:rsidRPr="00C239A8" w:rsidRDefault="00C239A8">
      <w:pPr>
        <w:tabs>
          <w:tab w:val="left" w:pos="2880"/>
        </w:tabs>
      </w:pPr>
      <w:r w:rsidRPr="00C239A8">
        <w:tab/>
        <w:t>No Violations Noted</w:t>
      </w:r>
    </w:p>
    <w:p w14:paraId="234384AB" w14:textId="77777777" w:rsidR="00AA02F5" w:rsidRPr="00C239A8" w:rsidRDefault="00AA02F5" w:rsidP="00AA02F5">
      <w:pPr>
        <w:pStyle w:val="NormalWeb"/>
        <w:spacing w:before="0" w:beforeAutospacing="0" w:after="0" w:afterAutospacing="0"/>
        <w:rPr>
          <w:i/>
          <w:szCs w:val="22"/>
        </w:rPr>
      </w:pPr>
    </w:p>
    <w:p w14:paraId="704561BF" w14:textId="77777777" w:rsidR="00AA02F5" w:rsidRPr="00C239A8" w:rsidRDefault="00AA02F5" w:rsidP="00AA02F5">
      <w:pPr>
        <w:pStyle w:val="NormalWeb"/>
        <w:spacing w:before="0" w:beforeAutospacing="0" w:after="0" w:afterAutospacing="0"/>
        <w:rPr>
          <w:i/>
          <w:szCs w:val="22"/>
        </w:rPr>
      </w:pPr>
      <w:r w:rsidRPr="00C239A8">
        <w:rPr>
          <w:i/>
          <w:szCs w:val="22"/>
        </w:rPr>
        <w:t xml:space="preserve">Male Bathroom   </w:t>
      </w:r>
    </w:p>
    <w:p w14:paraId="30C3D420" w14:textId="77777777" w:rsidR="001E309B" w:rsidRDefault="00C239A8" w:rsidP="00C239A8">
      <w:pPr>
        <w:tabs>
          <w:tab w:val="left" w:pos="2880"/>
        </w:tabs>
      </w:pPr>
      <w:r w:rsidRPr="00C239A8">
        <w:tab/>
        <w:t>No Violations Noted</w:t>
      </w:r>
    </w:p>
    <w:p w14:paraId="63AD8D4A" w14:textId="77777777" w:rsidR="00C239A8" w:rsidRDefault="00C239A8" w:rsidP="00AA02F5">
      <w:pPr>
        <w:tabs>
          <w:tab w:val="left" w:pos="2880"/>
        </w:tabs>
      </w:pPr>
    </w:p>
    <w:p w14:paraId="14123C88" w14:textId="77777777" w:rsidR="001E309B" w:rsidRPr="00AA02F5" w:rsidRDefault="001E309B" w:rsidP="001E309B">
      <w:pPr>
        <w:tabs>
          <w:tab w:val="left" w:pos="2880"/>
        </w:tabs>
        <w:rPr>
          <w:i/>
        </w:rPr>
      </w:pPr>
      <w:r>
        <w:rPr>
          <w:i/>
        </w:rPr>
        <w:t>Unit Manager Office</w:t>
      </w:r>
    </w:p>
    <w:p w14:paraId="1AA8EF6C" w14:textId="77777777" w:rsidR="001E309B" w:rsidRPr="001E309B" w:rsidRDefault="001E309B" w:rsidP="001E309B">
      <w:pPr>
        <w:ind w:left="2160" w:firstLine="720"/>
      </w:pPr>
      <w:r w:rsidRPr="001E309B">
        <w:t>Unable to Inspect – Locked</w:t>
      </w:r>
    </w:p>
    <w:p w14:paraId="5DF5B6AF" w14:textId="77777777" w:rsidR="00AA02F5" w:rsidRPr="00AA02F5" w:rsidRDefault="00AA02F5" w:rsidP="00AA02F5">
      <w:pPr>
        <w:tabs>
          <w:tab w:val="left" w:pos="2880"/>
        </w:tabs>
        <w:rPr>
          <w:i/>
        </w:rPr>
      </w:pPr>
    </w:p>
    <w:p w14:paraId="366E371C" w14:textId="77777777" w:rsidR="00AA02F5" w:rsidRPr="00AA02F5" w:rsidRDefault="00AA02F5" w:rsidP="00AA02F5">
      <w:pPr>
        <w:tabs>
          <w:tab w:val="left" w:pos="2880"/>
        </w:tabs>
        <w:rPr>
          <w:i/>
        </w:rPr>
      </w:pPr>
      <w:r w:rsidRPr="00AA02F5">
        <w:rPr>
          <w:i/>
        </w:rPr>
        <w:lastRenderedPageBreak/>
        <w:t>Toxic/Caustic Closet</w:t>
      </w:r>
    </w:p>
    <w:p w14:paraId="3D44F75A" w14:textId="77777777" w:rsidR="00C239A8" w:rsidRPr="001E309B" w:rsidRDefault="00C239A8" w:rsidP="00C239A8">
      <w:pPr>
        <w:ind w:left="2160" w:firstLine="720"/>
      </w:pPr>
      <w:r w:rsidRPr="001E309B">
        <w:t>Unable to Inspect – Locked</w:t>
      </w:r>
    </w:p>
    <w:p w14:paraId="19D20ACB" w14:textId="77777777" w:rsidR="00AA02F5" w:rsidRPr="00AA02F5" w:rsidRDefault="00AA02F5" w:rsidP="00AA02F5">
      <w:pPr>
        <w:tabs>
          <w:tab w:val="left" w:pos="2880"/>
        </w:tabs>
      </w:pPr>
    </w:p>
    <w:p w14:paraId="29F4D215" w14:textId="77777777" w:rsidR="00AA02F5" w:rsidRPr="00AA02F5" w:rsidRDefault="00AA02F5" w:rsidP="00AA02F5">
      <w:pPr>
        <w:tabs>
          <w:tab w:val="left" w:pos="2880"/>
        </w:tabs>
        <w:rPr>
          <w:i/>
        </w:rPr>
      </w:pPr>
      <w:r w:rsidRPr="00AA02F5">
        <w:rPr>
          <w:i/>
        </w:rPr>
        <w:t>Janitor’s Closet</w:t>
      </w:r>
    </w:p>
    <w:p w14:paraId="302C3C48" w14:textId="77777777" w:rsidR="00AA02F5" w:rsidRPr="00AE04DD" w:rsidRDefault="00AE04DD" w:rsidP="00AE04DD">
      <w:pPr>
        <w:tabs>
          <w:tab w:val="left" w:pos="2880"/>
        </w:tabs>
        <w:rPr>
          <w:color w:val="FF0000"/>
        </w:rPr>
      </w:pPr>
      <w:r w:rsidRPr="00AB5A5E">
        <w:t>105 CMR 451.353</w:t>
      </w:r>
      <w:r w:rsidRPr="00AB5A5E">
        <w:tab/>
        <w:t>Interior Maintenance</w:t>
      </w:r>
      <w:r>
        <w:t>: Ceiling access panel not shut properly</w:t>
      </w:r>
    </w:p>
    <w:p w14:paraId="2C116907" w14:textId="77777777" w:rsidR="00AA02F5" w:rsidRPr="00AA02F5" w:rsidRDefault="00AA02F5" w:rsidP="00AA02F5">
      <w:pPr>
        <w:tabs>
          <w:tab w:val="left" w:pos="2880"/>
        </w:tabs>
        <w:rPr>
          <w:i/>
        </w:rPr>
      </w:pPr>
    </w:p>
    <w:p w14:paraId="32F70756" w14:textId="77777777" w:rsidR="00AA02F5" w:rsidRPr="00AA02F5" w:rsidRDefault="00AA02F5" w:rsidP="00AA02F5">
      <w:pPr>
        <w:tabs>
          <w:tab w:val="left" w:pos="2880"/>
        </w:tabs>
        <w:rPr>
          <w:i/>
        </w:rPr>
      </w:pPr>
      <w:r w:rsidRPr="00AA02F5">
        <w:rPr>
          <w:i/>
        </w:rPr>
        <w:t>Spectrum Room</w:t>
      </w:r>
    </w:p>
    <w:p w14:paraId="49E14742" w14:textId="77777777" w:rsidR="00C239A8" w:rsidRPr="00C239A8" w:rsidRDefault="00C239A8" w:rsidP="00C239A8">
      <w:pPr>
        <w:tabs>
          <w:tab w:val="left" w:pos="2880"/>
        </w:tabs>
        <w:rPr>
          <w:szCs w:val="18"/>
        </w:rPr>
      </w:pPr>
      <w:r w:rsidRPr="00C239A8">
        <w:rPr>
          <w:szCs w:val="18"/>
        </w:rPr>
        <w:t>105 CMR 451.353</w:t>
      </w:r>
      <w:r w:rsidRPr="00C239A8">
        <w:rPr>
          <w:szCs w:val="18"/>
        </w:rPr>
        <w:tab/>
        <w:t xml:space="preserve">Interior Maintenance: Ceiling tiles </w:t>
      </w:r>
      <w:r w:rsidR="00AE04DD">
        <w:rPr>
          <w:szCs w:val="18"/>
        </w:rPr>
        <w:t>water stained</w:t>
      </w:r>
    </w:p>
    <w:p w14:paraId="627780B9" w14:textId="77777777" w:rsidR="00AA02F5" w:rsidRPr="00AA02F5" w:rsidRDefault="00AA02F5" w:rsidP="00AA02F5">
      <w:pPr>
        <w:rPr>
          <w:b/>
        </w:rPr>
      </w:pPr>
    </w:p>
    <w:p w14:paraId="1D921991" w14:textId="77777777" w:rsidR="00AA02F5" w:rsidRPr="00AA02F5" w:rsidRDefault="00AA02F5" w:rsidP="00AA02F5">
      <w:pPr>
        <w:pStyle w:val="NormalWeb"/>
        <w:spacing w:before="0" w:beforeAutospacing="0" w:after="0" w:afterAutospacing="0"/>
        <w:rPr>
          <w:b/>
          <w:szCs w:val="22"/>
        </w:rPr>
      </w:pPr>
      <w:r w:rsidRPr="00AA02F5">
        <w:rPr>
          <w:b/>
          <w:szCs w:val="22"/>
        </w:rPr>
        <w:t>Inner Control</w:t>
      </w:r>
    </w:p>
    <w:p w14:paraId="08EB99C9" w14:textId="77777777" w:rsidR="00AA02F5" w:rsidRPr="00AA02F5" w:rsidRDefault="00AA02F5" w:rsidP="00AA02F5">
      <w:pPr>
        <w:pStyle w:val="NormalWeb"/>
        <w:spacing w:before="0" w:beforeAutospacing="0" w:after="0" w:afterAutospacing="0"/>
        <w:rPr>
          <w:b/>
          <w:szCs w:val="22"/>
        </w:rPr>
      </w:pPr>
    </w:p>
    <w:p w14:paraId="517759C8" w14:textId="77777777" w:rsidR="00AA02F5" w:rsidRPr="00AA02F5" w:rsidRDefault="00AA02F5" w:rsidP="00AA02F5">
      <w:pPr>
        <w:pStyle w:val="NormalWeb"/>
        <w:spacing w:before="0" w:beforeAutospacing="0" w:after="0" w:afterAutospacing="0"/>
        <w:rPr>
          <w:i/>
          <w:szCs w:val="22"/>
        </w:rPr>
      </w:pPr>
      <w:r w:rsidRPr="00AA02F5">
        <w:rPr>
          <w:i/>
          <w:szCs w:val="22"/>
        </w:rPr>
        <w:t>Bathroom</w:t>
      </w:r>
    </w:p>
    <w:p w14:paraId="6ABC3C79" w14:textId="77777777" w:rsidR="00AA02F5" w:rsidRPr="00AA02F5" w:rsidRDefault="00AA02F5" w:rsidP="00AA02F5">
      <w:pPr>
        <w:tabs>
          <w:tab w:val="left" w:pos="2880"/>
        </w:tabs>
      </w:pPr>
      <w:r w:rsidRPr="00AA02F5">
        <w:t>105 CMR 451.123</w:t>
      </w:r>
      <w:r w:rsidR="00C239A8">
        <w:t>*</w:t>
      </w:r>
      <w:r w:rsidRPr="00AA02F5">
        <w:tab/>
        <w:t>Maintenance: Debris on floor</w:t>
      </w:r>
    </w:p>
    <w:p w14:paraId="5268E099" w14:textId="77777777" w:rsidR="00AA02F5" w:rsidRDefault="00C239A8" w:rsidP="00AA02F5">
      <w:pPr>
        <w:tabs>
          <w:tab w:val="left" w:pos="2880"/>
        </w:tabs>
      </w:pPr>
      <w:r w:rsidRPr="00AA02F5">
        <w:t>105 CMR 451.123</w:t>
      </w:r>
      <w:r w:rsidR="00AE04DD">
        <w:t>*</w:t>
      </w:r>
      <w:r w:rsidRPr="00AA02F5">
        <w:tab/>
        <w:t>Maintenance: D</w:t>
      </w:r>
      <w:r>
        <w:t>oor rusted</w:t>
      </w:r>
    </w:p>
    <w:p w14:paraId="1C7D23FA" w14:textId="77777777" w:rsidR="00AE04DD" w:rsidRDefault="00AE04DD" w:rsidP="00AA02F5">
      <w:pPr>
        <w:pStyle w:val="NormalWeb"/>
        <w:spacing w:before="0" w:beforeAutospacing="0" w:after="0" w:afterAutospacing="0"/>
        <w:rPr>
          <w:b/>
          <w:szCs w:val="22"/>
        </w:rPr>
      </w:pPr>
    </w:p>
    <w:p w14:paraId="07D9F1DC" w14:textId="77777777" w:rsidR="00AA02F5" w:rsidRPr="00AA02F5" w:rsidRDefault="00AA02F5" w:rsidP="00AA02F5">
      <w:pPr>
        <w:pStyle w:val="NormalWeb"/>
        <w:spacing w:before="0" w:beforeAutospacing="0" w:after="0" w:afterAutospacing="0"/>
        <w:rPr>
          <w:szCs w:val="22"/>
        </w:rPr>
      </w:pPr>
      <w:r w:rsidRPr="00AA02F5">
        <w:rPr>
          <w:b/>
          <w:szCs w:val="22"/>
        </w:rPr>
        <w:t>C2</w:t>
      </w:r>
    </w:p>
    <w:p w14:paraId="4F2035B3" w14:textId="77777777" w:rsidR="00AA02F5" w:rsidRPr="00AA02F5" w:rsidRDefault="00AA02F5" w:rsidP="00AA02F5">
      <w:pPr>
        <w:tabs>
          <w:tab w:val="left" w:pos="2880"/>
        </w:tabs>
      </w:pPr>
    </w:p>
    <w:p w14:paraId="21B8F762" w14:textId="77777777" w:rsidR="00AA02F5" w:rsidRPr="00AA02F5" w:rsidRDefault="00AA02F5" w:rsidP="00AA02F5">
      <w:pPr>
        <w:tabs>
          <w:tab w:val="left" w:pos="2880"/>
        </w:tabs>
        <w:rPr>
          <w:i/>
        </w:rPr>
      </w:pPr>
      <w:r w:rsidRPr="00AA02F5">
        <w:rPr>
          <w:i/>
        </w:rPr>
        <w:t>Multipurpose Room</w:t>
      </w:r>
    </w:p>
    <w:p w14:paraId="4FF73EE5" w14:textId="77777777" w:rsidR="00AA02F5" w:rsidRPr="00AA02F5" w:rsidRDefault="00AA02F5" w:rsidP="00AA02F5">
      <w:pPr>
        <w:tabs>
          <w:tab w:val="left" w:pos="2880"/>
        </w:tabs>
      </w:pPr>
      <w:r w:rsidRPr="00AA02F5">
        <w:t>105 CMR 451.350</w:t>
      </w:r>
      <w:r w:rsidR="00C239A8">
        <w:t>*</w:t>
      </w:r>
      <w:r w:rsidRPr="00AA02F5">
        <w:tab/>
        <w:t>Structural Maintenance: Exit door not rodent and weathertight</w:t>
      </w:r>
    </w:p>
    <w:p w14:paraId="5B34BE4B" w14:textId="77777777" w:rsidR="00AA02F5" w:rsidRPr="00AA02F5" w:rsidRDefault="00AA02F5" w:rsidP="00AA02F5">
      <w:pPr>
        <w:pStyle w:val="NormalWeb"/>
        <w:spacing w:before="0" w:beforeAutospacing="0" w:after="0" w:afterAutospacing="0"/>
        <w:rPr>
          <w:i/>
          <w:szCs w:val="22"/>
        </w:rPr>
      </w:pPr>
    </w:p>
    <w:p w14:paraId="11751AB1" w14:textId="77777777" w:rsidR="00AA02F5" w:rsidRPr="00AA02F5" w:rsidRDefault="00AA02F5" w:rsidP="00AA02F5">
      <w:pPr>
        <w:pStyle w:val="NormalWeb"/>
        <w:spacing w:before="0" w:beforeAutospacing="0" w:after="0" w:afterAutospacing="0"/>
        <w:rPr>
          <w:i/>
          <w:szCs w:val="22"/>
        </w:rPr>
      </w:pPr>
      <w:r w:rsidRPr="00AA02F5">
        <w:rPr>
          <w:i/>
          <w:szCs w:val="22"/>
        </w:rPr>
        <w:t>Janitor’s Closet</w:t>
      </w:r>
    </w:p>
    <w:p w14:paraId="548DAACD" w14:textId="77777777" w:rsidR="00C239A8" w:rsidRPr="001E309B" w:rsidRDefault="00C239A8" w:rsidP="00C239A8">
      <w:pPr>
        <w:ind w:left="2160" w:firstLine="720"/>
      </w:pPr>
      <w:r w:rsidRPr="001E309B">
        <w:t>Unable to Inspect – Locked</w:t>
      </w:r>
    </w:p>
    <w:p w14:paraId="59DE64A5" w14:textId="77777777" w:rsidR="00AA02F5" w:rsidRPr="00AA02F5" w:rsidRDefault="00AA02F5" w:rsidP="00AA02F5">
      <w:pPr>
        <w:tabs>
          <w:tab w:val="left" w:pos="2880"/>
        </w:tabs>
      </w:pPr>
    </w:p>
    <w:p w14:paraId="43C7F68B" w14:textId="77777777" w:rsidR="005E4DE0" w:rsidRDefault="00AE04DD" w:rsidP="00AA02F5">
      <w:pPr>
        <w:tabs>
          <w:tab w:val="left" w:pos="2880"/>
        </w:tabs>
        <w:rPr>
          <w:i/>
        </w:rPr>
      </w:pPr>
      <w:r>
        <w:rPr>
          <w:i/>
        </w:rPr>
        <w:t>Rec Cages</w:t>
      </w:r>
    </w:p>
    <w:p w14:paraId="6949FBD9" w14:textId="77777777" w:rsidR="00AE04DD" w:rsidRPr="004C05A2" w:rsidRDefault="00AE04DD">
      <w:pPr>
        <w:tabs>
          <w:tab w:val="left" w:pos="2880"/>
        </w:tabs>
      </w:pPr>
      <w:r w:rsidRPr="004C05A2">
        <w:tab/>
        <w:t>No Violations</w:t>
      </w:r>
      <w:r>
        <w:t xml:space="preserve"> Noted</w:t>
      </w:r>
    </w:p>
    <w:p w14:paraId="564FAD5D" w14:textId="77777777" w:rsidR="005E4DE0" w:rsidRDefault="005E4DE0" w:rsidP="00AA02F5">
      <w:pPr>
        <w:tabs>
          <w:tab w:val="left" w:pos="2880"/>
        </w:tabs>
        <w:rPr>
          <w:i/>
        </w:rPr>
      </w:pPr>
    </w:p>
    <w:p w14:paraId="49BABA73" w14:textId="77777777" w:rsidR="00AA02F5" w:rsidRPr="00AA02F5" w:rsidRDefault="00AA02F5" w:rsidP="00AA02F5">
      <w:pPr>
        <w:tabs>
          <w:tab w:val="left" w:pos="2880"/>
        </w:tabs>
        <w:rPr>
          <w:i/>
        </w:rPr>
      </w:pPr>
      <w:r w:rsidRPr="00AA02F5">
        <w:rPr>
          <w:i/>
        </w:rPr>
        <w:t>Showers</w:t>
      </w:r>
    </w:p>
    <w:p w14:paraId="1B8FBCAC" w14:textId="77777777" w:rsidR="00C239A8" w:rsidRPr="00AA02F5" w:rsidRDefault="00AE04DD" w:rsidP="00AE04DD">
      <w:pPr>
        <w:tabs>
          <w:tab w:val="left" w:pos="2880"/>
        </w:tabs>
      </w:pPr>
      <w:r w:rsidRPr="004C05A2">
        <w:tab/>
        <w:t>No Violations</w:t>
      </w:r>
      <w:r>
        <w:t xml:space="preserve"> Noted</w:t>
      </w:r>
    </w:p>
    <w:p w14:paraId="7445E5BA" w14:textId="77777777" w:rsidR="00C239A8" w:rsidRDefault="00C239A8" w:rsidP="00AA02F5">
      <w:pPr>
        <w:tabs>
          <w:tab w:val="left" w:pos="2880"/>
        </w:tabs>
        <w:rPr>
          <w:i/>
        </w:rPr>
      </w:pPr>
    </w:p>
    <w:p w14:paraId="388B0935" w14:textId="77777777" w:rsidR="00AA02F5" w:rsidRPr="00AA02F5" w:rsidRDefault="00AA02F5" w:rsidP="00AA02F5">
      <w:pPr>
        <w:tabs>
          <w:tab w:val="left" w:pos="2880"/>
        </w:tabs>
        <w:rPr>
          <w:i/>
        </w:rPr>
      </w:pPr>
      <w:r w:rsidRPr="00AA02F5">
        <w:rPr>
          <w:i/>
        </w:rPr>
        <w:t>Cells</w:t>
      </w:r>
    </w:p>
    <w:p w14:paraId="48ECFAD0" w14:textId="77777777" w:rsidR="00AA02F5" w:rsidRPr="00AA02F5" w:rsidRDefault="00AA02F5" w:rsidP="00AA02F5">
      <w:pPr>
        <w:tabs>
          <w:tab w:val="left" w:pos="2880"/>
        </w:tabs>
      </w:pPr>
      <w:r w:rsidRPr="00AA02F5">
        <w:tab/>
        <w:t>No Violations Noted</w:t>
      </w:r>
    </w:p>
    <w:p w14:paraId="465EDF1E" w14:textId="77777777" w:rsidR="00AA02F5" w:rsidRPr="00AA02F5" w:rsidRDefault="00AA02F5" w:rsidP="00AA02F5">
      <w:pPr>
        <w:tabs>
          <w:tab w:val="left" w:pos="2880"/>
        </w:tabs>
      </w:pPr>
    </w:p>
    <w:p w14:paraId="40A26EC5" w14:textId="77777777" w:rsidR="00AA02F5" w:rsidRPr="00AA02F5" w:rsidRDefault="00AA02F5" w:rsidP="00AA02F5">
      <w:pPr>
        <w:tabs>
          <w:tab w:val="left" w:pos="2880"/>
        </w:tabs>
        <w:rPr>
          <w:b/>
        </w:rPr>
      </w:pPr>
      <w:r w:rsidRPr="00AA02F5">
        <w:rPr>
          <w:b/>
        </w:rPr>
        <w:t>C1</w:t>
      </w:r>
      <w:r w:rsidR="00AE04DD">
        <w:rPr>
          <w:b/>
        </w:rPr>
        <w:t xml:space="preserve"> </w:t>
      </w:r>
      <w:r w:rsidR="00AE04DD" w:rsidRPr="006B11A4">
        <w:rPr>
          <w:b/>
          <w:bCs/>
        </w:rPr>
        <w:t>– Unoccupied</w:t>
      </w:r>
    </w:p>
    <w:p w14:paraId="3280527C" w14:textId="77777777" w:rsidR="00AA02F5" w:rsidRPr="00AA02F5" w:rsidRDefault="00AA02F5" w:rsidP="00AA02F5">
      <w:pPr>
        <w:tabs>
          <w:tab w:val="left" w:pos="2880"/>
        </w:tabs>
        <w:rPr>
          <w:i/>
        </w:rPr>
      </w:pPr>
    </w:p>
    <w:p w14:paraId="7FE92D7E" w14:textId="77777777" w:rsidR="00AA02F5" w:rsidRPr="00AA02F5" w:rsidRDefault="00AA02F5" w:rsidP="00AA02F5">
      <w:pPr>
        <w:tabs>
          <w:tab w:val="left" w:pos="2880"/>
        </w:tabs>
        <w:rPr>
          <w:i/>
        </w:rPr>
      </w:pPr>
      <w:r w:rsidRPr="00AA02F5">
        <w:rPr>
          <w:i/>
        </w:rPr>
        <w:t>Multipurpose Room</w:t>
      </w:r>
    </w:p>
    <w:p w14:paraId="2F8341CC" w14:textId="77777777" w:rsidR="00C239A8" w:rsidRPr="0025009C" w:rsidRDefault="0025009C" w:rsidP="0025009C">
      <w:pPr>
        <w:tabs>
          <w:tab w:val="left" w:pos="2880"/>
        </w:tabs>
      </w:pPr>
      <w:r w:rsidRPr="004C05A2">
        <w:tab/>
        <w:t>No Violations</w:t>
      </w:r>
      <w:r>
        <w:t xml:space="preserve"> Noted</w:t>
      </w:r>
    </w:p>
    <w:p w14:paraId="597FEEDF" w14:textId="77777777" w:rsidR="00AA02F5" w:rsidRPr="00AA02F5" w:rsidRDefault="00AA02F5" w:rsidP="00AA02F5">
      <w:pPr>
        <w:tabs>
          <w:tab w:val="left" w:pos="2880"/>
        </w:tabs>
        <w:rPr>
          <w:i/>
        </w:rPr>
      </w:pPr>
    </w:p>
    <w:p w14:paraId="1BFBD0F5" w14:textId="77777777" w:rsidR="00AA02F5" w:rsidRPr="00AA02F5" w:rsidRDefault="00AA02F5" w:rsidP="00AA02F5">
      <w:pPr>
        <w:tabs>
          <w:tab w:val="left" w:pos="2880"/>
        </w:tabs>
        <w:rPr>
          <w:i/>
        </w:rPr>
      </w:pPr>
      <w:r w:rsidRPr="00AA02F5">
        <w:rPr>
          <w:i/>
        </w:rPr>
        <w:t>Janitor’s Closet</w:t>
      </w:r>
    </w:p>
    <w:p w14:paraId="268C08B8" w14:textId="77777777" w:rsidR="00AA02F5" w:rsidRPr="0025009C" w:rsidRDefault="0025009C" w:rsidP="0025009C">
      <w:pPr>
        <w:ind w:left="2160" w:firstLine="720"/>
        <w:rPr>
          <w:color w:val="000000"/>
        </w:rPr>
      </w:pPr>
      <w:r>
        <w:rPr>
          <w:color w:val="000000"/>
        </w:rPr>
        <w:t>Unable to Inspect – Locked</w:t>
      </w:r>
    </w:p>
    <w:p w14:paraId="653739C8" w14:textId="77777777" w:rsidR="00AA02F5" w:rsidRPr="00AA02F5" w:rsidRDefault="00AA02F5" w:rsidP="00AA02F5">
      <w:pPr>
        <w:tabs>
          <w:tab w:val="left" w:pos="2880"/>
        </w:tabs>
      </w:pPr>
    </w:p>
    <w:p w14:paraId="12B09DAD" w14:textId="77777777" w:rsidR="00AA02F5" w:rsidRPr="00AA02F5" w:rsidRDefault="00AA02F5" w:rsidP="00AA02F5">
      <w:pPr>
        <w:tabs>
          <w:tab w:val="left" w:pos="2880"/>
        </w:tabs>
        <w:rPr>
          <w:i/>
        </w:rPr>
      </w:pPr>
      <w:r w:rsidRPr="00AA02F5">
        <w:rPr>
          <w:i/>
        </w:rPr>
        <w:t>Showers</w:t>
      </w:r>
    </w:p>
    <w:p w14:paraId="1C9DBE88" w14:textId="77777777" w:rsidR="0025009C" w:rsidRPr="00AA02F5" w:rsidRDefault="0025009C" w:rsidP="0025009C">
      <w:pPr>
        <w:tabs>
          <w:tab w:val="left" w:pos="2880"/>
        </w:tabs>
      </w:pPr>
      <w:r w:rsidRPr="00AA02F5">
        <w:tab/>
        <w:t xml:space="preserve">Unable to Inspect – Under </w:t>
      </w:r>
      <w:r>
        <w:t>Construction</w:t>
      </w:r>
    </w:p>
    <w:p w14:paraId="6AA32239" w14:textId="77777777" w:rsidR="00AA02F5" w:rsidRPr="00AA02F5" w:rsidRDefault="00AA02F5" w:rsidP="00AA02F5">
      <w:pPr>
        <w:tabs>
          <w:tab w:val="left" w:pos="2880"/>
        </w:tabs>
        <w:rPr>
          <w:i/>
        </w:rPr>
      </w:pPr>
    </w:p>
    <w:p w14:paraId="0F64D51A" w14:textId="77777777" w:rsidR="00AA02F5" w:rsidRPr="00AA02F5" w:rsidRDefault="00AA02F5" w:rsidP="00AA02F5">
      <w:pPr>
        <w:tabs>
          <w:tab w:val="left" w:pos="2880"/>
        </w:tabs>
        <w:rPr>
          <w:i/>
        </w:rPr>
      </w:pPr>
      <w:r w:rsidRPr="00AA02F5">
        <w:rPr>
          <w:i/>
        </w:rPr>
        <w:t>Cells</w:t>
      </w:r>
    </w:p>
    <w:p w14:paraId="2A500B9B" w14:textId="77777777" w:rsidR="00AA02F5" w:rsidRPr="00AA02F5" w:rsidRDefault="00C239A8" w:rsidP="00AA02F5">
      <w:pPr>
        <w:tabs>
          <w:tab w:val="left" w:pos="2880"/>
        </w:tabs>
      </w:pPr>
      <w:r w:rsidRPr="00AA02F5">
        <w:tab/>
        <w:t>No Violations Noted</w:t>
      </w:r>
    </w:p>
    <w:p w14:paraId="5BDA05E2" w14:textId="77777777" w:rsidR="00B72765" w:rsidRDefault="00B72765" w:rsidP="00AA02F5">
      <w:pPr>
        <w:tabs>
          <w:tab w:val="left" w:pos="2880"/>
        </w:tabs>
        <w:rPr>
          <w:b/>
        </w:rPr>
      </w:pPr>
    </w:p>
    <w:p w14:paraId="5620A15E" w14:textId="77777777" w:rsidR="00AA02F5" w:rsidRPr="00AA02F5" w:rsidRDefault="00AA02F5" w:rsidP="00AA02F5">
      <w:pPr>
        <w:tabs>
          <w:tab w:val="left" w:pos="2880"/>
        </w:tabs>
        <w:rPr>
          <w:b/>
        </w:rPr>
      </w:pPr>
      <w:r w:rsidRPr="00AA02F5">
        <w:rPr>
          <w:b/>
        </w:rPr>
        <w:t>B2</w:t>
      </w:r>
    </w:p>
    <w:p w14:paraId="3CDB6D10" w14:textId="77777777" w:rsidR="00AA02F5" w:rsidRPr="00AA02F5" w:rsidRDefault="00AA02F5" w:rsidP="00AA02F5">
      <w:pPr>
        <w:tabs>
          <w:tab w:val="left" w:pos="2880"/>
        </w:tabs>
        <w:rPr>
          <w:b/>
        </w:rPr>
      </w:pPr>
    </w:p>
    <w:p w14:paraId="48F3D774" w14:textId="77777777" w:rsidR="00AA02F5" w:rsidRPr="00AA02F5" w:rsidRDefault="00AA02F5" w:rsidP="00AA02F5">
      <w:pPr>
        <w:tabs>
          <w:tab w:val="left" w:pos="2880"/>
        </w:tabs>
        <w:rPr>
          <w:i/>
        </w:rPr>
      </w:pPr>
      <w:r w:rsidRPr="00AA02F5">
        <w:rPr>
          <w:i/>
        </w:rPr>
        <w:t>Multipurpose Room</w:t>
      </w:r>
    </w:p>
    <w:p w14:paraId="4D9D5269" w14:textId="77777777" w:rsidR="0025009C" w:rsidRPr="0025009C" w:rsidRDefault="0025009C" w:rsidP="0025009C">
      <w:pPr>
        <w:ind w:left="2160" w:firstLine="720"/>
        <w:rPr>
          <w:color w:val="000000"/>
        </w:rPr>
      </w:pPr>
      <w:r>
        <w:rPr>
          <w:color w:val="000000"/>
        </w:rPr>
        <w:t>Unable to Inspect – In Use</w:t>
      </w:r>
    </w:p>
    <w:p w14:paraId="276F54BF" w14:textId="77777777" w:rsidR="00C239A8" w:rsidRPr="00AA02F5" w:rsidRDefault="00C239A8" w:rsidP="00AA02F5">
      <w:pPr>
        <w:tabs>
          <w:tab w:val="left" w:pos="2880"/>
        </w:tabs>
        <w:rPr>
          <w:b/>
        </w:rPr>
      </w:pPr>
    </w:p>
    <w:p w14:paraId="7512EB9D" w14:textId="77777777" w:rsidR="00AA02F5" w:rsidRPr="00AA02F5" w:rsidRDefault="00AA02F5" w:rsidP="00AA02F5">
      <w:pPr>
        <w:pStyle w:val="NormalWeb"/>
        <w:spacing w:before="0" w:beforeAutospacing="0" w:after="0" w:afterAutospacing="0"/>
        <w:rPr>
          <w:i/>
          <w:szCs w:val="22"/>
        </w:rPr>
      </w:pPr>
      <w:r w:rsidRPr="00AA02F5">
        <w:rPr>
          <w:i/>
          <w:szCs w:val="22"/>
        </w:rPr>
        <w:t>Janitor’s Closet</w:t>
      </w:r>
    </w:p>
    <w:p w14:paraId="71E5EA22" w14:textId="77777777" w:rsidR="00C239A8" w:rsidRPr="0025009C" w:rsidRDefault="0025009C" w:rsidP="0025009C">
      <w:pPr>
        <w:ind w:left="2160" w:firstLine="720"/>
        <w:rPr>
          <w:color w:val="000000"/>
        </w:rPr>
      </w:pPr>
      <w:r>
        <w:rPr>
          <w:color w:val="000000"/>
        </w:rPr>
        <w:t>Unable to Inspect – Locked</w:t>
      </w:r>
    </w:p>
    <w:p w14:paraId="1C53FD2F" w14:textId="77777777" w:rsidR="00AA02F5" w:rsidRPr="00AA02F5" w:rsidRDefault="00AA02F5" w:rsidP="00AA02F5">
      <w:pPr>
        <w:pStyle w:val="NormalWeb"/>
        <w:spacing w:before="0" w:beforeAutospacing="0" w:after="0" w:afterAutospacing="0"/>
        <w:rPr>
          <w:i/>
          <w:szCs w:val="22"/>
        </w:rPr>
      </w:pPr>
    </w:p>
    <w:p w14:paraId="5D24BE07" w14:textId="77777777" w:rsidR="00AA02F5" w:rsidRPr="00AA02F5" w:rsidRDefault="00AA02F5" w:rsidP="00AA02F5">
      <w:pPr>
        <w:pStyle w:val="NormalWeb"/>
        <w:spacing w:before="0" w:beforeAutospacing="0" w:after="0" w:afterAutospacing="0"/>
        <w:rPr>
          <w:i/>
          <w:szCs w:val="22"/>
        </w:rPr>
      </w:pPr>
      <w:r w:rsidRPr="00AA02F5">
        <w:rPr>
          <w:i/>
          <w:szCs w:val="22"/>
        </w:rPr>
        <w:lastRenderedPageBreak/>
        <w:t>Showers</w:t>
      </w:r>
    </w:p>
    <w:p w14:paraId="659AF718" w14:textId="77777777" w:rsidR="00AA02F5" w:rsidRPr="00AA02F5" w:rsidRDefault="00AA02F5" w:rsidP="00AA02F5">
      <w:pPr>
        <w:tabs>
          <w:tab w:val="left" w:pos="2880"/>
        </w:tabs>
      </w:pPr>
      <w:r w:rsidRPr="00AA02F5">
        <w:t>105 CMR 451.123</w:t>
      </w:r>
      <w:r w:rsidR="00C239A8">
        <w:t>*</w:t>
      </w:r>
      <w:r w:rsidRPr="00AA02F5">
        <w:tab/>
        <w:t>Maintenance: Soap scum on floor in shower # 1 and 2</w:t>
      </w:r>
    </w:p>
    <w:p w14:paraId="05064AC9" w14:textId="77777777" w:rsidR="00AA02F5" w:rsidRPr="00AA02F5" w:rsidRDefault="00AA02F5" w:rsidP="00AA02F5">
      <w:pPr>
        <w:tabs>
          <w:tab w:val="left" w:pos="2880"/>
        </w:tabs>
      </w:pPr>
      <w:r w:rsidRPr="00AA02F5">
        <w:t>105 CMR 451.123</w:t>
      </w:r>
      <w:r w:rsidR="00C239A8">
        <w:t>*</w:t>
      </w:r>
      <w:r w:rsidRPr="00AA02F5">
        <w:tab/>
        <w:t>Maintenance: Floor paint damaged in shower # 1 and 2</w:t>
      </w:r>
    </w:p>
    <w:p w14:paraId="5D6FA62F" w14:textId="77777777" w:rsidR="00AA02F5" w:rsidRDefault="00AA02F5" w:rsidP="00AA02F5">
      <w:pPr>
        <w:tabs>
          <w:tab w:val="left" w:pos="2880"/>
        </w:tabs>
      </w:pPr>
      <w:r w:rsidRPr="00AA02F5">
        <w:t>105 CMR 451.123</w:t>
      </w:r>
      <w:r w:rsidR="00C239A8">
        <w:t>*</w:t>
      </w:r>
      <w:r w:rsidRPr="00AA02F5">
        <w:tab/>
        <w:t>Maintenance: Walls dirty in shower # 1 and 2</w:t>
      </w:r>
    </w:p>
    <w:p w14:paraId="1F473683" w14:textId="77777777" w:rsidR="0025009C" w:rsidRPr="0025009C" w:rsidRDefault="0025009C" w:rsidP="0025009C">
      <w:pPr>
        <w:tabs>
          <w:tab w:val="left" w:pos="2880"/>
        </w:tabs>
        <w:rPr>
          <w:color w:val="FF0000"/>
        </w:rPr>
      </w:pPr>
      <w:r w:rsidRPr="00AB5A5E">
        <w:t>105 CMR 451.123</w:t>
      </w:r>
      <w:r w:rsidRPr="00AB5A5E">
        <w:tab/>
        <w:t>Maintenance:</w:t>
      </w:r>
      <w:r>
        <w:t xml:space="preserve"> Mold observed on walls in shower # 1 and 2</w:t>
      </w:r>
    </w:p>
    <w:p w14:paraId="0A03067A" w14:textId="77777777" w:rsidR="0025009C" w:rsidRPr="00AA02F5" w:rsidRDefault="00AA02F5" w:rsidP="00AA02F5">
      <w:pPr>
        <w:tabs>
          <w:tab w:val="left" w:pos="2880"/>
        </w:tabs>
      </w:pPr>
      <w:r w:rsidRPr="00AA02F5">
        <w:t>105 CMR 451.123</w:t>
      </w:r>
      <w:r w:rsidR="00C239A8">
        <w:t>*</w:t>
      </w:r>
      <w:r w:rsidRPr="00AA02F5">
        <w:tab/>
        <w:t>Maintenance: Floor surface damaged in shower # 2</w:t>
      </w:r>
    </w:p>
    <w:p w14:paraId="311C235A" w14:textId="77777777" w:rsidR="00AA02F5" w:rsidRPr="00AA02F5" w:rsidRDefault="00AA02F5" w:rsidP="00AA02F5">
      <w:pPr>
        <w:tabs>
          <w:tab w:val="left" w:pos="2880"/>
        </w:tabs>
      </w:pPr>
    </w:p>
    <w:p w14:paraId="1F8513E8" w14:textId="77777777" w:rsidR="00AA02F5" w:rsidRPr="00AA02F5" w:rsidRDefault="00AA02F5" w:rsidP="00AA02F5">
      <w:pPr>
        <w:pStyle w:val="NormalWeb"/>
        <w:spacing w:before="0" w:beforeAutospacing="0" w:after="0" w:afterAutospacing="0"/>
        <w:rPr>
          <w:i/>
          <w:szCs w:val="22"/>
        </w:rPr>
      </w:pPr>
      <w:r w:rsidRPr="00AA02F5">
        <w:rPr>
          <w:i/>
          <w:szCs w:val="22"/>
        </w:rPr>
        <w:t>Cells</w:t>
      </w:r>
    </w:p>
    <w:p w14:paraId="4F596773" w14:textId="77777777" w:rsidR="00AA02F5" w:rsidRPr="00AA02F5" w:rsidRDefault="00AA02F5" w:rsidP="00AA02F5">
      <w:pPr>
        <w:tabs>
          <w:tab w:val="left" w:pos="2880"/>
        </w:tabs>
      </w:pPr>
      <w:r w:rsidRPr="00AA02F5">
        <w:tab/>
        <w:t>No Violations Noted</w:t>
      </w:r>
    </w:p>
    <w:p w14:paraId="33E27B26" w14:textId="77777777" w:rsidR="00AA02F5" w:rsidRPr="00AA02F5" w:rsidRDefault="00AA02F5" w:rsidP="00AA02F5">
      <w:pPr>
        <w:tabs>
          <w:tab w:val="left" w:pos="2880"/>
        </w:tabs>
      </w:pPr>
    </w:p>
    <w:p w14:paraId="129B2884" w14:textId="77777777" w:rsidR="00AA02F5" w:rsidRPr="00AA02F5" w:rsidRDefault="00AA02F5" w:rsidP="00AA02F5">
      <w:pPr>
        <w:tabs>
          <w:tab w:val="left" w:pos="2880"/>
        </w:tabs>
        <w:rPr>
          <w:b/>
        </w:rPr>
      </w:pPr>
      <w:r w:rsidRPr="00AA02F5">
        <w:rPr>
          <w:b/>
        </w:rPr>
        <w:t>B1</w:t>
      </w:r>
    </w:p>
    <w:p w14:paraId="656DFCE8" w14:textId="77777777" w:rsidR="00AA02F5" w:rsidRDefault="0025009C" w:rsidP="0025009C">
      <w:pPr>
        <w:tabs>
          <w:tab w:val="left" w:pos="2880"/>
        </w:tabs>
      </w:pPr>
      <w:r w:rsidRPr="00AB5A5E">
        <w:t>105 CMR 451.350</w:t>
      </w:r>
      <w:r w:rsidRPr="00AB5A5E">
        <w:tab/>
        <w:t>Str</w:t>
      </w:r>
      <w:r>
        <w:t>uctural Maintenance: Glass damaged on door at entrance</w:t>
      </w:r>
    </w:p>
    <w:p w14:paraId="478C4FE2" w14:textId="77777777" w:rsidR="0025009C" w:rsidRPr="0025009C" w:rsidRDefault="0025009C" w:rsidP="0025009C">
      <w:pPr>
        <w:tabs>
          <w:tab w:val="left" w:pos="2880"/>
        </w:tabs>
        <w:rPr>
          <w:color w:val="FF0000"/>
        </w:rPr>
      </w:pPr>
    </w:p>
    <w:p w14:paraId="6CE177C0" w14:textId="77777777" w:rsidR="00AA02F5" w:rsidRPr="00AA02F5" w:rsidRDefault="00AA02F5" w:rsidP="00AA02F5">
      <w:pPr>
        <w:tabs>
          <w:tab w:val="left" w:pos="2880"/>
        </w:tabs>
        <w:rPr>
          <w:i/>
        </w:rPr>
      </w:pPr>
      <w:r w:rsidRPr="00AA02F5">
        <w:rPr>
          <w:i/>
        </w:rPr>
        <w:t>Multipurpose Room</w:t>
      </w:r>
    </w:p>
    <w:p w14:paraId="20BBFB1C" w14:textId="77777777" w:rsidR="00AA02F5" w:rsidRPr="00AA02F5" w:rsidRDefault="00AA02F5" w:rsidP="00AA02F5">
      <w:pPr>
        <w:tabs>
          <w:tab w:val="left" w:pos="2880"/>
        </w:tabs>
      </w:pPr>
      <w:r w:rsidRPr="00AA02F5">
        <w:tab/>
        <w:t>No Violations Noted</w:t>
      </w:r>
    </w:p>
    <w:p w14:paraId="669D2C79" w14:textId="77777777" w:rsidR="00AA02F5" w:rsidRPr="00AA02F5" w:rsidRDefault="00AA02F5" w:rsidP="00AA02F5">
      <w:pPr>
        <w:tabs>
          <w:tab w:val="left" w:pos="2880"/>
        </w:tabs>
        <w:rPr>
          <w:i/>
        </w:rPr>
      </w:pPr>
      <w:r w:rsidRPr="00AA02F5">
        <w:rPr>
          <w:i/>
        </w:rPr>
        <w:t>Janitor’s Closet</w:t>
      </w:r>
    </w:p>
    <w:p w14:paraId="36C00CDA" w14:textId="77777777" w:rsidR="00AA02F5" w:rsidRPr="0025009C" w:rsidRDefault="0025009C" w:rsidP="0025009C">
      <w:pPr>
        <w:tabs>
          <w:tab w:val="left" w:pos="2880"/>
        </w:tabs>
        <w:rPr>
          <w:color w:val="FF0000"/>
        </w:rPr>
      </w:pPr>
      <w:r w:rsidRPr="00AB5A5E">
        <w:t>105 CMR 451.353</w:t>
      </w:r>
      <w:r w:rsidRPr="00AB5A5E">
        <w:tab/>
        <w:t>Interior Maintenance:</w:t>
      </w:r>
      <w:r>
        <w:t xml:space="preserve"> Debris in slop sink</w:t>
      </w:r>
    </w:p>
    <w:p w14:paraId="00B9DA72" w14:textId="77777777" w:rsidR="005E4DE0" w:rsidRDefault="005E4DE0" w:rsidP="00AA02F5">
      <w:pPr>
        <w:tabs>
          <w:tab w:val="left" w:pos="2880"/>
        </w:tabs>
        <w:rPr>
          <w:i/>
        </w:rPr>
      </w:pPr>
    </w:p>
    <w:p w14:paraId="74FDF352" w14:textId="77777777" w:rsidR="00AA02F5" w:rsidRPr="00AA02F5" w:rsidRDefault="00AA02F5" w:rsidP="00AA02F5">
      <w:pPr>
        <w:tabs>
          <w:tab w:val="left" w:pos="2880"/>
        </w:tabs>
        <w:rPr>
          <w:i/>
        </w:rPr>
      </w:pPr>
      <w:r w:rsidRPr="00AA02F5">
        <w:rPr>
          <w:i/>
        </w:rPr>
        <w:t>Showers</w:t>
      </w:r>
    </w:p>
    <w:p w14:paraId="4D6C7B90" w14:textId="77777777" w:rsidR="0025009C" w:rsidRDefault="0025009C" w:rsidP="0025009C">
      <w:pPr>
        <w:tabs>
          <w:tab w:val="left" w:pos="2880"/>
        </w:tabs>
      </w:pPr>
      <w:r w:rsidRPr="00AB5A5E">
        <w:t>105 CMR 451.123</w:t>
      </w:r>
      <w:r>
        <w:t>*</w:t>
      </w:r>
      <w:r w:rsidRPr="00AB5A5E">
        <w:tab/>
        <w:t>Maintenance:</w:t>
      </w:r>
      <w:r>
        <w:t xml:space="preserve"> Floor paint damaged in shower # 1 and 2</w:t>
      </w:r>
    </w:p>
    <w:p w14:paraId="55CD228C" w14:textId="77777777" w:rsidR="0025009C" w:rsidRDefault="0025009C" w:rsidP="0025009C">
      <w:pPr>
        <w:tabs>
          <w:tab w:val="left" w:pos="2880"/>
        </w:tabs>
      </w:pPr>
      <w:r w:rsidRPr="00AB5A5E">
        <w:t>105 CMR 451.123</w:t>
      </w:r>
      <w:r w:rsidRPr="00AB5A5E">
        <w:tab/>
        <w:t xml:space="preserve">Maintenance: Soap scum </w:t>
      </w:r>
      <w:r>
        <w:t>on walls in shower # 1 and 2</w:t>
      </w:r>
    </w:p>
    <w:p w14:paraId="39B32987" w14:textId="77777777" w:rsidR="0025009C" w:rsidRPr="0025009C" w:rsidRDefault="0025009C" w:rsidP="0025009C">
      <w:pPr>
        <w:tabs>
          <w:tab w:val="left" w:pos="2880"/>
        </w:tabs>
      </w:pPr>
      <w:r w:rsidRPr="00AB5A5E">
        <w:t>105 CMR 451.123</w:t>
      </w:r>
      <w:r>
        <w:t>*</w:t>
      </w:r>
      <w:r w:rsidRPr="00AB5A5E">
        <w:tab/>
        <w:t xml:space="preserve">Maintenance: Soap scum </w:t>
      </w:r>
      <w:r>
        <w:t>on floor in shower # 1</w:t>
      </w:r>
    </w:p>
    <w:p w14:paraId="294D03A0" w14:textId="77777777" w:rsidR="0025009C" w:rsidRDefault="0025009C" w:rsidP="0025009C">
      <w:pPr>
        <w:tabs>
          <w:tab w:val="left" w:pos="2880"/>
        </w:tabs>
      </w:pPr>
      <w:r w:rsidRPr="00AB5A5E">
        <w:t>105 CMR 451.123</w:t>
      </w:r>
      <w:r w:rsidRPr="00AB5A5E">
        <w:tab/>
        <w:t xml:space="preserve">Maintenance: Soap scum </w:t>
      </w:r>
      <w:r>
        <w:t>on floor in shower # 2</w:t>
      </w:r>
    </w:p>
    <w:p w14:paraId="0A90D3F7" w14:textId="77777777" w:rsidR="0025009C" w:rsidRDefault="0025009C" w:rsidP="0025009C">
      <w:pPr>
        <w:tabs>
          <w:tab w:val="left" w:pos="2880"/>
        </w:tabs>
      </w:pPr>
      <w:r w:rsidRPr="00AB5A5E">
        <w:t>105 CMR 451.123</w:t>
      </w:r>
      <w:r>
        <w:t>*</w:t>
      </w:r>
      <w:r w:rsidRPr="00AB5A5E">
        <w:tab/>
        <w:t>Maintenance:</w:t>
      </w:r>
      <w:r>
        <w:t xml:space="preserve"> Floor surface damaged in shower # 1</w:t>
      </w:r>
    </w:p>
    <w:p w14:paraId="71205F1A" w14:textId="77777777" w:rsidR="0025009C" w:rsidRDefault="0025009C" w:rsidP="0025009C">
      <w:pPr>
        <w:tabs>
          <w:tab w:val="left" w:pos="2880"/>
          <w:tab w:val="left" w:pos="7410"/>
        </w:tabs>
      </w:pPr>
      <w:r w:rsidRPr="00AB5A5E">
        <w:t>105 CMR 451.123</w:t>
      </w:r>
      <w:r>
        <w:t>*</w:t>
      </w:r>
      <w:r w:rsidRPr="00AB5A5E">
        <w:tab/>
        <w:t>Maintenance:</w:t>
      </w:r>
      <w:r>
        <w:t xml:space="preserve"> Walls dirty in shower # 1 and 2</w:t>
      </w:r>
    </w:p>
    <w:p w14:paraId="01ED6761" w14:textId="77777777" w:rsidR="0025009C" w:rsidRPr="0025009C" w:rsidRDefault="0025009C" w:rsidP="0025009C">
      <w:pPr>
        <w:tabs>
          <w:tab w:val="left" w:pos="2880"/>
        </w:tabs>
        <w:rPr>
          <w:color w:val="FF0000"/>
        </w:rPr>
      </w:pPr>
      <w:r w:rsidRPr="00AB5A5E">
        <w:t>105 CMR 451.123</w:t>
      </w:r>
      <w:r w:rsidRPr="00AB5A5E">
        <w:tab/>
        <w:t>Maintenance:</w:t>
      </w:r>
      <w:r>
        <w:t xml:space="preserve"> Mold observed on walls in shower # 1 and 2</w:t>
      </w:r>
    </w:p>
    <w:p w14:paraId="0BA39C54" w14:textId="77777777" w:rsidR="00D230B0" w:rsidRDefault="00D230B0" w:rsidP="00AA02F5">
      <w:pPr>
        <w:tabs>
          <w:tab w:val="left" w:pos="2880"/>
        </w:tabs>
        <w:rPr>
          <w:i/>
        </w:rPr>
      </w:pPr>
    </w:p>
    <w:p w14:paraId="1EB0FCD1" w14:textId="77777777" w:rsidR="00AA02F5" w:rsidRPr="00AA02F5" w:rsidRDefault="00AA02F5" w:rsidP="00AA02F5">
      <w:pPr>
        <w:tabs>
          <w:tab w:val="left" w:pos="2880"/>
        </w:tabs>
        <w:rPr>
          <w:i/>
        </w:rPr>
      </w:pPr>
      <w:r w:rsidRPr="00AA02F5">
        <w:rPr>
          <w:i/>
        </w:rPr>
        <w:t>Cells</w:t>
      </w:r>
    </w:p>
    <w:p w14:paraId="06DF8E2D" w14:textId="77777777" w:rsidR="00AA02F5" w:rsidRPr="00AA02F5" w:rsidRDefault="00AA02F5" w:rsidP="00AA02F5">
      <w:pPr>
        <w:tabs>
          <w:tab w:val="left" w:pos="2880"/>
        </w:tabs>
      </w:pPr>
      <w:r w:rsidRPr="00AA02F5">
        <w:tab/>
        <w:t>No Violations Noted</w:t>
      </w:r>
    </w:p>
    <w:p w14:paraId="495DF7AD" w14:textId="77777777" w:rsidR="00AA02F5" w:rsidRPr="00AA02F5" w:rsidRDefault="00AA02F5" w:rsidP="00AA02F5">
      <w:pPr>
        <w:rPr>
          <w:b/>
        </w:rPr>
      </w:pPr>
    </w:p>
    <w:p w14:paraId="34F38732" w14:textId="77777777" w:rsidR="00AA02F5" w:rsidRDefault="00AA02F5" w:rsidP="00AA02F5">
      <w:pPr>
        <w:tabs>
          <w:tab w:val="left" w:pos="2880"/>
        </w:tabs>
        <w:rPr>
          <w:b/>
        </w:rPr>
      </w:pPr>
      <w:r w:rsidRPr="00AA02F5">
        <w:rPr>
          <w:b/>
        </w:rPr>
        <w:t>A2</w:t>
      </w:r>
      <w:r w:rsidR="00D230B0" w:rsidRPr="00D230B0">
        <w:rPr>
          <w:b/>
        </w:rPr>
        <w:t xml:space="preserve"> </w:t>
      </w:r>
    </w:p>
    <w:p w14:paraId="7D965523" w14:textId="77777777" w:rsidR="005E4DE0" w:rsidRPr="00AA02F5" w:rsidRDefault="005E4DE0" w:rsidP="00AA02F5">
      <w:pPr>
        <w:tabs>
          <w:tab w:val="left" w:pos="2880"/>
        </w:tabs>
      </w:pPr>
    </w:p>
    <w:p w14:paraId="0B4D26F7" w14:textId="77777777" w:rsidR="00AA02F5" w:rsidRPr="00AA02F5" w:rsidRDefault="00AA02F5" w:rsidP="00AA02F5">
      <w:pPr>
        <w:tabs>
          <w:tab w:val="left" w:pos="2880"/>
        </w:tabs>
        <w:rPr>
          <w:i/>
        </w:rPr>
      </w:pPr>
      <w:r w:rsidRPr="00AA02F5">
        <w:rPr>
          <w:i/>
        </w:rPr>
        <w:t>Multipurpose Room</w:t>
      </w:r>
    </w:p>
    <w:p w14:paraId="29DC7FF7" w14:textId="77777777" w:rsidR="00AA02F5" w:rsidRPr="00AA02F5" w:rsidRDefault="00AA02F5" w:rsidP="00AA02F5">
      <w:pPr>
        <w:tabs>
          <w:tab w:val="left" w:pos="2880"/>
        </w:tabs>
      </w:pPr>
      <w:r w:rsidRPr="00AA02F5">
        <w:tab/>
        <w:t>No Violations Noted</w:t>
      </w:r>
    </w:p>
    <w:p w14:paraId="0B25DCFB" w14:textId="77777777" w:rsidR="00AA02F5" w:rsidRPr="00AA02F5" w:rsidRDefault="00AA02F5" w:rsidP="00AA02F5">
      <w:pPr>
        <w:tabs>
          <w:tab w:val="left" w:pos="2880"/>
        </w:tabs>
      </w:pPr>
    </w:p>
    <w:p w14:paraId="469B5024" w14:textId="77777777" w:rsidR="00AA02F5" w:rsidRPr="00AA02F5" w:rsidRDefault="00AA02F5" w:rsidP="00AA02F5">
      <w:pPr>
        <w:tabs>
          <w:tab w:val="left" w:pos="2880"/>
        </w:tabs>
        <w:rPr>
          <w:i/>
        </w:rPr>
      </w:pPr>
      <w:r w:rsidRPr="00AA02F5">
        <w:rPr>
          <w:i/>
        </w:rPr>
        <w:t>Janitor’s Closet</w:t>
      </w:r>
    </w:p>
    <w:p w14:paraId="4F5E4F71" w14:textId="77777777" w:rsidR="00AA02F5" w:rsidRPr="00AA02F5" w:rsidRDefault="00AA02F5" w:rsidP="00AA02F5">
      <w:pPr>
        <w:tabs>
          <w:tab w:val="left" w:pos="2880"/>
        </w:tabs>
      </w:pPr>
      <w:r w:rsidRPr="00AA02F5">
        <w:tab/>
        <w:t>Unable to Inspect - Locked</w:t>
      </w:r>
    </w:p>
    <w:p w14:paraId="701A7E23" w14:textId="77777777" w:rsidR="000D7A74" w:rsidRPr="00AA02F5" w:rsidRDefault="000D7A74" w:rsidP="00AA02F5">
      <w:pPr>
        <w:tabs>
          <w:tab w:val="left" w:pos="2880"/>
        </w:tabs>
      </w:pPr>
    </w:p>
    <w:p w14:paraId="4365E79F" w14:textId="77777777" w:rsidR="00AA02F5" w:rsidRPr="00AA02F5" w:rsidRDefault="00AA02F5" w:rsidP="00AA02F5">
      <w:pPr>
        <w:tabs>
          <w:tab w:val="left" w:pos="2880"/>
        </w:tabs>
        <w:rPr>
          <w:i/>
        </w:rPr>
      </w:pPr>
      <w:r w:rsidRPr="00AA02F5">
        <w:rPr>
          <w:i/>
        </w:rPr>
        <w:t>Showers</w:t>
      </w:r>
    </w:p>
    <w:p w14:paraId="37738F9C" w14:textId="77777777" w:rsidR="00AA02F5" w:rsidRPr="00AA02F5" w:rsidRDefault="00AA02F5" w:rsidP="00AA02F5">
      <w:pPr>
        <w:tabs>
          <w:tab w:val="left" w:pos="2880"/>
        </w:tabs>
      </w:pPr>
      <w:r w:rsidRPr="00AA02F5">
        <w:t>105 CMR 451.123*</w:t>
      </w:r>
      <w:r w:rsidRPr="00AA02F5">
        <w:tab/>
        <w:t>Maintenance: Floor paint damaged in shower # 1 and 2</w:t>
      </w:r>
    </w:p>
    <w:p w14:paraId="67592D22" w14:textId="77777777" w:rsidR="00AA02F5" w:rsidRDefault="00AA02F5" w:rsidP="00AA02F5">
      <w:pPr>
        <w:tabs>
          <w:tab w:val="left" w:pos="2880"/>
        </w:tabs>
      </w:pPr>
      <w:r w:rsidRPr="00AA02F5">
        <w:t>105 CMR 451.123</w:t>
      </w:r>
      <w:r w:rsidR="00D230B0">
        <w:t>*</w:t>
      </w:r>
      <w:r w:rsidRPr="00AA02F5">
        <w:tab/>
        <w:t>Maintenance: Wall paint damaged in shower # 1</w:t>
      </w:r>
    </w:p>
    <w:p w14:paraId="63256CE8" w14:textId="77777777" w:rsidR="0025009C" w:rsidRPr="00AA02F5" w:rsidRDefault="0025009C" w:rsidP="0025009C">
      <w:pPr>
        <w:tabs>
          <w:tab w:val="left" w:pos="2880"/>
        </w:tabs>
      </w:pPr>
      <w:r w:rsidRPr="00AA02F5">
        <w:t>105 CMR 451.123</w:t>
      </w:r>
      <w:r w:rsidRPr="00AA02F5">
        <w:tab/>
        <w:t xml:space="preserve">Maintenance: Wall paint damaged in shower # </w:t>
      </w:r>
      <w:r>
        <w:t>2</w:t>
      </w:r>
    </w:p>
    <w:p w14:paraId="2DCFEE47" w14:textId="77777777" w:rsidR="00AA02F5" w:rsidRDefault="00AA02F5" w:rsidP="00AA02F5">
      <w:pPr>
        <w:tabs>
          <w:tab w:val="left" w:pos="2880"/>
        </w:tabs>
      </w:pPr>
      <w:r w:rsidRPr="00AA02F5">
        <w:t>105 CMR 451.123</w:t>
      </w:r>
      <w:r w:rsidR="00D230B0">
        <w:t>*</w:t>
      </w:r>
      <w:r w:rsidRPr="00AA02F5">
        <w:tab/>
        <w:t>Maintenance: Walls dirty in shower # 1</w:t>
      </w:r>
    </w:p>
    <w:p w14:paraId="1CF4E626" w14:textId="77777777" w:rsidR="0025009C" w:rsidRDefault="0025009C" w:rsidP="0025009C">
      <w:pPr>
        <w:tabs>
          <w:tab w:val="left" w:pos="2880"/>
        </w:tabs>
      </w:pPr>
      <w:r w:rsidRPr="00AA02F5">
        <w:t>105 CMR 451.123</w:t>
      </w:r>
      <w:r w:rsidRPr="00AA02F5">
        <w:tab/>
        <w:t xml:space="preserve">Maintenance: Walls dirty in shower # </w:t>
      </w:r>
      <w:r>
        <w:t>2</w:t>
      </w:r>
    </w:p>
    <w:p w14:paraId="7A2DF6CD" w14:textId="77777777" w:rsidR="0025009C" w:rsidRPr="0025009C" w:rsidRDefault="0025009C" w:rsidP="0025009C">
      <w:pPr>
        <w:tabs>
          <w:tab w:val="left" w:pos="2880"/>
        </w:tabs>
        <w:rPr>
          <w:color w:val="FF0000"/>
        </w:rPr>
      </w:pPr>
      <w:r w:rsidRPr="00AB5A5E">
        <w:t>105 CMR 451.123</w:t>
      </w:r>
      <w:r w:rsidRPr="00AB5A5E">
        <w:tab/>
        <w:t>Maintenance:</w:t>
      </w:r>
      <w:r>
        <w:t xml:space="preserve"> Mold on walls in shower # 1 and 2</w:t>
      </w:r>
    </w:p>
    <w:p w14:paraId="5061FCC0" w14:textId="77777777" w:rsidR="0025009C" w:rsidRPr="00AA02F5" w:rsidRDefault="00AA02F5" w:rsidP="00AA02F5">
      <w:pPr>
        <w:tabs>
          <w:tab w:val="left" w:pos="2880"/>
        </w:tabs>
      </w:pPr>
      <w:r w:rsidRPr="00AA02F5">
        <w:t>105 CMR 451.123</w:t>
      </w:r>
      <w:r w:rsidR="00D230B0">
        <w:t>*</w:t>
      </w:r>
      <w:r w:rsidRPr="00AA02F5">
        <w:tab/>
        <w:t>Maintenance: Soap scum on wall in shower # 1</w:t>
      </w:r>
    </w:p>
    <w:p w14:paraId="5A2A2957" w14:textId="77777777" w:rsidR="00D230B0" w:rsidRPr="00AA02F5" w:rsidRDefault="00D230B0" w:rsidP="00D230B0">
      <w:pPr>
        <w:tabs>
          <w:tab w:val="left" w:pos="2880"/>
        </w:tabs>
      </w:pPr>
      <w:r w:rsidRPr="00AA02F5">
        <w:t>105 CMR 451.123</w:t>
      </w:r>
      <w:r w:rsidRPr="00AA02F5">
        <w:tab/>
        <w:t xml:space="preserve">Maintenance: </w:t>
      </w:r>
      <w:r>
        <w:t>Baseboard damaged</w:t>
      </w:r>
      <w:r w:rsidRPr="00AA02F5">
        <w:t xml:space="preserve"> in shower # </w:t>
      </w:r>
      <w:r>
        <w:t>2</w:t>
      </w:r>
    </w:p>
    <w:p w14:paraId="1E80D569" w14:textId="77777777" w:rsidR="00AA02F5" w:rsidRPr="00AA02F5" w:rsidRDefault="00AA02F5" w:rsidP="00AA02F5">
      <w:pPr>
        <w:tabs>
          <w:tab w:val="left" w:pos="2880"/>
        </w:tabs>
      </w:pPr>
    </w:p>
    <w:p w14:paraId="4F87D8B6" w14:textId="77777777" w:rsidR="00AA02F5" w:rsidRPr="00AA02F5" w:rsidRDefault="00AA02F5" w:rsidP="00AA02F5">
      <w:pPr>
        <w:tabs>
          <w:tab w:val="left" w:pos="2880"/>
        </w:tabs>
        <w:rPr>
          <w:i/>
        </w:rPr>
      </w:pPr>
      <w:r w:rsidRPr="00AA02F5">
        <w:rPr>
          <w:i/>
        </w:rPr>
        <w:t>Cells</w:t>
      </w:r>
    </w:p>
    <w:p w14:paraId="2991A778" w14:textId="77777777" w:rsidR="00AA02F5" w:rsidRPr="00AA02F5" w:rsidRDefault="00AA02F5" w:rsidP="00AA02F5">
      <w:pPr>
        <w:tabs>
          <w:tab w:val="left" w:pos="2880"/>
        </w:tabs>
      </w:pPr>
      <w:r w:rsidRPr="00AA02F5">
        <w:tab/>
        <w:t>No Violations Noted</w:t>
      </w:r>
    </w:p>
    <w:p w14:paraId="53D268E8" w14:textId="77777777" w:rsidR="00AA02F5" w:rsidRDefault="00AA02F5" w:rsidP="00AA02F5">
      <w:pPr>
        <w:tabs>
          <w:tab w:val="left" w:pos="2880"/>
        </w:tabs>
      </w:pPr>
    </w:p>
    <w:p w14:paraId="4A0F5C9B" w14:textId="77777777" w:rsidR="00B72765" w:rsidRDefault="00B72765" w:rsidP="00AA02F5">
      <w:pPr>
        <w:tabs>
          <w:tab w:val="left" w:pos="2880"/>
        </w:tabs>
      </w:pPr>
    </w:p>
    <w:p w14:paraId="4A60755C" w14:textId="77777777" w:rsidR="00B72765" w:rsidRDefault="00B72765" w:rsidP="00AA02F5">
      <w:pPr>
        <w:tabs>
          <w:tab w:val="left" w:pos="2880"/>
        </w:tabs>
      </w:pPr>
    </w:p>
    <w:p w14:paraId="71831619" w14:textId="77777777" w:rsidR="00B72765" w:rsidRPr="00AA02F5" w:rsidRDefault="00B72765" w:rsidP="00AA02F5">
      <w:pPr>
        <w:tabs>
          <w:tab w:val="left" w:pos="2880"/>
        </w:tabs>
      </w:pPr>
    </w:p>
    <w:p w14:paraId="4CF3A874" w14:textId="77777777" w:rsidR="00AA02F5" w:rsidRPr="00AA02F5" w:rsidRDefault="00AA02F5" w:rsidP="00AA02F5">
      <w:pPr>
        <w:tabs>
          <w:tab w:val="left" w:pos="2880"/>
        </w:tabs>
        <w:rPr>
          <w:b/>
        </w:rPr>
      </w:pPr>
      <w:r w:rsidRPr="00AA02F5">
        <w:rPr>
          <w:b/>
        </w:rPr>
        <w:lastRenderedPageBreak/>
        <w:t>A1</w:t>
      </w:r>
      <w:r w:rsidRPr="00AA02F5">
        <w:rPr>
          <w:b/>
        </w:rPr>
        <w:tab/>
      </w:r>
    </w:p>
    <w:p w14:paraId="3A924F38" w14:textId="77777777" w:rsidR="00AA02F5" w:rsidRPr="00AA02F5" w:rsidRDefault="00AA02F5" w:rsidP="00AA02F5">
      <w:pPr>
        <w:tabs>
          <w:tab w:val="left" w:pos="2880"/>
        </w:tabs>
        <w:rPr>
          <w:i/>
        </w:rPr>
      </w:pPr>
    </w:p>
    <w:p w14:paraId="19F5F276" w14:textId="77777777" w:rsidR="00AA02F5" w:rsidRPr="00AA02F5" w:rsidRDefault="00AA02F5" w:rsidP="00AA02F5">
      <w:pPr>
        <w:tabs>
          <w:tab w:val="left" w:pos="2880"/>
        </w:tabs>
        <w:rPr>
          <w:i/>
        </w:rPr>
      </w:pPr>
      <w:r w:rsidRPr="00AA02F5">
        <w:rPr>
          <w:i/>
        </w:rPr>
        <w:t>Multipurpose Room</w:t>
      </w:r>
    </w:p>
    <w:p w14:paraId="0B63478D" w14:textId="77777777" w:rsidR="00AA02F5" w:rsidRPr="00AA02F5" w:rsidRDefault="00AA02F5" w:rsidP="00AA02F5">
      <w:pPr>
        <w:tabs>
          <w:tab w:val="left" w:pos="2880"/>
        </w:tabs>
      </w:pPr>
      <w:r w:rsidRPr="00AA02F5">
        <w:tab/>
        <w:t>No Violations Noted</w:t>
      </w:r>
    </w:p>
    <w:p w14:paraId="7ABCA5EA" w14:textId="77777777" w:rsidR="00AA02F5" w:rsidRPr="00AA02F5" w:rsidRDefault="00AA02F5" w:rsidP="00AA02F5">
      <w:pPr>
        <w:tabs>
          <w:tab w:val="left" w:pos="2880"/>
        </w:tabs>
        <w:rPr>
          <w:i/>
        </w:rPr>
      </w:pPr>
    </w:p>
    <w:p w14:paraId="3235FCF7" w14:textId="77777777" w:rsidR="00AA02F5" w:rsidRPr="00AA02F5" w:rsidRDefault="00AA02F5" w:rsidP="00AA02F5">
      <w:pPr>
        <w:tabs>
          <w:tab w:val="left" w:pos="2880"/>
        </w:tabs>
        <w:rPr>
          <w:i/>
        </w:rPr>
      </w:pPr>
      <w:r w:rsidRPr="00AA02F5">
        <w:rPr>
          <w:i/>
        </w:rPr>
        <w:t>Janitor’s Closet</w:t>
      </w:r>
    </w:p>
    <w:p w14:paraId="5C366C6A" w14:textId="77777777" w:rsidR="00AA02F5" w:rsidRPr="00AA02F5" w:rsidRDefault="00AA02F5" w:rsidP="00AA02F5">
      <w:pPr>
        <w:tabs>
          <w:tab w:val="left" w:pos="2880"/>
        </w:tabs>
      </w:pPr>
      <w:r w:rsidRPr="00AA02F5">
        <w:tab/>
        <w:t>Unable to Inspect – Locked</w:t>
      </w:r>
    </w:p>
    <w:p w14:paraId="2EEA12CC" w14:textId="77777777" w:rsidR="00AA02F5" w:rsidRPr="00AA02F5" w:rsidRDefault="00AA02F5" w:rsidP="00AA02F5">
      <w:pPr>
        <w:tabs>
          <w:tab w:val="left" w:pos="2880"/>
        </w:tabs>
      </w:pPr>
    </w:p>
    <w:p w14:paraId="64DFF25A" w14:textId="77777777" w:rsidR="00AA02F5" w:rsidRPr="00AA02F5" w:rsidRDefault="00AA02F5" w:rsidP="00AA02F5">
      <w:pPr>
        <w:tabs>
          <w:tab w:val="left" w:pos="2880"/>
        </w:tabs>
        <w:rPr>
          <w:i/>
        </w:rPr>
      </w:pPr>
      <w:r w:rsidRPr="00AA02F5">
        <w:rPr>
          <w:i/>
        </w:rPr>
        <w:t>Showers</w:t>
      </w:r>
    </w:p>
    <w:p w14:paraId="7E614327" w14:textId="77777777" w:rsidR="00AA02F5" w:rsidRPr="00AA02F5" w:rsidRDefault="00AA02F5" w:rsidP="00AA02F5">
      <w:pPr>
        <w:tabs>
          <w:tab w:val="left" w:pos="2880"/>
        </w:tabs>
      </w:pPr>
      <w:r w:rsidRPr="00AA02F5">
        <w:t>105 CMR 451.123*</w:t>
      </w:r>
      <w:r w:rsidRPr="00AA02F5">
        <w:tab/>
        <w:t>Maintenance: Soap scum on floor in shower # 1 and 2</w:t>
      </w:r>
    </w:p>
    <w:p w14:paraId="745A34E9" w14:textId="77777777" w:rsidR="00AA02F5" w:rsidRDefault="00AA02F5" w:rsidP="00AA02F5">
      <w:pPr>
        <w:tabs>
          <w:tab w:val="left" w:pos="2880"/>
        </w:tabs>
      </w:pPr>
      <w:r w:rsidRPr="00AA02F5">
        <w:t>105 CMR 451.123</w:t>
      </w:r>
      <w:r w:rsidR="00D230B0">
        <w:t>*</w:t>
      </w:r>
      <w:r w:rsidRPr="00AA02F5">
        <w:tab/>
        <w:t>Maintenance: Soap scum on wall</w:t>
      </w:r>
      <w:r w:rsidR="0025009C">
        <w:t>s</w:t>
      </w:r>
      <w:r w:rsidRPr="00AA02F5">
        <w:t xml:space="preserve"> in shower # 1</w:t>
      </w:r>
      <w:r w:rsidR="0025009C">
        <w:t xml:space="preserve"> and 2</w:t>
      </w:r>
    </w:p>
    <w:p w14:paraId="43ACD7B0" w14:textId="77777777" w:rsidR="0025009C" w:rsidRPr="0025009C" w:rsidRDefault="0025009C" w:rsidP="0025009C">
      <w:pPr>
        <w:tabs>
          <w:tab w:val="left" w:pos="2880"/>
        </w:tabs>
        <w:rPr>
          <w:color w:val="FF0000"/>
        </w:rPr>
      </w:pPr>
      <w:r w:rsidRPr="00AB5A5E">
        <w:t>105 CMR 451.123</w:t>
      </w:r>
      <w:r w:rsidRPr="00AB5A5E">
        <w:tab/>
        <w:t>Maintenance:</w:t>
      </w:r>
      <w:r>
        <w:t xml:space="preserve"> Mold observed on walls in shower # 1 and 2</w:t>
      </w:r>
    </w:p>
    <w:p w14:paraId="58DB5D51" w14:textId="77777777" w:rsidR="00AA02F5" w:rsidRPr="00AA02F5" w:rsidRDefault="00AA02F5" w:rsidP="00AA02F5">
      <w:pPr>
        <w:tabs>
          <w:tab w:val="left" w:pos="2880"/>
        </w:tabs>
      </w:pPr>
      <w:r w:rsidRPr="00AA02F5">
        <w:t>105 CMR 451.123</w:t>
      </w:r>
      <w:r w:rsidR="00D230B0">
        <w:t>*</w:t>
      </w:r>
      <w:r w:rsidRPr="00AA02F5">
        <w:tab/>
        <w:t>Maintenance: Floor paint damaged in shower # 1 and 2</w:t>
      </w:r>
    </w:p>
    <w:p w14:paraId="7297D938" w14:textId="77777777" w:rsidR="00AA02F5" w:rsidRPr="00AA02F5" w:rsidRDefault="00AA02F5" w:rsidP="00AA02F5">
      <w:pPr>
        <w:tabs>
          <w:tab w:val="left" w:pos="2880"/>
        </w:tabs>
      </w:pPr>
      <w:r w:rsidRPr="00AA02F5">
        <w:t>105 CMR 451.123</w:t>
      </w:r>
      <w:r w:rsidR="00D230B0">
        <w:t>*</w:t>
      </w:r>
      <w:r w:rsidRPr="00AA02F5">
        <w:tab/>
        <w:t xml:space="preserve">Maintenance: Wall paint damaged in shower # </w:t>
      </w:r>
      <w:r w:rsidR="0025009C">
        <w:t xml:space="preserve">1 and </w:t>
      </w:r>
      <w:r w:rsidRPr="00AA02F5">
        <w:t>2</w:t>
      </w:r>
    </w:p>
    <w:p w14:paraId="46752FA8" w14:textId="77777777" w:rsidR="0025009C" w:rsidRDefault="0025009C" w:rsidP="00AA02F5">
      <w:pPr>
        <w:tabs>
          <w:tab w:val="left" w:pos="2880"/>
        </w:tabs>
      </w:pPr>
    </w:p>
    <w:p w14:paraId="18B212AE" w14:textId="77777777" w:rsidR="00AA02F5" w:rsidRDefault="00AA02F5" w:rsidP="00D230B0">
      <w:pPr>
        <w:tabs>
          <w:tab w:val="left" w:pos="2880"/>
        </w:tabs>
        <w:rPr>
          <w:i/>
        </w:rPr>
      </w:pPr>
      <w:r w:rsidRPr="00AA02F5">
        <w:rPr>
          <w:i/>
        </w:rPr>
        <w:t>Cells</w:t>
      </w:r>
    </w:p>
    <w:p w14:paraId="02835E1A" w14:textId="77777777" w:rsidR="00610507" w:rsidRDefault="00610507" w:rsidP="00610507">
      <w:pPr>
        <w:tabs>
          <w:tab w:val="left" w:pos="2880"/>
        </w:tabs>
      </w:pPr>
      <w:r w:rsidRPr="00AB5A5E">
        <w:t>105 CMR 451.353</w:t>
      </w:r>
      <w:r w:rsidRPr="00AB5A5E">
        <w:tab/>
        <w:t>Interior Maintenance:</w:t>
      </w:r>
      <w:r>
        <w:t xml:space="preserve"> Crack in wall in cell # 177</w:t>
      </w:r>
    </w:p>
    <w:p w14:paraId="04BDCA77" w14:textId="77777777" w:rsidR="00610507" w:rsidRPr="00610507" w:rsidRDefault="00610507" w:rsidP="00610507">
      <w:pPr>
        <w:tabs>
          <w:tab w:val="left" w:pos="2880"/>
        </w:tabs>
      </w:pPr>
      <w:r w:rsidRPr="00AB5A5E">
        <w:t>105 CMR 451.350</w:t>
      </w:r>
      <w:r w:rsidRPr="00AB5A5E">
        <w:tab/>
        <w:t xml:space="preserve">Structural Maintenance: </w:t>
      </w:r>
      <w:r w:rsidRPr="00610507">
        <w:t>Window</w:t>
      </w:r>
      <w:r w:rsidRPr="00AB5A5E">
        <w:t xml:space="preserve"> not rodent and weathertight</w:t>
      </w:r>
      <w:r>
        <w:t xml:space="preserve"> in cell # 177</w:t>
      </w:r>
    </w:p>
    <w:p w14:paraId="000CE17F" w14:textId="77777777" w:rsidR="000D7A74" w:rsidRDefault="000D7A74" w:rsidP="00D230B0">
      <w:pPr>
        <w:tabs>
          <w:tab w:val="left" w:pos="2880"/>
        </w:tabs>
        <w:rPr>
          <w:i/>
        </w:rPr>
      </w:pPr>
    </w:p>
    <w:p w14:paraId="09337A55" w14:textId="77777777" w:rsidR="00D230B0" w:rsidRPr="00AA02F5" w:rsidRDefault="00D230B0" w:rsidP="00D230B0">
      <w:pPr>
        <w:tabs>
          <w:tab w:val="left" w:pos="2880"/>
        </w:tabs>
        <w:rPr>
          <w:i/>
        </w:rPr>
      </w:pPr>
      <w:r>
        <w:rPr>
          <w:i/>
        </w:rPr>
        <w:t>Program Room</w:t>
      </w:r>
    </w:p>
    <w:p w14:paraId="16E8B1C1" w14:textId="77777777" w:rsidR="00D230B0" w:rsidRPr="00D230B0" w:rsidRDefault="00D230B0" w:rsidP="00D230B0">
      <w:pPr>
        <w:tabs>
          <w:tab w:val="left" w:pos="2880"/>
        </w:tabs>
      </w:pPr>
      <w:r w:rsidRPr="00AA02F5">
        <w:tab/>
        <w:t>No Violations Noted</w:t>
      </w:r>
    </w:p>
    <w:p w14:paraId="77F7ED0B" w14:textId="77777777" w:rsidR="005E4DE0" w:rsidRDefault="005E4DE0" w:rsidP="00AA02F5">
      <w:pPr>
        <w:tabs>
          <w:tab w:val="left" w:pos="2880"/>
        </w:tabs>
        <w:rPr>
          <w:b/>
        </w:rPr>
      </w:pPr>
    </w:p>
    <w:p w14:paraId="7D4DC9B9" w14:textId="77777777" w:rsidR="00AA02F5" w:rsidRPr="00AA02F5" w:rsidRDefault="00AA02F5" w:rsidP="00AA02F5">
      <w:pPr>
        <w:tabs>
          <w:tab w:val="left" w:pos="2880"/>
        </w:tabs>
        <w:rPr>
          <w:b/>
        </w:rPr>
      </w:pPr>
      <w:r w:rsidRPr="00AA02F5">
        <w:rPr>
          <w:b/>
        </w:rPr>
        <w:t>C4</w:t>
      </w:r>
      <w:r w:rsidR="00610507">
        <w:rPr>
          <w:b/>
        </w:rPr>
        <w:t xml:space="preserve"> – Unoccupied </w:t>
      </w:r>
    </w:p>
    <w:p w14:paraId="2C40B711" w14:textId="77777777" w:rsidR="00AA02F5" w:rsidRPr="00AA02F5" w:rsidRDefault="00AA02F5" w:rsidP="00AA02F5">
      <w:pPr>
        <w:tabs>
          <w:tab w:val="left" w:pos="2880"/>
        </w:tabs>
        <w:rPr>
          <w:i/>
        </w:rPr>
      </w:pPr>
    </w:p>
    <w:p w14:paraId="49BBE091" w14:textId="77777777" w:rsidR="00AA02F5" w:rsidRPr="00AA02F5" w:rsidRDefault="00AA02F5" w:rsidP="00AA02F5">
      <w:pPr>
        <w:tabs>
          <w:tab w:val="left" w:pos="2880"/>
        </w:tabs>
        <w:rPr>
          <w:i/>
        </w:rPr>
      </w:pPr>
      <w:r w:rsidRPr="00AA02F5">
        <w:rPr>
          <w:i/>
        </w:rPr>
        <w:t>Multipurpose Room</w:t>
      </w:r>
    </w:p>
    <w:p w14:paraId="47A2E8E7" w14:textId="77777777" w:rsidR="00AA02F5" w:rsidRPr="00610507" w:rsidRDefault="00610507" w:rsidP="00610507">
      <w:pPr>
        <w:ind w:left="2160" w:firstLine="720"/>
        <w:rPr>
          <w:color w:val="000000"/>
        </w:rPr>
      </w:pPr>
      <w:r>
        <w:rPr>
          <w:color w:val="000000"/>
        </w:rPr>
        <w:t>Unable to Inspect – In Use</w:t>
      </w:r>
    </w:p>
    <w:p w14:paraId="4FCDB1AB" w14:textId="77777777" w:rsidR="00AA02F5" w:rsidRPr="00AA02F5" w:rsidRDefault="00AA02F5" w:rsidP="00AA02F5">
      <w:pPr>
        <w:tabs>
          <w:tab w:val="left" w:pos="2880"/>
        </w:tabs>
        <w:rPr>
          <w:i/>
        </w:rPr>
      </w:pPr>
    </w:p>
    <w:p w14:paraId="2125DF77" w14:textId="77777777" w:rsidR="00AA02F5" w:rsidRPr="00AA02F5" w:rsidRDefault="00AA02F5" w:rsidP="00AA02F5">
      <w:pPr>
        <w:tabs>
          <w:tab w:val="left" w:pos="2880"/>
        </w:tabs>
        <w:rPr>
          <w:i/>
        </w:rPr>
      </w:pPr>
      <w:r w:rsidRPr="00AA02F5">
        <w:rPr>
          <w:i/>
        </w:rPr>
        <w:t>Janitor’s Closet</w:t>
      </w:r>
    </w:p>
    <w:p w14:paraId="44FA92C0" w14:textId="77777777" w:rsidR="00AA02F5" w:rsidRPr="00AA02F5" w:rsidRDefault="00AA02F5" w:rsidP="00AA02F5">
      <w:pPr>
        <w:tabs>
          <w:tab w:val="left" w:pos="2880"/>
        </w:tabs>
      </w:pPr>
      <w:r w:rsidRPr="00AA02F5">
        <w:t>105 CMR 451.353*</w:t>
      </w:r>
      <w:r w:rsidRPr="00AA02F5">
        <w:tab/>
        <w:t>Interior Maintenance: Door rusted</w:t>
      </w:r>
      <w:r w:rsidR="00610507">
        <w:t xml:space="preserve"> shut</w:t>
      </w:r>
    </w:p>
    <w:p w14:paraId="5BDCA445" w14:textId="77777777" w:rsidR="00D230B0" w:rsidRDefault="00D230B0" w:rsidP="00AA02F5">
      <w:pPr>
        <w:tabs>
          <w:tab w:val="left" w:pos="2880"/>
        </w:tabs>
        <w:rPr>
          <w:i/>
        </w:rPr>
      </w:pPr>
    </w:p>
    <w:p w14:paraId="3A96C0B6" w14:textId="77777777" w:rsidR="00AA02F5" w:rsidRPr="00AA02F5" w:rsidRDefault="00AA02F5" w:rsidP="00AA02F5">
      <w:pPr>
        <w:tabs>
          <w:tab w:val="left" w:pos="2880"/>
        </w:tabs>
        <w:rPr>
          <w:i/>
        </w:rPr>
      </w:pPr>
      <w:r w:rsidRPr="00AA02F5">
        <w:rPr>
          <w:i/>
        </w:rPr>
        <w:t>Showers</w:t>
      </w:r>
    </w:p>
    <w:p w14:paraId="446BD132" w14:textId="77777777" w:rsidR="00D230B0" w:rsidRPr="00610507" w:rsidRDefault="00610507" w:rsidP="00610507">
      <w:pPr>
        <w:tabs>
          <w:tab w:val="left" w:pos="2880"/>
        </w:tabs>
        <w:rPr>
          <w:color w:val="FF0000"/>
        </w:rPr>
      </w:pPr>
      <w:r w:rsidRPr="00AB5A5E">
        <w:t>105 CMR 451.123</w:t>
      </w:r>
      <w:r w:rsidRPr="00AB5A5E">
        <w:tab/>
        <w:t>Maintenance:</w:t>
      </w:r>
      <w:r>
        <w:t xml:space="preserve"> Debris on floor in shower # 1 and 2</w:t>
      </w:r>
    </w:p>
    <w:p w14:paraId="77454526" w14:textId="77777777" w:rsidR="00AA02F5" w:rsidRPr="00AA02F5" w:rsidRDefault="00AA02F5" w:rsidP="00AA02F5">
      <w:pPr>
        <w:tabs>
          <w:tab w:val="left" w:pos="2880"/>
        </w:tabs>
      </w:pPr>
    </w:p>
    <w:p w14:paraId="377AC8C7" w14:textId="77777777" w:rsidR="00AA02F5" w:rsidRPr="00AA02F5" w:rsidRDefault="00AA02F5" w:rsidP="00AA02F5">
      <w:pPr>
        <w:tabs>
          <w:tab w:val="left" w:pos="2880"/>
        </w:tabs>
        <w:rPr>
          <w:i/>
        </w:rPr>
      </w:pPr>
      <w:r w:rsidRPr="00AA02F5">
        <w:rPr>
          <w:i/>
        </w:rPr>
        <w:t>Cells</w:t>
      </w:r>
    </w:p>
    <w:p w14:paraId="7C754B70" w14:textId="77777777" w:rsidR="00D230B0" w:rsidRPr="00610507" w:rsidRDefault="00610507" w:rsidP="00610507">
      <w:pPr>
        <w:tabs>
          <w:tab w:val="left" w:pos="2880"/>
        </w:tabs>
      </w:pPr>
      <w:r w:rsidRPr="004C05A2">
        <w:tab/>
        <w:t>No Violations</w:t>
      </w:r>
      <w:r>
        <w:t xml:space="preserve"> Noted</w:t>
      </w:r>
    </w:p>
    <w:p w14:paraId="3ADBFD07" w14:textId="77777777" w:rsidR="00AA02F5" w:rsidRPr="00AA02F5" w:rsidRDefault="00AA02F5" w:rsidP="00AA02F5">
      <w:pPr>
        <w:tabs>
          <w:tab w:val="left" w:pos="2880"/>
        </w:tabs>
      </w:pPr>
    </w:p>
    <w:p w14:paraId="2486BA67" w14:textId="77777777" w:rsidR="00AA02F5" w:rsidRPr="00AA02F5" w:rsidRDefault="00AA02F5" w:rsidP="00AA02F5">
      <w:pPr>
        <w:tabs>
          <w:tab w:val="left" w:pos="2880"/>
        </w:tabs>
        <w:rPr>
          <w:b/>
        </w:rPr>
      </w:pPr>
      <w:r w:rsidRPr="00AA02F5">
        <w:rPr>
          <w:b/>
        </w:rPr>
        <w:t>C3</w:t>
      </w:r>
    </w:p>
    <w:p w14:paraId="5FA9D87C" w14:textId="77777777" w:rsidR="00AA02F5" w:rsidRPr="00AA02F5" w:rsidRDefault="00AA02F5" w:rsidP="00AA02F5">
      <w:pPr>
        <w:tabs>
          <w:tab w:val="left" w:pos="2880"/>
        </w:tabs>
      </w:pPr>
    </w:p>
    <w:p w14:paraId="11E2E970" w14:textId="77777777" w:rsidR="00AA02F5" w:rsidRPr="00AA02F5" w:rsidRDefault="00AA02F5" w:rsidP="00AA02F5">
      <w:pPr>
        <w:tabs>
          <w:tab w:val="left" w:pos="2880"/>
        </w:tabs>
        <w:rPr>
          <w:i/>
        </w:rPr>
      </w:pPr>
      <w:r w:rsidRPr="00AA02F5">
        <w:rPr>
          <w:i/>
        </w:rPr>
        <w:t>Multipurpose Room</w:t>
      </w:r>
    </w:p>
    <w:p w14:paraId="49221FBD" w14:textId="77777777" w:rsidR="00D230B0" w:rsidRPr="00D230B0" w:rsidRDefault="00D230B0" w:rsidP="00D230B0">
      <w:pPr>
        <w:tabs>
          <w:tab w:val="left" w:pos="2880"/>
        </w:tabs>
      </w:pPr>
      <w:r w:rsidRPr="00D230B0">
        <w:t>105 CMR 451.360</w:t>
      </w:r>
      <w:r w:rsidR="00610507">
        <w:t>*</w:t>
      </w:r>
      <w:r w:rsidRPr="00D230B0">
        <w:tab/>
        <w:t>Protective Measures: Rodent droppings observed</w:t>
      </w:r>
    </w:p>
    <w:p w14:paraId="3D287C63" w14:textId="77777777" w:rsidR="00AA02F5" w:rsidRPr="00AA02F5" w:rsidRDefault="00AA02F5" w:rsidP="00AA02F5">
      <w:pPr>
        <w:tabs>
          <w:tab w:val="left" w:pos="2880"/>
        </w:tabs>
      </w:pPr>
    </w:p>
    <w:p w14:paraId="5538BCED" w14:textId="77777777" w:rsidR="00AA02F5" w:rsidRPr="00AA02F5" w:rsidRDefault="00AA02F5" w:rsidP="00AA02F5">
      <w:pPr>
        <w:tabs>
          <w:tab w:val="left" w:pos="2880"/>
        </w:tabs>
        <w:rPr>
          <w:i/>
        </w:rPr>
      </w:pPr>
      <w:r w:rsidRPr="00AA02F5">
        <w:rPr>
          <w:i/>
        </w:rPr>
        <w:t>Janitor’s Closet</w:t>
      </w:r>
    </w:p>
    <w:p w14:paraId="7CB4BD91" w14:textId="77777777" w:rsidR="00AA02F5" w:rsidRPr="00610507" w:rsidRDefault="00610507" w:rsidP="00610507">
      <w:pPr>
        <w:ind w:left="2160" w:firstLine="720"/>
        <w:rPr>
          <w:color w:val="000000"/>
        </w:rPr>
      </w:pPr>
      <w:r>
        <w:rPr>
          <w:color w:val="000000"/>
        </w:rPr>
        <w:t>Unable to Inspect – Locked</w:t>
      </w:r>
    </w:p>
    <w:p w14:paraId="3CD94BFA" w14:textId="77777777" w:rsidR="00AA02F5" w:rsidRPr="00AA02F5" w:rsidRDefault="00AA02F5" w:rsidP="00AA02F5">
      <w:pPr>
        <w:tabs>
          <w:tab w:val="left" w:pos="2880"/>
        </w:tabs>
      </w:pPr>
    </w:p>
    <w:p w14:paraId="774489A9" w14:textId="77777777" w:rsidR="00AA02F5" w:rsidRPr="00AA02F5" w:rsidRDefault="00AA02F5" w:rsidP="00AA02F5">
      <w:pPr>
        <w:tabs>
          <w:tab w:val="left" w:pos="2880"/>
        </w:tabs>
        <w:rPr>
          <w:i/>
        </w:rPr>
      </w:pPr>
      <w:r w:rsidRPr="00AA02F5">
        <w:rPr>
          <w:i/>
        </w:rPr>
        <w:t>Showers</w:t>
      </w:r>
    </w:p>
    <w:p w14:paraId="1B62226A" w14:textId="77777777" w:rsidR="00AA02F5" w:rsidRPr="00AA02F5" w:rsidRDefault="00AA02F5" w:rsidP="00AA02F5">
      <w:pPr>
        <w:tabs>
          <w:tab w:val="left" w:pos="2880"/>
        </w:tabs>
      </w:pPr>
      <w:r w:rsidRPr="00AA02F5">
        <w:t>105 CMR 451.123*</w:t>
      </w:r>
      <w:r w:rsidRPr="00AA02F5">
        <w:tab/>
        <w:t>Maintenance: Standing water in shower # 2</w:t>
      </w:r>
    </w:p>
    <w:p w14:paraId="1ECF0677" w14:textId="77777777" w:rsidR="00AA02F5" w:rsidRPr="00AA02F5" w:rsidRDefault="00AA02F5" w:rsidP="00AA02F5">
      <w:pPr>
        <w:tabs>
          <w:tab w:val="left" w:pos="2880"/>
        </w:tabs>
      </w:pPr>
    </w:p>
    <w:p w14:paraId="0737C16D" w14:textId="77777777" w:rsidR="00AA02F5" w:rsidRPr="00AA02F5" w:rsidRDefault="00AA02F5" w:rsidP="00AA02F5">
      <w:pPr>
        <w:tabs>
          <w:tab w:val="left" w:pos="2880"/>
        </w:tabs>
        <w:rPr>
          <w:i/>
        </w:rPr>
      </w:pPr>
      <w:r w:rsidRPr="00AA02F5">
        <w:rPr>
          <w:i/>
        </w:rPr>
        <w:t>Cells</w:t>
      </w:r>
    </w:p>
    <w:p w14:paraId="01041CF0" w14:textId="77777777" w:rsidR="00701BF9" w:rsidRPr="00610507" w:rsidRDefault="00610507" w:rsidP="00610507">
      <w:pPr>
        <w:tabs>
          <w:tab w:val="left" w:pos="2880"/>
        </w:tabs>
      </w:pPr>
      <w:r w:rsidRPr="004C05A2">
        <w:tab/>
        <w:t>No Violations</w:t>
      </w:r>
      <w:r>
        <w:t xml:space="preserve"> Noted</w:t>
      </w:r>
    </w:p>
    <w:p w14:paraId="15D6C85B" w14:textId="77777777" w:rsidR="00AA02F5" w:rsidRPr="00AA02F5" w:rsidRDefault="00AA02F5" w:rsidP="00AA02F5">
      <w:pPr>
        <w:tabs>
          <w:tab w:val="left" w:pos="2880"/>
        </w:tabs>
      </w:pPr>
    </w:p>
    <w:p w14:paraId="6BD10221" w14:textId="77777777" w:rsidR="00AA02F5" w:rsidRPr="00AA02F5" w:rsidRDefault="00AA02F5" w:rsidP="00AA02F5">
      <w:pPr>
        <w:tabs>
          <w:tab w:val="left" w:pos="2880"/>
        </w:tabs>
        <w:rPr>
          <w:b/>
        </w:rPr>
      </w:pPr>
      <w:r w:rsidRPr="00754317">
        <w:rPr>
          <w:b/>
        </w:rPr>
        <w:t>B4</w:t>
      </w:r>
    </w:p>
    <w:p w14:paraId="4C4BA4BC" w14:textId="77777777" w:rsidR="00AA02F5" w:rsidRPr="00AA02F5" w:rsidRDefault="00AA02F5" w:rsidP="00AA02F5">
      <w:pPr>
        <w:tabs>
          <w:tab w:val="left" w:pos="2880"/>
        </w:tabs>
      </w:pPr>
    </w:p>
    <w:p w14:paraId="0CFBA262" w14:textId="77777777" w:rsidR="00AA02F5" w:rsidRPr="00AA02F5" w:rsidRDefault="00AA02F5" w:rsidP="00AA02F5">
      <w:pPr>
        <w:tabs>
          <w:tab w:val="left" w:pos="2880"/>
        </w:tabs>
        <w:rPr>
          <w:i/>
        </w:rPr>
      </w:pPr>
      <w:r w:rsidRPr="00AA02F5">
        <w:rPr>
          <w:i/>
        </w:rPr>
        <w:t>Multipurpose Room</w:t>
      </w:r>
    </w:p>
    <w:p w14:paraId="2C91342A" w14:textId="77777777" w:rsidR="00AA02F5" w:rsidRPr="00AA02F5" w:rsidRDefault="00AA02F5" w:rsidP="00AA02F5">
      <w:pPr>
        <w:tabs>
          <w:tab w:val="left" w:pos="2880"/>
        </w:tabs>
      </w:pPr>
      <w:r w:rsidRPr="00AA02F5">
        <w:tab/>
        <w:t>No Violations Noted</w:t>
      </w:r>
    </w:p>
    <w:p w14:paraId="598AE953" w14:textId="77777777" w:rsidR="00AA02F5" w:rsidRPr="00AA02F5" w:rsidRDefault="00AA02F5" w:rsidP="00AA02F5">
      <w:pPr>
        <w:tabs>
          <w:tab w:val="left" w:pos="2880"/>
        </w:tabs>
        <w:rPr>
          <w:i/>
        </w:rPr>
      </w:pPr>
      <w:r w:rsidRPr="00AA02F5">
        <w:rPr>
          <w:i/>
        </w:rPr>
        <w:lastRenderedPageBreak/>
        <w:t>Janitor’s Closet</w:t>
      </w:r>
    </w:p>
    <w:p w14:paraId="41260C97" w14:textId="77777777" w:rsidR="00610507" w:rsidRPr="00610507" w:rsidRDefault="00610507" w:rsidP="00610507">
      <w:pPr>
        <w:ind w:left="2160" w:firstLine="720"/>
        <w:rPr>
          <w:color w:val="000000"/>
        </w:rPr>
      </w:pPr>
      <w:r>
        <w:rPr>
          <w:color w:val="000000"/>
        </w:rPr>
        <w:t>Unable to Inspect – Locked</w:t>
      </w:r>
    </w:p>
    <w:p w14:paraId="6BBDC4DC" w14:textId="77777777" w:rsidR="00AA02F5" w:rsidRPr="00AA02F5" w:rsidRDefault="00AA02F5" w:rsidP="00AA02F5">
      <w:pPr>
        <w:tabs>
          <w:tab w:val="left" w:pos="2880"/>
        </w:tabs>
      </w:pPr>
    </w:p>
    <w:p w14:paraId="6A361B1D" w14:textId="77777777" w:rsidR="00AA02F5" w:rsidRPr="00AA02F5" w:rsidRDefault="00AA02F5" w:rsidP="00AA02F5">
      <w:pPr>
        <w:tabs>
          <w:tab w:val="left" w:pos="2880"/>
        </w:tabs>
        <w:rPr>
          <w:i/>
        </w:rPr>
      </w:pPr>
      <w:r w:rsidRPr="00AA02F5">
        <w:rPr>
          <w:i/>
        </w:rPr>
        <w:t>Showers</w:t>
      </w:r>
    </w:p>
    <w:p w14:paraId="38BB16A8" w14:textId="77777777" w:rsidR="00AA02F5" w:rsidRPr="00AA02F5" w:rsidRDefault="00AA02F5" w:rsidP="00AA02F5">
      <w:pPr>
        <w:tabs>
          <w:tab w:val="left" w:pos="2880"/>
        </w:tabs>
      </w:pPr>
      <w:r w:rsidRPr="00AA02F5">
        <w:t>105 CMR 451.123</w:t>
      </w:r>
      <w:r w:rsidR="00754317">
        <w:t>*</w:t>
      </w:r>
      <w:r w:rsidRPr="00AA02F5">
        <w:tab/>
        <w:t>Maintenance: Standing water in shower # 1</w:t>
      </w:r>
    </w:p>
    <w:p w14:paraId="7C60ECD1" w14:textId="77777777" w:rsidR="00AA02F5" w:rsidRPr="00AA02F5" w:rsidRDefault="00AA02F5" w:rsidP="00AA02F5">
      <w:pPr>
        <w:tabs>
          <w:tab w:val="left" w:pos="2880"/>
        </w:tabs>
      </w:pPr>
      <w:r w:rsidRPr="00AA02F5">
        <w:t>105 CMR 451.123*</w:t>
      </w:r>
      <w:r w:rsidRPr="00AA02F5">
        <w:tab/>
        <w:t>Maintenance: Floor surface damaged in shower # 1</w:t>
      </w:r>
      <w:r w:rsidR="00754317">
        <w:t xml:space="preserve"> and 2</w:t>
      </w:r>
    </w:p>
    <w:p w14:paraId="2D69FA33" w14:textId="77777777" w:rsidR="00AA02F5" w:rsidRDefault="00AA02F5" w:rsidP="00AA02F5">
      <w:pPr>
        <w:tabs>
          <w:tab w:val="left" w:pos="2880"/>
        </w:tabs>
      </w:pPr>
      <w:r w:rsidRPr="00AA02F5">
        <w:t>105 CMR 451.123</w:t>
      </w:r>
      <w:r w:rsidR="00754317">
        <w:t>*</w:t>
      </w:r>
      <w:r w:rsidRPr="00AA02F5">
        <w:tab/>
        <w:t>Maintenance: Wall paint damaged in shower #</w:t>
      </w:r>
      <w:r w:rsidR="00610507">
        <w:t xml:space="preserve"> 1 and</w:t>
      </w:r>
      <w:r w:rsidRPr="00AA02F5">
        <w:t xml:space="preserve"> 2</w:t>
      </w:r>
    </w:p>
    <w:p w14:paraId="55B03C22" w14:textId="77777777" w:rsidR="00AA02F5" w:rsidRDefault="00AA02F5" w:rsidP="00AA02F5">
      <w:pPr>
        <w:tabs>
          <w:tab w:val="left" w:pos="2880"/>
        </w:tabs>
      </w:pPr>
      <w:r w:rsidRPr="00AA02F5">
        <w:t>105 CMR 451.123</w:t>
      </w:r>
      <w:r w:rsidR="00754317">
        <w:t>*</w:t>
      </w:r>
      <w:r w:rsidRPr="00AA02F5">
        <w:tab/>
        <w:t xml:space="preserve">Maintenance: Mold </w:t>
      </w:r>
      <w:r w:rsidR="00610507">
        <w:t xml:space="preserve">observed </w:t>
      </w:r>
      <w:r w:rsidRPr="00AA02F5">
        <w:t>on walls in shower # 1 and 2</w:t>
      </w:r>
    </w:p>
    <w:p w14:paraId="64FFDABD" w14:textId="77777777" w:rsidR="00610507" w:rsidRPr="00610507" w:rsidRDefault="00610507" w:rsidP="00610507">
      <w:pPr>
        <w:tabs>
          <w:tab w:val="left" w:pos="2880"/>
        </w:tabs>
        <w:rPr>
          <w:color w:val="FF0000"/>
        </w:rPr>
      </w:pPr>
      <w:r w:rsidRPr="00AB5A5E">
        <w:t>105 CMR 451.123</w:t>
      </w:r>
      <w:r w:rsidRPr="00AB5A5E">
        <w:tab/>
        <w:t>Maintenance:</w:t>
      </w:r>
      <w:r>
        <w:t xml:space="preserve"> Light out in shower # 1</w:t>
      </w:r>
    </w:p>
    <w:p w14:paraId="46775E33" w14:textId="77777777" w:rsidR="00AA02F5" w:rsidRPr="00AA02F5" w:rsidRDefault="00AA02F5" w:rsidP="00AA02F5">
      <w:pPr>
        <w:tabs>
          <w:tab w:val="left" w:pos="2880"/>
        </w:tabs>
      </w:pPr>
    </w:p>
    <w:p w14:paraId="6C65A6B0" w14:textId="77777777" w:rsidR="00AA02F5" w:rsidRPr="00AA02F5" w:rsidRDefault="00AA02F5" w:rsidP="00AA02F5">
      <w:pPr>
        <w:tabs>
          <w:tab w:val="left" w:pos="2880"/>
          <w:tab w:val="left" w:pos="8154"/>
        </w:tabs>
        <w:rPr>
          <w:i/>
        </w:rPr>
      </w:pPr>
      <w:r w:rsidRPr="00AA02F5">
        <w:rPr>
          <w:i/>
        </w:rPr>
        <w:t>Cells</w:t>
      </w:r>
    </w:p>
    <w:p w14:paraId="12B897D0" w14:textId="77777777" w:rsidR="00AA02F5" w:rsidRPr="00AA02F5" w:rsidRDefault="00AA02F5" w:rsidP="00AA02F5">
      <w:pPr>
        <w:tabs>
          <w:tab w:val="left" w:pos="2880"/>
        </w:tabs>
      </w:pPr>
      <w:r w:rsidRPr="00AA02F5">
        <w:tab/>
        <w:t>No Violations Noted</w:t>
      </w:r>
    </w:p>
    <w:p w14:paraId="4EA4D35D" w14:textId="77777777" w:rsidR="005E4DE0" w:rsidRDefault="005E4DE0" w:rsidP="00AA02F5">
      <w:pPr>
        <w:tabs>
          <w:tab w:val="left" w:pos="2880"/>
        </w:tabs>
        <w:rPr>
          <w:b/>
        </w:rPr>
      </w:pPr>
    </w:p>
    <w:p w14:paraId="244D7798" w14:textId="77777777" w:rsidR="00AA02F5" w:rsidRPr="00AA02F5" w:rsidRDefault="00AA02F5" w:rsidP="00AA02F5">
      <w:pPr>
        <w:tabs>
          <w:tab w:val="left" w:pos="2880"/>
        </w:tabs>
        <w:rPr>
          <w:b/>
        </w:rPr>
      </w:pPr>
      <w:r w:rsidRPr="00AA02F5">
        <w:rPr>
          <w:b/>
        </w:rPr>
        <w:t>B3</w:t>
      </w:r>
    </w:p>
    <w:p w14:paraId="4AF1CFC5" w14:textId="77777777" w:rsidR="00610507" w:rsidRPr="00610507" w:rsidRDefault="00610507" w:rsidP="00610507">
      <w:pPr>
        <w:tabs>
          <w:tab w:val="left" w:pos="2880"/>
        </w:tabs>
        <w:rPr>
          <w:color w:val="FF0000"/>
        </w:rPr>
      </w:pPr>
      <w:r w:rsidRPr="00AB5A5E">
        <w:t>105 CMR 451.353</w:t>
      </w:r>
      <w:r w:rsidRPr="00AB5A5E">
        <w:tab/>
        <w:t>Interior Maintenance:</w:t>
      </w:r>
      <w:r>
        <w:t xml:space="preserve"> Obnoxious odor from floor drains</w:t>
      </w:r>
    </w:p>
    <w:p w14:paraId="39BC9255" w14:textId="77777777" w:rsidR="00AA02F5" w:rsidRPr="00AA02F5" w:rsidRDefault="00AA02F5" w:rsidP="00AA02F5">
      <w:pPr>
        <w:tabs>
          <w:tab w:val="left" w:pos="2880"/>
        </w:tabs>
        <w:rPr>
          <w:i/>
        </w:rPr>
      </w:pPr>
    </w:p>
    <w:p w14:paraId="12469196" w14:textId="77777777" w:rsidR="00AA02F5" w:rsidRPr="00AA02F5" w:rsidRDefault="00AA02F5" w:rsidP="00AA02F5">
      <w:pPr>
        <w:tabs>
          <w:tab w:val="left" w:pos="2880"/>
        </w:tabs>
        <w:rPr>
          <w:i/>
        </w:rPr>
      </w:pPr>
      <w:r w:rsidRPr="00754317">
        <w:rPr>
          <w:i/>
        </w:rPr>
        <w:t>Multipurpose Room</w:t>
      </w:r>
    </w:p>
    <w:p w14:paraId="384BDEA4" w14:textId="77777777" w:rsidR="00754317" w:rsidRPr="00610507" w:rsidRDefault="00610507" w:rsidP="00610507">
      <w:pPr>
        <w:tabs>
          <w:tab w:val="left" w:pos="2880"/>
        </w:tabs>
      </w:pPr>
      <w:r w:rsidRPr="004C05A2">
        <w:tab/>
        <w:t>No Violations</w:t>
      </w:r>
      <w:r>
        <w:t xml:space="preserve"> Noted</w:t>
      </w:r>
    </w:p>
    <w:p w14:paraId="51A9076E" w14:textId="77777777" w:rsidR="000D7A74" w:rsidRDefault="000D7A74" w:rsidP="00AA02F5">
      <w:pPr>
        <w:tabs>
          <w:tab w:val="left" w:pos="2880"/>
        </w:tabs>
        <w:rPr>
          <w:i/>
        </w:rPr>
      </w:pPr>
    </w:p>
    <w:p w14:paraId="5C8ED63C" w14:textId="77777777" w:rsidR="00AA02F5" w:rsidRPr="00AA02F5" w:rsidRDefault="00AA02F5" w:rsidP="00AA02F5">
      <w:pPr>
        <w:tabs>
          <w:tab w:val="left" w:pos="2880"/>
        </w:tabs>
        <w:rPr>
          <w:i/>
        </w:rPr>
      </w:pPr>
      <w:r w:rsidRPr="00AA02F5">
        <w:rPr>
          <w:i/>
        </w:rPr>
        <w:t>Janitor’s Closet</w:t>
      </w:r>
    </w:p>
    <w:p w14:paraId="6EBD9C60" w14:textId="77777777" w:rsidR="00754317" w:rsidRPr="00610507" w:rsidRDefault="00610507" w:rsidP="00610507">
      <w:pPr>
        <w:ind w:left="2160" w:firstLine="720"/>
        <w:rPr>
          <w:color w:val="000000"/>
        </w:rPr>
      </w:pPr>
      <w:r>
        <w:rPr>
          <w:color w:val="000000"/>
        </w:rPr>
        <w:t>Unable to Inspect – Locked</w:t>
      </w:r>
    </w:p>
    <w:p w14:paraId="7B25143E" w14:textId="77777777" w:rsidR="00AA02F5" w:rsidRPr="00AA02F5" w:rsidRDefault="00AA02F5" w:rsidP="00AA02F5">
      <w:pPr>
        <w:tabs>
          <w:tab w:val="left" w:pos="2880"/>
        </w:tabs>
        <w:rPr>
          <w:i/>
        </w:rPr>
      </w:pPr>
    </w:p>
    <w:p w14:paraId="58869B03" w14:textId="77777777" w:rsidR="00AA02F5" w:rsidRPr="00AA02F5" w:rsidRDefault="00AA02F5" w:rsidP="00AA02F5">
      <w:pPr>
        <w:tabs>
          <w:tab w:val="left" w:pos="2880"/>
        </w:tabs>
        <w:rPr>
          <w:i/>
        </w:rPr>
      </w:pPr>
      <w:r w:rsidRPr="00AA02F5">
        <w:rPr>
          <w:i/>
        </w:rPr>
        <w:t>Showers</w:t>
      </w:r>
    </w:p>
    <w:p w14:paraId="3EF5B21C" w14:textId="77777777" w:rsidR="00AA02F5" w:rsidRPr="00AA02F5" w:rsidRDefault="00AA02F5" w:rsidP="00AA02F5">
      <w:pPr>
        <w:tabs>
          <w:tab w:val="left" w:pos="2880"/>
        </w:tabs>
      </w:pPr>
      <w:r w:rsidRPr="00AA02F5">
        <w:t>105 CMR 451.123*</w:t>
      </w:r>
      <w:r w:rsidRPr="00AA02F5">
        <w:tab/>
        <w:t>Maintenance: Wall paint damaged in shower # 1</w:t>
      </w:r>
      <w:r w:rsidR="00754317">
        <w:t xml:space="preserve"> and 2</w:t>
      </w:r>
    </w:p>
    <w:p w14:paraId="72BEA4D9" w14:textId="77777777" w:rsidR="00AA02F5" w:rsidRPr="00AA02F5" w:rsidRDefault="00AA02F5" w:rsidP="00AA02F5">
      <w:pPr>
        <w:tabs>
          <w:tab w:val="left" w:pos="2880"/>
        </w:tabs>
      </w:pPr>
      <w:r w:rsidRPr="00AA02F5">
        <w:t>105 CMR 451.123</w:t>
      </w:r>
      <w:r w:rsidR="00754317">
        <w:t>*</w:t>
      </w:r>
      <w:r w:rsidRPr="00AA02F5">
        <w:tab/>
        <w:t>Maintenance: Floor paint damaged in shower # 1 and 2</w:t>
      </w:r>
    </w:p>
    <w:p w14:paraId="16C72061" w14:textId="77777777" w:rsidR="00AA02F5" w:rsidRDefault="00AA02F5" w:rsidP="00AA02F5">
      <w:pPr>
        <w:tabs>
          <w:tab w:val="left" w:pos="2880"/>
        </w:tabs>
      </w:pPr>
      <w:r w:rsidRPr="00AA02F5">
        <w:t>105 CMR 451.123</w:t>
      </w:r>
      <w:r w:rsidR="00754317">
        <w:t>*</w:t>
      </w:r>
      <w:r w:rsidRPr="00AA02F5">
        <w:tab/>
        <w:t>Maintenance: Soap scum on walls in shower # 1 and 2</w:t>
      </w:r>
    </w:p>
    <w:p w14:paraId="7031F357" w14:textId="77777777" w:rsidR="00610507" w:rsidRPr="00610507" w:rsidRDefault="00610507" w:rsidP="00610507">
      <w:pPr>
        <w:tabs>
          <w:tab w:val="left" w:pos="2880"/>
        </w:tabs>
        <w:rPr>
          <w:color w:val="FF0000"/>
        </w:rPr>
      </w:pPr>
      <w:r w:rsidRPr="00AB5A5E">
        <w:t>105 CMR 451.123</w:t>
      </w:r>
      <w:r w:rsidRPr="00AB5A5E">
        <w:tab/>
        <w:t>Maintenance:</w:t>
      </w:r>
      <w:r>
        <w:t xml:space="preserve"> Mold observed on walls in shower # 1 and 2</w:t>
      </w:r>
    </w:p>
    <w:p w14:paraId="47514319" w14:textId="77777777" w:rsidR="00AA02F5" w:rsidRPr="00AA02F5" w:rsidRDefault="00AA02F5" w:rsidP="00AA02F5">
      <w:pPr>
        <w:tabs>
          <w:tab w:val="left" w:pos="2880"/>
        </w:tabs>
      </w:pPr>
    </w:p>
    <w:p w14:paraId="1387DE8A" w14:textId="77777777" w:rsidR="00AA02F5" w:rsidRPr="00AA02F5" w:rsidRDefault="00AA02F5" w:rsidP="00AA02F5">
      <w:pPr>
        <w:tabs>
          <w:tab w:val="left" w:pos="2880"/>
        </w:tabs>
        <w:rPr>
          <w:i/>
        </w:rPr>
      </w:pPr>
      <w:r w:rsidRPr="00754317">
        <w:rPr>
          <w:i/>
        </w:rPr>
        <w:t>Ce</w:t>
      </w:r>
      <w:r w:rsidR="00754317" w:rsidRPr="00754317">
        <w:rPr>
          <w:i/>
        </w:rPr>
        <w:t>ll</w:t>
      </w:r>
      <w:r w:rsidR="00610507">
        <w:rPr>
          <w:i/>
        </w:rPr>
        <w:t>s</w:t>
      </w:r>
    </w:p>
    <w:p w14:paraId="5E712069" w14:textId="77777777" w:rsidR="00AA02F5" w:rsidRPr="00610507" w:rsidRDefault="00610507" w:rsidP="00610507">
      <w:pPr>
        <w:tabs>
          <w:tab w:val="left" w:pos="2880"/>
        </w:tabs>
      </w:pPr>
      <w:r w:rsidRPr="004C05A2">
        <w:tab/>
        <w:t>No Violations</w:t>
      </w:r>
      <w:r>
        <w:t xml:space="preserve"> Noted</w:t>
      </w:r>
    </w:p>
    <w:p w14:paraId="34F5328A" w14:textId="77777777" w:rsidR="00B72765" w:rsidRDefault="00B72765" w:rsidP="00AA02F5">
      <w:pPr>
        <w:tabs>
          <w:tab w:val="left" w:pos="2880"/>
        </w:tabs>
        <w:rPr>
          <w:b/>
        </w:rPr>
      </w:pPr>
    </w:p>
    <w:p w14:paraId="3DA09C2B" w14:textId="77777777" w:rsidR="00AA02F5" w:rsidRPr="00AA02F5" w:rsidRDefault="00AA02F5" w:rsidP="00AA02F5">
      <w:pPr>
        <w:tabs>
          <w:tab w:val="left" w:pos="2880"/>
        </w:tabs>
        <w:rPr>
          <w:b/>
        </w:rPr>
      </w:pPr>
      <w:r w:rsidRPr="00AA02F5">
        <w:rPr>
          <w:b/>
        </w:rPr>
        <w:t>A4</w:t>
      </w:r>
      <w:r w:rsidR="00610507">
        <w:rPr>
          <w:b/>
        </w:rPr>
        <w:t xml:space="preserve"> - Unoccupied</w:t>
      </w:r>
    </w:p>
    <w:p w14:paraId="5593F4C3" w14:textId="77777777" w:rsidR="00AA02F5" w:rsidRPr="00AA02F5" w:rsidRDefault="00AA02F5" w:rsidP="00AA02F5">
      <w:pPr>
        <w:tabs>
          <w:tab w:val="left" w:pos="2880"/>
        </w:tabs>
      </w:pPr>
    </w:p>
    <w:p w14:paraId="2821C032" w14:textId="77777777" w:rsidR="00AA02F5" w:rsidRPr="00AA02F5" w:rsidRDefault="00AA02F5" w:rsidP="00AA02F5">
      <w:pPr>
        <w:tabs>
          <w:tab w:val="left" w:pos="2880"/>
        </w:tabs>
        <w:rPr>
          <w:i/>
        </w:rPr>
      </w:pPr>
      <w:r w:rsidRPr="00AA02F5">
        <w:rPr>
          <w:i/>
        </w:rPr>
        <w:t>Multipurpose Room</w:t>
      </w:r>
    </w:p>
    <w:p w14:paraId="31D71276" w14:textId="77777777" w:rsidR="00754317" w:rsidRPr="00610507" w:rsidRDefault="00610507" w:rsidP="00610507">
      <w:pPr>
        <w:tabs>
          <w:tab w:val="left" w:pos="2880"/>
        </w:tabs>
      </w:pPr>
      <w:r w:rsidRPr="004C05A2">
        <w:tab/>
        <w:t>No Violations</w:t>
      </w:r>
      <w:r>
        <w:t xml:space="preserve"> Noted</w:t>
      </w:r>
    </w:p>
    <w:p w14:paraId="22EBF99B" w14:textId="77777777" w:rsidR="00AA02F5" w:rsidRPr="00AA02F5" w:rsidRDefault="00AA02F5" w:rsidP="00AA02F5">
      <w:pPr>
        <w:tabs>
          <w:tab w:val="left" w:pos="2880"/>
        </w:tabs>
      </w:pPr>
    </w:p>
    <w:p w14:paraId="51D386C0" w14:textId="77777777" w:rsidR="00AA02F5" w:rsidRPr="00AA02F5" w:rsidRDefault="00AA02F5" w:rsidP="00AA02F5">
      <w:pPr>
        <w:tabs>
          <w:tab w:val="left" w:pos="2880"/>
        </w:tabs>
        <w:rPr>
          <w:i/>
        </w:rPr>
      </w:pPr>
      <w:r w:rsidRPr="00AA02F5">
        <w:rPr>
          <w:i/>
        </w:rPr>
        <w:t>Janitor’s Closet</w:t>
      </w:r>
    </w:p>
    <w:p w14:paraId="3AE54C9E" w14:textId="77777777" w:rsidR="000D7A74" w:rsidRDefault="00610507" w:rsidP="00B72765">
      <w:pPr>
        <w:ind w:left="2160" w:firstLine="720"/>
      </w:pPr>
      <w:r w:rsidRPr="00610507">
        <w:t>Unable to Inspect – Locked</w:t>
      </w:r>
    </w:p>
    <w:p w14:paraId="09B90D36" w14:textId="77777777" w:rsidR="000D7A74" w:rsidRPr="00AA02F5" w:rsidRDefault="000D7A74" w:rsidP="00AA02F5">
      <w:pPr>
        <w:tabs>
          <w:tab w:val="left" w:pos="2880"/>
        </w:tabs>
      </w:pPr>
    </w:p>
    <w:p w14:paraId="1B3C92DB" w14:textId="77777777" w:rsidR="00AA02F5" w:rsidRPr="00AA02F5" w:rsidRDefault="00AA02F5" w:rsidP="00AA02F5">
      <w:pPr>
        <w:tabs>
          <w:tab w:val="left" w:pos="2880"/>
        </w:tabs>
        <w:rPr>
          <w:i/>
        </w:rPr>
      </w:pPr>
      <w:r w:rsidRPr="00766B10">
        <w:rPr>
          <w:i/>
        </w:rPr>
        <w:t>Showers</w:t>
      </w:r>
    </w:p>
    <w:p w14:paraId="7DDAA4E9" w14:textId="77777777" w:rsidR="00AA02F5" w:rsidRPr="00AA02F5" w:rsidRDefault="00AA02F5" w:rsidP="00AA02F5">
      <w:pPr>
        <w:tabs>
          <w:tab w:val="left" w:pos="2880"/>
        </w:tabs>
      </w:pPr>
      <w:r w:rsidRPr="00AA02F5">
        <w:t>105 CMR 451.123*</w:t>
      </w:r>
      <w:r w:rsidRPr="00AA02F5">
        <w:tab/>
        <w:t>Maintenance: Soap scum on floor in shower # 1 and 2</w:t>
      </w:r>
    </w:p>
    <w:p w14:paraId="47F5782E" w14:textId="77777777" w:rsidR="00AA02F5" w:rsidRPr="00AA02F5" w:rsidRDefault="00AA02F5" w:rsidP="00AA02F5">
      <w:pPr>
        <w:tabs>
          <w:tab w:val="left" w:pos="2880"/>
        </w:tabs>
      </w:pPr>
      <w:r w:rsidRPr="00AA02F5">
        <w:t>105 CMR 451.123</w:t>
      </w:r>
      <w:r w:rsidR="00754317">
        <w:t>*</w:t>
      </w:r>
      <w:r w:rsidRPr="00AA02F5">
        <w:tab/>
        <w:t>Maintenance: Soap scum on walls in shower # 1 and 2</w:t>
      </w:r>
    </w:p>
    <w:p w14:paraId="2F10482A" w14:textId="77777777" w:rsidR="00AA02F5" w:rsidRPr="00AA02F5" w:rsidRDefault="00AA02F5" w:rsidP="00AA02F5">
      <w:pPr>
        <w:tabs>
          <w:tab w:val="left" w:pos="2880"/>
        </w:tabs>
      </w:pPr>
      <w:r w:rsidRPr="00AA02F5">
        <w:t>105 CMR 451.123</w:t>
      </w:r>
      <w:r w:rsidR="00754317">
        <w:t>*</w:t>
      </w:r>
      <w:r w:rsidRPr="00AA02F5">
        <w:tab/>
        <w:t>Maintenance: Wall paint damaged in shower # 1 and 2</w:t>
      </w:r>
    </w:p>
    <w:p w14:paraId="1EAD49BA" w14:textId="77777777" w:rsidR="00AA02F5" w:rsidRPr="00AA02F5" w:rsidRDefault="00AA02F5" w:rsidP="00AA02F5">
      <w:pPr>
        <w:tabs>
          <w:tab w:val="left" w:pos="2880"/>
        </w:tabs>
      </w:pPr>
      <w:r w:rsidRPr="00AA02F5">
        <w:t>105 CMR 451.123</w:t>
      </w:r>
      <w:r w:rsidR="00754317">
        <w:t>*</w:t>
      </w:r>
      <w:r w:rsidRPr="00AA02F5">
        <w:tab/>
        <w:t>Maintenance: Floor paint damaged in shower # 1 and 2</w:t>
      </w:r>
    </w:p>
    <w:p w14:paraId="78F22F92" w14:textId="77777777" w:rsidR="00AA02F5" w:rsidRPr="00AA02F5" w:rsidRDefault="00AA02F5" w:rsidP="00AA02F5">
      <w:pPr>
        <w:tabs>
          <w:tab w:val="left" w:pos="2880"/>
        </w:tabs>
      </w:pPr>
      <w:r w:rsidRPr="00AA02F5">
        <w:t>105 CMR 451.123</w:t>
      </w:r>
      <w:r w:rsidR="00754317">
        <w:t>*</w:t>
      </w:r>
      <w:r w:rsidRPr="00AA02F5">
        <w:tab/>
        <w:t>Maintenance: Walls dirty in shower # 1 and 2</w:t>
      </w:r>
    </w:p>
    <w:p w14:paraId="7E17ED6B" w14:textId="77777777" w:rsidR="00754317" w:rsidRPr="00610507" w:rsidRDefault="00610507" w:rsidP="00610507">
      <w:pPr>
        <w:tabs>
          <w:tab w:val="left" w:pos="2880"/>
        </w:tabs>
        <w:rPr>
          <w:color w:val="FF0000"/>
        </w:rPr>
      </w:pPr>
      <w:r w:rsidRPr="00AB5A5E">
        <w:t>105 CMR 451.123</w:t>
      </w:r>
      <w:r w:rsidRPr="00AB5A5E">
        <w:tab/>
        <w:t>Maintenance:</w:t>
      </w:r>
      <w:r>
        <w:t xml:space="preserve"> Mold observed on walls in shower # 1 and 2</w:t>
      </w:r>
    </w:p>
    <w:p w14:paraId="76FC2BF6" w14:textId="77777777" w:rsidR="00AA02F5" w:rsidRPr="00AA02F5" w:rsidRDefault="00AA02F5" w:rsidP="00AA02F5">
      <w:pPr>
        <w:tabs>
          <w:tab w:val="left" w:pos="2880"/>
        </w:tabs>
        <w:rPr>
          <w:i/>
        </w:rPr>
      </w:pPr>
    </w:p>
    <w:p w14:paraId="432F7394" w14:textId="77777777" w:rsidR="00AA02F5" w:rsidRPr="00AA02F5" w:rsidRDefault="00AA02F5" w:rsidP="00AA02F5">
      <w:pPr>
        <w:tabs>
          <w:tab w:val="left" w:pos="2880"/>
        </w:tabs>
        <w:rPr>
          <w:i/>
        </w:rPr>
      </w:pPr>
      <w:r w:rsidRPr="00AA02F5">
        <w:rPr>
          <w:i/>
        </w:rPr>
        <w:t>Cells</w:t>
      </w:r>
    </w:p>
    <w:p w14:paraId="0E71CE4F" w14:textId="77777777" w:rsidR="00754317" w:rsidRPr="00766B10" w:rsidRDefault="00766B10" w:rsidP="00766B10">
      <w:pPr>
        <w:tabs>
          <w:tab w:val="left" w:pos="2880"/>
        </w:tabs>
      </w:pPr>
      <w:r w:rsidRPr="004C05A2">
        <w:tab/>
        <w:t>No Violations</w:t>
      </w:r>
      <w:r>
        <w:t xml:space="preserve"> Noted</w:t>
      </w:r>
    </w:p>
    <w:p w14:paraId="3F046280" w14:textId="77777777" w:rsidR="00AA02F5" w:rsidRPr="00AA02F5" w:rsidRDefault="00AA02F5" w:rsidP="00AA02F5">
      <w:pPr>
        <w:rPr>
          <w:b/>
        </w:rPr>
      </w:pPr>
    </w:p>
    <w:p w14:paraId="26438C03" w14:textId="77777777" w:rsidR="00AA02F5" w:rsidRPr="00AA02F5" w:rsidRDefault="00AA02F5" w:rsidP="00AA02F5">
      <w:pPr>
        <w:tabs>
          <w:tab w:val="left" w:pos="2880"/>
        </w:tabs>
        <w:rPr>
          <w:b/>
        </w:rPr>
      </w:pPr>
      <w:r w:rsidRPr="00AA02F5">
        <w:rPr>
          <w:b/>
        </w:rPr>
        <w:t>A3</w:t>
      </w:r>
      <w:r w:rsidR="00766B10">
        <w:rPr>
          <w:b/>
        </w:rPr>
        <w:t xml:space="preserve"> - Unoccupied</w:t>
      </w:r>
    </w:p>
    <w:p w14:paraId="085F1BD2" w14:textId="77777777" w:rsidR="00AA02F5" w:rsidRPr="00AA02F5" w:rsidRDefault="00AA02F5" w:rsidP="00AA02F5">
      <w:pPr>
        <w:tabs>
          <w:tab w:val="left" w:pos="2880"/>
        </w:tabs>
        <w:rPr>
          <w:i/>
        </w:rPr>
      </w:pPr>
    </w:p>
    <w:p w14:paraId="43BAFAC4" w14:textId="77777777" w:rsidR="00AA02F5" w:rsidRPr="00AA02F5" w:rsidRDefault="00AA02F5" w:rsidP="00AA02F5">
      <w:pPr>
        <w:tabs>
          <w:tab w:val="left" w:pos="2880"/>
        </w:tabs>
        <w:rPr>
          <w:i/>
        </w:rPr>
      </w:pPr>
      <w:r w:rsidRPr="00AA02F5">
        <w:rPr>
          <w:i/>
        </w:rPr>
        <w:t>Janitor’s Closet</w:t>
      </w:r>
    </w:p>
    <w:p w14:paraId="773302DF" w14:textId="77777777" w:rsidR="00AA02F5" w:rsidRPr="00B72765" w:rsidRDefault="00754317" w:rsidP="00B72765">
      <w:pPr>
        <w:ind w:left="2160" w:firstLine="720"/>
        <w:rPr>
          <w:szCs w:val="18"/>
        </w:rPr>
      </w:pPr>
      <w:r w:rsidRPr="00754317">
        <w:rPr>
          <w:szCs w:val="18"/>
        </w:rPr>
        <w:t>Unable to Inspect – Locked</w:t>
      </w:r>
    </w:p>
    <w:p w14:paraId="7B0224C3" w14:textId="77777777" w:rsidR="00AA02F5" w:rsidRPr="00AA02F5" w:rsidRDefault="00AA02F5" w:rsidP="00AA02F5">
      <w:pPr>
        <w:tabs>
          <w:tab w:val="left" w:pos="2880"/>
        </w:tabs>
        <w:rPr>
          <w:i/>
        </w:rPr>
      </w:pPr>
      <w:r w:rsidRPr="00AA02F5">
        <w:rPr>
          <w:i/>
        </w:rPr>
        <w:lastRenderedPageBreak/>
        <w:t>Showers</w:t>
      </w:r>
    </w:p>
    <w:p w14:paraId="1C494181" w14:textId="77777777" w:rsidR="00AA02F5" w:rsidRPr="00AA02F5" w:rsidRDefault="00AA02F5" w:rsidP="00AA02F5">
      <w:pPr>
        <w:tabs>
          <w:tab w:val="left" w:pos="2880"/>
        </w:tabs>
      </w:pPr>
      <w:r w:rsidRPr="00AA02F5">
        <w:t>105 CMR 451.123*</w:t>
      </w:r>
      <w:r w:rsidRPr="00AA02F5">
        <w:tab/>
        <w:t>Maintenance: Soap scum on floor in shower # 1 and 2</w:t>
      </w:r>
    </w:p>
    <w:p w14:paraId="4162C4A9" w14:textId="77777777" w:rsidR="00AA02F5" w:rsidRPr="00AA02F5" w:rsidRDefault="00AA02F5" w:rsidP="00AA02F5">
      <w:pPr>
        <w:tabs>
          <w:tab w:val="left" w:pos="2880"/>
        </w:tabs>
      </w:pPr>
      <w:r w:rsidRPr="00AA02F5">
        <w:t>105 CMR 451.123</w:t>
      </w:r>
      <w:r w:rsidR="00754317">
        <w:t>*</w:t>
      </w:r>
      <w:r w:rsidRPr="00AA02F5">
        <w:tab/>
        <w:t>Maintenance: Floor paint damaged in shower # 1 and 2</w:t>
      </w:r>
    </w:p>
    <w:p w14:paraId="051F5639" w14:textId="77777777" w:rsidR="00AA02F5" w:rsidRPr="00AA02F5" w:rsidRDefault="00AA02F5" w:rsidP="00AA02F5">
      <w:pPr>
        <w:tabs>
          <w:tab w:val="left" w:pos="2880"/>
        </w:tabs>
      </w:pPr>
      <w:r w:rsidRPr="00AA02F5">
        <w:t>105 CMR 451.123</w:t>
      </w:r>
      <w:r w:rsidR="00754317">
        <w:t>*</w:t>
      </w:r>
      <w:r w:rsidRPr="00AA02F5">
        <w:tab/>
        <w:t>Maintenance: Wall paint damaged in shower # 1 and 2</w:t>
      </w:r>
    </w:p>
    <w:p w14:paraId="1E3B7F7B" w14:textId="77777777" w:rsidR="00AA02F5" w:rsidRPr="00AA02F5" w:rsidRDefault="00AA02F5" w:rsidP="00AA02F5">
      <w:pPr>
        <w:tabs>
          <w:tab w:val="left" w:pos="2880"/>
        </w:tabs>
      </w:pPr>
      <w:r w:rsidRPr="00AA02F5">
        <w:t>105 CMR 451.123</w:t>
      </w:r>
      <w:r w:rsidR="00754317">
        <w:t>*</w:t>
      </w:r>
      <w:r w:rsidRPr="00AA02F5">
        <w:tab/>
        <w:t>Maintenance: Soap scum on walls in shower # 1 and 2</w:t>
      </w:r>
    </w:p>
    <w:p w14:paraId="6B96630E" w14:textId="77777777" w:rsidR="00AA02F5" w:rsidRPr="00AA02F5" w:rsidRDefault="00AA02F5" w:rsidP="00AA02F5">
      <w:pPr>
        <w:tabs>
          <w:tab w:val="left" w:pos="2880"/>
        </w:tabs>
      </w:pPr>
    </w:p>
    <w:p w14:paraId="0362F3F8" w14:textId="77777777" w:rsidR="00AA02F5" w:rsidRPr="00AA02F5" w:rsidRDefault="00AA02F5" w:rsidP="00AA02F5">
      <w:pPr>
        <w:tabs>
          <w:tab w:val="left" w:pos="2880"/>
        </w:tabs>
        <w:rPr>
          <w:i/>
        </w:rPr>
      </w:pPr>
      <w:r w:rsidRPr="00AA02F5">
        <w:rPr>
          <w:i/>
        </w:rPr>
        <w:t>Cells</w:t>
      </w:r>
    </w:p>
    <w:p w14:paraId="06362985" w14:textId="77777777" w:rsidR="00AA02F5" w:rsidRPr="00766B10" w:rsidRDefault="00AA02F5" w:rsidP="00766B10">
      <w:pPr>
        <w:tabs>
          <w:tab w:val="left" w:pos="2880"/>
        </w:tabs>
      </w:pPr>
      <w:r w:rsidRPr="00AA02F5">
        <w:tab/>
        <w:t>No Violations Noted</w:t>
      </w:r>
    </w:p>
    <w:p w14:paraId="66E37E2C" w14:textId="77777777" w:rsidR="005E4DE0" w:rsidRDefault="005E4DE0" w:rsidP="00AA02F5">
      <w:pPr>
        <w:tabs>
          <w:tab w:val="left" w:pos="2880"/>
        </w:tabs>
        <w:rPr>
          <w:b/>
        </w:rPr>
      </w:pPr>
    </w:p>
    <w:p w14:paraId="406C5A4A" w14:textId="77777777" w:rsidR="00AA02F5" w:rsidRPr="00AA02F5" w:rsidRDefault="00AA02F5" w:rsidP="00AA02F5">
      <w:pPr>
        <w:tabs>
          <w:tab w:val="left" w:pos="2880"/>
        </w:tabs>
        <w:rPr>
          <w:b/>
        </w:rPr>
      </w:pPr>
      <w:r w:rsidRPr="00AA02F5">
        <w:rPr>
          <w:b/>
        </w:rPr>
        <w:t>Triage</w:t>
      </w:r>
    </w:p>
    <w:p w14:paraId="17D0AFD6" w14:textId="77777777" w:rsidR="00754317" w:rsidRPr="00AA02F5" w:rsidRDefault="00766B10" w:rsidP="00766B10">
      <w:pPr>
        <w:tabs>
          <w:tab w:val="left" w:pos="2880"/>
        </w:tabs>
        <w:ind w:left="2880" w:hanging="2880"/>
      </w:pPr>
      <w:r w:rsidRPr="00AB5A5E">
        <w:t>105 CMR 451.130</w:t>
      </w:r>
      <w:r w:rsidRPr="00AB5A5E">
        <w:tab/>
        <w:t>Plumbing: Plumbing not maintained in good repair,</w:t>
      </w:r>
      <w:r>
        <w:t xml:space="preserve"> water controls leaking at handwash sink</w:t>
      </w:r>
    </w:p>
    <w:p w14:paraId="3BF66E3F" w14:textId="77777777" w:rsidR="00AA02F5" w:rsidRPr="00AA02F5" w:rsidRDefault="00AA02F5" w:rsidP="00AA02F5">
      <w:pPr>
        <w:tabs>
          <w:tab w:val="left" w:pos="2880"/>
        </w:tabs>
      </w:pPr>
    </w:p>
    <w:p w14:paraId="77F047FE" w14:textId="77777777" w:rsidR="00AA02F5" w:rsidRPr="00AA02F5" w:rsidRDefault="00AA02F5" w:rsidP="00AA02F5">
      <w:pPr>
        <w:tabs>
          <w:tab w:val="left" w:pos="2880"/>
        </w:tabs>
        <w:rPr>
          <w:b/>
        </w:rPr>
      </w:pPr>
      <w:r w:rsidRPr="00AA02F5">
        <w:rPr>
          <w:b/>
        </w:rPr>
        <w:t>Medical Records</w:t>
      </w:r>
    </w:p>
    <w:p w14:paraId="5806C4B2" w14:textId="77777777" w:rsidR="00766B10" w:rsidRPr="000D7A74" w:rsidRDefault="00754317" w:rsidP="000D7A74">
      <w:pPr>
        <w:ind w:left="2160" w:firstLine="720"/>
        <w:rPr>
          <w:szCs w:val="18"/>
        </w:rPr>
      </w:pPr>
      <w:r w:rsidRPr="00754317">
        <w:rPr>
          <w:szCs w:val="18"/>
        </w:rPr>
        <w:t>Unable to Inspect – Locked</w:t>
      </w:r>
    </w:p>
    <w:p w14:paraId="16B4D063" w14:textId="77777777" w:rsidR="00766B10" w:rsidRDefault="00766B10" w:rsidP="00AA02F5">
      <w:pPr>
        <w:tabs>
          <w:tab w:val="left" w:pos="2880"/>
        </w:tabs>
        <w:rPr>
          <w:b/>
        </w:rPr>
      </w:pPr>
    </w:p>
    <w:p w14:paraId="31AB12C6" w14:textId="77777777" w:rsidR="00AA02F5" w:rsidRPr="00AA02F5" w:rsidRDefault="00AA02F5" w:rsidP="00AA02F5">
      <w:pPr>
        <w:tabs>
          <w:tab w:val="left" w:pos="2880"/>
        </w:tabs>
        <w:rPr>
          <w:b/>
        </w:rPr>
      </w:pPr>
      <w:r w:rsidRPr="00AA02F5">
        <w:rPr>
          <w:b/>
        </w:rPr>
        <w:t>Dentist</w:t>
      </w:r>
    </w:p>
    <w:p w14:paraId="0AFC013C" w14:textId="77777777" w:rsidR="00766B10" w:rsidRPr="00766B10" w:rsidRDefault="00766B10" w:rsidP="00766B10">
      <w:pPr>
        <w:tabs>
          <w:tab w:val="left" w:pos="2880"/>
        </w:tabs>
        <w:ind w:left="2880" w:hanging="2880"/>
      </w:pPr>
      <w:r w:rsidRPr="00766B10">
        <w:t>105 CMR 451.124</w:t>
      </w:r>
      <w:r>
        <w:tab/>
      </w:r>
      <w:r w:rsidRPr="00766B10">
        <w:t xml:space="preserve">Water Supply: Insufficient </w:t>
      </w:r>
      <w:r>
        <w:t xml:space="preserve">hot and cold </w:t>
      </w:r>
      <w:r w:rsidRPr="00766B10">
        <w:t>water supply in quantity and pressure at handwash sink</w:t>
      </w:r>
    </w:p>
    <w:p w14:paraId="00C82355" w14:textId="77777777" w:rsidR="00766B10" w:rsidRPr="00AA02F5" w:rsidRDefault="00766B10" w:rsidP="00766B10">
      <w:pPr>
        <w:tabs>
          <w:tab w:val="left" w:pos="2880"/>
        </w:tabs>
      </w:pPr>
      <w:r w:rsidRPr="00AA02F5">
        <w:t>105 CMR 451.360</w:t>
      </w:r>
      <w:r w:rsidRPr="00AA02F5">
        <w:tab/>
        <w:t>Protective Measures: Rodent droppings observed</w:t>
      </w:r>
      <w:r>
        <w:t xml:space="preserve"> on floor</w:t>
      </w:r>
    </w:p>
    <w:p w14:paraId="190020C3" w14:textId="77777777" w:rsidR="003127D5" w:rsidRDefault="003127D5" w:rsidP="00AA02F5">
      <w:pPr>
        <w:tabs>
          <w:tab w:val="left" w:pos="2880"/>
        </w:tabs>
        <w:rPr>
          <w:b/>
        </w:rPr>
      </w:pPr>
    </w:p>
    <w:p w14:paraId="34F5AB1D" w14:textId="77777777" w:rsidR="00AA02F5" w:rsidRPr="00AA02F5" w:rsidRDefault="00AA02F5" w:rsidP="00AA02F5">
      <w:pPr>
        <w:tabs>
          <w:tab w:val="left" w:pos="2880"/>
        </w:tabs>
        <w:rPr>
          <w:b/>
        </w:rPr>
      </w:pPr>
      <w:r w:rsidRPr="00AA02F5">
        <w:rPr>
          <w:b/>
        </w:rPr>
        <w:t>D-Wing</w:t>
      </w:r>
      <w:r w:rsidR="00766B10">
        <w:rPr>
          <w:b/>
        </w:rPr>
        <w:t xml:space="preserve"> - Unoccupied</w:t>
      </w:r>
    </w:p>
    <w:p w14:paraId="4FB24772" w14:textId="77777777" w:rsidR="00AA02F5" w:rsidRPr="00AA02F5" w:rsidRDefault="00AA02F5" w:rsidP="00AA02F5">
      <w:pPr>
        <w:tabs>
          <w:tab w:val="left" w:pos="2880"/>
        </w:tabs>
        <w:rPr>
          <w:b/>
        </w:rPr>
      </w:pPr>
    </w:p>
    <w:p w14:paraId="056BC2B0" w14:textId="77777777" w:rsidR="00AA02F5" w:rsidRPr="00AA02F5" w:rsidRDefault="00AA02F5" w:rsidP="00AA02F5">
      <w:pPr>
        <w:tabs>
          <w:tab w:val="left" w:pos="2880"/>
        </w:tabs>
        <w:rPr>
          <w:i/>
        </w:rPr>
      </w:pPr>
      <w:r w:rsidRPr="00AA02F5">
        <w:rPr>
          <w:i/>
        </w:rPr>
        <w:t>Cells</w:t>
      </w:r>
    </w:p>
    <w:p w14:paraId="121882B4" w14:textId="77777777" w:rsidR="00AA02F5" w:rsidRPr="00AA02F5" w:rsidRDefault="00AA02F5" w:rsidP="00AA02F5">
      <w:pPr>
        <w:tabs>
          <w:tab w:val="left" w:pos="2880"/>
        </w:tabs>
      </w:pPr>
      <w:r w:rsidRPr="00AA02F5">
        <w:t>105 CMR 451.341*</w:t>
      </w:r>
      <w:r w:rsidRPr="00AA02F5">
        <w:tab/>
        <w:t>Natural Light in Cell: Natural light not visible from cells</w:t>
      </w:r>
    </w:p>
    <w:p w14:paraId="515ADFAC" w14:textId="77777777" w:rsidR="00AA02F5" w:rsidRPr="00AA02F5" w:rsidRDefault="00AA02F5" w:rsidP="00AA02F5">
      <w:pPr>
        <w:tabs>
          <w:tab w:val="left" w:pos="2880"/>
        </w:tabs>
        <w:rPr>
          <w:i/>
        </w:rPr>
      </w:pPr>
    </w:p>
    <w:p w14:paraId="2643B0BD" w14:textId="77777777" w:rsidR="00AA02F5" w:rsidRPr="00AA02F5" w:rsidRDefault="00AA02F5" w:rsidP="00AA02F5">
      <w:pPr>
        <w:tabs>
          <w:tab w:val="left" w:pos="2880"/>
        </w:tabs>
        <w:rPr>
          <w:i/>
        </w:rPr>
      </w:pPr>
      <w:r w:rsidRPr="00AA02F5">
        <w:rPr>
          <w:i/>
        </w:rPr>
        <w:t>Shower</w:t>
      </w:r>
    </w:p>
    <w:p w14:paraId="0DE001AE" w14:textId="77777777" w:rsidR="00AA02F5" w:rsidRPr="00AA02F5" w:rsidRDefault="00AA02F5" w:rsidP="00AA02F5">
      <w:pPr>
        <w:tabs>
          <w:tab w:val="left" w:pos="2880"/>
        </w:tabs>
      </w:pPr>
      <w:r w:rsidRPr="00AA02F5">
        <w:t>105 CMR 451.123*</w:t>
      </w:r>
      <w:r w:rsidRPr="00AA02F5">
        <w:tab/>
        <w:t xml:space="preserve">Maintenance: Ceiling vent </w:t>
      </w:r>
      <w:r w:rsidR="003127D5">
        <w:t>dusty</w:t>
      </w:r>
    </w:p>
    <w:p w14:paraId="65AD1A78" w14:textId="77777777" w:rsidR="00AA02F5" w:rsidRPr="00AA02F5" w:rsidRDefault="00AA02F5" w:rsidP="00AA02F5">
      <w:pPr>
        <w:tabs>
          <w:tab w:val="left" w:pos="2880"/>
        </w:tabs>
        <w:rPr>
          <w:i/>
        </w:rPr>
      </w:pPr>
    </w:p>
    <w:p w14:paraId="3CDD5884" w14:textId="77777777" w:rsidR="00AA02F5" w:rsidRPr="00AA02F5" w:rsidRDefault="00AA02F5" w:rsidP="00AA02F5">
      <w:pPr>
        <w:tabs>
          <w:tab w:val="left" w:pos="2880"/>
        </w:tabs>
        <w:rPr>
          <w:i/>
        </w:rPr>
      </w:pPr>
      <w:r w:rsidRPr="00AA02F5">
        <w:rPr>
          <w:i/>
        </w:rPr>
        <w:t>Property Office</w:t>
      </w:r>
    </w:p>
    <w:p w14:paraId="1299A183" w14:textId="77777777" w:rsidR="003127D5" w:rsidRPr="00AA02F5" w:rsidRDefault="003127D5" w:rsidP="003127D5">
      <w:pPr>
        <w:tabs>
          <w:tab w:val="left" w:pos="2880"/>
        </w:tabs>
        <w:ind w:left="2880" w:hanging="2880"/>
      </w:pPr>
      <w:r w:rsidRPr="007F505F">
        <w:t>105 CMR 451.383(B)</w:t>
      </w:r>
      <w:r w:rsidR="00766B10">
        <w:t>*</w:t>
      </w:r>
      <w:r w:rsidRPr="007F505F">
        <w:tab/>
        <w:t xml:space="preserve">Fire Safety System: Facility not in compliance with 780 CMR Massachusetts Building Code provisions for fire safety, items stored within 18 inches of ceiling </w:t>
      </w:r>
    </w:p>
    <w:p w14:paraId="2AD5E519" w14:textId="77777777" w:rsidR="00AA02F5" w:rsidRPr="00AA02F5" w:rsidRDefault="00AA02F5" w:rsidP="00AA02F5">
      <w:pPr>
        <w:tabs>
          <w:tab w:val="left" w:pos="2880"/>
        </w:tabs>
      </w:pPr>
    </w:p>
    <w:p w14:paraId="6AC2C6FF" w14:textId="77777777" w:rsidR="00AA02F5" w:rsidRPr="00AA02F5" w:rsidRDefault="00AA02F5" w:rsidP="00AA02F5">
      <w:pPr>
        <w:tabs>
          <w:tab w:val="left" w:pos="2880"/>
        </w:tabs>
        <w:rPr>
          <w:i/>
        </w:rPr>
      </w:pPr>
      <w:r w:rsidRPr="00AA02F5">
        <w:rPr>
          <w:i/>
        </w:rPr>
        <w:t>Property</w:t>
      </w:r>
    </w:p>
    <w:p w14:paraId="4D591973" w14:textId="77777777" w:rsidR="00AA02F5" w:rsidRPr="00AA02F5" w:rsidRDefault="00AA02F5" w:rsidP="00AA02F5">
      <w:pPr>
        <w:tabs>
          <w:tab w:val="left" w:pos="2880"/>
        </w:tabs>
      </w:pPr>
      <w:r w:rsidRPr="00AA02F5">
        <w:tab/>
        <w:t>No Violations Noted</w:t>
      </w:r>
    </w:p>
    <w:p w14:paraId="6E32316F" w14:textId="77777777" w:rsidR="000D7A74" w:rsidRDefault="000D7A74" w:rsidP="00AA02F5">
      <w:pPr>
        <w:tabs>
          <w:tab w:val="left" w:pos="2880"/>
        </w:tabs>
      </w:pPr>
    </w:p>
    <w:p w14:paraId="169F554E" w14:textId="77777777" w:rsidR="00B72765" w:rsidRDefault="00B72765" w:rsidP="00AA02F5">
      <w:pPr>
        <w:tabs>
          <w:tab w:val="left" w:pos="2880"/>
        </w:tabs>
      </w:pPr>
    </w:p>
    <w:p w14:paraId="79984D0D" w14:textId="77777777" w:rsidR="00B72765" w:rsidRDefault="00B72765" w:rsidP="00AA02F5">
      <w:pPr>
        <w:tabs>
          <w:tab w:val="left" w:pos="2880"/>
        </w:tabs>
      </w:pPr>
    </w:p>
    <w:p w14:paraId="62D0E302" w14:textId="77777777" w:rsidR="00B72765" w:rsidRDefault="00B72765" w:rsidP="00AA02F5">
      <w:pPr>
        <w:tabs>
          <w:tab w:val="left" w:pos="2880"/>
        </w:tabs>
      </w:pPr>
    </w:p>
    <w:p w14:paraId="02A1A42A" w14:textId="77777777" w:rsidR="00B72765" w:rsidRDefault="00B72765" w:rsidP="00AA02F5">
      <w:pPr>
        <w:tabs>
          <w:tab w:val="left" w:pos="2880"/>
        </w:tabs>
      </w:pPr>
    </w:p>
    <w:p w14:paraId="0E2389F8" w14:textId="77777777" w:rsidR="00B72765" w:rsidRDefault="00B72765" w:rsidP="00AA02F5">
      <w:pPr>
        <w:tabs>
          <w:tab w:val="left" w:pos="2880"/>
        </w:tabs>
      </w:pPr>
    </w:p>
    <w:p w14:paraId="0470B71B" w14:textId="77777777" w:rsidR="00B72765" w:rsidRDefault="00B72765" w:rsidP="00AA02F5">
      <w:pPr>
        <w:tabs>
          <w:tab w:val="left" w:pos="2880"/>
        </w:tabs>
      </w:pPr>
    </w:p>
    <w:p w14:paraId="732D4047" w14:textId="77777777" w:rsidR="00B72765" w:rsidRDefault="00B72765" w:rsidP="00AA02F5">
      <w:pPr>
        <w:tabs>
          <w:tab w:val="left" w:pos="2880"/>
        </w:tabs>
      </w:pPr>
    </w:p>
    <w:p w14:paraId="2A07C9D9" w14:textId="77777777" w:rsidR="00B72765" w:rsidRDefault="00B72765" w:rsidP="00AA02F5">
      <w:pPr>
        <w:tabs>
          <w:tab w:val="left" w:pos="2880"/>
        </w:tabs>
      </w:pPr>
    </w:p>
    <w:p w14:paraId="07D74C99" w14:textId="77777777" w:rsidR="00B72765" w:rsidRDefault="00B72765" w:rsidP="00AA02F5">
      <w:pPr>
        <w:tabs>
          <w:tab w:val="left" w:pos="2880"/>
        </w:tabs>
      </w:pPr>
    </w:p>
    <w:p w14:paraId="69A236FD" w14:textId="77777777" w:rsidR="00B72765" w:rsidRDefault="00B72765" w:rsidP="00AA02F5">
      <w:pPr>
        <w:tabs>
          <w:tab w:val="left" w:pos="2880"/>
        </w:tabs>
      </w:pPr>
    </w:p>
    <w:p w14:paraId="0F24649A" w14:textId="77777777" w:rsidR="00B72765" w:rsidRDefault="00B72765" w:rsidP="00AA02F5">
      <w:pPr>
        <w:tabs>
          <w:tab w:val="left" w:pos="2880"/>
        </w:tabs>
      </w:pPr>
    </w:p>
    <w:p w14:paraId="02340F83" w14:textId="77777777" w:rsidR="00B72765" w:rsidRDefault="00B72765" w:rsidP="00AA02F5">
      <w:pPr>
        <w:tabs>
          <w:tab w:val="left" w:pos="2880"/>
        </w:tabs>
      </w:pPr>
    </w:p>
    <w:p w14:paraId="2243C479" w14:textId="77777777" w:rsidR="00B72765" w:rsidRDefault="00B72765" w:rsidP="00AA02F5">
      <w:pPr>
        <w:tabs>
          <w:tab w:val="left" w:pos="2880"/>
        </w:tabs>
      </w:pPr>
    </w:p>
    <w:p w14:paraId="1CD50C0F" w14:textId="77777777" w:rsidR="00B72765" w:rsidRDefault="00B72765" w:rsidP="00AA02F5">
      <w:pPr>
        <w:tabs>
          <w:tab w:val="left" w:pos="2880"/>
        </w:tabs>
      </w:pPr>
    </w:p>
    <w:p w14:paraId="343C6B79" w14:textId="77777777" w:rsidR="00B72765" w:rsidRDefault="00B72765" w:rsidP="00AA02F5">
      <w:pPr>
        <w:tabs>
          <w:tab w:val="left" w:pos="2880"/>
        </w:tabs>
      </w:pPr>
    </w:p>
    <w:p w14:paraId="0CF3DA80" w14:textId="77777777" w:rsidR="00B72765" w:rsidRDefault="00B72765" w:rsidP="00AA02F5">
      <w:pPr>
        <w:tabs>
          <w:tab w:val="left" w:pos="2880"/>
        </w:tabs>
      </w:pPr>
    </w:p>
    <w:p w14:paraId="0212164D" w14:textId="77777777" w:rsidR="00B72765" w:rsidRDefault="00B72765" w:rsidP="00AA02F5">
      <w:pPr>
        <w:tabs>
          <w:tab w:val="left" w:pos="2880"/>
        </w:tabs>
      </w:pPr>
    </w:p>
    <w:p w14:paraId="0AEE4B7D" w14:textId="77777777" w:rsidR="00B72765" w:rsidRPr="00AA02F5" w:rsidRDefault="00B72765" w:rsidP="00AA02F5">
      <w:pPr>
        <w:tabs>
          <w:tab w:val="left" w:pos="2880"/>
        </w:tabs>
      </w:pPr>
    </w:p>
    <w:p w14:paraId="72D2A0C6" w14:textId="77777777" w:rsidR="00AA02F5" w:rsidRPr="00EB713B" w:rsidRDefault="00AA02F5" w:rsidP="00AA02F5">
      <w:pPr>
        <w:rPr>
          <w:b/>
          <w:u w:val="single"/>
        </w:rPr>
      </w:pPr>
      <w:r w:rsidRPr="00EB713B">
        <w:rPr>
          <w:b/>
          <w:u w:val="single"/>
        </w:rPr>
        <w:lastRenderedPageBreak/>
        <w:t xml:space="preserve">Observations and Recommendations </w:t>
      </w:r>
    </w:p>
    <w:p w14:paraId="156EBCC4" w14:textId="77777777" w:rsidR="00AA02F5" w:rsidRPr="00EB713B" w:rsidRDefault="00AA02F5" w:rsidP="00AA02F5"/>
    <w:p w14:paraId="544C64AC" w14:textId="77777777" w:rsidR="00AA02F5" w:rsidRPr="00EB713B" w:rsidRDefault="00AA02F5" w:rsidP="00AA02F5">
      <w:pPr>
        <w:numPr>
          <w:ilvl w:val="0"/>
          <w:numId w:val="18"/>
        </w:numPr>
      </w:pPr>
      <w:r w:rsidRPr="00EB713B">
        <w:t xml:space="preserve">The inmate population was </w:t>
      </w:r>
      <w:r w:rsidR="009B2A9B">
        <w:t>97</w:t>
      </w:r>
      <w:r w:rsidRPr="00EB713B">
        <w:t xml:space="preserve"> at the time of inspection.</w:t>
      </w:r>
    </w:p>
    <w:p w14:paraId="11BF008A" w14:textId="77777777" w:rsidR="00AA02F5" w:rsidRDefault="00AA02F5" w:rsidP="00AA02F5">
      <w:pPr>
        <w:numPr>
          <w:ilvl w:val="0"/>
          <w:numId w:val="18"/>
        </w:numPr>
      </w:pPr>
      <w:r w:rsidRPr="00EB713B">
        <w:t>At the time of inspection:</w:t>
      </w:r>
    </w:p>
    <w:p w14:paraId="678470BE" w14:textId="77777777" w:rsidR="00EA1EBE" w:rsidRDefault="00EA1EBE" w:rsidP="00EA1EBE">
      <w:pPr>
        <w:numPr>
          <w:ilvl w:val="1"/>
          <w:numId w:val="18"/>
        </w:numPr>
      </w:pPr>
      <w:r>
        <w:t>The institution</w:t>
      </w:r>
      <w:r w:rsidR="009B2A9B">
        <w:t xml:space="preserve"> was in the </w:t>
      </w:r>
      <w:r>
        <w:t>process of permanent closure</w:t>
      </w:r>
      <w:r w:rsidRPr="00A20932">
        <w:t xml:space="preserve">. </w:t>
      </w:r>
      <w:r w:rsidR="00A20932" w:rsidRPr="00DD22F9">
        <w:rPr>
          <w:rStyle w:val="cf01"/>
          <w:rFonts w:ascii="Times New Roman" w:hAnsi="Times New Roman" w:cs="Times New Roman"/>
          <w:sz w:val="22"/>
          <w:szCs w:val="22"/>
        </w:rPr>
        <w:t>Once the facility has closed permanently, the CSP requests to be notified.</w:t>
      </w:r>
    </w:p>
    <w:p w14:paraId="5EE61538" w14:textId="77777777" w:rsidR="001E0928" w:rsidRDefault="00065096" w:rsidP="00EA1EBE">
      <w:pPr>
        <w:numPr>
          <w:ilvl w:val="1"/>
          <w:numId w:val="18"/>
        </w:numPr>
      </w:pPr>
      <w:r>
        <w:t xml:space="preserve">Tower # 2, 3, 4, 6, 7, and 8, Staff Kitchen, Inmate Dining Area in Main Kitchen, Auditorium, East Wing, Chapel, Library, School, 1 Block, 2 Block, 3 Block, 5 Block, 6 Block, 7 Block, 8 Block, 10 Block, </w:t>
      </w:r>
      <w:r w:rsidR="00A20932">
        <w:t xml:space="preserve">       </w:t>
      </w:r>
      <w:r>
        <w:t>A1 Block, A2 Block, and A3 Block were permanently closed.</w:t>
      </w:r>
    </w:p>
    <w:p w14:paraId="3BC8EA46" w14:textId="77777777" w:rsidR="001E0928" w:rsidRPr="00EB713B" w:rsidRDefault="001E0928" w:rsidP="001E0928">
      <w:pPr>
        <w:numPr>
          <w:ilvl w:val="1"/>
          <w:numId w:val="18"/>
        </w:numPr>
      </w:pPr>
      <w:r>
        <w:rPr>
          <w:rStyle w:val="normaltextrun"/>
        </w:rPr>
        <w:t xml:space="preserve">The </w:t>
      </w:r>
      <w:proofErr w:type="spellStart"/>
      <w:r>
        <w:rPr>
          <w:rStyle w:val="spellingerror"/>
        </w:rPr>
        <w:t>warewash</w:t>
      </w:r>
      <w:proofErr w:type="spellEnd"/>
      <w:r>
        <w:rPr>
          <w:rStyle w:val="normaltextrun"/>
        </w:rPr>
        <w:t xml:space="preserve"> machine was out-of-order in the Main Kitchen. As an interim measure, the facility </w:t>
      </w:r>
      <w:r w:rsidRPr="00766B10">
        <w:rPr>
          <w:rStyle w:val="normaltextrun"/>
        </w:rPr>
        <w:t>was using</w:t>
      </w:r>
      <w:r>
        <w:rPr>
          <w:rStyle w:val="normaltextrun"/>
        </w:rPr>
        <w:t xml:space="preserve"> Styrofoam trays and disposable utensils, and additional equipment and utensils were manually washed and sanitized. The kitchen staff stated a service call had been placed.</w:t>
      </w:r>
    </w:p>
    <w:p w14:paraId="25D04C9C" w14:textId="77777777" w:rsidR="00EA1EBE" w:rsidRDefault="001E0928" w:rsidP="00EA1EBE">
      <w:pPr>
        <w:numPr>
          <w:ilvl w:val="1"/>
          <w:numId w:val="18"/>
        </w:numPr>
      </w:pPr>
      <w:r>
        <w:t>HSU Ward, 4 Block 3</w:t>
      </w:r>
      <w:r w:rsidRPr="001E0928">
        <w:rPr>
          <w:vertAlign w:val="superscript"/>
        </w:rPr>
        <w:t>rd</w:t>
      </w:r>
      <w:r>
        <w:t xml:space="preserve"> Floor, A3 Block, A4, Block, C1 Block, C4 Block, and D-Wing were unoccupied.</w:t>
      </w:r>
    </w:p>
    <w:p w14:paraId="4317B398" w14:textId="77777777" w:rsidR="001E0928" w:rsidRPr="005E4DE0" w:rsidRDefault="001E0928" w:rsidP="001E0928">
      <w:pPr>
        <w:numPr>
          <w:ilvl w:val="1"/>
          <w:numId w:val="18"/>
        </w:numPr>
        <w:rPr>
          <w:b/>
        </w:rPr>
      </w:pPr>
      <w:r w:rsidRPr="005E4DE0">
        <w:t>The Orientation Unit remained closed and appeared to be under renovation. There were no inmates housed. The CSP historically observed deteriorating and dangerous health and safety issues in this unit, and we remain concerned with any future consideration for occupancy until the unit meets all health and safety standards pursuant to 105 CMR 451.000 and other relevant standards.</w:t>
      </w:r>
      <w:r w:rsidR="00A20932" w:rsidRPr="005E4DE0" w:rsidDel="00A20932">
        <w:t xml:space="preserve"> </w:t>
      </w:r>
    </w:p>
    <w:p w14:paraId="7F51AD86" w14:textId="77777777" w:rsidR="005E4DE0" w:rsidRPr="00065096" w:rsidRDefault="005E4DE0" w:rsidP="00065096"/>
    <w:p w14:paraId="7B7AEFAD" w14:textId="77777777" w:rsidR="005E4DE0" w:rsidRPr="00EB713B" w:rsidRDefault="005E4DE0" w:rsidP="005E4DE0">
      <w:r w:rsidRPr="00EB713B">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3649C5BF" w14:textId="77777777" w:rsidR="005E4DE0" w:rsidRPr="00EB713B" w:rsidRDefault="005E4DE0" w:rsidP="005E4DE0">
      <w:pPr>
        <w:overflowPunct w:val="0"/>
        <w:autoSpaceDE w:val="0"/>
        <w:autoSpaceDN w:val="0"/>
        <w:adjustRightInd w:val="0"/>
        <w:rPr>
          <w:b/>
        </w:rPr>
      </w:pPr>
    </w:p>
    <w:p w14:paraId="4733FAA4" w14:textId="77777777" w:rsidR="005E4DE0" w:rsidRPr="00EB713B" w:rsidRDefault="005E4DE0" w:rsidP="005E4DE0">
      <w:r w:rsidRPr="00EB713B">
        <w:t xml:space="preserve">To review the specific regulatory requirements please visit our website at </w:t>
      </w:r>
      <w:hyperlink r:id="rId9" w:history="1">
        <w:r w:rsidRPr="00EB713B">
          <w:rPr>
            <w:u w:val="single"/>
          </w:rPr>
          <w:t>www.mass.gov/dph/dcs</w:t>
        </w:r>
      </w:hyperlink>
      <w:r w:rsidRPr="00EB713B">
        <w:t xml:space="preserve"> and click on "Correctional Facilities" (available in both PDF and RTF formats).</w:t>
      </w:r>
    </w:p>
    <w:p w14:paraId="30233FA5" w14:textId="77777777" w:rsidR="005E4DE0" w:rsidRPr="00EB713B" w:rsidRDefault="005E4DE0" w:rsidP="005E4DE0"/>
    <w:p w14:paraId="534D5D27" w14:textId="77777777" w:rsidR="005E4DE0" w:rsidRPr="00EB713B" w:rsidRDefault="005E4DE0" w:rsidP="005E4DE0">
      <w:r w:rsidRPr="00EB713B">
        <w:t xml:space="preserve">To review the Food Establishment Regulations or download a copy, please visit the Food Protection website at </w:t>
      </w:r>
      <w:hyperlink r:id="rId10" w:history="1">
        <w:r w:rsidRPr="00EB713B">
          <w:rPr>
            <w:rStyle w:val="Hyperlink"/>
          </w:rPr>
          <w:t>www.mass.gov/dph/fpp</w:t>
        </w:r>
      </w:hyperlink>
      <w:r w:rsidRPr="00EB713B">
        <w:t xml:space="preserve"> and click on "Retail food". Then under DPH Regulations and FDA Code click "Merged Food Code" or "105 CMR 590.000 - State Sanitary Code Chapter X - Minimum Sanitation Standards for Food Establishments".</w:t>
      </w:r>
    </w:p>
    <w:p w14:paraId="59FB948E" w14:textId="77777777" w:rsidR="005E4DE0" w:rsidRPr="00EB713B" w:rsidRDefault="005E4DE0" w:rsidP="005E4DE0">
      <w:r w:rsidRPr="00EB713B">
        <w:t xml:space="preserve">To review the Labeling regulations please visit the Food Protection website at </w:t>
      </w:r>
      <w:hyperlink r:id="rId11" w:tooltip="http://www.mass.gov/dph/fpp" w:history="1">
        <w:r w:rsidRPr="00EB713B">
          <w:rPr>
            <w:u w:val="single"/>
          </w:rPr>
          <w:t>www.mass.gov/dph/fpp</w:t>
        </w:r>
      </w:hyperlink>
      <w:r w:rsidRPr="00EB713B">
        <w:t xml:space="preserve"> and click on “Food Protection Program regulations”. Then under Food Processing click “105 CMR 500.000: Good Manufacturing Practices for Food”.</w:t>
      </w:r>
    </w:p>
    <w:p w14:paraId="237F014D" w14:textId="77777777" w:rsidR="005E4DE0" w:rsidRDefault="005E4DE0" w:rsidP="000D7A74">
      <w:pPr>
        <w:overflowPunct w:val="0"/>
        <w:autoSpaceDE w:val="0"/>
        <w:autoSpaceDN w:val="0"/>
        <w:adjustRightInd w:val="0"/>
      </w:pPr>
    </w:p>
    <w:p w14:paraId="5A61A829" w14:textId="77777777" w:rsidR="00A20932" w:rsidRDefault="00A20932" w:rsidP="000D7A74">
      <w:pPr>
        <w:overflowPunct w:val="0"/>
        <w:autoSpaceDE w:val="0"/>
        <w:autoSpaceDN w:val="0"/>
        <w:adjustRightInd w:val="0"/>
      </w:pPr>
    </w:p>
    <w:p w14:paraId="6F7D07C8" w14:textId="77777777" w:rsidR="00AA02F5" w:rsidRPr="00EB713B" w:rsidRDefault="00AA02F5" w:rsidP="00AA02F5">
      <w:pPr>
        <w:overflowPunct w:val="0"/>
        <w:autoSpaceDE w:val="0"/>
        <w:autoSpaceDN w:val="0"/>
        <w:adjustRightInd w:val="0"/>
        <w:ind w:left="1980" w:hanging="1980"/>
      </w:pPr>
      <w:r w:rsidRPr="00EB713B">
        <w:t>This inspection report is signed and certified under the pains and penalties of perjury.</w:t>
      </w:r>
    </w:p>
    <w:p w14:paraId="2AA06A29" w14:textId="77777777" w:rsidR="00AA02F5" w:rsidRPr="00EB713B" w:rsidRDefault="00AA02F5" w:rsidP="00AA02F5"/>
    <w:p w14:paraId="67156CF3" w14:textId="77777777" w:rsidR="00EB713B" w:rsidRPr="00EB713B" w:rsidRDefault="00EB713B" w:rsidP="00AA02F5"/>
    <w:p w14:paraId="3C01A01C" w14:textId="77777777" w:rsidR="00B203C9" w:rsidRPr="00EB713B" w:rsidRDefault="00B203C9" w:rsidP="00B203C9">
      <w:r w:rsidRPr="00EB713B">
        <w:tab/>
      </w:r>
      <w:r w:rsidRPr="00EB713B">
        <w:tab/>
      </w:r>
      <w:r w:rsidRPr="00EB713B">
        <w:tab/>
      </w:r>
      <w:r w:rsidRPr="00EB713B">
        <w:tab/>
      </w:r>
      <w:r w:rsidRPr="00EB713B">
        <w:tab/>
      </w:r>
      <w:r w:rsidRPr="00EB713B">
        <w:tab/>
      </w:r>
      <w:r w:rsidRPr="00EB713B">
        <w:tab/>
      </w:r>
      <w:r w:rsidRPr="00EB713B">
        <w:tab/>
      </w:r>
      <w:r w:rsidRPr="00EB713B">
        <w:tab/>
        <w:t>Sincerely,</w:t>
      </w:r>
    </w:p>
    <w:p w14:paraId="2568395A" w14:textId="77777777" w:rsidR="00B203C9" w:rsidRPr="00EB713B" w:rsidRDefault="00B203C9" w:rsidP="00B203C9">
      <w:pPr>
        <w:tabs>
          <w:tab w:val="left" w:pos="2880"/>
        </w:tabs>
      </w:pPr>
      <w:r w:rsidRPr="00EB713B">
        <w:tab/>
      </w:r>
      <w:r w:rsidRPr="00EB713B">
        <w:tab/>
      </w:r>
      <w:r w:rsidRPr="00EB713B">
        <w:tab/>
      </w:r>
      <w:r w:rsidRPr="00EB713B">
        <w:tab/>
      </w:r>
      <w:r w:rsidRPr="00EB713B">
        <w:tab/>
      </w:r>
      <w:r w:rsidRPr="00EB713B">
        <w:tab/>
      </w:r>
      <w:r w:rsidRPr="00EB713B">
        <w:rPr>
          <w:noProof/>
        </w:rPr>
        <w:pict w14:anchorId="5B186919">
          <v:shape id="Picture 6" o:spid="_x0000_i1027" type="#_x0000_t75" style="width:106pt;height:31.5pt;visibility:visible">
            <v:imagedata r:id="rId8" o:title=""/>
          </v:shape>
        </w:pict>
      </w:r>
    </w:p>
    <w:p w14:paraId="2A6CE9BE" w14:textId="77777777" w:rsidR="00B203C9" w:rsidRPr="00EB713B" w:rsidRDefault="00B203C9" w:rsidP="00B203C9">
      <w:pPr>
        <w:tabs>
          <w:tab w:val="left" w:pos="2880"/>
        </w:tabs>
        <w:ind w:left="2880" w:hanging="2880"/>
      </w:pPr>
      <w:r w:rsidRPr="00EB713B">
        <w:tab/>
      </w:r>
      <w:r w:rsidRPr="00EB713B">
        <w:tab/>
      </w:r>
      <w:r w:rsidRPr="00EB713B">
        <w:tab/>
      </w:r>
      <w:r w:rsidRPr="00EB713B">
        <w:tab/>
      </w:r>
      <w:r w:rsidRPr="00EB713B">
        <w:tab/>
      </w:r>
      <w:r w:rsidRPr="00EB713B">
        <w:tab/>
        <w:t>Kelli Poulin</w:t>
      </w:r>
    </w:p>
    <w:p w14:paraId="2F4FF2C5" w14:textId="77777777" w:rsidR="00F57C88" w:rsidRPr="00AA02F5" w:rsidRDefault="00B203C9" w:rsidP="005E4DE0">
      <w:pPr>
        <w:tabs>
          <w:tab w:val="left" w:pos="2880"/>
        </w:tabs>
        <w:ind w:left="2880" w:hanging="2880"/>
      </w:pPr>
      <w:r w:rsidRPr="00EB713B">
        <w:tab/>
      </w:r>
      <w:r w:rsidRPr="00EB713B">
        <w:tab/>
      </w:r>
      <w:r w:rsidRPr="00EB713B">
        <w:tab/>
      </w:r>
      <w:r w:rsidRPr="00EB713B">
        <w:tab/>
      </w:r>
      <w:r w:rsidRPr="00EB713B">
        <w:tab/>
      </w:r>
      <w:r w:rsidRPr="00EB713B">
        <w:tab/>
        <w:t>Environmental Health Inspector, CSP, BEH</w:t>
      </w:r>
    </w:p>
    <w:sectPr w:rsidR="00F57C88" w:rsidRPr="00AA02F5" w:rsidSect="00F57C88">
      <w:footerReference w:type="default" r:id="rId12"/>
      <w:pgSz w:w="12240" w:h="15840"/>
      <w:pgMar w:top="1440" w:right="720" w:bottom="720" w:left="720" w:header="72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110AB" w14:textId="77777777" w:rsidR="00401FAC" w:rsidRDefault="00401FAC" w:rsidP="00F57C88">
      <w:r>
        <w:separator/>
      </w:r>
    </w:p>
  </w:endnote>
  <w:endnote w:type="continuationSeparator" w:id="0">
    <w:p w14:paraId="4A73C73C" w14:textId="77777777" w:rsidR="00401FAC" w:rsidRDefault="00401FAC" w:rsidP="00F5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BC15A" w14:textId="77777777" w:rsidR="00953134" w:rsidRPr="00F57C88" w:rsidRDefault="005C3FE3" w:rsidP="00A32386">
    <w:pPr>
      <w:pStyle w:val="Footer"/>
      <w:jc w:val="center"/>
      <w:rPr>
        <w:sz w:val="20"/>
      </w:rPr>
    </w:pPr>
    <w:r>
      <w:rPr>
        <w:noProof/>
        <w:sz w:val="20"/>
      </w:rPr>
      <w:t>451-2</w:t>
    </w:r>
    <w:r w:rsidR="0052227C">
      <w:rPr>
        <w:noProof/>
        <w:sz w:val="20"/>
      </w:rPr>
      <w:t>3</w:t>
    </w:r>
    <w:r>
      <w:rPr>
        <w:noProof/>
        <w:sz w:val="20"/>
      </w:rPr>
      <w:t xml:space="preserve">(1)-MCI Cedar Junction-Report </w:t>
    </w:r>
    <w:r w:rsidR="005933CE">
      <w:rPr>
        <w:noProof/>
        <w:sz w:val="20"/>
      </w:rPr>
      <w:t>2</w:t>
    </w:r>
    <w:r>
      <w:rPr>
        <w:noProof/>
        <w:sz w:val="20"/>
      </w:rPr>
      <w:t>-</w:t>
    </w:r>
    <w:r w:rsidR="00AE04DD">
      <w:rPr>
        <w:noProof/>
        <w:sz w:val="20"/>
      </w:rPr>
      <w:t>1</w:t>
    </w:r>
    <w:r>
      <w:rPr>
        <w:noProof/>
        <w:sz w:val="20"/>
      </w:rPr>
      <w:t>-2</w:t>
    </w:r>
    <w:r w:rsidR="0052227C">
      <w:rPr>
        <w:noProof/>
        <w:sz w:val="20"/>
      </w:rPr>
      <w:t>3</w:t>
    </w:r>
    <w:r w:rsidR="00953134" w:rsidRPr="002447EC">
      <w:rPr>
        <w:sz w:val="20"/>
      </w:rPr>
      <w:tab/>
    </w:r>
    <w:r w:rsidR="00953134" w:rsidRPr="002447EC">
      <w:rPr>
        <w:sz w:val="20"/>
      </w:rPr>
      <w:tab/>
      <w:t xml:space="preserve">Page </w:t>
    </w:r>
    <w:r w:rsidR="00953134" w:rsidRPr="002447EC">
      <w:rPr>
        <w:sz w:val="20"/>
      </w:rPr>
      <w:fldChar w:fldCharType="begin"/>
    </w:r>
    <w:r w:rsidR="00953134" w:rsidRPr="002447EC">
      <w:rPr>
        <w:sz w:val="20"/>
      </w:rPr>
      <w:instrText xml:space="preserve"> PAGE  \* Arabic  \* MERGEFORMAT </w:instrText>
    </w:r>
    <w:r w:rsidR="00953134" w:rsidRPr="002447EC">
      <w:rPr>
        <w:sz w:val="20"/>
      </w:rPr>
      <w:fldChar w:fldCharType="separate"/>
    </w:r>
    <w:r w:rsidR="00953134">
      <w:rPr>
        <w:sz w:val="20"/>
      </w:rPr>
      <w:t>1</w:t>
    </w:r>
    <w:r w:rsidR="00953134" w:rsidRPr="002447EC">
      <w:rPr>
        <w:sz w:val="20"/>
      </w:rPr>
      <w:fldChar w:fldCharType="end"/>
    </w:r>
    <w:r w:rsidR="00953134" w:rsidRPr="002447EC">
      <w:rPr>
        <w:sz w:val="20"/>
      </w:rPr>
      <w:t xml:space="preserve"> of </w:t>
    </w:r>
    <w:r w:rsidR="00953134" w:rsidRPr="002447EC">
      <w:rPr>
        <w:sz w:val="20"/>
      </w:rPr>
      <w:fldChar w:fldCharType="begin"/>
    </w:r>
    <w:r w:rsidR="00953134" w:rsidRPr="002447EC">
      <w:rPr>
        <w:sz w:val="20"/>
      </w:rPr>
      <w:instrText xml:space="preserve"> NUMPAGES  \* Arabic  \* MERGEFORMAT </w:instrText>
    </w:r>
    <w:r w:rsidR="00953134" w:rsidRPr="002447EC">
      <w:rPr>
        <w:sz w:val="20"/>
      </w:rPr>
      <w:fldChar w:fldCharType="separate"/>
    </w:r>
    <w:r w:rsidR="00953134">
      <w:rPr>
        <w:sz w:val="20"/>
      </w:rPr>
      <w:t>38</w:t>
    </w:r>
    <w:r w:rsidR="00953134"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E6008" w14:textId="77777777" w:rsidR="00401FAC" w:rsidRDefault="00401FAC" w:rsidP="00F57C88">
      <w:r>
        <w:separator/>
      </w:r>
    </w:p>
  </w:footnote>
  <w:footnote w:type="continuationSeparator" w:id="0">
    <w:p w14:paraId="7453D953" w14:textId="77777777" w:rsidR="00401FAC" w:rsidRDefault="00401FAC" w:rsidP="00F57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B380A"/>
    <w:multiLevelType w:val="hybridMultilevel"/>
    <w:tmpl w:val="6090D06E"/>
    <w:lvl w:ilvl="0" w:tplc="0409000F">
      <w:start w:val="1"/>
      <w:numFmt w:val="decimal"/>
      <w:lvlText w:val="%1."/>
      <w:lvlJc w:val="left"/>
      <w:pPr>
        <w:ind w:left="720" w:hanging="360"/>
      </w:pPr>
    </w:lvl>
    <w:lvl w:ilvl="1" w:tplc="A2DA1102">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2806331">
    <w:abstractNumId w:val="16"/>
  </w:num>
  <w:num w:numId="2" w16cid:durableId="318390829">
    <w:abstractNumId w:val="15"/>
  </w:num>
  <w:num w:numId="3" w16cid:durableId="59375689">
    <w:abstractNumId w:val="12"/>
  </w:num>
  <w:num w:numId="4" w16cid:durableId="276061454">
    <w:abstractNumId w:val="10"/>
  </w:num>
  <w:num w:numId="5" w16cid:durableId="775640640">
    <w:abstractNumId w:val="13"/>
  </w:num>
  <w:num w:numId="6" w16cid:durableId="477304228">
    <w:abstractNumId w:val="2"/>
  </w:num>
  <w:num w:numId="7" w16cid:durableId="1540164269">
    <w:abstractNumId w:val="14"/>
  </w:num>
  <w:num w:numId="8" w16cid:durableId="770472472">
    <w:abstractNumId w:val="7"/>
  </w:num>
  <w:num w:numId="9" w16cid:durableId="916744484">
    <w:abstractNumId w:val="4"/>
  </w:num>
  <w:num w:numId="10" w16cid:durableId="1525679004">
    <w:abstractNumId w:val="5"/>
  </w:num>
  <w:num w:numId="11" w16cid:durableId="507984083">
    <w:abstractNumId w:val="9"/>
  </w:num>
  <w:num w:numId="12" w16cid:durableId="1001472151">
    <w:abstractNumId w:val="17"/>
  </w:num>
  <w:num w:numId="13" w16cid:durableId="796142617">
    <w:abstractNumId w:val="6"/>
  </w:num>
  <w:num w:numId="14" w16cid:durableId="1765540019">
    <w:abstractNumId w:val="11"/>
  </w:num>
  <w:num w:numId="15" w16cid:durableId="93861865">
    <w:abstractNumId w:val="0"/>
  </w:num>
  <w:num w:numId="16" w16cid:durableId="518277941">
    <w:abstractNumId w:val="8"/>
  </w:num>
  <w:num w:numId="17" w16cid:durableId="1918128203">
    <w:abstractNumId w:val="3"/>
  </w:num>
  <w:num w:numId="18" w16cid:durableId="356781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12D3F"/>
    <w:rsid w:val="00012E4A"/>
    <w:rsid w:val="00015DBB"/>
    <w:rsid w:val="00023BD4"/>
    <w:rsid w:val="00033154"/>
    <w:rsid w:val="00042048"/>
    <w:rsid w:val="00046146"/>
    <w:rsid w:val="0005352E"/>
    <w:rsid w:val="000537DA"/>
    <w:rsid w:val="0005395C"/>
    <w:rsid w:val="000545A8"/>
    <w:rsid w:val="00065096"/>
    <w:rsid w:val="0008688F"/>
    <w:rsid w:val="00087628"/>
    <w:rsid w:val="000A7B3B"/>
    <w:rsid w:val="000D0955"/>
    <w:rsid w:val="000D7A74"/>
    <w:rsid w:val="000F315B"/>
    <w:rsid w:val="0012451F"/>
    <w:rsid w:val="00134659"/>
    <w:rsid w:val="0015268B"/>
    <w:rsid w:val="001551D0"/>
    <w:rsid w:val="00170098"/>
    <w:rsid w:val="0017047F"/>
    <w:rsid w:val="00177C77"/>
    <w:rsid w:val="00182503"/>
    <w:rsid w:val="001A0E94"/>
    <w:rsid w:val="001E0928"/>
    <w:rsid w:val="001E1673"/>
    <w:rsid w:val="001E309B"/>
    <w:rsid w:val="001E54A7"/>
    <w:rsid w:val="00212A5E"/>
    <w:rsid w:val="002178EC"/>
    <w:rsid w:val="00242B77"/>
    <w:rsid w:val="0025009C"/>
    <w:rsid w:val="00263365"/>
    <w:rsid w:val="00276957"/>
    <w:rsid w:val="00276DCC"/>
    <w:rsid w:val="002B4233"/>
    <w:rsid w:val="002C39F3"/>
    <w:rsid w:val="002D36E0"/>
    <w:rsid w:val="002D56A3"/>
    <w:rsid w:val="002F0420"/>
    <w:rsid w:val="002F786B"/>
    <w:rsid w:val="002F7C0B"/>
    <w:rsid w:val="003127D5"/>
    <w:rsid w:val="0031412C"/>
    <w:rsid w:val="00331E2C"/>
    <w:rsid w:val="00366E97"/>
    <w:rsid w:val="00385812"/>
    <w:rsid w:val="00392D0B"/>
    <w:rsid w:val="003A7AFC"/>
    <w:rsid w:val="003B7E17"/>
    <w:rsid w:val="003C09DB"/>
    <w:rsid w:val="003C34F5"/>
    <w:rsid w:val="003C60EF"/>
    <w:rsid w:val="003C7228"/>
    <w:rsid w:val="003D0D89"/>
    <w:rsid w:val="00401FAC"/>
    <w:rsid w:val="00431132"/>
    <w:rsid w:val="00463C36"/>
    <w:rsid w:val="0048097B"/>
    <w:rsid w:val="004813AC"/>
    <w:rsid w:val="004828EE"/>
    <w:rsid w:val="004B37A0"/>
    <w:rsid w:val="004B763E"/>
    <w:rsid w:val="004C0115"/>
    <w:rsid w:val="004C6F20"/>
    <w:rsid w:val="004D6B39"/>
    <w:rsid w:val="0052227C"/>
    <w:rsid w:val="005448AA"/>
    <w:rsid w:val="005571B9"/>
    <w:rsid w:val="00584C9D"/>
    <w:rsid w:val="00585417"/>
    <w:rsid w:val="005933CE"/>
    <w:rsid w:val="005B57C5"/>
    <w:rsid w:val="005C33E5"/>
    <w:rsid w:val="005C3FE3"/>
    <w:rsid w:val="005E00A1"/>
    <w:rsid w:val="005E4DE0"/>
    <w:rsid w:val="005F279B"/>
    <w:rsid w:val="005F799E"/>
    <w:rsid w:val="00610507"/>
    <w:rsid w:val="00641AD5"/>
    <w:rsid w:val="00654C54"/>
    <w:rsid w:val="00675167"/>
    <w:rsid w:val="0068416A"/>
    <w:rsid w:val="006A1795"/>
    <w:rsid w:val="006B11A4"/>
    <w:rsid w:val="006D06D9"/>
    <w:rsid w:val="006D77A6"/>
    <w:rsid w:val="006E61B8"/>
    <w:rsid w:val="00701BF9"/>
    <w:rsid w:val="00702109"/>
    <w:rsid w:val="0070669A"/>
    <w:rsid w:val="00722051"/>
    <w:rsid w:val="0072610D"/>
    <w:rsid w:val="0075279E"/>
    <w:rsid w:val="00754317"/>
    <w:rsid w:val="00766B10"/>
    <w:rsid w:val="007710D6"/>
    <w:rsid w:val="0078430A"/>
    <w:rsid w:val="007B3F4B"/>
    <w:rsid w:val="007B4E2A"/>
    <w:rsid w:val="007B7347"/>
    <w:rsid w:val="007C5A09"/>
    <w:rsid w:val="007D10F3"/>
    <w:rsid w:val="007D7852"/>
    <w:rsid w:val="007F505F"/>
    <w:rsid w:val="008056E8"/>
    <w:rsid w:val="00816613"/>
    <w:rsid w:val="00817AFA"/>
    <w:rsid w:val="00826D9F"/>
    <w:rsid w:val="00892C4B"/>
    <w:rsid w:val="008A43C2"/>
    <w:rsid w:val="008C21A4"/>
    <w:rsid w:val="008C398C"/>
    <w:rsid w:val="008C4BAB"/>
    <w:rsid w:val="008D7CC7"/>
    <w:rsid w:val="00907E89"/>
    <w:rsid w:val="0092443C"/>
    <w:rsid w:val="00945A24"/>
    <w:rsid w:val="00947ECC"/>
    <w:rsid w:val="009528B6"/>
    <w:rsid w:val="00953134"/>
    <w:rsid w:val="0098537F"/>
    <w:rsid w:val="009908FF"/>
    <w:rsid w:val="00992BCC"/>
    <w:rsid w:val="00995505"/>
    <w:rsid w:val="009B2A9B"/>
    <w:rsid w:val="009C3EAF"/>
    <w:rsid w:val="009D10E4"/>
    <w:rsid w:val="00A05D10"/>
    <w:rsid w:val="00A20932"/>
    <w:rsid w:val="00A26158"/>
    <w:rsid w:val="00A32386"/>
    <w:rsid w:val="00A34357"/>
    <w:rsid w:val="00A64957"/>
    <w:rsid w:val="00A65101"/>
    <w:rsid w:val="00A72F72"/>
    <w:rsid w:val="00A949A5"/>
    <w:rsid w:val="00A973A5"/>
    <w:rsid w:val="00AA02F5"/>
    <w:rsid w:val="00AB1756"/>
    <w:rsid w:val="00AD27A5"/>
    <w:rsid w:val="00AD3472"/>
    <w:rsid w:val="00AE04D4"/>
    <w:rsid w:val="00AE04DD"/>
    <w:rsid w:val="00AE46E5"/>
    <w:rsid w:val="00AE60B9"/>
    <w:rsid w:val="00B002C3"/>
    <w:rsid w:val="00B029F3"/>
    <w:rsid w:val="00B203C9"/>
    <w:rsid w:val="00B242E8"/>
    <w:rsid w:val="00B403BF"/>
    <w:rsid w:val="00B608D9"/>
    <w:rsid w:val="00B65951"/>
    <w:rsid w:val="00B66332"/>
    <w:rsid w:val="00B66F99"/>
    <w:rsid w:val="00B72765"/>
    <w:rsid w:val="00BA1AD3"/>
    <w:rsid w:val="00BA4055"/>
    <w:rsid w:val="00BA7FB6"/>
    <w:rsid w:val="00BB2ECE"/>
    <w:rsid w:val="00BD6FF4"/>
    <w:rsid w:val="00C1644A"/>
    <w:rsid w:val="00C20BFE"/>
    <w:rsid w:val="00C239A8"/>
    <w:rsid w:val="00C24EE2"/>
    <w:rsid w:val="00C276FE"/>
    <w:rsid w:val="00C7060E"/>
    <w:rsid w:val="00C73919"/>
    <w:rsid w:val="00C832EB"/>
    <w:rsid w:val="00C917E7"/>
    <w:rsid w:val="00C9472E"/>
    <w:rsid w:val="00CB66B5"/>
    <w:rsid w:val="00CB68CA"/>
    <w:rsid w:val="00CB6FF9"/>
    <w:rsid w:val="00CC1778"/>
    <w:rsid w:val="00CC536F"/>
    <w:rsid w:val="00CD7DC0"/>
    <w:rsid w:val="00CE0520"/>
    <w:rsid w:val="00CE575B"/>
    <w:rsid w:val="00CF3DE8"/>
    <w:rsid w:val="00D03D57"/>
    <w:rsid w:val="00D0493F"/>
    <w:rsid w:val="00D230B0"/>
    <w:rsid w:val="00D56F91"/>
    <w:rsid w:val="00D642F2"/>
    <w:rsid w:val="00D8671C"/>
    <w:rsid w:val="00D97445"/>
    <w:rsid w:val="00DA3AC6"/>
    <w:rsid w:val="00DA57C3"/>
    <w:rsid w:val="00DC0A00"/>
    <w:rsid w:val="00DC3855"/>
    <w:rsid w:val="00DD22F9"/>
    <w:rsid w:val="00DD6060"/>
    <w:rsid w:val="00DD6D9B"/>
    <w:rsid w:val="00DE0E79"/>
    <w:rsid w:val="00E242A8"/>
    <w:rsid w:val="00E274B8"/>
    <w:rsid w:val="00E34825"/>
    <w:rsid w:val="00E405F8"/>
    <w:rsid w:val="00E548FA"/>
    <w:rsid w:val="00E72707"/>
    <w:rsid w:val="00E73DD2"/>
    <w:rsid w:val="00E87FC2"/>
    <w:rsid w:val="00EA1EBE"/>
    <w:rsid w:val="00EB713B"/>
    <w:rsid w:val="00ED5266"/>
    <w:rsid w:val="00EE4999"/>
    <w:rsid w:val="00F000E2"/>
    <w:rsid w:val="00F0586E"/>
    <w:rsid w:val="00F305D0"/>
    <w:rsid w:val="00F320B7"/>
    <w:rsid w:val="00F43306"/>
    <w:rsid w:val="00F43932"/>
    <w:rsid w:val="00F44935"/>
    <w:rsid w:val="00F452D6"/>
    <w:rsid w:val="00F57C88"/>
    <w:rsid w:val="00F808E8"/>
    <w:rsid w:val="00F83174"/>
    <w:rsid w:val="00F846D4"/>
    <w:rsid w:val="00F910D5"/>
    <w:rsid w:val="00FA05F4"/>
    <w:rsid w:val="00FA7FDC"/>
    <w:rsid w:val="00FC4265"/>
    <w:rsid w:val="00FC6B42"/>
    <w:rsid w:val="00FE06C5"/>
    <w:rsid w:val="00FF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05D63C0"/>
  <w15:chartTrackingRefBased/>
  <w15:docId w15:val="{7288720E-1D7C-4FE8-9839-AF2AB262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2"/>
      <w:szCs w:val="22"/>
    </w:rPr>
  </w:style>
  <w:style w:type="paragraph" w:styleId="Heading1">
    <w:name w:val="heading 1"/>
    <w:basedOn w:val="Normal"/>
    <w:next w:val="Normal"/>
    <w:link w:val="Heading1Char"/>
    <w:qFormat/>
    <w:rsid w:val="00F57C88"/>
    <w:pPr>
      <w:keepNext/>
      <w:overflowPunct w:val="0"/>
      <w:autoSpaceDE w:val="0"/>
      <w:autoSpaceDN w:val="0"/>
      <w:adjustRightInd w:val="0"/>
      <w:jc w:val="center"/>
      <w:outlineLvl w:val="0"/>
    </w:pPr>
    <w:rPr>
      <w:rFonts w:ascii="Arial" w:hAnsi="Arial" w:cs="Arial"/>
      <w:b/>
      <w:bCs/>
    </w:rPr>
  </w:style>
  <w:style w:type="paragraph" w:styleId="Heading5">
    <w:name w:val="heading 5"/>
    <w:basedOn w:val="Normal"/>
    <w:next w:val="Normal"/>
    <w:link w:val="Heading5Char"/>
    <w:qFormat/>
    <w:rsid w:val="00F57C88"/>
    <w:pPr>
      <w:keepNext/>
      <w:outlineLvl w:val="4"/>
    </w:pPr>
    <w:rPr>
      <w:b/>
    </w:rPr>
  </w:style>
  <w:style w:type="paragraph" w:styleId="Heading6">
    <w:name w:val="heading 6"/>
    <w:basedOn w:val="Normal"/>
    <w:next w:val="Normal"/>
    <w:link w:val="Heading6Char"/>
    <w:qFormat/>
    <w:rsid w:val="00F57C88"/>
    <w:pPr>
      <w:keepNext/>
      <w:overflowPunct w:val="0"/>
      <w:autoSpaceDE w:val="0"/>
      <w:autoSpaceDN w:val="0"/>
      <w:adjustRightInd w:val="0"/>
      <w:ind w:left="720"/>
      <w:outlineLvl w:val="5"/>
    </w:pPr>
    <w:rPr>
      <w:rFonts w:ascii="Arial" w:hAnsi="Arial" w:cs="Arial"/>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link w:val="Heading1"/>
    <w:rsid w:val="00F57C88"/>
    <w:rPr>
      <w:rFonts w:ascii="Arial" w:hAnsi="Arial" w:cs="Arial"/>
      <w:b/>
      <w:bCs/>
      <w:sz w:val="24"/>
    </w:rPr>
  </w:style>
  <w:style w:type="character" w:customStyle="1" w:styleId="Heading5Char">
    <w:name w:val="Heading 5 Char"/>
    <w:link w:val="Heading5"/>
    <w:rsid w:val="00F57C88"/>
    <w:rPr>
      <w:b/>
      <w:sz w:val="22"/>
    </w:rPr>
  </w:style>
  <w:style w:type="character" w:customStyle="1" w:styleId="Heading6Char">
    <w:name w:val="Heading 6 Char"/>
    <w:link w:val="Heading6"/>
    <w:rsid w:val="00F57C88"/>
    <w:rPr>
      <w:rFonts w:ascii="Arial" w:hAnsi="Arial" w:cs="Arial"/>
      <w:b/>
      <w:bCs/>
      <w:sz w:val="28"/>
    </w:rPr>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ListParagraph">
    <w:name w:val="List Paragraph"/>
    <w:basedOn w:val="Normal"/>
    <w:uiPriority w:val="34"/>
    <w:qFormat/>
    <w:rsid w:val="005F799E"/>
    <w:pPr>
      <w:ind w:left="720"/>
      <w:contextualSpacing/>
    </w:pPr>
  </w:style>
  <w:style w:type="paragraph" w:styleId="Header">
    <w:name w:val="header"/>
    <w:basedOn w:val="Normal"/>
    <w:link w:val="HeaderChar"/>
    <w:rsid w:val="00F57C88"/>
    <w:pPr>
      <w:tabs>
        <w:tab w:val="center" w:pos="4680"/>
        <w:tab w:val="right" w:pos="9360"/>
      </w:tabs>
    </w:pPr>
  </w:style>
  <w:style w:type="character" w:customStyle="1" w:styleId="HeaderChar">
    <w:name w:val="Header Char"/>
    <w:link w:val="Header"/>
    <w:rsid w:val="00F57C88"/>
    <w:rPr>
      <w:sz w:val="24"/>
    </w:rPr>
  </w:style>
  <w:style w:type="paragraph" w:styleId="Footer">
    <w:name w:val="footer"/>
    <w:basedOn w:val="Normal"/>
    <w:link w:val="FooterChar"/>
    <w:rsid w:val="00F57C88"/>
    <w:pPr>
      <w:tabs>
        <w:tab w:val="center" w:pos="4680"/>
        <w:tab w:val="right" w:pos="9360"/>
      </w:tabs>
    </w:pPr>
  </w:style>
  <w:style w:type="character" w:customStyle="1" w:styleId="FooterChar">
    <w:name w:val="Footer Char"/>
    <w:link w:val="Footer"/>
    <w:rsid w:val="00F57C88"/>
    <w:rPr>
      <w:sz w:val="24"/>
    </w:rPr>
  </w:style>
  <w:style w:type="paragraph" w:customStyle="1" w:styleId="lead1">
    <w:name w:val="lead1"/>
    <w:basedOn w:val="Normal"/>
    <w:rsid w:val="00F57C88"/>
    <w:pPr>
      <w:spacing w:after="60"/>
      <w:jc w:val="center"/>
    </w:pPr>
    <w:rPr>
      <w:rFonts w:ascii="GillSans" w:hAnsi="GillSans"/>
      <w:b/>
      <w:sz w:val="36"/>
    </w:rPr>
  </w:style>
  <w:style w:type="paragraph" w:customStyle="1" w:styleId="tim3">
    <w:name w:val="tim3"/>
    <w:basedOn w:val="Normal"/>
    <w:rsid w:val="00F57C88"/>
    <w:pPr>
      <w:spacing w:after="120"/>
      <w:ind w:left="2520"/>
    </w:pPr>
  </w:style>
  <w:style w:type="paragraph" w:customStyle="1" w:styleId="ToFrom">
    <w:name w:val="To From"/>
    <w:basedOn w:val="Normal"/>
    <w:rsid w:val="00F57C88"/>
    <w:pPr>
      <w:tabs>
        <w:tab w:val="right" w:pos="900"/>
        <w:tab w:val="left" w:pos="1260"/>
      </w:tabs>
    </w:pPr>
  </w:style>
  <w:style w:type="paragraph" w:customStyle="1" w:styleId="BodyBlankLine">
    <w:name w:val="Body + Blank Line"/>
    <w:basedOn w:val="Normal"/>
    <w:rsid w:val="00F57C88"/>
    <w:pPr>
      <w:spacing w:after="240"/>
    </w:pPr>
  </w:style>
  <w:style w:type="character" w:customStyle="1" w:styleId="To">
    <w:name w:val="To:"/>
    <w:rsid w:val="00F57C88"/>
    <w:rPr>
      <w:rFonts w:ascii="Arial" w:hAnsi="Arial"/>
      <w:b/>
    </w:rPr>
  </w:style>
  <w:style w:type="paragraph" w:customStyle="1" w:styleId="BodyIndent1BlankLine">
    <w:name w:val="Body Indent1 + Blank Line"/>
    <w:basedOn w:val="Normal"/>
    <w:rsid w:val="00F57C88"/>
    <w:pPr>
      <w:spacing w:after="240"/>
      <w:ind w:firstLine="720"/>
    </w:pPr>
  </w:style>
  <w:style w:type="paragraph" w:styleId="BodyText">
    <w:name w:val="Body Text"/>
    <w:basedOn w:val="Normal"/>
    <w:link w:val="BodyTextChar"/>
    <w:rsid w:val="00F57C88"/>
    <w:pPr>
      <w:overflowPunct w:val="0"/>
      <w:autoSpaceDE w:val="0"/>
      <w:autoSpaceDN w:val="0"/>
      <w:adjustRightInd w:val="0"/>
    </w:pPr>
  </w:style>
  <w:style w:type="character" w:customStyle="1" w:styleId="BodyTextChar">
    <w:name w:val="Body Text Char"/>
    <w:link w:val="BodyText"/>
    <w:rsid w:val="00F57C88"/>
    <w:rPr>
      <w:sz w:val="22"/>
    </w:rPr>
  </w:style>
  <w:style w:type="paragraph" w:styleId="BodyTextIndent3">
    <w:name w:val="Body Text Indent 3"/>
    <w:basedOn w:val="Normal"/>
    <w:link w:val="BodyTextIndent3Char"/>
    <w:rsid w:val="00F57C88"/>
    <w:pPr>
      <w:spacing w:after="120"/>
      <w:ind w:left="360"/>
    </w:pPr>
    <w:rPr>
      <w:sz w:val="16"/>
      <w:szCs w:val="16"/>
    </w:rPr>
  </w:style>
  <w:style w:type="character" w:customStyle="1" w:styleId="BodyTextIndent3Char">
    <w:name w:val="Body Text Indent 3 Char"/>
    <w:link w:val="BodyTextIndent3"/>
    <w:rsid w:val="00F57C88"/>
    <w:rPr>
      <w:sz w:val="16"/>
      <w:szCs w:val="16"/>
    </w:rPr>
  </w:style>
  <w:style w:type="character" w:styleId="CommentReference">
    <w:name w:val="annotation reference"/>
    <w:rsid w:val="00F57C88"/>
    <w:rPr>
      <w:sz w:val="16"/>
      <w:szCs w:val="16"/>
    </w:rPr>
  </w:style>
  <w:style w:type="paragraph" w:styleId="CommentText">
    <w:name w:val="annotation text"/>
    <w:basedOn w:val="Normal"/>
    <w:link w:val="CommentTextChar"/>
    <w:unhideWhenUsed/>
    <w:rsid w:val="00F57C88"/>
    <w:rPr>
      <w:sz w:val="20"/>
    </w:rPr>
  </w:style>
  <w:style w:type="character" w:customStyle="1" w:styleId="CommentTextChar">
    <w:name w:val="Comment Text Char"/>
    <w:basedOn w:val="DefaultParagraphFont"/>
    <w:link w:val="CommentText"/>
    <w:rsid w:val="00F57C88"/>
  </w:style>
  <w:style w:type="paragraph" w:styleId="CommentSubject">
    <w:name w:val="annotation subject"/>
    <w:basedOn w:val="CommentText"/>
    <w:next w:val="CommentText"/>
    <w:link w:val="CommentSubjectChar"/>
    <w:unhideWhenUsed/>
    <w:rsid w:val="00F57C88"/>
    <w:rPr>
      <w:b/>
      <w:bCs/>
    </w:rPr>
  </w:style>
  <w:style w:type="character" w:customStyle="1" w:styleId="CommentSubjectChar">
    <w:name w:val="Comment Subject Char"/>
    <w:link w:val="CommentSubject"/>
    <w:rsid w:val="00F57C88"/>
    <w:rPr>
      <w:b/>
      <w:bCs/>
    </w:rPr>
  </w:style>
  <w:style w:type="table" w:styleId="TableGrid">
    <w:name w:val="Table Grid"/>
    <w:basedOn w:val="TableNormal"/>
    <w:uiPriority w:val="59"/>
    <w:rsid w:val="0008762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BB2ECE"/>
    <w:rPr>
      <w:rFonts w:ascii="Segoe UI" w:hAnsi="Segoe UI" w:cs="Segoe UI" w:hint="default"/>
      <w:sz w:val="18"/>
      <w:szCs w:val="18"/>
    </w:rPr>
  </w:style>
  <w:style w:type="character" w:customStyle="1" w:styleId="normaltextrun">
    <w:name w:val="normaltextrun"/>
    <w:rsid w:val="00F000E2"/>
  </w:style>
  <w:style w:type="character" w:customStyle="1" w:styleId="eop">
    <w:name w:val="eop"/>
    <w:rsid w:val="00F000E2"/>
  </w:style>
  <w:style w:type="character" w:customStyle="1" w:styleId="findhit">
    <w:name w:val="findhit"/>
    <w:rsid w:val="00F000E2"/>
  </w:style>
  <w:style w:type="paragraph" w:styleId="NoSpacing">
    <w:name w:val="No Spacing"/>
    <w:uiPriority w:val="1"/>
    <w:qFormat/>
    <w:rsid w:val="00766B10"/>
    <w:rPr>
      <w:rFonts w:ascii="Calibri" w:eastAsia="Calibri" w:hAnsi="Calibri"/>
      <w:sz w:val="22"/>
      <w:szCs w:val="22"/>
    </w:rPr>
  </w:style>
  <w:style w:type="character" w:customStyle="1" w:styleId="spellingerror">
    <w:name w:val="spellingerror"/>
    <w:basedOn w:val="DefaultParagraphFont"/>
    <w:rsid w:val="00766B10"/>
  </w:style>
  <w:style w:type="paragraph" w:styleId="Revision">
    <w:name w:val="Revision"/>
    <w:hidden/>
    <w:uiPriority w:val="99"/>
    <w:semiHidden/>
    <w:rsid w:val="00907E8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08815">
      <w:bodyDiv w:val="1"/>
      <w:marLeft w:val="0"/>
      <w:marRight w:val="0"/>
      <w:marTop w:val="0"/>
      <w:marBottom w:val="0"/>
      <w:divBdr>
        <w:top w:val="none" w:sz="0" w:space="0" w:color="auto"/>
        <w:left w:val="none" w:sz="0" w:space="0" w:color="auto"/>
        <w:bottom w:val="none" w:sz="0" w:space="0" w:color="auto"/>
        <w:right w:val="none" w:sz="0" w:space="0" w:color="auto"/>
      </w:divBdr>
    </w:div>
    <w:div w:id="121927374">
      <w:bodyDiv w:val="1"/>
      <w:marLeft w:val="0"/>
      <w:marRight w:val="0"/>
      <w:marTop w:val="0"/>
      <w:marBottom w:val="0"/>
      <w:divBdr>
        <w:top w:val="none" w:sz="0" w:space="0" w:color="auto"/>
        <w:left w:val="none" w:sz="0" w:space="0" w:color="auto"/>
        <w:bottom w:val="none" w:sz="0" w:space="0" w:color="auto"/>
        <w:right w:val="none" w:sz="0" w:space="0" w:color="auto"/>
      </w:divBdr>
    </w:div>
    <w:div w:id="303706701">
      <w:bodyDiv w:val="1"/>
      <w:marLeft w:val="0"/>
      <w:marRight w:val="0"/>
      <w:marTop w:val="0"/>
      <w:marBottom w:val="0"/>
      <w:divBdr>
        <w:top w:val="none" w:sz="0" w:space="0" w:color="auto"/>
        <w:left w:val="none" w:sz="0" w:space="0" w:color="auto"/>
        <w:bottom w:val="none" w:sz="0" w:space="0" w:color="auto"/>
        <w:right w:val="none" w:sz="0" w:space="0" w:color="auto"/>
      </w:divBdr>
    </w:div>
    <w:div w:id="306318980">
      <w:bodyDiv w:val="1"/>
      <w:marLeft w:val="0"/>
      <w:marRight w:val="0"/>
      <w:marTop w:val="0"/>
      <w:marBottom w:val="0"/>
      <w:divBdr>
        <w:top w:val="none" w:sz="0" w:space="0" w:color="auto"/>
        <w:left w:val="none" w:sz="0" w:space="0" w:color="auto"/>
        <w:bottom w:val="none" w:sz="0" w:space="0" w:color="auto"/>
        <w:right w:val="none" w:sz="0" w:space="0" w:color="auto"/>
      </w:divBdr>
    </w:div>
    <w:div w:id="322900405">
      <w:bodyDiv w:val="1"/>
      <w:marLeft w:val="0"/>
      <w:marRight w:val="0"/>
      <w:marTop w:val="0"/>
      <w:marBottom w:val="0"/>
      <w:divBdr>
        <w:top w:val="none" w:sz="0" w:space="0" w:color="auto"/>
        <w:left w:val="none" w:sz="0" w:space="0" w:color="auto"/>
        <w:bottom w:val="none" w:sz="0" w:space="0" w:color="auto"/>
        <w:right w:val="none" w:sz="0" w:space="0" w:color="auto"/>
      </w:divBdr>
    </w:div>
    <w:div w:id="428820526">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1890896">
      <w:bodyDiv w:val="1"/>
      <w:marLeft w:val="0"/>
      <w:marRight w:val="0"/>
      <w:marTop w:val="0"/>
      <w:marBottom w:val="0"/>
      <w:divBdr>
        <w:top w:val="none" w:sz="0" w:space="0" w:color="auto"/>
        <w:left w:val="none" w:sz="0" w:space="0" w:color="auto"/>
        <w:bottom w:val="none" w:sz="0" w:space="0" w:color="auto"/>
        <w:right w:val="none" w:sz="0" w:space="0" w:color="auto"/>
      </w:divBdr>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068649273">
      <w:bodyDiv w:val="1"/>
      <w:marLeft w:val="0"/>
      <w:marRight w:val="0"/>
      <w:marTop w:val="0"/>
      <w:marBottom w:val="0"/>
      <w:divBdr>
        <w:top w:val="none" w:sz="0" w:space="0" w:color="auto"/>
        <w:left w:val="none" w:sz="0" w:space="0" w:color="auto"/>
        <w:bottom w:val="none" w:sz="0" w:space="0" w:color="auto"/>
        <w:right w:val="none" w:sz="0" w:space="0" w:color="auto"/>
      </w:divBdr>
    </w:div>
    <w:div w:id="1089737517">
      <w:bodyDiv w:val="1"/>
      <w:marLeft w:val="0"/>
      <w:marRight w:val="0"/>
      <w:marTop w:val="0"/>
      <w:marBottom w:val="0"/>
      <w:divBdr>
        <w:top w:val="none" w:sz="0" w:space="0" w:color="auto"/>
        <w:left w:val="none" w:sz="0" w:space="0" w:color="auto"/>
        <w:bottom w:val="none" w:sz="0" w:space="0" w:color="auto"/>
        <w:right w:val="none" w:sz="0" w:space="0" w:color="auto"/>
      </w:divBdr>
    </w:div>
    <w:div w:id="1152331614">
      <w:bodyDiv w:val="1"/>
      <w:marLeft w:val="0"/>
      <w:marRight w:val="0"/>
      <w:marTop w:val="0"/>
      <w:marBottom w:val="0"/>
      <w:divBdr>
        <w:top w:val="none" w:sz="0" w:space="0" w:color="auto"/>
        <w:left w:val="none" w:sz="0" w:space="0" w:color="auto"/>
        <w:bottom w:val="none" w:sz="0" w:space="0" w:color="auto"/>
        <w:right w:val="none" w:sz="0" w:space="0" w:color="auto"/>
      </w:divBdr>
    </w:div>
    <w:div w:id="1306622454">
      <w:bodyDiv w:val="1"/>
      <w:marLeft w:val="0"/>
      <w:marRight w:val="0"/>
      <w:marTop w:val="0"/>
      <w:marBottom w:val="0"/>
      <w:divBdr>
        <w:top w:val="none" w:sz="0" w:space="0" w:color="auto"/>
        <w:left w:val="none" w:sz="0" w:space="0" w:color="auto"/>
        <w:bottom w:val="none" w:sz="0" w:space="0" w:color="auto"/>
        <w:right w:val="none" w:sz="0" w:space="0" w:color="auto"/>
      </w:divBdr>
    </w:div>
    <w:div w:id="1318462899">
      <w:bodyDiv w:val="1"/>
      <w:marLeft w:val="0"/>
      <w:marRight w:val="0"/>
      <w:marTop w:val="0"/>
      <w:marBottom w:val="0"/>
      <w:divBdr>
        <w:top w:val="none" w:sz="0" w:space="0" w:color="auto"/>
        <w:left w:val="none" w:sz="0" w:space="0" w:color="auto"/>
        <w:bottom w:val="none" w:sz="0" w:space="0" w:color="auto"/>
        <w:right w:val="none" w:sz="0" w:space="0" w:color="auto"/>
      </w:divBdr>
    </w:div>
    <w:div w:id="1652906172">
      <w:bodyDiv w:val="1"/>
      <w:marLeft w:val="0"/>
      <w:marRight w:val="0"/>
      <w:marTop w:val="0"/>
      <w:marBottom w:val="0"/>
      <w:divBdr>
        <w:top w:val="none" w:sz="0" w:space="0" w:color="auto"/>
        <w:left w:val="none" w:sz="0" w:space="0" w:color="auto"/>
        <w:bottom w:val="none" w:sz="0" w:space="0" w:color="auto"/>
        <w:right w:val="none" w:sz="0" w:space="0" w:color="auto"/>
      </w:divBdr>
    </w:div>
    <w:div w:id="1806390541">
      <w:bodyDiv w:val="1"/>
      <w:marLeft w:val="0"/>
      <w:marRight w:val="0"/>
      <w:marTop w:val="0"/>
      <w:marBottom w:val="0"/>
      <w:divBdr>
        <w:top w:val="none" w:sz="0" w:space="0" w:color="auto"/>
        <w:left w:val="none" w:sz="0" w:space="0" w:color="auto"/>
        <w:bottom w:val="none" w:sz="0" w:space="0" w:color="auto"/>
        <w:right w:val="none" w:sz="0" w:space="0" w:color="auto"/>
      </w:divBdr>
    </w:div>
    <w:div w:id="1866748342">
      <w:bodyDiv w:val="1"/>
      <w:marLeft w:val="0"/>
      <w:marRight w:val="0"/>
      <w:marTop w:val="0"/>
      <w:marBottom w:val="0"/>
      <w:divBdr>
        <w:top w:val="none" w:sz="0" w:space="0" w:color="auto"/>
        <w:left w:val="none" w:sz="0" w:space="0" w:color="auto"/>
        <w:bottom w:val="none" w:sz="0" w:space="0" w:color="auto"/>
        <w:right w:val="none" w:sz="0" w:space="0" w:color="auto"/>
      </w:divBdr>
    </w:div>
    <w:div w:id="1954898225">
      <w:bodyDiv w:val="1"/>
      <w:marLeft w:val="0"/>
      <w:marRight w:val="0"/>
      <w:marTop w:val="0"/>
      <w:marBottom w:val="0"/>
      <w:divBdr>
        <w:top w:val="none" w:sz="0" w:space="0" w:color="auto"/>
        <w:left w:val="none" w:sz="0" w:space="0" w:color="auto"/>
        <w:bottom w:val="none" w:sz="0" w:space="0" w:color="auto"/>
        <w:right w:val="none" w:sz="0" w:space="0" w:color="auto"/>
      </w:divBdr>
    </w:div>
    <w:div w:id="197127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Programs\Community%20Sanitation\2016%20CSP%20Manual%209-14-16\5-Regulations\451-Correctional\4.%20451%20Revised%2011-7-2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4. 451 Revised 11-7-22.dot</Template>
  <TotalTime>0</TotalTime>
  <Pages>24</Pages>
  <Words>4983</Words>
  <Characters>28405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33322</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Woo, Karl (EHS)</cp:lastModifiedBy>
  <cp:revision>2</cp:revision>
  <cp:lastPrinted>2020-08-12T21:19:00Z</cp:lastPrinted>
  <dcterms:created xsi:type="dcterms:W3CDTF">2024-10-25T11:59:00Z</dcterms:created>
  <dcterms:modified xsi:type="dcterms:W3CDTF">2024-10-25T11:59:00Z</dcterms:modified>
</cp:coreProperties>
</file>