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B93875" w14:textId="2B15C5CF" w:rsidR="003D7141" w:rsidRPr="00E95A38" w:rsidRDefault="00A845BC" w:rsidP="00A33114">
      <w:pPr>
        <w:pStyle w:val="Heading1"/>
      </w:pPr>
      <w:bookmarkStart w:id="0" w:name="_Toc151974805"/>
      <w:bookmarkStart w:id="1" w:name="_Toc151975273"/>
      <w:bookmarkStart w:id="2" w:name="_Toc152148985"/>
      <w:r w:rsidRPr="00E95A38">
        <w:t>Massachusetts Office on Disability Annual Report: FY23</w:t>
      </w:r>
      <w:bookmarkEnd w:id="0"/>
      <w:bookmarkEnd w:id="1"/>
      <w:bookmarkEnd w:id="2"/>
    </w:p>
    <w:p w14:paraId="2C0764F3" w14:textId="63E324D9" w:rsidR="00793791" w:rsidRPr="00E95A38" w:rsidRDefault="00793791" w:rsidP="00E95A38">
      <w:pPr>
        <w:jc w:val="center"/>
        <w:rPr>
          <w:b/>
          <w:bCs/>
          <w:sz w:val="44"/>
          <w:szCs w:val="44"/>
        </w:rPr>
      </w:pPr>
      <w:r w:rsidRPr="00E95A38">
        <w:rPr>
          <w:b/>
          <w:bCs/>
          <w:sz w:val="44"/>
          <w:szCs w:val="44"/>
        </w:rPr>
        <w:t>July 1, 2022 – June 30, 2023</w:t>
      </w:r>
    </w:p>
    <w:p w14:paraId="3E4DF981" w14:textId="569FBC98" w:rsidR="009962E0" w:rsidRDefault="00E95A38" w:rsidP="00025776">
      <w:r w:rsidRPr="00E95A38">
        <w:rPr>
          <w:b/>
          <w:bCs/>
          <w:noProof/>
          <w:sz w:val="44"/>
          <w:szCs w:val="44"/>
        </w:rPr>
        <mc:AlternateContent>
          <mc:Choice Requires="wpg">
            <w:drawing>
              <wp:anchor distT="0" distB="0" distL="114300" distR="114300" simplePos="0" relativeHeight="251659264" behindDoc="0" locked="0" layoutInCell="1" allowOverlap="1" wp14:anchorId="76D8A101" wp14:editId="67E52026">
                <wp:simplePos x="0" y="0"/>
                <wp:positionH relativeFrom="margin">
                  <wp:posOffset>-1317109</wp:posOffset>
                </wp:positionH>
                <wp:positionV relativeFrom="paragraph">
                  <wp:posOffset>341630</wp:posOffset>
                </wp:positionV>
                <wp:extent cx="9249410" cy="2944333"/>
                <wp:effectExtent l="0" t="0" r="8890" b="8890"/>
                <wp:wrapNone/>
                <wp:docPr id="9" name="Group 9" descr="A young white man is visible from his side profile, he is sitting in a wheelchair in an office and wearing a headset while touching his computer screen."/>
                <wp:cNvGraphicFramePr/>
                <a:graphic xmlns:a="http://schemas.openxmlformats.org/drawingml/2006/main">
                  <a:graphicData uri="http://schemas.microsoft.com/office/word/2010/wordprocessingGroup">
                    <wpg:wgp>
                      <wpg:cNvGrpSpPr/>
                      <wpg:grpSpPr>
                        <a:xfrm>
                          <a:off x="0" y="0"/>
                          <a:ext cx="9249410" cy="2944333"/>
                          <a:chOff x="0" y="0"/>
                          <a:chExt cx="9249410" cy="2944333"/>
                        </a:xfrm>
                      </wpg:grpSpPr>
                      <wps:wsp>
                        <wps:cNvPr id="10" name="Rectangle 10">
                          <a:extLst>
                            <a:ext uri="{C183D7F6-B498-43B3-948B-1728B52AA6E4}">
                              <adec:decorative xmlns:adec="http://schemas.microsoft.com/office/drawing/2017/decorative" val="1"/>
                            </a:ext>
                          </a:extLst>
                        </wps:cNvPr>
                        <wps:cNvSpPr/>
                        <wps:spPr>
                          <a:xfrm>
                            <a:off x="0" y="0"/>
                            <a:ext cx="9249410" cy="2944333"/>
                          </a:xfrm>
                          <a:prstGeom prst="rect">
                            <a:avLst/>
                          </a:prstGeom>
                          <a:solidFill>
                            <a:srgbClr val="1455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137144" y="0"/>
                            <a:ext cx="4417060" cy="2943860"/>
                          </a:xfrm>
                          <a:prstGeom prst="rect">
                            <a:avLst/>
                          </a:prstGeom>
                        </pic:spPr>
                      </pic:pic>
                    </wpg:wgp>
                  </a:graphicData>
                </a:graphic>
              </wp:anchor>
            </w:drawing>
          </mc:Choice>
          <mc:Fallback>
            <w:pict>
              <v:group w14:anchorId="04CB745F" id="Group 9" o:spid="_x0000_s1026" alt="A young white man is visible from his side profile, he is sitting in a wheelchair in an office and wearing a headset while touching his computer screen." style="position:absolute;margin-left:-103.7pt;margin-top:26.9pt;width:728.3pt;height:231.85pt;z-index:251659264;mso-position-horizontal-relative:margin" coordsize="92494,294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">
                <v:rect id="Rectangle 10" o:spid="_x0000_s1027" alt="&quot;&quot;" style="position:absolute;width:92494;height:29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" fillcolor="#14558f"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21371;width:44171;height:29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">
                  <v:imagedata r:id="rId9" o:title=""/>
                </v:shape>
                <w10:wrap anchorx="margin"/>
              </v:group>
            </w:pict>
          </mc:Fallback>
        </mc:AlternateContent>
      </w:r>
    </w:p>
    <w:p w14:paraId="75203580" w14:textId="77777777" w:rsidR="00025776" w:rsidRDefault="00025776" w:rsidP="00025776"/>
    <w:p w14:paraId="644CB9E3" w14:textId="77777777" w:rsidR="00025776" w:rsidRDefault="00025776" w:rsidP="00025776"/>
    <w:p w14:paraId="4F75C458" w14:textId="77777777" w:rsidR="00025776" w:rsidRDefault="00025776" w:rsidP="00025776"/>
    <w:p w14:paraId="73564326" w14:textId="77777777" w:rsidR="00025776" w:rsidRDefault="00025776" w:rsidP="00025776"/>
    <w:p w14:paraId="583239F0" w14:textId="77777777" w:rsidR="00025776" w:rsidRDefault="00025776" w:rsidP="00025776"/>
    <w:p w14:paraId="4A587641" w14:textId="77777777" w:rsidR="00025776" w:rsidRDefault="00025776" w:rsidP="00025776"/>
    <w:p w14:paraId="617C4810" w14:textId="77777777" w:rsidR="00025776" w:rsidRDefault="00025776" w:rsidP="00025776"/>
    <w:p w14:paraId="60935C7A" w14:textId="77777777" w:rsidR="00025776" w:rsidRDefault="00025776" w:rsidP="00025776"/>
    <w:p w14:paraId="0C92EBB2" w14:textId="77777777" w:rsidR="00025776" w:rsidRDefault="00025776" w:rsidP="00025776"/>
    <w:p w14:paraId="532B5F3B" w14:textId="77777777" w:rsidR="00025776" w:rsidRDefault="00025776" w:rsidP="00025776"/>
    <w:p w14:paraId="74645976" w14:textId="77777777" w:rsidR="00025776" w:rsidRDefault="00025776" w:rsidP="00025776"/>
    <w:p w14:paraId="5069A533" w14:textId="77777777" w:rsidR="009962E0" w:rsidRDefault="009962E0" w:rsidP="009962E0">
      <w:pPr>
        <w:pStyle w:val="Heading2"/>
        <w:jc w:val="center"/>
      </w:pPr>
      <w:bookmarkStart w:id="3" w:name="_Toc151974806"/>
      <w:bookmarkStart w:id="4" w:name="_Toc151975275"/>
      <w:bookmarkStart w:id="5" w:name="_Toc152148986"/>
      <w:r>
        <w:rPr>
          <w:noProof/>
        </w:rPr>
        <w:drawing>
          <wp:inline distT="0" distB="0" distL="0" distR="0" wp14:anchorId="50817E52" wp14:editId="12D802BB">
            <wp:extent cx="2191117" cy="946206"/>
            <wp:effectExtent l="0" t="0" r="0" b="6350"/>
            <wp:docPr id="6" name="Picture 6" descr="MOD blue logo with a sunrise inside of the &quot;O.&quot; Massachusetts Office on Disability spelled out below in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OD blue logo with a sunrise inside of the &quot;O.&quot; Massachusetts Office on Disability spelled out below in white tex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1117" cy="946206"/>
                    </a:xfrm>
                    <a:prstGeom prst="rect">
                      <a:avLst/>
                    </a:prstGeom>
                  </pic:spPr>
                </pic:pic>
              </a:graphicData>
            </a:graphic>
          </wp:inline>
        </w:drawing>
      </w:r>
      <w:bookmarkEnd w:id="3"/>
      <w:bookmarkEnd w:id="4"/>
      <w:bookmarkEnd w:id="5"/>
    </w:p>
    <w:p w14:paraId="4B1A6AA8" w14:textId="77777777" w:rsidR="009962E0" w:rsidRDefault="009962E0" w:rsidP="009962E0">
      <w:pPr>
        <w:spacing w:line="240" w:lineRule="auto"/>
        <w:jc w:val="center"/>
        <w:rPr>
          <w:szCs w:val="24"/>
        </w:rPr>
      </w:pPr>
    </w:p>
    <w:p w14:paraId="7FF37F79" w14:textId="03ED8BD7" w:rsidR="009962E0" w:rsidRPr="009C5827" w:rsidRDefault="009962E0" w:rsidP="009962E0">
      <w:pPr>
        <w:spacing w:line="240" w:lineRule="auto"/>
        <w:jc w:val="center"/>
        <w:rPr>
          <w:szCs w:val="24"/>
        </w:rPr>
      </w:pPr>
      <w:r w:rsidRPr="009C5827">
        <w:rPr>
          <w:szCs w:val="24"/>
        </w:rPr>
        <w:t xml:space="preserve">One Ashburton Place, </w:t>
      </w:r>
      <w:r>
        <w:rPr>
          <w:szCs w:val="24"/>
        </w:rPr>
        <w:t xml:space="preserve">Room </w:t>
      </w:r>
      <w:r w:rsidRPr="009C5827">
        <w:rPr>
          <w:szCs w:val="24"/>
        </w:rPr>
        <w:t>1305</w:t>
      </w:r>
    </w:p>
    <w:p w14:paraId="3B6E3F04" w14:textId="77777777" w:rsidR="009962E0" w:rsidRPr="009C5827" w:rsidRDefault="009962E0" w:rsidP="009962E0">
      <w:pPr>
        <w:spacing w:line="240" w:lineRule="auto"/>
        <w:jc w:val="center"/>
        <w:rPr>
          <w:szCs w:val="24"/>
        </w:rPr>
      </w:pPr>
      <w:r w:rsidRPr="009C5827">
        <w:rPr>
          <w:szCs w:val="24"/>
        </w:rPr>
        <w:t>Boston, MA 02</w:t>
      </w:r>
      <w:r>
        <w:rPr>
          <w:szCs w:val="24"/>
        </w:rPr>
        <w:t>108</w:t>
      </w:r>
    </w:p>
    <w:p w14:paraId="0F745240" w14:textId="77777777" w:rsidR="009962E0" w:rsidRPr="009C5827" w:rsidRDefault="009962E0" w:rsidP="009962E0">
      <w:pPr>
        <w:spacing w:line="240" w:lineRule="auto"/>
        <w:jc w:val="center"/>
        <w:rPr>
          <w:szCs w:val="24"/>
        </w:rPr>
      </w:pPr>
      <w:r>
        <w:rPr>
          <w:szCs w:val="24"/>
        </w:rPr>
        <w:t>(</w:t>
      </w:r>
      <w:r w:rsidRPr="009C5827">
        <w:rPr>
          <w:szCs w:val="24"/>
        </w:rPr>
        <w:t>617</w:t>
      </w:r>
      <w:r>
        <w:rPr>
          <w:szCs w:val="24"/>
        </w:rPr>
        <w:t xml:space="preserve">) </w:t>
      </w:r>
      <w:r w:rsidRPr="009C5827">
        <w:rPr>
          <w:szCs w:val="24"/>
        </w:rPr>
        <w:t>727-7440</w:t>
      </w:r>
    </w:p>
    <w:p w14:paraId="7C8413E6" w14:textId="77777777" w:rsidR="009962E0" w:rsidRDefault="00000000" w:rsidP="009962E0">
      <w:pPr>
        <w:spacing w:line="240" w:lineRule="auto"/>
        <w:jc w:val="center"/>
        <w:rPr>
          <w:rStyle w:val="Hyperlink"/>
          <w:szCs w:val="24"/>
        </w:rPr>
      </w:pPr>
      <w:hyperlink r:id="rId11" w:history="1">
        <w:r w:rsidR="009962E0" w:rsidRPr="00E8074E">
          <w:rPr>
            <w:rStyle w:val="Hyperlink"/>
            <w:szCs w:val="24"/>
          </w:rPr>
          <w:t>mass.gov/mod</w:t>
        </w:r>
      </w:hyperlink>
    </w:p>
    <w:p w14:paraId="71FC56A9" w14:textId="77777777" w:rsidR="009962E0" w:rsidRDefault="009962E0" w:rsidP="009962E0"/>
    <w:p w14:paraId="78959830" w14:textId="77777777" w:rsidR="009962E0" w:rsidRDefault="009962E0" w:rsidP="009962E0"/>
    <w:sdt>
      <w:sdtPr>
        <w:rPr>
          <w:rFonts w:eastAsiaTheme="minorHAnsi" w:cstheme="minorBidi"/>
          <w:color w:val="auto"/>
          <w:sz w:val="24"/>
          <w:szCs w:val="22"/>
        </w:rPr>
        <w:id w:val="1645537904"/>
        <w:docPartObj>
          <w:docPartGallery w:val="Table of Contents"/>
          <w:docPartUnique/>
        </w:docPartObj>
      </w:sdtPr>
      <w:sdtEndPr>
        <w:rPr>
          <w:rFonts w:asciiTheme="minorHAnsi" w:hAnsiTheme="minorHAnsi"/>
          <w:b/>
          <w:bCs/>
          <w:noProof/>
        </w:rPr>
      </w:sdtEndPr>
      <w:sdtContent>
        <w:p w14:paraId="787BD643" w14:textId="198C7F52" w:rsidR="00E14DC0" w:rsidRDefault="00E14DC0" w:rsidP="00A33114">
          <w:pPr>
            <w:pStyle w:val="TOCHeading"/>
            <w:rPr>
              <w:rStyle w:val="Heading2Char"/>
              <w:rFonts w:asciiTheme="minorHAnsi" w:hAnsiTheme="minorHAnsi" w:cstheme="minorHAnsi"/>
            </w:rPr>
          </w:pPr>
          <w:r w:rsidRPr="00025776">
            <w:rPr>
              <w:rStyle w:val="Heading2Char"/>
              <w:rFonts w:asciiTheme="minorHAnsi" w:hAnsiTheme="minorHAnsi" w:cstheme="minorHAnsi"/>
            </w:rPr>
            <w:t>Table of Contents</w:t>
          </w:r>
        </w:p>
        <w:p w14:paraId="7DECD1CF" w14:textId="77777777" w:rsidR="007354F7" w:rsidRPr="007354F7" w:rsidRDefault="007354F7" w:rsidP="007354F7"/>
        <w:p w14:paraId="248C8FD5" w14:textId="679F3D99" w:rsidR="00577271" w:rsidRDefault="00E14DC0" w:rsidP="00577271">
          <w:pPr>
            <w:pStyle w:val="TOC1"/>
            <w:tabs>
              <w:tab w:val="right" w:leader="dot" w:pos="9350"/>
            </w:tabs>
            <w:ind w:firstLine="240"/>
            <w:rPr>
              <w:rFonts w:eastAsiaTheme="minorEastAsia"/>
              <w:noProof/>
              <w:sz w:val="22"/>
            </w:rPr>
          </w:pPr>
          <w:r>
            <w:fldChar w:fldCharType="begin"/>
          </w:r>
          <w:r>
            <w:instrText xml:space="preserve"> TOC \o "1-3" \h \z \u </w:instrText>
          </w:r>
          <w:r>
            <w:fldChar w:fldCharType="separate"/>
          </w:r>
          <w:hyperlink w:anchor="_Toc152148987" w:history="1">
            <w:r w:rsidR="00577271" w:rsidRPr="00B24CC4">
              <w:rPr>
                <w:rStyle w:val="Hyperlink"/>
                <w:noProof/>
              </w:rPr>
              <w:t>About MOD</w:t>
            </w:r>
            <w:r w:rsidR="00577271">
              <w:rPr>
                <w:noProof/>
                <w:webHidden/>
              </w:rPr>
              <w:tab/>
            </w:r>
            <w:r w:rsidR="00577271">
              <w:rPr>
                <w:noProof/>
                <w:webHidden/>
              </w:rPr>
              <w:fldChar w:fldCharType="begin"/>
            </w:r>
            <w:r w:rsidR="00577271">
              <w:rPr>
                <w:noProof/>
                <w:webHidden/>
              </w:rPr>
              <w:instrText xml:space="preserve"> PAGEREF _Toc152148987 \h </w:instrText>
            </w:r>
            <w:r w:rsidR="00577271">
              <w:rPr>
                <w:noProof/>
                <w:webHidden/>
              </w:rPr>
            </w:r>
            <w:r w:rsidR="00577271">
              <w:rPr>
                <w:noProof/>
                <w:webHidden/>
              </w:rPr>
              <w:fldChar w:fldCharType="separate"/>
            </w:r>
            <w:r w:rsidR="00543182">
              <w:rPr>
                <w:noProof/>
                <w:webHidden/>
              </w:rPr>
              <w:t>3</w:t>
            </w:r>
            <w:r w:rsidR="00577271">
              <w:rPr>
                <w:noProof/>
                <w:webHidden/>
              </w:rPr>
              <w:fldChar w:fldCharType="end"/>
            </w:r>
          </w:hyperlink>
        </w:p>
        <w:p w14:paraId="3F769321" w14:textId="40C2E3EF" w:rsidR="00577271" w:rsidRDefault="00000000">
          <w:pPr>
            <w:pStyle w:val="TOC2"/>
            <w:tabs>
              <w:tab w:val="right" w:leader="dot" w:pos="9350"/>
            </w:tabs>
            <w:rPr>
              <w:rFonts w:eastAsiaTheme="minorEastAsia"/>
              <w:noProof/>
              <w:sz w:val="22"/>
            </w:rPr>
          </w:pPr>
          <w:hyperlink w:anchor="_Toc152148988" w:history="1">
            <w:r w:rsidR="00577271" w:rsidRPr="00B24CC4">
              <w:rPr>
                <w:rStyle w:val="Hyperlink"/>
                <w:noProof/>
              </w:rPr>
              <w:t>Letter from the Executive Director</w:t>
            </w:r>
            <w:r w:rsidR="00577271">
              <w:rPr>
                <w:noProof/>
                <w:webHidden/>
              </w:rPr>
              <w:tab/>
            </w:r>
            <w:r w:rsidR="00577271">
              <w:rPr>
                <w:noProof/>
                <w:webHidden/>
              </w:rPr>
              <w:fldChar w:fldCharType="begin"/>
            </w:r>
            <w:r w:rsidR="00577271">
              <w:rPr>
                <w:noProof/>
                <w:webHidden/>
              </w:rPr>
              <w:instrText xml:space="preserve"> PAGEREF _Toc152148988 \h </w:instrText>
            </w:r>
            <w:r w:rsidR="00577271">
              <w:rPr>
                <w:noProof/>
                <w:webHidden/>
              </w:rPr>
            </w:r>
            <w:r w:rsidR="00577271">
              <w:rPr>
                <w:noProof/>
                <w:webHidden/>
              </w:rPr>
              <w:fldChar w:fldCharType="separate"/>
            </w:r>
            <w:r w:rsidR="00543182">
              <w:rPr>
                <w:noProof/>
                <w:webHidden/>
              </w:rPr>
              <w:t>4</w:t>
            </w:r>
            <w:r w:rsidR="00577271">
              <w:rPr>
                <w:noProof/>
                <w:webHidden/>
              </w:rPr>
              <w:fldChar w:fldCharType="end"/>
            </w:r>
          </w:hyperlink>
        </w:p>
        <w:p w14:paraId="42F72E08" w14:textId="36B986AA" w:rsidR="00577271" w:rsidRDefault="00000000">
          <w:pPr>
            <w:pStyle w:val="TOC2"/>
            <w:tabs>
              <w:tab w:val="right" w:leader="dot" w:pos="9350"/>
            </w:tabs>
            <w:rPr>
              <w:rFonts w:eastAsiaTheme="minorEastAsia"/>
              <w:noProof/>
              <w:sz w:val="22"/>
            </w:rPr>
          </w:pPr>
          <w:hyperlink w:anchor="_Toc152148989" w:history="1">
            <w:r w:rsidR="00577271" w:rsidRPr="00B24CC4">
              <w:rPr>
                <w:rStyle w:val="Hyperlink"/>
                <w:noProof/>
              </w:rPr>
              <w:t>The MOD team</w:t>
            </w:r>
            <w:r w:rsidR="00577271">
              <w:rPr>
                <w:noProof/>
                <w:webHidden/>
              </w:rPr>
              <w:tab/>
            </w:r>
            <w:r w:rsidR="00577271">
              <w:rPr>
                <w:noProof/>
                <w:webHidden/>
              </w:rPr>
              <w:fldChar w:fldCharType="begin"/>
            </w:r>
            <w:r w:rsidR="00577271">
              <w:rPr>
                <w:noProof/>
                <w:webHidden/>
              </w:rPr>
              <w:instrText xml:space="preserve"> PAGEREF _Toc152148989 \h </w:instrText>
            </w:r>
            <w:r w:rsidR="00577271">
              <w:rPr>
                <w:noProof/>
                <w:webHidden/>
              </w:rPr>
            </w:r>
            <w:r w:rsidR="00577271">
              <w:rPr>
                <w:noProof/>
                <w:webHidden/>
              </w:rPr>
              <w:fldChar w:fldCharType="separate"/>
            </w:r>
            <w:r w:rsidR="00543182">
              <w:rPr>
                <w:noProof/>
                <w:webHidden/>
              </w:rPr>
              <w:t>5</w:t>
            </w:r>
            <w:r w:rsidR="00577271">
              <w:rPr>
                <w:noProof/>
                <w:webHidden/>
              </w:rPr>
              <w:fldChar w:fldCharType="end"/>
            </w:r>
          </w:hyperlink>
        </w:p>
        <w:p w14:paraId="1FADC8F7" w14:textId="25F7D483" w:rsidR="00577271" w:rsidRDefault="00000000">
          <w:pPr>
            <w:pStyle w:val="TOC2"/>
            <w:tabs>
              <w:tab w:val="right" w:leader="dot" w:pos="9350"/>
            </w:tabs>
            <w:rPr>
              <w:rFonts w:eastAsiaTheme="minorEastAsia"/>
              <w:noProof/>
              <w:sz w:val="22"/>
            </w:rPr>
          </w:pPr>
          <w:hyperlink w:anchor="_Toc152148990" w:history="1">
            <w:r w:rsidR="00577271" w:rsidRPr="00B24CC4">
              <w:rPr>
                <w:rStyle w:val="Hyperlink"/>
                <w:noProof/>
              </w:rPr>
              <w:t>Empowering residents with disabilities and their communities</w:t>
            </w:r>
            <w:r w:rsidR="00577271">
              <w:rPr>
                <w:noProof/>
                <w:webHidden/>
              </w:rPr>
              <w:tab/>
            </w:r>
            <w:r w:rsidR="00577271">
              <w:rPr>
                <w:noProof/>
                <w:webHidden/>
              </w:rPr>
              <w:fldChar w:fldCharType="begin"/>
            </w:r>
            <w:r w:rsidR="00577271">
              <w:rPr>
                <w:noProof/>
                <w:webHidden/>
              </w:rPr>
              <w:instrText xml:space="preserve"> PAGEREF _Toc152148990 \h </w:instrText>
            </w:r>
            <w:r w:rsidR="00577271">
              <w:rPr>
                <w:noProof/>
                <w:webHidden/>
              </w:rPr>
            </w:r>
            <w:r w:rsidR="00577271">
              <w:rPr>
                <w:noProof/>
                <w:webHidden/>
              </w:rPr>
              <w:fldChar w:fldCharType="separate"/>
            </w:r>
            <w:r w:rsidR="00543182">
              <w:rPr>
                <w:noProof/>
                <w:webHidden/>
              </w:rPr>
              <w:t>6</w:t>
            </w:r>
            <w:r w:rsidR="00577271">
              <w:rPr>
                <w:noProof/>
                <w:webHidden/>
              </w:rPr>
              <w:fldChar w:fldCharType="end"/>
            </w:r>
          </w:hyperlink>
        </w:p>
        <w:p w14:paraId="69038053" w14:textId="35559AC4" w:rsidR="00577271" w:rsidRDefault="00000000">
          <w:pPr>
            <w:pStyle w:val="TOC3"/>
            <w:tabs>
              <w:tab w:val="right" w:leader="dot" w:pos="9350"/>
            </w:tabs>
            <w:rPr>
              <w:rFonts w:eastAsiaTheme="minorEastAsia"/>
              <w:noProof/>
              <w:sz w:val="22"/>
            </w:rPr>
          </w:pPr>
          <w:hyperlink w:anchor="_Toc152148991" w:history="1">
            <w:r w:rsidR="00577271" w:rsidRPr="00B24CC4">
              <w:rPr>
                <w:rStyle w:val="Hyperlink"/>
                <w:noProof/>
              </w:rPr>
              <w:t>New workshops: Navigating vocational rehabilitation (VR)</w:t>
            </w:r>
            <w:r w:rsidR="00577271">
              <w:rPr>
                <w:noProof/>
                <w:webHidden/>
              </w:rPr>
              <w:tab/>
            </w:r>
            <w:r w:rsidR="00577271">
              <w:rPr>
                <w:noProof/>
                <w:webHidden/>
              </w:rPr>
              <w:fldChar w:fldCharType="begin"/>
            </w:r>
            <w:r w:rsidR="00577271">
              <w:rPr>
                <w:noProof/>
                <w:webHidden/>
              </w:rPr>
              <w:instrText xml:space="preserve"> PAGEREF _Toc152148991 \h </w:instrText>
            </w:r>
            <w:r w:rsidR="00577271">
              <w:rPr>
                <w:noProof/>
                <w:webHidden/>
              </w:rPr>
            </w:r>
            <w:r w:rsidR="00577271">
              <w:rPr>
                <w:noProof/>
                <w:webHidden/>
              </w:rPr>
              <w:fldChar w:fldCharType="separate"/>
            </w:r>
            <w:r w:rsidR="00543182">
              <w:rPr>
                <w:noProof/>
                <w:webHidden/>
              </w:rPr>
              <w:t>6</w:t>
            </w:r>
            <w:r w:rsidR="00577271">
              <w:rPr>
                <w:noProof/>
                <w:webHidden/>
              </w:rPr>
              <w:fldChar w:fldCharType="end"/>
            </w:r>
          </w:hyperlink>
        </w:p>
        <w:p w14:paraId="465ECCC3" w14:textId="1B00DF1E" w:rsidR="00577271" w:rsidRDefault="00000000">
          <w:pPr>
            <w:pStyle w:val="TOC3"/>
            <w:tabs>
              <w:tab w:val="right" w:leader="dot" w:pos="9350"/>
            </w:tabs>
            <w:rPr>
              <w:rFonts w:eastAsiaTheme="minorEastAsia"/>
              <w:noProof/>
              <w:sz w:val="22"/>
            </w:rPr>
          </w:pPr>
          <w:hyperlink w:anchor="_Toc152148992" w:history="1">
            <w:r w:rsidR="00577271" w:rsidRPr="00B24CC4">
              <w:rPr>
                <w:rStyle w:val="Hyperlink"/>
                <w:noProof/>
              </w:rPr>
              <w:t>Technical assistance</w:t>
            </w:r>
            <w:r w:rsidR="00577271">
              <w:rPr>
                <w:noProof/>
                <w:webHidden/>
              </w:rPr>
              <w:tab/>
            </w:r>
            <w:r w:rsidR="00577271">
              <w:rPr>
                <w:noProof/>
                <w:webHidden/>
              </w:rPr>
              <w:fldChar w:fldCharType="begin"/>
            </w:r>
            <w:r w:rsidR="00577271">
              <w:rPr>
                <w:noProof/>
                <w:webHidden/>
              </w:rPr>
              <w:instrText xml:space="preserve"> PAGEREF _Toc152148992 \h </w:instrText>
            </w:r>
            <w:r w:rsidR="00577271">
              <w:rPr>
                <w:noProof/>
                <w:webHidden/>
              </w:rPr>
            </w:r>
            <w:r w:rsidR="00577271">
              <w:rPr>
                <w:noProof/>
                <w:webHidden/>
              </w:rPr>
              <w:fldChar w:fldCharType="separate"/>
            </w:r>
            <w:r w:rsidR="00543182">
              <w:rPr>
                <w:noProof/>
                <w:webHidden/>
              </w:rPr>
              <w:t>6</w:t>
            </w:r>
            <w:r w:rsidR="00577271">
              <w:rPr>
                <w:noProof/>
                <w:webHidden/>
              </w:rPr>
              <w:fldChar w:fldCharType="end"/>
            </w:r>
          </w:hyperlink>
        </w:p>
        <w:p w14:paraId="3DE24229" w14:textId="51FCCE40" w:rsidR="00577271" w:rsidRDefault="00000000">
          <w:pPr>
            <w:pStyle w:val="TOC3"/>
            <w:tabs>
              <w:tab w:val="right" w:leader="dot" w:pos="9350"/>
            </w:tabs>
            <w:rPr>
              <w:rFonts w:eastAsiaTheme="minorEastAsia"/>
              <w:noProof/>
              <w:sz w:val="22"/>
            </w:rPr>
          </w:pPr>
          <w:hyperlink w:anchor="_Toc152148993" w:history="1">
            <w:r w:rsidR="00577271" w:rsidRPr="00B24CC4">
              <w:rPr>
                <w:rStyle w:val="Hyperlink"/>
                <w:noProof/>
              </w:rPr>
              <w:t>Reasonable Accommodations and Modifications in Housing</w:t>
            </w:r>
            <w:r w:rsidR="00577271">
              <w:rPr>
                <w:noProof/>
                <w:webHidden/>
              </w:rPr>
              <w:tab/>
            </w:r>
            <w:r w:rsidR="00577271">
              <w:rPr>
                <w:noProof/>
                <w:webHidden/>
              </w:rPr>
              <w:fldChar w:fldCharType="begin"/>
            </w:r>
            <w:r w:rsidR="00577271">
              <w:rPr>
                <w:noProof/>
                <w:webHidden/>
              </w:rPr>
              <w:instrText xml:space="preserve"> PAGEREF _Toc152148993 \h </w:instrText>
            </w:r>
            <w:r w:rsidR="00577271">
              <w:rPr>
                <w:noProof/>
                <w:webHidden/>
              </w:rPr>
            </w:r>
            <w:r w:rsidR="00577271">
              <w:rPr>
                <w:noProof/>
                <w:webHidden/>
              </w:rPr>
              <w:fldChar w:fldCharType="separate"/>
            </w:r>
            <w:r w:rsidR="00543182">
              <w:rPr>
                <w:noProof/>
                <w:webHidden/>
              </w:rPr>
              <w:t>7</w:t>
            </w:r>
            <w:r w:rsidR="00577271">
              <w:rPr>
                <w:noProof/>
                <w:webHidden/>
              </w:rPr>
              <w:fldChar w:fldCharType="end"/>
            </w:r>
          </w:hyperlink>
        </w:p>
        <w:p w14:paraId="2C10F942" w14:textId="775C98E4" w:rsidR="00577271" w:rsidRDefault="00000000">
          <w:pPr>
            <w:pStyle w:val="TOC3"/>
            <w:tabs>
              <w:tab w:val="right" w:leader="dot" w:pos="9350"/>
            </w:tabs>
            <w:rPr>
              <w:rFonts w:eastAsiaTheme="minorEastAsia"/>
              <w:noProof/>
              <w:sz w:val="22"/>
            </w:rPr>
          </w:pPr>
          <w:hyperlink w:anchor="_Toc152148994" w:history="1">
            <w:r w:rsidR="00577271" w:rsidRPr="00B24CC4">
              <w:rPr>
                <w:rStyle w:val="Hyperlink"/>
                <w:noProof/>
              </w:rPr>
              <w:t>Emergency preparedness for people with disabilities</w:t>
            </w:r>
            <w:r w:rsidR="00577271">
              <w:rPr>
                <w:noProof/>
                <w:webHidden/>
              </w:rPr>
              <w:tab/>
            </w:r>
            <w:r w:rsidR="00577271">
              <w:rPr>
                <w:noProof/>
                <w:webHidden/>
              </w:rPr>
              <w:fldChar w:fldCharType="begin"/>
            </w:r>
            <w:r w:rsidR="00577271">
              <w:rPr>
                <w:noProof/>
                <w:webHidden/>
              </w:rPr>
              <w:instrText xml:space="preserve"> PAGEREF _Toc152148994 \h </w:instrText>
            </w:r>
            <w:r w:rsidR="00577271">
              <w:rPr>
                <w:noProof/>
                <w:webHidden/>
              </w:rPr>
            </w:r>
            <w:r w:rsidR="00577271">
              <w:rPr>
                <w:noProof/>
                <w:webHidden/>
              </w:rPr>
              <w:fldChar w:fldCharType="separate"/>
            </w:r>
            <w:r w:rsidR="00543182">
              <w:rPr>
                <w:noProof/>
                <w:webHidden/>
              </w:rPr>
              <w:t>7</w:t>
            </w:r>
            <w:r w:rsidR="00577271">
              <w:rPr>
                <w:noProof/>
                <w:webHidden/>
              </w:rPr>
              <w:fldChar w:fldCharType="end"/>
            </w:r>
          </w:hyperlink>
        </w:p>
        <w:p w14:paraId="22373511" w14:textId="165A7C84" w:rsidR="00577271" w:rsidRDefault="00000000">
          <w:pPr>
            <w:pStyle w:val="TOC3"/>
            <w:tabs>
              <w:tab w:val="right" w:leader="dot" w:pos="9350"/>
            </w:tabs>
            <w:rPr>
              <w:rFonts w:eastAsiaTheme="minorEastAsia"/>
              <w:noProof/>
              <w:sz w:val="22"/>
            </w:rPr>
          </w:pPr>
          <w:hyperlink w:anchor="_Toc152148995" w:history="1">
            <w:r w:rsidR="00577271" w:rsidRPr="00B24CC4">
              <w:rPr>
                <w:rStyle w:val="Hyperlink"/>
                <w:noProof/>
              </w:rPr>
              <w:t>Quarterly Tea with MOD</w:t>
            </w:r>
            <w:r w:rsidR="00577271">
              <w:rPr>
                <w:noProof/>
                <w:webHidden/>
              </w:rPr>
              <w:tab/>
            </w:r>
            <w:r w:rsidR="00577271">
              <w:rPr>
                <w:noProof/>
                <w:webHidden/>
              </w:rPr>
              <w:fldChar w:fldCharType="begin"/>
            </w:r>
            <w:r w:rsidR="00577271">
              <w:rPr>
                <w:noProof/>
                <w:webHidden/>
              </w:rPr>
              <w:instrText xml:space="preserve"> PAGEREF _Toc152148995 \h </w:instrText>
            </w:r>
            <w:r w:rsidR="00577271">
              <w:rPr>
                <w:noProof/>
                <w:webHidden/>
              </w:rPr>
            </w:r>
            <w:r w:rsidR="00577271">
              <w:rPr>
                <w:noProof/>
                <w:webHidden/>
              </w:rPr>
              <w:fldChar w:fldCharType="separate"/>
            </w:r>
            <w:r w:rsidR="00543182">
              <w:rPr>
                <w:noProof/>
                <w:webHidden/>
              </w:rPr>
              <w:t>8</w:t>
            </w:r>
            <w:r w:rsidR="00577271">
              <w:rPr>
                <w:noProof/>
                <w:webHidden/>
              </w:rPr>
              <w:fldChar w:fldCharType="end"/>
            </w:r>
          </w:hyperlink>
        </w:p>
        <w:p w14:paraId="3AFB89B8" w14:textId="252D2F7F" w:rsidR="00577271" w:rsidRDefault="00000000">
          <w:pPr>
            <w:pStyle w:val="TOC2"/>
            <w:tabs>
              <w:tab w:val="right" w:leader="dot" w:pos="9350"/>
            </w:tabs>
            <w:rPr>
              <w:rFonts w:eastAsiaTheme="minorEastAsia"/>
              <w:noProof/>
              <w:sz w:val="22"/>
            </w:rPr>
          </w:pPr>
          <w:hyperlink w:anchor="_Toc152148996" w:history="1">
            <w:r w:rsidR="00577271" w:rsidRPr="00B24CC4">
              <w:rPr>
                <w:rStyle w:val="Hyperlink"/>
                <w:noProof/>
              </w:rPr>
              <w:t>Improving accessibility at the local level</w:t>
            </w:r>
            <w:r w:rsidR="00577271">
              <w:rPr>
                <w:noProof/>
                <w:webHidden/>
              </w:rPr>
              <w:tab/>
            </w:r>
            <w:r w:rsidR="00577271">
              <w:rPr>
                <w:noProof/>
                <w:webHidden/>
              </w:rPr>
              <w:fldChar w:fldCharType="begin"/>
            </w:r>
            <w:r w:rsidR="00577271">
              <w:rPr>
                <w:noProof/>
                <w:webHidden/>
              </w:rPr>
              <w:instrText xml:space="preserve"> PAGEREF _Toc152148996 \h </w:instrText>
            </w:r>
            <w:r w:rsidR="00577271">
              <w:rPr>
                <w:noProof/>
                <w:webHidden/>
              </w:rPr>
            </w:r>
            <w:r w:rsidR="00577271">
              <w:rPr>
                <w:noProof/>
                <w:webHidden/>
              </w:rPr>
              <w:fldChar w:fldCharType="separate"/>
            </w:r>
            <w:r w:rsidR="00543182">
              <w:rPr>
                <w:noProof/>
                <w:webHidden/>
              </w:rPr>
              <w:t>9</w:t>
            </w:r>
            <w:r w:rsidR="00577271">
              <w:rPr>
                <w:noProof/>
                <w:webHidden/>
              </w:rPr>
              <w:fldChar w:fldCharType="end"/>
            </w:r>
          </w:hyperlink>
        </w:p>
        <w:p w14:paraId="5EDF28B1" w14:textId="6762065B" w:rsidR="00577271" w:rsidRDefault="00000000">
          <w:pPr>
            <w:pStyle w:val="TOC3"/>
            <w:tabs>
              <w:tab w:val="right" w:leader="dot" w:pos="9350"/>
            </w:tabs>
            <w:rPr>
              <w:rFonts w:eastAsiaTheme="minorEastAsia"/>
              <w:noProof/>
              <w:sz w:val="22"/>
            </w:rPr>
          </w:pPr>
          <w:hyperlink w:anchor="_Toc152148997" w:history="1">
            <w:r w:rsidR="00577271" w:rsidRPr="00B24CC4">
              <w:rPr>
                <w:rStyle w:val="Hyperlink"/>
                <w:noProof/>
              </w:rPr>
              <w:t>Municipal ADA Improvement Grant</w:t>
            </w:r>
            <w:r w:rsidR="00577271">
              <w:rPr>
                <w:noProof/>
                <w:webHidden/>
              </w:rPr>
              <w:tab/>
            </w:r>
            <w:r w:rsidR="00577271">
              <w:rPr>
                <w:noProof/>
                <w:webHidden/>
              </w:rPr>
              <w:fldChar w:fldCharType="begin"/>
            </w:r>
            <w:r w:rsidR="00577271">
              <w:rPr>
                <w:noProof/>
                <w:webHidden/>
              </w:rPr>
              <w:instrText xml:space="preserve"> PAGEREF _Toc152148997 \h </w:instrText>
            </w:r>
            <w:r w:rsidR="00577271">
              <w:rPr>
                <w:noProof/>
                <w:webHidden/>
              </w:rPr>
            </w:r>
            <w:r w:rsidR="00577271">
              <w:rPr>
                <w:noProof/>
                <w:webHidden/>
              </w:rPr>
              <w:fldChar w:fldCharType="separate"/>
            </w:r>
            <w:r w:rsidR="00543182">
              <w:rPr>
                <w:noProof/>
                <w:webHidden/>
              </w:rPr>
              <w:t>9</w:t>
            </w:r>
            <w:r w:rsidR="00577271">
              <w:rPr>
                <w:noProof/>
                <w:webHidden/>
              </w:rPr>
              <w:fldChar w:fldCharType="end"/>
            </w:r>
          </w:hyperlink>
        </w:p>
        <w:p w14:paraId="3228E7C4" w14:textId="35B1906E" w:rsidR="00577271" w:rsidRDefault="00000000">
          <w:pPr>
            <w:pStyle w:val="TOC3"/>
            <w:tabs>
              <w:tab w:val="right" w:leader="dot" w:pos="9350"/>
            </w:tabs>
            <w:rPr>
              <w:rFonts w:eastAsiaTheme="minorEastAsia"/>
              <w:noProof/>
              <w:sz w:val="22"/>
            </w:rPr>
          </w:pPr>
          <w:hyperlink w:anchor="_Toc152148998" w:history="1">
            <w:r w:rsidR="00577271" w:rsidRPr="00B24CC4">
              <w:rPr>
                <w:rStyle w:val="Hyperlink"/>
                <w:noProof/>
              </w:rPr>
              <w:t>Community Access Monitor (CAM) training</w:t>
            </w:r>
            <w:r w:rsidR="00577271">
              <w:rPr>
                <w:noProof/>
                <w:webHidden/>
              </w:rPr>
              <w:tab/>
            </w:r>
            <w:r w:rsidR="00577271">
              <w:rPr>
                <w:noProof/>
                <w:webHidden/>
              </w:rPr>
              <w:fldChar w:fldCharType="begin"/>
            </w:r>
            <w:r w:rsidR="00577271">
              <w:rPr>
                <w:noProof/>
                <w:webHidden/>
              </w:rPr>
              <w:instrText xml:space="preserve"> PAGEREF _Toc152148998 \h </w:instrText>
            </w:r>
            <w:r w:rsidR="00577271">
              <w:rPr>
                <w:noProof/>
                <w:webHidden/>
              </w:rPr>
            </w:r>
            <w:r w:rsidR="00577271">
              <w:rPr>
                <w:noProof/>
                <w:webHidden/>
              </w:rPr>
              <w:fldChar w:fldCharType="separate"/>
            </w:r>
            <w:r w:rsidR="00543182">
              <w:rPr>
                <w:noProof/>
                <w:webHidden/>
              </w:rPr>
              <w:t>10</w:t>
            </w:r>
            <w:r w:rsidR="00577271">
              <w:rPr>
                <w:noProof/>
                <w:webHidden/>
              </w:rPr>
              <w:fldChar w:fldCharType="end"/>
            </w:r>
          </w:hyperlink>
        </w:p>
        <w:p w14:paraId="66501F65" w14:textId="10C119B5" w:rsidR="00577271" w:rsidRDefault="00000000">
          <w:pPr>
            <w:pStyle w:val="TOC3"/>
            <w:tabs>
              <w:tab w:val="right" w:leader="dot" w:pos="9350"/>
            </w:tabs>
            <w:rPr>
              <w:rFonts w:eastAsiaTheme="minorEastAsia"/>
              <w:noProof/>
              <w:sz w:val="22"/>
            </w:rPr>
          </w:pPr>
          <w:hyperlink w:anchor="_Toc152148999" w:history="1">
            <w:r w:rsidR="00577271" w:rsidRPr="00B24CC4">
              <w:rPr>
                <w:rStyle w:val="Hyperlink"/>
                <w:noProof/>
              </w:rPr>
              <w:t>Site visits and technical assistance</w:t>
            </w:r>
            <w:r w:rsidR="00577271">
              <w:rPr>
                <w:noProof/>
                <w:webHidden/>
              </w:rPr>
              <w:tab/>
            </w:r>
            <w:r w:rsidR="00577271">
              <w:rPr>
                <w:noProof/>
                <w:webHidden/>
              </w:rPr>
              <w:fldChar w:fldCharType="begin"/>
            </w:r>
            <w:r w:rsidR="00577271">
              <w:rPr>
                <w:noProof/>
                <w:webHidden/>
              </w:rPr>
              <w:instrText xml:space="preserve"> PAGEREF _Toc152148999 \h </w:instrText>
            </w:r>
            <w:r w:rsidR="00577271">
              <w:rPr>
                <w:noProof/>
                <w:webHidden/>
              </w:rPr>
            </w:r>
            <w:r w:rsidR="00577271">
              <w:rPr>
                <w:noProof/>
                <w:webHidden/>
              </w:rPr>
              <w:fldChar w:fldCharType="separate"/>
            </w:r>
            <w:r w:rsidR="00543182">
              <w:rPr>
                <w:noProof/>
                <w:webHidden/>
              </w:rPr>
              <w:t>10</w:t>
            </w:r>
            <w:r w:rsidR="00577271">
              <w:rPr>
                <w:noProof/>
                <w:webHidden/>
              </w:rPr>
              <w:fldChar w:fldCharType="end"/>
            </w:r>
          </w:hyperlink>
        </w:p>
        <w:p w14:paraId="2AD153B0" w14:textId="6F884213" w:rsidR="00577271" w:rsidRDefault="00000000">
          <w:pPr>
            <w:pStyle w:val="TOC3"/>
            <w:tabs>
              <w:tab w:val="right" w:leader="dot" w:pos="9350"/>
            </w:tabs>
            <w:rPr>
              <w:rFonts w:eastAsiaTheme="minorEastAsia"/>
              <w:noProof/>
              <w:sz w:val="22"/>
            </w:rPr>
          </w:pPr>
          <w:hyperlink w:anchor="_Toc152149000" w:history="1">
            <w:r w:rsidR="00577271" w:rsidRPr="00B24CC4">
              <w:rPr>
                <w:rStyle w:val="Hyperlink"/>
                <w:noProof/>
              </w:rPr>
              <w:t>Massachusetts Architectural Access Board (MAAB)</w:t>
            </w:r>
            <w:r w:rsidR="00577271">
              <w:rPr>
                <w:noProof/>
                <w:webHidden/>
              </w:rPr>
              <w:tab/>
            </w:r>
            <w:r w:rsidR="00577271">
              <w:rPr>
                <w:noProof/>
                <w:webHidden/>
              </w:rPr>
              <w:fldChar w:fldCharType="begin"/>
            </w:r>
            <w:r w:rsidR="00577271">
              <w:rPr>
                <w:noProof/>
                <w:webHidden/>
              </w:rPr>
              <w:instrText xml:space="preserve"> PAGEREF _Toc152149000 \h </w:instrText>
            </w:r>
            <w:r w:rsidR="00577271">
              <w:rPr>
                <w:noProof/>
                <w:webHidden/>
              </w:rPr>
            </w:r>
            <w:r w:rsidR="00577271">
              <w:rPr>
                <w:noProof/>
                <w:webHidden/>
              </w:rPr>
              <w:fldChar w:fldCharType="separate"/>
            </w:r>
            <w:r w:rsidR="00543182">
              <w:rPr>
                <w:noProof/>
                <w:webHidden/>
              </w:rPr>
              <w:t>11</w:t>
            </w:r>
            <w:r w:rsidR="00577271">
              <w:rPr>
                <w:noProof/>
                <w:webHidden/>
              </w:rPr>
              <w:fldChar w:fldCharType="end"/>
            </w:r>
          </w:hyperlink>
        </w:p>
        <w:p w14:paraId="3B84534A" w14:textId="5BEF04B0" w:rsidR="00577271" w:rsidRDefault="00000000">
          <w:pPr>
            <w:pStyle w:val="TOC3"/>
            <w:tabs>
              <w:tab w:val="right" w:leader="dot" w:pos="9350"/>
            </w:tabs>
            <w:rPr>
              <w:rFonts w:eastAsiaTheme="minorEastAsia"/>
              <w:noProof/>
              <w:sz w:val="22"/>
            </w:rPr>
          </w:pPr>
          <w:hyperlink w:anchor="_Toc152149001" w:history="1">
            <w:r w:rsidR="00577271" w:rsidRPr="00B24CC4">
              <w:rPr>
                <w:rStyle w:val="Hyperlink"/>
                <w:noProof/>
              </w:rPr>
              <w:t>Trainings for municipal ADA Coordinators</w:t>
            </w:r>
            <w:r w:rsidR="00577271">
              <w:rPr>
                <w:noProof/>
                <w:webHidden/>
              </w:rPr>
              <w:tab/>
            </w:r>
            <w:r w:rsidR="00577271">
              <w:rPr>
                <w:noProof/>
                <w:webHidden/>
              </w:rPr>
              <w:fldChar w:fldCharType="begin"/>
            </w:r>
            <w:r w:rsidR="00577271">
              <w:rPr>
                <w:noProof/>
                <w:webHidden/>
              </w:rPr>
              <w:instrText xml:space="preserve"> PAGEREF _Toc152149001 \h </w:instrText>
            </w:r>
            <w:r w:rsidR="00577271">
              <w:rPr>
                <w:noProof/>
                <w:webHidden/>
              </w:rPr>
            </w:r>
            <w:r w:rsidR="00577271">
              <w:rPr>
                <w:noProof/>
                <w:webHidden/>
              </w:rPr>
              <w:fldChar w:fldCharType="separate"/>
            </w:r>
            <w:r w:rsidR="00543182">
              <w:rPr>
                <w:noProof/>
                <w:webHidden/>
              </w:rPr>
              <w:t>11</w:t>
            </w:r>
            <w:r w:rsidR="00577271">
              <w:rPr>
                <w:noProof/>
                <w:webHidden/>
              </w:rPr>
              <w:fldChar w:fldCharType="end"/>
            </w:r>
          </w:hyperlink>
        </w:p>
        <w:p w14:paraId="5E7C1B3E" w14:textId="446C27DB" w:rsidR="00577271" w:rsidRDefault="00000000">
          <w:pPr>
            <w:pStyle w:val="TOC2"/>
            <w:tabs>
              <w:tab w:val="right" w:leader="dot" w:pos="9350"/>
            </w:tabs>
            <w:rPr>
              <w:rFonts w:eastAsiaTheme="minorEastAsia"/>
              <w:noProof/>
              <w:sz w:val="22"/>
            </w:rPr>
          </w:pPr>
          <w:hyperlink w:anchor="_Toc152149002" w:history="1">
            <w:r w:rsidR="00577271" w:rsidRPr="00B24CC4">
              <w:rPr>
                <w:rStyle w:val="Hyperlink"/>
                <w:noProof/>
              </w:rPr>
              <w:t>Building an inclusive Commonwealth workforce</w:t>
            </w:r>
            <w:r w:rsidR="00577271">
              <w:rPr>
                <w:noProof/>
                <w:webHidden/>
              </w:rPr>
              <w:tab/>
            </w:r>
            <w:r w:rsidR="00577271">
              <w:rPr>
                <w:noProof/>
                <w:webHidden/>
              </w:rPr>
              <w:fldChar w:fldCharType="begin"/>
            </w:r>
            <w:r w:rsidR="00577271">
              <w:rPr>
                <w:noProof/>
                <w:webHidden/>
              </w:rPr>
              <w:instrText xml:space="preserve"> PAGEREF _Toc152149002 \h </w:instrText>
            </w:r>
            <w:r w:rsidR="00577271">
              <w:rPr>
                <w:noProof/>
                <w:webHidden/>
              </w:rPr>
            </w:r>
            <w:r w:rsidR="00577271">
              <w:rPr>
                <w:noProof/>
                <w:webHidden/>
              </w:rPr>
              <w:fldChar w:fldCharType="separate"/>
            </w:r>
            <w:r w:rsidR="00543182">
              <w:rPr>
                <w:noProof/>
                <w:webHidden/>
              </w:rPr>
              <w:t>12</w:t>
            </w:r>
            <w:r w:rsidR="00577271">
              <w:rPr>
                <w:noProof/>
                <w:webHidden/>
              </w:rPr>
              <w:fldChar w:fldCharType="end"/>
            </w:r>
          </w:hyperlink>
        </w:p>
        <w:p w14:paraId="5A2DFFCD" w14:textId="609A9764" w:rsidR="00577271" w:rsidRDefault="00000000">
          <w:pPr>
            <w:pStyle w:val="TOC3"/>
            <w:tabs>
              <w:tab w:val="right" w:leader="dot" w:pos="9350"/>
            </w:tabs>
            <w:rPr>
              <w:rFonts w:eastAsiaTheme="minorEastAsia"/>
              <w:noProof/>
              <w:sz w:val="22"/>
            </w:rPr>
          </w:pPr>
          <w:hyperlink w:anchor="_Toc152149003" w:history="1">
            <w:r w:rsidR="00577271" w:rsidRPr="00B24CC4">
              <w:rPr>
                <w:rStyle w:val="Hyperlink"/>
                <w:noProof/>
              </w:rPr>
              <w:t>Accessibility in a Digital World</w:t>
            </w:r>
            <w:r w:rsidR="00577271">
              <w:rPr>
                <w:noProof/>
                <w:webHidden/>
              </w:rPr>
              <w:tab/>
            </w:r>
            <w:r w:rsidR="00577271">
              <w:rPr>
                <w:noProof/>
                <w:webHidden/>
              </w:rPr>
              <w:fldChar w:fldCharType="begin"/>
            </w:r>
            <w:r w:rsidR="00577271">
              <w:rPr>
                <w:noProof/>
                <w:webHidden/>
              </w:rPr>
              <w:instrText xml:space="preserve"> PAGEREF _Toc152149003 \h </w:instrText>
            </w:r>
            <w:r w:rsidR="00577271">
              <w:rPr>
                <w:noProof/>
                <w:webHidden/>
              </w:rPr>
            </w:r>
            <w:r w:rsidR="00577271">
              <w:rPr>
                <w:noProof/>
                <w:webHidden/>
              </w:rPr>
              <w:fldChar w:fldCharType="separate"/>
            </w:r>
            <w:r w:rsidR="00543182">
              <w:rPr>
                <w:noProof/>
                <w:webHidden/>
              </w:rPr>
              <w:t>12</w:t>
            </w:r>
            <w:r w:rsidR="00577271">
              <w:rPr>
                <w:noProof/>
                <w:webHidden/>
              </w:rPr>
              <w:fldChar w:fldCharType="end"/>
            </w:r>
          </w:hyperlink>
        </w:p>
        <w:p w14:paraId="31BB32FD" w14:textId="60A243AC" w:rsidR="00577271" w:rsidRDefault="00000000">
          <w:pPr>
            <w:pStyle w:val="TOC3"/>
            <w:tabs>
              <w:tab w:val="right" w:leader="dot" w:pos="9350"/>
            </w:tabs>
            <w:rPr>
              <w:rFonts w:eastAsiaTheme="minorEastAsia"/>
              <w:noProof/>
              <w:sz w:val="22"/>
            </w:rPr>
          </w:pPr>
          <w:hyperlink w:anchor="_Toc152149004" w:history="1">
            <w:r w:rsidR="00577271" w:rsidRPr="00B24CC4">
              <w:rPr>
                <w:rStyle w:val="Hyperlink"/>
                <w:noProof/>
              </w:rPr>
              <w:t>Accessible information technology</w:t>
            </w:r>
            <w:r w:rsidR="00577271">
              <w:rPr>
                <w:noProof/>
                <w:webHidden/>
              </w:rPr>
              <w:tab/>
            </w:r>
            <w:r w:rsidR="00577271">
              <w:rPr>
                <w:noProof/>
                <w:webHidden/>
              </w:rPr>
              <w:fldChar w:fldCharType="begin"/>
            </w:r>
            <w:r w:rsidR="00577271">
              <w:rPr>
                <w:noProof/>
                <w:webHidden/>
              </w:rPr>
              <w:instrText xml:space="preserve"> PAGEREF _Toc152149004 \h </w:instrText>
            </w:r>
            <w:r w:rsidR="00577271">
              <w:rPr>
                <w:noProof/>
                <w:webHidden/>
              </w:rPr>
            </w:r>
            <w:r w:rsidR="00577271">
              <w:rPr>
                <w:noProof/>
                <w:webHidden/>
              </w:rPr>
              <w:fldChar w:fldCharType="separate"/>
            </w:r>
            <w:r w:rsidR="00543182">
              <w:rPr>
                <w:noProof/>
                <w:webHidden/>
              </w:rPr>
              <w:t>13</w:t>
            </w:r>
            <w:r w:rsidR="00577271">
              <w:rPr>
                <w:noProof/>
                <w:webHidden/>
              </w:rPr>
              <w:fldChar w:fldCharType="end"/>
            </w:r>
          </w:hyperlink>
        </w:p>
        <w:p w14:paraId="759FF3BE" w14:textId="444E702A" w:rsidR="00577271" w:rsidRDefault="00000000">
          <w:pPr>
            <w:pStyle w:val="TOC3"/>
            <w:tabs>
              <w:tab w:val="right" w:leader="dot" w:pos="9350"/>
            </w:tabs>
            <w:rPr>
              <w:rFonts w:eastAsiaTheme="minorEastAsia"/>
              <w:noProof/>
              <w:sz w:val="22"/>
            </w:rPr>
          </w:pPr>
          <w:hyperlink w:anchor="_Toc152149005" w:history="1">
            <w:r w:rsidR="00577271" w:rsidRPr="00B24CC4">
              <w:rPr>
                <w:rStyle w:val="Hyperlink"/>
                <w:noProof/>
              </w:rPr>
              <w:t>Work Experience Program</w:t>
            </w:r>
            <w:r w:rsidR="00577271">
              <w:rPr>
                <w:noProof/>
                <w:webHidden/>
              </w:rPr>
              <w:tab/>
            </w:r>
            <w:r w:rsidR="00577271">
              <w:rPr>
                <w:noProof/>
                <w:webHidden/>
              </w:rPr>
              <w:fldChar w:fldCharType="begin"/>
            </w:r>
            <w:r w:rsidR="00577271">
              <w:rPr>
                <w:noProof/>
                <w:webHidden/>
              </w:rPr>
              <w:instrText xml:space="preserve"> PAGEREF _Toc152149005 \h </w:instrText>
            </w:r>
            <w:r w:rsidR="00577271">
              <w:rPr>
                <w:noProof/>
                <w:webHidden/>
              </w:rPr>
            </w:r>
            <w:r w:rsidR="00577271">
              <w:rPr>
                <w:noProof/>
                <w:webHidden/>
              </w:rPr>
              <w:fldChar w:fldCharType="separate"/>
            </w:r>
            <w:r w:rsidR="00543182">
              <w:rPr>
                <w:noProof/>
                <w:webHidden/>
              </w:rPr>
              <w:t>13</w:t>
            </w:r>
            <w:r w:rsidR="00577271">
              <w:rPr>
                <w:noProof/>
                <w:webHidden/>
              </w:rPr>
              <w:fldChar w:fldCharType="end"/>
            </w:r>
          </w:hyperlink>
        </w:p>
        <w:p w14:paraId="1456A614" w14:textId="4F8BFA03" w:rsidR="00577271" w:rsidRDefault="00000000">
          <w:pPr>
            <w:pStyle w:val="TOC3"/>
            <w:tabs>
              <w:tab w:val="right" w:leader="dot" w:pos="9350"/>
            </w:tabs>
            <w:rPr>
              <w:rFonts w:eastAsiaTheme="minorEastAsia"/>
              <w:noProof/>
              <w:sz w:val="22"/>
            </w:rPr>
          </w:pPr>
          <w:hyperlink w:anchor="_Toc152149006" w:history="1">
            <w:r w:rsidR="00577271" w:rsidRPr="00B24CC4">
              <w:rPr>
                <w:rStyle w:val="Hyperlink"/>
                <w:noProof/>
              </w:rPr>
              <w:t>Trainings for executive branch ADA Coordinators</w:t>
            </w:r>
            <w:r w:rsidR="00577271">
              <w:rPr>
                <w:noProof/>
                <w:webHidden/>
              </w:rPr>
              <w:tab/>
            </w:r>
            <w:r w:rsidR="00577271">
              <w:rPr>
                <w:noProof/>
                <w:webHidden/>
              </w:rPr>
              <w:fldChar w:fldCharType="begin"/>
            </w:r>
            <w:r w:rsidR="00577271">
              <w:rPr>
                <w:noProof/>
                <w:webHidden/>
              </w:rPr>
              <w:instrText xml:space="preserve"> PAGEREF _Toc152149006 \h </w:instrText>
            </w:r>
            <w:r w:rsidR="00577271">
              <w:rPr>
                <w:noProof/>
                <w:webHidden/>
              </w:rPr>
            </w:r>
            <w:r w:rsidR="00577271">
              <w:rPr>
                <w:noProof/>
                <w:webHidden/>
              </w:rPr>
              <w:fldChar w:fldCharType="separate"/>
            </w:r>
            <w:r w:rsidR="00543182">
              <w:rPr>
                <w:noProof/>
                <w:webHidden/>
              </w:rPr>
              <w:t>14</w:t>
            </w:r>
            <w:r w:rsidR="00577271">
              <w:rPr>
                <w:noProof/>
                <w:webHidden/>
              </w:rPr>
              <w:fldChar w:fldCharType="end"/>
            </w:r>
          </w:hyperlink>
        </w:p>
        <w:p w14:paraId="5B2E1007" w14:textId="7D752430" w:rsidR="00577271" w:rsidRDefault="00000000">
          <w:pPr>
            <w:pStyle w:val="TOC2"/>
            <w:tabs>
              <w:tab w:val="right" w:leader="dot" w:pos="9350"/>
            </w:tabs>
            <w:rPr>
              <w:rFonts w:eastAsiaTheme="minorEastAsia"/>
              <w:noProof/>
              <w:sz w:val="22"/>
            </w:rPr>
          </w:pPr>
          <w:hyperlink w:anchor="_Toc152149007" w:history="1">
            <w:r w:rsidR="00577271" w:rsidRPr="00B24CC4">
              <w:rPr>
                <w:rStyle w:val="Hyperlink"/>
                <w:noProof/>
              </w:rPr>
              <w:t>Boards, councils, and commissions</w:t>
            </w:r>
            <w:r w:rsidR="00577271">
              <w:rPr>
                <w:noProof/>
                <w:webHidden/>
              </w:rPr>
              <w:tab/>
            </w:r>
            <w:r w:rsidR="00577271">
              <w:rPr>
                <w:noProof/>
                <w:webHidden/>
              </w:rPr>
              <w:fldChar w:fldCharType="begin"/>
            </w:r>
            <w:r w:rsidR="00577271">
              <w:rPr>
                <w:noProof/>
                <w:webHidden/>
              </w:rPr>
              <w:instrText xml:space="preserve"> PAGEREF _Toc152149007 \h </w:instrText>
            </w:r>
            <w:r w:rsidR="00577271">
              <w:rPr>
                <w:noProof/>
                <w:webHidden/>
              </w:rPr>
            </w:r>
            <w:r w:rsidR="00577271">
              <w:rPr>
                <w:noProof/>
                <w:webHidden/>
              </w:rPr>
              <w:fldChar w:fldCharType="separate"/>
            </w:r>
            <w:r w:rsidR="00543182">
              <w:rPr>
                <w:noProof/>
                <w:webHidden/>
              </w:rPr>
              <w:t>15</w:t>
            </w:r>
            <w:r w:rsidR="00577271">
              <w:rPr>
                <w:noProof/>
                <w:webHidden/>
              </w:rPr>
              <w:fldChar w:fldCharType="end"/>
            </w:r>
          </w:hyperlink>
        </w:p>
        <w:p w14:paraId="1129B051" w14:textId="172BD3BC" w:rsidR="00577271" w:rsidRDefault="00000000">
          <w:pPr>
            <w:pStyle w:val="TOC2"/>
            <w:tabs>
              <w:tab w:val="right" w:leader="dot" w:pos="9350"/>
            </w:tabs>
            <w:rPr>
              <w:rFonts w:eastAsiaTheme="minorEastAsia"/>
              <w:noProof/>
              <w:sz w:val="22"/>
            </w:rPr>
          </w:pPr>
          <w:hyperlink w:anchor="_Toc152149008" w:history="1">
            <w:r w:rsidR="00577271" w:rsidRPr="00B24CC4">
              <w:rPr>
                <w:rStyle w:val="Hyperlink"/>
                <w:noProof/>
              </w:rPr>
              <w:t>Budget</w:t>
            </w:r>
            <w:r w:rsidR="00577271">
              <w:rPr>
                <w:noProof/>
                <w:webHidden/>
              </w:rPr>
              <w:tab/>
            </w:r>
            <w:r w:rsidR="00577271">
              <w:rPr>
                <w:noProof/>
                <w:webHidden/>
              </w:rPr>
              <w:fldChar w:fldCharType="begin"/>
            </w:r>
            <w:r w:rsidR="00577271">
              <w:rPr>
                <w:noProof/>
                <w:webHidden/>
              </w:rPr>
              <w:instrText xml:space="preserve"> PAGEREF _Toc152149008 \h </w:instrText>
            </w:r>
            <w:r w:rsidR="00577271">
              <w:rPr>
                <w:noProof/>
                <w:webHidden/>
              </w:rPr>
            </w:r>
            <w:r w:rsidR="00577271">
              <w:rPr>
                <w:noProof/>
                <w:webHidden/>
              </w:rPr>
              <w:fldChar w:fldCharType="separate"/>
            </w:r>
            <w:r w:rsidR="00543182">
              <w:rPr>
                <w:noProof/>
                <w:webHidden/>
              </w:rPr>
              <w:t>15</w:t>
            </w:r>
            <w:r w:rsidR="00577271">
              <w:rPr>
                <w:noProof/>
                <w:webHidden/>
              </w:rPr>
              <w:fldChar w:fldCharType="end"/>
            </w:r>
          </w:hyperlink>
        </w:p>
        <w:p w14:paraId="1DFC60F3" w14:textId="075DC9C1" w:rsidR="009962E0" w:rsidRDefault="00E14DC0" w:rsidP="009962E0">
          <w:r>
            <w:rPr>
              <w:b/>
              <w:bCs/>
              <w:noProof/>
            </w:rPr>
            <w:fldChar w:fldCharType="end"/>
          </w:r>
        </w:p>
      </w:sdtContent>
    </w:sdt>
    <w:p w14:paraId="76201953" w14:textId="77777777" w:rsidR="009962E0" w:rsidRDefault="009962E0" w:rsidP="009962E0"/>
    <w:p w14:paraId="48787731" w14:textId="77777777" w:rsidR="009962E0" w:rsidRDefault="009962E0" w:rsidP="009962E0"/>
    <w:p w14:paraId="3D3DFD1C" w14:textId="77777777" w:rsidR="00025776" w:rsidRDefault="00025776" w:rsidP="00025776"/>
    <w:p w14:paraId="0E23E6C7" w14:textId="77777777" w:rsidR="00025776" w:rsidRDefault="00025776" w:rsidP="00025776"/>
    <w:p w14:paraId="12591E56" w14:textId="77777777" w:rsidR="00025776" w:rsidRPr="00A2233F" w:rsidRDefault="00025776" w:rsidP="00025776"/>
    <w:p w14:paraId="7FED8C00" w14:textId="77777777" w:rsidR="00025776" w:rsidRDefault="00025776" w:rsidP="00025776">
      <w:pPr>
        <w:pStyle w:val="Heading2"/>
      </w:pPr>
      <w:bookmarkStart w:id="6" w:name="_Toc152148987"/>
      <w:r>
        <w:lastRenderedPageBreak/>
        <w:t>About MOD</w:t>
      </w:r>
      <w:bookmarkEnd w:id="6"/>
    </w:p>
    <w:p w14:paraId="5720D622" w14:textId="77777777" w:rsidR="00025776" w:rsidRDefault="00025776" w:rsidP="00025776">
      <w:r>
        <w:t xml:space="preserve">The Massachusetts Office on Disability (MOD) was </w:t>
      </w:r>
      <w:hyperlink r:id="rId12" w:history="1">
        <w:r w:rsidRPr="00E719EF">
          <w:rPr>
            <w:rStyle w:val="Hyperlink"/>
          </w:rPr>
          <w:t>created in 1981</w:t>
        </w:r>
      </w:hyperlink>
      <w:r>
        <w:t xml:space="preserve"> under Chapter 6, Section 185 of the Massachusetts General Laws to “</w:t>
      </w:r>
      <w:r w:rsidRPr="002D48F0">
        <w:t xml:space="preserve">bring about full and equal participation in all aspects of life by all persons with disabilities in the </w:t>
      </w:r>
      <w:r>
        <w:t>C</w:t>
      </w:r>
      <w:r w:rsidRPr="002D48F0">
        <w:t>ommonwealth</w:t>
      </w:r>
      <w:r>
        <w:t>.”</w:t>
      </w:r>
    </w:p>
    <w:p w14:paraId="21C3B331" w14:textId="77777777" w:rsidR="00025776" w:rsidRDefault="00025776" w:rsidP="00025776">
      <w:r w:rsidRPr="00661ABF">
        <w:t>Through Executive Order 592</w:t>
      </w:r>
      <w:r>
        <w:t>,</w:t>
      </w:r>
      <w:r w:rsidRPr="00661ABF">
        <w:t xml:space="preserve"> MOD is established as the Executive Branch’s designated ADA and Rehabilitation Act Coordinator responsible for advising, overseeing</w:t>
      </w:r>
      <w:r>
        <w:t>,</w:t>
      </w:r>
      <w:r w:rsidRPr="00661ABF">
        <w:t xml:space="preserve"> and coordinating compliance with state and federal laws protecting the rights of persons with disabilities.</w:t>
      </w:r>
    </w:p>
    <w:p w14:paraId="6BBE144C" w14:textId="77777777" w:rsidR="00025776" w:rsidRDefault="00025776" w:rsidP="00025776">
      <w:r>
        <w:t>MOD fulfills its mission by providing</w:t>
      </w:r>
      <w:r w:rsidRPr="00F03984">
        <w:t xml:space="preserve"> information, guidance, and training on disability-related civil rights and obligations</w:t>
      </w:r>
      <w:r>
        <w:t xml:space="preserve"> to state agencies, municipalities, and the public</w:t>
      </w:r>
      <w:r w:rsidRPr="00F03984">
        <w:t>.</w:t>
      </w:r>
    </w:p>
    <w:p w14:paraId="0BEB4C5B" w14:textId="77777777" w:rsidR="00C5515D" w:rsidRDefault="00C5515D">
      <w:pPr>
        <w:rPr>
          <w:rFonts w:eastAsiaTheme="majorEastAsia" w:cstheme="majorBidi"/>
          <w:b/>
          <w:color w:val="388857"/>
          <w:sz w:val="36"/>
          <w:szCs w:val="26"/>
        </w:rPr>
      </w:pPr>
      <w:r>
        <w:br w:type="page"/>
      </w:r>
    </w:p>
    <w:p w14:paraId="708CE298" w14:textId="017BF825" w:rsidR="00A845BC" w:rsidRPr="00F26F5D" w:rsidRDefault="00A845BC" w:rsidP="000B4685">
      <w:pPr>
        <w:pStyle w:val="Heading2"/>
      </w:pPr>
      <w:bookmarkStart w:id="7" w:name="_Toc152148988"/>
      <w:r w:rsidRPr="00F26F5D">
        <w:lastRenderedPageBreak/>
        <w:t>Letter from the Executive Director</w:t>
      </w:r>
      <w:bookmarkEnd w:id="7"/>
    </w:p>
    <w:p w14:paraId="429A8148" w14:textId="77777777" w:rsidR="006C0AC9" w:rsidRPr="00A239DC" w:rsidRDefault="006C0AC9" w:rsidP="006C0AC9">
      <w:r w:rsidRPr="00A239DC">
        <w:t xml:space="preserve">Dear MOD Stakeholders: </w:t>
      </w:r>
    </w:p>
    <w:p w14:paraId="054E355B" w14:textId="3553DD68" w:rsidR="00470F98" w:rsidRPr="00A239DC" w:rsidRDefault="00470F98" w:rsidP="006C0AC9">
      <w:r w:rsidRPr="00A239DC">
        <w:t xml:space="preserve">I’m proud of the vital service MOD provides to the Commonwealth. </w:t>
      </w:r>
      <w:r w:rsidR="00037E6F" w:rsidRPr="00A239DC">
        <w:t xml:space="preserve">Massachusetts has a wide range of </w:t>
      </w:r>
      <w:r w:rsidR="00D42456">
        <w:t>rights</w:t>
      </w:r>
      <w:r w:rsidR="00CE0A35" w:rsidRPr="00A239DC">
        <w:t xml:space="preserve"> and obligations </w:t>
      </w:r>
      <w:r w:rsidR="00D42456">
        <w:t xml:space="preserve">on the books </w:t>
      </w:r>
      <w:r w:rsidR="00037E6F" w:rsidRPr="00A239DC">
        <w:t xml:space="preserve">designed to create a more accessible and inclusive Commonwealth for residents and visitors with disabilities. </w:t>
      </w:r>
      <w:r w:rsidR="00887844" w:rsidRPr="00A239DC">
        <w:t xml:space="preserve">But those </w:t>
      </w:r>
      <w:r w:rsidR="00AD6056" w:rsidRPr="00A239DC">
        <w:t xml:space="preserve">only work if people and institutions know and understand where they fit </w:t>
      </w:r>
      <w:r w:rsidR="000B4700" w:rsidRPr="00A239DC">
        <w:t xml:space="preserve">in the maze of </w:t>
      </w:r>
      <w:r w:rsidR="00F928B9" w:rsidRPr="00A239DC">
        <w:t>laws, regulations, and services.</w:t>
      </w:r>
    </w:p>
    <w:p w14:paraId="367BE16E" w14:textId="7D8396BD" w:rsidR="00F928B9" w:rsidRPr="00A239DC" w:rsidRDefault="00F928B9" w:rsidP="006C0AC9">
      <w:r w:rsidRPr="00A239DC">
        <w:t xml:space="preserve">In FY23, we continued to “answer the call” from individuals, municipalities, </w:t>
      </w:r>
      <w:r w:rsidR="005A7818" w:rsidRPr="00A239DC">
        <w:t>housing providers, employers, our fellow Commonwealth agencies, and more</w:t>
      </w:r>
      <w:r w:rsidR="002F4C12">
        <w:t xml:space="preserve"> to provide the information, guidance, and training needed to make our laws effective. </w:t>
      </w:r>
      <w:r w:rsidR="00D10A8C" w:rsidRPr="00A239DC">
        <w:t xml:space="preserve">We expanded our training offerings and online resources, </w:t>
      </w:r>
      <w:r w:rsidR="00744041" w:rsidRPr="00A239DC">
        <w:t xml:space="preserve">provided </w:t>
      </w:r>
      <w:r w:rsidR="00BB6713">
        <w:t>almost $3</w:t>
      </w:r>
      <w:r w:rsidR="00E07937" w:rsidRPr="00A239DC">
        <w:t xml:space="preserve"> million</w:t>
      </w:r>
      <w:r w:rsidR="00744041" w:rsidRPr="00A239DC">
        <w:t xml:space="preserve"> in funding directly to cities and towns for accessibility improvements, </w:t>
      </w:r>
      <w:r w:rsidR="00EC0D9D" w:rsidRPr="00A239DC">
        <w:t xml:space="preserve">and </w:t>
      </w:r>
      <w:r w:rsidR="00B70CD6" w:rsidRPr="00A239DC">
        <w:t>laid the groundwork for an unprecedented expansion of digital accessibility initiatives at the state level.</w:t>
      </w:r>
    </w:p>
    <w:p w14:paraId="28DEE931" w14:textId="4E1E9515" w:rsidR="006C0AC9" w:rsidRPr="00A239DC" w:rsidRDefault="00233C52" w:rsidP="006C0AC9">
      <w:r w:rsidRPr="00A239DC">
        <w:rPr>
          <w:color w:val="000000" w:themeColor="text1"/>
        </w:rPr>
        <w:t>We look forward to continuing this work and thank you for</w:t>
      </w:r>
      <w:r w:rsidR="00794CE1" w:rsidRPr="00A239DC">
        <w:rPr>
          <w:color w:val="000000" w:themeColor="text1"/>
        </w:rPr>
        <w:t xml:space="preserve"> sharing our vision of an accessible, inclusive Commonwealth for all.</w:t>
      </w:r>
    </w:p>
    <w:p w14:paraId="0AA4BDFE" w14:textId="77777777" w:rsidR="006C0AC9" w:rsidRPr="00A239DC" w:rsidRDefault="006C0AC9" w:rsidP="006C0AC9">
      <w:pPr>
        <w:rPr>
          <w:b/>
          <w:bCs/>
          <w:szCs w:val="24"/>
        </w:rPr>
      </w:pPr>
      <w:r w:rsidRPr="00A239DC">
        <w:rPr>
          <w:b/>
          <w:bCs/>
          <w:szCs w:val="24"/>
        </w:rPr>
        <w:t>Mary Mahon McCauley</w:t>
      </w:r>
    </w:p>
    <w:p w14:paraId="6D196DCC" w14:textId="77777777" w:rsidR="006C0AC9" w:rsidRPr="00A239DC" w:rsidRDefault="006C0AC9" w:rsidP="006C0AC9">
      <w:pPr>
        <w:rPr>
          <w:szCs w:val="24"/>
        </w:rPr>
      </w:pPr>
      <w:r w:rsidRPr="00A239DC">
        <w:rPr>
          <w:szCs w:val="24"/>
        </w:rPr>
        <w:t>Executive Director</w:t>
      </w:r>
    </w:p>
    <w:p w14:paraId="0396119E" w14:textId="77777777" w:rsidR="006C0AC9" w:rsidRPr="006E006D" w:rsidRDefault="006C0AC9" w:rsidP="006C0AC9">
      <w:pPr>
        <w:rPr>
          <w:szCs w:val="24"/>
        </w:rPr>
      </w:pPr>
      <w:r w:rsidRPr="00A239DC">
        <w:rPr>
          <w:szCs w:val="24"/>
        </w:rPr>
        <w:t>Massachusetts Office on Disability</w:t>
      </w:r>
    </w:p>
    <w:p w14:paraId="2454034E" w14:textId="77777777" w:rsidR="00C5515D" w:rsidRDefault="00C5515D">
      <w:pPr>
        <w:rPr>
          <w:rFonts w:eastAsiaTheme="majorEastAsia" w:cstheme="majorBidi"/>
          <w:b/>
          <w:color w:val="388857"/>
          <w:sz w:val="36"/>
          <w:szCs w:val="26"/>
        </w:rPr>
      </w:pPr>
      <w:r>
        <w:br w:type="page"/>
      </w:r>
    </w:p>
    <w:p w14:paraId="27275840" w14:textId="5CDCF947" w:rsidR="00A845BC" w:rsidRPr="00F26F5D" w:rsidRDefault="00A845BC" w:rsidP="000B4685">
      <w:pPr>
        <w:pStyle w:val="Heading2"/>
      </w:pPr>
      <w:bookmarkStart w:id="8" w:name="_Toc152148989"/>
      <w:r w:rsidRPr="00F26F5D">
        <w:lastRenderedPageBreak/>
        <w:t xml:space="preserve">The MOD </w:t>
      </w:r>
      <w:proofErr w:type="gramStart"/>
      <w:r w:rsidRPr="00F26F5D">
        <w:t>team</w:t>
      </w:r>
      <w:bookmarkEnd w:id="8"/>
      <w:proofErr w:type="gramEnd"/>
    </w:p>
    <w:p w14:paraId="59A4DF35" w14:textId="77777777" w:rsidR="00C40D4F" w:rsidRPr="00F26F5D" w:rsidRDefault="00C40D4F" w:rsidP="00C40D4F">
      <w:pPr>
        <w:pStyle w:val="Heading4"/>
        <w:rPr>
          <w:rFonts w:eastAsia="Times New Roman"/>
        </w:rPr>
      </w:pPr>
      <w:r w:rsidRPr="00F26F5D">
        <w:rPr>
          <w:rFonts w:eastAsia="Times New Roman"/>
        </w:rPr>
        <w:t xml:space="preserve">Executive Director </w:t>
      </w:r>
    </w:p>
    <w:p w14:paraId="2513D13E" w14:textId="77777777" w:rsidR="00C40D4F" w:rsidRPr="00F26F5D" w:rsidRDefault="00C40D4F" w:rsidP="00C40D4F">
      <w:r w:rsidRPr="00F26F5D">
        <w:t>Mary Mahon McCauley</w:t>
      </w:r>
    </w:p>
    <w:p w14:paraId="044EFAF6" w14:textId="77777777" w:rsidR="00C40D4F" w:rsidRPr="00F26F5D" w:rsidRDefault="00C40D4F" w:rsidP="00C40D4F">
      <w:pPr>
        <w:pStyle w:val="Heading4"/>
        <w:rPr>
          <w:rFonts w:eastAsia="Times New Roman"/>
        </w:rPr>
      </w:pPr>
      <w:r w:rsidRPr="00F26F5D">
        <w:rPr>
          <w:rFonts w:eastAsia="Times New Roman"/>
        </w:rPr>
        <w:t>Executive Assistant</w:t>
      </w:r>
    </w:p>
    <w:p w14:paraId="10E02A97" w14:textId="3B4B60EF" w:rsidR="00C40D4F" w:rsidRPr="00F26F5D" w:rsidRDefault="00C40D4F" w:rsidP="00C40D4F">
      <w:r w:rsidRPr="00F26F5D">
        <w:t>William Noonan</w:t>
      </w:r>
    </w:p>
    <w:p w14:paraId="02CE8DCB" w14:textId="77777777" w:rsidR="00C40D4F" w:rsidRPr="00F26F5D" w:rsidRDefault="00C40D4F" w:rsidP="00C40D4F">
      <w:pPr>
        <w:pStyle w:val="Heading4"/>
        <w:rPr>
          <w:rFonts w:eastAsia="Times New Roman"/>
        </w:rPr>
      </w:pPr>
      <w:r w:rsidRPr="00F26F5D">
        <w:rPr>
          <w:rFonts w:eastAsia="Times New Roman"/>
        </w:rPr>
        <w:t>Administration and Finance</w:t>
      </w:r>
    </w:p>
    <w:p w14:paraId="49225B4B" w14:textId="46319439" w:rsidR="00C40D4F" w:rsidRPr="00F26F5D" w:rsidRDefault="00C40D4F" w:rsidP="00C40D4F">
      <w:r w:rsidRPr="00F26F5D">
        <w:t>Michael Dumont, Assistant Director for Administration and Finance</w:t>
      </w:r>
    </w:p>
    <w:p w14:paraId="445D3899" w14:textId="77777777" w:rsidR="002C537A" w:rsidRPr="00F26F5D" w:rsidRDefault="002C537A" w:rsidP="002C537A">
      <w:pPr>
        <w:pStyle w:val="Heading4"/>
        <w:rPr>
          <w:rFonts w:eastAsia="Times New Roman"/>
        </w:rPr>
      </w:pPr>
      <w:r w:rsidRPr="00F26F5D">
        <w:rPr>
          <w:rFonts w:eastAsia="Times New Roman"/>
        </w:rPr>
        <w:t>Assistive Technology Support</w:t>
      </w:r>
    </w:p>
    <w:p w14:paraId="771038BA" w14:textId="2D2162D0" w:rsidR="002C537A" w:rsidRPr="00F26F5D" w:rsidRDefault="002C537A" w:rsidP="00C40D4F">
      <w:r w:rsidRPr="00F26F5D">
        <w:t>Rob Dias, Assistive Technology Information Specialist</w:t>
      </w:r>
    </w:p>
    <w:p w14:paraId="46152F14" w14:textId="77777777" w:rsidR="00C40D4F" w:rsidRPr="00F26F5D" w:rsidRDefault="00C40D4F" w:rsidP="00C40D4F">
      <w:pPr>
        <w:pStyle w:val="Heading4"/>
        <w:rPr>
          <w:rFonts w:eastAsia="Times New Roman"/>
        </w:rPr>
      </w:pPr>
      <w:r w:rsidRPr="00F26F5D">
        <w:rPr>
          <w:rFonts w:eastAsia="Times New Roman"/>
        </w:rPr>
        <w:t>Communications and Training</w:t>
      </w:r>
    </w:p>
    <w:p w14:paraId="35BBF326" w14:textId="77777777" w:rsidR="00C40D4F" w:rsidRPr="00F26F5D" w:rsidRDefault="00C40D4F" w:rsidP="00C40D4F">
      <w:r w:rsidRPr="00F26F5D">
        <w:t>Lilia Melikechi, Communications and Training Manager</w:t>
      </w:r>
    </w:p>
    <w:p w14:paraId="70B0BECB" w14:textId="6362C8BB" w:rsidR="00C40D4F" w:rsidRPr="00F26F5D" w:rsidRDefault="00C40D4F" w:rsidP="00C40D4F">
      <w:r w:rsidRPr="00F26F5D">
        <w:t xml:space="preserve">Sadie Chase-Tatko, </w:t>
      </w:r>
      <w:r w:rsidRPr="00F26F5D">
        <w:rPr>
          <w:color w:val="000000"/>
        </w:rPr>
        <w:t>Outreach and Communications Intern</w:t>
      </w:r>
    </w:p>
    <w:p w14:paraId="47946330" w14:textId="77777777" w:rsidR="00C40D4F" w:rsidRPr="00F26F5D" w:rsidRDefault="00C40D4F" w:rsidP="00C40D4F">
      <w:pPr>
        <w:pStyle w:val="Heading4"/>
        <w:rPr>
          <w:rFonts w:eastAsia="Times New Roman"/>
        </w:rPr>
      </w:pPr>
      <w:r w:rsidRPr="00F26F5D">
        <w:rPr>
          <w:rFonts w:eastAsia="Times New Roman"/>
        </w:rPr>
        <w:t>Community Services Unit (CSU)</w:t>
      </w:r>
    </w:p>
    <w:p w14:paraId="22AE0294" w14:textId="77777777" w:rsidR="00C40D4F" w:rsidRPr="00F26F5D" w:rsidRDefault="00C40D4F" w:rsidP="00C40D4F">
      <w:r w:rsidRPr="00F26F5D">
        <w:t>Jeffrey Dougan, Assistant Director for Community Services</w:t>
      </w:r>
    </w:p>
    <w:p w14:paraId="08A5AEF4" w14:textId="77777777" w:rsidR="00C40D4F" w:rsidRPr="00F26F5D" w:rsidRDefault="00C40D4F" w:rsidP="00C40D4F">
      <w:r w:rsidRPr="00F26F5D">
        <w:t>Ashley Santana, Access Specialist</w:t>
      </w:r>
    </w:p>
    <w:p w14:paraId="5735692E" w14:textId="77777777" w:rsidR="00C40D4F" w:rsidRPr="00F26F5D" w:rsidRDefault="00C40D4F" w:rsidP="00C40D4F">
      <w:r w:rsidRPr="00F26F5D">
        <w:t>Evan George, ADA Municipal Grant Compliance Coordinator</w:t>
      </w:r>
    </w:p>
    <w:p w14:paraId="22321924" w14:textId="09B7B259" w:rsidR="00C40D4F" w:rsidRPr="00F26F5D" w:rsidRDefault="00C40D4F" w:rsidP="00C40D4F">
      <w:r w:rsidRPr="00F26F5D">
        <w:t>Abigail Shneyder, Emergency Preparedness Program Coordinator</w:t>
      </w:r>
    </w:p>
    <w:p w14:paraId="76FB405C" w14:textId="77777777" w:rsidR="00C40D4F" w:rsidRPr="00F26F5D" w:rsidRDefault="00C40D4F" w:rsidP="00C40D4F">
      <w:pPr>
        <w:pStyle w:val="Heading4"/>
        <w:rPr>
          <w:rFonts w:eastAsia="Times New Roman"/>
        </w:rPr>
      </w:pPr>
      <w:r w:rsidRPr="00F26F5D">
        <w:rPr>
          <w:rFonts w:eastAsia="Times New Roman"/>
          <w:b/>
          <w:bCs/>
          <w:i w:val="0"/>
          <w:iCs w:val="0"/>
          <w:color w:val="388857"/>
          <w:sz w:val="36"/>
          <w:szCs w:val="36"/>
        </w:rPr>
        <w:softHyphen/>
      </w:r>
      <w:r w:rsidRPr="00F26F5D">
        <w:rPr>
          <w:rFonts w:eastAsia="Times New Roman"/>
          <w:b/>
          <w:bCs/>
          <w:i w:val="0"/>
          <w:iCs w:val="0"/>
          <w:color w:val="388857"/>
          <w:sz w:val="36"/>
          <w:szCs w:val="36"/>
        </w:rPr>
        <w:softHyphen/>
      </w:r>
      <w:r w:rsidRPr="00F26F5D">
        <w:rPr>
          <w:rFonts w:eastAsia="Times New Roman"/>
        </w:rPr>
        <w:t>Disability Rights Unit (DRU)</w:t>
      </w:r>
    </w:p>
    <w:p w14:paraId="1FE0F1CD" w14:textId="77777777" w:rsidR="00C40D4F" w:rsidRPr="00F26F5D" w:rsidRDefault="00C40D4F" w:rsidP="00C40D4F">
      <w:r w:rsidRPr="00F26F5D">
        <w:t>Naomi Goldberg, Assistant Director for Disability Rights Unit and Director of Client Assistance Program (CAP)</w:t>
      </w:r>
    </w:p>
    <w:p w14:paraId="13A8FA00" w14:textId="77777777" w:rsidR="00C40D4F" w:rsidRPr="00F26F5D" w:rsidRDefault="00C40D4F" w:rsidP="00C40D4F">
      <w:r w:rsidRPr="00F26F5D">
        <w:t>Susanne Agerbak, Information Specialist</w:t>
      </w:r>
    </w:p>
    <w:p w14:paraId="548B9223" w14:textId="77777777" w:rsidR="00C40D4F" w:rsidRPr="00F26F5D" w:rsidRDefault="00C40D4F" w:rsidP="00C40D4F">
      <w:r w:rsidRPr="00F26F5D">
        <w:t>Camille Karabaich, Information Specialist</w:t>
      </w:r>
    </w:p>
    <w:p w14:paraId="09723524" w14:textId="77777777" w:rsidR="00C40D4F" w:rsidRPr="00F26F5D" w:rsidRDefault="00C40D4F" w:rsidP="00C40D4F">
      <w:r w:rsidRPr="00F26F5D">
        <w:t>Sarah Wiles, CAP Advocate</w:t>
      </w:r>
    </w:p>
    <w:p w14:paraId="7D6D532E" w14:textId="77777777" w:rsidR="00C40D4F" w:rsidRPr="00F26F5D" w:rsidRDefault="00C40D4F" w:rsidP="00C40D4F">
      <w:r w:rsidRPr="00F26F5D">
        <w:t>Inez Canada, CAP Advocate</w:t>
      </w:r>
    </w:p>
    <w:p w14:paraId="7A336412" w14:textId="3E5BEA84" w:rsidR="002C537A" w:rsidRPr="00F26F5D" w:rsidRDefault="00C40D4F" w:rsidP="00C40D4F">
      <w:pPr>
        <w:pStyle w:val="Heading4"/>
        <w:rPr>
          <w:rFonts w:eastAsia="Times New Roman"/>
        </w:rPr>
      </w:pPr>
      <w:r w:rsidRPr="00F26F5D">
        <w:rPr>
          <w:rFonts w:eastAsia="Times New Roman"/>
        </w:rPr>
        <w:t>General Counsel</w:t>
      </w:r>
    </w:p>
    <w:p w14:paraId="67409F4B" w14:textId="472E3A4A" w:rsidR="002C537A" w:rsidRPr="00F26F5D" w:rsidRDefault="002C537A" w:rsidP="002C537A">
      <w:r w:rsidRPr="00F26F5D">
        <w:t>Julia O’Leary, General Counsel</w:t>
      </w:r>
    </w:p>
    <w:p w14:paraId="5EEF40CE" w14:textId="77777777" w:rsidR="00C5515D" w:rsidRDefault="00C5515D">
      <w:pPr>
        <w:rPr>
          <w:rFonts w:eastAsiaTheme="majorEastAsia" w:cstheme="majorBidi"/>
          <w:b/>
          <w:color w:val="388857"/>
          <w:sz w:val="36"/>
          <w:szCs w:val="26"/>
        </w:rPr>
      </w:pPr>
      <w:r>
        <w:br w:type="page"/>
      </w:r>
    </w:p>
    <w:p w14:paraId="0BF44ABF" w14:textId="460F95B6" w:rsidR="00A845BC" w:rsidRPr="00F26F5D" w:rsidRDefault="00A845BC" w:rsidP="000B4685">
      <w:pPr>
        <w:pStyle w:val="Heading2"/>
      </w:pPr>
      <w:bookmarkStart w:id="9" w:name="_Toc152148990"/>
      <w:r w:rsidRPr="00F26F5D">
        <w:lastRenderedPageBreak/>
        <w:t>Empowering residents with disabilities and their communities</w:t>
      </w:r>
      <w:bookmarkEnd w:id="9"/>
    </w:p>
    <w:p w14:paraId="0E444319" w14:textId="77777777" w:rsidR="00C642A6" w:rsidRPr="00F26F5D" w:rsidRDefault="00C642A6" w:rsidP="00C642A6">
      <w:pPr>
        <w:pStyle w:val="Heading3"/>
      </w:pPr>
      <w:bookmarkStart w:id="10" w:name="_Toc152148991"/>
      <w:r w:rsidRPr="00F26F5D">
        <w:t>New workshops: Navigating vocational rehabilitation (VR)</w:t>
      </w:r>
      <w:bookmarkEnd w:id="10"/>
    </w:p>
    <w:p w14:paraId="6BCEC7E8" w14:textId="3F1EA6C0" w:rsidR="00C642A6" w:rsidRPr="00F26F5D" w:rsidRDefault="00290AA9" w:rsidP="00C642A6">
      <w:r>
        <w:t>In FY23</w:t>
      </w:r>
      <w:r w:rsidR="00C642A6" w:rsidRPr="00F26F5D">
        <w:t xml:space="preserve">, MOD’s Client Assistance Program (CAP) launched two new </w:t>
      </w:r>
      <w:r w:rsidR="00CE1D25">
        <w:t>online</w:t>
      </w:r>
      <w:r w:rsidR="00CE1D25" w:rsidRPr="00F26F5D">
        <w:t xml:space="preserve"> </w:t>
      </w:r>
      <w:r w:rsidR="00C642A6" w:rsidRPr="00F26F5D">
        <w:t>workshops to educate interested applicants, consumers, and stakeholders of VR services about how to make the most of these services.</w:t>
      </w:r>
      <w:r w:rsidR="00C642A6">
        <w:t xml:space="preserve"> The workshops were modeled after CAP’s three-part Disability in Employment online workshop series, which continues to be a success.</w:t>
      </w:r>
    </w:p>
    <w:p w14:paraId="76D80777" w14:textId="77777777" w:rsidR="00C642A6" w:rsidRPr="00F26F5D" w:rsidRDefault="00C642A6" w:rsidP="00C642A6">
      <w:r w:rsidRPr="00F26F5D">
        <w:rPr>
          <w:rStyle w:val="Heading4Char"/>
        </w:rPr>
        <w:t>Navigating VR: For Parents and Youth</w:t>
      </w:r>
      <w:r w:rsidRPr="00F26F5D">
        <w:t xml:space="preserve"> is designed for youth ages 14-22 with disabilities, their families, pre-employment transition services (ETS) stakeholders, and special education personnel and discusses how parents can support the VR process, the unwritten expectations of the consumer and the VR agency, how to recognize when something might be going wrong, and how to get back on track.</w:t>
      </w:r>
    </w:p>
    <w:p w14:paraId="58A3478E" w14:textId="77777777" w:rsidR="00C642A6" w:rsidRPr="00F26F5D" w:rsidRDefault="00C642A6" w:rsidP="00C642A6">
      <w:r w:rsidRPr="00F26F5D">
        <w:rPr>
          <w:rStyle w:val="Heading4Char"/>
        </w:rPr>
        <w:t>Navigating VR: For Applicants and Consumers</w:t>
      </w:r>
      <w:r w:rsidRPr="00F26F5D">
        <w:t xml:space="preserve"> is designed for individuals with disabilities applying for or currently receiving vocational rehabilitation services, their families, and VR stakeholders and covers the purpose of the VR program and the role of each party (consumer and VR agency staff) in implementing services to reach an employment goal, how to recognize when something might be going wrong, and how to get back on track.</w:t>
      </w:r>
    </w:p>
    <w:p w14:paraId="29633409" w14:textId="15EFFAA1" w:rsidR="00012F0A" w:rsidRDefault="00012F0A" w:rsidP="00A845BC">
      <w:pPr>
        <w:pStyle w:val="Heading3"/>
      </w:pPr>
      <w:bookmarkStart w:id="11" w:name="_Toc152148992"/>
      <w:r>
        <w:t xml:space="preserve">Technical </w:t>
      </w:r>
      <w:r w:rsidR="00267E70">
        <w:t>assistance</w:t>
      </w:r>
      <w:bookmarkEnd w:id="11"/>
    </w:p>
    <w:p w14:paraId="05CA25C0" w14:textId="77777777" w:rsidR="00267E70" w:rsidRDefault="006B6F86" w:rsidP="00267E70">
      <w:pPr>
        <w:pStyle w:val="Quote"/>
      </w:pPr>
      <w:r w:rsidRPr="0091774E">
        <w:t>“</w:t>
      </w:r>
      <w:r w:rsidR="00AF195C" w:rsidRPr="0091774E">
        <w:t>I see the care you took in giving me the advice you have and I am so grateful</w:t>
      </w:r>
      <w:r w:rsidR="00DE1E7A" w:rsidRPr="0091774E">
        <w:t>…</w:t>
      </w:r>
      <w:r w:rsidR="00AF195C" w:rsidRPr="0091774E">
        <w:t>thank you for your kindness and diligence</w:t>
      </w:r>
      <w:r w:rsidR="00DE1E7A" w:rsidRPr="0091774E">
        <w:t>.”</w:t>
      </w:r>
      <w:r w:rsidR="0091774E">
        <w:t xml:space="preserve"> </w:t>
      </w:r>
    </w:p>
    <w:p w14:paraId="6BB6CEC6" w14:textId="0BB6FB0F" w:rsidR="006B6F86" w:rsidRDefault="0091774E" w:rsidP="006E5C22">
      <w:pPr>
        <w:pStyle w:val="Quote"/>
      </w:pPr>
      <w:r>
        <w:t xml:space="preserve">– </w:t>
      </w:r>
      <w:r w:rsidR="003618CD">
        <w:t xml:space="preserve">MOD </w:t>
      </w:r>
      <w:r>
        <w:t>Caller</w:t>
      </w:r>
    </w:p>
    <w:p w14:paraId="114D5D60" w14:textId="397F6A2E" w:rsidR="00826F0F" w:rsidRPr="00107223" w:rsidRDefault="0091774E" w:rsidP="00AF195C">
      <w:r>
        <w:t xml:space="preserve">MOD responds to over 200 inquiries each month from </w:t>
      </w:r>
      <w:r w:rsidR="001D0EF6">
        <w:t xml:space="preserve">individuals with disabilities, municipal officials, ADA Coordinators at the local and state level, business owners, housing providers, and more. </w:t>
      </w:r>
      <w:r w:rsidR="00C91B46">
        <w:t>MOD staff provide</w:t>
      </w:r>
      <w:r w:rsidR="00F143B3">
        <w:t xml:space="preserve"> expert information and guidance to help people understand their legal rights and obligations so that people with disabilities can </w:t>
      </w:r>
      <w:r w:rsidR="000C4316">
        <w:t xml:space="preserve">equitably </w:t>
      </w:r>
      <w:r w:rsidR="00F143B3">
        <w:t>live</w:t>
      </w:r>
      <w:r w:rsidR="0044050C">
        <w:t xml:space="preserve">, work, and enjoy </w:t>
      </w:r>
      <w:r w:rsidR="0044050C" w:rsidRPr="00107223">
        <w:t>their communities</w:t>
      </w:r>
      <w:r w:rsidR="000C4316" w:rsidRPr="00107223">
        <w:t xml:space="preserve"> </w:t>
      </w:r>
      <w:r w:rsidR="00740EC6" w:rsidRPr="00107223">
        <w:t>alongside their neigh</w:t>
      </w:r>
      <w:r w:rsidR="00891233" w:rsidRPr="00107223">
        <w:t>bors.</w:t>
      </w:r>
    </w:p>
    <w:p w14:paraId="73C76313" w14:textId="7385955F" w:rsidR="008F2B54" w:rsidRPr="006E5C22" w:rsidRDefault="00826F0F" w:rsidP="00AF195C">
      <w:r w:rsidRPr="006E5C22">
        <w:t xml:space="preserve">In FY23, </w:t>
      </w:r>
      <w:r w:rsidR="0051576F" w:rsidRPr="006E5C22">
        <w:t>the most frequent call topics were</w:t>
      </w:r>
      <w:r w:rsidR="00154133" w:rsidRPr="006E5C22">
        <w:t xml:space="preserve"> legal rights and obligations related to:</w:t>
      </w:r>
    </w:p>
    <w:p w14:paraId="4D420DC3" w14:textId="7687B460" w:rsidR="00AC5483" w:rsidRPr="006E5C22" w:rsidRDefault="008F2B54" w:rsidP="008F2B54">
      <w:pPr>
        <w:pStyle w:val="ListParagraph"/>
        <w:numPr>
          <w:ilvl w:val="0"/>
          <w:numId w:val="12"/>
        </w:numPr>
      </w:pPr>
      <w:r w:rsidRPr="006E5C22">
        <w:t>Service and emotional support animals,</w:t>
      </w:r>
    </w:p>
    <w:p w14:paraId="5B0FC179" w14:textId="249AEF5F" w:rsidR="008F2B54" w:rsidRPr="006E5C22" w:rsidRDefault="008F2B54" w:rsidP="008F2B54">
      <w:pPr>
        <w:pStyle w:val="ListParagraph"/>
        <w:numPr>
          <w:ilvl w:val="0"/>
          <w:numId w:val="12"/>
        </w:numPr>
      </w:pPr>
      <w:r w:rsidRPr="006E5C22">
        <w:t>Fair housing</w:t>
      </w:r>
      <w:r w:rsidR="00154133" w:rsidRPr="006E5C22">
        <w:t>,</w:t>
      </w:r>
    </w:p>
    <w:p w14:paraId="0C213553" w14:textId="7550322E" w:rsidR="008F2B54" w:rsidRPr="006E5C22" w:rsidRDefault="008F2B54" w:rsidP="008F2B54">
      <w:pPr>
        <w:pStyle w:val="ListParagraph"/>
        <w:numPr>
          <w:ilvl w:val="0"/>
          <w:numId w:val="12"/>
        </w:numPr>
      </w:pPr>
      <w:r w:rsidRPr="006E5C22">
        <w:t>Employment</w:t>
      </w:r>
      <w:r w:rsidR="00154133" w:rsidRPr="006E5C22">
        <w:t>, and</w:t>
      </w:r>
    </w:p>
    <w:p w14:paraId="5B7F6275" w14:textId="6863D434" w:rsidR="008F2B54" w:rsidRPr="006E5C22" w:rsidRDefault="008F2B54" w:rsidP="006E5C22">
      <w:pPr>
        <w:pStyle w:val="ListParagraph"/>
        <w:numPr>
          <w:ilvl w:val="0"/>
          <w:numId w:val="12"/>
        </w:numPr>
      </w:pPr>
      <w:r w:rsidRPr="006E5C22">
        <w:t>Municipal program</w:t>
      </w:r>
      <w:r w:rsidR="00154133" w:rsidRPr="006E5C22">
        <w:t>s.</w:t>
      </w:r>
    </w:p>
    <w:p w14:paraId="688E919A" w14:textId="22C38A02" w:rsidR="00B53BB7" w:rsidRPr="006E5C22" w:rsidRDefault="0051576F" w:rsidP="00B53BB7">
      <w:r w:rsidRPr="006E5C22">
        <w:lastRenderedPageBreak/>
        <w:t xml:space="preserve">In response to </w:t>
      </w:r>
      <w:r w:rsidR="00E6476A">
        <w:t>constituent needs</w:t>
      </w:r>
      <w:r w:rsidR="00787871" w:rsidRPr="006E5C22">
        <w:t>, MOD developed</w:t>
      </w:r>
      <w:r w:rsidR="007D0CF4">
        <w:t xml:space="preserve"> new</w:t>
      </w:r>
      <w:r w:rsidR="00787871" w:rsidRPr="006E5C22">
        <w:t xml:space="preserve"> </w:t>
      </w:r>
      <w:r w:rsidR="000F3A55" w:rsidRPr="006E5C22">
        <w:t xml:space="preserve">online resources and trainings related to assistance animals, housing rights, </w:t>
      </w:r>
      <w:r w:rsidR="00BF503E" w:rsidRPr="006E5C22">
        <w:t>and more.</w:t>
      </w:r>
      <w:r w:rsidR="00334CB0" w:rsidRPr="006E5C22">
        <w:t xml:space="preserve"> </w:t>
      </w:r>
      <w:r w:rsidR="00B53BB7" w:rsidRPr="006E5C22">
        <w:t xml:space="preserve">MOD also worked with the Trial Court Library to </w:t>
      </w:r>
      <w:r w:rsidR="00A4505C" w:rsidRPr="006E5C22">
        <w:t>update and simplify online information about a wide range of disability rights laws.</w:t>
      </w:r>
    </w:p>
    <w:p w14:paraId="73B530A6" w14:textId="77777777" w:rsidR="005256E7" w:rsidRPr="00F26F5D" w:rsidRDefault="005256E7" w:rsidP="005256E7">
      <w:pPr>
        <w:pStyle w:val="Heading3"/>
      </w:pPr>
      <w:bookmarkStart w:id="12" w:name="_Toc152148993"/>
      <w:r w:rsidRPr="00F26F5D">
        <w:t>Reasonable Accommodations and Modifications in Housing</w:t>
      </w:r>
      <w:bookmarkEnd w:id="12"/>
    </w:p>
    <w:p w14:paraId="4FBBD3B2" w14:textId="5BEB3086" w:rsidR="005256E7" w:rsidRPr="00F26F5D" w:rsidRDefault="005256E7" w:rsidP="005256E7">
      <w:r w:rsidRPr="00F26F5D">
        <w:t>In response to growing concerns and inquiries related to accessible housing, MOD piloted a new trainin</w:t>
      </w:r>
      <w:r w:rsidR="00340063" w:rsidRPr="00F26F5D">
        <w:t>g for Massachusetts residents with disabilities and their advocates.</w:t>
      </w:r>
      <w:r w:rsidR="00874599" w:rsidRPr="00F26F5D">
        <w:t xml:space="preserve"> The training gave a plain language overview of housing providers’ obligations to provide reasonable accommodations (RA</w:t>
      </w:r>
      <w:r w:rsidR="00FF2D4C">
        <w:t>s</w:t>
      </w:r>
      <w:r w:rsidR="00874599" w:rsidRPr="00F26F5D">
        <w:t>) and modifications (RM</w:t>
      </w:r>
      <w:r w:rsidR="00FF2D4C">
        <w:t>s</w:t>
      </w:r>
      <w:r w:rsidR="00874599" w:rsidRPr="00F26F5D">
        <w:t xml:space="preserve">), including when </w:t>
      </w:r>
      <w:r w:rsidR="00FF2D4C">
        <w:t xml:space="preserve">providers </w:t>
      </w:r>
      <w:r w:rsidR="00874599" w:rsidRPr="00F26F5D">
        <w:t>are allowed to deny a request, the process and evaluation criteria for RA/RM requests, how to submit a good quality RA/RM request, and recourse options when RA/RM needs are not met.</w:t>
      </w:r>
    </w:p>
    <w:p w14:paraId="0F80A01D" w14:textId="6A33345C" w:rsidR="00874599" w:rsidRPr="00F26F5D" w:rsidRDefault="00874599" w:rsidP="005256E7">
      <w:r w:rsidRPr="00F26F5D">
        <w:t xml:space="preserve">The pilot was held on </w:t>
      </w:r>
      <w:r w:rsidR="006636D5">
        <w:t>May 3, 2023</w:t>
      </w:r>
      <w:r w:rsidRPr="00F26F5D">
        <w:t xml:space="preserve"> and brought in over</w:t>
      </w:r>
      <w:r w:rsidR="006636D5">
        <w:t xml:space="preserve"> 100</w:t>
      </w:r>
      <w:r w:rsidRPr="00F26F5D">
        <w:t xml:space="preserve"> participants.</w:t>
      </w:r>
    </w:p>
    <w:p w14:paraId="18CCF738" w14:textId="515F4A8D" w:rsidR="00BA68D5" w:rsidRDefault="00BA68D5" w:rsidP="00BA68D5">
      <w:pPr>
        <w:pStyle w:val="Heading3"/>
      </w:pPr>
      <w:bookmarkStart w:id="13" w:name="_Toc152148994"/>
      <w:r w:rsidRPr="00F26F5D">
        <w:t>Emergency preparedness</w:t>
      </w:r>
      <w:r w:rsidR="00B517FF" w:rsidRPr="00F26F5D">
        <w:t xml:space="preserve"> for people with disabilities</w:t>
      </w:r>
      <w:bookmarkEnd w:id="13"/>
    </w:p>
    <w:p w14:paraId="685F5F4F" w14:textId="77777777" w:rsidR="00D0535A" w:rsidRDefault="00F7613D" w:rsidP="00D0535A">
      <w:pPr>
        <w:keepNext/>
      </w:pPr>
      <w:r>
        <w:rPr>
          <w:noProof/>
        </w:rPr>
        <w:drawing>
          <wp:inline distT="0" distB="0" distL="0" distR="0" wp14:anchorId="45D7D048" wp14:editId="50111542">
            <wp:extent cx="5943600" cy="4458334"/>
            <wp:effectExtent l="0" t="0" r="0" b="0"/>
            <wp:docPr id="2" name="Picture 2" descr="A white woman with glasses in a blue shirt speaks while turning towards about 20 red backpacks. The presenter is holding a packet that says “MOD” and behind her is a table with an open red backpack. The backpack’s contents, mostly hygienic supplies visible, are on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woman with glasses in a blue shirt speaks while turning towards about 20 red backpacks. The presenter is holding a packet that says “MOD” and behind her is a table with an open red backpack. The backpack’s contents, mostly hygienic supplies visible, are on the tabl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75988" cy="4482628"/>
                    </a:xfrm>
                    <a:prstGeom prst="rect">
                      <a:avLst/>
                    </a:prstGeom>
                  </pic:spPr>
                </pic:pic>
              </a:graphicData>
            </a:graphic>
          </wp:inline>
        </w:drawing>
      </w:r>
    </w:p>
    <w:p w14:paraId="3BC26554" w14:textId="4BEE9055" w:rsidR="00F7613D" w:rsidRPr="00D0535A" w:rsidRDefault="00D0535A" w:rsidP="00D0535A">
      <w:pPr>
        <w:pStyle w:val="Caption"/>
        <w:rPr>
          <w:color w:val="auto"/>
          <w:sz w:val="24"/>
          <w:szCs w:val="24"/>
        </w:rPr>
      </w:pPr>
      <w:r>
        <w:rPr>
          <w:color w:val="auto"/>
          <w:sz w:val="24"/>
          <w:szCs w:val="24"/>
        </w:rPr>
        <w:t>MOD Emergency Preparedness Program Coordinator Abby Shneyder provides an Emergency Preparedness Training alongside several of MOD’s “emergency go packs”</w:t>
      </w:r>
    </w:p>
    <w:p w14:paraId="549996F2" w14:textId="3BEAF59A" w:rsidR="0039469E" w:rsidRPr="00F26F5D" w:rsidRDefault="0039469E" w:rsidP="00735EBB">
      <w:r w:rsidRPr="00F26F5D">
        <w:lastRenderedPageBreak/>
        <w:t>MOD</w:t>
      </w:r>
      <w:r w:rsidR="00C552E1">
        <w:t>’s Emergency Preparedness training</w:t>
      </w:r>
      <w:r w:rsidRPr="00F26F5D">
        <w:t xml:space="preserve"> brings together seniors, people with disabilities, local emergency planners, and first responders to get information and tools for preparing for different emergency situations.</w:t>
      </w:r>
      <w:r w:rsidR="00735EBB" w:rsidRPr="00F26F5D">
        <w:t xml:space="preserve"> </w:t>
      </w:r>
      <w:r w:rsidRPr="00F26F5D">
        <w:t>These trainings ensure people with disabilities have the assistance and appropriate resources needed in times of emergency</w:t>
      </w:r>
      <w:r w:rsidR="00735EBB" w:rsidRPr="00F26F5D">
        <w:t>.</w:t>
      </w:r>
    </w:p>
    <w:p w14:paraId="774729E8" w14:textId="106CBDAF" w:rsidR="00B05019" w:rsidRPr="00F26F5D" w:rsidRDefault="00B05019" w:rsidP="00B05019">
      <w:pPr>
        <w:rPr>
          <w:color w:val="161719"/>
          <w:sz w:val="22"/>
        </w:rPr>
      </w:pPr>
      <w:r w:rsidRPr="00F26F5D">
        <w:rPr>
          <w:color w:val="161719"/>
        </w:rPr>
        <w:t xml:space="preserve">During FY23, the program held a total of 28 meetings throughout the Commonwealth. These meetings were attended by over 800 people with disabilities, over 30 first responders, and more than 100 guests. As a result of these meetings, the program was able to distribute more than 570 emergency go-kits to attendees. In addition, the program was able to achieve its initial goal of holding 30% of its trainings in historically marginalized communities by achieving 35% overall. </w:t>
      </w:r>
    </w:p>
    <w:p w14:paraId="5746C0EC" w14:textId="49E66E30" w:rsidR="0039469E" w:rsidRPr="00F26F5D" w:rsidRDefault="00B05019" w:rsidP="0039469E">
      <w:pPr>
        <w:rPr>
          <w:color w:val="161719"/>
          <w:shd w:val="clear" w:color="auto" w:fill="FFFFFF"/>
        </w:rPr>
      </w:pPr>
      <w:r w:rsidRPr="00F26F5D">
        <w:rPr>
          <w:color w:val="161719"/>
        </w:rPr>
        <w:t xml:space="preserve">Throughout the year, the program has become more involved in fostering existing and new partnerships with partners throughout state government such as </w:t>
      </w:r>
      <w:r w:rsidR="001604AA">
        <w:rPr>
          <w:color w:val="161719"/>
        </w:rPr>
        <w:t>the Massachusetts Emergency Management Agency (</w:t>
      </w:r>
      <w:r w:rsidRPr="00F26F5D">
        <w:rPr>
          <w:color w:val="161719"/>
        </w:rPr>
        <w:t>MEMA</w:t>
      </w:r>
      <w:r w:rsidR="001604AA">
        <w:rPr>
          <w:color w:val="161719"/>
        </w:rPr>
        <w:t>)</w:t>
      </w:r>
      <w:r w:rsidRPr="00F26F5D">
        <w:rPr>
          <w:color w:val="161719"/>
        </w:rPr>
        <w:t xml:space="preserve"> and </w:t>
      </w:r>
      <w:r w:rsidR="001604AA">
        <w:rPr>
          <w:color w:val="161719"/>
        </w:rPr>
        <w:t>Department of Public Health (</w:t>
      </w:r>
      <w:r w:rsidRPr="00F26F5D">
        <w:rPr>
          <w:color w:val="161719"/>
        </w:rPr>
        <w:t>DPH</w:t>
      </w:r>
      <w:r w:rsidR="001604AA">
        <w:rPr>
          <w:color w:val="161719"/>
        </w:rPr>
        <w:t>)</w:t>
      </w:r>
      <w:r w:rsidRPr="00F26F5D">
        <w:rPr>
          <w:color w:val="161719"/>
        </w:rPr>
        <w:t xml:space="preserve"> to further its efforts. These efforts include developing new initiatives to promote emergency preparedness </w:t>
      </w:r>
      <w:r w:rsidR="007134A4">
        <w:rPr>
          <w:color w:val="161719"/>
        </w:rPr>
        <w:t>on a community</w:t>
      </w:r>
      <w:r w:rsidR="00C43A92">
        <w:rPr>
          <w:color w:val="161719"/>
        </w:rPr>
        <w:t>-wide</w:t>
      </w:r>
      <w:r w:rsidR="007134A4">
        <w:rPr>
          <w:color w:val="161719"/>
        </w:rPr>
        <w:t xml:space="preserve"> scale.</w:t>
      </w:r>
    </w:p>
    <w:p w14:paraId="5B647C05" w14:textId="550636BD" w:rsidR="00B517FF" w:rsidRPr="00F26F5D" w:rsidRDefault="00B517FF" w:rsidP="00B517FF">
      <w:pPr>
        <w:pStyle w:val="Heading3"/>
      </w:pPr>
      <w:bookmarkStart w:id="14" w:name="_Toc152148995"/>
      <w:r w:rsidRPr="00F26F5D">
        <w:t>Quarterly Tea with MOD</w:t>
      </w:r>
      <w:bookmarkEnd w:id="14"/>
    </w:p>
    <w:p w14:paraId="55A0AF98" w14:textId="618BD24D" w:rsidR="00EE1E3A" w:rsidRDefault="00EE1E3A" w:rsidP="00362650">
      <w:r w:rsidRPr="00F26F5D">
        <w:t>This year, MOD launched “Quarterly Tea with MOD”, a regular live webinar series to address our most frequently asked questions and concerns related to hot topics in the disability community. Topics included:</w:t>
      </w:r>
    </w:p>
    <w:p w14:paraId="1C47DF74" w14:textId="6EDAEC75" w:rsidR="00441DC1" w:rsidRPr="00D33FE5" w:rsidRDefault="00441DC1" w:rsidP="00E05D6C">
      <w:pPr>
        <w:pStyle w:val="ListParagraph"/>
      </w:pPr>
      <w:r w:rsidRPr="00D33FE5">
        <w:t>FAQs about Digital Accessibility: Nov</w:t>
      </w:r>
      <w:r w:rsidR="00716BED">
        <w:t>ember</w:t>
      </w:r>
      <w:r w:rsidRPr="00D33FE5">
        <w:t xml:space="preserve"> 16, 2022</w:t>
      </w:r>
    </w:p>
    <w:p w14:paraId="5BFC4F8D" w14:textId="689CA4FB" w:rsidR="005A5ED5" w:rsidRPr="00D33FE5" w:rsidRDefault="005A5ED5" w:rsidP="00E05D6C">
      <w:pPr>
        <w:pStyle w:val="ListParagraph"/>
      </w:pPr>
      <w:r w:rsidRPr="00D33FE5">
        <w:t xml:space="preserve">Navigating </w:t>
      </w:r>
      <w:r w:rsidR="00DD2E56">
        <w:t>S</w:t>
      </w:r>
      <w:r w:rsidRPr="00D33FE5">
        <w:t xml:space="preserve">upport </w:t>
      </w:r>
      <w:r w:rsidR="00DD2E56">
        <w:t>O</w:t>
      </w:r>
      <w:r w:rsidRPr="00D33FE5">
        <w:t xml:space="preserve">ptions to </w:t>
      </w:r>
      <w:r w:rsidR="00DD2E56">
        <w:t>R</w:t>
      </w:r>
      <w:r w:rsidRPr="00D33FE5">
        <w:t>esolve Disability-Related Issues: Feb</w:t>
      </w:r>
      <w:r w:rsidR="00716BED">
        <w:t>ruary</w:t>
      </w:r>
      <w:r w:rsidRPr="00D33FE5">
        <w:t xml:space="preserve"> 15, 202</w:t>
      </w:r>
      <w:r w:rsidR="00441DC1" w:rsidRPr="00D33FE5">
        <w:t>3</w:t>
      </w:r>
    </w:p>
    <w:p w14:paraId="1A655FF0" w14:textId="20023305" w:rsidR="00362650" w:rsidRDefault="00D54D85" w:rsidP="00E05D6C">
      <w:pPr>
        <w:pStyle w:val="ListParagraph"/>
      </w:pPr>
      <w:r w:rsidRPr="00D33FE5">
        <w:t>Service Animals in Public Settings: June 7</w:t>
      </w:r>
      <w:r w:rsidR="009C0E2C" w:rsidRPr="00D33FE5">
        <w:t>, 202</w:t>
      </w:r>
      <w:r w:rsidR="00441DC1" w:rsidRPr="00D33FE5">
        <w:t>3</w:t>
      </w:r>
    </w:p>
    <w:p w14:paraId="440D5DE1" w14:textId="403D76D1" w:rsidR="00CA4AD9" w:rsidRPr="00F26F5D" w:rsidRDefault="005625EB" w:rsidP="00362650">
      <w:r>
        <w:t xml:space="preserve">The Quarterly Tea series has provided a valuable platform to address residents’ pressing questions on a wider scale, leading to more streamlined </w:t>
      </w:r>
      <w:r w:rsidR="007B3F0C">
        <w:t xml:space="preserve">and </w:t>
      </w:r>
      <w:r w:rsidR="00D92443">
        <w:t>effective</w:t>
      </w:r>
      <w:r w:rsidR="007B3F0C">
        <w:t xml:space="preserve"> </w:t>
      </w:r>
      <w:r>
        <w:t>constituent service call</w:t>
      </w:r>
      <w:r w:rsidR="007B3F0C">
        <w:t>s.</w:t>
      </w:r>
      <w:r w:rsidR="00716BED">
        <w:t xml:space="preserve"> </w:t>
      </w:r>
      <w:r w:rsidR="00062F8D">
        <w:t xml:space="preserve">Due to its success, </w:t>
      </w:r>
      <w:r w:rsidR="00716BED">
        <w:t>MOD plans to continue this series in FY24.</w:t>
      </w:r>
    </w:p>
    <w:p w14:paraId="7D76FDE6" w14:textId="77777777" w:rsidR="00C5515D" w:rsidRDefault="00C5515D">
      <w:pPr>
        <w:rPr>
          <w:rFonts w:eastAsiaTheme="majorEastAsia" w:cstheme="majorBidi"/>
          <w:b/>
          <w:color w:val="388857"/>
          <w:sz w:val="36"/>
          <w:szCs w:val="26"/>
        </w:rPr>
      </w:pPr>
      <w:r>
        <w:br w:type="page"/>
      </w:r>
    </w:p>
    <w:p w14:paraId="18246E86" w14:textId="76357FDB" w:rsidR="00A845BC" w:rsidRPr="00F26F5D" w:rsidRDefault="00A845BC" w:rsidP="000B4685">
      <w:pPr>
        <w:pStyle w:val="Heading2"/>
      </w:pPr>
      <w:bookmarkStart w:id="15" w:name="_Toc152148996"/>
      <w:r w:rsidRPr="00F26F5D">
        <w:lastRenderedPageBreak/>
        <w:t>Improving accessibility at the local level</w:t>
      </w:r>
      <w:bookmarkEnd w:id="15"/>
    </w:p>
    <w:p w14:paraId="0D64848C" w14:textId="6A5AE043" w:rsidR="00A845BC" w:rsidRPr="00F26F5D" w:rsidRDefault="00A845BC" w:rsidP="008B671B">
      <w:pPr>
        <w:pStyle w:val="Heading3"/>
      </w:pPr>
      <w:bookmarkStart w:id="16" w:name="_Toc152148997"/>
      <w:r w:rsidRPr="00F26F5D">
        <w:t>Municipal ADA Improvement Grant</w:t>
      </w:r>
      <w:bookmarkEnd w:id="16"/>
    </w:p>
    <w:p w14:paraId="5902A607" w14:textId="77777777" w:rsidR="00B05594" w:rsidRDefault="002A446D" w:rsidP="00B05594">
      <w:pPr>
        <w:keepNext/>
      </w:pPr>
      <w:r>
        <w:rPr>
          <w:noProof/>
        </w:rPr>
        <w:drawing>
          <wp:inline distT="0" distB="0" distL="0" distR="0" wp14:anchorId="71D5662D" wp14:editId="4B980C1D">
            <wp:extent cx="5918200" cy="4298282"/>
            <wp:effectExtent l="0" t="0" r="6350" b="7620"/>
            <wp:docPr id="3" name="Picture 3" descr="Michelle Wu and Kristen McCosh using a large pair of gold scissors to cut a red ribbon at Boston City Hall. They are surrounded by a group of about 15 supporters standing behind them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ichelle Wu and Kristen McCosh using a large pair of gold scissors to cut a red ribbon at Boston City Hall. They are surrounded by a group of about 15 supporters standing behind them and smil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1731" cy="4315372"/>
                    </a:xfrm>
                    <a:prstGeom prst="rect">
                      <a:avLst/>
                    </a:prstGeom>
                  </pic:spPr>
                </pic:pic>
              </a:graphicData>
            </a:graphic>
          </wp:inline>
        </w:drawing>
      </w:r>
    </w:p>
    <w:p w14:paraId="3BF1EFE5" w14:textId="795A75C5" w:rsidR="004A6566" w:rsidRPr="00B05594" w:rsidRDefault="00B05594" w:rsidP="00B05594">
      <w:pPr>
        <w:pStyle w:val="Caption"/>
        <w:rPr>
          <w:color w:val="auto"/>
          <w:sz w:val="24"/>
          <w:szCs w:val="24"/>
        </w:rPr>
      </w:pPr>
      <w:r>
        <w:rPr>
          <w:color w:val="auto"/>
          <w:sz w:val="24"/>
          <w:szCs w:val="24"/>
        </w:rPr>
        <w:t xml:space="preserve">Boston Mayor Michelle Wu and </w:t>
      </w:r>
      <w:r w:rsidR="001E4352">
        <w:rPr>
          <w:color w:val="auto"/>
          <w:sz w:val="24"/>
          <w:szCs w:val="24"/>
        </w:rPr>
        <w:t>Mayor’s Commission for Persons with Disabilities Commissioner Krist</w:t>
      </w:r>
      <w:r w:rsidR="005C595F">
        <w:rPr>
          <w:color w:val="auto"/>
          <w:sz w:val="24"/>
          <w:szCs w:val="24"/>
        </w:rPr>
        <w:t>e</w:t>
      </w:r>
      <w:r w:rsidR="001E4352">
        <w:rPr>
          <w:color w:val="auto"/>
          <w:sz w:val="24"/>
          <w:szCs w:val="24"/>
        </w:rPr>
        <w:t xml:space="preserve">n McCosh </w:t>
      </w:r>
      <w:r w:rsidR="0036412B">
        <w:rPr>
          <w:color w:val="auto"/>
          <w:sz w:val="24"/>
          <w:szCs w:val="24"/>
        </w:rPr>
        <w:t xml:space="preserve">cut a ribbon at Boston City Hall to officially open the new </w:t>
      </w:r>
      <w:r w:rsidR="00EC4DB0">
        <w:rPr>
          <w:color w:val="auto"/>
          <w:sz w:val="24"/>
          <w:szCs w:val="24"/>
        </w:rPr>
        <w:t>vertical</w:t>
      </w:r>
      <w:r w:rsidR="0036412B">
        <w:rPr>
          <w:color w:val="auto"/>
          <w:sz w:val="24"/>
          <w:szCs w:val="24"/>
        </w:rPr>
        <w:t xml:space="preserve"> lift</w:t>
      </w:r>
    </w:p>
    <w:p w14:paraId="49C0A678" w14:textId="42185E99" w:rsidR="002A7258" w:rsidRDefault="002A7258" w:rsidP="002A7258">
      <w:r w:rsidRPr="002A7258">
        <w:t xml:space="preserve">The FY23 Municipal ADA Improvement Grant cycle successfully awarded $2,924,998 in funding to 43 communities across the Commonwealth. This included awards for creating and improving 19 </w:t>
      </w:r>
      <w:r w:rsidR="00EB0A13">
        <w:t xml:space="preserve">ADA </w:t>
      </w:r>
      <w:r w:rsidRPr="002A7258">
        <w:t>Self-Evaluation and Transition Plans</w:t>
      </w:r>
      <w:r w:rsidR="006C0813">
        <w:t xml:space="preserve"> and </w:t>
      </w:r>
      <w:r w:rsidRPr="002A7258">
        <w:t xml:space="preserve">developing 27 </w:t>
      </w:r>
      <w:r w:rsidR="006C0813">
        <w:t xml:space="preserve">new </w:t>
      </w:r>
      <w:r w:rsidRPr="002A7258">
        <w:t>projects to increase accessibility</w:t>
      </w:r>
      <w:r w:rsidR="00EB0A13">
        <w:t xml:space="preserve"> in cities and towns.</w:t>
      </w:r>
    </w:p>
    <w:p w14:paraId="3E499E07" w14:textId="10580EEB" w:rsidR="00A15981" w:rsidRPr="00A15981" w:rsidRDefault="004E33DC" w:rsidP="00A15981">
      <w:r>
        <w:t>One of these projects replaced</w:t>
      </w:r>
      <w:r w:rsidR="00A15981" w:rsidRPr="00A15981">
        <w:t xml:space="preserve"> an outdated stair lift at Boston City Hall with a new, state of the art vertical lift accessible to wheelchair users as well as older adults, people with gait limitations, people with temporary disabilities like a broken leg, and many others. The lift allows access to the mezzanine level of Boston City Hall, its main public space.</w:t>
      </w:r>
    </w:p>
    <w:p w14:paraId="29405141" w14:textId="77777777" w:rsidR="00A15981" w:rsidRPr="00A15981" w:rsidRDefault="00A15981" w:rsidP="00A15981">
      <w:r w:rsidRPr="00A15981">
        <w:t>With the new lift, Boston’s 80,000+ residents with disabilities – plus the many others who visit Boston regularly and benefit from this improved access – can meaningfully and more easily participate in social and cultural events, public meetings, and lunch and coffee with colleagues and friends.</w:t>
      </w:r>
    </w:p>
    <w:p w14:paraId="2379F4DF" w14:textId="77777777" w:rsidR="00A15981" w:rsidRPr="003A71F6" w:rsidRDefault="00A15981" w:rsidP="006E5C22">
      <w:pPr>
        <w:pStyle w:val="Quote"/>
      </w:pPr>
      <w:r w:rsidRPr="003A71F6">
        <w:lastRenderedPageBreak/>
        <w:t xml:space="preserve">“The City of Boston is delighted to partner once again with MOD on a project that will increase access to government for all residents. Boston City Hall is both an architectural gem and the People's Building. We're grateful for MOD's funding to install a vertical lift in the Hall to make one of its most unique features - the mezzanine in the 3rd floor lobby – accessible to all." </w:t>
      </w:r>
    </w:p>
    <w:p w14:paraId="2135C2EA" w14:textId="523E8598" w:rsidR="00A15981" w:rsidRPr="003A71F6" w:rsidRDefault="00A15981" w:rsidP="006E5C22">
      <w:pPr>
        <w:pStyle w:val="Quote"/>
      </w:pPr>
      <w:r w:rsidRPr="003A71F6">
        <w:t>– Kristen McCosh, Disability Commissioner &amp; ADA Title II Coordinator, Mayor's Commission for Persons with Disabilities</w:t>
      </w:r>
    </w:p>
    <w:p w14:paraId="3B46FEC4" w14:textId="306916EF" w:rsidR="00FE7A12" w:rsidRDefault="00FE7A12" w:rsidP="008B671B">
      <w:pPr>
        <w:pStyle w:val="Heading3"/>
      </w:pPr>
      <w:bookmarkStart w:id="17" w:name="_Toc152148998"/>
      <w:r w:rsidRPr="0088706E">
        <w:t>Community Access Monitor (CAM) training</w:t>
      </w:r>
      <w:bookmarkEnd w:id="17"/>
    </w:p>
    <w:p w14:paraId="576343E7" w14:textId="087675F2" w:rsidR="002E2ABE" w:rsidRPr="002E2ABE" w:rsidRDefault="002253C6" w:rsidP="002E2ABE">
      <w:pPr>
        <w:rPr>
          <w:color w:val="161719"/>
        </w:rPr>
      </w:pPr>
      <w:r>
        <w:rPr>
          <w:color w:val="161719"/>
        </w:rPr>
        <w:t xml:space="preserve">MOD’s Community Access Monitor (CAM) training program </w:t>
      </w:r>
      <w:r w:rsidR="002E2ABE">
        <w:rPr>
          <w:color w:val="161719"/>
        </w:rPr>
        <w:t>t</w:t>
      </w:r>
      <w:r w:rsidR="002E2ABE" w:rsidRPr="002E2ABE">
        <w:rPr>
          <w:color w:val="161719"/>
        </w:rPr>
        <w:t xml:space="preserve">rains </w:t>
      </w:r>
      <w:r w:rsidR="002E2ABE">
        <w:rPr>
          <w:color w:val="161719"/>
        </w:rPr>
        <w:t>community members</w:t>
      </w:r>
      <w:r w:rsidR="002E2ABE" w:rsidRPr="002E2ABE">
        <w:rPr>
          <w:color w:val="161719"/>
        </w:rPr>
        <w:t xml:space="preserve"> to survey buildings for accessibility and advocate for compliance with </w:t>
      </w:r>
      <w:r w:rsidR="00594D30">
        <w:rPr>
          <w:color w:val="161719"/>
        </w:rPr>
        <w:t xml:space="preserve">various </w:t>
      </w:r>
      <w:r w:rsidR="00566D49">
        <w:rPr>
          <w:color w:val="161719"/>
        </w:rPr>
        <w:t>access</w:t>
      </w:r>
      <w:r w:rsidR="002E2ABE" w:rsidRPr="002E2ABE">
        <w:rPr>
          <w:color w:val="161719"/>
        </w:rPr>
        <w:t xml:space="preserve"> rules and regulations</w:t>
      </w:r>
      <w:r w:rsidR="00BF26C3">
        <w:rPr>
          <w:color w:val="161719"/>
        </w:rPr>
        <w:t>.</w:t>
      </w:r>
    </w:p>
    <w:p w14:paraId="1630D341" w14:textId="77777777" w:rsidR="002E2ABE" w:rsidRPr="002E2ABE" w:rsidRDefault="002E2ABE" w:rsidP="002E2ABE">
      <w:pPr>
        <w:rPr>
          <w:color w:val="161719"/>
        </w:rPr>
      </w:pPr>
      <w:r w:rsidRPr="002E2ABE">
        <w:rPr>
          <w:color w:val="161719"/>
        </w:rPr>
        <w:t>The complete CAM program includes a two-day Beginner CAM Training and a one-day Advanced CAM Training. The program covers structural accessibility, equal policies and practices, accessible communication, and advocacy techniques for partnering with organizations and individuals to be successful in making communities more accessible to people with disabilities.</w:t>
      </w:r>
    </w:p>
    <w:p w14:paraId="3DCB4D4B" w14:textId="2B456E0E" w:rsidR="00B55B6E" w:rsidRDefault="00B55B6E" w:rsidP="00C01465">
      <w:pPr>
        <w:rPr>
          <w:color w:val="161719"/>
        </w:rPr>
      </w:pPr>
      <w:r>
        <w:rPr>
          <w:color w:val="161719"/>
        </w:rPr>
        <w:t>In FY23, MOD provided:</w:t>
      </w:r>
    </w:p>
    <w:p w14:paraId="68901F19" w14:textId="1D6F4033" w:rsidR="00F47128" w:rsidRPr="005230D6" w:rsidRDefault="00F47128" w:rsidP="006E5C22">
      <w:pPr>
        <w:pStyle w:val="ListParagraph"/>
      </w:pPr>
      <w:r w:rsidRPr="005230D6">
        <w:t>Four 2-day Community Access Monitor trainings that trained over 170 people,</w:t>
      </w:r>
      <w:r w:rsidR="00F50BFA">
        <w:t xml:space="preserve"> and</w:t>
      </w:r>
    </w:p>
    <w:p w14:paraId="44D096FA" w14:textId="7C2B3160" w:rsidR="00F47128" w:rsidRPr="005230D6" w:rsidRDefault="00F47128" w:rsidP="006E5C22">
      <w:pPr>
        <w:pStyle w:val="ListParagraph"/>
      </w:pPr>
      <w:r w:rsidRPr="005230D6">
        <w:t>Advanced Community Access Monitor trainings that trained over 70 people</w:t>
      </w:r>
      <w:r w:rsidR="005F4994">
        <w:t>.</w:t>
      </w:r>
    </w:p>
    <w:p w14:paraId="2A44AC73" w14:textId="2324BF66" w:rsidR="00884FDE" w:rsidRPr="00F47128" w:rsidRDefault="00884FDE" w:rsidP="00052C91">
      <w:r>
        <w:t xml:space="preserve">In FY24, MOD plans to </w:t>
      </w:r>
      <w:r w:rsidR="00EA4331">
        <w:t>develop</w:t>
      </w:r>
      <w:r>
        <w:t xml:space="preserve"> a </w:t>
      </w:r>
      <w:r w:rsidR="00137CD3">
        <w:t xml:space="preserve">new </w:t>
      </w:r>
      <w:r>
        <w:t>CAM Site Visit training</w:t>
      </w:r>
      <w:r w:rsidR="00B754EA">
        <w:t xml:space="preserve"> and expand CAM training opportunities.</w:t>
      </w:r>
    </w:p>
    <w:p w14:paraId="4AA19E06" w14:textId="22EC0C18" w:rsidR="00FE7A12" w:rsidRPr="000320DC" w:rsidRDefault="00FE7A12" w:rsidP="008B671B">
      <w:pPr>
        <w:pStyle w:val="Heading3"/>
      </w:pPr>
      <w:bookmarkStart w:id="18" w:name="_Toc152148999"/>
      <w:r w:rsidRPr="000320DC">
        <w:t>Site visits and technical assistance</w:t>
      </w:r>
      <w:bookmarkEnd w:id="18"/>
    </w:p>
    <w:p w14:paraId="674453ED" w14:textId="14B18481" w:rsidR="00B1742C" w:rsidRPr="000F152F" w:rsidRDefault="002378FF" w:rsidP="00B1742C">
      <w:pPr>
        <w:rPr>
          <w:sz w:val="22"/>
        </w:rPr>
      </w:pPr>
      <w:r w:rsidRPr="000320DC">
        <w:rPr>
          <w:color w:val="161719"/>
        </w:rPr>
        <w:t>In addition to support for individual members of</w:t>
      </w:r>
      <w:r>
        <w:rPr>
          <w:color w:val="161719"/>
        </w:rPr>
        <w:t xml:space="preserve"> the public, MOD supports municipal accessibility through </w:t>
      </w:r>
      <w:r w:rsidR="00B1742C" w:rsidRPr="00F26F5D">
        <w:rPr>
          <w:color w:val="161719"/>
        </w:rPr>
        <w:t>technical assistance</w:t>
      </w:r>
      <w:r w:rsidR="00021FC9">
        <w:rPr>
          <w:color w:val="161719"/>
        </w:rPr>
        <w:t>, site visits,</w:t>
      </w:r>
      <w:r w:rsidR="00155CCC">
        <w:rPr>
          <w:color w:val="161719"/>
        </w:rPr>
        <w:t xml:space="preserve"> and networking</w:t>
      </w:r>
      <w:r w:rsidR="00EC04F3">
        <w:rPr>
          <w:color w:val="161719"/>
        </w:rPr>
        <w:t xml:space="preserve"> opportunities</w:t>
      </w:r>
      <w:r>
        <w:rPr>
          <w:color w:val="161719"/>
        </w:rPr>
        <w:t xml:space="preserve">. MOD responds to over 200 inquiries a month </w:t>
      </w:r>
      <w:r w:rsidR="00B1742C" w:rsidRPr="00F26F5D">
        <w:rPr>
          <w:color w:val="161719"/>
        </w:rPr>
        <w:t xml:space="preserve">related to architectural access, </w:t>
      </w:r>
      <w:r w:rsidR="00D04959">
        <w:rPr>
          <w:color w:val="161719"/>
        </w:rPr>
        <w:t xml:space="preserve">local </w:t>
      </w:r>
      <w:r w:rsidR="00B1742C" w:rsidRPr="00F26F5D">
        <w:rPr>
          <w:color w:val="161719"/>
        </w:rPr>
        <w:t>Commission</w:t>
      </w:r>
      <w:r w:rsidR="00F06CF5">
        <w:rPr>
          <w:color w:val="161719"/>
        </w:rPr>
        <w:t>s</w:t>
      </w:r>
      <w:r w:rsidR="00B1742C" w:rsidRPr="00F26F5D">
        <w:rPr>
          <w:color w:val="161719"/>
        </w:rPr>
        <w:t xml:space="preserve"> on Disabilit</w:t>
      </w:r>
      <w:r w:rsidR="00F06CF5">
        <w:rPr>
          <w:color w:val="161719"/>
        </w:rPr>
        <w:t>y</w:t>
      </w:r>
      <w:r w:rsidR="00D04959">
        <w:rPr>
          <w:color w:val="161719"/>
        </w:rPr>
        <w:t xml:space="preserve"> (CODs)</w:t>
      </w:r>
      <w:r w:rsidR="00B1742C" w:rsidRPr="00F26F5D">
        <w:rPr>
          <w:color w:val="161719"/>
        </w:rPr>
        <w:t xml:space="preserve">, </w:t>
      </w:r>
      <w:r w:rsidR="00F06CF5">
        <w:rPr>
          <w:color w:val="161719"/>
        </w:rPr>
        <w:t>access</w:t>
      </w:r>
      <w:r w:rsidR="00FF3625">
        <w:rPr>
          <w:color w:val="161719"/>
        </w:rPr>
        <w:t>ibility in</w:t>
      </w:r>
      <w:r w:rsidR="00F06CF5">
        <w:rPr>
          <w:color w:val="161719"/>
        </w:rPr>
        <w:t xml:space="preserve"> state and local government programs,</w:t>
      </w:r>
      <w:r w:rsidR="00B1742C" w:rsidRPr="00F26F5D">
        <w:rPr>
          <w:color w:val="161719"/>
        </w:rPr>
        <w:t xml:space="preserve"> and </w:t>
      </w:r>
      <w:r w:rsidR="00D04959">
        <w:rPr>
          <w:color w:val="161719"/>
        </w:rPr>
        <w:t>more</w:t>
      </w:r>
      <w:r w:rsidR="00B1742C" w:rsidRPr="00F26F5D">
        <w:rPr>
          <w:color w:val="161719"/>
        </w:rPr>
        <w:t>.</w:t>
      </w:r>
      <w:r w:rsidR="007A2759">
        <w:rPr>
          <w:color w:val="161719"/>
        </w:rPr>
        <w:t xml:space="preserve"> In some cases, MOD also conducts site visits across the Commonwealth to assess </w:t>
      </w:r>
      <w:r w:rsidR="002E172B">
        <w:rPr>
          <w:color w:val="161719"/>
        </w:rPr>
        <w:t>accessibility concerns in the built environment.</w:t>
      </w:r>
    </w:p>
    <w:p w14:paraId="6458EBD6" w14:textId="0423AC32" w:rsidR="005230D6" w:rsidRPr="00F26F5D" w:rsidRDefault="008373E5" w:rsidP="00B1742C">
      <w:pPr>
        <w:rPr>
          <w:color w:val="161719"/>
        </w:rPr>
      </w:pPr>
      <w:r>
        <w:rPr>
          <w:color w:val="161719"/>
        </w:rPr>
        <w:t>In FY23, MOD provided:</w:t>
      </w:r>
    </w:p>
    <w:p w14:paraId="0835BC3F" w14:textId="5609177E" w:rsidR="005230D6" w:rsidRPr="00E05D6C" w:rsidRDefault="00B1742C" w:rsidP="006E5C22">
      <w:pPr>
        <w:pStyle w:val="ListParagraph"/>
      </w:pPr>
      <w:r w:rsidRPr="00E05D6C">
        <w:t>Two half-day Statewide COD Meetings that brought together over 75 Commissions,</w:t>
      </w:r>
    </w:p>
    <w:p w14:paraId="1BC72C5C" w14:textId="4A2432F8" w:rsidR="005230D6" w:rsidRPr="00E05D6C" w:rsidRDefault="00392967" w:rsidP="00E05D6C">
      <w:pPr>
        <w:pStyle w:val="ListParagraph"/>
      </w:pPr>
      <w:r w:rsidRPr="00E05D6C">
        <w:t>Eleven</w:t>
      </w:r>
      <w:r w:rsidR="00B1742C" w:rsidRPr="00E05D6C">
        <w:t xml:space="preserve"> individual COD meetings to provide support and assistance to members</w:t>
      </w:r>
      <w:r w:rsidR="00FB1FC9" w:rsidRPr="00E05D6C">
        <w:t>,</w:t>
      </w:r>
    </w:p>
    <w:p w14:paraId="12D85807" w14:textId="4A46939F" w:rsidR="005230D6" w:rsidRPr="00E05D6C" w:rsidRDefault="005F14DB" w:rsidP="00E05D6C">
      <w:pPr>
        <w:pStyle w:val="ListParagraph"/>
      </w:pPr>
      <w:r w:rsidRPr="00E05D6C">
        <w:lastRenderedPageBreak/>
        <w:t>Six</w:t>
      </w:r>
      <w:r w:rsidR="00B1742C" w:rsidRPr="00E05D6C">
        <w:t xml:space="preserve"> site visits assisting CODs and municipalities with understanding access obligations within the built environment</w:t>
      </w:r>
      <w:r w:rsidR="000F1554">
        <w:t>, and</w:t>
      </w:r>
    </w:p>
    <w:p w14:paraId="400B3046" w14:textId="7EE46A9D" w:rsidR="005230D6" w:rsidRPr="00E05D6C" w:rsidRDefault="001D4EE6" w:rsidP="00E05D6C">
      <w:pPr>
        <w:pStyle w:val="ListParagraph"/>
      </w:pPr>
      <w:r w:rsidRPr="00E05D6C">
        <w:t>Technical assistance to several cities and towns, including:</w:t>
      </w:r>
    </w:p>
    <w:p w14:paraId="391A3DCB" w14:textId="0EBEA6A5" w:rsidR="005230D6" w:rsidRPr="00E05D6C" w:rsidRDefault="00C06AFC" w:rsidP="006E5C22">
      <w:pPr>
        <w:pStyle w:val="ListParagraph"/>
        <w:numPr>
          <w:ilvl w:val="1"/>
          <w:numId w:val="11"/>
        </w:numPr>
      </w:pPr>
      <w:r w:rsidRPr="00E05D6C">
        <w:t>A</w:t>
      </w:r>
      <w:r w:rsidR="00B1742C" w:rsidRPr="00E05D6C">
        <w:t xml:space="preserve"> small town </w:t>
      </w:r>
      <w:r w:rsidRPr="00E05D6C">
        <w:t>that</w:t>
      </w:r>
      <w:r w:rsidR="00B1742C" w:rsidRPr="00E05D6C">
        <w:t xml:space="preserve"> wanted to ensure their public library was compliant with the access codes</w:t>
      </w:r>
      <w:r w:rsidR="00424B85" w:rsidRPr="00E05D6C">
        <w:t xml:space="preserve"> </w:t>
      </w:r>
      <w:r w:rsidR="00864CA0" w:rsidRPr="00E05D6C">
        <w:t>while also</w:t>
      </w:r>
      <w:r w:rsidR="00B1742C" w:rsidRPr="00E05D6C">
        <w:t xml:space="preserve"> creating more universal access opportunities</w:t>
      </w:r>
      <w:r w:rsidR="001D4EE6" w:rsidRPr="00E05D6C">
        <w:t>,</w:t>
      </w:r>
    </w:p>
    <w:p w14:paraId="213D74FE" w14:textId="0207FC58" w:rsidR="001D4EE6" w:rsidRPr="00E05D6C" w:rsidRDefault="00A7752D" w:rsidP="006E5C22">
      <w:pPr>
        <w:pStyle w:val="ListParagraph"/>
        <w:numPr>
          <w:ilvl w:val="1"/>
          <w:numId w:val="11"/>
        </w:numPr>
      </w:pPr>
      <w:r w:rsidRPr="00E05D6C">
        <w:t>An</w:t>
      </w:r>
      <w:r w:rsidR="00B1742C" w:rsidRPr="00E05D6C">
        <w:t xml:space="preserve"> historic church </w:t>
      </w:r>
      <w:r w:rsidR="00C7136F" w:rsidRPr="00E05D6C">
        <w:t xml:space="preserve">wishing to </w:t>
      </w:r>
      <w:r w:rsidR="00B1742C" w:rsidRPr="00E05D6C">
        <w:t>understand their obligations as they prepared for a major renovation</w:t>
      </w:r>
      <w:r w:rsidR="001D4EE6" w:rsidRPr="00E05D6C">
        <w:t>, and</w:t>
      </w:r>
    </w:p>
    <w:p w14:paraId="3159E538" w14:textId="0DC7F0B6" w:rsidR="00B1742C" w:rsidRPr="00E05D6C" w:rsidRDefault="00C7136F" w:rsidP="006E5C22">
      <w:pPr>
        <w:pStyle w:val="ListParagraph"/>
        <w:numPr>
          <w:ilvl w:val="1"/>
          <w:numId w:val="11"/>
        </w:numPr>
      </w:pPr>
      <w:r w:rsidRPr="00E05D6C">
        <w:t>A</w:t>
      </w:r>
      <w:r w:rsidR="00B1742C" w:rsidRPr="00E05D6C">
        <w:t xml:space="preserve"> tourist community </w:t>
      </w:r>
      <w:r w:rsidR="00424B85" w:rsidRPr="00E05D6C">
        <w:t xml:space="preserve">wishing to </w:t>
      </w:r>
      <w:r w:rsidR="00B1742C" w:rsidRPr="00E05D6C">
        <w:t>understand the accessibility consideration</w:t>
      </w:r>
      <w:r w:rsidR="00C513D4">
        <w:t>s</w:t>
      </w:r>
      <w:r w:rsidR="00B1742C" w:rsidRPr="00E05D6C">
        <w:t xml:space="preserve"> needed as they began an improvement project for a public park and its accessible connection to the beach.</w:t>
      </w:r>
    </w:p>
    <w:p w14:paraId="48160CFD" w14:textId="06C1881E" w:rsidR="00B1742C" w:rsidRDefault="00E503D3" w:rsidP="00B1742C">
      <w:r>
        <w:t>In FY24, MOD plans to expand its resources for CODs to continue to build accessibility across the Commonwealth at the municipal level and beyond.</w:t>
      </w:r>
    </w:p>
    <w:p w14:paraId="5498B47B" w14:textId="3D0829A3" w:rsidR="00FE7A12" w:rsidRPr="00F26F5D" w:rsidRDefault="00FE7A12" w:rsidP="008B671B">
      <w:pPr>
        <w:pStyle w:val="Heading3"/>
      </w:pPr>
      <w:bookmarkStart w:id="19" w:name="_Toc152149000"/>
      <w:r w:rsidRPr="00F26F5D">
        <w:t xml:space="preserve">Massachusetts </w:t>
      </w:r>
      <w:r w:rsidR="00523BFD" w:rsidRPr="00F26F5D">
        <w:t>Architectural Access Board (MAAB)</w:t>
      </w:r>
      <w:bookmarkEnd w:id="19"/>
    </w:p>
    <w:p w14:paraId="4ACC86CC" w14:textId="701680A1" w:rsidR="00F871BD" w:rsidRPr="00F26F5D" w:rsidRDefault="00F871BD" w:rsidP="00F871BD">
      <w:r w:rsidRPr="00F871BD">
        <w:t xml:space="preserve">MOD is a member of the Massachusetts Architectural Access Board (MAAB). The board </w:t>
      </w:r>
      <w:r w:rsidR="00077BC2">
        <w:t>adjudicates</w:t>
      </w:r>
      <w:r w:rsidRPr="00F871BD">
        <w:t xml:space="preserve"> variance requests, complaints, and advisories. MOD </w:t>
      </w:r>
      <w:r w:rsidR="006F411C">
        <w:t xml:space="preserve">also </w:t>
      </w:r>
      <w:r w:rsidR="006D27D8">
        <w:t xml:space="preserve">provides expert insight and </w:t>
      </w:r>
      <w:r w:rsidR="00131184">
        <w:t>technical knowledge as a member</w:t>
      </w:r>
      <w:r w:rsidR="006D27D8" w:rsidRPr="00F871BD">
        <w:t xml:space="preserve"> </w:t>
      </w:r>
      <w:r w:rsidRPr="00F871BD">
        <w:t>o</w:t>
      </w:r>
      <w:r w:rsidR="00131184">
        <w:t>f</w:t>
      </w:r>
      <w:r w:rsidRPr="00F871BD">
        <w:t xml:space="preserve"> the MAAB Regulation Review Subcommittee, which meets monthly to discuss proposed changes to the MAAB for future revisions.</w:t>
      </w:r>
    </w:p>
    <w:p w14:paraId="5E317DF3" w14:textId="005BCE78" w:rsidR="00C2376C" w:rsidRDefault="008B671B" w:rsidP="00876963">
      <w:pPr>
        <w:pStyle w:val="Heading3"/>
      </w:pPr>
      <w:bookmarkStart w:id="20" w:name="_Toc152149001"/>
      <w:r w:rsidRPr="00F26F5D">
        <w:t>Trainings for municipal ADA Coordinators</w:t>
      </w:r>
      <w:bookmarkEnd w:id="20"/>
    </w:p>
    <w:p w14:paraId="5D808E0B" w14:textId="4E7D8531" w:rsidR="00847666" w:rsidRDefault="005F4971" w:rsidP="00C2376C">
      <w:r>
        <w:t xml:space="preserve">Municipal ADA Coordinators play a vital role in </w:t>
      </w:r>
      <w:r w:rsidR="005F74C7">
        <w:t>building an inclusive and accessible Commonwealth at the local level</w:t>
      </w:r>
      <w:r w:rsidR="00655BB2">
        <w:t xml:space="preserve"> and are a close partner to MOD</w:t>
      </w:r>
      <w:r w:rsidR="005F74C7">
        <w:t xml:space="preserve">. </w:t>
      </w:r>
      <w:r w:rsidR="00C743B3">
        <w:t xml:space="preserve">They ensure municipal compliance with the ADA and work directly with individuals with disabilities to resolve </w:t>
      </w:r>
      <w:r w:rsidR="000D4431">
        <w:t xml:space="preserve">disability-related barriers to municipal programs. </w:t>
      </w:r>
      <w:r w:rsidR="00D168CE">
        <w:t>MOD provides critical training and technical assistance to new and experienced</w:t>
      </w:r>
      <w:r w:rsidR="009772BF">
        <w:t xml:space="preserve"> municipal</w:t>
      </w:r>
      <w:r w:rsidR="00D168CE">
        <w:t xml:space="preserve"> ADA Coordinators</w:t>
      </w:r>
      <w:r w:rsidR="00C934AB">
        <w:t>.</w:t>
      </w:r>
    </w:p>
    <w:p w14:paraId="3A2E74DD" w14:textId="1288487D" w:rsidR="00C934AB" w:rsidRPr="003F4554" w:rsidRDefault="00C934AB" w:rsidP="00C2376C">
      <w:r w:rsidRPr="003F4554">
        <w:t>In FY23, MOD provided the following trainings to municipal ADA Coordinators:</w:t>
      </w:r>
    </w:p>
    <w:p w14:paraId="1A8386FE" w14:textId="241D37E9" w:rsidR="00A86BB8" w:rsidRPr="005230D6" w:rsidRDefault="00C2376C" w:rsidP="006E5C22">
      <w:pPr>
        <w:pStyle w:val="ListParagraph"/>
      </w:pPr>
      <w:r w:rsidRPr="005230D6">
        <w:t>Public Meetings and Town Meeting</w:t>
      </w:r>
      <w:r w:rsidR="00A86BB8" w:rsidRPr="005230D6">
        <w:t xml:space="preserve">: </w:t>
      </w:r>
      <w:r w:rsidRPr="005230D6">
        <w:t>March 8, 2023</w:t>
      </w:r>
    </w:p>
    <w:p w14:paraId="7699FCC5" w14:textId="0553E9CC" w:rsidR="0059541F" w:rsidRPr="005230D6" w:rsidRDefault="00C2376C" w:rsidP="006E5C22">
      <w:pPr>
        <w:pStyle w:val="ListParagraph"/>
      </w:pPr>
      <w:r w:rsidRPr="005230D6">
        <w:t>Muni</w:t>
      </w:r>
      <w:r w:rsidR="00A86BB8" w:rsidRPr="005230D6">
        <w:t>cipal ADA Coordinator Basics: D</w:t>
      </w:r>
      <w:r w:rsidRPr="005230D6">
        <w:t>ec</w:t>
      </w:r>
      <w:r w:rsidR="00A86BB8" w:rsidRPr="005230D6">
        <w:t>ember</w:t>
      </w:r>
      <w:r w:rsidRPr="005230D6">
        <w:t xml:space="preserve"> 19, 2022</w:t>
      </w:r>
    </w:p>
    <w:p w14:paraId="41E6E171" w14:textId="370894D9" w:rsidR="00C934AB" w:rsidRPr="00FD593E" w:rsidRDefault="003866ED" w:rsidP="00582A32">
      <w:r>
        <w:t>In FY24, MOD plans to expand o</w:t>
      </w:r>
      <w:r w:rsidR="00987581">
        <w:t>ur training and resources for municipal ADA Coordinators through the</w:t>
      </w:r>
      <w:r w:rsidR="00C936F5">
        <w:t xml:space="preserve"> creation of a new Municipal ADA Coordinator Peer Resource Group.</w:t>
      </w:r>
    </w:p>
    <w:p w14:paraId="76BAD15B" w14:textId="77777777" w:rsidR="00C5515D" w:rsidRDefault="00C5515D">
      <w:pPr>
        <w:rPr>
          <w:rFonts w:eastAsiaTheme="majorEastAsia" w:cstheme="majorBidi"/>
          <w:b/>
          <w:color w:val="388857"/>
          <w:sz w:val="36"/>
          <w:szCs w:val="26"/>
        </w:rPr>
      </w:pPr>
      <w:r>
        <w:br w:type="page"/>
      </w:r>
    </w:p>
    <w:p w14:paraId="19920491" w14:textId="3A695A52" w:rsidR="00A845BC" w:rsidRPr="00F26F5D" w:rsidRDefault="00A845BC" w:rsidP="000B4685">
      <w:pPr>
        <w:pStyle w:val="Heading2"/>
      </w:pPr>
      <w:bookmarkStart w:id="21" w:name="_Toc152149002"/>
      <w:r w:rsidRPr="00F26F5D">
        <w:lastRenderedPageBreak/>
        <w:t>Building an inclusive Commonwealth workforce</w:t>
      </w:r>
      <w:bookmarkEnd w:id="21"/>
    </w:p>
    <w:p w14:paraId="0AFBF589" w14:textId="7F3CDC58" w:rsidR="00A845BC" w:rsidRPr="00F26F5D" w:rsidRDefault="00A845BC" w:rsidP="00A845BC">
      <w:pPr>
        <w:pStyle w:val="Heading3"/>
      </w:pPr>
      <w:bookmarkStart w:id="22" w:name="_Toc152149003"/>
      <w:r w:rsidRPr="00F26F5D">
        <w:t xml:space="preserve">Accessibility in </w:t>
      </w:r>
      <w:r w:rsidR="0063688C">
        <w:t>a</w:t>
      </w:r>
      <w:r w:rsidRPr="00F26F5D">
        <w:t xml:space="preserve"> Digital World</w:t>
      </w:r>
      <w:bookmarkEnd w:id="22"/>
    </w:p>
    <w:p w14:paraId="609C9CD0" w14:textId="45D2550D" w:rsidR="00374AF4" w:rsidRDefault="00BF58B3" w:rsidP="00374AF4">
      <w:r w:rsidRPr="00F26F5D">
        <w:t>MOD hosted a hybrid Disability Summit in October</w:t>
      </w:r>
      <w:r w:rsidR="006B3353">
        <w:t xml:space="preserve"> 202</w:t>
      </w:r>
      <w:r w:rsidR="00F54894">
        <w:t>2</w:t>
      </w:r>
      <w:r w:rsidRPr="00F26F5D">
        <w:t>. Th</w:t>
      </w:r>
      <w:r w:rsidR="0007237B" w:rsidRPr="00F26F5D">
        <w:t>e</w:t>
      </w:r>
      <w:r w:rsidRPr="00F26F5D">
        <w:t xml:space="preserve"> theme was Accessibility in </w:t>
      </w:r>
      <w:r w:rsidR="0063688C">
        <w:t>a</w:t>
      </w:r>
      <w:r w:rsidRPr="00F26F5D">
        <w:t xml:space="preserve"> Digital World, spotlighting the growing </w:t>
      </w:r>
      <w:r w:rsidR="00C64C72" w:rsidRPr="00F26F5D">
        <w:t>movement for improved accessibility in digital communications.</w:t>
      </w:r>
    </w:p>
    <w:p w14:paraId="7AD56BF3" w14:textId="77777777" w:rsidR="00181803" w:rsidRDefault="00701088" w:rsidP="00181803">
      <w:pPr>
        <w:keepNext/>
      </w:pPr>
      <w:r>
        <w:rPr>
          <w:noProof/>
        </w:rPr>
        <w:drawing>
          <wp:inline distT="0" distB="0" distL="0" distR="0" wp14:anchorId="6DD6D4BB" wp14:editId="41A9E307">
            <wp:extent cx="5930900" cy="4448175"/>
            <wp:effectExtent l="0" t="0" r="0" b="9525"/>
            <wp:docPr id="4" name="Picture 4" descr="Mary Mahon McCauley handing Sarah Bourne the Tom Hopkins Disability Access Award, a small crystal vase. They are standing at a podium on stage with the MOD logo hanging on a sign at the po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ry Mahon McCauley handing Sarah Bourne the Tom Hopkins Disability Access Award, a small crystal vase. They are standing at a podium on stage with the MOD logo hanging on a sign at the podiu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1273" cy="4448455"/>
                    </a:xfrm>
                    <a:prstGeom prst="rect">
                      <a:avLst/>
                    </a:prstGeom>
                    <a:noFill/>
                    <a:ln>
                      <a:noFill/>
                    </a:ln>
                  </pic:spPr>
                </pic:pic>
              </a:graphicData>
            </a:graphic>
          </wp:inline>
        </w:drawing>
      </w:r>
    </w:p>
    <w:p w14:paraId="4A4FE6B3" w14:textId="4F458DC3" w:rsidR="00701088" w:rsidRPr="007F0986" w:rsidRDefault="00181803" w:rsidP="00181803">
      <w:pPr>
        <w:pStyle w:val="Caption"/>
        <w:rPr>
          <w:color w:val="auto"/>
          <w:sz w:val="24"/>
          <w:szCs w:val="24"/>
        </w:rPr>
      </w:pPr>
      <w:r w:rsidRPr="007F0986">
        <w:rPr>
          <w:color w:val="auto"/>
          <w:sz w:val="24"/>
          <w:szCs w:val="24"/>
        </w:rPr>
        <w:t xml:space="preserve">MOD Executive Director Mary Mahon McCauley awards Sarah Bourne, former </w:t>
      </w:r>
      <w:r w:rsidR="005763F3" w:rsidRPr="007F0986">
        <w:rPr>
          <w:color w:val="auto"/>
          <w:sz w:val="24"/>
          <w:szCs w:val="24"/>
        </w:rPr>
        <w:t>Commonwealth Director of IT Accessibility, with the Tom Hopkins Disability Access Award for her pioneering work advancing digital accessibility</w:t>
      </w:r>
      <w:r w:rsidR="007F0986" w:rsidRPr="007F0986">
        <w:rPr>
          <w:color w:val="auto"/>
          <w:sz w:val="24"/>
          <w:szCs w:val="24"/>
        </w:rPr>
        <w:t xml:space="preserve"> at the state level</w:t>
      </w:r>
    </w:p>
    <w:p w14:paraId="4BC308A7" w14:textId="4A8A7372" w:rsidR="007612D1" w:rsidRDefault="005D3654" w:rsidP="007612D1">
      <w:pPr>
        <w:rPr>
          <w:sz w:val="22"/>
        </w:rPr>
      </w:pPr>
      <w:r>
        <w:t>The</w:t>
      </w:r>
      <w:r w:rsidR="007612D1">
        <w:t xml:space="preserve"> Summit brought in over 400 state and municipal employees, residents with disabilities, professionals in the disability services and tech fields, and more. Keynote speaker Lainey Feingold, a disability rights lawyer and author, spoke on the successful history of digital accessibility efforts in Massachusetts and path forward for continued success. Speakers from the Town of Arlington shared how they were able to use grant funding from MOD to expand access to town meetings, hearings, and other activities for their residents with disabilities. A tech panel featuring experts from Microsoft, Webex, and Zoom showcased lessons learned </w:t>
      </w:r>
      <w:r w:rsidR="007612D1">
        <w:lastRenderedPageBreak/>
        <w:t xml:space="preserve">from accessibility efforts in professional settings, while a speaker from The </w:t>
      </w:r>
      <w:proofErr w:type="spellStart"/>
      <w:r w:rsidR="007612D1">
        <w:t>AbleGamers</w:t>
      </w:r>
      <w:proofErr w:type="spellEnd"/>
      <w:r w:rsidR="007612D1">
        <w:t xml:space="preserve"> Charity shared about accessibility and assistive technology in the world of gaming.</w:t>
      </w:r>
    </w:p>
    <w:p w14:paraId="54281C02" w14:textId="05D832CA" w:rsidR="007612D1" w:rsidRDefault="00A96DB1" w:rsidP="007612D1">
      <w:r>
        <w:t xml:space="preserve">Over </w:t>
      </w:r>
      <w:r w:rsidR="009F3941">
        <w:t>400 people attended in-person and online.</w:t>
      </w:r>
    </w:p>
    <w:p w14:paraId="277D8673" w14:textId="77777777" w:rsidR="007B52A5" w:rsidRDefault="007612D1" w:rsidP="0021612D">
      <w:pPr>
        <w:pStyle w:val="Quote"/>
      </w:pPr>
      <w:r>
        <w:t>“I thoroughly enjoyed the guest speakers, the venue, the networking opportunities, and, most importantly, the valuable information shared throughout the Summit</w:t>
      </w:r>
      <w:r w:rsidR="00D221F3">
        <w:t>…</w:t>
      </w:r>
      <w:r>
        <w:t>The impressive and down to earth guest speakers reinforced the importance of the work we all perform to ensure full accessibility for everyone in our Commonwealth community.”</w:t>
      </w:r>
    </w:p>
    <w:p w14:paraId="744D82D0" w14:textId="04A647F1" w:rsidR="007612D1" w:rsidRPr="00F26F5D" w:rsidRDefault="007612D1" w:rsidP="006E5C22">
      <w:pPr>
        <w:pStyle w:val="Quote"/>
      </w:pPr>
      <w:r>
        <w:t xml:space="preserve"> – </w:t>
      </w:r>
      <w:r w:rsidR="00D221F3">
        <w:t>Summit attendee</w:t>
      </w:r>
    </w:p>
    <w:p w14:paraId="7E06B8EF" w14:textId="057E4F23" w:rsidR="009A6AB3" w:rsidRPr="00F26F5D" w:rsidRDefault="00A77C3E" w:rsidP="00A77C3E">
      <w:pPr>
        <w:pStyle w:val="Heading3"/>
      </w:pPr>
      <w:bookmarkStart w:id="23" w:name="_Toc152149004"/>
      <w:r w:rsidRPr="00F26F5D">
        <w:t>A</w:t>
      </w:r>
      <w:r w:rsidR="00D73A12">
        <w:t xml:space="preserve">ccessible </w:t>
      </w:r>
      <w:r w:rsidR="00CF5026">
        <w:t>i</w:t>
      </w:r>
      <w:r w:rsidRPr="00F26F5D">
        <w:t xml:space="preserve">nformation </w:t>
      </w:r>
      <w:r w:rsidR="00CF5026">
        <w:t>t</w:t>
      </w:r>
      <w:r w:rsidRPr="00F26F5D">
        <w:t>echnology</w:t>
      </w:r>
      <w:bookmarkEnd w:id="23"/>
      <w:r w:rsidRPr="00F26F5D">
        <w:t xml:space="preserve"> </w:t>
      </w:r>
    </w:p>
    <w:p w14:paraId="6DE09949" w14:textId="7188156F" w:rsidR="00D73A12" w:rsidRPr="00D73A12" w:rsidRDefault="00D73A12" w:rsidP="00D73A12">
      <w:pPr>
        <w:rPr>
          <w:sz w:val="22"/>
        </w:rPr>
      </w:pPr>
      <w:r>
        <w:t xml:space="preserve">MOD has continued to partner with </w:t>
      </w:r>
      <w:r w:rsidR="005A2789">
        <w:t xml:space="preserve">the </w:t>
      </w:r>
      <w:r w:rsidR="005A2789" w:rsidRPr="006E5C22">
        <w:t>Executive Office of Technology Services and Security </w:t>
      </w:r>
      <w:r w:rsidR="005A2789">
        <w:t>(</w:t>
      </w:r>
      <w:r>
        <w:t>EOTSS</w:t>
      </w:r>
      <w:r w:rsidR="005A2789">
        <w:t>)</w:t>
      </w:r>
      <w:r>
        <w:t xml:space="preserve"> and other </w:t>
      </w:r>
      <w:r w:rsidR="008D7975">
        <w:t xml:space="preserve">Commonwealth </w:t>
      </w:r>
      <w:r>
        <w:t xml:space="preserve">agencies and secretariats to advance the digital accessibility of the </w:t>
      </w:r>
      <w:r w:rsidR="00365A46">
        <w:t xml:space="preserve">Commonwealth’s </w:t>
      </w:r>
      <w:r>
        <w:t xml:space="preserve">digital resources. MOD worked closely with EOTSS as an advisor on their IT accessibility planning </w:t>
      </w:r>
      <w:r w:rsidR="00436EA3">
        <w:t>project and continues</w:t>
      </w:r>
      <w:r>
        <w:t xml:space="preserve"> to work with EOTSS and other state agencies to ensure that the Commonwealth’s web offerings are accessible to all.</w:t>
      </w:r>
    </w:p>
    <w:p w14:paraId="3CE7000D" w14:textId="3BBD728F" w:rsidR="00A77C3E" w:rsidRPr="000B4BFD" w:rsidRDefault="00A77C3E" w:rsidP="00A77C3E">
      <w:pPr>
        <w:pStyle w:val="Heading3"/>
      </w:pPr>
      <w:bookmarkStart w:id="24" w:name="_Toc152149005"/>
      <w:r w:rsidRPr="000B4BFD">
        <w:t>Work Experience Program</w:t>
      </w:r>
      <w:bookmarkEnd w:id="24"/>
    </w:p>
    <w:p w14:paraId="781E507D" w14:textId="77777777" w:rsidR="00470021" w:rsidRDefault="00470021" w:rsidP="00470021">
      <w:pPr>
        <w:pStyle w:val="Quote"/>
      </w:pPr>
      <w:r>
        <w:t>“</w:t>
      </w:r>
      <w:r w:rsidRPr="00D844FE">
        <w:t>Through this program, I have been able to overcome any lingering fear and doubt I had about finding a job as a blind person. The unwavering support and resources provided by your agencies have instilled in me the fortitude and courage to navigate my career path with unwavering confidence, knowing that meaningful and gainful employment is within reac</w:t>
      </w:r>
      <w:r>
        <w:t xml:space="preserve">h…The </w:t>
      </w:r>
      <w:r w:rsidRPr="00D844FE">
        <w:t>impact you have made on my life is immeasurable</w:t>
      </w:r>
      <w:r>
        <w:t xml:space="preserve">.” </w:t>
      </w:r>
    </w:p>
    <w:p w14:paraId="075197F0" w14:textId="56F1DB66" w:rsidR="00470021" w:rsidRDefault="00470021" w:rsidP="006E5C22">
      <w:pPr>
        <w:pStyle w:val="Quote"/>
      </w:pPr>
      <w:r>
        <w:t>– Work Experience Program participant</w:t>
      </w:r>
    </w:p>
    <w:p w14:paraId="3A376FDE" w14:textId="3FBF9872" w:rsidR="00644F31" w:rsidRPr="006E5C22" w:rsidRDefault="00644F31" w:rsidP="00644F31">
      <w:pPr>
        <w:rPr>
          <w:sz w:val="22"/>
        </w:rPr>
      </w:pPr>
      <w:r w:rsidRPr="000B4BFD">
        <w:t>MOD</w:t>
      </w:r>
      <w:r w:rsidR="002478D3">
        <w:t xml:space="preserve"> and the </w:t>
      </w:r>
      <w:r w:rsidRPr="000B4BFD">
        <w:t>Human Resources Division (</w:t>
      </w:r>
      <w:r>
        <w:t>HRD) held their annual Work Experience Program on June 26-29</w:t>
      </w:r>
      <w:r w:rsidR="00381942">
        <w:t>, 2023</w:t>
      </w:r>
      <w:r>
        <w:t xml:space="preserve">. This program introduces job-ready candidates with disabilities to the world of state government through four days of online career workshops and job shadowing with Executive Branch agencies. The program also included a </w:t>
      </w:r>
      <w:hyperlink r:id="rId16" w:history="1">
        <w:r>
          <w:rPr>
            <w:rStyle w:val="Hyperlink"/>
          </w:rPr>
          <w:t>virtual panel of Commonwealth employees with disabilities</w:t>
        </w:r>
      </w:hyperlink>
      <w:r>
        <w:t xml:space="preserve"> who shared their experiences.</w:t>
      </w:r>
    </w:p>
    <w:p w14:paraId="11C19E06" w14:textId="4430E1C8" w:rsidR="002E7A54" w:rsidRDefault="00644F31" w:rsidP="00875B6D">
      <w:r>
        <w:lastRenderedPageBreak/>
        <w:t>More than 20 individuals participated and were hosted by over 14 agencies across several secretariats</w:t>
      </w:r>
      <w:r w:rsidR="0046131F">
        <w:t>. Participants were individuals with disabilities receiving vocational rehabilitation services from the Massachusetts Rehabilitation Commission (MRC) or the Massachusetts Commission for the Blind (MCB).</w:t>
      </w:r>
    </w:p>
    <w:p w14:paraId="32E09836" w14:textId="77777777" w:rsidR="002E7A54" w:rsidRDefault="002E7A54" w:rsidP="002E7A54">
      <w:pPr>
        <w:pStyle w:val="Quote"/>
      </w:pPr>
      <w:r>
        <w:t>“</w:t>
      </w:r>
      <w:r w:rsidRPr="00381942">
        <w:t>The jobseekers were an impressive group and any state agency would be lucky to have many of them. We had a wonderful and very engaged jobseeker…All in all, a great experience and we thank you for the opportunity.”</w:t>
      </w:r>
    </w:p>
    <w:p w14:paraId="63227475" w14:textId="28E4FC81" w:rsidR="00D844FE" w:rsidRDefault="002E7A54" w:rsidP="006E5C22">
      <w:pPr>
        <w:pStyle w:val="Quote"/>
        <w:tabs>
          <w:tab w:val="left" w:pos="2790"/>
        </w:tabs>
        <w:rPr>
          <w:sz w:val="22"/>
        </w:rPr>
      </w:pPr>
      <w:r>
        <w:t>– Work Experience Program Host Agency Representative</w:t>
      </w:r>
    </w:p>
    <w:p w14:paraId="0B69CEBB" w14:textId="695D54D2" w:rsidR="00A77C3E" w:rsidRDefault="00A77C3E" w:rsidP="00A77C3E">
      <w:pPr>
        <w:pStyle w:val="Heading3"/>
      </w:pPr>
      <w:bookmarkStart w:id="25" w:name="_Toc152149006"/>
      <w:r w:rsidRPr="00F26F5D">
        <w:t xml:space="preserve">Trainings for </w:t>
      </w:r>
      <w:r w:rsidR="0043223A">
        <w:t>e</w:t>
      </w:r>
      <w:r w:rsidRPr="00F26F5D">
        <w:t xml:space="preserve">xecutive </w:t>
      </w:r>
      <w:r w:rsidR="0043223A">
        <w:t>b</w:t>
      </w:r>
      <w:r w:rsidRPr="00F26F5D">
        <w:t>ranch ADA Coordinators</w:t>
      </w:r>
      <w:bookmarkEnd w:id="25"/>
    </w:p>
    <w:p w14:paraId="487884D6" w14:textId="26702EB9" w:rsidR="00680783" w:rsidRDefault="00023A70" w:rsidP="00CD57A1">
      <w:r>
        <w:t xml:space="preserve">MOD trains and approves all </w:t>
      </w:r>
      <w:r w:rsidR="000A79B6">
        <w:t>e</w:t>
      </w:r>
      <w:r>
        <w:t xml:space="preserve">xecutive </w:t>
      </w:r>
      <w:r w:rsidR="000A79B6">
        <w:t>b</w:t>
      </w:r>
      <w:r>
        <w:t>ranch ADA Coordinators for the Commonwealth.</w:t>
      </w:r>
      <w:r w:rsidR="00045292">
        <w:t xml:space="preserve"> In addition to basic training, MOD provides </w:t>
      </w:r>
      <w:r w:rsidR="00F455BA">
        <w:t xml:space="preserve">ongoing guidance to assist ADA </w:t>
      </w:r>
      <w:r w:rsidR="00ED75D9">
        <w:t>Coordinators</w:t>
      </w:r>
      <w:r w:rsidR="00F455BA">
        <w:t xml:space="preserve"> with understanding their roles and resolving </w:t>
      </w:r>
      <w:r w:rsidR="00EE5B50">
        <w:t xml:space="preserve">disability-related barriers. </w:t>
      </w:r>
      <w:r w:rsidR="00A37710">
        <w:t xml:space="preserve">This </w:t>
      </w:r>
      <w:r w:rsidR="009244A9">
        <w:t xml:space="preserve">valuable service creates a more inclusive and accessible work environment for Commonwealth employees with disabilities and </w:t>
      </w:r>
      <w:r w:rsidR="007A639E">
        <w:t xml:space="preserve">Massachusetts residents and visitors with disabilities </w:t>
      </w:r>
      <w:r w:rsidR="002B2799">
        <w:t xml:space="preserve">enjoying </w:t>
      </w:r>
      <w:r w:rsidR="00633131">
        <w:t>state government programs, services, and buildings.</w:t>
      </w:r>
    </w:p>
    <w:p w14:paraId="7FB33B16" w14:textId="4B48BD5B" w:rsidR="0074621A" w:rsidRDefault="0074621A" w:rsidP="00CD57A1">
      <w:r>
        <w:t xml:space="preserve">In FY23, MOD provided the following specialized trainings </w:t>
      </w:r>
      <w:r w:rsidR="00CA722F">
        <w:t>directly to executive branch ADA Coordinators:</w:t>
      </w:r>
    </w:p>
    <w:p w14:paraId="2B1F4F64" w14:textId="26E6A6F7" w:rsidR="002E6EAC" w:rsidRDefault="002E6EAC" w:rsidP="006E5C22">
      <w:pPr>
        <w:pStyle w:val="ListParagraph"/>
        <w:numPr>
          <w:ilvl w:val="0"/>
          <w:numId w:val="7"/>
        </w:numPr>
      </w:pPr>
      <w:r>
        <w:t xml:space="preserve">Service and Emotional Support </w:t>
      </w:r>
      <w:r w:rsidR="00163A50">
        <w:t>A</w:t>
      </w:r>
      <w:r>
        <w:t xml:space="preserve">nimals in the </w:t>
      </w:r>
      <w:r w:rsidR="00163A50">
        <w:t>W</w:t>
      </w:r>
      <w:r>
        <w:t>orkplace</w:t>
      </w:r>
      <w:r w:rsidR="00163A50">
        <w:t xml:space="preserve">: </w:t>
      </w:r>
      <w:r>
        <w:t>Feb</w:t>
      </w:r>
      <w:r w:rsidR="00163A50">
        <w:t>ruary</w:t>
      </w:r>
      <w:r>
        <w:t xml:space="preserve"> 16, 2023</w:t>
      </w:r>
    </w:p>
    <w:p w14:paraId="445F94F4" w14:textId="79A02293" w:rsidR="00876963" w:rsidRDefault="00876963" w:rsidP="006E5C22">
      <w:pPr>
        <w:pStyle w:val="ListParagraph"/>
        <w:numPr>
          <w:ilvl w:val="0"/>
          <w:numId w:val="7"/>
        </w:numPr>
      </w:pPr>
      <w:r>
        <w:t>Title II of the ADA: A Closer Look</w:t>
      </w:r>
      <w:r w:rsidR="00651B95">
        <w:t xml:space="preserve">: </w:t>
      </w:r>
      <w:r>
        <w:t>May 18, 2023</w:t>
      </w:r>
    </w:p>
    <w:p w14:paraId="06B4A413" w14:textId="5C88C6CD" w:rsidR="00365CB0" w:rsidRDefault="00365CB0" w:rsidP="00E05D6C">
      <w:pPr>
        <w:pStyle w:val="ListParagraph"/>
        <w:numPr>
          <w:ilvl w:val="0"/>
          <w:numId w:val="7"/>
        </w:numPr>
      </w:pPr>
      <w:r>
        <w:t>Mental</w:t>
      </w:r>
      <w:r w:rsidR="006C74DD">
        <w:t xml:space="preserve"> H</w:t>
      </w:r>
      <w:r>
        <w:t>ealth</w:t>
      </w:r>
      <w:r w:rsidR="006A1F52">
        <w:t>-</w:t>
      </w:r>
      <w:r w:rsidR="006C74DD">
        <w:t>R</w:t>
      </w:r>
      <w:r>
        <w:t xml:space="preserve">elated </w:t>
      </w:r>
      <w:r w:rsidR="006C74DD">
        <w:t>A</w:t>
      </w:r>
      <w:r>
        <w:t>ccommodations</w:t>
      </w:r>
      <w:r w:rsidR="006C74DD">
        <w:t xml:space="preserve">: </w:t>
      </w:r>
      <w:r>
        <w:t>April 19, 2023</w:t>
      </w:r>
    </w:p>
    <w:p w14:paraId="3ABB85AE" w14:textId="3229AEBB" w:rsidR="00AB4791" w:rsidRPr="00CD57A1" w:rsidRDefault="00FD7BCF" w:rsidP="00AB4791">
      <w:r>
        <w:t>MOD plans to continue this work in FY24 with expanded training offerings and guidance.</w:t>
      </w:r>
    </w:p>
    <w:p w14:paraId="42AF9490" w14:textId="77777777" w:rsidR="00505E98" w:rsidRDefault="00505E98">
      <w:pPr>
        <w:rPr>
          <w:rFonts w:eastAsiaTheme="majorEastAsia" w:cstheme="majorBidi"/>
          <w:b/>
          <w:color w:val="388857"/>
          <w:sz w:val="36"/>
          <w:szCs w:val="26"/>
        </w:rPr>
      </w:pPr>
      <w:r>
        <w:rPr>
          <w:rFonts w:eastAsiaTheme="majorEastAsia" w:cstheme="majorBidi"/>
          <w:b/>
          <w:color w:val="388857"/>
          <w:sz w:val="36"/>
          <w:szCs w:val="26"/>
        </w:rPr>
        <w:br w:type="page"/>
      </w:r>
    </w:p>
    <w:p w14:paraId="6F91BB31" w14:textId="35CD0657" w:rsidR="00DD5053" w:rsidRPr="00F26F5D" w:rsidRDefault="00DD5053" w:rsidP="00DD5053">
      <w:pPr>
        <w:pStyle w:val="Heading2"/>
      </w:pPr>
      <w:bookmarkStart w:id="26" w:name="_Toc152149007"/>
      <w:r w:rsidRPr="00F26F5D">
        <w:lastRenderedPageBreak/>
        <w:t>B</w:t>
      </w:r>
      <w:r>
        <w:t>oards, councils, and commissions</w:t>
      </w:r>
      <w:bookmarkEnd w:id="26"/>
    </w:p>
    <w:p w14:paraId="79A42FDD" w14:textId="77777777" w:rsidR="004A43E1" w:rsidRDefault="004A43E1" w:rsidP="00505E98">
      <w:pPr>
        <w:pStyle w:val="ListParagraph"/>
      </w:pPr>
      <w:r w:rsidRPr="0006528D">
        <w:t>Department of Public Health Disability Council</w:t>
      </w:r>
    </w:p>
    <w:p w14:paraId="2ACD2F51" w14:textId="77777777" w:rsidR="004A43E1" w:rsidRDefault="004A43E1" w:rsidP="00505E98">
      <w:pPr>
        <w:pStyle w:val="ListParagraph"/>
      </w:pPr>
      <w:r w:rsidRPr="0006528D">
        <w:t>Massachusetts Architectural Access Board</w:t>
      </w:r>
    </w:p>
    <w:p w14:paraId="1C9CFDFC" w14:textId="77777777" w:rsidR="004A43E1" w:rsidRDefault="004A43E1" w:rsidP="00505E98">
      <w:pPr>
        <w:pStyle w:val="ListParagraph"/>
      </w:pPr>
      <w:r w:rsidRPr="0006528D">
        <w:t>Massachusetts Commission for the Blind Statewide Rehabilitation Council</w:t>
      </w:r>
    </w:p>
    <w:p w14:paraId="4DC871EE" w14:textId="77777777" w:rsidR="004A43E1" w:rsidRDefault="004A43E1" w:rsidP="00505E98">
      <w:pPr>
        <w:pStyle w:val="ListParagraph"/>
      </w:pPr>
      <w:r w:rsidRPr="0006528D">
        <w:t>Massachusetts Developmental Disabilities Council</w:t>
      </w:r>
    </w:p>
    <w:p w14:paraId="1DC798F2" w14:textId="77777777" w:rsidR="004A43E1" w:rsidRDefault="004A43E1" w:rsidP="00505E98">
      <w:pPr>
        <w:pStyle w:val="ListParagraph"/>
      </w:pPr>
      <w:r w:rsidRPr="0006528D">
        <w:t>Massachusetts Rehabilitation Commission Statewide Rehabilitation Council</w:t>
      </w:r>
    </w:p>
    <w:p w14:paraId="0D433B75" w14:textId="77777777" w:rsidR="004A43E1" w:rsidRDefault="004A43E1" w:rsidP="00505E98">
      <w:pPr>
        <w:pStyle w:val="ListParagraph"/>
      </w:pPr>
      <w:r w:rsidRPr="0006528D">
        <w:t>Massachusetts Statewide Independent Living Council</w:t>
      </w:r>
    </w:p>
    <w:p w14:paraId="674CAC2D" w14:textId="77777777" w:rsidR="004A43E1" w:rsidRDefault="004A43E1" w:rsidP="00505E98">
      <w:pPr>
        <w:pStyle w:val="ListParagraph"/>
      </w:pPr>
      <w:proofErr w:type="spellStart"/>
      <w:r w:rsidRPr="0006528D">
        <w:t>MassMatch</w:t>
      </w:r>
      <w:proofErr w:type="spellEnd"/>
      <w:r w:rsidRPr="0006528D">
        <w:t xml:space="preserve"> Advisory Council</w:t>
      </w:r>
    </w:p>
    <w:p w14:paraId="03762ECA" w14:textId="77777777" w:rsidR="004A43E1" w:rsidRDefault="004A43E1" w:rsidP="00505E98">
      <w:pPr>
        <w:pStyle w:val="ListParagraph"/>
      </w:pPr>
      <w:r w:rsidRPr="0006528D">
        <w:t>Municipal Commissions on Disability</w:t>
      </w:r>
    </w:p>
    <w:p w14:paraId="67EDB932" w14:textId="77777777" w:rsidR="004A43E1" w:rsidRDefault="004A43E1" w:rsidP="00505E98">
      <w:pPr>
        <w:pStyle w:val="ListParagraph"/>
      </w:pPr>
      <w:r>
        <w:t>National Association of Governors’ Committees on People with Disabilities</w:t>
      </w:r>
    </w:p>
    <w:p w14:paraId="25E6ADC0" w14:textId="77777777" w:rsidR="004A43E1" w:rsidRDefault="004A43E1" w:rsidP="00505E98">
      <w:pPr>
        <w:pStyle w:val="ListParagraph"/>
      </w:pPr>
      <w:r>
        <w:t>Special Commission on State Institutions</w:t>
      </w:r>
    </w:p>
    <w:p w14:paraId="1DA45886" w14:textId="77777777" w:rsidR="004A43E1" w:rsidRDefault="004A43E1" w:rsidP="00505E98">
      <w:pPr>
        <w:pStyle w:val="ListParagraph"/>
      </w:pPr>
      <w:r w:rsidRPr="0006528D">
        <w:t>State 911 Commission</w:t>
      </w:r>
    </w:p>
    <w:p w14:paraId="44E4C1E1" w14:textId="64E32B2E" w:rsidR="004A43E1" w:rsidRPr="00B5315E" w:rsidRDefault="004A43E1" w:rsidP="00505E98">
      <w:pPr>
        <w:pStyle w:val="ListParagraph"/>
        <w:rPr>
          <w:rFonts w:cstheme="minorBidi"/>
          <w:szCs w:val="22"/>
        </w:rPr>
      </w:pPr>
      <w:r>
        <w:t>State Disability Agencies Collaborative (National)</w:t>
      </w:r>
    </w:p>
    <w:p w14:paraId="16EEAD3B" w14:textId="77777777" w:rsidR="004A43E1" w:rsidRDefault="004A43E1" w:rsidP="00505E98">
      <w:pPr>
        <w:pStyle w:val="ListParagraph"/>
      </w:pPr>
      <w:r w:rsidRPr="0006528D">
        <w:t>State Mental Health Planning Council</w:t>
      </w:r>
    </w:p>
    <w:p w14:paraId="63AD65D6" w14:textId="79FC7FDD" w:rsidR="00A845BC" w:rsidRPr="00F26F5D" w:rsidRDefault="00A845BC" w:rsidP="000B4685">
      <w:pPr>
        <w:pStyle w:val="Heading2"/>
      </w:pPr>
      <w:bookmarkStart w:id="27" w:name="_Toc152149008"/>
      <w:r w:rsidRPr="00F26F5D">
        <w:t>Budget</w:t>
      </w:r>
      <w:bookmarkEnd w:id="27"/>
    </w:p>
    <w:p w14:paraId="2E1023BD" w14:textId="063F85B6" w:rsidR="00A25FC2" w:rsidRPr="00F4512F" w:rsidRDefault="00A25FC2" w:rsidP="006E5C22">
      <w:pPr>
        <w:pStyle w:val="ListParagraph"/>
      </w:pPr>
      <w:r w:rsidRPr="00F4512F">
        <w:t>State Appropriated F</w:t>
      </w:r>
      <w:r w:rsidR="003F390E" w:rsidRPr="00F4512F">
        <w:t>unds</w:t>
      </w:r>
      <w:r w:rsidR="006B32AE" w:rsidRPr="00F4512F">
        <w:tab/>
      </w:r>
      <w:r w:rsidR="006B32AE" w:rsidRPr="00F4512F">
        <w:tab/>
      </w:r>
      <w:r w:rsidR="006B32AE" w:rsidRPr="00F4512F">
        <w:tab/>
      </w:r>
      <w:r w:rsidR="006B32AE" w:rsidRPr="00F4512F">
        <w:tab/>
      </w:r>
      <w:r w:rsidRPr="0089275D">
        <w:t>$1,088,326</w:t>
      </w:r>
    </w:p>
    <w:p w14:paraId="3C37D45D" w14:textId="77777777" w:rsidR="00A25FC2" w:rsidRPr="00F4512F" w:rsidRDefault="00A25FC2" w:rsidP="006E5C22">
      <w:pPr>
        <w:pStyle w:val="ListParagraph"/>
      </w:pPr>
      <w:r w:rsidRPr="00F4512F">
        <w:t>Federal Grants</w:t>
      </w:r>
    </w:p>
    <w:p w14:paraId="199C1E76" w14:textId="6EE923D0" w:rsidR="00A25FC2" w:rsidRPr="00F26F5D" w:rsidRDefault="00A25FC2" w:rsidP="006E5C22">
      <w:pPr>
        <w:pStyle w:val="ListParagraph"/>
        <w:numPr>
          <w:ilvl w:val="1"/>
          <w:numId w:val="11"/>
        </w:numPr>
      </w:pPr>
      <w:r w:rsidRPr="00F26F5D">
        <w:t>Client Assistance Program</w:t>
      </w:r>
      <w:r w:rsidR="006B32AE">
        <w:tab/>
      </w:r>
      <w:r w:rsidR="006B32AE">
        <w:tab/>
      </w:r>
      <w:r w:rsidR="006B32AE">
        <w:tab/>
      </w:r>
      <w:r w:rsidRPr="00F26F5D">
        <w:t>$229,482</w:t>
      </w:r>
    </w:p>
    <w:p w14:paraId="15496425" w14:textId="77777777" w:rsidR="00A25FC2" w:rsidRPr="00F4512F" w:rsidRDefault="00A25FC2" w:rsidP="006E5C22">
      <w:pPr>
        <w:pStyle w:val="ListParagraph"/>
      </w:pPr>
      <w:r w:rsidRPr="00F4512F">
        <w:t>Trust Funds</w:t>
      </w:r>
    </w:p>
    <w:p w14:paraId="287AC768" w14:textId="5608D294" w:rsidR="00A25FC2" w:rsidRPr="00F26F5D" w:rsidRDefault="00A25FC2" w:rsidP="006E5C22">
      <w:pPr>
        <w:pStyle w:val="ListParagraph"/>
        <w:numPr>
          <w:ilvl w:val="1"/>
          <w:numId w:val="11"/>
        </w:numPr>
      </w:pPr>
      <w:r w:rsidRPr="00F26F5D">
        <w:t>ADA Access and Training</w:t>
      </w:r>
      <w:r w:rsidR="006B32AE">
        <w:tab/>
      </w:r>
      <w:r w:rsidR="006B32AE">
        <w:tab/>
      </w:r>
      <w:r w:rsidR="006B32AE">
        <w:tab/>
      </w:r>
      <w:r w:rsidRPr="00F26F5D">
        <w:t>$22,917</w:t>
      </w:r>
    </w:p>
    <w:p w14:paraId="0940A08D" w14:textId="77777777" w:rsidR="00A25FC2" w:rsidRPr="00F4512F" w:rsidRDefault="00A25FC2" w:rsidP="006E5C22">
      <w:pPr>
        <w:pStyle w:val="ListParagraph"/>
      </w:pPr>
      <w:r w:rsidRPr="00F4512F">
        <w:t>Capital Funds</w:t>
      </w:r>
    </w:p>
    <w:p w14:paraId="535784C3" w14:textId="67ADA6A4" w:rsidR="00A25FC2" w:rsidRPr="00F26F5D" w:rsidRDefault="00A25FC2" w:rsidP="006E5C22">
      <w:pPr>
        <w:pStyle w:val="ListParagraph"/>
        <w:numPr>
          <w:ilvl w:val="1"/>
          <w:numId w:val="11"/>
        </w:numPr>
      </w:pPr>
      <w:r w:rsidRPr="00F26F5D">
        <w:t>Municipal ADA Improvement Gran</w:t>
      </w:r>
      <w:r w:rsidR="006B32AE">
        <w:t>t</w:t>
      </w:r>
      <w:r w:rsidR="006B32AE">
        <w:tab/>
      </w:r>
      <w:r w:rsidR="006B32AE">
        <w:tab/>
      </w:r>
      <w:r w:rsidRPr="00F26F5D">
        <w:t>$3,000,000</w:t>
      </w:r>
    </w:p>
    <w:p w14:paraId="1D83AA23" w14:textId="0BDED2A6" w:rsidR="0089275D" w:rsidRPr="006E5C22" w:rsidRDefault="00A25FC2" w:rsidP="006E5C22">
      <w:pPr>
        <w:pStyle w:val="ListParagraph"/>
        <w:rPr>
          <w:b/>
          <w:bCs/>
        </w:rPr>
      </w:pPr>
      <w:r w:rsidRPr="006E5C22">
        <w:rPr>
          <w:b/>
          <w:bCs/>
        </w:rPr>
        <w:t>Total</w:t>
      </w:r>
      <w:r w:rsidR="006B32AE" w:rsidRPr="006E5C22">
        <w:rPr>
          <w:b/>
          <w:bCs/>
        </w:rPr>
        <w:tab/>
      </w:r>
      <w:r w:rsidR="006B32AE" w:rsidRPr="006E5C22">
        <w:rPr>
          <w:b/>
          <w:bCs/>
        </w:rPr>
        <w:tab/>
      </w:r>
      <w:r w:rsidR="006B32AE" w:rsidRPr="006E5C22">
        <w:rPr>
          <w:b/>
          <w:bCs/>
        </w:rPr>
        <w:tab/>
      </w:r>
      <w:r w:rsidR="006B32AE" w:rsidRPr="006E5C22">
        <w:rPr>
          <w:b/>
          <w:bCs/>
        </w:rPr>
        <w:tab/>
      </w:r>
      <w:r w:rsidR="006B32AE" w:rsidRPr="006E5C22">
        <w:rPr>
          <w:b/>
          <w:bCs/>
        </w:rPr>
        <w:tab/>
      </w:r>
      <w:r w:rsidR="006B32AE" w:rsidRPr="006E5C22">
        <w:rPr>
          <w:b/>
          <w:bCs/>
        </w:rPr>
        <w:tab/>
      </w:r>
      <w:r w:rsidR="006B32AE" w:rsidRPr="006E5C22">
        <w:rPr>
          <w:b/>
          <w:bCs/>
        </w:rPr>
        <w:tab/>
      </w:r>
      <w:r w:rsidRPr="006E5C22">
        <w:rPr>
          <w:b/>
          <w:bCs/>
        </w:rPr>
        <w:t>$4,340,725</w:t>
      </w:r>
    </w:p>
    <w:sectPr w:rsidR="0089275D" w:rsidRPr="006E5C22">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19900" w14:textId="77777777" w:rsidR="00FA0B82" w:rsidRDefault="00FA0B82" w:rsidP="00A3765E">
      <w:pPr>
        <w:spacing w:after="0" w:line="240" w:lineRule="auto"/>
      </w:pPr>
      <w:r>
        <w:separator/>
      </w:r>
    </w:p>
  </w:endnote>
  <w:endnote w:type="continuationSeparator" w:id="0">
    <w:p w14:paraId="2E36EA0D" w14:textId="77777777" w:rsidR="00FA0B82" w:rsidRDefault="00FA0B82" w:rsidP="00A37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922134"/>
      <w:docPartObj>
        <w:docPartGallery w:val="Page Numbers (Bottom of Page)"/>
        <w:docPartUnique/>
      </w:docPartObj>
    </w:sdtPr>
    <w:sdtEndPr>
      <w:rPr>
        <w:noProof/>
      </w:rPr>
    </w:sdtEndPr>
    <w:sdtContent>
      <w:p w14:paraId="355B64C7" w14:textId="3C9A43FA" w:rsidR="00A3765E" w:rsidRDefault="00A3765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8F712A6" w14:textId="77777777" w:rsidR="00A3765E" w:rsidRDefault="00A376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565BE6" w14:textId="77777777" w:rsidR="00FA0B82" w:rsidRDefault="00FA0B82" w:rsidP="00A3765E">
      <w:pPr>
        <w:spacing w:after="0" w:line="240" w:lineRule="auto"/>
      </w:pPr>
      <w:r>
        <w:separator/>
      </w:r>
    </w:p>
  </w:footnote>
  <w:footnote w:type="continuationSeparator" w:id="0">
    <w:p w14:paraId="089C9C63" w14:textId="77777777" w:rsidR="00FA0B82" w:rsidRDefault="00FA0B82" w:rsidP="00A376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B6269"/>
    <w:multiLevelType w:val="hybridMultilevel"/>
    <w:tmpl w:val="E9F624E2"/>
    <w:lvl w:ilvl="0" w:tplc="459CD31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7C4480"/>
    <w:multiLevelType w:val="hybridMultilevel"/>
    <w:tmpl w:val="6FAEC396"/>
    <w:lvl w:ilvl="0" w:tplc="B0401F36">
      <w:start w:val="4"/>
      <w:numFmt w:val="bullet"/>
      <w:lvlText w:val=""/>
      <w:lvlJc w:val="left"/>
      <w:pPr>
        <w:ind w:left="360" w:hanging="360"/>
      </w:pPr>
      <w:rPr>
        <w:rFonts w:ascii="Symbol" w:eastAsia="Calibri"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12487C65"/>
    <w:multiLevelType w:val="multilevel"/>
    <w:tmpl w:val="1CBCB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F12C37"/>
    <w:multiLevelType w:val="hybridMultilevel"/>
    <w:tmpl w:val="0062F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EC4A21"/>
    <w:multiLevelType w:val="hybridMultilevel"/>
    <w:tmpl w:val="0E7872E8"/>
    <w:lvl w:ilvl="0" w:tplc="CCB01E5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0573B41"/>
    <w:multiLevelType w:val="hybridMultilevel"/>
    <w:tmpl w:val="9A32DEE6"/>
    <w:lvl w:ilvl="0" w:tplc="1A1AB296">
      <w:start w:val="42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0AA752E"/>
    <w:multiLevelType w:val="hybridMultilevel"/>
    <w:tmpl w:val="57A23C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3C154AB"/>
    <w:multiLevelType w:val="hybridMultilevel"/>
    <w:tmpl w:val="B4D61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C23C4F"/>
    <w:multiLevelType w:val="hybridMultilevel"/>
    <w:tmpl w:val="DF58B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E14112"/>
    <w:multiLevelType w:val="hybridMultilevel"/>
    <w:tmpl w:val="99C8FD2E"/>
    <w:lvl w:ilvl="0" w:tplc="991062D2">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4B3908"/>
    <w:multiLevelType w:val="hybridMultilevel"/>
    <w:tmpl w:val="73EA6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5E0C7F"/>
    <w:multiLevelType w:val="hybridMultilevel"/>
    <w:tmpl w:val="E61EB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131221"/>
    <w:multiLevelType w:val="multilevel"/>
    <w:tmpl w:val="844CC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6262780">
    <w:abstractNumId w:val="2"/>
  </w:num>
  <w:num w:numId="2" w16cid:durableId="1453745704">
    <w:abstractNumId w:val="12"/>
  </w:num>
  <w:num w:numId="3" w16cid:durableId="492725643">
    <w:abstractNumId w:val="1"/>
  </w:num>
  <w:num w:numId="4" w16cid:durableId="893008336">
    <w:abstractNumId w:val="4"/>
  </w:num>
  <w:num w:numId="5" w16cid:durableId="189950479">
    <w:abstractNumId w:val="0"/>
  </w:num>
  <w:num w:numId="6" w16cid:durableId="1774322502">
    <w:abstractNumId w:val="5"/>
  </w:num>
  <w:num w:numId="7" w16cid:durableId="2035645261">
    <w:abstractNumId w:val="3"/>
  </w:num>
  <w:num w:numId="8" w16cid:durableId="1888057851">
    <w:abstractNumId w:val="11"/>
  </w:num>
  <w:num w:numId="9" w16cid:durableId="1912539277">
    <w:abstractNumId w:val="6"/>
  </w:num>
  <w:num w:numId="10" w16cid:durableId="413013549">
    <w:abstractNumId w:val="10"/>
  </w:num>
  <w:num w:numId="11" w16cid:durableId="730928411">
    <w:abstractNumId w:val="9"/>
  </w:num>
  <w:num w:numId="12" w16cid:durableId="526211313">
    <w:abstractNumId w:val="8"/>
  </w:num>
  <w:num w:numId="13" w16cid:durableId="15730010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5BC"/>
    <w:rsid w:val="00012F0A"/>
    <w:rsid w:val="00013998"/>
    <w:rsid w:val="00021FC9"/>
    <w:rsid w:val="00023A70"/>
    <w:rsid w:val="0002466A"/>
    <w:rsid w:val="00025776"/>
    <w:rsid w:val="000320DC"/>
    <w:rsid w:val="00037E6F"/>
    <w:rsid w:val="00045292"/>
    <w:rsid w:val="00052C91"/>
    <w:rsid w:val="00055A3F"/>
    <w:rsid w:val="00062F8D"/>
    <w:rsid w:val="00070433"/>
    <w:rsid w:val="0007237B"/>
    <w:rsid w:val="00077BC2"/>
    <w:rsid w:val="0009467E"/>
    <w:rsid w:val="000A79B6"/>
    <w:rsid w:val="000B4685"/>
    <w:rsid w:val="000B4700"/>
    <w:rsid w:val="000B4BFD"/>
    <w:rsid w:val="000C3F6F"/>
    <w:rsid w:val="000C4316"/>
    <w:rsid w:val="000D4431"/>
    <w:rsid w:val="000E2455"/>
    <w:rsid w:val="000F152F"/>
    <w:rsid w:val="000F1554"/>
    <w:rsid w:val="000F3A55"/>
    <w:rsid w:val="00107223"/>
    <w:rsid w:val="001077C6"/>
    <w:rsid w:val="00120E90"/>
    <w:rsid w:val="00131184"/>
    <w:rsid w:val="0013259F"/>
    <w:rsid w:val="00137CD3"/>
    <w:rsid w:val="00140E53"/>
    <w:rsid w:val="00150A5A"/>
    <w:rsid w:val="00154133"/>
    <w:rsid w:val="00155CCC"/>
    <w:rsid w:val="001604AA"/>
    <w:rsid w:val="00163A50"/>
    <w:rsid w:val="00181803"/>
    <w:rsid w:val="001A571C"/>
    <w:rsid w:val="001B406D"/>
    <w:rsid w:val="001B6F33"/>
    <w:rsid w:val="001C0D72"/>
    <w:rsid w:val="001C2312"/>
    <w:rsid w:val="001D0EF6"/>
    <w:rsid w:val="001D4EE6"/>
    <w:rsid w:val="001E2AD7"/>
    <w:rsid w:val="001E4352"/>
    <w:rsid w:val="0020127D"/>
    <w:rsid w:val="0021612D"/>
    <w:rsid w:val="002164F8"/>
    <w:rsid w:val="002251A4"/>
    <w:rsid w:val="002253C6"/>
    <w:rsid w:val="00233C52"/>
    <w:rsid w:val="002378FF"/>
    <w:rsid w:val="00244B35"/>
    <w:rsid w:val="002478D3"/>
    <w:rsid w:val="002570F6"/>
    <w:rsid w:val="00267E70"/>
    <w:rsid w:val="00290AA9"/>
    <w:rsid w:val="002A446D"/>
    <w:rsid w:val="002A4833"/>
    <w:rsid w:val="002A7258"/>
    <w:rsid w:val="002B2799"/>
    <w:rsid w:val="002C537A"/>
    <w:rsid w:val="002D4296"/>
    <w:rsid w:val="002D48F0"/>
    <w:rsid w:val="002D531F"/>
    <w:rsid w:val="002E172B"/>
    <w:rsid w:val="002E2ABE"/>
    <w:rsid w:val="002E6EAC"/>
    <w:rsid w:val="002E7A54"/>
    <w:rsid w:val="002F4C12"/>
    <w:rsid w:val="002F6986"/>
    <w:rsid w:val="00300FAD"/>
    <w:rsid w:val="00304C94"/>
    <w:rsid w:val="00334CB0"/>
    <w:rsid w:val="00340063"/>
    <w:rsid w:val="003549AD"/>
    <w:rsid w:val="003618CD"/>
    <w:rsid w:val="00362650"/>
    <w:rsid w:val="0036412B"/>
    <w:rsid w:val="00365A46"/>
    <w:rsid w:val="00365CB0"/>
    <w:rsid w:val="00374AF4"/>
    <w:rsid w:val="00381942"/>
    <w:rsid w:val="003866ED"/>
    <w:rsid w:val="00392967"/>
    <w:rsid w:val="0039469E"/>
    <w:rsid w:val="00395013"/>
    <w:rsid w:val="003A71F6"/>
    <w:rsid w:val="003B2220"/>
    <w:rsid w:val="003D7141"/>
    <w:rsid w:val="003F390E"/>
    <w:rsid w:val="003F4554"/>
    <w:rsid w:val="00404CBB"/>
    <w:rsid w:val="00411F65"/>
    <w:rsid w:val="00424B85"/>
    <w:rsid w:val="0043223A"/>
    <w:rsid w:val="00436EA3"/>
    <w:rsid w:val="0044050C"/>
    <w:rsid w:val="00441DC1"/>
    <w:rsid w:val="0046131F"/>
    <w:rsid w:val="00470021"/>
    <w:rsid w:val="00470F98"/>
    <w:rsid w:val="004A289A"/>
    <w:rsid w:val="004A43E1"/>
    <w:rsid w:val="004A6566"/>
    <w:rsid w:val="004A7D45"/>
    <w:rsid w:val="004B50BB"/>
    <w:rsid w:val="004B7905"/>
    <w:rsid w:val="004C5E22"/>
    <w:rsid w:val="004E33DC"/>
    <w:rsid w:val="004F3F4B"/>
    <w:rsid w:val="00505E98"/>
    <w:rsid w:val="0051576F"/>
    <w:rsid w:val="005230D6"/>
    <w:rsid w:val="00523BFD"/>
    <w:rsid w:val="005256E7"/>
    <w:rsid w:val="00543182"/>
    <w:rsid w:val="005509D6"/>
    <w:rsid w:val="00551C1B"/>
    <w:rsid w:val="005625EB"/>
    <w:rsid w:val="00566D49"/>
    <w:rsid w:val="00575D0D"/>
    <w:rsid w:val="005763F3"/>
    <w:rsid w:val="00577271"/>
    <w:rsid w:val="00582499"/>
    <w:rsid w:val="00582A32"/>
    <w:rsid w:val="00584A1C"/>
    <w:rsid w:val="00594D30"/>
    <w:rsid w:val="0059541F"/>
    <w:rsid w:val="005A2789"/>
    <w:rsid w:val="005A5ED5"/>
    <w:rsid w:val="005A7818"/>
    <w:rsid w:val="005B3BE6"/>
    <w:rsid w:val="005B5C74"/>
    <w:rsid w:val="005C0DC1"/>
    <w:rsid w:val="005C1A0B"/>
    <w:rsid w:val="005C595F"/>
    <w:rsid w:val="005D3654"/>
    <w:rsid w:val="005D5997"/>
    <w:rsid w:val="005E25CC"/>
    <w:rsid w:val="005F0302"/>
    <w:rsid w:val="005F14DB"/>
    <w:rsid w:val="005F4971"/>
    <w:rsid w:val="005F4994"/>
    <w:rsid w:val="005F74C7"/>
    <w:rsid w:val="005F7994"/>
    <w:rsid w:val="00604B4E"/>
    <w:rsid w:val="0062087B"/>
    <w:rsid w:val="006257E1"/>
    <w:rsid w:val="00633131"/>
    <w:rsid w:val="00633FED"/>
    <w:rsid w:val="0063688C"/>
    <w:rsid w:val="00644F31"/>
    <w:rsid w:val="00651B95"/>
    <w:rsid w:val="00651C5F"/>
    <w:rsid w:val="00655BB2"/>
    <w:rsid w:val="0065687C"/>
    <w:rsid w:val="00660AD0"/>
    <w:rsid w:val="006636D5"/>
    <w:rsid w:val="00680783"/>
    <w:rsid w:val="006857B8"/>
    <w:rsid w:val="00697780"/>
    <w:rsid w:val="006A1F52"/>
    <w:rsid w:val="006B32AE"/>
    <w:rsid w:val="006B3353"/>
    <w:rsid w:val="006B51D6"/>
    <w:rsid w:val="006B5A6E"/>
    <w:rsid w:val="006B5F1B"/>
    <w:rsid w:val="006B6F86"/>
    <w:rsid w:val="006C0813"/>
    <w:rsid w:val="006C0AC9"/>
    <w:rsid w:val="006C74DD"/>
    <w:rsid w:val="006D19DD"/>
    <w:rsid w:val="006D27D8"/>
    <w:rsid w:val="006E4BAA"/>
    <w:rsid w:val="006E5C22"/>
    <w:rsid w:val="006E6044"/>
    <w:rsid w:val="006E6105"/>
    <w:rsid w:val="006F411C"/>
    <w:rsid w:val="006F4935"/>
    <w:rsid w:val="00701088"/>
    <w:rsid w:val="00713095"/>
    <w:rsid w:val="007134A4"/>
    <w:rsid w:val="00716BED"/>
    <w:rsid w:val="00734D2F"/>
    <w:rsid w:val="007354F7"/>
    <w:rsid w:val="00735EBB"/>
    <w:rsid w:val="00740EC6"/>
    <w:rsid w:val="00744041"/>
    <w:rsid w:val="0074621A"/>
    <w:rsid w:val="00753D35"/>
    <w:rsid w:val="007612D1"/>
    <w:rsid w:val="00761FB1"/>
    <w:rsid w:val="00787871"/>
    <w:rsid w:val="00793791"/>
    <w:rsid w:val="00794CE1"/>
    <w:rsid w:val="007A0E5F"/>
    <w:rsid w:val="007A2759"/>
    <w:rsid w:val="007A5139"/>
    <w:rsid w:val="007A639E"/>
    <w:rsid w:val="007B0A4F"/>
    <w:rsid w:val="007B3F0C"/>
    <w:rsid w:val="007B52A5"/>
    <w:rsid w:val="007C4AA1"/>
    <w:rsid w:val="007D0CF4"/>
    <w:rsid w:val="007D50FC"/>
    <w:rsid w:val="007F0986"/>
    <w:rsid w:val="007F0C00"/>
    <w:rsid w:val="007F7BD2"/>
    <w:rsid w:val="008045F3"/>
    <w:rsid w:val="0082406A"/>
    <w:rsid w:val="00826F0F"/>
    <w:rsid w:val="008334B9"/>
    <w:rsid w:val="008373E5"/>
    <w:rsid w:val="00842E14"/>
    <w:rsid w:val="0084528D"/>
    <w:rsid w:val="00847666"/>
    <w:rsid w:val="00853AA6"/>
    <w:rsid w:val="00857CA0"/>
    <w:rsid w:val="00861F47"/>
    <w:rsid w:val="00864CA0"/>
    <w:rsid w:val="00873DED"/>
    <w:rsid w:val="00874599"/>
    <w:rsid w:val="00875B6D"/>
    <w:rsid w:val="00876963"/>
    <w:rsid w:val="00884FDE"/>
    <w:rsid w:val="0088706E"/>
    <w:rsid w:val="00887844"/>
    <w:rsid w:val="00891233"/>
    <w:rsid w:val="0089275D"/>
    <w:rsid w:val="00893758"/>
    <w:rsid w:val="008B671B"/>
    <w:rsid w:val="008D2CFF"/>
    <w:rsid w:val="008D30E4"/>
    <w:rsid w:val="008D64DC"/>
    <w:rsid w:val="008D7975"/>
    <w:rsid w:val="008E467B"/>
    <w:rsid w:val="008F13D5"/>
    <w:rsid w:val="008F2B54"/>
    <w:rsid w:val="0091774E"/>
    <w:rsid w:val="009244A9"/>
    <w:rsid w:val="00927C19"/>
    <w:rsid w:val="009370D2"/>
    <w:rsid w:val="009564E8"/>
    <w:rsid w:val="009575EA"/>
    <w:rsid w:val="00961AD4"/>
    <w:rsid w:val="00964212"/>
    <w:rsid w:val="009772BF"/>
    <w:rsid w:val="009851FC"/>
    <w:rsid w:val="00987581"/>
    <w:rsid w:val="009962E0"/>
    <w:rsid w:val="009A6AB3"/>
    <w:rsid w:val="009B735D"/>
    <w:rsid w:val="009B7D15"/>
    <w:rsid w:val="009C0E2C"/>
    <w:rsid w:val="009D7D21"/>
    <w:rsid w:val="009F3941"/>
    <w:rsid w:val="00A04655"/>
    <w:rsid w:val="00A113B2"/>
    <w:rsid w:val="00A15981"/>
    <w:rsid w:val="00A2233F"/>
    <w:rsid w:val="00A239DC"/>
    <w:rsid w:val="00A25FC2"/>
    <w:rsid w:val="00A31A70"/>
    <w:rsid w:val="00A33114"/>
    <w:rsid w:val="00A3765E"/>
    <w:rsid w:val="00A37710"/>
    <w:rsid w:val="00A441AC"/>
    <w:rsid w:val="00A4505C"/>
    <w:rsid w:val="00A51324"/>
    <w:rsid w:val="00A7752D"/>
    <w:rsid w:val="00A77C3E"/>
    <w:rsid w:val="00A845BC"/>
    <w:rsid w:val="00A86BB8"/>
    <w:rsid w:val="00A96DB1"/>
    <w:rsid w:val="00AB4791"/>
    <w:rsid w:val="00AC5483"/>
    <w:rsid w:val="00AD5BB1"/>
    <w:rsid w:val="00AD6056"/>
    <w:rsid w:val="00AF195C"/>
    <w:rsid w:val="00AF3FD1"/>
    <w:rsid w:val="00AF4072"/>
    <w:rsid w:val="00B01799"/>
    <w:rsid w:val="00B05019"/>
    <w:rsid w:val="00B05594"/>
    <w:rsid w:val="00B12F1E"/>
    <w:rsid w:val="00B1742C"/>
    <w:rsid w:val="00B2022D"/>
    <w:rsid w:val="00B219DD"/>
    <w:rsid w:val="00B517FF"/>
    <w:rsid w:val="00B5315E"/>
    <w:rsid w:val="00B53BB7"/>
    <w:rsid w:val="00B55B6E"/>
    <w:rsid w:val="00B70CD6"/>
    <w:rsid w:val="00B754EA"/>
    <w:rsid w:val="00B87685"/>
    <w:rsid w:val="00B924DF"/>
    <w:rsid w:val="00B932F2"/>
    <w:rsid w:val="00B960AE"/>
    <w:rsid w:val="00B96424"/>
    <w:rsid w:val="00BA2DA3"/>
    <w:rsid w:val="00BA68D5"/>
    <w:rsid w:val="00BB6713"/>
    <w:rsid w:val="00BB77CD"/>
    <w:rsid w:val="00BC03D3"/>
    <w:rsid w:val="00BD6E7B"/>
    <w:rsid w:val="00BE6BB3"/>
    <w:rsid w:val="00BF26C3"/>
    <w:rsid w:val="00BF4F8B"/>
    <w:rsid w:val="00BF503E"/>
    <w:rsid w:val="00BF58B3"/>
    <w:rsid w:val="00C01465"/>
    <w:rsid w:val="00C06AFC"/>
    <w:rsid w:val="00C2376C"/>
    <w:rsid w:val="00C24546"/>
    <w:rsid w:val="00C34753"/>
    <w:rsid w:val="00C40D4F"/>
    <w:rsid w:val="00C40F0E"/>
    <w:rsid w:val="00C42F96"/>
    <w:rsid w:val="00C43A92"/>
    <w:rsid w:val="00C472AB"/>
    <w:rsid w:val="00C513D4"/>
    <w:rsid w:val="00C5515D"/>
    <w:rsid w:val="00C552E1"/>
    <w:rsid w:val="00C642A6"/>
    <w:rsid w:val="00C64C72"/>
    <w:rsid w:val="00C66EC5"/>
    <w:rsid w:val="00C7136F"/>
    <w:rsid w:val="00C71564"/>
    <w:rsid w:val="00C743B3"/>
    <w:rsid w:val="00C8397B"/>
    <w:rsid w:val="00C91B46"/>
    <w:rsid w:val="00C934AB"/>
    <w:rsid w:val="00C936F5"/>
    <w:rsid w:val="00CA140B"/>
    <w:rsid w:val="00CA3580"/>
    <w:rsid w:val="00CA4AD9"/>
    <w:rsid w:val="00CA722F"/>
    <w:rsid w:val="00CC11B9"/>
    <w:rsid w:val="00CD57A1"/>
    <w:rsid w:val="00CE0A35"/>
    <w:rsid w:val="00CE1D25"/>
    <w:rsid w:val="00CF5026"/>
    <w:rsid w:val="00D04959"/>
    <w:rsid w:val="00D0535A"/>
    <w:rsid w:val="00D05832"/>
    <w:rsid w:val="00D10A8C"/>
    <w:rsid w:val="00D168CE"/>
    <w:rsid w:val="00D221F3"/>
    <w:rsid w:val="00D27ECC"/>
    <w:rsid w:val="00D33FE5"/>
    <w:rsid w:val="00D42456"/>
    <w:rsid w:val="00D43F26"/>
    <w:rsid w:val="00D54D85"/>
    <w:rsid w:val="00D73A12"/>
    <w:rsid w:val="00D844FE"/>
    <w:rsid w:val="00D92443"/>
    <w:rsid w:val="00DA28E5"/>
    <w:rsid w:val="00DB1512"/>
    <w:rsid w:val="00DD2E56"/>
    <w:rsid w:val="00DD5053"/>
    <w:rsid w:val="00DD6779"/>
    <w:rsid w:val="00DE1E7A"/>
    <w:rsid w:val="00DE775B"/>
    <w:rsid w:val="00E05D6C"/>
    <w:rsid w:val="00E07937"/>
    <w:rsid w:val="00E14DC0"/>
    <w:rsid w:val="00E20E1E"/>
    <w:rsid w:val="00E503D3"/>
    <w:rsid w:val="00E5170D"/>
    <w:rsid w:val="00E5697D"/>
    <w:rsid w:val="00E6219C"/>
    <w:rsid w:val="00E6476A"/>
    <w:rsid w:val="00E719EF"/>
    <w:rsid w:val="00E86124"/>
    <w:rsid w:val="00E95A38"/>
    <w:rsid w:val="00EA4331"/>
    <w:rsid w:val="00EB0A13"/>
    <w:rsid w:val="00EC04F3"/>
    <w:rsid w:val="00EC0D9D"/>
    <w:rsid w:val="00EC2CE6"/>
    <w:rsid w:val="00EC4DB0"/>
    <w:rsid w:val="00ED2399"/>
    <w:rsid w:val="00ED2FEA"/>
    <w:rsid w:val="00ED75D9"/>
    <w:rsid w:val="00EE1E3A"/>
    <w:rsid w:val="00EE5B50"/>
    <w:rsid w:val="00F03984"/>
    <w:rsid w:val="00F05751"/>
    <w:rsid w:val="00F06CF5"/>
    <w:rsid w:val="00F143B3"/>
    <w:rsid w:val="00F16C23"/>
    <w:rsid w:val="00F26F5D"/>
    <w:rsid w:val="00F36FF5"/>
    <w:rsid w:val="00F4512F"/>
    <w:rsid w:val="00F455BA"/>
    <w:rsid w:val="00F47128"/>
    <w:rsid w:val="00F50BFA"/>
    <w:rsid w:val="00F54894"/>
    <w:rsid w:val="00F5778B"/>
    <w:rsid w:val="00F73BA6"/>
    <w:rsid w:val="00F74B5D"/>
    <w:rsid w:val="00F7613D"/>
    <w:rsid w:val="00F871BD"/>
    <w:rsid w:val="00F928B9"/>
    <w:rsid w:val="00FA0B82"/>
    <w:rsid w:val="00FA68C8"/>
    <w:rsid w:val="00FB1FC9"/>
    <w:rsid w:val="00FD593E"/>
    <w:rsid w:val="00FD6E35"/>
    <w:rsid w:val="00FD7BCF"/>
    <w:rsid w:val="00FE7A12"/>
    <w:rsid w:val="00FF2D4C"/>
    <w:rsid w:val="00FF3625"/>
    <w:rsid w:val="00FF42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C493A"/>
  <w15:chartTrackingRefBased/>
  <w15:docId w15:val="{4B8E010D-1EA7-4368-8BBB-4C2475F1A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F8B"/>
    <w:rPr>
      <w:sz w:val="24"/>
    </w:rPr>
  </w:style>
  <w:style w:type="paragraph" w:styleId="Heading1">
    <w:name w:val="heading 1"/>
    <w:basedOn w:val="Normal"/>
    <w:next w:val="Normal"/>
    <w:link w:val="Heading1Char"/>
    <w:autoRedefine/>
    <w:uiPriority w:val="9"/>
    <w:qFormat/>
    <w:rsid w:val="00A33114"/>
    <w:pPr>
      <w:keepNext/>
      <w:keepLines/>
      <w:spacing w:before="240" w:after="0"/>
      <w:jc w:val="center"/>
      <w:outlineLvl w:val="0"/>
    </w:pPr>
    <w:rPr>
      <w:rFonts w:eastAsiaTheme="majorEastAsia" w:cstheme="majorBidi"/>
      <w:b/>
      <w:color w:val="14558F"/>
      <w:sz w:val="56"/>
      <w:szCs w:val="56"/>
    </w:rPr>
  </w:style>
  <w:style w:type="paragraph" w:styleId="Heading2">
    <w:name w:val="heading 2"/>
    <w:basedOn w:val="Normal"/>
    <w:next w:val="Normal"/>
    <w:link w:val="Heading2Char"/>
    <w:autoRedefine/>
    <w:uiPriority w:val="9"/>
    <w:unhideWhenUsed/>
    <w:qFormat/>
    <w:rsid w:val="000B4685"/>
    <w:pPr>
      <w:keepNext/>
      <w:keepLines/>
      <w:spacing w:before="40" w:after="0"/>
      <w:outlineLvl w:val="1"/>
    </w:pPr>
    <w:rPr>
      <w:rFonts w:eastAsiaTheme="majorEastAsia" w:cstheme="majorBidi"/>
      <w:b/>
      <w:color w:val="388857"/>
      <w:sz w:val="36"/>
      <w:szCs w:val="26"/>
    </w:rPr>
  </w:style>
  <w:style w:type="paragraph" w:styleId="Heading3">
    <w:name w:val="heading 3"/>
    <w:basedOn w:val="Normal"/>
    <w:next w:val="Normal"/>
    <w:link w:val="Heading3Char"/>
    <w:uiPriority w:val="9"/>
    <w:unhideWhenUsed/>
    <w:qFormat/>
    <w:rsid w:val="00BF4F8B"/>
    <w:pPr>
      <w:keepNext/>
      <w:keepLines/>
      <w:spacing w:before="40" w:after="0"/>
      <w:outlineLvl w:val="2"/>
    </w:pPr>
    <w:rPr>
      <w:rFonts w:eastAsiaTheme="majorEastAsia" w:cstheme="majorBidi"/>
      <w:b/>
      <w:sz w:val="32"/>
      <w:szCs w:val="24"/>
    </w:rPr>
  </w:style>
  <w:style w:type="paragraph" w:styleId="Heading4">
    <w:name w:val="heading 4"/>
    <w:basedOn w:val="Normal"/>
    <w:next w:val="Normal"/>
    <w:link w:val="Heading4Char"/>
    <w:uiPriority w:val="9"/>
    <w:unhideWhenUsed/>
    <w:qFormat/>
    <w:rsid w:val="00C40D4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F4F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F8B"/>
    <w:rPr>
      <w:sz w:val="24"/>
    </w:rPr>
  </w:style>
  <w:style w:type="paragraph" w:styleId="Header">
    <w:name w:val="header"/>
    <w:basedOn w:val="Normal"/>
    <w:link w:val="HeaderChar"/>
    <w:uiPriority w:val="99"/>
    <w:unhideWhenUsed/>
    <w:rsid w:val="00BF4F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F8B"/>
    <w:rPr>
      <w:sz w:val="24"/>
    </w:rPr>
  </w:style>
  <w:style w:type="character" w:customStyle="1" w:styleId="Heading1Char">
    <w:name w:val="Heading 1 Char"/>
    <w:basedOn w:val="DefaultParagraphFont"/>
    <w:link w:val="Heading1"/>
    <w:uiPriority w:val="9"/>
    <w:rsid w:val="00A33114"/>
    <w:rPr>
      <w:rFonts w:eastAsiaTheme="majorEastAsia" w:cstheme="majorBidi"/>
      <w:b/>
      <w:color w:val="14558F"/>
      <w:sz w:val="56"/>
      <w:szCs w:val="56"/>
    </w:rPr>
  </w:style>
  <w:style w:type="character" w:customStyle="1" w:styleId="Heading2Char">
    <w:name w:val="Heading 2 Char"/>
    <w:basedOn w:val="DefaultParagraphFont"/>
    <w:link w:val="Heading2"/>
    <w:uiPriority w:val="9"/>
    <w:rsid w:val="000B4685"/>
    <w:rPr>
      <w:rFonts w:eastAsiaTheme="majorEastAsia" w:cstheme="majorBidi"/>
      <w:b/>
      <w:color w:val="388857"/>
      <w:sz w:val="36"/>
      <w:szCs w:val="26"/>
    </w:rPr>
  </w:style>
  <w:style w:type="character" w:customStyle="1" w:styleId="Heading3Char">
    <w:name w:val="Heading 3 Char"/>
    <w:basedOn w:val="DefaultParagraphFont"/>
    <w:link w:val="Heading3"/>
    <w:uiPriority w:val="9"/>
    <w:rsid w:val="00BF4F8B"/>
    <w:rPr>
      <w:rFonts w:eastAsiaTheme="majorEastAsia" w:cstheme="majorBidi"/>
      <w:b/>
      <w:sz w:val="32"/>
      <w:szCs w:val="24"/>
    </w:rPr>
  </w:style>
  <w:style w:type="character" w:styleId="Hyperlink">
    <w:name w:val="Hyperlink"/>
    <w:basedOn w:val="DefaultParagraphFont"/>
    <w:uiPriority w:val="99"/>
    <w:unhideWhenUsed/>
    <w:rsid w:val="00BF4F8B"/>
    <w:rPr>
      <w:color w:val="0563C1" w:themeColor="hyperlink"/>
      <w:u w:val="single"/>
    </w:rPr>
  </w:style>
  <w:style w:type="paragraph" w:styleId="NormalWeb">
    <w:name w:val="Normal (Web)"/>
    <w:basedOn w:val="Normal"/>
    <w:uiPriority w:val="99"/>
    <w:semiHidden/>
    <w:unhideWhenUsed/>
    <w:rsid w:val="00BF4F8B"/>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59"/>
    <w:rsid w:val="00BF4F8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basedOn w:val="DefaultParagraphFont"/>
    <w:link w:val="Heading4"/>
    <w:uiPriority w:val="9"/>
    <w:rsid w:val="00C40D4F"/>
    <w:rPr>
      <w:rFonts w:asciiTheme="majorHAnsi" w:eastAsiaTheme="majorEastAsia" w:hAnsiTheme="majorHAnsi" w:cstheme="majorBidi"/>
      <w:i/>
      <w:iCs/>
      <w:color w:val="2F5496" w:themeColor="accent1" w:themeShade="BF"/>
      <w:sz w:val="24"/>
    </w:rPr>
  </w:style>
  <w:style w:type="paragraph" w:styleId="ListParagraph">
    <w:name w:val="List Paragraph"/>
    <w:basedOn w:val="Normal"/>
    <w:uiPriority w:val="34"/>
    <w:qFormat/>
    <w:rsid w:val="00E05D6C"/>
    <w:pPr>
      <w:numPr>
        <w:numId w:val="11"/>
      </w:numPr>
      <w:spacing w:before="120" w:after="120" w:line="240" w:lineRule="auto"/>
    </w:pPr>
    <w:rPr>
      <w:rFonts w:ascii="Calibri" w:hAnsi="Calibri" w:cs="Calibri"/>
      <w:szCs w:val="24"/>
    </w:rPr>
  </w:style>
  <w:style w:type="character" w:styleId="UnresolvedMention">
    <w:name w:val="Unresolved Mention"/>
    <w:basedOn w:val="DefaultParagraphFont"/>
    <w:uiPriority w:val="99"/>
    <w:semiHidden/>
    <w:unhideWhenUsed/>
    <w:rsid w:val="00E719EF"/>
    <w:rPr>
      <w:color w:val="605E5C"/>
      <w:shd w:val="clear" w:color="auto" w:fill="E1DFDD"/>
    </w:rPr>
  </w:style>
  <w:style w:type="character" w:styleId="CommentReference">
    <w:name w:val="annotation reference"/>
    <w:basedOn w:val="DefaultParagraphFont"/>
    <w:uiPriority w:val="99"/>
    <w:semiHidden/>
    <w:unhideWhenUsed/>
    <w:rsid w:val="00395013"/>
    <w:rPr>
      <w:sz w:val="16"/>
      <w:szCs w:val="16"/>
    </w:rPr>
  </w:style>
  <w:style w:type="paragraph" w:styleId="CommentText">
    <w:name w:val="annotation text"/>
    <w:basedOn w:val="Normal"/>
    <w:link w:val="CommentTextChar"/>
    <w:uiPriority w:val="99"/>
    <w:unhideWhenUsed/>
    <w:rsid w:val="00395013"/>
    <w:pPr>
      <w:spacing w:line="240" w:lineRule="auto"/>
    </w:pPr>
    <w:rPr>
      <w:sz w:val="20"/>
      <w:szCs w:val="20"/>
    </w:rPr>
  </w:style>
  <w:style w:type="character" w:customStyle="1" w:styleId="CommentTextChar">
    <w:name w:val="Comment Text Char"/>
    <w:basedOn w:val="DefaultParagraphFont"/>
    <w:link w:val="CommentText"/>
    <w:uiPriority w:val="99"/>
    <w:rsid w:val="00395013"/>
    <w:rPr>
      <w:sz w:val="20"/>
      <w:szCs w:val="20"/>
    </w:rPr>
  </w:style>
  <w:style w:type="paragraph" w:styleId="CommentSubject">
    <w:name w:val="annotation subject"/>
    <w:basedOn w:val="CommentText"/>
    <w:next w:val="CommentText"/>
    <w:link w:val="CommentSubjectChar"/>
    <w:uiPriority w:val="99"/>
    <w:semiHidden/>
    <w:unhideWhenUsed/>
    <w:rsid w:val="00395013"/>
    <w:rPr>
      <w:b/>
      <w:bCs/>
    </w:rPr>
  </w:style>
  <w:style w:type="character" w:customStyle="1" w:styleId="CommentSubjectChar">
    <w:name w:val="Comment Subject Char"/>
    <w:basedOn w:val="CommentTextChar"/>
    <w:link w:val="CommentSubject"/>
    <w:uiPriority w:val="99"/>
    <w:semiHidden/>
    <w:rsid w:val="00395013"/>
    <w:rPr>
      <w:b/>
      <w:bCs/>
      <w:sz w:val="20"/>
      <w:szCs w:val="20"/>
    </w:rPr>
  </w:style>
  <w:style w:type="paragraph" w:styleId="Revision">
    <w:name w:val="Revision"/>
    <w:hidden/>
    <w:uiPriority w:val="99"/>
    <w:semiHidden/>
    <w:rsid w:val="004C5E22"/>
    <w:pPr>
      <w:spacing w:after="0" w:line="240" w:lineRule="auto"/>
    </w:pPr>
    <w:rPr>
      <w:sz w:val="24"/>
    </w:rPr>
  </w:style>
  <w:style w:type="paragraph" w:styleId="Quote">
    <w:name w:val="Quote"/>
    <w:basedOn w:val="Normal"/>
    <w:next w:val="Normal"/>
    <w:link w:val="QuoteChar"/>
    <w:uiPriority w:val="29"/>
    <w:qFormat/>
    <w:rsid w:val="003A71F6"/>
    <w:pPr>
      <w:pBdr>
        <w:top w:val="single" w:sz="4" w:space="10" w:color="4472C4" w:themeColor="accent1"/>
        <w:bottom w:val="single" w:sz="4" w:space="10" w:color="4472C4" w:themeColor="accent1"/>
      </w:pBdr>
      <w:spacing w:before="360" w:after="360"/>
      <w:ind w:left="864" w:right="864"/>
      <w:jc w:val="center"/>
    </w:pPr>
    <w:rPr>
      <w:b/>
      <w:i/>
      <w:iCs/>
    </w:rPr>
  </w:style>
  <w:style w:type="character" w:customStyle="1" w:styleId="QuoteChar">
    <w:name w:val="Quote Char"/>
    <w:basedOn w:val="DefaultParagraphFont"/>
    <w:link w:val="Quote"/>
    <w:uiPriority w:val="29"/>
    <w:rsid w:val="003A71F6"/>
    <w:rPr>
      <w:b/>
      <w:i/>
      <w:iCs/>
      <w:sz w:val="24"/>
    </w:rPr>
  </w:style>
  <w:style w:type="paragraph" w:styleId="Caption">
    <w:name w:val="caption"/>
    <w:basedOn w:val="Normal"/>
    <w:next w:val="Normal"/>
    <w:uiPriority w:val="35"/>
    <w:unhideWhenUsed/>
    <w:qFormat/>
    <w:rsid w:val="00181803"/>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404CBB"/>
    <w:pPr>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404CBB"/>
    <w:pPr>
      <w:spacing w:after="100"/>
    </w:pPr>
  </w:style>
  <w:style w:type="paragraph" w:styleId="TOC2">
    <w:name w:val="toc 2"/>
    <w:basedOn w:val="Normal"/>
    <w:next w:val="Normal"/>
    <w:autoRedefine/>
    <w:uiPriority w:val="39"/>
    <w:unhideWhenUsed/>
    <w:rsid w:val="00404CBB"/>
    <w:pPr>
      <w:spacing w:after="100"/>
      <w:ind w:left="240"/>
    </w:pPr>
  </w:style>
  <w:style w:type="paragraph" w:styleId="TOC3">
    <w:name w:val="toc 3"/>
    <w:basedOn w:val="Normal"/>
    <w:next w:val="Normal"/>
    <w:autoRedefine/>
    <w:uiPriority w:val="39"/>
    <w:unhideWhenUsed/>
    <w:rsid w:val="00404CBB"/>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97949">
      <w:bodyDiv w:val="1"/>
      <w:marLeft w:val="0"/>
      <w:marRight w:val="0"/>
      <w:marTop w:val="0"/>
      <w:marBottom w:val="0"/>
      <w:divBdr>
        <w:top w:val="none" w:sz="0" w:space="0" w:color="auto"/>
        <w:left w:val="none" w:sz="0" w:space="0" w:color="auto"/>
        <w:bottom w:val="none" w:sz="0" w:space="0" w:color="auto"/>
        <w:right w:val="none" w:sz="0" w:space="0" w:color="auto"/>
      </w:divBdr>
    </w:div>
    <w:div w:id="89351525">
      <w:bodyDiv w:val="1"/>
      <w:marLeft w:val="0"/>
      <w:marRight w:val="0"/>
      <w:marTop w:val="0"/>
      <w:marBottom w:val="0"/>
      <w:divBdr>
        <w:top w:val="none" w:sz="0" w:space="0" w:color="auto"/>
        <w:left w:val="none" w:sz="0" w:space="0" w:color="auto"/>
        <w:bottom w:val="none" w:sz="0" w:space="0" w:color="auto"/>
        <w:right w:val="none" w:sz="0" w:space="0" w:color="auto"/>
      </w:divBdr>
    </w:div>
    <w:div w:id="129177728">
      <w:bodyDiv w:val="1"/>
      <w:marLeft w:val="0"/>
      <w:marRight w:val="0"/>
      <w:marTop w:val="0"/>
      <w:marBottom w:val="0"/>
      <w:divBdr>
        <w:top w:val="none" w:sz="0" w:space="0" w:color="auto"/>
        <w:left w:val="none" w:sz="0" w:space="0" w:color="auto"/>
        <w:bottom w:val="none" w:sz="0" w:space="0" w:color="auto"/>
        <w:right w:val="none" w:sz="0" w:space="0" w:color="auto"/>
      </w:divBdr>
    </w:div>
    <w:div w:id="204220393">
      <w:bodyDiv w:val="1"/>
      <w:marLeft w:val="0"/>
      <w:marRight w:val="0"/>
      <w:marTop w:val="0"/>
      <w:marBottom w:val="0"/>
      <w:divBdr>
        <w:top w:val="none" w:sz="0" w:space="0" w:color="auto"/>
        <w:left w:val="none" w:sz="0" w:space="0" w:color="auto"/>
        <w:bottom w:val="none" w:sz="0" w:space="0" w:color="auto"/>
        <w:right w:val="none" w:sz="0" w:space="0" w:color="auto"/>
      </w:divBdr>
    </w:div>
    <w:div w:id="236280697">
      <w:bodyDiv w:val="1"/>
      <w:marLeft w:val="0"/>
      <w:marRight w:val="0"/>
      <w:marTop w:val="0"/>
      <w:marBottom w:val="0"/>
      <w:divBdr>
        <w:top w:val="none" w:sz="0" w:space="0" w:color="auto"/>
        <w:left w:val="none" w:sz="0" w:space="0" w:color="auto"/>
        <w:bottom w:val="none" w:sz="0" w:space="0" w:color="auto"/>
        <w:right w:val="none" w:sz="0" w:space="0" w:color="auto"/>
      </w:divBdr>
    </w:div>
    <w:div w:id="432822965">
      <w:bodyDiv w:val="1"/>
      <w:marLeft w:val="0"/>
      <w:marRight w:val="0"/>
      <w:marTop w:val="0"/>
      <w:marBottom w:val="0"/>
      <w:divBdr>
        <w:top w:val="none" w:sz="0" w:space="0" w:color="auto"/>
        <w:left w:val="none" w:sz="0" w:space="0" w:color="auto"/>
        <w:bottom w:val="none" w:sz="0" w:space="0" w:color="auto"/>
        <w:right w:val="none" w:sz="0" w:space="0" w:color="auto"/>
      </w:divBdr>
    </w:div>
    <w:div w:id="603028493">
      <w:bodyDiv w:val="1"/>
      <w:marLeft w:val="0"/>
      <w:marRight w:val="0"/>
      <w:marTop w:val="0"/>
      <w:marBottom w:val="0"/>
      <w:divBdr>
        <w:top w:val="none" w:sz="0" w:space="0" w:color="auto"/>
        <w:left w:val="none" w:sz="0" w:space="0" w:color="auto"/>
        <w:bottom w:val="none" w:sz="0" w:space="0" w:color="auto"/>
        <w:right w:val="none" w:sz="0" w:space="0" w:color="auto"/>
      </w:divBdr>
    </w:div>
    <w:div w:id="617566676">
      <w:bodyDiv w:val="1"/>
      <w:marLeft w:val="0"/>
      <w:marRight w:val="0"/>
      <w:marTop w:val="0"/>
      <w:marBottom w:val="0"/>
      <w:divBdr>
        <w:top w:val="none" w:sz="0" w:space="0" w:color="auto"/>
        <w:left w:val="none" w:sz="0" w:space="0" w:color="auto"/>
        <w:bottom w:val="none" w:sz="0" w:space="0" w:color="auto"/>
        <w:right w:val="none" w:sz="0" w:space="0" w:color="auto"/>
      </w:divBdr>
    </w:div>
    <w:div w:id="1050347050">
      <w:bodyDiv w:val="1"/>
      <w:marLeft w:val="0"/>
      <w:marRight w:val="0"/>
      <w:marTop w:val="0"/>
      <w:marBottom w:val="0"/>
      <w:divBdr>
        <w:top w:val="none" w:sz="0" w:space="0" w:color="auto"/>
        <w:left w:val="none" w:sz="0" w:space="0" w:color="auto"/>
        <w:bottom w:val="none" w:sz="0" w:space="0" w:color="auto"/>
        <w:right w:val="none" w:sz="0" w:space="0" w:color="auto"/>
      </w:divBdr>
    </w:div>
    <w:div w:id="1068963920">
      <w:bodyDiv w:val="1"/>
      <w:marLeft w:val="0"/>
      <w:marRight w:val="0"/>
      <w:marTop w:val="0"/>
      <w:marBottom w:val="0"/>
      <w:divBdr>
        <w:top w:val="none" w:sz="0" w:space="0" w:color="auto"/>
        <w:left w:val="none" w:sz="0" w:space="0" w:color="auto"/>
        <w:bottom w:val="none" w:sz="0" w:space="0" w:color="auto"/>
        <w:right w:val="none" w:sz="0" w:space="0" w:color="auto"/>
      </w:divBdr>
    </w:div>
    <w:div w:id="1135221697">
      <w:bodyDiv w:val="1"/>
      <w:marLeft w:val="0"/>
      <w:marRight w:val="0"/>
      <w:marTop w:val="0"/>
      <w:marBottom w:val="0"/>
      <w:divBdr>
        <w:top w:val="none" w:sz="0" w:space="0" w:color="auto"/>
        <w:left w:val="none" w:sz="0" w:space="0" w:color="auto"/>
        <w:bottom w:val="none" w:sz="0" w:space="0" w:color="auto"/>
        <w:right w:val="none" w:sz="0" w:space="0" w:color="auto"/>
      </w:divBdr>
    </w:div>
    <w:div w:id="1245643904">
      <w:bodyDiv w:val="1"/>
      <w:marLeft w:val="0"/>
      <w:marRight w:val="0"/>
      <w:marTop w:val="0"/>
      <w:marBottom w:val="0"/>
      <w:divBdr>
        <w:top w:val="none" w:sz="0" w:space="0" w:color="auto"/>
        <w:left w:val="none" w:sz="0" w:space="0" w:color="auto"/>
        <w:bottom w:val="none" w:sz="0" w:space="0" w:color="auto"/>
        <w:right w:val="none" w:sz="0" w:space="0" w:color="auto"/>
      </w:divBdr>
    </w:div>
    <w:div w:id="1252740519">
      <w:bodyDiv w:val="1"/>
      <w:marLeft w:val="0"/>
      <w:marRight w:val="0"/>
      <w:marTop w:val="0"/>
      <w:marBottom w:val="0"/>
      <w:divBdr>
        <w:top w:val="none" w:sz="0" w:space="0" w:color="auto"/>
        <w:left w:val="none" w:sz="0" w:space="0" w:color="auto"/>
        <w:bottom w:val="none" w:sz="0" w:space="0" w:color="auto"/>
        <w:right w:val="none" w:sz="0" w:space="0" w:color="auto"/>
      </w:divBdr>
    </w:div>
    <w:div w:id="1367097697">
      <w:bodyDiv w:val="1"/>
      <w:marLeft w:val="0"/>
      <w:marRight w:val="0"/>
      <w:marTop w:val="0"/>
      <w:marBottom w:val="0"/>
      <w:divBdr>
        <w:top w:val="none" w:sz="0" w:space="0" w:color="auto"/>
        <w:left w:val="none" w:sz="0" w:space="0" w:color="auto"/>
        <w:bottom w:val="none" w:sz="0" w:space="0" w:color="auto"/>
        <w:right w:val="none" w:sz="0" w:space="0" w:color="auto"/>
      </w:divBdr>
    </w:div>
    <w:div w:id="1498690964">
      <w:bodyDiv w:val="1"/>
      <w:marLeft w:val="0"/>
      <w:marRight w:val="0"/>
      <w:marTop w:val="0"/>
      <w:marBottom w:val="0"/>
      <w:divBdr>
        <w:top w:val="none" w:sz="0" w:space="0" w:color="auto"/>
        <w:left w:val="none" w:sz="0" w:space="0" w:color="auto"/>
        <w:bottom w:val="none" w:sz="0" w:space="0" w:color="auto"/>
        <w:right w:val="none" w:sz="0" w:space="0" w:color="auto"/>
      </w:divBdr>
    </w:div>
    <w:div w:id="1597975702">
      <w:bodyDiv w:val="1"/>
      <w:marLeft w:val="0"/>
      <w:marRight w:val="0"/>
      <w:marTop w:val="0"/>
      <w:marBottom w:val="0"/>
      <w:divBdr>
        <w:top w:val="none" w:sz="0" w:space="0" w:color="auto"/>
        <w:left w:val="none" w:sz="0" w:space="0" w:color="auto"/>
        <w:bottom w:val="none" w:sz="0" w:space="0" w:color="auto"/>
        <w:right w:val="none" w:sz="0" w:space="0" w:color="auto"/>
      </w:divBdr>
    </w:div>
    <w:div w:id="1781728846">
      <w:bodyDiv w:val="1"/>
      <w:marLeft w:val="0"/>
      <w:marRight w:val="0"/>
      <w:marTop w:val="0"/>
      <w:marBottom w:val="0"/>
      <w:divBdr>
        <w:top w:val="none" w:sz="0" w:space="0" w:color="auto"/>
        <w:left w:val="none" w:sz="0" w:space="0" w:color="auto"/>
        <w:bottom w:val="none" w:sz="0" w:space="0" w:color="auto"/>
        <w:right w:val="none" w:sz="0" w:space="0" w:color="auto"/>
      </w:divBdr>
    </w:div>
    <w:div w:id="1894348017">
      <w:bodyDiv w:val="1"/>
      <w:marLeft w:val="0"/>
      <w:marRight w:val="0"/>
      <w:marTop w:val="0"/>
      <w:marBottom w:val="0"/>
      <w:divBdr>
        <w:top w:val="none" w:sz="0" w:space="0" w:color="auto"/>
        <w:left w:val="none" w:sz="0" w:space="0" w:color="auto"/>
        <w:bottom w:val="none" w:sz="0" w:space="0" w:color="auto"/>
        <w:right w:val="none" w:sz="0" w:space="0" w:color="auto"/>
      </w:divBdr>
    </w:div>
    <w:div w:id="1923104630">
      <w:bodyDiv w:val="1"/>
      <w:marLeft w:val="0"/>
      <w:marRight w:val="0"/>
      <w:marTop w:val="0"/>
      <w:marBottom w:val="0"/>
      <w:divBdr>
        <w:top w:val="none" w:sz="0" w:space="0" w:color="auto"/>
        <w:left w:val="none" w:sz="0" w:space="0" w:color="auto"/>
        <w:bottom w:val="none" w:sz="0" w:space="0" w:color="auto"/>
        <w:right w:val="none" w:sz="0" w:space="0" w:color="auto"/>
      </w:divBdr>
    </w:div>
    <w:div w:id="1989821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alegislature.gov/Laws/GeneralLaws/PartI/TitleII/Chapter6/Section185"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youtube.com/watch?v=FfynSx7vH8g&amp;t=1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lmelikechi\AppData\Local\Microsoft\Windows\INetCache\Content.Outlook\SJP1P20T\mass.gov\mod"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melikechi\OneDrive%20-%20Commonwealth%20of%20Massachusetts\OneNote\Custom%20Office%20Templates\MOD%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A5EA65-8204-444A-B42F-C111A3188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 Word Template.dotx</Template>
  <TotalTime>1614</TotalTime>
  <Pages>15</Pages>
  <Words>3176</Words>
  <Characters>18106</Characters>
  <Application>Microsoft Office Word</Application>
  <DocSecurity>0</DocSecurity>
  <Lines>150</Lines>
  <Paragraphs>42</Paragraphs>
  <ScaleCrop>false</ScaleCrop>
  <Company/>
  <LinksUpToDate>false</LinksUpToDate>
  <CharactersWithSpaces>21240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Melikechi, Lilia (OHA)</dc:creator>
  <cp:keywords/>
  <dc:description/>
  <cp:lastModifiedBy>Melikechi, Lilia (OHA)</cp:lastModifiedBy>
  <cp:revision>418</cp:revision>
  <dcterms:created xsi:type="dcterms:W3CDTF">2023-08-10T19:45:00Z</dcterms:created>
  <dcterms:modified xsi:type="dcterms:W3CDTF">2023-12-27T21:33:00Z</dcterms:modified>
</cp:coreProperties>
</file>