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01B5B0C" w14:textId="113DB121" w:rsidR="00EA6422" w:rsidRPr="008E04FB" w:rsidRDefault="008E04FB" w:rsidP="00C341C0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0E18F631" w:rsidR="00F9574D" w:rsidRPr="009E1978" w:rsidRDefault="006D344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Wednesday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C7044D">
        <w:rPr>
          <w:rFonts w:ascii="Segoe UI" w:hAnsi="Segoe UI" w:cs="Segoe UI"/>
          <w:b/>
        </w:rPr>
        <w:t>November 25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B662CC">
        <w:rPr>
          <w:rFonts w:ascii="Segoe UI" w:hAnsi="Segoe UI" w:cs="Segoe UI"/>
          <w:b/>
        </w:rPr>
        <w:t>5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7777777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3852F290" w14:textId="2A0906D1" w:rsidR="00860D3F" w:rsidRPr="000D383C" w:rsidRDefault="002B5BE9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Creation of Document Outlining Relationship between Resource Management Plans, Forest Resource Management Plans, and Landscape Designations</w:t>
            </w:r>
          </w:p>
        </w:tc>
        <w:tc>
          <w:tcPr>
            <w:tcW w:w="2155" w:type="dxa"/>
          </w:tcPr>
          <w:p w14:paraId="61305E85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2FAF6C8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039293" cy="257307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9293" cy="257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4C861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You are invited to register for a Zoom webinar!</w:t>
                            </w:r>
                          </w:p>
                          <w:p w14:paraId="4EF80143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B5540E2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When: Nov 25, 2025 08:00 AM Eastern Time (US and Canada)</w:t>
                            </w:r>
                          </w:p>
                          <w:p w14:paraId="30A6D3E7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Topic:  November 25, 2025 Stewardship Council Policy Committee Meeting</w:t>
                            </w:r>
                          </w:p>
                          <w:p w14:paraId="0B1C086F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D7C30B0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Register in advance for this webinar:</w:t>
                            </w:r>
                          </w:p>
                          <w:p w14:paraId="3064A9C7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https://zoom.us/webinar/register/WN_MQLlVWTtSlOKP5Up2cxvfA</w:t>
                            </w:r>
                          </w:p>
                          <w:p w14:paraId="34AEC51F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FCD047D" w14:textId="77777777" w:rsidR="00C7044D" w:rsidRPr="00C7044D" w:rsidRDefault="00C7044D" w:rsidP="00C7044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7044D">
                              <w:rPr>
                                <w:rFonts w:asciiTheme="minorHAnsi" w:eastAsia="Times New Roman" w:hAnsiTheme="minorHAnsi" w:cstheme="minorHAnsi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03DE36D1" w14:textId="77777777" w:rsidR="006C5A97" w:rsidRDefault="006C5A97" w:rsidP="006C5A97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75.55pt;height:202.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" stroked="f">
                <v:textbox>
                  <w:txbxContent>
                    <w:p w14:paraId="4734C861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You are invited to register for a Zoom webinar!</w:t>
                      </w:r>
                    </w:p>
                    <w:p w14:paraId="4EF80143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B5540E2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When: Nov 25, 2025 08:00 AM Eastern Time (US and Canada)</w:t>
                      </w:r>
                    </w:p>
                    <w:p w14:paraId="30A6D3E7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Topic:  November 25, 2025 Stewardship Council Policy Committee Meeting</w:t>
                      </w:r>
                    </w:p>
                    <w:p w14:paraId="0B1C086F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D7C30B0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Register in advance for this webinar:</w:t>
                      </w:r>
                    </w:p>
                    <w:p w14:paraId="3064A9C7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https://zoom.us/webinar/register/WN_MQLlVWTtSlOKP5Up2cxvfA</w:t>
                      </w:r>
                    </w:p>
                    <w:p w14:paraId="34AEC51F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FCD047D" w14:textId="77777777" w:rsidR="00C7044D" w:rsidRPr="00C7044D" w:rsidRDefault="00C7044D" w:rsidP="00C7044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7044D">
                        <w:rPr>
                          <w:rFonts w:asciiTheme="minorHAnsi" w:eastAsia="Times New Roman" w:hAnsiTheme="minorHAnsi" w:cstheme="minorHAnsi"/>
                        </w:rPr>
                        <w:t>After registering, you will receive a confirmation email containing information about joining the webinar.</w:t>
                      </w:r>
                    </w:p>
                    <w:p w14:paraId="03DE36D1" w14:textId="77777777" w:rsidR="006C5A97" w:rsidRDefault="006C5A97" w:rsidP="006C5A97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Default="00290738" w:rsidP="00685FD8">
      <w:pPr>
        <w:rPr>
          <w:rFonts w:ascii="Segoe UI" w:hAnsi="Segoe UI" w:cs="Segoe UI"/>
          <w:color w:val="252424"/>
        </w:rPr>
      </w:pPr>
    </w:p>
    <w:p w14:paraId="56BDB908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38A56D6A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23A64D59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0962655D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483DE3B0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13B7D551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449B678B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6783B20F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00732D82" w14:textId="77777777" w:rsidR="00FA4259" w:rsidRDefault="00FA4259" w:rsidP="00FA4259">
      <w:pPr>
        <w:rPr>
          <w:rFonts w:ascii="Segoe UI" w:hAnsi="Segoe UI" w:cs="Segoe UI"/>
          <w:color w:val="252424"/>
        </w:rPr>
      </w:pPr>
    </w:p>
    <w:p w14:paraId="34B81A85" w14:textId="15DE2361" w:rsidR="00FA4259" w:rsidRPr="00FA4259" w:rsidRDefault="00FA4259" w:rsidP="00FA4259">
      <w:pPr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10/24/2025 12:00 PM</w:t>
      </w:r>
    </w:p>
    <w:sectPr w:rsidR="00FA4259" w:rsidRPr="00FA4259" w:rsidSect="008D7151">
      <w:headerReference w:type="default" r:id="rId11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49C8" w14:textId="77777777" w:rsidR="00033F64" w:rsidRDefault="00033F64" w:rsidP="00EA6422">
      <w:pPr>
        <w:spacing w:after="0" w:line="240" w:lineRule="auto"/>
      </w:pPr>
      <w:r>
        <w:separator/>
      </w:r>
    </w:p>
  </w:endnote>
  <w:endnote w:type="continuationSeparator" w:id="0">
    <w:p w14:paraId="529E71A6" w14:textId="77777777" w:rsidR="00033F64" w:rsidRDefault="00033F64" w:rsidP="00EA6422">
      <w:pPr>
        <w:spacing w:after="0" w:line="240" w:lineRule="auto"/>
      </w:pPr>
      <w:r>
        <w:continuationSeparator/>
      </w:r>
    </w:p>
  </w:endnote>
  <w:endnote w:type="continuationNotice" w:id="1">
    <w:p w14:paraId="37E34BDD" w14:textId="77777777" w:rsidR="00033F64" w:rsidRDefault="00033F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66D5" w14:textId="77777777" w:rsidR="00033F64" w:rsidRDefault="00033F64" w:rsidP="00EA6422">
      <w:pPr>
        <w:spacing w:after="0" w:line="240" w:lineRule="auto"/>
      </w:pPr>
      <w:r>
        <w:separator/>
      </w:r>
    </w:p>
  </w:footnote>
  <w:footnote w:type="continuationSeparator" w:id="0">
    <w:p w14:paraId="4CD9541C" w14:textId="77777777" w:rsidR="00033F64" w:rsidRDefault="00033F64" w:rsidP="00EA6422">
      <w:pPr>
        <w:spacing w:after="0" w:line="240" w:lineRule="auto"/>
      </w:pPr>
      <w:r>
        <w:continuationSeparator/>
      </w:r>
    </w:p>
  </w:footnote>
  <w:footnote w:type="continuationNotice" w:id="1">
    <w:p w14:paraId="6C3DA550" w14:textId="77777777" w:rsidR="00033F64" w:rsidRDefault="00033F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1E3A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3F64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673EC"/>
    <w:rsid w:val="000701C8"/>
    <w:rsid w:val="00073165"/>
    <w:rsid w:val="00075842"/>
    <w:rsid w:val="00075EBB"/>
    <w:rsid w:val="0008153A"/>
    <w:rsid w:val="000846CC"/>
    <w:rsid w:val="0008659E"/>
    <w:rsid w:val="00090970"/>
    <w:rsid w:val="00091EE9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7DC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3862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708A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40A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BE9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4B7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3CE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4B54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4A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C5A97"/>
    <w:rsid w:val="006D0C62"/>
    <w:rsid w:val="006D1A03"/>
    <w:rsid w:val="006D24BD"/>
    <w:rsid w:val="006D344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5DB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3D07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282F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4B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1C0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044D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4259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400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2022-11-25T16:10:00Z</cp:lastPrinted>
  <dcterms:created xsi:type="dcterms:W3CDTF">2025-11-19T14:18:00Z</dcterms:created>
  <dcterms:modified xsi:type="dcterms:W3CDTF">2025-11-19T14:31:00Z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