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A663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71611674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34A74EF6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118CFFB9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0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2B4E0C54" w14:textId="77777777" w:rsidR="00BA5370" w:rsidRDefault="00BA5370" w:rsidP="0079124B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14:ligatures w14:val="none"/>
        </w:rPr>
      </w:pPr>
    </w:p>
    <w:p w14:paraId="598BB0C1" w14:textId="056FC10F" w:rsidR="00E04271" w:rsidRPr="0079124B" w:rsidRDefault="00E04271" w:rsidP="0079124B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PUBLIC HEARING NOTICE</w:t>
      </w:r>
    </w:p>
    <w:p w14:paraId="169C7B08" w14:textId="6D3D08E8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Public Hearing Notice is available in alternative languages (Español 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Tiếng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Việt -- Chinese 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Kreyòl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Ayisyen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Português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-- Khmer) on MassDEP's website at: </w:t>
      </w:r>
      <w:hyperlink r:id="rId12" w:history="1">
        <w:r w:rsidRPr="00E0427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14:ligatures w14:val="none"/>
          </w:rPr>
          <w:t>https://www.mass.gov/service-details/massdep-public-hearings-comment-opportunities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0C28B06F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10055397" w14:textId="19F5C612" w:rsidR="00E04271" w:rsidRPr="00E04271" w:rsidRDefault="00E04271" w:rsidP="00E0427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Notice is hereby given that the Massachusetts Department of Environmental Protection (MassDEP)</w:t>
      </w:r>
      <w:r w:rsidR="00D97490"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is proposing amendments to</w:t>
      </w:r>
      <w:r w:rsidR="00503FB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</w:t>
      </w:r>
      <w:r w:rsidR="00D97490"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310 CMR </w:t>
      </w:r>
      <w:r w:rsidR="00D9749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10</w:t>
      </w:r>
      <w:r w:rsidR="00D97490"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.00, </w:t>
      </w:r>
      <w:r w:rsidR="00D97490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Wetlands Protection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</w:t>
      </w:r>
      <w:r w:rsidR="00291C6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pursuant to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M.G.L. c. </w:t>
      </w:r>
      <w:r w:rsidR="006F0D5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131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 § </w:t>
      </w:r>
      <w:r w:rsidR="006F0D5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40</w:t>
      </w:r>
      <w:r w:rsidR="008F688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 </w:t>
      </w:r>
      <w:r w:rsidR="00527E1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and </w:t>
      </w:r>
      <w:r w:rsidR="00E13313" w:rsidRPr="00C1192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314 CMR 9.00:</w:t>
      </w:r>
      <w:r w:rsidR="00E13313" w:rsidRPr="00C11926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 401 Water Quality Certification for Discharges of Dredged or Fill Material, Dredging, and Dredged Material Disposal in Waters of the United States Within the Commonwealth</w:t>
      </w:r>
      <w:r w:rsidR="00BC6B2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</w:t>
      </w:r>
      <w:r w:rsidR="00D54FD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pursuant to</w:t>
      </w:r>
      <w:r w:rsidR="006D6A6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4416E9" w:rsidRPr="00C3727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§</w:t>
      </w:r>
      <w:r w:rsidR="00C00D4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27 of the Massachusetts Clean Waters Act,</w:t>
      </w:r>
      <w:r w:rsidR="004416E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C37274" w:rsidRPr="00C3727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C11926" w:rsidRPr="00C1192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M.G.L. c. 21, §§ 26 – 53, M.G.L. c. 21A, § 14, M.G.L. c. 21C, M.G.L c. 21E, M.G.L., c. 21H, M.G.L. c. 91, §§ 52 through 56, and M.G.L. c. 111, §§ 150A through 150A1/2</w:t>
      </w:r>
      <w:r w:rsidR="002B567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The amendments are </w:t>
      </w:r>
      <w:r w:rsidR="00CD59F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primarily 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intended to streamline </w:t>
      </w:r>
      <w:proofErr w:type="gramStart"/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permitting </w:t>
      </w:r>
      <w:r w:rsidR="00C72DA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for</w:t>
      </w:r>
      <w:proofErr w:type="gramEnd"/>
      <w:r w:rsidR="00C72DA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C2E5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beneficial wetland restoration </w:t>
      </w:r>
      <w:r w:rsidR="00D6670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and </w:t>
      </w:r>
      <w:r w:rsidR="007D132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other </w:t>
      </w:r>
      <w:r w:rsidR="00FD25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projects, including</w:t>
      </w:r>
      <w:r w:rsidR="00731C1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invasive </w:t>
      </w:r>
      <w:r w:rsidR="00FE4A7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plant</w:t>
      </w:r>
      <w:r w:rsidR="00731C1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7635D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management,</w:t>
      </w:r>
      <w:r w:rsidR="00181CE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D7762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damaged tree removal, and </w:t>
      </w:r>
      <w:r w:rsidR="007C08C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limited</w:t>
      </w:r>
      <w:r w:rsidR="00731C1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maintenance and construction of unpaved paths</w:t>
      </w:r>
      <w:r w:rsidR="007B12C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37648359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260FCFB7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proposed regulatory text and a background document are available with a copy of this Public Hearing Notice on MassDEP’s website at: </w:t>
      </w:r>
      <w:hyperlink r:id="rId13" w:history="1">
        <w:r w:rsidRPr="00E0427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14:ligatures w14:val="none"/>
          </w:rPr>
          <w:t>https://www.mass.gov/service-details/massdep-public-hearings-comment-opportunities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47A065EA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9563694" w14:textId="79A599DE" w:rsidR="00E04271" w:rsidRDefault="00E04271" w:rsidP="0096148C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MassDEP will hold two virtual public hearings via Zoom at the following dates and times 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to receive comments on the proposed changes. </w:t>
      </w:r>
      <w:r w:rsidRPr="00E0427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Advance registration is required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5ABF69E9" w14:textId="77777777" w:rsidR="0096148C" w:rsidRPr="00E04271" w:rsidRDefault="0096148C" w:rsidP="0096148C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DB338B1" w14:textId="3D95E492" w:rsidR="00A93277" w:rsidRPr="00E04271" w:rsidRDefault="776EC338" w:rsidP="7BCDE7A1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7BCDE7A1">
        <w:rPr>
          <w:rFonts w:ascii="Calibri" w:eastAsia="Calibri" w:hAnsi="Calibri" w:cs="Calibri"/>
          <w:b/>
          <w:bCs/>
          <w:sz w:val="22"/>
          <w:szCs w:val="22"/>
        </w:rPr>
        <w:t>Monday</w:t>
      </w:r>
      <w:r w:rsidR="3AE2EEAE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, </w:t>
      </w:r>
      <w:r w:rsidR="3791F978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August </w:t>
      </w:r>
      <w:r w:rsidR="77C71118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10</w:t>
      </w:r>
      <w:r w:rsidR="3AE2EEAE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, </w:t>
      </w:r>
      <w:proofErr w:type="gramStart"/>
      <w:r w:rsidR="3AE2EEAE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="3AE2EEAE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at </w:t>
      </w:r>
      <w:r w:rsidR="3AE2EEA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1:00</w:t>
      </w:r>
      <w:r w:rsidR="3AE2EEAE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PM </w:t>
      </w:r>
      <w:r w:rsidR="3AE2EEA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– Public Hearing</w:t>
      </w:r>
    </w:p>
    <w:p w14:paraId="2F92A316" w14:textId="33E49991" w:rsidR="00A93277" w:rsidRPr="00E04271" w:rsidRDefault="00A93277" w:rsidP="00A93277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Please use this link to register in advance for this </w:t>
      </w:r>
      <w:r w:rsidR="001916B5">
        <w:rPr>
          <w:rFonts w:ascii="Calibri" w:eastAsia="Calibri" w:hAnsi="Calibri" w:cs="Calibri"/>
          <w:kern w:val="0"/>
          <w:sz w:val="22"/>
          <w:szCs w:val="22"/>
          <w14:ligatures w14:val="none"/>
        </w:rPr>
        <w:t>hearing</w:t>
      </w:r>
      <w:r w:rsidRPr="00E0427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: </w:t>
      </w:r>
    </w:p>
    <w:p w14:paraId="5E4F3EE7" w14:textId="77777777" w:rsidR="00EA22A9" w:rsidRDefault="00EA22A9" w:rsidP="00EA22A9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hyperlink r:id="rId14" w:history="1">
        <w:r w:rsidRPr="00B04AAC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https://us06web.zoom.us/meeting/register/y_5Y5cg6TBG41Qwc437kVQ</w:t>
        </w:r>
      </w:hyperlink>
    </w:p>
    <w:p w14:paraId="0581B2AD" w14:textId="77777777" w:rsidR="00EA22A9" w:rsidRDefault="00EA22A9" w:rsidP="00EA22A9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6F30ABC" w14:textId="643CEA70" w:rsidR="00E04271" w:rsidRPr="00E04271" w:rsidRDefault="2DDFA79E" w:rsidP="7BCDE7A1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7BCDE7A1">
        <w:rPr>
          <w:rFonts w:ascii="Calibri" w:eastAsia="Calibri" w:hAnsi="Calibri" w:cs="Calibri"/>
          <w:b/>
          <w:bCs/>
          <w:sz w:val="22"/>
          <w:szCs w:val="22"/>
        </w:rPr>
        <w:t>Monday</w:t>
      </w:r>
      <w:r w:rsidR="094C899A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, </w:t>
      </w:r>
      <w:r w:rsidR="19CC1D01" w:rsidRPr="1DABFF46">
        <w:rPr>
          <w:rFonts w:ascii="Calibri" w:eastAsia="Calibri" w:hAnsi="Calibri" w:cs="Calibri"/>
          <w:b/>
          <w:bCs/>
          <w:sz w:val="22"/>
          <w:szCs w:val="22"/>
        </w:rPr>
        <w:t xml:space="preserve">August </w:t>
      </w:r>
      <w:r w:rsidR="3E7FDE2F" w:rsidRPr="1DABFF46">
        <w:rPr>
          <w:rFonts w:ascii="Calibri" w:eastAsia="Calibri" w:hAnsi="Calibri" w:cs="Calibri"/>
          <w:b/>
          <w:bCs/>
          <w:sz w:val="22"/>
          <w:szCs w:val="22"/>
        </w:rPr>
        <w:t>10</w:t>
      </w:r>
      <w:r w:rsidR="094C899A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, </w:t>
      </w:r>
      <w:proofErr w:type="gramStart"/>
      <w:r w:rsidR="094C899A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="094C899A"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at 6:00 PM </w:t>
      </w:r>
      <w:r w:rsidR="50B2669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– Public Hearing</w:t>
      </w:r>
    </w:p>
    <w:p w14:paraId="54EF9301" w14:textId="33A3343A" w:rsidR="00E04271" w:rsidRPr="00E04271" w:rsidRDefault="00E04271" w:rsidP="00E04271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Please use this link to register in advance for this hearing: </w:t>
      </w:r>
    </w:p>
    <w:p w14:paraId="3790D1DF" w14:textId="08F85F78" w:rsidR="00442BC9" w:rsidRDefault="00442BC9" w:rsidP="00A275E2">
      <w:pPr>
        <w:spacing w:after="0" w:line="240" w:lineRule="auto"/>
        <w:jc w:val="center"/>
        <w:rPr>
          <w:rStyle w:val="Hyperlink"/>
          <w:rFonts w:eastAsia="Calibri"/>
        </w:rPr>
      </w:pPr>
      <w:hyperlink r:id="rId15" w:history="1">
        <w:r w:rsidRPr="00B04AAC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https://us06web.zoom.us/meeting/register/uXlfkUaqRJ67lplAggERVA</w:t>
        </w:r>
      </w:hyperlink>
    </w:p>
    <w:p w14:paraId="1CDC6127" w14:textId="77777777" w:rsidR="00A275E2" w:rsidRPr="00A275E2" w:rsidRDefault="00A275E2" w:rsidP="00A275E2">
      <w:pPr>
        <w:spacing w:after="0" w:line="240" w:lineRule="auto"/>
        <w:jc w:val="center"/>
        <w:rPr>
          <w:rStyle w:val="Hyperlink"/>
          <w:rFonts w:eastAsia="Calibri"/>
        </w:rPr>
      </w:pPr>
    </w:p>
    <w:p w14:paraId="50FF831A" w14:textId="534A7B81" w:rsidR="00E04271" w:rsidRPr="00E04271" w:rsidRDefault="094C899A" w:rsidP="1DABFF4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Testimony may be presented orally at the public hearing. Written comments will be accepted </w:t>
      </w:r>
      <w:proofErr w:type="gramStart"/>
      <w:r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through</w:t>
      </w:r>
      <w:proofErr w:type="gramEnd"/>
      <w:r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5:00</w:t>
      </w:r>
      <w:r w:rsidR="45C1ADA1"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pm on </w:t>
      </w:r>
      <w:r w:rsidR="0A6407B1" w:rsidRPr="1DABFF46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August </w:t>
      </w:r>
      <w:r w:rsidR="04D27E4D" w:rsidRPr="1DABFF46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20,</w:t>
      </w:r>
      <w:r w:rsidRPr="1DABFF46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2026.</w:t>
      </w:r>
      <w:r w:rsidRPr="1DABFF46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</w:t>
      </w:r>
      <w:r w:rsidRPr="1DABFF4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Department encourages electronic submission by email to </w:t>
      </w:r>
      <w:hyperlink r:id="rId16" w:history="1">
        <w:r w:rsidR="31C79446" w:rsidRPr="7BCDE7A1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dep.wetlands@mass.gov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1DABFF4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and must include </w:t>
      </w:r>
      <w:r w:rsidR="31C79446" w:rsidRPr="7BCDE7A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Wetlands-401 Ecological Restoration</w:t>
      </w:r>
      <w:r w:rsidRPr="7BCDE7A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Comments</w:t>
      </w:r>
      <w:r w:rsidRPr="1DABFF4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in the subject line.  Written comments may also be mailed 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to </w:t>
      </w:r>
      <w:r w:rsidR="742AA96C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Lisa Rhodes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Attn: </w:t>
      </w:r>
      <w:r w:rsidR="742AA96C" w:rsidRPr="7BCDE7A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Wetlands-401 Ecol</w:t>
      </w:r>
      <w:r w:rsidR="3E1987CB" w:rsidRPr="7BCDE7A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ogical Restoration</w:t>
      </w:r>
      <w:r w:rsidRPr="7BCDE7A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Comments</w:t>
      </w:r>
      <w:r w:rsidRPr="1DABFF4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MassDEP-BWR, 100 Cambridge Street, Suite 900, Boston, MA 02114.</w:t>
      </w:r>
    </w:p>
    <w:p w14:paraId="75556A36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68D89DCA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For special </w:t>
      </w:r>
      <w:proofErr w:type="gram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accommodations</w:t>
      </w:r>
      <w:proofErr w:type="gram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please call the MassDEP Diversity Office </w:t>
      </w:r>
      <w:proofErr w:type="gram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at</w:t>
      </w:r>
      <w:proofErr w:type="gram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617-292-1282. TTY#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MassRelay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 Service 1-800-439-2370. This information is available in alternate format upon request.  MassDEP provides language access interpreter/translation services to limited English proficient individuals free of charge. If you need an interpreter to participate in this meeting, translation services 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lastRenderedPageBreak/>
        <w:t>can be found at the following link: </w:t>
      </w:r>
      <w:hyperlink r:id="rId17" w:tgtFrame="_blank" w:history="1">
        <w:r w:rsidRPr="00E04271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https://www.mass.gov/info-details/massdep-language-translation-assistance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   </w:t>
      </w:r>
    </w:p>
    <w:p w14:paraId="592A381B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</w:p>
    <w:p w14:paraId="25EEBD89" w14:textId="77777777" w:rsidR="00AA1B71" w:rsidRDefault="00E04271" w:rsidP="00E04271">
      <w:pPr>
        <w:spacing w:after="0" w:line="240" w:lineRule="auto"/>
        <w:contextualSpacing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By Order of the Department of Environmental Protection</w:t>
      </w:r>
    </w:p>
    <w:p w14:paraId="6976E772" w14:textId="5DABE14A" w:rsidR="00E04271" w:rsidRPr="00E04271" w:rsidRDefault="00E04271" w:rsidP="00E04271">
      <w:pPr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Bonnie Heiple, Commissioner </w:t>
      </w:r>
    </w:p>
    <w:p w14:paraId="1199F7B4" w14:textId="77777777" w:rsidR="00E04271" w:rsidRPr="00E04271" w:rsidRDefault="00E04271" w:rsidP="00E04271">
      <w:pPr>
        <w:spacing w:after="200" w:line="276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693B1334" w14:textId="77777777" w:rsidR="00B24E74" w:rsidRPr="000C2C27" w:rsidRDefault="00B24E74" w:rsidP="000C2C27"/>
    <w:sectPr w:rsidR="00B24E74" w:rsidRPr="000C2C27" w:rsidSect="00E04271"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79B4" w14:textId="77777777" w:rsidR="007D09EC" w:rsidRDefault="007D09EC" w:rsidP="00D9438E">
      <w:pPr>
        <w:spacing w:after="0" w:line="240" w:lineRule="auto"/>
      </w:pPr>
      <w:r>
        <w:separator/>
      </w:r>
    </w:p>
  </w:endnote>
  <w:endnote w:type="continuationSeparator" w:id="0">
    <w:p w14:paraId="48ADF4DB" w14:textId="77777777" w:rsidR="007D09EC" w:rsidRDefault="007D09EC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E04271" w:rsidRPr="000C3209" w14:paraId="6658E554" w14:textId="77777777">
      <w:trPr>
        <w:trHeight w:val="363"/>
        <w:jc w:val="center"/>
      </w:trPr>
      <w:tc>
        <w:tcPr>
          <w:tcW w:w="11520" w:type="dxa"/>
          <w:vAlign w:val="bottom"/>
        </w:tcPr>
        <w:tbl>
          <w:tblPr>
            <w:tblW w:w="11520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1520"/>
          </w:tblGrid>
          <w:tr w:rsidR="00E04271" w14:paraId="7222B1F8" w14:textId="77777777">
            <w:trPr>
              <w:trHeight w:val="363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59677C91" w14:textId="77777777" w:rsidR="00E04271" w:rsidRDefault="00E04271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This information is available in alternate format. Please contact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Melixza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Esenyie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at 617-626-1282.</w:t>
                </w:r>
                <w:r>
                  <w:rPr>
                    <w:rFonts w:ascii="Arial" w:hAnsi="Arial"/>
                    <w:b/>
                    <w:color w:val="008000"/>
                    <w:sz w:val="14"/>
                  </w:rPr>
                  <w:br/>
                  <w:t xml:space="preserve">TTY#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MassRelay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Service 1-800-439-2370</w:t>
                </w:r>
                <w:r>
                  <w:rPr>
                    <w:rFonts w:ascii="Arial" w:hAnsi="Arial"/>
                    <w:b/>
                    <w:color w:val="008000"/>
                    <w:sz w:val="14"/>
                  </w:rPr>
                  <w:br/>
                  <w:t>MassDEP Website: www.mass.gov/dep</w:t>
                </w:r>
              </w:p>
            </w:tc>
          </w:tr>
          <w:tr w:rsidR="00E04271" w14:paraId="3818691D" w14:textId="77777777">
            <w:trPr>
              <w:trHeight w:val="296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38127B7E" w14:textId="77777777" w:rsidR="00E04271" w:rsidRDefault="00E04271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  <w:r>
                  <w:rPr>
                    <w:rFonts w:ascii="Arial" w:hAnsi="Arial"/>
                    <w:b/>
                    <w:color w:val="008000"/>
                    <w:sz w:val="14"/>
                  </w:rPr>
                  <w:t>Printed on Recycled Paper</w:t>
                </w:r>
              </w:p>
            </w:tc>
          </w:tr>
        </w:tbl>
        <w:p w14:paraId="1B855D4C" w14:textId="77777777" w:rsidR="00E04271" w:rsidRPr="000C3209" w:rsidRDefault="00E04271">
          <w:pPr>
            <w:ind w:left="-18" w:right="-252"/>
            <w:jc w:val="center"/>
            <w:rPr>
              <w:color w:val="008000"/>
            </w:rPr>
          </w:pPr>
        </w:p>
      </w:tc>
    </w:tr>
  </w:tbl>
  <w:p w14:paraId="7B62B49C" w14:textId="77777777" w:rsidR="00E04271" w:rsidRDefault="00E04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6E0B" w14:textId="77777777" w:rsidR="007D09EC" w:rsidRDefault="007D09EC" w:rsidP="00D9438E">
      <w:pPr>
        <w:spacing w:after="0" w:line="240" w:lineRule="auto"/>
      </w:pPr>
      <w:r>
        <w:separator/>
      </w:r>
    </w:p>
  </w:footnote>
  <w:footnote w:type="continuationSeparator" w:id="0">
    <w:p w14:paraId="6D820F76" w14:textId="77777777" w:rsidR="007D09EC" w:rsidRDefault="007D09EC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29EE0F" w14:textId="77777777" w:rsidR="00F97423" w:rsidRDefault="00F9742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E7F7A" w14:textId="77777777" w:rsidR="00F97423" w:rsidRDefault="00F9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right w:w="0" w:type="dxa"/>
      </w:tblCellMar>
      <w:tblLook w:val="00A0" w:firstRow="1" w:lastRow="0" w:firstColumn="1" w:lastColumn="0" w:noHBand="0" w:noVBand="0"/>
    </w:tblPr>
    <w:tblGrid>
      <w:gridCol w:w="1620"/>
      <w:gridCol w:w="9200"/>
    </w:tblGrid>
    <w:tr w:rsidR="00E04271" w14:paraId="07CE254C" w14:textId="77777777">
      <w:trPr>
        <w:trHeight w:hRule="exact" w:val="1395"/>
        <w:jc w:val="center"/>
      </w:trPr>
      <w:tc>
        <w:tcPr>
          <w:tcW w:w="1620" w:type="dxa"/>
          <w:vMerge w:val="restart"/>
          <w:tcBorders>
            <w:top w:val="nil"/>
            <w:left w:val="nil"/>
            <w:right w:val="nil"/>
          </w:tcBorders>
        </w:tcPr>
        <w:p w14:paraId="5AC06E75" w14:textId="77777777" w:rsidR="00E04271" w:rsidRDefault="00E04271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29210B78" wp14:editId="73C1CA17">
                <wp:extent cx="862965" cy="1111885"/>
                <wp:effectExtent l="19050" t="0" r="0" b="0"/>
                <wp:docPr id="3" name="Pictur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14:paraId="235A75F1" w14:textId="77777777" w:rsidR="00E04271" w:rsidRDefault="00E04271">
          <w:pPr>
            <w:pStyle w:val="Header"/>
          </w:pPr>
          <w:r>
            <w:rPr>
              <w:noProof/>
            </w:rPr>
            <w:drawing>
              <wp:inline distT="0" distB="0" distL="0" distR="0" wp14:anchorId="6C72C9D7" wp14:editId="0AB6361E">
                <wp:extent cx="5837555" cy="855980"/>
                <wp:effectExtent l="19050" t="0" r="0" b="0"/>
                <wp:docPr id="8" name="Picture 8" descr="P:\P Documents\logo10\letterhead\BMP\header_text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:\P Documents\logo10\letterhead\BMP\header_text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7555" cy="855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06B668E" w14:textId="77777777" w:rsidR="00E04271" w:rsidRDefault="00E04271">
          <w:pPr>
            <w:pStyle w:val="Header"/>
          </w:pPr>
        </w:p>
        <w:p w14:paraId="134A44C8" w14:textId="77777777" w:rsidR="00E04271" w:rsidRDefault="00E04271"/>
        <w:p w14:paraId="233D756A" w14:textId="77777777" w:rsidR="00E04271" w:rsidRPr="001A50BD" w:rsidRDefault="00E04271">
          <w:pPr>
            <w:tabs>
              <w:tab w:val="left" w:pos="1868"/>
            </w:tabs>
          </w:pPr>
        </w:p>
      </w:tc>
    </w:tr>
    <w:tr w:rsidR="00E04271" w14:paraId="36CC6540" w14:textId="77777777">
      <w:trPr>
        <w:trHeight w:hRule="exact" w:val="600"/>
        <w:jc w:val="center"/>
      </w:trPr>
      <w:tc>
        <w:tcPr>
          <w:tcW w:w="1620" w:type="dxa"/>
          <w:vMerge/>
          <w:tcBorders>
            <w:left w:val="nil"/>
            <w:bottom w:val="nil"/>
            <w:right w:val="nil"/>
          </w:tcBorders>
        </w:tcPr>
        <w:p w14:paraId="0A799A85" w14:textId="77777777" w:rsidR="00E04271" w:rsidRDefault="00E04271">
          <w:pPr>
            <w:pStyle w:val="Header"/>
            <w:jc w:val="both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140" w:type="dxa"/>
          </w:tcMar>
        </w:tcPr>
        <w:p w14:paraId="7629A5D9" w14:textId="77777777" w:rsidR="00E04271" w:rsidRDefault="00E04271">
          <w:pPr>
            <w:pStyle w:val="Header"/>
            <w:ind w:left="-120"/>
          </w:pPr>
          <w:bookmarkStart w:id="1" w:name="Office"/>
          <w:bookmarkEnd w:id="1"/>
          <w:r>
            <w:rPr>
              <w:noProof/>
            </w:rPr>
            <w:drawing>
              <wp:inline distT="0" distB="0" distL="0" distR="0" wp14:anchorId="0B46DDDD" wp14:editId="38BA2D45">
                <wp:extent cx="4584700" cy="1651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4700" cy="16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4271" w14:paraId="79EFF71F" w14:textId="77777777">
      <w:trPr>
        <w:trHeight w:val="600"/>
        <w:jc w:val="center"/>
      </w:trPr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5A5525FC" w14:textId="77777777" w:rsidR="00E04271" w:rsidRDefault="00E04271">
          <w:pPr>
            <w:rPr>
              <w:rFonts w:ascii="Arial" w:hAnsi="Arial" w:cs="Arial"/>
              <w:color w:val="359D6E"/>
              <w:sz w:val="16"/>
              <w:szCs w:val="16"/>
            </w:rPr>
          </w:pPr>
          <w:r w:rsidRPr="00FB65B9">
            <w:rPr>
              <w:rFonts w:ascii="Arial" w:hAnsi="Arial" w:cs="Arial"/>
              <w:color w:val="359D6E"/>
              <w:sz w:val="16"/>
              <w:szCs w:val="16"/>
            </w:rPr>
            <w:t>Maura T. Healey</w:t>
          </w:r>
        </w:p>
        <w:p w14:paraId="0F9F174E" w14:textId="77777777" w:rsidR="00E04271" w:rsidRDefault="00E04271">
          <w:pPr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Governor</w:t>
          </w:r>
        </w:p>
        <w:p w14:paraId="654DCE3F" w14:textId="77777777" w:rsidR="00E04271" w:rsidRDefault="00E04271">
          <w:pPr>
            <w:rPr>
              <w:rFonts w:ascii="Arial" w:hAnsi="Arial" w:cs="Arial"/>
              <w:color w:val="359D6E"/>
              <w:sz w:val="16"/>
              <w:szCs w:val="16"/>
            </w:rPr>
          </w:pPr>
        </w:p>
        <w:p w14:paraId="74EE2897" w14:textId="77777777" w:rsidR="00E04271" w:rsidRPr="003C541A" w:rsidRDefault="00E04271">
          <w:pPr>
            <w:rPr>
              <w:rFonts w:ascii="Arial" w:hAnsi="Arial" w:cs="Arial"/>
              <w:color w:val="359D6E"/>
              <w:sz w:val="16"/>
              <w:szCs w:val="16"/>
            </w:rPr>
          </w:pPr>
          <w:r w:rsidRPr="003C541A">
            <w:rPr>
              <w:rFonts w:ascii="Arial" w:hAnsi="Arial" w:cs="Arial"/>
              <w:color w:val="359D6E"/>
              <w:sz w:val="16"/>
              <w:szCs w:val="16"/>
            </w:rPr>
            <w:t>Kimberley Driscoll</w:t>
          </w:r>
        </w:p>
        <w:p w14:paraId="6F9823A9" w14:textId="77777777" w:rsidR="00E04271" w:rsidRDefault="00E04271">
          <w:pPr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Lieutenant Governor</w:t>
          </w:r>
        </w:p>
        <w:p w14:paraId="3A9CFF82" w14:textId="77777777" w:rsidR="00E04271" w:rsidRDefault="00E04271">
          <w:pPr>
            <w:pStyle w:val="Header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</w:tcPr>
        <w:p w14:paraId="3402F478" w14:textId="77777777" w:rsidR="00E04271" w:rsidRPr="00910856" w:rsidRDefault="00E04271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 w:rsidRPr="00910856">
            <w:rPr>
              <w:rFonts w:ascii="Arial" w:hAnsi="Arial" w:cs="Arial"/>
              <w:color w:val="359D6E"/>
              <w:sz w:val="16"/>
              <w:szCs w:val="16"/>
            </w:rPr>
            <w:t>Rebecca L. Tepper</w:t>
          </w:r>
        </w:p>
        <w:p w14:paraId="70697C0D" w14:textId="77777777" w:rsidR="00E04271" w:rsidRDefault="00E04271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Secretary</w:t>
          </w:r>
        </w:p>
        <w:p w14:paraId="19C90479" w14:textId="77777777" w:rsidR="00E04271" w:rsidRDefault="00E04271">
          <w:pPr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</w:p>
        <w:p w14:paraId="4FBD5246" w14:textId="77777777" w:rsidR="00E04271" w:rsidRDefault="00E04271">
          <w:pPr>
            <w:pStyle w:val="Header"/>
            <w:tabs>
              <w:tab w:val="left" w:pos="2125"/>
              <w:tab w:val="right" w:pos="9082"/>
            </w:tabs>
            <w:ind w:right="10"/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 w:rsidRPr="00455C88">
            <w:rPr>
              <w:rFonts w:ascii="Arial" w:hAnsi="Arial" w:cs="Arial"/>
              <w:color w:val="359D6E"/>
              <w:sz w:val="16"/>
              <w:szCs w:val="16"/>
            </w:rPr>
            <w:t>Bonnie Heiple</w:t>
          </w:r>
        </w:p>
        <w:p w14:paraId="2D0A29BD" w14:textId="77777777" w:rsidR="00E04271" w:rsidRDefault="00E04271">
          <w:pPr>
            <w:pStyle w:val="Header"/>
            <w:tabs>
              <w:tab w:val="left" w:pos="2125"/>
              <w:tab w:val="right" w:pos="9082"/>
            </w:tabs>
            <w:ind w:right="10"/>
            <w:jc w:val="right"/>
          </w:pPr>
          <w:r>
            <w:rPr>
              <w:rFonts w:ascii="Arial" w:hAnsi="Arial" w:cs="Arial"/>
              <w:color w:val="359D6E"/>
              <w:sz w:val="16"/>
              <w:szCs w:val="16"/>
            </w:rPr>
            <w:t>Commissioner</w:t>
          </w:r>
        </w:p>
      </w:tc>
    </w:tr>
  </w:tbl>
  <w:p w14:paraId="05E85AB3" w14:textId="77777777" w:rsidR="00E04271" w:rsidRDefault="00E042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71"/>
    <w:rsid w:val="00006087"/>
    <w:rsid w:val="000269D4"/>
    <w:rsid w:val="000279D3"/>
    <w:rsid w:val="000310A8"/>
    <w:rsid w:val="00036519"/>
    <w:rsid w:val="00036853"/>
    <w:rsid w:val="00051513"/>
    <w:rsid w:val="0005705C"/>
    <w:rsid w:val="00057879"/>
    <w:rsid w:val="00065DD9"/>
    <w:rsid w:val="000666C6"/>
    <w:rsid w:val="000823DA"/>
    <w:rsid w:val="000C02B1"/>
    <w:rsid w:val="000C2C27"/>
    <w:rsid w:val="000C2E57"/>
    <w:rsid w:val="000C45E5"/>
    <w:rsid w:val="000C74F7"/>
    <w:rsid w:val="000C7CE9"/>
    <w:rsid w:val="000D7562"/>
    <w:rsid w:val="000E154B"/>
    <w:rsid w:val="00110C4C"/>
    <w:rsid w:val="001202EC"/>
    <w:rsid w:val="00130F7F"/>
    <w:rsid w:val="001363D0"/>
    <w:rsid w:val="00162207"/>
    <w:rsid w:val="00166532"/>
    <w:rsid w:val="001728D7"/>
    <w:rsid w:val="00172EE6"/>
    <w:rsid w:val="001776D4"/>
    <w:rsid w:val="00177905"/>
    <w:rsid w:val="00181CE2"/>
    <w:rsid w:val="00183519"/>
    <w:rsid w:val="00185704"/>
    <w:rsid w:val="00187953"/>
    <w:rsid w:val="001916B5"/>
    <w:rsid w:val="00194E83"/>
    <w:rsid w:val="001B0E12"/>
    <w:rsid w:val="001B24FC"/>
    <w:rsid w:val="001B3553"/>
    <w:rsid w:val="001C24E2"/>
    <w:rsid w:val="001E1541"/>
    <w:rsid w:val="001F64AA"/>
    <w:rsid w:val="001F7EA6"/>
    <w:rsid w:val="0021038B"/>
    <w:rsid w:val="00211CC7"/>
    <w:rsid w:val="00214F29"/>
    <w:rsid w:val="00214FDF"/>
    <w:rsid w:val="00217952"/>
    <w:rsid w:val="002271A5"/>
    <w:rsid w:val="002367BD"/>
    <w:rsid w:val="0024065C"/>
    <w:rsid w:val="00240854"/>
    <w:rsid w:val="0025319D"/>
    <w:rsid w:val="00266692"/>
    <w:rsid w:val="00276740"/>
    <w:rsid w:val="002834A9"/>
    <w:rsid w:val="002917BB"/>
    <w:rsid w:val="00291C6B"/>
    <w:rsid w:val="00293A8B"/>
    <w:rsid w:val="00293E3A"/>
    <w:rsid w:val="002A3236"/>
    <w:rsid w:val="002A624B"/>
    <w:rsid w:val="002B5679"/>
    <w:rsid w:val="002B62E6"/>
    <w:rsid w:val="002B7306"/>
    <w:rsid w:val="002C600D"/>
    <w:rsid w:val="002C77DD"/>
    <w:rsid w:val="002E1475"/>
    <w:rsid w:val="002E45D2"/>
    <w:rsid w:val="002F059B"/>
    <w:rsid w:val="002F5CE1"/>
    <w:rsid w:val="003128BE"/>
    <w:rsid w:val="0032598D"/>
    <w:rsid w:val="00330160"/>
    <w:rsid w:val="003351C1"/>
    <w:rsid w:val="00351CC1"/>
    <w:rsid w:val="00360915"/>
    <w:rsid w:val="00371635"/>
    <w:rsid w:val="00374F70"/>
    <w:rsid w:val="003826C9"/>
    <w:rsid w:val="00383B4D"/>
    <w:rsid w:val="00386C88"/>
    <w:rsid w:val="00394793"/>
    <w:rsid w:val="0039593F"/>
    <w:rsid w:val="003A33F9"/>
    <w:rsid w:val="003B3400"/>
    <w:rsid w:val="003D2C58"/>
    <w:rsid w:val="003E0ABC"/>
    <w:rsid w:val="003E2D58"/>
    <w:rsid w:val="003E76B9"/>
    <w:rsid w:val="0041444C"/>
    <w:rsid w:val="004144B6"/>
    <w:rsid w:val="004147EA"/>
    <w:rsid w:val="00420E50"/>
    <w:rsid w:val="004231F8"/>
    <w:rsid w:val="00427629"/>
    <w:rsid w:val="0043035B"/>
    <w:rsid w:val="004329CF"/>
    <w:rsid w:val="00432C96"/>
    <w:rsid w:val="00433BC3"/>
    <w:rsid w:val="004350F3"/>
    <w:rsid w:val="004416E9"/>
    <w:rsid w:val="00442BC9"/>
    <w:rsid w:val="004430CC"/>
    <w:rsid w:val="00454E4F"/>
    <w:rsid w:val="0046431C"/>
    <w:rsid w:val="00472376"/>
    <w:rsid w:val="00476FBF"/>
    <w:rsid w:val="0048754B"/>
    <w:rsid w:val="004973BF"/>
    <w:rsid w:val="004C240F"/>
    <w:rsid w:val="004C5B1F"/>
    <w:rsid w:val="004C7985"/>
    <w:rsid w:val="004D3F08"/>
    <w:rsid w:val="004E160E"/>
    <w:rsid w:val="004E3F08"/>
    <w:rsid w:val="004E61BE"/>
    <w:rsid w:val="004F00FD"/>
    <w:rsid w:val="004F2120"/>
    <w:rsid w:val="004F6913"/>
    <w:rsid w:val="00501DBC"/>
    <w:rsid w:val="00503FB8"/>
    <w:rsid w:val="00522EAB"/>
    <w:rsid w:val="00527E18"/>
    <w:rsid w:val="00563C7A"/>
    <w:rsid w:val="0056789C"/>
    <w:rsid w:val="005701DC"/>
    <w:rsid w:val="005721F7"/>
    <w:rsid w:val="00591516"/>
    <w:rsid w:val="0059675C"/>
    <w:rsid w:val="00597296"/>
    <w:rsid w:val="00597585"/>
    <w:rsid w:val="005A12C6"/>
    <w:rsid w:val="005A2563"/>
    <w:rsid w:val="005B1050"/>
    <w:rsid w:val="005B2D1F"/>
    <w:rsid w:val="005C05B3"/>
    <w:rsid w:val="005C31AC"/>
    <w:rsid w:val="005C52A4"/>
    <w:rsid w:val="005D214D"/>
    <w:rsid w:val="005F7D63"/>
    <w:rsid w:val="00612B8B"/>
    <w:rsid w:val="006311B4"/>
    <w:rsid w:val="0066782C"/>
    <w:rsid w:val="00671F1C"/>
    <w:rsid w:val="00680DC7"/>
    <w:rsid w:val="00681785"/>
    <w:rsid w:val="006858DE"/>
    <w:rsid w:val="006915EB"/>
    <w:rsid w:val="006978D8"/>
    <w:rsid w:val="006A7800"/>
    <w:rsid w:val="006B0C44"/>
    <w:rsid w:val="006C01DD"/>
    <w:rsid w:val="006C12DD"/>
    <w:rsid w:val="006C1350"/>
    <w:rsid w:val="006D6A6C"/>
    <w:rsid w:val="006F0D55"/>
    <w:rsid w:val="00731C15"/>
    <w:rsid w:val="007323AC"/>
    <w:rsid w:val="007502AD"/>
    <w:rsid w:val="007635DC"/>
    <w:rsid w:val="00764EB6"/>
    <w:rsid w:val="00775751"/>
    <w:rsid w:val="00784073"/>
    <w:rsid w:val="007856BE"/>
    <w:rsid w:val="00786ED7"/>
    <w:rsid w:val="0079124B"/>
    <w:rsid w:val="00792BC8"/>
    <w:rsid w:val="00795714"/>
    <w:rsid w:val="007B12C1"/>
    <w:rsid w:val="007B247B"/>
    <w:rsid w:val="007C08C9"/>
    <w:rsid w:val="007C3B38"/>
    <w:rsid w:val="007C7568"/>
    <w:rsid w:val="007D041D"/>
    <w:rsid w:val="007D09EC"/>
    <w:rsid w:val="007D1323"/>
    <w:rsid w:val="007D1962"/>
    <w:rsid w:val="007D6E19"/>
    <w:rsid w:val="007E44B9"/>
    <w:rsid w:val="007E4947"/>
    <w:rsid w:val="007E4E73"/>
    <w:rsid w:val="007E6512"/>
    <w:rsid w:val="007F6318"/>
    <w:rsid w:val="007F654C"/>
    <w:rsid w:val="008007C0"/>
    <w:rsid w:val="00816BEA"/>
    <w:rsid w:val="008202D2"/>
    <w:rsid w:val="00824E8A"/>
    <w:rsid w:val="00832CEB"/>
    <w:rsid w:val="00832F46"/>
    <w:rsid w:val="00835607"/>
    <w:rsid w:val="008530E7"/>
    <w:rsid w:val="008630E9"/>
    <w:rsid w:val="00873776"/>
    <w:rsid w:val="00882856"/>
    <w:rsid w:val="00887D96"/>
    <w:rsid w:val="00887DF5"/>
    <w:rsid w:val="008A19D5"/>
    <w:rsid w:val="008B1427"/>
    <w:rsid w:val="008B4CA4"/>
    <w:rsid w:val="008C5DA7"/>
    <w:rsid w:val="008E5CE7"/>
    <w:rsid w:val="008F176D"/>
    <w:rsid w:val="008F6888"/>
    <w:rsid w:val="009140BF"/>
    <w:rsid w:val="009140DD"/>
    <w:rsid w:val="009166F0"/>
    <w:rsid w:val="009369C0"/>
    <w:rsid w:val="00951B3E"/>
    <w:rsid w:val="009527D0"/>
    <w:rsid w:val="0096148C"/>
    <w:rsid w:val="009643EC"/>
    <w:rsid w:val="00964ABC"/>
    <w:rsid w:val="00964BFD"/>
    <w:rsid w:val="00970DF0"/>
    <w:rsid w:val="00985990"/>
    <w:rsid w:val="00987E10"/>
    <w:rsid w:val="009A6F23"/>
    <w:rsid w:val="009B33AB"/>
    <w:rsid w:val="009D1B8D"/>
    <w:rsid w:val="009E68DE"/>
    <w:rsid w:val="009E76B3"/>
    <w:rsid w:val="00A15BEF"/>
    <w:rsid w:val="00A223D5"/>
    <w:rsid w:val="00A275E2"/>
    <w:rsid w:val="00A414A8"/>
    <w:rsid w:val="00A53433"/>
    <w:rsid w:val="00A60F21"/>
    <w:rsid w:val="00A651F6"/>
    <w:rsid w:val="00A67C2F"/>
    <w:rsid w:val="00A8152A"/>
    <w:rsid w:val="00A8541E"/>
    <w:rsid w:val="00A86B43"/>
    <w:rsid w:val="00A93277"/>
    <w:rsid w:val="00AA1B71"/>
    <w:rsid w:val="00AA2B7E"/>
    <w:rsid w:val="00AA396B"/>
    <w:rsid w:val="00AA5750"/>
    <w:rsid w:val="00AC3D68"/>
    <w:rsid w:val="00AC7A66"/>
    <w:rsid w:val="00AD674B"/>
    <w:rsid w:val="00B0577F"/>
    <w:rsid w:val="00B1462B"/>
    <w:rsid w:val="00B21D66"/>
    <w:rsid w:val="00B24E74"/>
    <w:rsid w:val="00B33422"/>
    <w:rsid w:val="00B34CB5"/>
    <w:rsid w:val="00B41A19"/>
    <w:rsid w:val="00B52E9D"/>
    <w:rsid w:val="00B54E09"/>
    <w:rsid w:val="00B55A85"/>
    <w:rsid w:val="00B5699B"/>
    <w:rsid w:val="00B8680D"/>
    <w:rsid w:val="00B952CB"/>
    <w:rsid w:val="00BA5370"/>
    <w:rsid w:val="00BB0870"/>
    <w:rsid w:val="00BC6B26"/>
    <w:rsid w:val="00BD07C7"/>
    <w:rsid w:val="00BD3441"/>
    <w:rsid w:val="00BE4E3D"/>
    <w:rsid w:val="00C00D4E"/>
    <w:rsid w:val="00C047C6"/>
    <w:rsid w:val="00C04CC2"/>
    <w:rsid w:val="00C0594A"/>
    <w:rsid w:val="00C11926"/>
    <w:rsid w:val="00C1703E"/>
    <w:rsid w:val="00C20915"/>
    <w:rsid w:val="00C3313D"/>
    <w:rsid w:val="00C3480A"/>
    <w:rsid w:val="00C37274"/>
    <w:rsid w:val="00C47794"/>
    <w:rsid w:val="00C53182"/>
    <w:rsid w:val="00C555D9"/>
    <w:rsid w:val="00C72DAE"/>
    <w:rsid w:val="00C75BCB"/>
    <w:rsid w:val="00C77D26"/>
    <w:rsid w:val="00C807FD"/>
    <w:rsid w:val="00C874C4"/>
    <w:rsid w:val="00CA150A"/>
    <w:rsid w:val="00CA24C1"/>
    <w:rsid w:val="00CB302C"/>
    <w:rsid w:val="00CB54A1"/>
    <w:rsid w:val="00CD4151"/>
    <w:rsid w:val="00CD4612"/>
    <w:rsid w:val="00CD59F8"/>
    <w:rsid w:val="00CD6074"/>
    <w:rsid w:val="00CE03C9"/>
    <w:rsid w:val="00CE707F"/>
    <w:rsid w:val="00CE7A91"/>
    <w:rsid w:val="00D16660"/>
    <w:rsid w:val="00D17206"/>
    <w:rsid w:val="00D25F3F"/>
    <w:rsid w:val="00D37A7F"/>
    <w:rsid w:val="00D51415"/>
    <w:rsid w:val="00D5292C"/>
    <w:rsid w:val="00D53259"/>
    <w:rsid w:val="00D54FD5"/>
    <w:rsid w:val="00D610FE"/>
    <w:rsid w:val="00D62B9C"/>
    <w:rsid w:val="00D65718"/>
    <w:rsid w:val="00D66702"/>
    <w:rsid w:val="00D66D28"/>
    <w:rsid w:val="00D77628"/>
    <w:rsid w:val="00D872C6"/>
    <w:rsid w:val="00D903FE"/>
    <w:rsid w:val="00D911A4"/>
    <w:rsid w:val="00D9438E"/>
    <w:rsid w:val="00D97490"/>
    <w:rsid w:val="00DA2057"/>
    <w:rsid w:val="00DA2488"/>
    <w:rsid w:val="00DA5B90"/>
    <w:rsid w:val="00DA6324"/>
    <w:rsid w:val="00DA6551"/>
    <w:rsid w:val="00DB4539"/>
    <w:rsid w:val="00DB7970"/>
    <w:rsid w:val="00DC3738"/>
    <w:rsid w:val="00DD4A0E"/>
    <w:rsid w:val="00DD70BC"/>
    <w:rsid w:val="00DD71EC"/>
    <w:rsid w:val="00DF4C24"/>
    <w:rsid w:val="00E04271"/>
    <w:rsid w:val="00E13313"/>
    <w:rsid w:val="00E15E04"/>
    <w:rsid w:val="00E20C1D"/>
    <w:rsid w:val="00E211DB"/>
    <w:rsid w:val="00E21935"/>
    <w:rsid w:val="00E33792"/>
    <w:rsid w:val="00E40746"/>
    <w:rsid w:val="00E4384E"/>
    <w:rsid w:val="00E52D9F"/>
    <w:rsid w:val="00E57A48"/>
    <w:rsid w:val="00E6603A"/>
    <w:rsid w:val="00EA22A9"/>
    <w:rsid w:val="00EA454E"/>
    <w:rsid w:val="00EB182D"/>
    <w:rsid w:val="00EC3685"/>
    <w:rsid w:val="00ED2670"/>
    <w:rsid w:val="00ED4AD8"/>
    <w:rsid w:val="00EE2E26"/>
    <w:rsid w:val="00EE3592"/>
    <w:rsid w:val="00EE605F"/>
    <w:rsid w:val="00EF5850"/>
    <w:rsid w:val="00EF6A52"/>
    <w:rsid w:val="00F01316"/>
    <w:rsid w:val="00F17652"/>
    <w:rsid w:val="00F44ACE"/>
    <w:rsid w:val="00F47650"/>
    <w:rsid w:val="00F54EC6"/>
    <w:rsid w:val="00F6238B"/>
    <w:rsid w:val="00F626D7"/>
    <w:rsid w:val="00F729FD"/>
    <w:rsid w:val="00F9272D"/>
    <w:rsid w:val="00F97423"/>
    <w:rsid w:val="00FA61CC"/>
    <w:rsid w:val="00FB70B4"/>
    <w:rsid w:val="00FD200B"/>
    <w:rsid w:val="00FD2509"/>
    <w:rsid w:val="00FE4A75"/>
    <w:rsid w:val="00FF2161"/>
    <w:rsid w:val="02767EF3"/>
    <w:rsid w:val="04D27E4D"/>
    <w:rsid w:val="094C899A"/>
    <w:rsid w:val="0A6407B1"/>
    <w:rsid w:val="0BF9CFED"/>
    <w:rsid w:val="1351EB66"/>
    <w:rsid w:val="19CC1D01"/>
    <w:rsid w:val="1C2C874E"/>
    <w:rsid w:val="1DABFF46"/>
    <w:rsid w:val="20F21ACC"/>
    <w:rsid w:val="2518C4BA"/>
    <w:rsid w:val="2DDFA79E"/>
    <w:rsid w:val="31C79446"/>
    <w:rsid w:val="3791F978"/>
    <w:rsid w:val="3AE2EEAE"/>
    <w:rsid w:val="3BD3CF49"/>
    <w:rsid w:val="3E1987CB"/>
    <w:rsid w:val="3E7FDE2F"/>
    <w:rsid w:val="45C1ADA1"/>
    <w:rsid w:val="46D929E6"/>
    <w:rsid w:val="50A32B3D"/>
    <w:rsid w:val="50B26699"/>
    <w:rsid w:val="560689B8"/>
    <w:rsid w:val="5CD98D47"/>
    <w:rsid w:val="68839EF4"/>
    <w:rsid w:val="742AA96C"/>
    <w:rsid w:val="776EC338"/>
    <w:rsid w:val="77C71118"/>
    <w:rsid w:val="7BCDE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C8D55"/>
  <w15:chartTrackingRefBased/>
  <w15:docId w15:val="{E977462B-CB1A-4A0E-817D-D862D0EF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41E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character" w:styleId="Hyperlink">
    <w:name w:val="Hyperlink"/>
    <w:basedOn w:val="DefaultParagraphFont"/>
    <w:uiPriority w:val="99"/>
    <w:unhideWhenUsed/>
    <w:rsid w:val="005A12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1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16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4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32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service-details/massdep-public-hearings-comment-opportuniti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p.wetlands@mass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us06web.zoom.us/meeting/register/uXlfkUaqRJ67lplAggERVA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meeting/register/y_5Y5cg6TBG41Qwc437kVQ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thy.M.Jone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b10cd5b1-c92a-41ad-a6c4-eddf4319b3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8C6E06935EE49A67353CFE6F59DD2" ma:contentTypeVersion="16" ma:contentTypeDescription="Create a new document." ma:contentTypeScope="" ma:versionID="57da47383cf8d7a6fa3b23706c6601ca">
  <xsd:schema xmlns:xsd="http://www.w3.org/2001/XMLSchema" xmlns:xs="http://www.w3.org/2001/XMLSchema" xmlns:p="http://schemas.microsoft.com/office/2006/metadata/properties" xmlns:ns2="b10cd5b1-c92a-41ad-a6c4-eddf4319b341" xmlns:ns3="7cef7679-e05e-4e72-91ff-595def4f520d" xmlns:ns4="1da56e6b-ac0e-4ffc-8b40-9e4a1d231754" targetNamespace="http://schemas.microsoft.com/office/2006/metadata/properties" ma:root="true" ma:fieldsID="593bbb787d62e010318cdb917f841faf" ns2:_="" ns3:_="" ns4:_="">
    <xsd:import namespace="b10cd5b1-c92a-41ad-a6c4-eddf4319b341"/>
    <xsd:import namespace="7cef7679-e05e-4e72-91ff-595def4f520d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d5b1-c92a-41ad-a6c4-eddf4319b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918E8-8DBD-4B1C-9804-A3194CD215B3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b10cd5b1-c92a-41ad-a6c4-eddf4319b341"/>
  </ds:schemaRefs>
</ds:datastoreItem>
</file>

<file path=customXml/itemProps2.xml><?xml version="1.0" encoding="utf-8"?>
<ds:datastoreItem xmlns:ds="http://schemas.openxmlformats.org/officeDocument/2006/customXml" ds:itemID="{6D9FA7D0-7B84-44A8-AABF-55243CB54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d5b1-c92a-41ad-a6c4-eddf4319b341"/>
    <ds:schemaRef ds:uri="7cef7679-e05e-4e72-91ff-595def4f520d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05466-5E26-4B14-8E31-388CD4ADA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B771C-C584-4BE4-B89F-95586881BC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1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Timothy M (DEP)</dc:creator>
  <cp:keywords/>
  <dc:description/>
  <cp:lastModifiedBy>Munster, Bridget (DEP)</cp:lastModifiedBy>
  <cp:revision>2</cp:revision>
  <cp:lastPrinted>2025-10-07T18:39:00Z</cp:lastPrinted>
  <dcterms:created xsi:type="dcterms:W3CDTF">2026-07-13T19:52:00Z</dcterms:created>
  <dcterms:modified xsi:type="dcterms:W3CDTF">2026-07-13T19:52:00Z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0x01010006F8C6E06935EE49A67353CFE6F59DD2</vt:lpwstr>
  </property>
  <property fmtid="{D5CDD505-2E9C-101B-9397-08002B2CF9AE}" pid="3" name="MediaServiceImageTags">
    <vt:lpwstr/>
  </property>
</Properties>
</file>