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6C73" w:rsidRDefault="009F4875" w:rsidP="00907782">
      <w:pPr>
        <w:pStyle w:val="Heading1"/>
        <w:tabs>
          <w:tab w:val="left" w:pos="8550"/>
        </w:tabs>
        <w:ind w:right="180"/>
      </w:pPr>
      <w:bookmarkStart w:id="0" w:name="_GoBack"/>
      <w:bookmarkEnd w:id="0"/>
      <w:r>
        <w:rPr>
          <w:noProof/>
        </w:rPr>
        <w:drawing>
          <wp:anchor distT="0" distB="0" distL="114300" distR="114300" simplePos="0" relativeHeight="252133886" behindDoc="1" locked="0" layoutInCell="1" allowOverlap="1">
            <wp:simplePos x="0" y="0"/>
            <wp:positionH relativeFrom="column">
              <wp:posOffset>-356235</wp:posOffset>
            </wp:positionH>
            <wp:positionV relativeFrom="paragraph">
              <wp:posOffset>-647065</wp:posOffset>
            </wp:positionV>
            <wp:extent cx="7153275" cy="9253855"/>
            <wp:effectExtent l="0" t="0" r="9525" b="4445"/>
            <wp:wrapNone/>
            <wp:docPr id="469" name="Picture 469" descr="Background image, including woman typing on keyboard and the &#10;DP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rkCover.png"/>
                    <pic:cNvPicPr/>
                  </pic:nvPicPr>
                  <pic:blipFill>
                    <a:blip r:embed="rId9">
                      <a:extLst>
                        <a:ext uri="{28A0092B-C50C-407E-A947-70E740481C1C}">
                          <a14:useLocalDpi xmlns:a14="http://schemas.microsoft.com/office/drawing/2010/main" val="0"/>
                        </a:ext>
                      </a:extLst>
                    </a:blip>
                    <a:stretch>
                      <a:fillRect/>
                    </a:stretch>
                  </pic:blipFill>
                  <pic:spPr>
                    <a:xfrm>
                      <a:off x="0" y="0"/>
                      <a:ext cx="7153275" cy="9253855"/>
                    </a:xfrm>
                    <a:prstGeom prst="rect">
                      <a:avLst/>
                    </a:prstGeom>
                  </pic:spPr>
                </pic:pic>
              </a:graphicData>
            </a:graphic>
            <wp14:sizeRelH relativeFrom="page">
              <wp14:pctWidth>0</wp14:pctWidth>
            </wp14:sizeRelH>
            <wp14:sizeRelV relativeFrom="page">
              <wp14:pctHeight>0</wp14:pctHeight>
            </wp14:sizeRelV>
          </wp:anchor>
        </w:drawing>
      </w:r>
    </w:p>
    <w:p w:rsidR="003B0171" w:rsidRDefault="003B0171">
      <w:pPr>
        <w:rPr>
          <w:rFonts w:asciiTheme="majorHAnsi" w:eastAsiaTheme="majorEastAsia" w:hAnsiTheme="majorHAnsi" w:cstheme="majorBidi"/>
          <w:b/>
          <w:bCs/>
          <w:color w:val="848057" w:themeColor="accent1" w:themeShade="BF"/>
          <w:sz w:val="28"/>
          <w:szCs w:val="28"/>
        </w:rPr>
      </w:pPr>
      <w:r w:rsidRPr="00AB1298">
        <w:rPr>
          <w:noProof/>
        </w:rPr>
        <mc:AlternateContent>
          <mc:Choice Requires="wps">
            <w:drawing>
              <wp:anchor distT="0" distB="0" distL="114300" distR="114300" simplePos="0" relativeHeight="251989502" behindDoc="0" locked="0" layoutInCell="1" allowOverlap="1" wp14:anchorId="0A2E8421" wp14:editId="358FAA2D">
                <wp:simplePos x="0" y="0"/>
                <wp:positionH relativeFrom="column">
                  <wp:posOffset>166809</wp:posOffset>
                </wp:positionH>
                <wp:positionV relativeFrom="paragraph">
                  <wp:posOffset>3834093</wp:posOffset>
                </wp:positionV>
                <wp:extent cx="5720080" cy="2674448"/>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2674448"/>
                        </a:xfrm>
                        <a:prstGeom prst="rect">
                          <a:avLst/>
                        </a:prstGeom>
                        <a:noFill/>
                        <a:ln w="9525">
                          <a:noFill/>
                          <a:miter lim="800000"/>
                          <a:headEnd/>
                          <a:tailEnd/>
                        </a:ln>
                      </wps:spPr>
                      <wps:txbx>
                        <w:txbxContent>
                          <w:p w:rsidR="005A7F4D" w:rsidRPr="008B393A" w:rsidRDefault="005A7F4D" w:rsidP="00AE66E2">
                            <w:pPr>
                              <w:jc w:val="center"/>
                              <w:rPr>
                                <w:rFonts w:asciiTheme="majorHAnsi" w:hAnsiTheme="majorHAnsi"/>
                                <w:b/>
                                <w:sz w:val="32"/>
                                <w:szCs w:val="40"/>
                              </w:rPr>
                            </w:pPr>
                            <w:r w:rsidRPr="008B393A">
                              <w:rPr>
                                <w:rFonts w:asciiTheme="majorHAnsi" w:hAnsiTheme="majorHAnsi"/>
                                <w:b/>
                                <w:sz w:val="32"/>
                                <w:szCs w:val="40"/>
                              </w:rPr>
                              <w:t>Quick Start Guide for City and Town Clerks:</w:t>
                            </w:r>
                          </w:p>
                          <w:p w:rsidR="005A7F4D" w:rsidRDefault="005A7F4D" w:rsidP="00AE66E2">
                            <w:pPr>
                              <w:jc w:val="center"/>
                              <w:rPr>
                                <w:rFonts w:asciiTheme="majorHAnsi" w:hAnsiTheme="majorHAnsi"/>
                                <w:b/>
                                <w:sz w:val="44"/>
                                <w:szCs w:val="40"/>
                              </w:rPr>
                            </w:pPr>
                            <w:r>
                              <w:rPr>
                                <w:rFonts w:asciiTheme="majorHAnsi" w:hAnsiTheme="majorHAnsi"/>
                                <w:b/>
                                <w:sz w:val="44"/>
                                <w:szCs w:val="40"/>
                              </w:rPr>
                              <w:t xml:space="preserve">Preparing Records for </w:t>
                            </w:r>
                          </w:p>
                          <w:p w:rsidR="005A7F4D" w:rsidRDefault="005A7F4D" w:rsidP="00AE66E2">
                            <w:pPr>
                              <w:jc w:val="center"/>
                              <w:rPr>
                                <w:rFonts w:asciiTheme="majorHAnsi" w:hAnsiTheme="majorHAnsi"/>
                                <w:b/>
                                <w:sz w:val="44"/>
                                <w:szCs w:val="40"/>
                              </w:rPr>
                            </w:pPr>
                            <w:r>
                              <w:rPr>
                                <w:rFonts w:asciiTheme="majorHAnsi" w:hAnsiTheme="majorHAnsi"/>
                                <w:b/>
                                <w:sz w:val="44"/>
                                <w:szCs w:val="40"/>
                              </w:rPr>
                              <w:t>Families Not Using a Funeral Home</w:t>
                            </w:r>
                          </w:p>
                          <w:p w:rsidR="005A7F4D" w:rsidRPr="00D64206" w:rsidRDefault="005A7F4D" w:rsidP="003B0171">
                            <w:pPr>
                              <w:jc w:val="center"/>
                              <w:rPr>
                                <w:sz w:val="28"/>
                                <w:szCs w:val="40"/>
                              </w:rPr>
                            </w:pPr>
                            <w:r w:rsidRPr="00D64206">
                              <w:rPr>
                                <w:sz w:val="28"/>
                                <w:szCs w:val="40"/>
                              </w:rPr>
                              <w:t>Vitals Information Partnership (VIP)</w:t>
                            </w:r>
                          </w:p>
                          <w:p w:rsidR="005A7F4D" w:rsidRPr="00FB6BFE" w:rsidRDefault="005A7F4D" w:rsidP="003B0171">
                            <w:pPr>
                              <w:jc w:val="center"/>
                              <w:rPr>
                                <w:b/>
                                <w:sz w:val="32"/>
                                <w:szCs w:val="40"/>
                              </w:rPr>
                            </w:pPr>
                            <w:r w:rsidRPr="00FB6BFE">
                              <w:rPr>
                                <w:b/>
                                <w:sz w:val="32"/>
                                <w:szCs w:val="40"/>
                              </w:rPr>
                              <w:t>Electronic Death Registration System (EDRS)</w:t>
                            </w:r>
                          </w:p>
                          <w:p w:rsidR="005A7F4D" w:rsidRDefault="005A7F4D" w:rsidP="00427A2F">
                            <w:pPr>
                              <w:spacing w:after="0"/>
                              <w:jc w:val="center"/>
                              <w:rPr>
                                <w:sz w:val="18"/>
                                <w:szCs w:val="40"/>
                              </w:rPr>
                            </w:pPr>
                            <w:r>
                              <w:rPr>
                                <w:sz w:val="18"/>
                                <w:szCs w:val="40"/>
                              </w:rPr>
                              <w:t>Revision January 22, 2015</w:t>
                            </w:r>
                          </w:p>
                          <w:p w:rsidR="00427A2F" w:rsidRPr="00D64206" w:rsidRDefault="00427A2F" w:rsidP="00427A2F">
                            <w:pPr>
                              <w:spacing w:after="0"/>
                              <w:jc w:val="center"/>
                              <w:rPr>
                                <w:sz w:val="18"/>
                                <w:szCs w:val="40"/>
                              </w:rPr>
                            </w:pPr>
                            <w:r w:rsidRPr="00427A2F">
                              <w:rPr>
                                <w:sz w:val="18"/>
                                <w:szCs w:val="40"/>
                              </w:rPr>
                              <w:t>RLS-4-2-35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3.15pt;margin-top:301.9pt;width:450.4pt;height:210.6pt;z-index:251989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" filled="f" stroked="f">
                <v:textbox>
                  <w:txbxContent>
                    <w:p w:rsidR="005A7F4D" w:rsidRPr="008B393A" w:rsidRDefault="005A7F4D" w:rsidP="00AE66E2">
                      <w:pPr>
                        <w:jc w:val="center"/>
                        <w:rPr>
                          <w:rFonts w:asciiTheme="majorHAnsi" w:hAnsiTheme="majorHAnsi"/>
                          <w:b/>
                          <w:sz w:val="32"/>
                          <w:szCs w:val="40"/>
                        </w:rPr>
                      </w:pPr>
                      <w:r w:rsidRPr="008B393A">
                        <w:rPr>
                          <w:rFonts w:asciiTheme="majorHAnsi" w:hAnsiTheme="majorHAnsi"/>
                          <w:b/>
                          <w:sz w:val="32"/>
                          <w:szCs w:val="40"/>
                        </w:rPr>
                        <w:t>Quick Start Guide for City and Town Clerks:</w:t>
                      </w:r>
                    </w:p>
                    <w:p w:rsidR="005A7F4D" w:rsidRDefault="005A7F4D" w:rsidP="00AE66E2">
                      <w:pPr>
                        <w:jc w:val="center"/>
                        <w:rPr>
                          <w:rFonts w:asciiTheme="majorHAnsi" w:hAnsiTheme="majorHAnsi"/>
                          <w:b/>
                          <w:sz w:val="44"/>
                          <w:szCs w:val="40"/>
                        </w:rPr>
                      </w:pPr>
                      <w:r>
                        <w:rPr>
                          <w:rFonts w:asciiTheme="majorHAnsi" w:hAnsiTheme="majorHAnsi"/>
                          <w:b/>
                          <w:sz w:val="44"/>
                          <w:szCs w:val="40"/>
                        </w:rPr>
                        <w:t xml:space="preserve">Preparing Records for </w:t>
                      </w:r>
                    </w:p>
                    <w:p w:rsidR="005A7F4D" w:rsidRDefault="005A7F4D" w:rsidP="00AE66E2">
                      <w:pPr>
                        <w:jc w:val="center"/>
                        <w:rPr>
                          <w:rFonts w:asciiTheme="majorHAnsi" w:hAnsiTheme="majorHAnsi"/>
                          <w:b/>
                          <w:sz w:val="44"/>
                          <w:szCs w:val="40"/>
                        </w:rPr>
                      </w:pPr>
                      <w:r>
                        <w:rPr>
                          <w:rFonts w:asciiTheme="majorHAnsi" w:hAnsiTheme="majorHAnsi"/>
                          <w:b/>
                          <w:sz w:val="44"/>
                          <w:szCs w:val="40"/>
                        </w:rPr>
                        <w:t>Families Not Using a Funeral Home</w:t>
                      </w:r>
                    </w:p>
                    <w:p w:rsidR="005A7F4D" w:rsidRPr="00D64206" w:rsidRDefault="005A7F4D" w:rsidP="003B0171">
                      <w:pPr>
                        <w:jc w:val="center"/>
                        <w:rPr>
                          <w:sz w:val="28"/>
                          <w:szCs w:val="40"/>
                        </w:rPr>
                      </w:pPr>
                      <w:r w:rsidRPr="00D64206">
                        <w:rPr>
                          <w:sz w:val="28"/>
                          <w:szCs w:val="40"/>
                        </w:rPr>
                        <w:t>Vitals Information Partnership (VIP)</w:t>
                      </w:r>
                    </w:p>
                    <w:p w:rsidR="005A7F4D" w:rsidRPr="00FB6BFE" w:rsidRDefault="005A7F4D" w:rsidP="003B0171">
                      <w:pPr>
                        <w:jc w:val="center"/>
                        <w:rPr>
                          <w:b/>
                          <w:sz w:val="32"/>
                          <w:szCs w:val="40"/>
                        </w:rPr>
                      </w:pPr>
                      <w:r w:rsidRPr="00FB6BFE">
                        <w:rPr>
                          <w:b/>
                          <w:sz w:val="32"/>
                          <w:szCs w:val="40"/>
                        </w:rPr>
                        <w:t>Electronic Death Registration System (EDRS)</w:t>
                      </w:r>
                    </w:p>
                    <w:p w:rsidR="005A7F4D" w:rsidRDefault="005A7F4D" w:rsidP="00427A2F">
                      <w:pPr>
                        <w:spacing w:after="0"/>
                        <w:jc w:val="center"/>
                        <w:rPr>
                          <w:sz w:val="18"/>
                          <w:szCs w:val="40"/>
                        </w:rPr>
                      </w:pPr>
                      <w:r>
                        <w:rPr>
                          <w:sz w:val="18"/>
                          <w:szCs w:val="40"/>
                        </w:rPr>
                        <w:t>Revision January 22, 2015</w:t>
                      </w:r>
                    </w:p>
                    <w:p w:rsidR="00427A2F" w:rsidRPr="00D64206" w:rsidRDefault="00427A2F" w:rsidP="00427A2F">
                      <w:pPr>
                        <w:spacing w:after="0"/>
                        <w:jc w:val="center"/>
                        <w:rPr>
                          <w:sz w:val="18"/>
                          <w:szCs w:val="40"/>
                        </w:rPr>
                      </w:pPr>
                      <w:r w:rsidRPr="00427A2F">
                        <w:rPr>
                          <w:sz w:val="18"/>
                          <w:szCs w:val="40"/>
                        </w:rPr>
                        <w:t>RLS-4-2-35</w:t>
                      </w:r>
                    </w:p>
                  </w:txbxContent>
                </v:textbox>
              </v:shape>
            </w:pict>
          </mc:Fallback>
        </mc:AlternateContent>
      </w:r>
      <w:r>
        <w:br w:type="page"/>
      </w:r>
    </w:p>
    <w:p w:rsidR="001728E0" w:rsidRDefault="00C86C73" w:rsidP="001728E0">
      <w:pPr>
        <w:pStyle w:val="Heading1"/>
      </w:pPr>
      <w:r>
        <w:lastRenderedPageBreak/>
        <w:t xml:space="preserve"> </w:t>
      </w:r>
      <w:r w:rsidR="001728E0">
        <w:t>Notes</w:t>
      </w:r>
      <w:r w:rsidR="001728E0" w:rsidRPr="00C937D0">
        <w:rPr>
          <w:noProof/>
          <w:sz w:val="36"/>
          <w:szCs w:val="36"/>
        </w:rPr>
        <mc:AlternateContent>
          <mc:Choice Requires="wps">
            <w:drawing>
              <wp:anchor distT="0" distB="0" distL="114300" distR="114300" simplePos="0" relativeHeight="251667456" behindDoc="1" locked="1" layoutInCell="1" allowOverlap="1" wp14:anchorId="0173B7E9" wp14:editId="4F630749">
                <wp:simplePos x="0" y="0"/>
                <wp:positionH relativeFrom="column">
                  <wp:posOffset>-2672080</wp:posOffset>
                </wp:positionH>
                <wp:positionV relativeFrom="page">
                  <wp:posOffset>3174365</wp:posOffset>
                </wp:positionV>
                <wp:extent cx="4834255" cy="434975"/>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p w:rsidR="005A7F4D" w:rsidRPr="00BD500D" w:rsidRDefault="006C633D" w:rsidP="001728E0">
                            <w:pPr>
                              <w:jc w:val="right"/>
                              <w:rPr>
                                <w:sz w:val="36"/>
                                <w:szCs w:val="36"/>
                              </w:rPr>
                            </w:pPr>
                            <w:sdt>
                              <w:sdtPr>
                                <w:rPr>
                                  <w:sz w:val="36"/>
                                  <w:szCs w:val="36"/>
                                </w:rPr>
                                <w:alias w:val="Subtitle Odd"/>
                                <w:tag w:val="Subtitle Odd"/>
                                <w:id w:val="-1662226504"/>
                              </w:sdtPr>
                              <w:sdtEndPr/>
                              <w:sdtContent>
                                <w:r w:rsidR="005A7F4D">
                                  <w:rPr>
                                    <w:sz w:val="36"/>
                                    <w:szCs w:val="36"/>
                                  </w:rPr>
                                  <w:t>Notes</w:t>
                                </w:r>
                              </w:sdtContent>
                            </w:sdt>
                            <w:r w:rsidR="005A7F4D">
                              <w:rPr>
                                <w:sz w:val="36"/>
                                <w:szCs w:val="36"/>
                              </w:rPr>
                              <w:t>, Support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10.4pt;margin-top:249.95pt;width:380.65pt;height:34.25pt;rotation:-9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" filled="f" stroked="f">
                <v:textbox>
                  <w:txbxContent>
                    <w:p w:rsidR="005A7F4D" w:rsidRPr="00BD500D" w:rsidRDefault="005A7F4D" w:rsidP="001728E0">
                      <w:pPr>
                        <w:jc w:val="right"/>
                        <w:rPr>
                          <w:sz w:val="36"/>
                          <w:szCs w:val="36"/>
                        </w:rPr>
                      </w:pPr>
                      <w:sdt>
                        <w:sdtPr>
                          <w:rPr>
                            <w:sz w:val="36"/>
                            <w:szCs w:val="36"/>
                          </w:rPr>
                          <w:alias w:val="Subtitle Odd"/>
                          <w:tag w:val="Subtitle Odd"/>
                          <w:id w:val="-1662226504"/>
                        </w:sdtPr>
                        <w:sdtContent>
                          <w:r>
                            <w:rPr>
                              <w:sz w:val="36"/>
                              <w:szCs w:val="36"/>
                            </w:rPr>
                            <w:t>Notes</w:t>
                          </w:r>
                        </w:sdtContent>
                      </w:sdt>
                      <w:r>
                        <w:rPr>
                          <w:sz w:val="36"/>
                          <w:szCs w:val="36"/>
                        </w:rPr>
                        <w:t>, Support</w:t>
                      </w:r>
                    </w:p>
                  </w:txbxContent>
                </v:textbox>
                <w10:wrap anchory="page"/>
                <w10:anchorlock/>
              </v:shape>
            </w:pict>
          </mc:Fallback>
        </mc:AlternateContent>
      </w:r>
    </w:p>
    <w:tbl>
      <w:tblPr>
        <w:tblStyle w:val="TableGrid"/>
        <w:tblW w:w="0" w:type="auto"/>
        <w:tblInd w:w="108" w:type="dxa"/>
        <w:tblBorders>
          <w:top w:val="none" w:sz="0" w:space="0" w:color="auto"/>
          <w:left w:val="none" w:sz="0" w:space="0" w:color="auto"/>
          <w:bottom w:val="none" w:sz="0" w:space="0" w:color="auto"/>
          <w:right w:val="none" w:sz="0" w:space="0" w:color="auto"/>
          <w:insideH w:val="single" w:sz="4" w:space="0" w:color="DFDCB7" w:themeColor="background2"/>
        </w:tblBorders>
        <w:tblLook w:val="04A0" w:firstRow="1" w:lastRow="0" w:firstColumn="1" w:lastColumn="0" w:noHBand="0" w:noVBand="1"/>
        <w:tblDescription w:val="area provided for note taking"/>
      </w:tblPr>
      <w:tblGrid>
        <w:gridCol w:w="9140"/>
      </w:tblGrid>
      <w:tr w:rsidR="001728E0" w:rsidTr="00412CB5">
        <w:trPr>
          <w:trHeight w:val="454"/>
          <w:tblHeader/>
        </w:trPr>
        <w:tc>
          <w:tcPr>
            <w:tcW w:w="9140" w:type="dxa"/>
          </w:tcPr>
          <w:p w:rsidR="001728E0" w:rsidRPr="00EE56BB" w:rsidRDefault="001728E0" w:rsidP="009F4875">
            <w:r w:rsidRPr="00EE56BB">
              <w:t xml:space="preserve">Use this page to make notes </w:t>
            </w:r>
            <w:r>
              <w:t>about</w:t>
            </w:r>
            <w:r w:rsidRPr="00EE56BB">
              <w:t xml:space="preserve"> your own workflows and processes, which </w:t>
            </w:r>
            <w:r w:rsidR="009C27F2">
              <w:t xml:space="preserve">often </w:t>
            </w:r>
            <w:r w:rsidRPr="00EE56BB">
              <w:t xml:space="preserve">differ by </w:t>
            </w:r>
            <w:r w:rsidR="009F4875">
              <w:t xml:space="preserve">communities and facilities.  </w:t>
            </w:r>
          </w:p>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r w:rsidR="001728E0" w:rsidTr="00BE55CD">
        <w:trPr>
          <w:trHeight w:val="454"/>
        </w:trPr>
        <w:tc>
          <w:tcPr>
            <w:tcW w:w="9140" w:type="dxa"/>
          </w:tcPr>
          <w:p w:rsidR="001728E0" w:rsidRDefault="001728E0" w:rsidP="00BE55CD"/>
        </w:tc>
      </w:tr>
    </w:tbl>
    <w:p w:rsidR="002A33C5" w:rsidRDefault="002A33C5" w:rsidP="002A33C5">
      <w:pPr>
        <w:pStyle w:val="Heading1"/>
        <w:spacing w:before="0"/>
      </w:pPr>
      <w:r>
        <w:t>Support</w:t>
      </w:r>
    </w:p>
    <w:p w:rsidR="002A33C5" w:rsidRPr="00264639" w:rsidRDefault="002A33C5" w:rsidP="002A33C5">
      <w:r>
        <w:t>Accessing, navigating, registering and printing certified copies in EDRS are not covered in this guide. Please refer to the Quick Start Guide for City and Town Clerks: Registering Deaths.  If you have questions, please feel free to contact the help desk team.</w:t>
      </w:r>
    </w:p>
    <w:p w:rsidR="002A33C5" w:rsidRDefault="002A33C5" w:rsidP="002A33C5">
      <w:pPr>
        <w:spacing w:after="0"/>
        <w:ind w:right="629"/>
        <w:jc w:val="center"/>
      </w:pPr>
      <w:r w:rsidRPr="003953EA">
        <w:rPr>
          <w:u w:val="single"/>
        </w:rPr>
        <w:t>By email</w:t>
      </w:r>
      <w:r>
        <w:t xml:space="preserve">: </w:t>
      </w:r>
      <w:hyperlink r:id="rId10" w:history="1">
        <w:r w:rsidRPr="0028263C">
          <w:rPr>
            <w:rStyle w:val="Hyperlink"/>
          </w:rPr>
          <w:t>vip@state.ma.us</w:t>
        </w:r>
      </w:hyperlink>
    </w:p>
    <w:p w:rsidR="002A33C5" w:rsidRDefault="002A33C5" w:rsidP="002A33C5">
      <w:pPr>
        <w:spacing w:after="0"/>
        <w:ind w:right="629"/>
        <w:jc w:val="center"/>
      </w:pPr>
      <w:r w:rsidRPr="003953EA">
        <w:rPr>
          <w:u w:val="single"/>
        </w:rPr>
        <w:t>By phone</w:t>
      </w:r>
      <w:r>
        <w:t>:</w:t>
      </w:r>
    </w:p>
    <w:p w:rsidR="002A33C5" w:rsidRDefault="002A33C5" w:rsidP="002A33C5">
      <w:pPr>
        <w:spacing w:after="0"/>
        <w:ind w:right="629"/>
        <w:jc w:val="center"/>
      </w:pPr>
      <w:r>
        <w:t>For technical problems using VIP or for enrollment help, call 617-740-2675.</w:t>
      </w:r>
    </w:p>
    <w:p w:rsidR="002A33C5" w:rsidRDefault="002A33C5" w:rsidP="002A33C5">
      <w:pPr>
        <w:spacing w:after="0"/>
        <w:ind w:right="629"/>
        <w:jc w:val="center"/>
      </w:pPr>
      <w:r>
        <w:t>For forms, data entry, or policy and procedure help, call 617-740-2674.</w:t>
      </w:r>
    </w:p>
    <w:p w:rsidR="002A33C5" w:rsidRDefault="002A33C5" w:rsidP="002A33C5">
      <w:pPr>
        <w:spacing w:after="0"/>
        <w:ind w:right="629"/>
        <w:jc w:val="center"/>
      </w:pPr>
      <w:r>
        <w:t>For forgotten usernames and passwords, call Virtual Gateway at 1-</w:t>
      </w:r>
      <w:r w:rsidRPr="003953EA">
        <w:t>800-421-0938</w:t>
      </w:r>
      <w:r>
        <w:t>.</w:t>
      </w:r>
    </w:p>
    <w:p w:rsidR="001728E0" w:rsidRPr="00EE56BB" w:rsidRDefault="001728E0" w:rsidP="001728E0"/>
    <w:p w:rsidR="001728E0" w:rsidRDefault="00F267FF" w:rsidP="00CE4554">
      <w:pPr>
        <w:pStyle w:val="Heading1"/>
        <w:spacing w:before="120"/>
      </w:pPr>
      <w:r w:rsidRPr="00BD500D">
        <w:rPr>
          <w:rFonts w:ascii="Cambria" w:hAnsi="Cambria"/>
          <w:noProof/>
          <w:sz w:val="32"/>
        </w:rPr>
        <w:lastRenderedPageBreak/>
        <mc:AlternateContent>
          <mc:Choice Requires="wps">
            <w:drawing>
              <wp:anchor distT="0" distB="0" distL="114300" distR="114300" simplePos="0" relativeHeight="251717631" behindDoc="0" locked="1" layoutInCell="1" allowOverlap="1" wp14:anchorId="486C3853" wp14:editId="7AB99B65">
                <wp:simplePos x="0" y="0"/>
                <wp:positionH relativeFrom="column">
                  <wp:posOffset>3780790</wp:posOffset>
                </wp:positionH>
                <wp:positionV relativeFrom="page">
                  <wp:posOffset>3089910</wp:posOffset>
                </wp:positionV>
                <wp:extent cx="4812665" cy="434975"/>
                <wp:effectExtent l="0" t="0" r="508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12665" cy="434975"/>
                        </a:xfrm>
                        <a:prstGeom prst="rect">
                          <a:avLst/>
                        </a:prstGeom>
                        <a:noFill/>
                        <a:ln w="9525">
                          <a:noFill/>
                          <a:miter lim="800000"/>
                          <a:headEnd/>
                          <a:tailEnd/>
                        </a:ln>
                      </wps:spPr>
                      <wps:txbx>
                        <w:txbxContent>
                          <w:sdt>
                            <w:sdtPr>
                              <w:rPr>
                                <w:sz w:val="36"/>
                                <w:szCs w:val="36"/>
                              </w:rPr>
                              <w:alias w:val="Subtitle Even"/>
                              <w:tag w:val="Subtitle Even"/>
                              <w:id w:val="-1550919479"/>
                            </w:sdtPr>
                            <w:sdtEndPr/>
                            <w:sdtContent>
                              <w:p w:rsidR="005A7F4D" w:rsidRDefault="005A7F4D" w:rsidP="00F267FF">
                                <w:pPr>
                                  <w:rPr>
                                    <w:sz w:val="36"/>
                                    <w:szCs w:val="36"/>
                                  </w:rPr>
                                </w:pPr>
                                <w:r>
                                  <w:rPr>
                                    <w:sz w:val="36"/>
                                    <w:szCs w:val="36"/>
                                  </w:rPr>
                                  <w:t>Summary of Steps</w:t>
                                </w:r>
                              </w:p>
                              <w:p w:rsidR="005A7F4D" w:rsidRPr="00BD500D" w:rsidRDefault="006C633D" w:rsidP="00F267FF">
                                <w:pPr>
                                  <w:rPr>
                                    <w:sz w:val="36"/>
                                    <w:szCs w:val="36"/>
                                  </w:rPr>
                                </w:pP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7" o:spid="_x0000_s1028" type="#_x0000_t202" style="position:absolute;margin-left:297.7pt;margin-top:243.3pt;width:378.95pt;height:34.25pt;rotation:90;z-index:25171763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" filled="f" stroked="f">
                <v:textbox>
                  <w:txbxContent>
                    <w:sdt>
                      <w:sdtPr>
                        <w:rPr>
                          <w:sz w:val="36"/>
                          <w:szCs w:val="36"/>
                        </w:rPr>
                        <w:alias w:val="Subtitle Even"/>
                        <w:tag w:val="Subtitle Even"/>
                        <w:id w:val="-1550919479"/>
                      </w:sdtPr>
                      <w:sdtEndPr/>
                      <w:sdtContent>
                        <w:p w:rsidR="005A7F4D" w:rsidRDefault="005A7F4D" w:rsidP="00F267FF">
                          <w:pPr>
                            <w:rPr>
                              <w:sz w:val="36"/>
                              <w:szCs w:val="36"/>
                            </w:rPr>
                          </w:pPr>
                          <w:r>
                            <w:rPr>
                              <w:sz w:val="36"/>
                              <w:szCs w:val="36"/>
                            </w:rPr>
                            <w:t>Summary of Steps</w:t>
                          </w:r>
                        </w:p>
                        <w:p w:rsidR="005A7F4D" w:rsidRPr="00BD500D" w:rsidRDefault="00427A2F" w:rsidP="00F267FF">
                          <w:pPr>
                            <w:rPr>
                              <w:sz w:val="36"/>
                              <w:szCs w:val="36"/>
                            </w:rPr>
                          </w:pPr>
                        </w:p>
                      </w:sdtContent>
                    </w:sdt>
                  </w:txbxContent>
                </v:textbox>
                <w10:wrap anchory="page"/>
                <w10:anchorlock/>
              </v:shape>
            </w:pict>
          </mc:Fallback>
        </mc:AlternateContent>
      </w:r>
      <w:r w:rsidR="001728E0">
        <w:t>Summary of Steps</w:t>
      </w:r>
    </w:p>
    <w:p w:rsidR="00EE2738" w:rsidRPr="00083EB7" w:rsidRDefault="00083EB7" w:rsidP="001728E0">
      <w:r>
        <w:t>Note that this summary includes steps in typical scenarios and your own process may vary somewhat depending on the certifier/facility</w:t>
      </w:r>
      <w:r w:rsidR="009F0A92">
        <w:t>/burial agent</w:t>
      </w:r>
      <w:r>
        <w:t xml:space="preserve"> workflow or </w:t>
      </w:r>
      <w:r w:rsidRPr="00083EB7">
        <w:t>the order and manner in which you receive information about a decedent</w:t>
      </w:r>
      <w:r>
        <w:t>.</w:t>
      </w:r>
    </w:p>
    <w:tbl>
      <w:tblPr>
        <w:tblStyle w:val="TableGrid"/>
        <w:tblW w:w="0" w:type="auto"/>
        <w:tblCellSpacing w:w="11" w:type="dxa"/>
        <w:tblInd w:w="-27" w:type="dxa"/>
        <w:tblBorders>
          <w:top w:val="none" w:sz="0" w:space="0" w:color="auto"/>
          <w:left w:val="none" w:sz="0" w:space="0" w:color="auto"/>
          <w:bottom w:val="none" w:sz="0" w:space="0" w:color="auto"/>
          <w:right w:val="none" w:sz="0" w:space="0" w:color="auto"/>
          <w:insideH w:val="single" w:sz="4" w:space="0" w:color="8C863E" w:themeColor="background2" w:themeShade="80"/>
          <w:insideV w:val="single" w:sz="4" w:space="0" w:color="8C863E" w:themeColor="background2" w:themeShade="80"/>
        </w:tblBorders>
        <w:tblCellMar>
          <w:left w:w="115" w:type="dxa"/>
          <w:right w:w="115" w:type="dxa"/>
        </w:tblCellMar>
        <w:tblLook w:val="04A0" w:firstRow="1" w:lastRow="0" w:firstColumn="1" w:lastColumn="0" w:noHBand="0" w:noVBand="1"/>
        <w:tblDescription w:val="Summary of steps for Funeral Directors and Staff"/>
      </w:tblPr>
      <w:tblGrid>
        <w:gridCol w:w="742"/>
        <w:gridCol w:w="7714"/>
      </w:tblGrid>
      <w:tr w:rsidR="00D0679A" w:rsidTr="00D0679A">
        <w:trPr>
          <w:trHeight w:val="699"/>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tcBorders>
            <w:shd w:val="clear" w:color="auto" w:fill="FFFFFF" w:themeFill="background1"/>
            <w:vAlign w:val="center"/>
          </w:tcPr>
          <w:p w:rsidR="00D0679A" w:rsidRPr="00D0679A" w:rsidRDefault="00D0679A" w:rsidP="00D0679A">
            <w:pPr>
              <w:jc w:val="center"/>
              <w:rPr>
                <w:b/>
                <w:noProof/>
                <w:sz w:val="24"/>
                <w:szCs w:val="24"/>
              </w:rPr>
            </w:pPr>
            <w:r w:rsidRPr="00D0679A">
              <w:rPr>
                <w:b/>
                <w:noProof/>
                <w:sz w:val="24"/>
                <w:szCs w:val="24"/>
              </w:rPr>
              <w:t>1a</w:t>
            </w:r>
          </w:p>
          <w:p w:rsidR="00D0679A" w:rsidRPr="00D0679A" w:rsidRDefault="00D0679A" w:rsidP="009C27F2"/>
        </w:tc>
        <w:tc>
          <w:tcPr>
            <w:tcW w:w="7681" w:type="dxa"/>
            <w:tcBorders>
              <w:top w:val="single" w:sz="4" w:space="0" w:color="8C863E" w:themeColor="background2" w:themeShade="80"/>
              <w:left w:val="single" w:sz="4" w:space="0" w:color="8C863E" w:themeColor="background2" w:themeShade="80"/>
              <w:bottom w:val="single" w:sz="4" w:space="0" w:color="8C863E" w:themeColor="background2" w:themeShade="80"/>
            </w:tcBorders>
            <w:shd w:val="clear" w:color="auto" w:fill="FFFFFF" w:themeFill="background1"/>
            <w:vAlign w:val="center"/>
          </w:tcPr>
          <w:p w:rsidR="00D0679A" w:rsidRPr="00D0679A" w:rsidRDefault="00D0679A" w:rsidP="00D04DBE">
            <w:r w:rsidRPr="00D0679A">
              <w:t xml:space="preserve">Obtain the Certifier Worksheet from the family designee, </w:t>
            </w:r>
            <w:r w:rsidRPr="00D0679A">
              <w:rPr>
                <w:u w:val="single"/>
              </w:rPr>
              <w:t>if entering for an offline certifier</w:t>
            </w:r>
            <w:r w:rsidRPr="00D0679A">
              <w:t>, or Pronouncement form, if applicable.</w:t>
            </w:r>
          </w:p>
        </w:tc>
      </w:tr>
      <w:tr w:rsidR="00D0679A" w:rsidTr="00D0679A">
        <w:trPr>
          <w:trHeight w:val="698"/>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tcBorders>
            <w:shd w:val="clear" w:color="auto" w:fill="8C863E" w:themeFill="background2" w:themeFillShade="80"/>
            <w:vAlign w:val="center"/>
          </w:tcPr>
          <w:p w:rsidR="00D0679A" w:rsidRPr="00D0679A" w:rsidRDefault="00D0679A" w:rsidP="009C27F2">
            <w:pPr>
              <w:jc w:val="center"/>
              <w:rPr>
                <w:b/>
                <w:noProof/>
                <w:color w:val="FFFFFF" w:themeColor="background1"/>
                <w:sz w:val="24"/>
                <w:szCs w:val="24"/>
              </w:rPr>
            </w:pPr>
            <w:r>
              <w:rPr>
                <w:b/>
                <w:noProof/>
                <w:color w:val="FFFFFF" w:themeColor="background1"/>
                <w:sz w:val="24"/>
                <w:szCs w:val="24"/>
              </w:rPr>
              <w:t>1b</w:t>
            </w:r>
          </w:p>
        </w:tc>
        <w:tc>
          <w:tcPr>
            <w:tcW w:w="7681" w:type="dxa"/>
            <w:tcBorders>
              <w:top w:val="single" w:sz="4" w:space="0" w:color="8C863E" w:themeColor="background2" w:themeShade="80"/>
              <w:left w:val="single" w:sz="4" w:space="0" w:color="8C863E" w:themeColor="background2" w:themeShade="80"/>
              <w:bottom w:val="single" w:sz="4" w:space="0" w:color="8C863E" w:themeColor="background2" w:themeShade="80"/>
            </w:tcBorders>
            <w:shd w:val="clear" w:color="auto" w:fill="FFFFFF" w:themeFill="background1"/>
            <w:vAlign w:val="center"/>
          </w:tcPr>
          <w:p w:rsidR="00D0679A" w:rsidRPr="00731E2D" w:rsidRDefault="00D0679A" w:rsidP="00D04DBE">
            <w:r>
              <w:t>Provide/obtain an Informant Worksheet from the family designee to collect the personal</w:t>
            </w:r>
            <w:r w:rsidR="005A7F4D">
              <w:t>,</w:t>
            </w:r>
            <w:r>
              <w:t xml:space="preserve"> legal and demographic information about the decedent.</w:t>
            </w:r>
          </w:p>
        </w:tc>
      </w:tr>
      <w:tr w:rsidR="00D0679A"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D0679A" w:rsidP="009C27F2">
            <w:pPr>
              <w:jc w:val="center"/>
              <w:rPr>
                <w:b/>
                <w:noProof/>
                <w:color w:val="FFFFFF" w:themeColor="background1"/>
                <w:sz w:val="24"/>
                <w:szCs w:val="24"/>
              </w:rPr>
            </w:pPr>
            <w:r>
              <w:rPr>
                <w:b/>
                <w:noProof/>
                <w:color w:val="FFFFFF" w:themeColor="background1"/>
                <w:sz w:val="24"/>
                <w:szCs w:val="24"/>
              </w:rPr>
              <w:t>2</w:t>
            </w:r>
          </w:p>
        </w:tc>
        <w:tc>
          <w:tcPr>
            <w:tcW w:w="7681" w:type="dxa"/>
            <w:tcBorders>
              <w:left w:val="nil"/>
            </w:tcBorders>
            <w:vAlign w:val="center"/>
          </w:tcPr>
          <w:p w:rsidR="00BB512A" w:rsidRDefault="00D0679A" w:rsidP="00745E5E">
            <w:r w:rsidRPr="00731E2D">
              <w:t xml:space="preserve">Create a New Case </w:t>
            </w:r>
            <w:r>
              <w:t>(</w:t>
            </w:r>
            <w:r w:rsidRPr="00745E5E">
              <w:rPr>
                <w:b/>
              </w:rPr>
              <w:t>Death</w:t>
            </w:r>
            <w:r w:rsidRPr="00745E5E">
              <w:rPr>
                <w:b/>
              </w:rPr>
              <w:sym w:font="Wingdings" w:char="F0E0"/>
            </w:r>
            <w:r w:rsidRPr="00745E5E">
              <w:rPr>
                <w:b/>
              </w:rPr>
              <w:t>New Death</w:t>
            </w:r>
            <w:r w:rsidRPr="00745E5E">
              <w:rPr>
                <w:b/>
              </w:rPr>
              <w:sym w:font="Wingdings" w:char="F0E0"/>
            </w:r>
            <w:r w:rsidRPr="00745E5E">
              <w:rPr>
                <w:b/>
              </w:rPr>
              <w:t>Create Case</w:t>
            </w:r>
            <w:r>
              <w:t>).  This process will also find existing records that an online certifier or hospital may have started.</w:t>
            </w:r>
            <w:r w:rsidR="00745E5E">
              <w:t xml:space="preserve"> </w:t>
            </w:r>
          </w:p>
          <w:p w:rsidR="00BB512A" w:rsidRDefault="00745E5E" w:rsidP="00BB512A">
            <w:pPr>
              <w:pStyle w:val="ListParagraph"/>
              <w:numPr>
                <w:ilvl w:val="0"/>
                <w:numId w:val="35"/>
              </w:numPr>
            </w:pPr>
            <w:r>
              <w:t xml:space="preserve">If no records are found, click </w:t>
            </w:r>
            <w:r w:rsidRPr="00BB512A">
              <w:rPr>
                <w:b/>
              </w:rPr>
              <w:t>Create New Case</w:t>
            </w:r>
            <w:r>
              <w:t xml:space="preserve">. </w:t>
            </w:r>
          </w:p>
          <w:p w:rsidR="00D0679A" w:rsidRPr="00731E2D" w:rsidRDefault="00745E5E" w:rsidP="00BB512A">
            <w:pPr>
              <w:pStyle w:val="ListParagraph"/>
              <w:numPr>
                <w:ilvl w:val="0"/>
                <w:numId w:val="35"/>
              </w:numPr>
            </w:pPr>
            <w:r>
              <w:t xml:space="preserve">If started by the certifier and found, click </w:t>
            </w:r>
            <w:r w:rsidRPr="00BB512A">
              <w:rPr>
                <w:b/>
              </w:rPr>
              <w:t>Accept</w:t>
            </w:r>
            <w:r>
              <w:t xml:space="preserve"> under Act</w:t>
            </w:r>
            <w:r w:rsidR="00BB512A">
              <w:t xml:space="preserve">ion for FH, then click </w:t>
            </w:r>
            <w:r w:rsidR="00BB512A" w:rsidRPr="00BB512A">
              <w:rPr>
                <w:b/>
              </w:rPr>
              <w:t>Continue</w:t>
            </w:r>
            <w:r w:rsidR="00BB512A">
              <w:t xml:space="preserve"> on Records Details.</w:t>
            </w:r>
          </w:p>
        </w:tc>
      </w:tr>
      <w:tr w:rsidR="00D0679A" w:rsidTr="000E704E">
        <w:trPr>
          <w:trHeight w:val="549"/>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D0679A" w:rsidP="009C27F2">
            <w:pPr>
              <w:jc w:val="center"/>
              <w:rPr>
                <w:b/>
                <w:noProof/>
                <w:color w:val="FFFFFF" w:themeColor="background1"/>
                <w:sz w:val="24"/>
                <w:szCs w:val="24"/>
              </w:rPr>
            </w:pPr>
            <w:r>
              <w:rPr>
                <w:b/>
                <w:noProof/>
                <w:color w:val="FFFFFF" w:themeColor="background1"/>
                <w:sz w:val="24"/>
                <w:szCs w:val="24"/>
              </w:rPr>
              <w:t>3</w:t>
            </w:r>
          </w:p>
        </w:tc>
        <w:tc>
          <w:tcPr>
            <w:tcW w:w="7681" w:type="dxa"/>
            <w:tcBorders>
              <w:left w:val="nil"/>
            </w:tcBorders>
            <w:vAlign w:val="center"/>
          </w:tcPr>
          <w:p w:rsidR="00D0679A" w:rsidRDefault="00D0679A" w:rsidP="007D60A6">
            <w:r>
              <w:t xml:space="preserve">Enter </w:t>
            </w:r>
            <w:r w:rsidRPr="007D60A6">
              <w:rPr>
                <w:b/>
              </w:rPr>
              <w:t>Decedent Info (Tab 1)</w:t>
            </w:r>
            <w:r w:rsidR="007D60A6">
              <w:t>. You may not proceed unless this tab is complete.</w:t>
            </w:r>
          </w:p>
        </w:tc>
      </w:tr>
      <w:tr w:rsidR="00506942" w:rsidTr="000E704E">
        <w:trPr>
          <w:trHeight w:val="549"/>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506942" w:rsidRDefault="00506942" w:rsidP="009C27F2">
            <w:pPr>
              <w:jc w:val="center"/>
              <w:rPr>
                <w:b/>
                <w:noProof/>
                <w:color w:val="FFFFFF" w:themeColor="background1"/>
                <w:sz w:val="24"/>
                <w:szCs w:val="24"/>
              </w:rPr>
            </w:pPr>
            <w:r>
              <w:rPr>
                <w:b/>
                <w:noProof/>
                <w:color w:val="FFFFFF" w:themeColor="background1"/>
                <w:sz w:val="24"/>
                <w:szCs w:val="24"/>
              </w:rPr>
              <w:t>4</w:t>
            </w:r>
          </w:p>
        </w:tc>
        <w:tc>
          <w:tcPr>
            <w:tcW w:w="7681" w:type="dxa"/>
            <w:tcBorders>
              <w:left w:val="nil"/>
            </w:tcBorders>
            <w:vAlign w:val="center"/>
          </w:tcPr>
          <w:p w:rsidR="00506942" w:rsidRPr="007D60A6" w:rsidRDefault="00506942" w:rsidP="009A6CA1">
            <w:r>
              <w:t xml:space="preserve">Click on </w:t>
            </w:r>
            <w:r w:rsidRPr="007D60A6">
              <w:rPr>
                <w:b/>
              </w:rPr>
              <w:t>Tab 12</w:t>
            </w:r>
            <w:r w:rsidR="007D60A6">
              <w:rPr>
                <w:b/>
              </w:rPr>
              <w:t xml:space="preserve"> (Record Actions)</w:t>
            </w:r>
            <w:r w:rsidR="007D60A6">
              <w:t>.</w:t>
            </w:r>
            <w:r w:rsidR="00885B92">
              <w:t xml:space="preserve"> </w:t>
            </w:r>
          </w:p>
        </w:tc>
      </w:tr>
      <w:tr w:rsidR="00D0679A" w:rsidTr="005C4964">
        <w:trPr>
          <w:trHeight w:val="490"/>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952009" w:rsidP="009C27F2">
            <w:pPr>
              <w:jc w:val="center"/>
              <w:rPr>
                <w:b/>
                <w:noProof/>
                <w:color w:val="FFFFFF" w:themeColor="background1"/>
                <w:sz w:val="24"/>
                <w:szCs w:val="24"/>
              </w:rPr>
            </w:pPr>
            <w:r>
              <w:rPr>
                <w:b/>
                <w:noProof/>
                <w:color w:val="FFFFFF" w:themeColor="background1"/>
                <w:sz w:val="24"/>
                <w:szCs w:val="24"/>
              </w:rPr>
              <w:t>5</w:t>
            </w:r>
          </w:p>
        </w:tc>
        <w:tc>
          <w:tcPr>
            <w:tcW w:w="7681" w:type="dxa"/>
            <w:tcBorders>
              <w:left w:val="nil"/>
            </w:tcBorders>
            <w:vAlign w:val="center"/>
          </w:tcPr>
          <w:p w:rsidR="00D0679A" w:rsidRDefault="00952009" w:rsidP="00952009">
            <w:r>
              <w:t xml:space="preserve">Click on the checkbox </w:t>
            </w:r>
            <w:r w:rsidRPr="00952009">
              <w:rPr>
                <w:b/>
              </w:rPr>
              <w:t>No Designated Funeral Home.</w:t>
            </w:r>
          </w:p>
        </w:tc>
      </w:tr>
      <w:tr w:rsidR="00DB624B" w:rsidRPr="00DB624B" w:rsidTr="00DB624B">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B624B" w:rsidRPr="00DB624B" w:rsidRDefault="00952009" w:rsidP="009C27F2">
            <w:pPr>
              <w:jc w:val="center"/>
              <w:rPr>
                <w:b/>
                <w:noProof/>
                <w:color w:val="FFFFFF" w:themeColor="background1"/>
                <w:sz w:val="24"/>
                <w:szCs w:val="24"/>
              </w:rPr>
            </w:pPr>
            <w:r>
              <w:rPr>
                <w:b/>
                <w:noProof/>
                <w:color w:val="FFFFFF" w:themeColor="background1"/>
                <w:sz w:val="24"/>
                <w:szCs w:val="24"/>
              </w:rPr>
              <w:t>6</w:t>
            </w:r>
          </w:p>
        </w:tc>
        <w:tc>
          <w:tcPr>
            <w:tcW w:w="7681" w:type="dxa"/>
            <w:tcBorders>
              <w:left w:val="nil"/>
            </w:tcBorders>
            <w:vAlign w:val="center"/>
          </w:tcPr>
          <w:p w:rsidR="00952009" w:rsidRDefault="00952009" w:rsidP="00952009">
            <w:r>
              <w:t xml:space="preserve">Was the record </w:t>
            </w:r>
            <w:r w:rsidRPr="00DA0F42">
              <w:rPr>
                <w:u w:val="single"/>
              </w:rPr>
              <w:t>started by an online certifier/facility</w:t>
            </w:r>
            <w:r>
              <w:t xml:space="preserve"> (where you accepted the case in step 2)</w:t>
            </w:r>
            <w:r w:rsidR="00BD5C69">
              <w:t>?</w:t>
            </w:r>
            <w:r>
              <w:t xml:space="preserve">  </w:t>
            </w:r>
            <w:r w:rsidR="00DA0F42">
              <w:rPr>
                <w:u w:val="single"/>
              </w:rPr>
              <w:t>If yes, skip to step 8</w:t>
            </w:r>
            <w:r w:rsidRPr="00DB624B">
              <w:rPr>
                <w:u w:val="single"/>
              </w:rPr>
              <w:t>.</w:t>
            </w:r>
          </w:p>
          <w:p w:rsidR="00952009" w:rsidRPr="00952009" w:rsidRDefault="00952009" w:rsidP="00952009">
            <w:pPr>
              <w:pStyle w:val="ListParagraph"/>
              <w:numPr>
                <w:ilvl w:val="0"/>
                <w:numId w:val="32"/>
              </w:numPr>
              <w:rPr>
                <w:color w:val="2F2B20" w:themeColor="text1"/>
              </w:rPr>
            </w:pPr>
            <w:r w:rsidRPr="00952009">
              <w:rPr>
                <w:color w:val="2F2B20" w:themeColor="text1"/>
              </w:rPr>
              <w:t>If no, and if the certifier is known,</w:t>
            </w:r>
            <w:r w:rsidR="00BD5C69">
              <w:rPr>
                <w:color w:val="2F2B20" w:themeColor="text1"/>
              </w:rPr>
              <w:t xml:space="preserve"> </w:t>
            </w:r>
            <w:r w:rsidR="00BD5C69" w:rsidRPr="00BD5C69">
              <w:rPr>
                <w:b/>
                <w:color w:val="2F2B20" w:themeColor="text1"/>
              </w:rPr>
              <w:t>s</w:t>
            </w:r>
            <w:r w:rsidRPr="00BD5C69">
              <w:rPr>
                <w:b/>
                <w:color w:val="2F2B20" w:themeColor="text1"/>
              </w:rPr>
              <w:t>elect</w:t>
            </w:r>
            <w:r w:rsidRPr="00952009">
              <w:rPr>
                <w:color w:val="2F2B20" w:themeColor="text1"/>
              </w:rPr>
              <w:t xml:space="preserve"> a certifier from </w:t>
            </w:r>
            <w:r w:rsidR="00BD5C69">
              <w:rPr>
                <w:color w:val="2F2B20" w:themeColor="text1"/>
              </w:rPr>
              <w:t>the</w:t>
            </w:r>
            <w:r w:rsidRPr="00952009">
              <w:rPr>
                <w:color w:val="2F2B20" w:themeColor="text1"/>
              </w:rPr>
              <w:t xml:space="preserve"> pick list. If not in list, mark the box </w:t>
            </w:r>
            <w:r w:rsidRPr="00BD5C69">
              <w:rPr>
                <w:b/>
                <w:color w:val="2F2B20" w:themeColor="text1"/>
              </w:rPr>
              <w:t>Check if physician is not in list</w:t>
            </w:r>
            <w:r w:rsidRPr="00952009">
              <w:rPr>
                <w:color w:val="2F2B20" w:themeColor="text1"/>
              </w:rPr>
              <w:t xml:space="preserve">. </w:t>
            </w:r>
          </w:p>
          <w:p w:rsidR="00DB624B" w:rsidRPr="00952009" w:rsidRDefault="00952009" w:rsidP="00952009">
            <w:pPr>
              <w:pStyle w:val="ListParagraph"/>
              <w:numPr>
                <w:ilvl w:val="0"/>
                <w:numId w:val="32"/>
              </w:numPr>
              <w:rPr>
                <w:b/>
                <w:noProof/>
                <w:color w:val="FFFFFF" w:themeColor="background1"/>
                <w:sz w:val="24"/>
                <w:szCs w:val="24"/>
              </w:rPr>
            </w:pPr>
            <w:r w:rsidRPr="00952009">
              <w:rPr>
                <w:color w:val="2F2B20" w:themeColor="text1"/>
              </w:rPr>
              <w:t xml:space="preserve">Do this </w:t>
            </w:r>
            <w:r w:rsidRPr="00952009">
              <w:rPr>
                <w:color w:val="2F2B20" w:themeColor="text1"/>
                <w:u w:val="single"/>
              </w:rPr>
              <w:t>only once</w:t>
            </w:r>
            <w:r w:rsidRPr="00952009">
              <w:rPr>
                <w:color w:val="2F2B20" w:themeColor="text1"/>
              </w:rPr>
              <w:t xml:space="preserve"> unless changing certifiers.  The certifier pick lists will revert back to “Select” once chosen, and you will delete the medical information if a new certifier </w:t>
            </w:r>
            <w:r>
              <w:t>is selected or same certifier is re-selected.</w:t>
            </w:r>
          </w:p>
        </w:tc>
      </w:tr>
      <w:tr w:rsidR="00D0679A" w:rsidTr="0071122B">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FFFFFF" w:themeFill="background1"/>
            <w:vAlign w:val="center"/>
          </w:tcPr>
          <w:p w:rsidR="00D0679A" w:rsidRPr="0071122B" w:rsidRDefault="00952009" w:rsidP="009C27F2">
            <w:pPr>
              <w:jc w:val="center"/>
              <w:rPr>
                <w:b/>
                <w:noProof/>
                <w:sz w:val="24"/>
                <w:szCs w:val="24"/>
              </w:rPr>
            </w:pPr>
            <w:r>
              <w:rPr>
                <w:b/>
                <w:noProof/>
                <w:sz w:val="24"/>
                <w:szCs w:val="24"/>
              </w:rPr>
              <w:t>7</w:t>
            </w:r>
          </w:p>
        </w:tc>
        <w:tc>
          <w:tcPr>
            <w:tcW w:w="7681" w:type="dxa"/>
            <w:tcBorders>
              <w:left w:val="nil"/>
            </w:tcBorders>
            <w:vAlign w:val="center"/>
          </w:tcPr>
          <w:p w:rsidR="00D0679A" w:rsidRDefault="00D0679A" w:rsidP="009A6CA1">
            <w:r w:rsidRPr="0071122B">
              <w:rPr>
                <w:u w:val="single"/>
              </w:rPr>
              <w:t>If entering on behalf of an offline certifier</w:t>
            </w:r>
            <w:r>
              <w:t xml:space="preserve">, enter tabs 6-9 (Medical Information) and tab 5A (Pronouncement info) if applicable, then </w:t>
            </w:r>
            <w:r w:rsidRPr="00927E98">
              <w:rPr>
                <w:b/>
              </w:rPr>
              <w:t>Finish</w:t>
            </w:r>
            <w:r>
              <w:rPr>
                <w:b/>
              </w:rPr>
              <w:t>,</w:t>
            </w:r>
            <w:r>
              <w:t xml:space="preserve"> and </w:t>
            </w:r>
            <w:r w:rsidRPr="00927E98">
              <w:rPr>
                <w:b/>
              </w:rPr>
              <w:t>Save (as Pending)</w:t>
            </w:r>
            <w:r>
              <w:t xml:space="preserve"> at the bottom of the VIPS Warning Page</w:t>
            </w:r>
            <w:r w:rsidRPr="00927E98">
              <w:rPr>
                <w:b/>
              </w:rPr>
              <w:t>.</w:t>
            </w:r>
            <w:r>
              <w:t xml:space="preserve"> </w:t>
            </w:r>
          </w:p>
          <w:p w:rsidR="00D0679A" w:rsidRDefault="00D0679A" w:rsidP="00927E98">
            <w:pPr>
              <w:pStyle w:val="ListParagraph"/>
              <w:numPr>
                <w:ilvl w:val="0"/>
                <w:numId w:val="32"/>
              </w:numPr>
            </w:pPr>
            <w:r>
              <w:t xml:space="preserve">If medical information is complete, </w:t>
            </w:r>
            <w:r w:rsidRPr="00927E98">
              <w:rPr>
                <w:b/>
              </w:rPr>
              <w:t>Return to Record</w:t>
            </w:r>
            <w:r>
              <w:t xml:space="preserve">, on tab 12 check </w:t>
            </w:r>
            <w:r w:rsidRPr="00731E2D">
              <w:rPr>
                <w:b/>
              </w:rPr>
              <w:t>Ready to Certify</w:t>
            </w:r>
            <w:r>
              <w:t xml:space="preserve">, Finish, Save, and </w:t>
            </w:r>
            <w:r w:rsidRPr="00731E2D">
              <w:rPr>
                <w:b/>
              </w:rPr>
              <w:t>fax</w:t>
            </w:r>
            <w:r>
              <w:rPr>
                <w:b/>
              </w:rPr>
              <w:t>/print</w:t>
            </w:r>
            <w:r w:rsidRPr="00731E2D">
              <w:rPr>
                <w:b/>
              </w:rPr>
              <w:t xml:space="preserve"> the Attestation Form</w:t>
            </w:r>
            <w:r>
              <w:t xml:space="preserve">.  </w:t>
            </w:r>
          </w:p>
          <w:p w:rsidR="00D0679A" w:rsidRDefault="00D0679A" w:rsidP="00085FF8">
            <w:pPr>
              <w:pStyle w:val="ListParagraph"/>
              <w:numPr>
                <w:ilvl w:val="0"/>
                <w:numId w:val="32"/>
              </w:numPr>
            </w:pPr>
            <w:r>
              <w:t>If you only have a pronouncement form, Finish, Save, and send a Preliminary Certifier Worksheet to</w:t>
            </w:r>
            <w:r w:rsidR="00085FF8">
              <w:t xml:space="preserve"> obtain the medical information </w:t>
            </w:r>
            <w:r w:rsidR="00085FF8" w:rsidRPr="00085FF8">
              <w:t>from the certifier.</w:t>
            </w:r>
          </w:p>
        </w:tc>
      </w:tr>
      <w:tr w:rsidR="00D0679A"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BD5C69" w:rsidP="009C27F2">
            <w:pPr>
              <w:jc w:val="center"/>
              <w:rPr>
                <w:b/>
                <w:noProof/>
                <w:color w:val="FFFFFF" w:themeColor="background1"/>
                <w:sz w:val="24"/>
                <w:szCs w:val="24"/>
              </w:rPr>
            </w:pPr>
            <w:r>
              <w:rPr>
                <w:b/>
                <w:noProof/>
                <w:color w:val="FFFFFF" w:themeColor="background1"/>
                <w:sz w:val="24"/>
                <w:szCs w:val="24"/>
              </w:rPr>
              <w:t>8</w:t>
            </w:r>
          </w:p>
        </w:tc>
        <w:tc>
          <w:tcPr>
            <w:tcW w:w="7681" w:type="dxa"/>
            <w:tcBorders>
              <w:left w:val="nil"/>
            </w:tcBorders>
            <w:vAlign w:val="center"/>
          </w:tcPr>
          <w:p w:rsidR="00D0679A" w:rsidRDefault="00D0679A" w:rsidP="002A33C5">
            <w:r>
              <w:t>Enter tabs 1-5 (</w:t>
            </w:r>
            <w:r w:rsidRPr="00731E2D">
              <w:rPr>
                <w:b/>
              </w:rPr>
              <w:t>Decedent’s legal and personal information</w:t>
            </w:r>
            <w:r>
              <w:t xml:space="preserve">).  </w:t>
            </w:r>
            <w:r w:rsidRPr="0029270B">
              <w:rPr>
                <w:b/>
              </w:rPr>
              <w:t>Finish, Save</w:t>
            </w:r>
            <w:r>
              <w:t xml:space="preserve">.  This is a good time to print a </w:t>
            </w:r>
            <w:r w:rsidRPr="0029270B">
              <w:rPr>
                <w:b/>
              </w:rPr>
              <w:t>Fax Coversheet</w:t>
            </w:r>
            <w:r>
              <w:t>, and fax in the pronouncement form, if any (but you may do this earlier, or at any point in the process, once a record is saved).</w:t>
            </w:r>
          </w:p>
        </w:tc>
      </w:tr>
      <w:tr w:rsidR="00D0679A" w:rsidTr="005C4964">
        <w:trPr>
          <w:trHeight w:val="269"/>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FFFFFF" w:themeFill="background1"/>
            <w:vAlign w:val="center"/>
          </w:tcPr>
          <w:p w:rsidR="00D0679A" w:rsidRPr="00895157" w:rsidRDefault="00BD5C69" w:rsidP="009C27F2">
            <w:pPr>
              <w:jc w:val="center"/>
              <w:rPr>
                <w:b/>
                <w:noProof/>
                <w:sz w:val="24"/>
                <w:szCs w:val="24"/>
              </w:rPr>
            </w:pPr>
            <w:r>
              <w:rPr>
                <w:b/>
                <w:noProof/>
                <w:sz w:val="24"/>
                <w:szCs w:val="24"/>
              </w:rPr>
              <w:t>9</w:t>
            </w:r>
          </w:p>
        </w:tc>
        <w:tc>
          <w:tcPr>
            <w:tcW w:w="7681" w:type="dxa"/>
            <w:tcBorders>
              <w:left w:val="nil"/>
            </w:tcBorders>
            <w:vAlign w:val="center"/>
          </w:tcPr>
          <w:p w:rsidR="00D0679A" w:rsidRDefault="00D0679A" w:rsidP="005C4964">
            <w:r w:rsidRPr="00895157">
              <w:rPr>
                <w:u w:val="single"/>
              </w:rPr>
              <w:t>If entering on behalf of an offline certifier</w:t>
            </w:r>
            <w:r>
              <w:t xml:space="preserve">, upon receipt of the </w:t>
            </w:r>
            <w:r w:rsidRPr="007F54E2">
              <w:rPr>
                <w:b/>
              </w:rPr>
              <w:t>Attestation form</w:t>
            </w:r>
            <w:r w:rsidR="006655B8">
              <w:t>, retrieve record through the menu path Death</w:t>
            </w:r>
            <w:r w:rsidR="006655B8">
              <w:sym w:font="Wingdings" w:char="F0E0"/>
            </w:r>
            <w:r w:rsidR="006655B8">
              <w:t>New Death</w:t>
            </w:r>
            <w:r w:rsidR="006655B8">
              <w:sym w:font="Wingdings" w:char="F0E0"/>
            </w:r>
            <w:r w:rsidR="006655B8">
              <w:t>Update.  O</w:t>
            </w:r>
            <w:r>
              <w:t xml:space="preserve">n tab 12 check </w:t>
            </w:r>
            <w:r w:rsidRPr="00731E2D">
              <w:rPr>
                <w:b/>
              </w:rPr>
              <w:t>Ready to Certify</w:t>
            </w:r>
            <w:r>
              <w:t xml:space="preserve">, then enter certifier </w:t>
            </w:r>
            <w:r w:rsidRPr="00927E98">
              <w:rPr>
                <w:b/>
              </w:rPr>
              <w:t>date signed</w:t>
            </w:r>
            <w:r>
              <w:t xml:space="preserve"> in tab 9, and click the </w:t>
            </w:r>
            <w:r w:rsidRPr="00927E98">
              <w:rPr>
                <w:b/>
              </w:rPr>
              <w:t>Certify</w:t>
            </w:r>
            <w:r>
              <w:t xml:space="preserve"> button on tab 12.  </w:t>
            </w:r>
            <w:r w:rsidRPr="00927E98">
              <w:rPr>
                <w:b/>
              </w:rPr>
              <w:t>Finish, Save.</w:t>
            </w:r>
            <w:r w:rsidR="00BD5C69">
              <w:rPr>
                <w:b/>
              </w:rPr>
              <w:t xml:space="preserve"> </w:t>
            </w:r>
            <w:r w:rsidR="00BD5C69" w:rsidRPr="00BD5C69">
              <w:t xml:space="preserve">If the certifier is </w:t>
            </w:r>
            <w:r w:rsidR="00BD5C69" w:rsidRPr="00BD5C69">
              <w:rPr>
                <w:u w:val="single"/>
              </w:rPr>
              <w:t>online</w:t>
            </w:r>
            <w:r w:rsidR="00BD5C69" w:rsidRPr="00BD5C69">
              <w:t>, double check that the record is</w:t>
            </w:r>
            <w:r w:rsidR="005C4964">
              <w:t xml:space="preserve"> Certified (on tab 12, History)</w:t>
            </w:r>
            <w:r w:rsidR="005C4964" w:rsidRPr="005C4964">
              <w:t xml:space="preserve">. </w:t>
            </w:r>
            <w:r w:rsidR="005C4964">
              <w:t>(</w:t>
            </w:r>
            <w:r w:rsidR="005C4964" w:rsidRPr="005C4964">
              <w:t xml:space="preserve">The Attestation </w:t>
            </w:r>
            <w:r w:rsidR="005C4964">
              <w:t xml:space="preserve">is </w:t>
            </w:r>
            <w:r w:rsidR="005C4964" w:rsidRPr="005C4964">
              <w:t xml:space="preserve">faxed to the number on the form </w:t>
            </w:r>
            <w:r w:rsidR="005C4964">
              <w:t xml:space="preserve">by offline certifiers </w:t>
            </w:r>
            <w:r w:rsidR="005C4964" w:rsidRPr="005C4964">
              <w:t>and should be available in the Available Documents at the bottom of the Record Details Page before you certify the record.</w:t>
            </w:r>
            <w:r w:rsidR="005C4964">
              <w:t xml:space="preserve"> No Attestation form is needed for online certifiers.)</w:t>
            </w:r>
          </w:p>
        </w:tc>
      </w:tr>
      <w:tr w:rsidR="00D0679A"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DA0F42" w:rsidP="009C27F2">
            <w:pPr>
              <w:jc w:val="center"/>
              <w:rPr>
                <w:b/>
                <w:noProof/>
                <w:color w:val="FFFFFF" w:themeColor="background1"/>
                <w:sz w:val="24"/>
                <w:szCs w:val="24"/>
              </w:rPr>
            </w:pPr>
            <w:r>
              <w:rPr>
                <w:b/>
                <w:noProof/>
                <w:color w:val="FFFFFF" w:themeColor="background1"/>
                <w:sz w:val="24"/>
                <w:szCs w:val="24"/>
              </w:rPr>
              <w:t>10</w:t>
            </w:r>
          </w:p>
        </w:tc>
        <w:tc>
          <w:tcPr>
            <w:tcW w:w="7681" w:type="dxa"/>
            <w:tcBorders>
              <w:left w:val="nil"/>
            </w:tcBorders>
            <w:vAlign w:val="center"/>
          </w:tcPr>
          <w:p w:rsidR="00D0679A" w:rsidRDefault="00D0679A" w:rsidP="004F024C">
            <w:r>
              <w:t xml:space="preserve">If all information is complete, on the </w:t>
            </w:r>
            <w:r w:rsidRPr="007F54E2">
              <w:rPr>
                <w:b/>
              </w:rPr>
              <w:t>Successful Transaction</w:t>
            </w:r>
            <w:r>
              <w:t xml:space="preserve"> page, print an </w:t>
            </w:r>
            <w:r w:rsidRPr="007F54E2">
              <w:rPr>
                <w:b/>
              </w:rPr>
              <w:t>Informant Verification</w:t>
            </w:r>
            <w:r>
              <w:t xml:space="preserve"> form so that the information entered can be reviewed by the </w:t>
            </w:r>
            <w:r w:rsidR="004F024C">
              <w:t>Clerk</w:t>
            </w:r>
            <w:r>
              <w:t xml:space="preserve"> and informant.</w:t>
            </w:r>
          </w:p>
        </w:tc>
      </w:tr>
      <w:tr w:rsidR="00D0679A"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DA0F42" w:rsidP="009C27F2">
            <w:pPr>
              <w:jc w:val="center"/>
              <w:rPr>
                <w:b/>
                <w:noProof/>
                <w:color w:val="FFFFFF" w:themeColor="background1"/>
                <w:sz w:val="24"/>
                <w:szCs w:val="24"/>
              </w:rPr>
            </w:pPr>
            <w:r>
              <w:rPr>
                <w:b/>
                <w:noProof/>
                <w:color w:val="FFFFFF" w:themeColor="background1"/>
                <w:sz w:val="24"/>
                <w:szCs w:val="24"/>
              </w:rPr>
              <w:t>11</w:t>
            </w:r>
          </w:p>
        </w:tc>
        <w:tc>
          <w:tcPr>
            <w:tcW w:w="7681" w:type="dxa"/>
            <w:tcBorders>
              <w:left w:val="nil"/>
            </w:tcBorders>
            <w:vAlign w:val="center"/>
          </w:tcPr>
          <w:p w:rsidR="00D0679A" w:rsidRDefault="00D0679A" w:rsidP="007F54E2">
            <w:r>
              <w:t>Retrieve record</w:t>
            </w:r>
            <w:r w:rsidR="004443E5">
              <w:t xml:space="preserve"> (Death</w:t>
            </w:r>
            <w:r w:rsidR="004443E5">
              <w:sym w:font="Wingdings" w:char="F0E0"/>
            </w:r>
            <w:r w:rsidR="004443E5">
              <w:t>New Death</w:t>
            </w:r>
            <w:r w:rsidR="004443E5">
              <w:sym w:font="Wingdings" w:char="F0E0"/>
            </w:r>
            <w:r w:rsidR="004443E5">
              <w:t>Update)</w:t>
            </w:r>
            <w:r>
              <w:t xml:space="preserve">, enter </w:t>
            </w:r>
            <w:r>
              <w:rPr>
                <w:b/>
              </w:rPr>
              <w:t>Ve</w:t>
            </w:r>
            <w:r w:rsidRPr="007F54E2">
              <w:rPr>
                <w:b/>
              </w:rPr>
              <w:t>rification form date signed</w:t>
            </w:r>
            <w:r>
              <w:rPr>
                <w:b/>
              </w:rPr>
              <w:t xml:space="preserve"> </w:t>
            </w:r>
            <w:r w:rsidRPr="00CA4FC3">
              <w:t>or check the box if you are not using the Verification form,</w:t>
            </w:r>
            <w:r>
              <w:t xml:space="preserve"> and </w:t>
            </w:r>
            <w:r w:rsidR="004443E5" w:rsidRPr="004443E5">
              <w:rPr>
                <w:b/>
              </w:rPr>
              <w:t>Check when ready for review before releasing</w:t>
            </w:r>
            <w:r w:rsidR="004443E5">
              <w:rPr>
                <w:b/>
              </w:rPr>
              <w:t>.</w:t>
            </w:r>
          </w:p>
        </w:tc>
      </w:tr>
      <w:tr w:rsidR="00D0679A"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DA0F42" w:rsidP="009C27F2">
            <w:pPr>
              <w:jc w:val="center"/>
              <w:rPr>
                <w:b/>
                <w:noProof/>
                <w:color w:val="FFFFFF" w:themeColor="background1"/>
                <w:sz w:val="24"/>
                <w:szCs w:val="24"/>
              </w:rPr>
            </w:pPr>
            <w:r>
              <w:rPr>
                <w:b/>
                <w:noProof/>
                <w:color w:val="FFFFFF" w:themeColor="background1"/>
                <w:sz w:val="24"/>
                <w:szCs w:val="24"/>
              </w:rPr>
              <w:t>12</w:t>
            </w:r>
          </w:p>
        </w:tc>
        <w:tc>
          <w:tcPr>
            <w:tcW w:w="7681" w:type="dxa"/>
            <w:tcBorders>
              <w:left w:val="nil"/>
            </w:tcBorders>
            <w:vAlign w:val="center"/>
          </w:tcPr>
          <w:p w:rsidR="00D0679A" w:rsidRPr="007F54E2" w:rsidRDefault="00D0679A" w:rsidP="009C27F2">
            <w:r w:rsidRPr="007F54E2">
              <w:t xml:space="preserve">If ready to submit to Burial Agent (all fields must be complete), click the </w:t>
            </w:r>
            <w:r w:rsidRPr="007F54E2">
              <w:rPr>
                <w:b/>
              </w:rPr>
              <w:t>Release</w:t>
            </w:r>
            <w:r>
              <w:t xml:space="preserve"> button, then </w:t>
            </w:r>
            <w:r w:rsidRPr="00731E2D">
              <w:rPr>
                <w:b/>
              </w:rPr>
              <w:t>Finish</w:t>
            </w:r>
            <w:r>
              <w:t xml:space="preserve">.  </w:t>
            </w:r>
          </w:p>
        </w:tc>
      </w:tr>
      <w:tr w:rsidR="00D0679A"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D0679A" w:rsidRPr="009F0A92" w:rsidRDefault="00DA0F42" w:rsidP="009C27F2">
            <w:pPr>
              <w:jc w:val="center"/>
              <w:rPr>
                <w:b/>
                <w:noProof/>
                <w:color w:val="FFFFFF" w:themeColor="background1"/>
                <w:sz w:val="24"/>
                <w:szCs w:val="24"/>
              </w:rPr>
            </w:pPr>
            <w:r>
              <w:rPr>
                <w:b/>
                <w:noProof/>
                <w:color w:val="FFFFFF" w:themeColor="background1"/>
                <w:sz w:val="24"/>
                <w:szCs w:val="24"/>
              </w:rPr>
              <w:t>13</w:t>
            </w:r>
          </w:p>
        </w:tc>
        <w:tc>
          <w:tcPr>
            <w:tcW w:w="7681" w:type="dxa"/>
            <w:tcBorders>
              <w:left w:val="nil"/>
            </w:tcBorders>
            <w:vAlign w:val="center"/>
          </w:tcPr>
          <w:p w:rsidR="00D0679A" w:rsidRDefault="00895157" w:rsidP="009C27F2">
            <w:r>
              <w:t>It is recommended that family designees obtain the burial permit directly from the burial agent, such that their plans for disposition are approved. However, if you will be printing the permit for the family designee, p</w:t>
            </w:r>
            <w:r w:rsidR="00D0679A">
              <w:t>rint a permit from the menu (Death</w:t>
            </w:r>
            <w:r w:rsidR="00D0679A">
              <w:sym w:font="Wingdings" w:char="F0E0"/>
            </w:r>
            <w:r w:rsidR="00D0679A">
              <w:t>Print</w:t>
            </w:r>
            <w:r w:rsidR="00D0679A">
              <w:sym w:font="Wingdings" w:char="F0E0"/>
            </w:r>
            <w:r w:rsidR="00D0679A">
              <w:t>Permits).</w:t>
            </w:r>
          </w:p>
          <w:p w:rsidR="00D0679A" w:rsidRDefault="00D0679A" w:rsidP="00731E2D">
            <w:pPr>
              <w:pStyle w:val="ListParagraph"/>
              <w:numPr>
                <w:ilvl w:val="0"/>
                <w:numId w:val="34"/>
              </w:numPr>
            </w:pPr>
            <w:r>
              <w:t>If a community is “opt-in,” you may print immediately after releasing.</w:t>
            </w:r>
          </w:p>
          <w:p w:rsidR="00D0679A" w:rsidRDefault="00D0679A" w:rsidP="002A33C5">
            <w:pPr>
              <w:pStyle w:val="ListParagraph"/>
              <w:numPr>
                <w:ilvl w:val="0"/>
                <w:numId w:val="34"/>
              </w:numPr>
            </w:pPr>
            <w:r>
              <w:t xml:space="preserve">If a community is “opt-out,” print after the burial agent enters permit </w:t>
            </w:r>
            <w:r w:rsidR="002A33C5">
              <w:t xml:space="preserve">info. </w:t>
            </w:r>
          </w:p>
        </w:tc>
      </w:tr>
      <w:tr w:rsidR="00895157" w:rsidTr="00D0679A">
        <w:trPr>
          <w:trHeight w:val="782"/>
          <w:tblCellSpacing w:w="11" w:type="dxa"/>
        </w:trPr>
        <w:tc>
          <w:tcPr>
            <w:tcW w:w="709" w:type="dxa"/>
            <w:tcBorders>
              <w:top w:val="single" w:sz="4" w:space="0" w:color="8C863E" w:themeColor="background2" w:themeShade="80"/>
              <w:left w:val="single" w:sz="4" w:space="0" w:color="8C863E" w:themeColor="background2" w:themeShade="80"/>
              <w:bottom w:val="single" w:sz="4" w:space="0" w:color="8C863E" w:themeColor="background2" w:themeShade="80"/>
              <w:right w:val="single" w:sz="4" w:space="0" w:color="8C863E" w:themeColor="background2" w:themeShade="80"/>
            </w:tcBorders>
            <w:shd w:val="clear" w:color="auto" w:fill="8C863E" w:themeFill="background2" w:themeFillShade="80"/>
            <w:vAlign w:val="center"/>
          </w:tcPr>
          <w:p w:rsidR="00895157" w:rsidRDefault="00DA0F42" w:rsidP="009C27F2">
            <w:pPr>
              <w:jc w:val="center"/>
              <w:rPr>
                <w:b/>
                <w:noProof/>
                <w:color w:val="FFFFFF" w:themeColor="background1"/>
                <w:sz w:val="24"/>
                <w:szCs w:val="24"/>
              </w:rPr>
            </w:pPr>
            <w:r>
              <w:rPr>
                <w:b/>
                <w:noProof/>
                <w:color w:val="FFFFFF" w:themeColor="background1"/>
                <w:sz w:val="24"/>
                <w:szCs w:val="24"/>
              </w:rPr>
              <w:t>14</w:t>
            </w:r>
          </w:p>
        </w:tc>
        <w:tc>
          <w:tcPr>
            <w:tcW w:w="7681" w:type="dxa"/>
            <w:tcBorders>
              <w:left w:val="nil"/>
            </w:tcBorders>
            <w:vAlign w:val="center"/>
          </w:tcPr>
          <w:p w:rsidR="00895157" w:rsidRDefault="00895157" w:rsidP="009C27F2">
            <w:r>
              <w:t>Once the record is released by the burial agent for registration, you may register and print archival and certified copies.</w:t>
            </w:r>
          </w:p>
        </w:tc>
      </w:tr>
    </w:tbl>
    <w:p w:rsidR="00EE2738" w:rsidRDefault="00EE2738" w:rsidP="00907782">
      <w:pPr>
        <w:pStyle w:val="Heading1"/>
        <w:ind w:right="630"/>
      </w:pPr>
      <w:r>
        <w:t xml:space="preserve">Overview </w:t>
      </w:r>
    </w:p>
    <w:p w:rsidR="002C0F84" w:rsidRDefault="002C0F84" w:rsidP="002C0F84">
      <w:r>
        <w:t xml:space="preserve">This quick start guide is intended to </w:t>
      </w:r>
      <w:r w:rsidR="00895157">
        <w:t>assist City and Town Clerks</w:t>
      </w:r>
      <w:r>
        <w:t xml:space="preserve"> with the basic steps </w:t>
      </w:r>
      <w:r w:rsidR="00895157">
        <w:t>for assisting families that are caring for their own dead.  U</w:t>
      </w:r>
      <w:r>
        <w:t>s</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70398" behindDoc="1" locked="1" layoutInCell="1" allowOverlap="1" wp14:anchorId="162EC8B8" wp14:editId="1BD6FA3C">
                <wp:simplePos x="0" y="0"/>
                <wp:positionH relativeFrom="column">
                  <wp:posOffset>-2701925</wp:posOffset>
                </wp:positionH>
                <wp:positionV relativeFrom="page">
                  <wp:posOffset>3105150</wp:posOffset>
                </wp:positionV>
                <wp:extent cx="4834255" cy="434975"/>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404344288"/>
                            </w:sdtPr>
                            <w:sdtEndPr/>
                            <w:sdtContent>
                              <w:p w:rsidR="005A7F4D" w:rsidRDefault="005A7F4D" w:rsidP="00130E9C">
                                <w:pPr>
                                  <w:jc w:val="right"/>
                                  <w:rPr>
                                    <w:sz w:val="36"/>
                                    <w:szCs w:val="36"/>
                                  </w:rPr>
                                </w:pPr>
                                <w:r>
                                  <w:rPr>
                                    <w:sz w:val="36"/>
                                    <w:szCs w:val="36"/>
                                  </w:rPr>
                                  <w:t>Overview</w:t>
                                </w:r>
                              </w:p>
                              <w:p w:rsidR="005A7F4D" w:rsidRPr="00BD500D" w:rsidRDefault="006C633D" w:rsidP="00130E9C">
                                <w:pPr>
                                  <w:jc w:val="right"/>
                                  <w:rPr>
                                    <w:sz w:val="36"/>
                                    <w:szCs w:val="36"/>
                                  </w:rPr>
                                </w:pP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12.75pt;margin-top:244.5pt;width:380.65pt;height:34.25pt;rotation:-90;z-index:-25124608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" filled="f" stroked="f">
                <v:textbox>
                  <w:txbxContent>
                    <w:sdt>
                      <w:sdtPr>
                        <w:rPr>
                          <w:sz w:val="36"/>
                          <w:szCs w:val="36"/>
                        </w:rPr>
                        <w:alias w:val="Subtitle Odd"/>
                        <w:tag w:val="Subtitle Odd"/>
                        <w:id w:val="404344288"/>
                      </w:sdtPr>
                      <w:sdtContent>
                        <w:p w:rsidR="005A7F4D" w:rsidRDefault="005A7F4D" w:rsidP="00130E9C">
                          <w:pPr>
                            <w:jc w:val="right"/>
                            <w:rPr>
                              <w:sz w:val="36"/>
                              <w:szCs w:val="36"/>
                            </w:rPr>
                          </w:pPr>
                          <w:r>
                            <w:rPr>
                              <w:sz w:val="36"/>
                              <w:szCs w:val="36"/>
                            </w:rPr>
                            <w:t>Overview</w:t>
                          </w:r>
                        </w:p>
                        <w:p w:rsidR="005A7F4D" w:rsidRPr="00BD500D" w:rsidRDefault="005A7F4D" w:rsidP="00130E9C">
                          <w:pPr>
                            <w:jc w:val="right"/>
                            <w:rPr>
                              <w:sz w:val="36"/>
                              <w:szCs w:val="36"/>
                            </w:rPr>
                          </w:pPr>
                        </w:p>
                      </w:sdtContent>
                    </w:sdt>
                  </w:txbxContent>
                </v:textbox>
                <w10:wrap anchory="page"/>
                <w10:anchorlock/>
              </v:shape>
            </w:pict>
          </mc:Fallback>
        </mc:AlternateContent>
      </w:r>
      <w:r>
        <w:t>ing the Vitals Information Partnership (VIP) electronic death registration system (EDRS</w:t>
      </w:r>
      <w:r w:rsidR="00AE66E2">
        <w:t>)</w:t>
      </w:r>
      <w:r w:rsidR="00895157">
        <w:t>, City and Town Clerks will enter information about the decedent, enter medical information for offline certifiers/facilities, and release to the burial agent</w:t>
      </w:r>
      <w:r w:rsidR="00AE66E2">
        <w:t>.</w:t>
      </w:r>
      <w:r w:rsidR="00895157">
        <w:t xml:space="preserve">  Registering and printing archival and certified copies is not covered in this guide.</w:t>
      </w:r>
    </w:p>
    <w:p w:rsidR="007E2340" w:rsidRDefault="007E2340" w:rsidP="002C0F84">
      <w:r>
        <w:t xml:space="preserve">If family members have questions about preparation and disposition of remains, you </w:t>
      </w:r>
      <w:r w:rsidR="008323CE">
        <w:t>may refer them to the Department of Public Health, Division of Community Sanitation.  Handy web links include:</w:t>
      </w:r>
    </w:p>
    <w:p w:rsidR="008323CE" w:rsidRDefault="006C633D" w:rsidP="002C0F84">
      <w:hyperlink r:id="rId11" w:history="1">
        <w:r w:rsidR="008323CE" w:rsidRPr="002062D8">
          <w:rPr>
            <w:rStyle w:val="Hyperlink"/>
          </w:rPr>
          <w:t>http://www.mass.gov/eohhs/gov/departments/dph/programs/environmental-health/comm-sanitation/faq-regarding-the-issuance-of-burial-permits.html</w:t>
        </w:r>
      </w:hyperlink>
      <w:r w:rsidR="008323CE">
        <w:t xml:space="preserve"> </w:t>
      </w:r>
    </w:p>
    <w:p w:rsidR="008323CE" w:rsidRPr="002C0F84" w:rsidRDefault="006C633D" w:rsidP="002C0F84">
      <w:hyperlink r:id="rId12" w:anchor="burial" w:history="1">
        <w:r w:rsidR="008323CE" w:rsidRPr="002062D8">
          <w:rPr>
            <w:rStyle w:val="Hyperlink"/>
          </w:rPr>
          <w:t>http://www.mass.gov/eohhs/gov/departments/dph/programs/environmental-health/comm-sanitation/burial-and-cremation.html#burial</w:t>
        </w:r>
      </w:hyperlink>
      <w:r w:rsidR="008323CE">
        <w:t xml:space="preserve"> (This web page is in the process of being updated for EDRS changes).</w:t>
      </w:r>
    </w:p>
    <w:p w:rsidR="00C07643" w:rsidRDefault="00EE2738" w:rsidP="00907782">
      <w:pPr>
        <w:pStyle w:val="Heading3"/>
        <w:ind w:right="630"/>
      </w:pPr>
      <w:r>
        <w:t xml:space="preserve">Changes with </w:t>
      </w:r>
      <w:r w:rsidR="00FD345A">
        <w:t>Electronic Death Record System (</w:t>
      </w:r>
      <w:r>
        <w:t>EDRS</w:t>
      </w:r>
      <w:r w:rsidR="00FD345A">
        <w:t>)</w:t>
      </w:r>
      <w:r w:rsidR="00E4298A">
        <w:t xml:space="preserve"> </w:t>
      </w:r>
    </w:p>
    <w:p w:rsidR="00893A46" w:rsidRDefault="0025321D" w:rsidP="00893A46">
      <w:pPr>
        <w:pStyle w:val="ListParagraph"/>
        <w:numPr>
          <w:ilvl w:val="0"/>
          <w:numId w:val="11"/>
        </w:numPr>
        <w:ind w:right="630"/>
      </w:pPr>
      <w:r>
        <w:t>EDRS enables multiple stakeholders</w:t>
      </w:r>
      <w:r w:rsidR="00893A46">
        <w:t xml:space="preserve"> (physicians, </w:t>
      </w:r>
      <w:r w:rsidR="00330F6E">
        <w:t xml:space="preserve">nurse practitioners, </w:t>
      </w:r>
      <w:r w:rsidR="00893A46">
        <w:t xml:space="preserve">medical data entry staff, </w:t>
      </w:r>
      <w:r w:rsidR="00743316">
        <w:t xml:space="preserve">burial agents, </w:t>
      </w:r>
      <w:r w:rsidR="00CA4FC3">
        <w:t>and others</w:t>
      </w:r>
      <w:r w:rsidR="00893A46">
        <w:t>)</w:t>
      </w:r>
      <w:r>
        <w:t xml:space="preserve"> to </w:t>
      </w:r>
      <w:r w:rsidR="00725706">
        <w:t xml:space="preserve">enter </w:t>
      </w:r>
      <w:r>
        <w:t>information</w:t>
      </w:r>
      <w:r w:rsidR="00FD345A">
        <w:t xml:space="preserve"> online</w:t>
      </w:r>
      <w:r>
        <w:t xml:space="preserve"> about a decedent’s case. </w:t>
      </w:r>
      <w:r w:rsidR="00893A46">
        <w:t xml:space="preserve"> </w:t>
      </w:r>
      <w:r w:rsidR="002A33C5">
        <w:t>In</w:t>
      </w:r>
      <w:r w:rsidR="00895157">
        <w:t xml:space="preserve"> cases where families are caring for their own dead, </w:t>
      </w:r>
      <w:r w:rsidR="00932511">
        <w:t xml:space="preserve">the City or Town Clerk </w:t>
      </w:r>
      <w:r w:rsidR="00895157">
        <w:t xml:space="preserve">will facilitate and enter the death record. </w:t>
      </w:r>
    </w:p>
    <w:p w:rsidR="00F81E5B" w:rsidRDefault="0025321D" w:rsidP="002B2D29">
      <w:pPr>
        <w:pStyle w:val="ListParagraph"/>
        <w:numPr>
          <w:ilvl w:val="0"/>
          <w:numId w:val="11"/>
        </w:numPr>
        <w:ind w:right="630"/>
      </w:pPr>
      <w:r>
        <w:t>While most stakeholders will access EDRS, some medical certifiers</w:t>
      </w:r>
      <w:r w:rsidR="00725706">
        <w:t xml:space="preserve"> (physi</w:t>
      </w:r>
      <w:r w:rsidR="003B0171">
        <w:t>cians and nurse practitioners</w:t>
      </w:r>
      <w:r w:rsidR="00725706">
        <w:t>)</w:t>
      </w:r>
      <w:r>
        <w:t xml:space="preserve"> will</w:t>
      </w:r>
      <w:r w:rsidR="003B0171">
        <w:t xml:space="preserve"> not use EDRS </w:t>
      </w:r>
      <w:r w:rsidR="00FC4740">
        <w:t>but instead</w:t>
      </w:r>
      <w:r w:rsidR="003B0171">
        <w:t xml:space="preserve"> use </w:t>
      </w:r>
      <w:proofErr w:type="gramStart"/>
      <w:r w:rsidR="003B0171">
        <w:t xml:space="preserve">a </w:t>
      </w:r>
      <w:r w:rsidR="00FC4740">
        <w:t xml:space="preserve"> </w:t>
      </w:r>
      <w:r w:rsidR="003B0171">
        <w:t>process</w:t>
      </w:r>
      <w:proofErr w:type="gramEnd"/>
      <w:r w:rsidR="003B0171">
        <w:t xml:space="preserve"> commonly known as “fax attestation</w:t>
      </w:r>
      <w:r w:rsidR="002B2D29">
        <w:t>.</w:t>
      </w:r>
      <w:r w:rsidR="003B0171">
        <w:t xml:space="preserve">” </w:t>
      </w:r>
      <w:r w:rsidR="002B2D29">
        <w:t xml:space="preserve"> </w:t>
      </w:r>
      <w:r w:rsidR="00CA4FC3">
        <w:t>Therefore</w:t>
      </w:r>
      <w:r w:rsidR="00E4298A">
        <w:t>, you will work</w:t>
      </w:r>
      <w:r w:rsidR="002B2D29">
        <w:t xml:space="preserve"> </w:t>
      </w:r>
      <w:r w:rsidR="00CA4FC3">
        <w:t xml:space="preserve">both </w:t>
      </w:r>
      <w:r w:rsidR="002B2D29">
        <w:t xml:space="preserve">with </w:t>
      </w:r>
      <w:r w:rsidR="00F3246B">
        <w:t xml:space="preserve">medical </w:t>
      </w:r>
      <w:r w:rsidR="002B2D29">
        <w:t>certifiers who ar</w:t>
      </w:r>
      <w:r w:rsidR="003B0171">
        <w:t>e “offline” and those who are “on</w:t>
      </w:r>
      <w:r w:rsidR="002B2D29">
        <w:t xml:space="preserve">line” using EDRS. </w:t>
      </w:r>
      <w:r w:rsidR="00895157">
        <w:t>For other designee cases, o</w:t>
      </w:r>
      <w:r w:rsidR="00FC4740">
        <w:t xml:space="preserve">ffline certifiers will rely on </w:t>
      </w:r>
      <w:r w:rsidR="00895157">
        <w:t>City and Town Clerks to</w:t>
      </w:r>
      <w:r w:rsidR="00FC4740">
        <w:t xml:space="preserve"> enter data from a worksheet into EDRS.  Workflows will differ by facility and practice, and will change over time as more certifiers and facilities move to electronic certification.</w:t>
      </w:r>
    </w:p>
    <w:p w:rsidR="00C86C73" w:rsidRDefault="00371078" w:rsidP="009D6BDE">
      <w:pPr>
        <w:pStyle w:val="ListParagraph"/>
        <w:numPr>
          <w:ilvl w:val="0"/>
          <w:numId w:val="6"/>
        </w:numPr>
        <w:ind w:right="630"/>
      </w:pPr>
      <w:r>
        <w:t xml:space="preserve">For other designee records, Clerks </w:t>
      </w:r>
      <w:r w:rsidR="00725706">
        <w:t xml:space="preserve">will </w:t>
      </w:r>
      <w:r w:rsidR="003B0171">
        <w:t>submit EDRS records</w:t>
      </w:r>
      <w:r w:rsidR="00725706">
        <w:t xml:space="preserve"> to burial agents</w:t>
      </w:r>
      <w:r>
        <w:t>. It is recommended that family designees obtain the permit directly from the burial agent, so that disposition plans may be reviewed.  H</w:t>
      </w:r>
      <w:r w:rsidR="00725706">
        <w:t xml:space="preserve">owever, the permits </w:t>
      </w:r>
      <w:r>
        <w:t>can</w:t>
      </w:r>
      <w:r w:rsidR="00725706">
        <w:t xml:space="preserve"> </w:t>
      </w:r>
      <w:r w:rsidR="003B0171">
        <w:t>be printed at your office</w:t>
      </w:r>
      <w:r w:rsidR="00725706">
        <w:t>.</w:t>
      </w:r>
      <w:r w:rsidR="003B0171">
        <w:t xml:space="preserve"> Some towns will also allow “e-permits” that will allow printing of a permit as soon as a record is complete and released to the burial agent</w:t>
      </w:r>
      <w:r w:rsidR="00D90C40">
        <w:t xml:space="preserve"> (“opt-in”)</w:t>
      </w:r>
      <w:r w:rsidR="003B0171">
        <w:t>.</w:t>
      </w:r>
      <w:r w:rsidR="002B2D29">
        <w:t xml:space="preserve"> </w:t>
      </w:r>
    </w:p>
    <w:p w:rsidR="00B52348" w:rsidRDefault="00B52348" w:rsidP="002A33C5">
      <w:pPr>
        <w:pStyle w:val="Heading1"/>
        <w:spacing w:before="240"/>
      </w:pPr>
      <w:r>
        <w:t>Forms</w:t>
      </w:r>
    </w:p>
    <w:p w:rsidR="00B52348" w:rsidRDefault="00B52348" w:rsidP="00B52348">
      <w:r>
        <w:t>Below is a brief description of the forms you may encounter.  Not all forms are needed for each case.</w:t>
      </w:r>
      <w:r w:rsidR="00DA0F42" w:rsidRPr="00DA0F42">
        <w:rPr>
          <w:rFonts w:ascii="Cambria" w:hAnsi="Cambria"/>
          <w:noProof/>
          <w:sz w:val="32"/>
        </w:rPr>
        <w:t xml:space="preserve"> </w:t>
      </w:r>
      <w:r w:rsidR="00DA0F42" w:rsidRPr="00BD500D">
        <w:rPr>
          <w:rFonts w:ascii="Cambria" w:hAnsi="Cambria"/>
          <w:noProof/>
          <w:sz w:val="32"/>
        </w:rPr>
        <mc:AlternateContent>
          <mc:Choice Requires="wps">
            <w:drawing>
              <wp:anchor distT="0" distB="0" distL="114300" distR="114300" simplePos="0" relativeHeight="252169726" behindDoc="0" locked="1" layoutInCell="1" allowOverlap="1" wp14:anchorId="2D6E9629" wp14:editId="06837CBD">
                <wp:simplePos x="0" y="0"/>
                <wp:positionH relativeFrom="column">
                  <wp:posOffset>3780790</wp:posOffset>
                </wp:positionH>
                <wp:positionV relativeFrom="page">
                  <wp:posOffset>3099435</wp:posOffset>
                </wp:positionV>
                <wp:extent cx="4812665" cy="434975"/>
                <wp:effectExtent l="0" t="0" r="508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12665" cy="434975"/>
                        </a:xfrm>
                        <a:prstGeom prst="rect">
                          <a:avLst/>
                        </a:prstGeom>
                        <a:noFill/>
                        <a:ln w="9525">
                          <a:noFill/>
                          <a:miter lim="800000"/>
                          <a:headEnd/>
                          <a:tailEnd/>
                        </a:ln>
                      </wps:spPr>
                      <wps:txbx>
                        <w:txbxContent>
                          <w:sdt>
                            <w:sdtPr>
                              <w:rPr>
                                <w:sz w:val="36"/>
                                <w:szCs w:val="36"/>
                              </w:rPr>
                              <w:alias w:val="Subtitle Even"/>
                              <w:tag w:val="Subtitle Even"/>
                              <w:id w:val="-647592847"/>
                            </w:sdtPr>
                            <w:sdtEndPr/>
                            <w:sdtContent>
                              <w:p w:rsidR="005A7F4D" w:rsidRDefault="005A7F4D" w:rsidP="00DA0F42">
                                <w:pPr>
                                  <w:rPr>
                                    <w:sz w:val="36"/>
                                    <w:szCs w:val="36"/>
                                  </w:rPr>
                                </w:pPr>
                                <w:r>
                                  <w:rPr>
                                    <w:sz w:val="36"/>
                                    <w:szCs w:val="36"/>
                                  </w:rPr>
                                  <w:t>Forms</w:t>
                                </w:r>
                              </w:p>
                              <w:p w:rsidR="005A7F4D" w:rsidRPr="00BD500D" w:rsidRDefault="006C633D" w:rsidP="00DA0F42">
                                <w:pPr>
                                  <w:rPr>
                                    <w:sz w:val="36"/>
                                    <w:szCs w:val="36"/>
                                  </w:rPr>
                                </w:pP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6" o:spid="_x0000_s1030" type="#_x0000_t202" style="position:absolute;margin-left:297.7pt;margin-top:244.05pt;width:378.95pt;height:34.25pt;rotation:90;z-index:25216972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" filled="f" stroked="f">
                <v:textbox>
                  <w:txbxContent>
                    <w:sdt>
                      <w:sdtPr>
                        <w:rPr>
                          <w:sz w:val="36"/>
                          <w:szCs w:val="36"/>
                        </w:rPr>
                        <w:alias w:val="Subtitle Even"/>
                        <w:tag w:val="Subtitle Even"/>
                        <w:id w:val="-647592847"/>
                      </w:sdtPr>
                      <w:sdtContent>
                        <w:p w:rsidR="005A7F4D" w:rsidRDefault="005A7F4D" w:rsidP="00DA0F42">
                          <w:pPr>
                            <w:rPr>
                              <w:sz w:val="36"/>
                              <w:szCs w:val="36"/>
                            </w:rPr>
                          </w:pPr>
                          <w:r>
                            <w:rPr>
                              <w:sz w:val="36"/>
                              <w:szCs w:val="36"/>
                            </w:rPr>
                            <w:t>Forms</w:t>
                          </w:r>
                        </w:p>
                        <w:p w:rsidR="005A7F4D" w:rsidRPr="00BD500D" w:rsidRDefault="005A7F4D" w:rsidP="00DA0F42">
                          <w:pPr>
                            <w:rPr>
                              <w:sz w:val="36"/>
                              <w:szCs w:val="36"/>
                            </w:rPr>
                          </w:pPr>
                        </w:p>
                      </w:sdtContent>
                    </w:sdt>
                  </w:txbxContent>
                </v:textbox>
                <w10:wrap anchory="page"/>
                <w10:anchorlock/>
              </v:shape>
            </w:pict>
          </mc:Fallback>
        </mc:AlternateContent>
      </w:r>
    </w:p>
    <w:p w:rsidR="00B52348" w:rsidRDefault="00B52348" w:rsidP="005D420F">
      <w:pPr>
        <w:pStyle w:val="Heading3"/>
      </w:pPr>
      <w:r>
        <w:t>Death Certificate Certifier Worksheet (“Certifier Worksheet”)</w:t>
      </w:r>
    </w:p>
    <w:p w:rsidR="00B52348" w:rsidRDefault="00B52348" w:rsidP="00B52348">
      <w:r>
        <w:t xml:space="preserve">Offline certifiers (certifiers that do not log in to EDRS directly) will use this form to provide medical information for data entry into EDRS.  This form will be provided to online medical data entry staff, if available, or </w:t>
      </w:r>
      <w:r w:rsidR="00264639">
        <w:t>to you by the family designee</w:t>
      </w:r>
      <w:r>
        <w:t xml:space="preserve">.  This will vary by facility or practice. If it </w:t>
      </w:r>
      <w:r w:rsidR="00264639">
        <w:t xml:space="preserve">is </w:t>
      </w:r>
      <w:r>
        <w:t xml:space="preserve">provided to </w:t>
      </w:r>
      <w:r w:rsidR="00264639">
        <w:t xml:space="preserve">you, you will enter the medical information into EDRS. </w:t>
      </w:r>
      <w:r>
        <w:t>(This form may optionally be attached to the electronic record by using an EDRS fax cover sheet).</w:t>
      </w:r>
    </w:p>
    <w:p w:rsidR="00B52348" w:rsidRDefault="00B52348" w:rsidP="005D420F">
      <w:pPr>
        <w:pStyle w:val="Heading3"/>
      </w:pPr>
      <w:r>
        <w:t>Death Certificate Attestation Form (“Attestation Form”, “Fax Attestation”)</w:t>
      </w:r>
    </w:p>
    <w:p w:rsidR="00B52348" w:rsidRDefault="00B52348" w:rsidP="00B52348">
      <w:r>
        <w:t xml:space="preserve">Once medical information is entered into EDRS on behalf of an </w:t>
      </w:r>
      <w:r w:rsidRPr="005C4964">
        <w:rPr>
          <w:u w:val="single"/>
        </w:rPr>
        <w:t>offline</w:t>
      </w:r>
      <w:r>
        <w:t xml:space="preserve"> certifier, the EDRS system will generate an Attestation Form. The form may be automatically faxed by the system to the certifier’s fax number, or printed.  The delivery method will depend on facility/practice/</w:t>
      </w:r>
      <w:r w:rsidR="00264639">
        <w:t>municipality</w:t>
      </w:r>
      <w:r>
        <w:t xml:space="preserve"> internal workflows</w:t>
      </w:r>
      <w:r w:rsidR="00581D38">
        <w:t xml:space="preserve">, but it is recommended that the Clerk use the fax process or otherwise personally provide </w:t>
      </w:r>
      <w:r w:rsidR="005A7F4D">
        <w:t xml:space="preserve">the form </w:t>
      </w:r>
      <w:r w:rsidR="00581D38">
        <w:t>to the certifier to ensure an authorized signature</w:t>
      </w:r>
      <w:r>
        <w:t xml:space="preserve">.  The </w:t>
      </w:r>
      <w:r w:rsidR="005C4964">
        <w:t xml:space="preserve">offline </w:t>
      </w:r>
      <w:r>
        <w:t xml:space="preserve">certifier must review this form and attest that the information was entered correctly into EDRS.  This </w:t>
      </w:r>
      <w:r w:rsidR="008379C1">
        <w:t xml:space="preserve">barcoded </w:t>
      </w:r>
      <w:r>
        <w:t>form must be attached to the electronic record by faxing to the number on the form, which is an automated imaging system (not a physical fax machine).</w:t>
      </w:r>
      <w:r w:rsidR="008379C1">
        <w:t xml:space="preserve"> A PDF image of the form will then be available on the Records Details </w:t>
      </w:r>
      <w:r w:rsidR="00FC4740">
        <w:t xml:space="preserve">preview </w:t>
      </w:r>
      <w:r w:rsidR="008379C1">
        <w:t xml:space="preserve">pages of the EDRS record.  </w:t>
      </w:r>
      <w:r w:rsidR="005C4964">
        <w:t xml:space="preserve">(A signed attestation form is </w:t>
      </w:r>
      <w:r w:rsidR="005C4964" w:rsidRPr="005C4964">
        <w:rPr>
          <w:u w:val="single"/>
        </w:rPr>
        <w:t>not</w:t>
      </w:r>
      <w:r w:rsidR="005C4964">
        <w:t xml:space="preserve"> needed for online certifiers).</w:t>
      </w:r>
    </w:p>
    <w:p w:rsidR="001D721D" w:rsidRDefault="001D721D" w:rsidP="001D721D">
      <w:pPr>
        <w:pStyle w:val="Heading3"/>
      </w:pPr>
      <w:r>
        <w:t>Death Certificate Attestation Copy Form (“Attestation Form”, “Fax Attestation”)</w:t>
      </w:r>
    </w:p>
    <w:p w:rsidR="00CA4FC3" w:rsidRDefault="001D721D" w:rsidP="00CA4FC3">
      <w:r>
        <w:t xml:space="preserve">Once medical information is certified in EDRS, users may generate an Attestation Copy Form. This form </w:t>
      </w:r>
      <w:r w:rsidR="00BA45DA">
        <w:t xml:space="preserve">may </w:t>
      </w:r>
      <w:r>
        <w:t xml:space="preserve">be provided to </w:t>
      </w:r>
      <w:r w:rsidR="00BA45DA">
        <w:t>family designees</w:t>
      </w:r>
      <w:r>
        <w:t xml:space="preserve"> for transportation of the decedent when a medical facility has certified the record. </w:t>
      </w:r>
      <w:r w:rsidR="00BA45DA">
        <w:t>Clerks may print</w:t>
      </w:r>
      <w:r>
        <w:t xml:space="preserve"> this form </w:t>
      </w:r>
      <w:r w:rsidR="00BA45DA">
        <w:t xml:space="preserve">for family designees </w:t>
      </w:r>
      <w:r>
        <w:t>to provide to the crematories in support of cremation, instead of a copy of the paper death certificate.</w:t>
      </w:r>
    </w:p>
    <w:p w:rsidR="008379C1" w:rsidRDefault="0096745A" w:rsidP="00CA4FC3">
      <w:pPr>
        <w:pStyle w:val="Heading3"/>
      </w:pPr>
      <w:r>
        <w:t xml:space="preserve">Preliminary </w:t>
      </w:r>
      <w:r w:rsidR="008379C1">
        <w:t xml:space="preserve">Death Certificate </w:t>
      </w:r>
      <w:r>
        <w:t xml:space="preserve">Medical </w:t>
      </w:r>
      <w:r w:rsidR="008379C1">
        <w:t>Certifier Worksheet (“Preliminary Worksheet”)</w:t>
      </w:r>
    </w:p>
    <w:p w:rsidR="00125F1C" w:rsidRDefault="008379C1" w:rsidP="00125F1C">
      <w:r>
        <w:t>Th</w:t>
      </w:r>
      <w:r w:rsidR="005D420F">
        <w:t>is form is generated</w:t>
      </w:r>
      <w:r w:rsidR="0096745A">
        <w:t xml:space="preserve"> by EDRS for</w:t>
      </w:r>
      <w:r w:rsidR="005D420F">
        <w:t xml:space="preserve"> online medical staff </w:t>
      </w:r>
      <w:r w:rsidR="00BA45DA">
        <w:t xml:space="preserve">and Clerks working with family designees </w:t>
      </w:r>
      <w:r w:rsidR="005D420F">
        <w:t xml:space="preserve">to provide a partially-completed worksheet to offline certifiers.  A typical use is when </w:t>
      </w:r>
      <w:r w:rsidR="00BA45DA">
        <w:t>the designee</w:t>
      </w:r>
      <w:r w:rsidR="005D420F">
        <w:t xml:space="preserve"> receives a nurse pronouncement form and the </w:t>
      </w:r>
      <w:r w:rsidR="00BA45DA">
        <w:t>Clerk</w:t>
      </w:r>
      <w:r w:rsidR="005D420F">
        <w:t xml:space="preserve"> starts a record in EDRS with this information.  The form may be faxed by the system to the certifier’s fax number or printed and delivered </w:t>
      </w:r>
      <w:r w:rsidR="00BA45DA">
        <w:t>by the designee</w:t>
      </w:r>
      <w:r w:rsidR="0096745A">
        <w:t xml:space="preserve">.  The certifier will complete the remaining items for data entry on this form, and fax it (or deliver it) to the </w:t>
      </w:r>
      <w:r w:rsidR="00581D38">
        <w:t>Clerk</w:t>
      </w:r>
      <w:r w:rsidR="0096745A">
        <w:t>.  The form is uniquely barcoded, and does not require an EDRS fax cover sheet.  If faxed, a PDF image is automatically attached to the EDRS record.  After the remaining data entry, the process is completed by sending an Attestation Form, as described above.</w:t>
      </w:r>
      <w:r w:rsidR="00125F1C" w:rsidRPr="00125F1C">
        <w:t xml:space="preserve"> </w:t>
      </w:r>
    </w:p>
    <w:p w:rsidR="00125F1C" w:rsidRDefault="00125F1C" w:rsidP="00125F1C">
      <w:pPr>
        <w:pStyle w:val="Heading3"/>
      </w:pPr>
      <w:r>
        <w:t>Informant Worksheet</w:t>
      </w:r>
    </w:p>
    <w:p w:rsidR="00125F1C" w:rsidRPr="00125F1C" w:rsidRDefault="00125F1C" w:rsidP="00125F1C">
      <w:r>
        <w:t xml:space="preserve">The Registry provides an Informant Worksheet for use by </w:t>
      </w:r>
      <w:r w:rsidR="00581D38">
        <w:t xml:space="preserve">family designees </w:t>
      </w:r>
      <w:r w:rsidR="00637DAF">
        <w:t>either on paper or as a form-fillable PDF</w:t>
      </w:r>
      <w:r>
        <w:t xml:space="preserve">. This form is optional, but </w:t>
      </w:r>
      <w:r w:rsidR="00581D38">
        <w:t>because it</w:t>
      </w:r>
      <w:r>
        <w:t xml:space="preserve"> contai</w:t>
      </w:r>
      <w:r w:rsidR="005A7F4D">
        <w:t>ns</w:t>
      </w:r>
      <w:r>
        <w:t xml:space="preserve"> all personal data items in the correct format for entry into EDRS</w:t>
      </w:r>
      <w:r w:rsidR="00581D38">
        <w:t>, it is highly recommended that you ask family designees to provide decedent information on this form</w:t>
      </w:r>
      <w:r>
        <w:t>.</w:t>
      </w:r>
    </w:p>
    <w:p w:rsidR="001728E0" w:rsidRDefault="0035791D" w:rsidP="001728E0">
      <w:pPr>
        <w:pStyle w:val="Heading1"/>
      </w:pPr>
      <w:r>
        <w:t>Create</w:t>
      </w:r>
      <w:r w:rsidR="001728E0">
        <w:t xml:space="preserve"> a New Case</w:t>
      </w:r>
      <w:r>
        <w:t xml:space="preserve"> </w:t>
      </w:r>
      <w:r w:rsidR="00C412E1">
        <w:t>(</w:t>
      </w:r>
      <w:r>
        <w:t xml:space="preserve">or </w:t>
      </w:r>
      <w:r w:rsidR="0050638D">
        <w:t>Accept an Existing Case</w:t>
      </w:r>
      <w:r w:rsidR="00C412E1">
        <w:t>)</w:t>
      </w:r>
      <w:r>
        <w:t xml:space="preserve"> </w:t>
      </w:r>
    </w:p>
    <w:p w:rsidR="001728E0" w:rsidRDefault="0055500F" w:rsidP="001728E0">
      <w:pPr>
        <w:rPr>
          <w:rFonts w:ascii="ITC Officina Serif Std Book" w:hAnsi="ITC Officina Serif Std Book"/>
          <w:noProof/>
          <w:sz w:val="32"/>
          <w:szCs w:val="32"/>
        </w:rPr>
      </w:pPr>
      <w:r>
        <w:rPr>
          <w:noProof/>
          <w:color w:val="2F2B20" w:themeColor="text1"/>
        </w:rPr>
        <mc:AlternateContent>
          <mc:Choice Requires="wpg">
            <w:drawing>
              <wp:anchor distT="0" distB="0" distL="114300" distR="114300" simplePos="0" relativeHeight="251980286" behindDoc="1" locked="0" layoutInCell="1" allowOverlap="1" wp14:anchorId="102C363B" wp14:editId="0B2940BD">
                <wp:simplePos x="0" y="0"/>
                <wp:positionH relativeFrom="column">
                  <wp:posOffset>74295</wp:posOffset>
                </wp:positionH>
                <wp:positionV relativeFrom="paragraph">
                  <wp:posOffset>960120</wp:posOffset>
                </wp:positionV>
                <wp:extent cx="5828665" cy="2286000"/>
                <wp:effectExtent l="19050" t="0" r="19685" b="0"/>
                <wp:wrapTopAndBottom/>
                <wp:docPr id="395" name="Group 395" descr="Image displaying VIP activity described in text"/>
                <wp:cNvGraphicFramePr/>
                <a:graphic xmlns:a="http://schemas.openxmlformats.org/drawingml/2006/main">
                  <a:graphicData uri="http://schemas.microsoft.com/office/word/2010/wordprocessingGroup">
                    <wpg:wgp>
                      <wpg:cNvGrpSpPr/>
                      <wpg:grpSpPr>
                        <a:xfrm>
                          <a:off x="0" y="0"/>
                          <a:ext cx="5828665" cy="2286000"/>
                          <a:chOff x="0" y="0"/>
                          <a:chExt cx="5828665" cy="2286000"/>
                        </a:xfrm>
                      </wpg:grpSpPr>
                      <wpg:grpSp>
                        <wpg:cNvPr id="381" name="Group 381"/>
                        <wpg:cNvGrpSpPr/>
                        <wpg:grpSpPr>
                          <a:xfrm>
                            <a:off x="0" y="0"/>
                            <a:ext cx="5828665" cy="2286000"/>
                            <a:chOff x="0" y="0"/>
                            <a:chExt cx="5829028" cy="2286000"/>
                          </a:xfrm>
                        </wpg:grpSpPr>
                        <pic:pic xmlns:pic="http://schemas.openxmlformats.org/drawingml/2006/picture">
                          <pic:nvPicPr>
                            <pic:cNvPr id="375" name="Picture 375" descr="Image displaying VIP activity described in text"/>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19100" y="266700"/>
                              <a:ext cx="4446815" cy="968828"/>
                            </a:xfrm>
                            <a:prstGeom prst="rect">
                              <a:avLst/>
                            </a:prstGeom>
                            <a:noFill/>
                            <a:ln>
                              <a:noFill/>
                            </a:ln>
                          </pic:spPr>
                        </pic:pic>
                        <pic:pic xmlns:pic="http://schemas.openxmlformats.org/drawingml/2006/picture">
                          <pic:nvPicPr>
                            <pic:cNvPr id="376" name="Picture 376" descr="Image displaying VIP activity described in text"/>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197429" y="664028"/>
                              <a:ext cx="4000500" cy="1094014"/>
                            </a:xfrm>
                            <a:prstGeom prst="rect">
                              <a:avLst/>
                            </a:prstGeom>
                            <a:noFill/>
                            <a:ln>
                              <a:noFill/>
                            </a:ln>
                          </pic:spPr>
                        </pic:pic>
                        <pic:pic xmlns:pic="http://schemas.openxmlformats.org/drawingml/2006/picture">
                          <pic:nvPicPr>
                            <pic:cNvPr id="377" name="Picture 377" descr="Image displaying VIP activity described in text"/>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084615" y="1213757"/>
                              <a:ext cx="3619500" cy="1072243"/>
                            </a:xfrm>
                            <a:prstGeom prst="rect">
                              <a:avLst/>
                            </a:prstGeom>
                            <a:noFill/>
                            <a:ln>
                              <a:noFill/>
                            </a:ln>
                          </pic:spPr>
                        </pic:pic>
                        <wpg:grpSp>
                          <wpg:cNvPr id="17" name="Group 17"/>
                          <wpg:cNvGrpSpPr/>
                          <wpg:grpSpPr>
                            <a:xfrm>
                              <a:off x="0" y="114300"/>
                              <a:ext cx="2096149" cy="1365823"/>
                              <a:chOff x="0" y="0"/>
                              <a:chExt cx="1964103" cy="1239618"/>
                            </a:xfrm>
                          </wpg:grpSpPr>
                          <wps:wsp>
                            <wps:cNvPr id="18" name="Oval 18"/>
                            <wps:cNvSpPr/>
                            <wps:spPr>
                              <a:xfrm>
                                <a:off x="0" y="0"/>
                                <a:ext cx="402590" cy="402590"/>
                              </a:xfrm>
                              <a:prstGeom prst="ellipse">
                                <a:avLst/>
                              </a:prstGeom>
                              <a:solidFill>
                                <a:srgbClr val="BFD3ED"/>
                              </a:solidFill>
                              <a:ln w="38100" cap="flat" cmpd="sng" algn="ctr">
                                <a:solidFill>
                                  <a:schemeClr val="accent1"/>
                                </a:solidFill>
                                <a:prstDash val="solid"/>
                              </a:ln>
                              <a:effectLst/>
                            </wps:spPr>
                            <wps:txbx>
                              <w:txbxContent>
                                <w:p w:rsidR="005A7F4D" w:rsidRDefault="005A7F4D" w:rsidP="001728E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731520" y="436098"/>
                                <a:ext cx="402590" cy="402590"/>
                              </a:xfrm>
                              <a:prstGeom prst="ellipse">
                                <a:avLst/>
                              </a:prstGeom>
                              <a:solidFill>
                                <a:srgbClr val="BFD3ED"/>
                              </a:solidFill>
                              <a:ln w="38100" cap="flat" cmpd="sng" algn="ctr">
                                <a:solidFill>
                                  <a:schemeClr val="accent1"/>
                                </a:solidFill>
                                <a:prstDash val="solid"/>
                              </a:ln>
                              <a:effectLst/>
                            </wps:spPr>
                            <wps:txbx>
                              <w:txbxContent>
                                <w:p w:rsidR="005A7F4D" w:rsidRDefault="005A7F4D" w:rsidP="001728E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Oval 21"/>
                            <wps:cNvSpPr/>
                            <wps:spPr>
                              <a:xfrm>
                                <a:off x="1561513" y="837028"/>
                                <a:ext cx="402590" cy="402590"/>
                              </a:xfrm>
                              <a:prstGeom prst="ellipse">
                                <a:avLst/>
                              </a:prstGeom>
                              <a:solidFill>
                                <a:srgbClr val="BFD3ED"/>
                              </a:solidFill>
                              <a:ln w="38100" cap="flat" cmpd="sng" algn="ctr">
                                <a:solidFill>
                                  <a:schemeClr val="accent1"/>
                                </a:solidFill>
                                <a:prstDash val="solid"/>
                              </a:ln>
                              <a:effectLst/>
                            </wps:spPr>
                            <wps:txbx>
                              <w:txbxContent>
                                <w:p w:rsidR="005A7F4D" w:rsidRDefault="005A7F4D" w:rsidP="001728E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 name="Rectangular Callout 22"/>
                          <wps:cNvSpPr/>
                          <wps:spPr>
                            <a:xfrm>
                              <a:off x="3853543" y="0"/>
                              <a:ext cx="1975485" cy="808355"/>
                            </a:xfrm>
                            <a:prstGeom prst="wedgeRectCallout">
                              <a:avLst>
                                <a:gd name="adj1" fmla="val -74904"/>
                                <a:gd name="adj2" fmla="val 122277"/>
                              </a:avLst>
                            </a:prstGeom>
                            <a:ln>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5A7F4D" w:rsidRPr="00F40E60" w:rsidRDefault="005A7F4D" w:rsidP="001728E0">
                                <w:pPr>
                                  <w:rPr>
                                    <w:sz w:val="18"/>
                                    <w:szCs w:val="18"/>
                                  </w:rPr>
                                </w:pPr>
                                <w:r w:rsidRPr="00F40E60">
                                  <w:rPr>
                                    <w:sz w:val="18"/>
                                    <w:szCs w:val="18"/>
                                  </w:rPr>
                                  <w:t>The menu bar keeps navigation “bread crumbs.” You may click on any option within the trail to return to a previous step.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2" name="Oval 392"/>
                        <wps:cNvSpPr/>
                        <wps:spPr>
                          <a:xfrm>
                            <a:off x="1230086" y="729343"/>
                            <a:ext cx="554990" cy="30734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Oval 393"/>
                        <wps:cNvSpPr/>
                        <wps:spPr>
                          <a:xfrm>
                            <a:off x="2106386" y="1235528"/>
                            <a:ext cx="554990" cy="30734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Oval 394"/>
                        <wps:cNvSpPr/>
                        <wps:spPr>
                          <a:xfrm>
                            <a:off x="413657" y="381000"/>
                            <a:ext cx="506186" cy="28012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95" o:spid="_x0000_s1031" alt="Image displaying VIP activity described in text" style="position:absolute;margin-left:5.85pt;margin-top:75.6pt;width:458.95pt;height:180pt;z-index:-251336194" coordsize="5828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">
                <v:group id="Group 381" o:spid="_x0000_s1032" style="position:absolute;width:58286;height:22860" coordsize="58290,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Picture 375" o:spid="_x0000_s1033" type="#_x0000_t75" alt="Image displaying VIP activity described in text" style="position:absolute;left:4191;top:2667;width:44468;height:9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9oXEAAAA3AAAAA8AAABkcnMvZG93bnJldi54bWxEj8FqwzAQRO+B/oPYQi6hkevSNDhRTAk4&#10;5FJI0n7AYm0sEWtlLMV2/74qFHocZuYNsy0n14qB+mA9K3heZiCIa68tNwq+PqunNYgQkTW2nknB&#10;NwUodw+zLRbaj3ym4RIbkSAcClRgYuwKKUNtyGFY+o44eVffO4xJ9o3UPY4J7lqZZ9lKOrScFgx2&#10;tDdU3y53p0AepwVXp7G1hg7nPO5PB/sxKjV/nN43ICJN8T/81z5qBS9vr/B7Jh0B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v9oXEAAAA3AAAAA8AAAAAAAAAAAAAAAAA&#10;nwIAAGRycy9kb3ducmV2LnhtbFBLBQYAAAAABAAEAPcAAACQAwAAAAA=&#10;">
                    <v:imagedata r:id="rId17" o:title="Image displaying VIP activity described in text"/>
                    <v:path arrowok="t"/>
                  </v:shape>
                  <v:shape id="Picture 376" o:spid="_x0000_s1034" type="#_x0000_t75" alt="Image displaying VIP activity described in text" style="position:absolute;left:11974;top:6640;width:40005;height:10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eC6bEAAAA3AAAAA8AAABkcnMvZG93bnJldi54bWxEj0FrAjEUhO+C/yE8oTfNtlItq9lFKkIp&#10;vWi99PbYPHdDNy9xE9e1v74pCD0OM/MNsy4H24qeumAcK3icZSCIK6cN1wqOn7vpC4gQkTW2jknB&#10;jQKUxXi0xly7K++pP8RaJAiHHBU0MfpcylA1ZDHMnCdO3sl1FmOSXS11h9cEt618yrKFtGg4LTTo&#10;6bWh6vtwsQr4+cw/N2+2/dbX5svN3z9IolIPk2GzAhFpiP/he/tNK5gvF/B3Jh0B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eC6bEAAAA3AAAAA8AAAAAAAAAAAAAAAAA&#10;nwIAAGRycy9kb3ducmV2LnhtbFBLBQYAAAAABAAEAPcAAACQAwAAAAA=&#10;">
                    <v:imagedata r:id="rId18" o:title="Image displaying VIP activity described in text"/>
                    <v:path arrowok="t"/>
                  </v:shape>
                  <v:shape id="Picture 377" o:spid="_x0000_s1035" type="#_x0000_t75" alt="Image displaying VIP activity described in text" style="position:absolute;left:20846;top:12137;width:36195;height:10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yOcvEAAAA3AAAAA8AAABkcnMvZG93bnJldi54bWxEj0FrwkAUhO+F/oflCV6KblqhSnQVKRRU&#10;6KGx9PzIPrPB7NuYfY3x37uFQo/DzHzDrDaDb1RPXawDG3ieZqCIy2Brrgx8Hd8nC1BRkC02gcnA&#10;jSJs1o8PK8xtuPIn9YVUKkE45mjAibS51rF05DFOQ0ucvFPoPEqSXaVth9cE941+ybJX7bHmtOCw&#10;pTdH5bn48QYueNl+hGx/kIJ2bvbUy+HbijHj0bBdghIa5D/8195ZA7P5HH7PpCO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yOcvEAAAA3AAAAA8AAAAAAAAAAAAAAAAA&#10;nwIAAGRycy9kb3ducmV2LnhtbFBLBQYAAAAABAAEAPcAAACQAwAAAAA=&#10;">
                    <v:imagedata r:id="rId19" o:title="Image displaying VIP activity described in text"/>
                    <v:path arrowok="t"/>
                  </v:shape>
                  <v:group id="Group 17" o:spid="_x0000_s1036" style="position:absolute;top:1143;width:20961;height:13658" coordsize="19641,123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oval id="Oval 18" o:spid="_x0000_s1037" style="position:absolute;width:4025;height:4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F2cMA&#10;AADbAAAADwAAAGRycy9kb3ducmV2LnhtbESPT4vCQAzF7wt+hyGCF9Gp7lKlOooIgrAs+A+8hk5s&#10;i51M6Yxav/3msLC3hPfy3i/Ldedq9aQ2VJ4NTMYJKOLc24oLA5fzbjQHFSKyxdozGXhTgPWq97HE&#10;zPoXH+l5ioWSEA4ZGihjbDKtQ16SwzD2DbFoN986jLK2hbYtviTc1XqaJKl2WLE0lNjQtqT8fno4&#10;A5zvrrOvZBgO+pN/vm+PYXo5kDGDfrdZgIrUxX/z3/XeCr7Ayi8ygF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uF2cMAAADbAAAADwAAAAAAAAAAAAAAAACYAgAAZHJzL2Rv&#10;d25yZXYueG1sUEsFBgAAAAAEAAQA9QAAAIgDAAAAAA==&#10;" fillcolor="#bfd3ed" strokecolor="#a9a57c [3204]" strokeweight="3pt">
                      <v:textbox>
                        <w:txbxContent>
                          <w:p w:rsidR="005A7F4D" w:rsidRDefault="005A7F4D" w:rsidP="001728E0">
                            <w:pPr>
                              <w:jc w:val="center"/>
                            </w:pPr>
                            <w:r>
                              <w:t>1</w:t>
                            </w:r>
                          </w:p>
                        </w:txbxContent>
                      </v:textbox>
                    </v:oval>
                    <v:oval id="Oval 19" o:spid="_x0000_s1038" style="position:absolute;left:7315;top:4360;width:4026;height:4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cgQsAA&#10;AADbAAAADwAAAGRycy9kb3ducmV2LnhtbERP24rCMBB9F/yHMIIvYlNdqbtdo4ggCLLgDfZ1aKYX&#10;bCaliVr/fiMs+DaHc53FqjO1uFPrKssKJlEMgjizuuJCweW8HX+CcB5ZY22ZFDzJwWrZ7y0w1fbB&#10;R7qffCFCCLsUFZTeN6mULivJoItsQxy43LYGfYBtIXWLjxBuajmN40QarDg0lNjQpqTseroZBZxt&#10;f+ezeOQO8oN/9vltlFwOpNRw0K2/QXjq/Fv8797pMP8LXr+EA+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1cgQsAAAADbAAAADwAAAAAAAAAAAAAAAACYAgAAZHJzL2Rvd25y&#10;ZXYueG1sUEsFBgAAAAAEAAQA9QAAAIUDAAAAAA==&#10;" fillcolor="#bfd3ed" strokecolor="#a9a57c [3204]" strokeweight="3pt">
                      <v:textbox>
                        <w:txbxContent>
                          <w:p w:rsidR="005A7F4D" w:rsidRDefault="005A7F4D" w:rsidP="001728E0">
                            <w:pPr>
                              <w:jc w:val="center"/>
                            </w:pPr>
                            <w:r>
                              <w:t>2</w:t>
                            </w:r>
                          </w:p>
                        </w:txbxContent>
                      </v:textbox>
                    </v:oval>
                    <v:oval id="Oval 21" o:spid="_x0000_s1039" style="position:absolute;left:15615;top:8370;width:4026;height:4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3m+cAA&#10;AADbAAAADwAAAGRycy9kb3ducmV2LnhtbESPSwvCMBCE74L/IazgRTT1gUo1igiCIIIv8Lo0a1ts&#10;NqWJWv+9EQSPw8x8w8yXtSnEkyqXW1bQ70UgiBOrc04VXM6b7hSE88gaC8uk4E0OlotmY46xti8+&#10;0vPkUxEg7GJUkHlfxlK6JCODrmdL4uDdbGXQB1mlUlf4CnBTyEEUjaXBnMNChiWtM0rup4dRwMnm&#10;OhlFHXeQQ97vbo/O+HIgpdqtejUD4an2//CvvdUKBn3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03m+cAAAADbAAAADwAAAAAAAAAAAAAAAACYAgAAZHJzL2Rvd25y&#10;ZXYueG1sUEsFBgAAAAAEAAQA9QAAAIUDAAAAAA==&#10;" fillcolor="#bfd3ed" strokecolor="#a9a57c [3204]" strokeweight="3pt">
                      <v:textbox>
                        <w:txbxContent>
                          <w:p w:rsidR="005A7F4D" w:rsidRDefault="005A7F4D" w:rsidP="001728E0">
                            <w:pPr>
                              <w:jc w:val="center"/>
                            </w:pPr>
                            <w:r>
                              <w:t>3</w:t>
                            </w:r>
                          </w:p>
                        </w:txbxContent>
                      </v:textbox>
                    </v:oval>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2" o:spid="_x0000_s1040" type="#_x0000_t61" style="position:absolute;left:38535;width:19755;height:80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NtscQA&#10;AADbAAAADwAAAGRycy9kb3ducmV2LnhtbESP0WrCQBRE3wv+w3KFvtVNU7A2ukpJaamIgqkfcMle&#10;N6HZuyG7jcnfu4LQx2FmzjCrzWAb0VPna8cKnmcJCOLS6ZqNgtPP59MChA/IGhvHpGAkD5v15GGF&#10;mXYXPlJfBCMihH2GCqoQ2kxKX1Zk0c9cSxy9s+sshig7I3WHlwi3jUyTZC4t1hwXKmwpr6j8Lf6s&#10;gv329at/yU2Sm+JjtLvTeHBvtVKP0+F9CSLQEP7D9/a3VpCmcPsSf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DbbHEAAAA2wAAAA8AAAAAAAAAAAAAAAAAmAIAAGRycy9k&#10;b3ducmV2LnhtbFBLBQYAAAAABAAEAPUAAACJAwAAAAA=&#10;" adj="-5379,37212" fillcolor="white [3201]" strokecolor="#a9a57c [3204]" strokeweight="2pt">
                    <v:textbox>
                      <w:txbxContent>
                        <w:p w:rsidR="005A7F4D" w:rsidRPr="00F40E60" w:rsidRDefault="005A7F4D" w:rsidP="001728E0">
                          <w:pPr>
                            <w:rPr>
                              <w:sz w:val="18"/>
                              <w:szCs w:val="18"/>
                            </w:rPr>
                          </w:pPr>
                          <w:r w:rsidRPr="00F40E60">
                            <w:rPr>
                              <w:sz w:val="18"/>
                              <w:szCs w:val="18"/>
                            </w:rPr>
                            <w:t>The menu bar keeps navigation “bread crumbs.” You may click on any option within the trail to return to a previous step.</w:t>
                          </w:r>
                        </w:p>
                      </w:txbxContent>
                    </v:textbox>
                  </v:shape>
                </v:group>
                <v:oval id="Oval 392" o:spid="_x0000_s1041" style="position:absolute;left:12300;top:7293;width:5550;height:3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vq8MA&#10;AADcAAAADwAAAGRycy9kb3ducmV2LnhtbESPT2sCMRTE74V+h/AK3mpSBdGtUdqK4EEE/9DzY/N2&#10;s7p5WTZR129vBMHjMDO/YabzztXiQm2oPGv46isQxLk3FZcaDvvl5xhEiMgGa8+k4UYB5rP3tylm&#10;xl95S5ddLEWCcMhQg42xyaQMuSWHoe8b4uQVvnUYk2xLaVq8Jrir5UCpkXRYcVqw2NCfpfy0O7tE&#10;KYrf1UFt/heThRrVx7W16my17n10P98gInXxFX62V0bDcDKAx5l0BO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nvq8MAAADcAAAADwAAAAAAAAAAAAAAAACYAgAAZHJzL2Rv&#10;d25yZXYueG1sUEsFBgAAAAAEAAQA9QAAAIgDAAAAAA==&#10;" filled="f" strokecolor="#ffc000" strokeweight="2.25pt"/>
                <v:oval id="Oval 393" o:spid="_x0000_s1042" style="position:absolute;left:21063;top:12355;width:5550;height:3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KMMMA&#10;AADcAAAADwAAAGRycy9kb3ducmV2LnhtbESPT2sCMRTE74V+h/AK3mpSBdGtUdqK4EEE/9DzY/N2&#10;s7p5WTZR129vBMHjMDO/YabzztXiQm2oPGv46isQxLk3FZcaDvvl5xhEiMgGa8+k4UYB5rP3tylm&#10;xl95S5ddLEWCcMhQg42xyaQMuSWHoe8b4uQVvnUYk2xLaVq8Jrir5UCpkXRYcVqw2NCfpfy0O7tE&#10;KYrf1UFt/heThRrVx7W16my17n10P98gInXxFX62V0bDcDKEx5l0BO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VKMMMAAADcAAAADwAAAAAAAAAAAAAAAACYAgAAZHJzL2Rv&#10;d25yZXYueG1sUEsFBgAAAAAEAAQA9QAAAIgDAAAAAA==&#10;" filled="f" strokecolor="#ffc000" strokeweight="2.25pt"/>
                <v:oval id="Oval 394" o:spid="_x0000_s1043" style="position:absolute;left:4136;top:3810;width:5062;height: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SRMQA&#10;AADcAAAADwAAAGRycy9kb3ducmV2LnhtbESPT2sCMRTE7wW/Q3iCt5poi+hqFK0IHkrBP3h+bN5u&#10;Vjcvyybq9ts3hUKPw8z8hlmsOleLB7Wh8qxhNFQgiHNvKi41nE+71ymIEJEN1p5JwzcFWC17LwvM&#10;jH/ygR7HWIoE4ZChBhtjk0kZcksOw9A3xMkrfOswJtmW0rT4THBXy7FSE+mw4rRgsaEPS/nteHeJ&#10;UhSb/Vl9XbazrZrU109r1d1qPeh36zmISF38D/+190bD2+wd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c0kTEAAAA3AAAAA8AAAAAAAAAAAAAAAAAmAIAAGRycy9k&#10;b3ducmV2LnhtbFBLBQYAAAAABAAEAPUAAACJAwAAAAA=&#10;" filled="f" strokecolor="#ffc000" strokeweight="2.25pt"/>
                <w10:wrap type="topAndBottom"/>
              </v:group>
            </w:pict>
          </mc:Fallback>
        </mc:AlternateContent>
      </w:r>
      <w:r w:rsidR="0050638D">
        <w:rPr>
          <w:color w:val="2F2B20" w:themeColor="text1"/>
        </w:rPr>
        <w:t xml:space="preserve">If the </w:t>
      </w:r>
      <w:r w:rsidR="00581D38">
        <w:rPr>
          <w:color w:val="2F2B20" w:themeColor="text1"/>
        </w:rPr>
        <w:t>Clerk</w:t>
      </w:r>
      <w:r w:rsidR="0050638D">
        <w:rPr>
          <w:color w:val="2F2B20" w:themeColor="text1"/>
        </w:rPr>
        <w:t xml:space="preserve"> is </w:t>
      </w:r>
      <w:r w:rsidR="00F24427">
        <w:rPr>
          <w:color w:val="2F2B20" w:themeColor="text1"/>
        </w:rPr>
        <w:t xml:space="preserve">starting a record, </w:t>
      </w:r>
      <w:r w:rsidR="0050638D">
        <w:rPr>
          <w:color w:val="2F2B20" w:themeColor="text1"/>
        </w:rPr>
        <w:t xml:space="preserve">entering on behalf of </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76542" behindDoc="1" locked="1" layoutInCell="1" allowOverlap="1" wp14:anchorId="48A55B31" wp14:editId="0AA83A0D">
                <wp:simplePos x="0" y="0"/>
                <wp:positionH relativeFrom="column">
                  <wp:posOffset>-2701925</wp:posOffset>
                </wp:positionH>
                <wp:positionV relativeFrom="page">
                  <wp:posOffset>3091815</wp:posOffset>
                </wp:positionV>
                <wp:extent cx="4834255" cy="434975"/>
                <wp:effectExtent l="0" t="0" r="0" b="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986575891"/>
                            </w:sdtPr>
                            <w:sdtEndPr/>
                            <w:sdtContent>
                              <w:p w:rsidR="005A7F4D" w:rsidRPr="00BD500D" w:rsidRDefault="005A7F4D" w:rsidP="00130E9C">
                                <w:pPr>
                                  <w:jc w:val="right"/>
                                  <w:rPr>
                                    <w:sz w:val="36"/>
                                    <w:szCs w:val="36"/>
                                  </w:rPr>
                                </w:pPr>
                                <w:r>
                                  <w:rPr>
                                    <w:sz w:val="36"/>
                                    <w:szCs w:val="36"/>
                                  </w:rPr>
                                  <w:t>Create or Accept a New Case</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12.75pt;margin-top:243.45pt;width:380.65pt;height:34.25pt;rotation:-90;z-index:-2512399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" filled="f" stroked="f">
                <v:textbox>
                  <w:txbxContent>
                    <w:sdt>
                      <w:sdtPr>
                        <w:rPr>
                          <w:sz w:val="36"/>
                          <w:szCs w:val="36"/>
                        </w:rPr>
                        <w:alias w:val="Subtitle Odd"/>
                        <w:tag w:val="Subtitle Odd"/>
                        <w:id w:val="1986575891"/>
                      </w:sdtPr>
                      <w:sdtContent>
                        <w:p w:rsidR="005A7F4D" w:rsidRPr="00BD500D" w:rsidRDefault="005A7F4D" w:rsidP="00130E9C">
                          <w:pPr>
                            <w:jc w:val="right"/>
                            <w:rPr>
                              <w:sz w:val="36"/>
                              <w:szCs w:val="36"/>
                            </w:rPr>
                          </w:pPr>
                          <w:r>
                            <w:rPr>
                              <w:sz w:val="36"/>
                              <w:szCs w:val="36"/>
                            </w:rPr>
                            <w:t>Create or Accept a New Case</w:t>
                          </w:r>
                        </w:p>
                      </w:sdtContent>
                    </w:sdt>
                  </w:txbxContent>
                </v:textbox>
                <w10:wrap anchory="page"/>
                <w10:anchorlock/>
              </v:shape>
            </w:pict>
          </mc:Fallback>
        </mc:AlternateContent>
      </w:r>
      <w:r w:rsidR="0050638D">
        <w:rPr>
          <w:color w:val="2F2B20" w:themeColor="text1"/>
        </w:rPr>
        <w:t xml:space="preserve">a fax attestation certifier, or if the </w:t>
      </w:r>
      <w:r w:rsidR="00581D38">
        <w:rPr>
          <w:color w:val="2F2B20" w:themeColor="text1"/>
        </w:rPr>
        <w:t>Clerk</w:t>
      </w:r>
      <w:r w:rsidR="0050638D">
        <w:rPr>
          <w:color w:val="2F2B20" w:themeColor="text1"/>
        </w:rPr>
        <w:t xml:space="preserve"> needs to </w:t>
      </w:r>
      <w:r>
        <w:rPr>
          <w:color w:val="2F2B20" w:themeColor="text1"/>
        </w:rPr>
        <w:t>claim</w:t>
      </w:r>
      <w:r w:rsidR="0050638D">
        <w:rPr>
          <w:color w:val="2F2B20" w:themeColor="text1"/>
        </w:rPr>
        <w:t xml:space="preserve"> a case that was started by an online certifier (or by medical staff), </w:t>
      </w:r>
      <w:r>
        <w:rPr>
          <w:color w:val="2F2B20" w:themeColor="text1"/>
        </w:rPr>
        <w:t xml:space="preserve">the first step will be to create a case.  </w:t>
      </w:r>
      <w:r w:rsidR="001728E0" w:rsidRPr="009352E8">
        <w:rPr>
          <w:color w:val="2F2B20" w:themeColor="text1"/>
        </w:rPr>
        <w:t xml:space="preserve">The gray bar in VIP is a menu bar. Click on </w:t>
      </w:r>
      <w:r w:rsidR="00F40E60" w:rsidRPr="00F40E60">
        <w:rPr>
          <w:b/>
          <w:color w:val="2F2B20" w:themeColor="text1"/>
        </w:rPr>
        <w:t>Death</w:t>
      </w:r>
      <w:r w:rsidR="001728E0" w:rsidRPr="009352E8">
        <w:rPr>
          <w:color w:val="2F2B20" w:themeColor="text1"/>
        </w:rPr>
        <w:t xml:space="preserve"> to access VIP menu options.</w:t>
      </w:r>
      <w:r w:rsidR="0050638D">
        <w:rPr>
          <w:color w:val="2F2B20" w:themeColor="text1"/>
        </w:rPr>
        <w:t xml:space="preserve">  </w:t>
      </w:r>
      <w:r w:rsidR="001728E0" w:rsidRPr="009352E8">
        <w:rPr>
          <w:color w:val="2F2B20" w:themeColor="text1"/>
        </w:rPr>
        <w:t xml:space="preserve">To create a new case, click on </w:t>
      </w:r>
      <w:r w:rsidR="001728E0" w:rsidRPr="00F40E60">
        <w:rPr>
          <w:b/>
          <w:color w:val="2F2B20" w:themeColor="text1"/>
        </w:rPr>
        <w:t>Death</w:t>
      </w:r>
      <w:r w:rsidR="001728E0" w:rsidRPr="009352E8">
        <w:rPr>
          <w:color w:val="2F2B20" w:themeColor="text1"/>
        </w:rPr>
        <w:t xml:space="preserve">, then </w:t>
      </w:r>
      <w:r w:rsidR="001728E0" w:rsidRPr="00F40E60">
        <w:rPr>
          <w:b/>
          <w:color w:val="2F2B20" w:themeColor="text1"/>
        </w:rPr>
        <w:t>New Death</w:t>
      </w:r>
      <w:r w:rsidR="001728E0" w:rsidRPr="009352E8">
        <w:rPr>
          <w:color w:val="2F2B20" w:themeColor="text1"/>
        </w:rPr>
        <w:t xml:space="preserve">, then </w:t>
      </w:r>
      <w:r w:rsidR="001728E0" w:rsidRPr="00F40E60">
        <w:rPr>
          <w:b/>
          <w:color w:val="2F2B20" w:themeColor="text1"/>
        </w:rPr>
        <w:t>Create Case</w:t>
      </w:r>
      <w:r w:rsidR="001728E0" w:rsidRPr="009352E8">
        <w:rPr>
          <w:color w:val="2F2B20" w:themeColor="text1"/>
        </w:rPr>
        <w:t>.</w:t>
      </w:r>
      <w:r w:rsidR="001728E0" w:rsidRPr="00C24C95">
        <w:rPr>
          <w:rFonts w:ascii="ITC Officina Serif Std Book" w:hAnsi="ITC Officina Serif Std Book"/>
          <w:noProof/>
          <w:sz w:val="32"/>
          <w:szCs w:val="32"/>
        </w:rPr>
        <w:t xml:space="preserve"> </w:t>
      </w:r>
    </w:p>
    <w:p w:rsidR="001728E0" w:rsidRPr="00CC0CC4" w:rsidRDefault="001728E0" w:rsidP="00E0542B">
      <w:pPr>
        <w:ind w:right="810"/>
        <w:rPr>
          <w:color w:val="2F2B20" w:themeColor="text1"/>
        </w:rPr>
      </w:pPr>
      <w:r>
        <w:t xml:space="preserve">To begin a record </w:t>
      </w:r>
      <w:r w:rsidRPr="00C24C95">
        <w:t xml:space="preserve">you will need </w:t>
      </w:r>
      <w:r w:rsidRPr="0073537A">
        <w:t>Decedent’s First and Last Name</w:t>
      </w:r>
      <w:r w:rsidRPr="00C24C95">
        <w:t xml:space="preserve">, Sex, Date of Death and Date of Birth. </w:t>
      </w:r>
      <w:r w:rsidR="00B86CFB">
        <w:t xml:space="preserve"> If you are searching for a record that was started by an online certifier, be sure to enter the information </w:t>
      </w:r>
      <w:r w:rsidR="00F24427">
        <w:t xml:space="preserve">exactly </w:t>
      </w:r>
      <w:r w:rsidR="00B86CFB">
        <w:t xml:space="preserve">as it appears </w:t>
      </w:r>
      <w:r w:rsidR="00F24427">
        <w:t xml:space="preserve">(even if it is not correct) </w:t>
      </w:r>
      <w:r w:rsidR="00B86CFB">
        <w:t xml:space="preserve">on the attestation copy form (the form that will usually be given to </w:t>
      </w:r>
      <w:r w:rsidR="00581D38">
        <w:t>the family designee</w:t>
      </w:r>
      <w:r w:rsidR="00B86CFB">
        <w:t xml:space="preserve"> for transport).  </w:t>
      </w:r>
      <w:r w:rsidRPr="00C24C95">
        <w:t xml:space="preserve">Enter this information into each field, then press </w:t>
      </w:r>
      <w:r w:rsidRPr="0073537A">
        <w:rPr>
          <w:b/>
        </w:rPr>
        <w:t>Search</w:t>
      </w:r>
      <w:r w:rsidRPr="00C24C95">
        <w:t>.</w:t>
      </w:r>
      <w:r w:rsidRPr="00C24C95">
        <w:rPr>
          <w:noProof/>
        </w:rPr>
        <w:t xml:space="preserve"> </w:t>
      </w:r>
    </w:p>
    <w:p w:rsidR="00FC4740" w:rsidRDefault="00FE6FF0" w:rsidP="003B2EA5">
      <w:pPr>
        <w:ind w:right="720"/>
      </w:pPr>
      <w:r>
        <w:rPr>
          <w:noProof/>
        </w:rPr>
        <mc:AlternateContent>
          <mc:Choice Requires="wpg">
            <w:drawing>
              <wp:anchor distT="0" distB="0" distL="114300" distR="114300" simplePos="0" relativeHeight="251985406" behindDoc="1" locked="0" layoutInCell="1" allowOverlap="1" wp14:anchorId="6F5110A7" wp14:editId="13F8C03F">
                <wp:simplePos x="0" y="0"/>
                <wp:positionH relativeFrom="column">
                  <wp:posOffset>106680</wp:posOffset>
                </wp:positionH>
                <wp:positionV relativeFrom="paragraph">
                  <wp:posOffset>197485</wp:posOffset>
                </wp:positionV>
                <wp:extent cx="4892675" cy="1202690"/>
                <wp:effectExtent l="171450" t="171450" r="365125" b="321310"/>
                <wp:wrapTopAndBottom/>
                <wp:docPr id="401" name="Group 401" descr="Image displaying VIP activity described in text"/>
                <wp:cNvGraphicFramePr/>
                <a:graphic xmlns:a="http://schemas.openxmlformats.org/drawingml/2006/main">
                  <a:graphicData uri="http://schemas.microsoft.com/office/word/2010/wordprocessingGroup">
                    <wpg:wgp>
                      <wpg:cNvGrpSpPr/>
                      <wpg:grpSpPr>
                        <a:xfrm>
                          <a:off x="0" y="0"/>
                          <a:ext cx="4892675" cy="1202690"/>
                          <a:chOff x="0" y="0"/>
                          <a:chExt cx="4892675" cy="1203053"/>
                        </a:xfrm>
                      </wpg:grpSpPr>
                      <wpg:grpSp>
                        <wpg:cNvPr id="396" name="Group 396"/>
                        <wpg:cNvGrpSpPr/>
                        <wpg:grpSpPr>
                          <a:xfrm>
                            <a:off x="0" y="0"/>
                            <a:ext cx="4892675" cy="1169670"/>
                            <a:chOff x="0" y="0"/>
                            <a:chExt cx="4893129" cy="1170214"/>
                          </a:xfrm>
                        </wpg:grpSpPr>
                        <pic:pic xmlns:pic="http://schemas.openxmlformats.org/drawingml/2006/picture">
                          <pic:nvPicPr>
                            <pic:cNvPr id="301" name="Picture 301" descr="Image displaying VIP activity described in text"/>
                            <pic:cNvPicPr>
                              <a:picLocks noChangeAspect="1"/>
                            </pic:cNvPicPr>
                          </pic:nvPicPr>
                          <pic:blipFill rotWithShape="1">
                            <a:blip r:embed="rId20" cstate="print">
                              <a:extLst>
                                <a:ext uri="{28A0092B-C50C-407E-A947-70E740481C1C}">
                                  <a14:useLocalDpi xmlns:a14="http://schemas.microsoft.com/office/drawing/2010/main" val="0"/>
                                </a:ext>
                              </a:extLst>
                            </a:blip>
                            <a:srcRect t="12325" r="29265" b="57559"/>
                            <a:stretch/>
                          </pic:blipFill>
                          <pic:spPr bwMode="auto">
                            <a:xfrm>
                              <a:off x="0" y="0"/>
                              <a:ext cx="4893129" cy="11702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3" name="Rectangular Callout 23"/>
                          <wps:cNvSpPr/>
                          <wps:spPr>
                            <a:xfrm>
                              <a:off x="1230086" y="0"/>
                              <a:ext cx="1828165" cy="991235"/>
                            </a:xfrm>
                            <a:prstGeom prst="wedgeRectCallout">
                              <a:avLst>
                                <a:gd name="adj1" fmla="val 71325"/>
                                <a:gd name="adj2" fmla="val -2624"/>
                              </a:avLst>
                            </a:prstGeom>
                            <a:solidFill>
                              <a:srgbClr val="FFFFFF"/>
                            </a:solidFill>
                            <a:ln w="25400" cap="flat" cmpd="sng" algn="ctr">
                              <a:solidFill>
                                <a:srgbClr val="7DA329">
                                  <a:alpha val="50196"/>
                                </a:srgbClr>
                              </a:solidFill>
                              <a:prstDash val="solid"/>
                            </a:ln>
                            <a:effectLst/>
                          </wps:spPr>
                          <wps:txbx>
                            <w:txbxContent>
                              <w:p w:rsidR="005A7F4D" w:rsidRPr="00CC0CC4" w:rsidRDefault="005A7F4D" w:rsidP="001728E0">
                                <w:pPr>
                                  <w:rPr>
                                    <w:sz w:val="18"/>
                                  </w:rPr>
                                </w:pPr>
                                <w:r w:rsidRPr="00CC0CC4">
                                  <w:rPr>
                                    <w:sz w:val="18"/>
                                  </w:rPr>
                                  <w:t>Enter dates as MMDDYYYY or MM/DD/YYYY.  For most date fields, “9”s are acceptable for unknown portions. E.g., 03991961 indicates unknown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0" name="Oval 400"/>
                        <wps:cNvSpPr/>
                        <wps:spPr>
                          <a:xfrm>
                            <a:off x="2775857" y="881743"/>
                            <a:ext cx="793750" cy="32131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01" o:spid="_x0000_s1045" alt="Image displaying VIP activity described in text" style="position:absolute;margin-left:8.4pt;margin-top:15.55pt;width:385.25pt;height:94.7pt;z-index:-251331074" coordsize="48926,12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&#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">
                <v:group id="Group 396" o:spid="_x0000_s1046" style="position:absolute;width:48926;height:11696" coordsize="48931,11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Picture 301" o:spid="_x0000_s1047" type="#_x0000_t75" alt="Image displaying VIP activity described in text" style="position:absolute;width:48931;height:11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E9/rDAAAA3AAAAA8AAABkcnMvZG93bnJldi54bWxEj0FrAjEUhO8F/0N4greatWKR1SgiFEUv&#10;1iro7bF5bhY3L8smrqu/3hQKPQ4z8w0znbe2FA3VvnCsYNBPQBBnThecKzj8fL2PQfiArLF0TAoe&#10;5GE+67xNMdXuzt/U7EMuIoR9igpMCFUqpc8MWfR9VxFH7+JqiyHKOpe6xnuE21J+JMmntFhwXDBY&#10;0dJQdt3frILcPi/tNpTHI5535rThVTNCVqrXbRcTEIHa8B/+a6+1gmEygN8z8QjI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T3+sMAAADcAAAADwAAAAAAAAAAAAAAAACf&#10;AgAAZHJzL2Rvd25yZXYueG1sUEsFBgAAAAAEAAQA9wAAAI8DAAAAAA==&#10;">
                    <v:imagedata r:id="rId21" o:title="Image displaying VIP activity described in text" croptop="8077f" cropbottom="37722f" cropright="19179f"/>
                    <v:shadow on="t" color="#333" opacity="42598f" origin="-.5,-.5" offset="2.74397mm,2.74397mm"/>
                    <v:path arrowok="t"/>
                  </v:shape>
                  <v:shape id="Rectangular Callout 23" o:spid="_x0000_s1048" type="#_x0000_t61" style="position:absolute;left:12300;width:18282;height:9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rtcEA&#10;AADbAAAADwAAAGRycy9kb3ducmV2LnhtbESP3YrCMBCF7xd8hzCCN8uaWlF2q1FEFLxS1H2AoZn+&#10;aDMpTaz17Y0geHk4Px9nvuxMJVpqXGlZwWgYgSBOrS45V/B/3v78gnAeWWNlmRQ8yMFy0fuaY6Lt&#10;nY/Unnwuwgi7BBUU3teJlC4tyKAb2po4eJltDPogm1zqBu9h3FQyjqKpNFhyIBRY07qg9Hq6mQBZ&#10;Zagv8fZ7/6C//JC1G59OrkoN+t1qBsJT5z/hd3unFcRjeH0JP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ia7XBAAAA2wAAAA8AAAAAAAAAAAAAAAAAmAIAAGRycy9kb3du&#10;cmV2LnhtbFBLBQYAAAAABAAEAPUAAACGAwAAAAA=&#10;" adj="26206,10233" strokecolor="#7da329" strokeweight="2pt">
                    <v:stroke opacity="32896f"/>
                    <v:textbox>
                      <w:txbxContent>
                        <w:p w:rsidR="005A7F4D" w:rsidRPr="00CC0CC4" w:rsidRDefault="005A7F4D" w:rsidP="001728E0">
                          <w:pPr>
                            <w:rPr>
                              <w:sz w:val="18"/>
                            </w:rPr>
                          </w:pPr>
                          <w:r w:rsidRPr="00CC0CC4">
                            <w:rPr>
                              <w:sz w:val="18"/>
                            </w:rPr>
                            <w:t>Enter dates as MMDDYYYY or MM/DD/YYYY.  For most date fields, “9”s are acceptable for unknown portions. E.g., 03991961 indicates unknown day.</w:t>
                          </w:r>
                        </w:p>
                      </w:txbxContent>
                    </v:textbox>
                  </v:shape>
                </v:group>
                <v:oval id="Oval 400" o:spid="_x0000_s1049" style="position:absolute;left:27758;top:8817;width:7938;height:3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eMpcQA&#10;AADcAAAADwAAAGRycy9kb3ducmV2LnhtbESPwWoCMRCG74W+Q5iCt5q0iNStUdpKwUMRqtLzsJnd&#10;rG4myybq+vbOoeBx+Of/Zr75cgitOlOfmsgWXsYGFHEZXcO1hf3u+/kNVMrIDtvIZOFKCZaLx4c5&#10;Fi5e+JfO21wrgXAq0ILPuSu0TqWngGkcO2LJqtgHzDL2tXY9XgQeWv1qzFQHbFgueOzoy1N53J6C&#10;UKrqc703m7/VbGWm7eHHe3Py1o6eho93UJmGfF/+b6+dhYmR90VGREA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HjKXEAAAA3AAAAA8AAAAAAAAAAAAAAAAAmAIAAGRycy9k&#10;b3ducmV2LnhtbFBLBQYAAAAABAAEAPUAAACJAwAAAAA=&#10;" filled="f" strokecolor="#ffc000" strokeweight="2.25pt"/>
                <w10:wrap type="topAndBottom"/>
              </v:group>
            </w:pict>
          </mc:Fallback>
        </mc:AlternateContent>
      </w:r>
      <w:r w:rsidR="001728E0" w:rsidRPr="001E705D">
        <w:t>When you start a new record in EDRS, the system runs a check to see if the record may have been sta</w:t>
      </w:r>
      <w:r w:rsidR="004E3E7F">
        <w:t xml:space="preserve">rted by another user, such as </w:t>
      </w:r>
      <w:r w:rsidR="00D36837">
        <w:t xml:space="preserve">an online certifier, </w:t>
      </w:r>
      <w:r w:rsidR="004E3E7F">
        <w:t>medical data entry staff</w:t>
      </w:r>
      <w:r w:rsidR="0073537A">
        <w:t xml:space="preserve"> from a hospital, nursing home or other healthcare facility</w:t>
      </w:r>
      <w:r w:rsidR="001728E0" w:rsidRPr="001E705D">
        <w:t xml:space="preserve">.  </w:t>
      </w:r>
      <w:r w:rsidR="001728E0">
        <w:t>The system will then display potential matches.</w:t>
      </w:r>
      <w:r w:rsidR="003B2EA5" w:rsidRPr="003B2EA5">
        <w:t xml:space="preserve"> </w:t>
      </w:r>
    </w:p>
    <w:p w:rsidR="003B2EA5" w:rsidRDefault="003B2EA5" w:rsidP="003B2EA5">
      <w:pPr>
        <w:ind w:right="720"/>
        <w:rPr>
          <w:noProof/>
        </w:rPr>
      </w:pPr>
      <w:r>
        <w:t>Depending on whether a match is found, these are examples of two possible resulting screens and the typical actions that you will take:</w:t>
      </w:r>
      <w:r w:rsidRPr="007953E1">
        <w:rPr>
          <w:noProof/>
        </w:rPr>
        <w:t xml:space="preserve"> </w:t>
      </w:r>
    </w:p>
    <w:p w:rsidR="001728E0" w:rsidRDefault="001728E0" w:rsidP="00E0542B">
      <w:pPr>
        <w:pStyle w:val="ListParagraph"/>
        <w:numPr>
          <w:ilvl w:val="0"/>
          <w:numId w:val="1"/>
        </w:numPr>
        <w:ind w:right="720"/>
      </w:pPr>
      <w:r w:rsidRPr="00B06801">
        <w:rPr>
          <w:i/>
        </w:rPr>
        <w:t>If no matching records are found</w:t>
      </w:r>
      <w:r w:rsidRPr="001E705D">
        <w:t>, you can begin the process of establ</w:t>
      </w:r>
      <w:r>
        <w:t xml:space="preserve">ishing a new record by choosing </w:t>
      </w:r>
      <w:r w:rsidRPr="00F40E60">
        <w:rPr>
          <w:b/>
        </w:rPr>
        <w:t>Create New Case</w:t>
      </w:r>
      <w:r>
        <w:t>.</w:t>
      </w:r>
      <w:r w:rsidRPr="001E705D">
        <w:t xml:space="preserve"> </w:t>
      </w:r>
    </w:p>
    <w:p w:rsidR="001728E0" w:rsidRDefault="001728E0" w:rsidP="00E0542B">
      <w:pPr>
        <w:pStyle w:val="ListParagraph"/>
        <w:numPr>
          <w:ilvl w:val="0"/>
          <w:numId w:val="1"/>
        </w:numPr>
        <w:ind w:right="720"/>
      </w:pPr>
      <w:r w:rsidRPr="00B06801">
        <w:rPr>
          <w:i/>
        </w:rPr>
        <w:t xml:space="preserve">If a </w:t>
      </w:r>
      <w:r w:rsidR="0014694E">
        <w:rPr>
          <w:i/>
        </w:rPr>
        <w:t xml:space="preserve">correct </w:t>
      </w:r>
      <w:r w:rsidRPr="00B06801">
        <w:rPr>
          <w:i/>
        </w:rPr>
        <w:t>mat</w:t>
      </w:r>
      <w:r w:rsidR="00F40E60" w:rsidRPr="00B06801">
        <w:rPr>
          <w:i/>
        </w:rPr>
        <w:t>ch is found,</w:t>
      </w:r>
      <w:r w:rsidR="00F40E60">
        <w:t xml:space="preserve"> </w:t>
      </w:r>
      <w:r w:rsidR="00FE6FF0" w:rsidRPr="00C937D0">
        <w:rPr>
          <w:noProof/>
          <w:sz w:val="36"/>
          <w:szCs w:val="36"/>
        </w:rPr>
        <mc:AlternateContent>
          <mc:Choice Requires="wps">
            <w:drawing>
              <wp:anchor distT="0" distB="0" distL="114300" distR="114300" simplePos="0" relativeHeight="252143102" behindDoc="1" locked="1" layoutInCell="1" allowOverlap="1" wp14:anchorId="6293A84B" wp14:editId="55AC26A7">
                <wp:simplePos x="0" y="0"/>
                <wp:positionH relativeFrom="column">
                  <wp:posOffset>3783330</wp:posOffset>
                </wp:positionH>
                <wp:positionV relativeFrom="page">
                  <wp:posOffset>3101975</wp:posOffset>
                </wp:positionV>
                <wp:extent cx="4834255" cy="43497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p w:rsidR="005A7F4D" w:rsidRPr="00BD500D" w:rsidRDefault="005A7F4D" w:rsidP="00FE6FF0">
                            <w:pPr>
                              <w:rPr>
                                <w:sz w:val="36"/>
                                <w:szCs w:val="36"/>
                              </w:rPr>
                            </w:pPr>
                            <w:r>
                              <w:rPr>
                                <w:sz w:val="36"/>
                                <w:szCs w:val="36"/>
                              </w:rPr>
                              <w:t>Create or Accept a New Case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97.9pt;margin-top:244.25pt;width:380.65pt;height:34.25pt;rotation:90;z-index:-25117337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" filled="f" stroked="f">
                <v:textbox>
                  <w:txbxContent>
                    <w:p w:rsidR="005A7F4D" w:rsidRPr="00BD500D" w:rsidRDefault="005A7F4D" w:rsidP="00FE6FF0">
                      <w:pPr>
                        <w:rPr>
                          <w:sz w:val="36"/>
                          <w:szCs w:val="36"/>
                        </w:rPr>
                      </w:pPr>
                      <w:r>
                        <w:rPr>
                          <w:sz w:val="36"/>
                          <w:szCs w:val="36"/>
                        </w:rPr>
                        <w:t>Create or Accept a New Case</w:t>
                      </w:r>
                    </w:p>
                  </w:txbxContent>
                </v:textbox>
                <w10:wrap anchory="page"/>
                <w10:anchorlock/>
              </v:shape>
            </w:pict>
          </mc:Fallback>
        </mc:AlternateContent>
      </w:r>
      <w:r w:rsidR="00F40E60">
        <w:t xml:space="preserve">choose </w:t>
      </w:r>
      <w:r w:rsidR="003B2EA5">
        <w:rPr>
          <w:b/>
        </w:rPr>
        <w:t>Accept</w:t>
      </w:r>
      <w:r w:rsidR="00DB651D">
        <w:t xml:space="preserve"> under the heading Action for FH (as the Clerk is acting in the EDRS funeral home role)</w:t>
      </w:r>
      <w:r>
        <w:t xml:space="preserve">. </w:t>
      </w:r>
      <w:r w:rsidR="005937D4">
        <w:t xml:space="preserve">Selecting </w:t>
      </w:r>
      <w:r w:rsidR="003B2EA5">
        <w:rPr>
          <w:b/>
        </w:rPr>
        <w:t>Accept</w:t>
      </w:r>
      <w:r w:rsidR="005937D4">
        <w:t xml:space="preserve"> will bring you the </w:t>
      </w:r>
      <w:r w:rsidR="005937D4" w:rsidRPr="005937D4">
        <w:rPr>
          <w:b/>
        </w:rPr>
        <w:t>Record Details</w:t>
      </w:r>
      <w:r w:rsidR="005937D4">
        <w:t xml:space="preserve"> where you can review </w:t>
      </w:r>
      <w:r w:rsidR="003B2EA5">
        <w:t xml:space="preserve">information </w:t>
      </w:r>
      <w:r w:rsidR="005937D4">
        <w:t xml:space="preserve">on the record to ensure this is your record. If the record is not the record you were looking for, select </w:t>
      </w:r>
      <w:r w:rsidR="005937D4" w:rsidRPr="005937D4">
        <w:rPr>
          <w:b/>
        </w:rPr>
        <w:t>Cancel</w:t>
      </w:r>
      <w:r w:rsidR="005937D4">
        <w:t xml:space="preserve"> at the bottom of the </w:t>
      </w:r>
      <w:r w:rsidR="005937D4" w:rsidRPr="005937D4">
        <w:rPr>
          <w:b/>
        </w:rPr>
        <w:t>Record Details</w:t>
      </w:r>
      <w:r w:rsidR="005937D4">
        <w:t xml:space="preserve"> page.</w:t>
      </w:r>
      <w:r>
        <w:t xml:space="preserve"> </w:t>
      </w:r>
    </w:p>
    <w:p w:rsidR="00370493" w:rsidRDefault="0014694E" w:rsidP="00E0542B">
      <w:pPr>
        <w:pStyle w:val="ListParagraph"/>
        <w:numPr>
          <w:ilvl w:val="0"/>
          <w:numId w:val="1"/>
        </w:numPr>
        <w:ind w:right="720"/>
      </w:pPr>
      <w:r w:rsidRPr="00B06801">
        <w:rPr>
          <w:i/>
          <w:noProof/>
        </w:rPr>
        <mc:AlternateContent>
          <mc:Choice Requires="wpg">
            <w:drawing>
              <wp:anchor distT="0" distB="0" distL="114300" distR="114300" simplePos="0" relativeHeight="251983358" behindDoc="1" locked="0" layoutInCell="1" allowOverlap="1" wp14:anchorId="703CACAD" wp14:editId="62B95F28">
                <wp:simplePos x="0" y="0"/>
                <wp:positionH relativeFrom="margin">
                  <wp:posOffset>155575</wp:posOffset>
                </wp:positionH>
                <wp:positionV relativeFrom="margin">
                  <wp:posOffset>5934075</wp:posOffset>
                </wp:positionV>
                <wp:extent cx="5403850" cy="1599565"/>
                <wp:effectExtent l="171450" t="171450" r="368300" b="362585"/>
                <wp:wrapSquare wrapText="bothSides"/>
                <wp:docPr id="399" name="Group 399" descr="Image displaying VIP activity described in text"/>
                <wp:cNvGraphicFramePr/>
                <a:graphic xmlns:a="http://schemas.openxmlformats.org/drawingml/2006/main">
                  <a:graphicData uri="http://schemas.microsoft.com/office/word/2010/wordprocessingGroup">
                    <wpg:wgp>
                      <wpg:cNvGrpSpPr/>
                      <wpg:grpSpPr>
                        <a:xfrm>
                          <a:off x="0" y="0"/>
                          <a:ext cx="5403850" cy="1599565"/>
                          <a:chOff x="-1" y="-32657"/>
                          <a:chExt cx="5709215" cy="1877021"/>
                        </a:xfrm>
                      </wpg:grpSpPr>
                      <wpg:grpSp>
                        <wpg:cNvPr id="25" name="Group 25"/>
                        <wpg:cNvGrpSpPr/>
                        <wpg:grpSpPr>
                          <a:xfrm>
                            <a:off x="-1" y="-32657"/>
                            <a:ext cx="5105731" cy="1699532"/>
                            <a:chOff x="-1" y="-30266"/>
                            <a:chExt cx="5229250" cy="1575102"/>
                          </a:xfrm>
                        </wpg:grpSpPr>
                        <pic:pic xmlns:pic="http://schemas.openxmlformats.org/drawingml/2006/picture">
                          <pic:nvPicPr>
                            <pic:cNvPr id="26" name="Picture 26" descr="Image displaying VIP activity described in text"/>
                            <pic:cNvPicPr>
                              <a:picLocks noChangeAspect="1"/>
                            </pic:cNvPicPr>
                          </pic:nvPicPr>
                          <pic:blipFill rotWithShape="1">
                            <a:blip r:embed="rId22">
                              <a:extLst>
                                <a:ext uri="{28A0092B-C50C-407E-A947-70E740481C1C}">
                                  <a14:useLocalDpi xmlns:a14="http://schemas.microsoft.com/office/drawing/2010/main" val="0"/>
                                </a:ext>
                              </a:extLst>
                            </a:blip>
                            <a:srcRect t="12793" r="36095" b="66543"/>
                            <a:stretch/>
                          </pic:blipFill>
                          <pic:spPr bwMode="auto">
                            <a:xfrm>
                              <a:off x="-1" y="-30266"/>
                              <a:ext cx="5229250" cy="9585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8" name="Oval 28"/>
                          <wps:cNvSpPr/>
                          <wps:spPr>
                            <a:xfrm>
                              <a:off x="4112914" y="1115771"/>
                              <a:ext cx="653659" cy="42906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50171" y="539746"/>
                              <a:ext cx="813881" cy="298884"/>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97" name="Picture 397" descr="Image displaying VIP activity described in text"/>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685867" y="843997"/>
                            <a:ext cx="5023347" cy="1000367"/>
                          </a:xfrm>
                          <a:prstGeom prst="rect">
                            <a:avLst/>
                          </a:prstGeom>
                          <a:ln>
                            <a:noFill/>
                          </a:ln>
                          <a:effectLst>
                            <a:outerShdw blurRad="292100" dist="139700" dir="2700000" algn="tl" rotWithShape="0">
                              <a:srgbClr val="333333">
                                <a:alpha val="65000"/>
                              </a:srgbClr>
                            </a:outerShdw>
                          </a:effectLst>
                        </pic:spPr>
                      </pic:pic>
                      <wps:wsp>
                        <wps:cNvPr id="398" name="Oval 398"/>
                        <wps:cNvSpPr/>
                        <wps:spPr>
                          <a:xfrm>
                            <a:off x="3221380" y="1246557"/>
                            <a:ext cx="794385" cy="32194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99" o:spid="_x0000_s1026" alt="Image displaying VIP activity described in text" style="position:absolute;margin-left:12.25pt;margin-top:467.25pt;width:425.5pt;height:125.95pt;z-index:-251333122;mso-position-horizontal-relative:margin;mso-position-vertical-relative:margin;mso-width-relative:margin;mso-height-relative:margin" coordorigin=",-326" coordsize="57092,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">
                <v:group id="Group 25" o:spid="_x0000_s1027" style="position:absolute;top:-326;width:51057;height:16994" coordorigin=",-302" coordsize="52292,15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Picture 26" o:spid="_x0000_s1028" type="#_x0000_t75" alt="Image displaying VIP activity described in text" style="position:absolute;top:-302;width:52292;height:9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xMPPEAAAA2wAAAA8AAABkcnMvZG93bnJldi54bWxEj0FrAjEUhO8F/0N4greaVVFkNYoKBe1B&#10;0BZ6fSTP3W03L2uSumt/vSkUehxm5htmue5sLW7kQ+VYwWiYgSDWzlRcKHh/e3megwgR2WDtmBTc&#10;KcB61XtaYm5cyye6nWMhEoRDjgrKGJtcyqBLshiGriFO3sV5izFJX0jjsU1wW8txls2kxYrTQokN&#10;7UrSX+dvq2Cqt6/760lO259P87GrJvp48HOlBv1uswARqYv/4b/23igYz+D3S/oB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xMPPEAAAA2wAAAA8AAAAAAAAAAAAAAAAA&#10;nwIAAGRycy9kb3ducmV2LnhtbFBLBQYAAAAABAAEAPcAAACQAwAAAAA=&#10;">
                    <v:imagedata r:id="rId24" o:title="Image displaying VIP activity described in text" croptop="8384f" cropbottom="43610f" cropright="23655f"/>
                    <v:shadow on="t" color="#333" opacity="42598f" origin="-.5,-.5" offset="2.74397mm,2.74397mm"/>
                    <v:path arrowok="t"/>
                  </v:shape>
                  <v:oval id="Oval 28" o:spid="_x0000_s1029" style="position:absolute;left:41129;top:11157;width:6536;height:4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3E8MA&#10;AADbAAAADwAAAGRycy9kb3ducmV2LnhtbESPwWoCMRCG74W+Q5hCbzXRg9TVKFopeCgFrfQ8bGY3&#10;q5vJsom6ffvOQfA4/PN/M99iNYRWXalPTWQL45EBRVxG13Bt4fjz+fYOKmVkh21ksvBHCVbL56cF&#10;Fi7eeE/XQ66VQDgVaMHn3BVap9JTwDSKHbFkVewDZhn7WrsebwIPrZ4YM9UBG5YLHjv68FSeD5cg&#10;lKra7I7m+3c725ppe/ry3ly8ta8vw3oOKtOQH8v39s5ZmMiz4iIe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o3E8MAAADbAAAADwAAAAAAAAAAAAAAAACYAgAAZHJzL2Rv&#10;d25yZXYueG1sUEsFBgAAAAAEAAQA9QAAAIgDAAAAAA==&#10;" filled="f" strokecolor="#ffc000" strokeweight="2.25pt"/>
                  <v:oval id="Oval 29" o:spid="_x0000_s1030" style="position:absolute;left:501;top:5397;width:8139;height:2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aSiMIA&#10;AADbAAAADwAAAGRycy9kb3ducmV2LnhtbESPT4vCMBTE7wt+h/AEb2uiB1mrUfyD4EEW1pU9P5rX&#10;ptq8lCZq/fZGEPY4zMxvmPmyc7W4URsqzxpGQwWCOPem4lLD6Xf3+QUiRGSDtWfS8KAAy0XvY46Z&#10;8Xf+odsxliJBOGSowcbYZFKG3JLDMPQNcfIK3zqMSbalNC3eE9zVcqzURDqsOC1YbGhjKb8cry5R&#10;imK9P6nvv+10qyb1+WCtulqtB/1uNQMRqYv/4Xd7bzSMp/D6k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FpKIwgAAANsAAAAPAAAAAAAAAAAAAAAAAJgCAABkcnMvZG93&#10;bnJldi54bWxQSwUGAAAAAAQABAD1AAAAhwMAAAAA&#10;" filled="f" strokecolor="#ffc000" strokeweight="2.25pt"/>
                </v:group>
                <v:shape id="Picture 397" o:spid="_x0000_s1031" type="#_x0000_t75" alt="Image displaying VIP activity described in text" style="position:absolute;left:6858;top:8439;width:50234;height:10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MQ3HAAAA3AAAAA8AAABkcnMvZG93bnJldi54bWxEj09rwkAUxO8Fv8PyhF5EN1WpbeoqWij+&#10;QQ9J6/2ZfU1Cs29DdqvRT+8WhB6HmfkNM523phInalxpWcHTIAJBnFldcq7g6/Oj/wLCeWSNlWVS&#10;cCEH81nnYYqxtmdO6JT6XAQIuxgVFN7XsZQuK8igG9iaOHjftjHog2xyqRs8B7ip5DCKnqXBksNC&#10;gTW9F5T9pL9GwXhzvPK1t9tscZ9sl0NfrS7pQanHbrt4A+Gp9f/he3utFYxeJ/B3JhwB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yjMQ3HAAAA3AAAAA8AAAAAAAAAAAAA&#10;AAAAnwIAAGRycy9kb3ducmV2LnhtbFBLBQYAAAAABAAEAPcAAACTAwAAAAA=&#10;">
                  <v:imagedata r:id="rId25" o:title="Image displaying VIP activity described in text"/>
                  <v:shadow on="t" color="#333" opacity="42598f" origin="-.5,-.5" offset="2.74397mm,2.74397mm"/>
                  <v:path arrowok="t"/>
                </v:shape>
                <v:oval id="Oval 398" o:spid="_x0000_s1032" style="position:absolute;left:32213;top:12465;width:7944;height:3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YQcUA&#10;AADcAAAADwAAAGRycy9kb3ducmV2LnhtbESPTWsCMRCG70L/Q5iCN01aQXRrlLZS8CAFP+h52Mxu&#10;tt1Mlk3U7b/vHIQeh3feZ+ZZbYbQqiv1qYls4WlqQBGX0TVcWzifPiYLUCkjO2wjk4VfSrBZP4xW&#10;WLh44wNdj7lWAuFUoAWfc1donUpPAdM0dsSSVbEPmGXsa+16vAk8tPrZmLkO2LBc8NjRu6fy53gJ&#10;Qqmqt93ZfH5tl1szb7/33puLt3b8OLy+gMo05P/le3vnLMyW8q3IiA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0dhBxQAAANwAAAAPAAAAAAAAAAAAAAAAAJgCAABkcnMv&#10;ZG93bnJldi54bWxQSwUGAAAAAAQABAD1AAAAigMAAAAA&#10;" filled="f" strokecolor="#ffc000" strokeweight="2.25pt"/>
                <w10:wrap type="square" anchorx="margin" anchory="margin"/>
              </v:group>
            </w:pict>
          </mc:Fallback>
        </mc:AlternateContent>
      </w:r>
      <w:r w:rsidR="005937D4" w:rsidRPr="00B06801">
        <w:rPr>
          <w:i/>
        </w:rPr>
        <w:t xml:space="preserve">If the record is assigned to </w:t>
      </w:r>
      <w:r w:rsidR="00DB651D">
        <w:rPr>
          <w:i/>
        </w:rPr>
        <w:t>a</w:t>
      </w:r>
      <w:r w:rsidR="005937D4" w:rsidRPr="00B06801">
        <w:rPr>
          <w:i/>
        </w:rPr>
        <w:t xml:space="preserve"> funeral home</w:t>
      </w:r>
      <w:r w:rsidR="005937D4">
        <w:t>, “owned by another location” will be displayed</w:t>
      </w:r>
      <w:r w:rsidR="00DB651D">
        <w:t xml:space="preserve"> in the Action for FH heading</w:t>
      </w:r>
      <w:r w:rsidR="005937D4">
        <w:t xml:space="preserve">. </w:t>
      </w:r>
      <w:r w:rsidR="00DB651D">
        <w:t>Unfortunately, in the 4.2x version of EDRS, a funeral home cannot re-assign the case to a family designee (this will be a future enhancement). The record will need to be started new.</w:t>
      </w:r>
    </w:p>
    <w:p w:rsidR="005937D4" w:rsidRDefault="00370493" w:rsidP="00E0542B">
      <w:pPr>
        <w:pStyle w:val="ListParagraph"/>
        <w:numPr>
          <w:ilvl w:val="0"/>
          <w:numId w:val="1"/>
        </w:numPr>
        <w:ind w:right="720"/>
      </w:pPr>
      <w:r w:rsidRPr="00B06801">
        <w:rPr>
          <w:i/>
        </w:rPr>
        <w:t>I</w:t>
      </w:r>
      <w:r w:rsidR="005937D4" w:rsidRPr="00B06801">
        <w:rPr>
          <w:i/>
        </w:rPr>
        <w:t xml:space="preserve">f the </w:t>
      </w:r>
      <w:r w:rsidRPr="00B06801">
        <w:rPr>
          <w:i/>
        </w:rPr>
        <w:t xml:space="preserve">resulting </w:t>
      </w:r>
      <w:r w:rsidR="005937D4" w:rsidRPr="00B06801">
        <w:rPr>
          <w:i/>
        </w:rPr>
        <w:t>match is a different decedent</w:t>
      </w:r>
      <w:r w:rsidR="005937D4">
        <w:t xml:space="preserve">, then choose </w:t>
      </w:r>
      <w:r w:rsidR="005937D4" w:rsidRPr="005937D4">
        <w:rPr>
          <w:b/>
        </w:rPr>
        <w:t>Create New Case</w:t>
      </w:r>
      <w:r w:rsidR="005937D4">
        <w:t>.</w:t>
      </w:r>
      <w:r w:rsidR="00E126C7" w:rsidRPr="00E126C7">
        <w:rPr>
          <w:noProof/>
        </w:rPr>
        <w:t xml:space="preserve"> </w:t>
      </w:r>
    </w:p>
    <w:p w:rsidR="00FE6FF0" w:rsidRDefault="0014694E">
      <w:pPr>
        <w:rPr>
          <w:rFonts w:asciiTheme="majorHAnsi" w:eastAsiaTheme="majorEastAsia" w:hAnsiTheme="majorHAnsi" w:cstheme="majorBidi"/>
          <w:b/>
          <w:bCs/>
          <w:color w:val="848057" w:themeColor="accent1" w:themeShade="BF"/>
          <w:sz w:val="28"/>
          <w:szCs w:val="28"/>
        </w:rPr>
      </w:pPr>
      <w:r>
        <w:rPr>
          <w:i/>
          <w:noProof/>
        </w:rPr>
        <mc:AlternateContent>
          <mc:Choice Requires="wpg">
            <w:drawing>
              <wp:anchor distT="0" distB="0" distL="114300" distR="114300" simplePos="0" relativeHeight="251999742" behindDoc="0" locked="0" layoutInCell="1" allowOverlap="1" wp14:anchorId="1AA64DF0" wp14:editId="7908B38B">
                <wp:simplePos x="0" y="0"/>
                <wp:positionH relativeFrom="column">
                  <wp:posOffset>10160</wp:posOffset>
                </wp:positionH>
                <wp:positionV relativeFrom="paragraph">
                  <wp:posOffset>-26035</wp:posOffset>
                </wp:positionV>
                <wp:extent cx="5622925" cy="2249805"/>
                <wp:effectExtent l="0" t="0" r="15875" b="0"/>
                <wp:wrapTopAndBottom/>
                <wp:docPr id="358" name="Group 358" descr="Image displaying VIP activity described in text"/>
                <wp:cNvGraphicFramePr/>
                <a:graphic xmlns:a="http://schemas.openxmlformats.org/drawingml/2006/main">
                  <a:graphicData uri="http://schemas.microsoft.com/office/word/2010/wordprocessingGroup">
                    <wpg:wgp>
                      <wpg:cNvGrpSpPr/>
                      <wpg:grpSpPr>
                        <a:xfrm>
                          <a:off x="0" y="0"/>
                          <a:ext cx="5622925" cy="2249805"/>
                          <a:chOff x="316431" y="176161"/>
                          <a:chExt cx="6018956" cy="2643175"/>
                        </a:xfrm>
                      </wpg:grpSpPr>
                      <wpg:grpSp>
                        <wpg:cNvPr id="34" name="Group 34"/>
                        <wpg:cNvGrpSpPr/>
                        <wpg:grpSpPr>
                          <a:xfrm>
                            <a:off x="316431" y="176161"/>
                            <a:ext cx="6018956" cy="2643175"/>
                            <a:chOff x="316431" y="176161"/>
                            <a:chExt cx="6018956" cy="2643175"/>
                          </a:xfrm>
                        </wpg:grpSpPr>
                        <wpg:grpSp>
                          <wpg:cNvPr id="16" name="Group 16"/>
                          <wpg:cNvGrpSpPr/>
                          <wpg:grpSpPr>
                            <a:xfrm>
                              <a:off x="316431" y="176161"/>
                              <a:ext cx="6018956" cy="2509679"/>
                              <a:chOff x="-750369" y="1433461"/>
                              <a:chExt cx="6018956" cy="2509679"/>
                            </a:xfrm>
                          </wpg:grpSpPr>
                          <pic:pic xmlns:pic="http://schemas.openxmlformats.org/drawingml/2006/picture">
                            <pic:nvPicPr>
                              <pic:cNvPr id="354" name="Picture 354" descr="Image displaying VIP activity described in text"/>
                              <pic:cNvPicPr>
                                <a:picLocks noChangeAspect="1"/>
                              </pic:cNvPicPr>
                            </pic:nvPicPr>
                            <pic:blipFill rotWithShape="1">
                              <a:blip r:embed="rId26" cstate="print">
                                <a:extLst>
                                  <a:ext uri="{28A0092B-C50C-407E-A947-70E740481C1C}">
                                    <a14:useLocalDpi xmlns:a14="http://schemas.microsoft.com/office/drawing/2010/main" val="0"/>
                                  </a:ext>
                                </a:extLst>
                              </a:blip>
                              <a:srcRect t="11333" b="5864"/>
                              <a:stretch/>
                            </pic:blipFill>
                            <pic:spPr bwMode="auto">
                              <a:xfrm>
                                <a:off x="-750369" y="1433461"/>
                                <a:ext cx="4508053" cy="2509679"/>
                              </a:xfrm>
                              <a:prstGeom prst="rect">
                                <a:avLst/>
                              </a:prstGeom>
                              <a:ln>
                                <a:noFill/>
                              </a:ln>
                              <a:extLst>
                                <a:ext uri="{53640926-AAD7-44D8-BBD7-CCE9431645EC}">
                                  <a14:shadowObscured xmlns:a14="http://schemas.microsoft.com/office/drawing/2010/main"/>
                                </a:ext>
                              </a:extLst>
                            </pic:spPr>
                          </pic:pic>
                          <wps:wsp>
                            <wps:cNvPr id="294" name="Rectangular Callout 294"/>
                            <wps:cNvSpPr/>
                            <wps:spPr>
                              <a:xfrm>
                                <a:off x="3399062" y="1520124"/>
                                <a:ext cx="1869525" cy="1310520"/>
                              </a:xfrm>
                              <a:prstGeom prst="wedgeRectCallout">
                                <a:avLst>
                                  <a:gd name="adj1" fmla="val -90241"/>
                                  <a:gd name="adj2" fmla="val 59144"/>
                                </a:avLst>
                              </a:prstGeom>
                              <a:solidFill>
                                <a:srgbClr val="FFFFFF"/>
                              </a:solidFill>
                              <a:ln w="25400" cap="flat" cmpd="sng" algn="ctr">
                                <a:solidFill>
                                  <a:srgbClr val="7DA329">
                                    <a:alpha val="50196"/>
                                  </a:srgbClr>
                                </a:solidFill>
                                <a:prstDash val="solid"/>
                              </a:ln>
                              <a:effectLst/>
                            </wps:spPr>
                            <wps:txbx>
                              <w:txbxContent>
                                <w:p w:rsidR="005A7F4D" w:rsidRPr="00E126C7" w:rsidRDefault="005A7F4D" w:rsidP="00E126C7">
                                  <w:pPr>
                                    <w:rPr>
                                      <w:sz w:val="18"/>
                                      <w:szCs w:val="18"/>
                                    </w:rPr>
                                  </w:pPr>
                                  <w:r>
                                    <w:rPr>
                                      <w:sz w:val="18"/>
                                      <w:szCs w:val="18"/>
                                    </w:rPr>
                                    <w:t xml:space="preserve">If a record was already started, upon clicking </w:t>
                                  </w:r>
                                  <w:r w:rsidRPr="00B06801">
                                    <w:rPr>
                                      <w:b/>
                                      <w:sz w:val="18"/>
                                      <w:szCs w:val="18"/>
                                    </w:rPr>
                                    <w:t>Accept</w:t>
                                  </w:r>
                                  <w:r>
                                    <w:rPr>
                                      <w:sz w:val="18"/>
                                      <w:szCs w:val="18"/>
                                    </w:rPr>
                                    <w:t xml:space="preserve"> (or </w:t>
                                  </w:r>
                                  <w:r>
                                    <w:rPr>
                                      <w:b/>
                                      <w:sz w:val="18"/>
                                      <w:szCs w:val="18"/>
                                    </w:rPr>
                                    <w:t xml:space="preserve">Process </w:t>
                                  </w:r>
                                  <w:r w:rsidRPr="00E126C7">
                                    <w:rPr>
                                      <w:sz w:val="18"/>
                                      <w:szCs w:val="18"/>
                                    </w:rPr>
                                    <w:t>from within a queue), you will be able to preview information already entered and view any attached documents.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 name="Picture 27" descr="Image displaying VIP activity described in text"/>
                            <pic:cNvPicPr/>
                          </pic:nvPicPr>
                          <pic:blipFill>
                            <a:blip r:embed="rId27">
                              <a:extLst>
                                <a:ext uri="{28A0092B-C50C-407E-A947-70E740481C1C}">
                                  <a14:useLocalDpi xmlns:a14="http://schemas.microsoft.com/office/drawing/2010/main" val="0"/>
                                </a:ext>
                              </a:extLst>
                            </a:blip>
                            <a:srcRect/>
                            <a:stretch>
                              <a:fillRect/>
                            </a:stretch>
                          </pic:blipFill>
                          <pic:spPr bwMode="auto">
                            <a:xfrm>
                              <a:off x="599209" y="1857311"/>
                              <a:ext cx="3971925" cy="962025"/>
                            </a:xfrm>
                            <a:prstGeom prst="rect">
                              <a:avLst/>
                            </a:prstGeom>
                            <a:noFill/>
                            <a:ln>
                              <a:noFill/>
                            </a:ln>
                          </pic:spPr>
                        </pic:pic>
                      </wpg:grpSp>
                      <wps:wsp>
                        <wps:cNvPr id="35" name="Rectangular Callout 35"/>
                        <wps:cNvSpPr/>
                        <wps:spPr>
                          <a:xfrm>
                            <a:off x="4496367" y="1620446"/>
                            <a:ext cx="1839020" cy="1123950"/>
                          </a:xfrm>
                          <a:prstGeom prst="wedgeRectCallout">
                            <a:avLst>
                              <a:gd name="adj1" fmla="val -56728"/>
                              <a:gd name="adj2" fmla="val 29953"/>
                            </a:avLst>
                          </a:prstGeom>
                          <a:solidFill>
                            <a:srgbClr val="FFFFFF"/>
                          </a:solidFill>
                          <a:ln w="25400" cap="flat" cmpd="sng" algn="ctr">
                            <a:solidFill>
                              <a:srgbClr val="7DA329">
                                <a:alpha val="50196"/>
                              </a:srgbClr>
                            </a:solidFill>
                            <a:prstDash val="solid"/>
                          </a:ln>
                          <a:effectLst/>
                        </wps:spPr>
                        <wps:txbx>
                          <w:txbxContent>
                            <w:p w:rsidR="005A7F4D" w:rsidRPr="00E126C7" w:rsidRDefault="005A7F4D" w:rsidP="00BC248E">
                              <w:pPr>
                                <w:rPr>
                                  <w:sz w:val="18"/>
                                  <w:szCs w:val="18"/>
                                </w:rPr>
                              </w:pPr>
                              <w:r>
                                <w:rPr>
                                  <w:sz w:val="18"/>
                                  <w:szCs w:val="18"/>
                                </w:rPr>
                                <w:t xml:space="preserve">At the bottom of each tab on the Records Details, you will find a button to continue to the record, or to </w:t>
                              </w:r>
                              <w:proofErr w:type="gramStart"/>
                              <w:r w:rsidRPr="00BC248E">
                                <w:rPr>
                                  <w:b/>
                                  <w:sz w:val="18"/>
                                  <w:szCs w:val="18"/>
                                </w:rPr>
                                <w:t>Cancel</w:t>
                              </w:r>
                              <w:proofErr w:type="gramEnd"/>
                              <w:r>
                                <w:rPr>
                                  <w:sz w:val="18"/>
                                  <w:szCs w:val="18"/>
                                </w:rPr>
                                <w:t xml:space="preserve"> without making changes to the record.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58" o:spid="_x0000_s1051" alt="Image displaying VIP activity described in text" style="position:absolute;margin-left:.8pt;margin-top:-2.05pt;width:442.75pt;height:177.15pt;z-index:251999742;mso-width-relative:margin;mso-height-relative:margin" coordorigin="3164,1761" coordsize="60189,26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">
                <v:group id="Group 34" o:spid="_x0000_s1052" style="position:absolute;left:3164;top:1761;width:60189;height:26432" coordorigin="3164,1761" coordsize="60189,26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16" o:spid="_x0000_s1053" style="position:absolute;left:3164;top:1761;width:60189;height:25097" coordorigin="-7503,14334" coordsize="60189,25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354" o:spid="_x0000_s1054" type="#_x0000_t75" alt="Image displaying VIP activity described in text" style="position:absolute;left:-7503;top:14334;width:45079;height:2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BTl3GAAAA3AAAAA8AAABkcnMvZG93bnJldi54bWxEj0trwkAUhfcF/8NwhW6KTtQ+bHQUKShC&#10;u2ijdH2buWaCmTshMybx3zuFQpeH8/g4y3VvK9FS40vHCibjBARx7nTJhYLjYTuag/ABWWPlmBRc&#10;ycN6NbhbYqpdx1/UZqEQcYR9igpMCHUqpc8NWfRjVxNH7+QaiyHKppC6wS6O20pOk+RZWiw5EgzW&#10;9GYoP2cXG7nbj+74sjOb7OH9s+7n7ev0+ycodT/sNwsQgfrwH/5r77WC2dMj/J6JR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FOXcYAAADcAAAADwAAAAAAAAAAAAAA&#10;AACfAgAAZHJzL2Rvd25yZXYueG1sUEsFBgAAAAAEAAQA9wAAAJIDAAAAAA==&#10;">
                      <v:imagedata r:id="rId28" o:title="Image displaying VIP activity described in text" croptop="7427f" cropbottom="3843f"/>
                      <v:path arrowok="t"/>
                    </v:shape>
                    <v:shape id="Rectangular Callout 294" o:spid="_x0000_s1055" type="#_x0000_t61" style="position:absolute;left:33990;top:15201;width:18695;height:1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M1cMA&#10;AADcAAAADwAAAGRycy9kb3ducmV2LnhtbESPT2vCQBTE70K/w/IEb2ZjLKamrlIChXoR/Hd/ZJ9J&#10;MPs2ZLdJ+u3dguBxmJnfMJvdaBrRU+dqywoWUQyCuLC65lLB5fw9/wDhPLLGxjIp+CMHu+3bZIOZ&#10;tgMfqT/5UgQIuwwVVN63mZSuqMigi2xLHLyb7Qz6ILtS6g6HADeNTOJ4JQ3WHBYqbCmvqLiffo2C&#10;W7ls0v3hOuY5yvTo1om8t0ap2XT8+gThafSv8LP9oxUk63f4PxOO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oM1cMAAADcAAAADwAAAAAAAAAAAAAAAACYAgAAZHJzL2Rv&#10;d25yZXYueG1sUEsFBgAAAAAEAAQA9QAAAIgDAAAAAA==&#10;" adj="-8692,23575" strokecolor="#7da329" strokeweight="2pt">
                      <v:stroke opacity="32896f"/>
                      <v:textbox>
                        <w:txbxContent>
                          <w:p w:rsidR="005A7F4D" w:rsidRPr="00E126C7" w:rsidRDefault="005A7F4D" w:rsidP="00E126C7">
                            <w:pPr>
                              <w:rPr>
                                <w:sz w:val="18"/>
                                <w:szCs w:val="18"/>
                              </w:rPr>
                            </w:pPr>
                            <w:r>
                              <w:rPr>
                                <w:sz w:val="18"/>
                                <w:szCs w:val="18"/>
                              </w:rPr>
                              <w:t xml:space="preserve">If a record was already started, upon clicking </w:t>
                            </w:r>
                            <w:r w:rsidRPr="00B06801">
                              <w:rPr>
                                <w:b/>
                                <w:sz w:val="18"/>
                                <w:szCs w:val="18"/>
                              </w:rPr>
                              <w:t>Accept</w:t>
                            </w:r>
                            <w:r>
                              <w:rPr>
                                <w:sz w:val="18"/>
                                <w:szCs w:val="18"/>
                              </w:rPr>
                              <w:t xml:space="preserve"> (or </w:t>
                            </w:r>
                            <w:r>
                              <w:rPr>
                                <w:b/>
                                <w:sz w:val="18"/>
                                <w:szCs w:val="18"/>
                              </w:rPr>
                              <w:t xml:space="preserve">Process </w:t>
                            </w:r>
                            <w:r w:rsidRPr="00E126C7">
                              <w:rPr>
                                <w:sz w:val="18"/>
                                <w:szCs w:val="18"/>
                              </w:rPr>
                              <w:t>from within a queue), you will be able to preview information already entered and view any attached documents.</w:t>
                            </w:r>
                          </w:p>
                        </w:txbxContent>
                      </v:textbox>
                    </v:shape>
                  </v:group>
                  <v:shape id="Picture 27" o:spid="_x0000_s1056" type="#_x0000_t75" alt="Image displaying VIP activity described in text" style="position:absolute;left:5992;top:18573;width:39719;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n5e3DAAAA2wAAAA8AAABkcnMvZG93bnJldi54bWxEj99qwjAUxu8HvkM4gjdDUzuYUo0ig6EX&#10;Y2j1AY7NsSk2J6WJGt9+GQx2+fH9+fEt19G24k69bxwrmE4yEMSV0w3XCk7Hz/EchA/IGlvHpOBJ&#10;HtarwcsSC+0efKB7GWqRRtgXqMCE0BVS+sqQRT9xHXHyLq63GJLsa6l7fKRx28o8y96lxYYTwWBH&#10;H4aqa3mzifu9/3p7PV90vG3LGPNZPW3NXqnRMG4WIALF8B/+a++0gnwGv1/SD5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fl7cMAAADbAAAADwAAAAAAAAAAAAAAAACf&#10;AgAAZHJzL2Rvd25yZXYueG1sUEsFBgAAAAAEAAQA9wAAAI8DAAAAAA==&#10;">
                    <v:imagedata r:id="rId29" o:title="Image displaying VIP activity described in text"/>
                  </v:shape>
                </v:group>
                <v:shape id="Rectangular Callout 35" o:spid="_x0000_s1057" type="#_x0000_t61" style="position:absolute;left:44963;top:16204;width:18390;height:1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BcYA&#10;AADbAAAADwAAAGRycy9kb3ducmV2LnhtbESPQWvCQBSE70L/w/IKXkQ3bdGWNKuIEBDag8Z66O0l&#10;+5qEZN+G7BrTf98tCB6HmfmGSTajacVAvastK3haRCCIC6trLhV8ndL5GwjnkTW2lknBLznYrB8m&#10;CcbaXvlIQ+ZLESDsYlRQed/FUrqiIoNuYTvi4P3Y3qAPsi+l7vEa4KaVz1G0kgZrDgsVdrSrqGiy&#10;i1GQ222Xvqb+1DTD7nz4+J59yvyi1PRx3L6D8DT6e/jW3msFL0v4/x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bBcYAAADbAAAADwAAAAAAAAAAAAAAAACYAgAAZHJz&#10;L2Rvd25yZXYueG1sUEsFBgAAAAAEAAQA9QAAAIsDAAAAAA==&#10;" adj="-1453,17270" strokecolor="#7da329" strokeweight="2pt">
                  <v:stroke opacity="32896f"/>
                  <v:textbox>
                    <w:txbxContent>
                      <w:p w:rsidR="005A7F4D" w:rsidRPr="00E126C7" w:rsidRDefault="005A7F4D" w:rsidP="00BC248E">
                        <w:pPr>
                          <w:rPr>
                            <w:sz w:val="18"/>
                            <w:szCs w:val="18"/>
                          </w:rPr>
                        </w:pPr>
                        <w:r>
                          <w:rPr>
                            <w:sz w:val="18"/>
                            <w:szCs w:val="18"/>
                          </w:rPr>
                          <w:t xml:space="preserve">At the bottom of each tab on the Records Details, you will find a button to continue to the record, or to </w:t>
                        </w:r>
                        <w:proofErr w:type="gramStart"/>
                        <w:r w:rsidRPr="00BC248E">
                          <w:rPr>
                            <w:b/>
                            <w:sz w:val="18"/>
                            <w:szCs w:val="18"/>
                          </w:rPr>
                          <w:t>Cancel</w:t>
                        </w:r>
                        <w:proofErr w:type="gramEnd"/>
                        <w:r>
                          <w:rPr>
                            <w:sz w:val="18"/>
                            <w:szCs w:val="18"/>
                          </w:rPr>
                          <w:t xml:space="preserve"> without making changes to the record.</w:t>
                        </w:r>
                      </w:p>
                    </w:txbxContent>
                  </v:textbox>
                </v:shape>
                <w10:wrap type="topAndBottom"/>
              </v:group>
            </w:pict>
          </mc:Fallback>
        </mc:AlternateContent>
      </w:r>
    </w:p>
    <w:p w:rsidR="006C1CE2" w:rsidRDefault="001728E0" w:rsidP="008323CE">
      <w:pPr>
        <w:pStyle w:val="Heading1"/>
      </w:pPr>
      <w:r>
        <w:t xml:space="preserve">Entering </w:t>
      </w:r>
      <w:r w:rsidR="00F40E60">
        <w:t xml:space="preserve">Decedent </w:t>
      </w:r>
      <w:r>
        <w:t>Information</w:t>
      </w:r>
    </w:p>
    <w:p w:rsidR="00A660B7" w:rsidRDefault="001728E0" w:rsidP="00E0542B">
      <w:pPr>
        <w:ind w:right="810"/>
      </w:pPr>
      <w:r>
        <w:t>All authorized users may view all information “t</w:t>
      </w:r>
      <w:r w:rsidR="00130E9C" w:rsidRPr="00F073E9">
        <w:rPr>
          <w:rFonts w:ascii="Calibri" w:eastAsia="Calibri" w:hAnsi="Calibri" w:cs="Times New Roman"/>
          <w:noProof/>
          <w:sz w:val="40"/>
          <w:szCs w:val="36"/>
        </w:rPr>
        <mc:AlternateContent>
          <mc:Choice Requires="wps">
            <w:drawing>
              <wp:anchor distT="0" distB="0" distL="114300" distR="114300" simplePos="0" relativeHeight="252078590" behindDoc="1" locked="1" layoutInCell="1" allowOverlap="1" wp14:anchorId="7E9FFE0D" wp14:editId="5AE22E82">
                <wp:simplePos x="0" y="0"/>
                <wp:positionH relativeFrom="column">
                  <wp:posOffset>-2698750</wp:posOffset>
                </wp:positionH>
                <wp:positionV relativeFrom="page">
                  <wp:posOffset>3098800</wp:posOffset>
                </wp:positionV>
                <wp:extent cx="4834255" cy="434975"/>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331503570"/>
                            </w:sdtPr>
                            <w:sdtEndPr/>
                            <w:sdtContent>
                              <w:p w:rsidR="005A7F4D" w:rsidRPr="00BD500D" w:rsidRDefault="005A7F4D" w:rsidP="00130E9C">
                                <w:pPr>
                                  <w:jc w:val="right"/>
                                  <w:rPr>
                                    <w:sz w:val="36"/>
                                    <w:szCs w:val="36"/>
                                  </w:rPr>
                                </w:pPr>
                                <w:r>
                                  <w:rPr>
                                    <w:sz w:val="36"/>
                                    <w:szCs w:val="36"/>
                                  </w:rPr>
                                  <w:t>Decedent Information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12.5pt;margin-top:244pt;width:380.65pt;height:34.25pt;rotation:-90;z-index:-25123789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" filled="f" stroked="f">
                <v:textbox>
                  <w:txbxContent>
                    <w:sdt>
                      <w:sdtPr>
                        <w:rPr>
                          <w:sz w:val="36"/>
                          <w:szCs w:val="36"/>
                        </w:rPr>
                        <w:alias w:val="Subtitle Odd"/>
                        <w:tag w:val="Subtitle Odd"/>
                        <w:id w:val="331503570"/>
                      </w:sdtPr>
                      <w:sdtContent>
                        <w:p w:rsidR="005A7F4D" w:rsidRPr="00BD500D" w:rsidRDefault="005A7F4D" w:rsidP="00130E9C">
                          <w:pPr>
                            <w:jc w:val="right"/>
                            <w:rPr>
                              <w:sz w:val="36"/>
                              <w:szCs w:val="36"/>
                            </w:rPr>
                          </w:pPr>
                          <w:r>
                            <w:rPr>
                              <w:sz w:val="36"/>
                              <w:szCs w:val="36"/>
                            </w:rPr>
                            <w:t>Decedent Information</w:t>
                          </w:r>
                        </w:p>
                      </w:sdtContent>
                    </w:sdt>
                  </w:txbxContent>
                </v:textbox>
                <w10:wrap anchory="page"/>
                <w10:anchorlock/>
              </v:shape>
            </w:pict>
          </mc:Fallback>
        </mc:AlternateContent>
      </w:r>
      <w:r>
        <w:t>abs” in a death record</w:t>
      </w:r>
      <w:r w:rsidR="00836F0F">
        <w:t xml:space="preserve"> and </w:t>
      </w:r>
      <w:r>
        <w:t>will be brought</w:t>
      </w:r>
      <w:r w:rsidR="00F40E60">
        <w:t xml:space="preserve"> to </w:t>
      </w:r>
      <w:r w:rsidR="00F40E60" w:rsidRPr="00743316">
        <w:rPr>
          <w:b/>
        </w:rPr>
        <w:t xml:space="preserve">Tab 1 </w:t>
      </w:r>
      <w:r w:rsidR="00F40E60">
        <w:t xml:space="preserve">initially.  </w:t>
      </w:r>
      <w:r w:rsidR="00A660B7">
        <w:t>You must complete tab 1 before moving on to other tabs.</w:t>
      </w:r>
    </w:p>
    <w:p w:rsidR="00754D3D" w:rsidRDefault="00394E90" w:rsidP="00E0542B">
      <w:pPr>
        <w:ind w:right="810"/>
      </w:pPr>
      <w:r>
        <w:t xml:space="preserve">Under </w:t>
      </w:r>
      <w:r w:rsidRPr="002B2D29">
        <w:rPr>
          <w:b/>
        </w:rPr>
        <w:t>Tabs 1 – 4</w:t>
      </w:r>
      <w:r>
        <w:t xml:space="preserve"> you will enter information about the decedent, including legal and </w:t>
      </w:r>
      <w:r w:rsidR="00754D3D">
        <w:t>personal information, normally provided by an informant</w:t>
      </w:r>
      <w:r>
        <w:t xml:space="preserve">. </w:t>
      </w:r>
      <w:r w:rsidR="00EC7FBB" w:rsidRPr="00EC7FBB">
        <w:rPr>
          <w:b/>
        </w:rPr>
        <w:t>Tab 5</w:t>
      </w:r>
      <w:r w:rsidR="00EC7FBB">
        <w:t xml:space="preserve"> </w:t>
      </w:r>
      <w:r w:rsidR="001A703C">
        <w:t>collects information about the family designee</w:t>
      </w:r>
      <w:r w:rsidR="00EC7FBB">
        <w:t xml:space="preserve"> and disposition information</w:t>
      </w:r>
      <w:r w:rsidR="0014694E">
        <w:t xml:space="preserve"> (but, to activate this tab you will first need to select </w:t>
      </w:r>
      <w:r w:rsidR="0014694E" w:rsidRPr="0014694E">
        <w:rPr>
          <w:b/>
        </w:rPr>
        <w:t>No designated funeral home</w:t>
      </w:r>
      <w:r w:rsidR="0014694E">
        <w:t xml:space="preserve"> on </w:t>
      </w:r>
      <w:r w:rsidR="0014694E" w:rsidRPr="0014694E">
        <w:rPr>
          <w:b/>
        </w:rPr>
        <w:t>Tab 12</w:t>
      </w:r>
      <w:r w:rsidR="0014694E">
        <w:t>)</w:t>
      </w:r>
      <w:r w:rsidR="00EC7FBB">
        <w:t xml:space="preserve">. </w:t>
      </w:r>
      <w:r w:rsidR="0014694E">
        <w:t xml:space="preserve">Tab </w:t>
      </w:r>
      <w:r w:rsidR="0014694E" w:rsidRPr="0014694E">
        <w:rPr>
          <w:b/>
        </w:rPr>
        <w:t xml:space="preserve">5A </w:t>
      </w:r>
      <w:r w:rsidR="0014694E">
        <w:t>is only activated if there is an RN/PA/NP Pronouncement Form.</w:t>
      </w:r>
    </w:p>
    <w:p w:rsidR="00B06801" w:rsidRDefault="00754D3D" w:rsidP="00E0542B">
      <w:pPr>
        <w:ind w:right="810"/>
      </w:pPr>
      <w:r>
        <w:rPr>
          <w:noProof/>
        </w:rPr>
        <mc:AlternateContent>
          <mc:Choice Requires="wpg">
            <w:drawing>
              <wp:anchor distT="0" distB="0" distL="114300" distR="114300" simplePos="0" relativeHeight="251987454" behindDoc="1" locked="0" layoutInCell="1" allowOverlap="1" wp14:anchorId="321F1FBF" wp14:editId="6F11B927">
                <wp:simplePos x="0" y="0"/>
                <wp:positionH relativeFrom="column">
                  <wp:posOffset>15875</wp:posOffset>
                </wp:positionH>
                <wp:positionV relativeFrom="paragraph">
                  <wp:posOffset>939800</wp:posOffset>
                </wp:positionV>
                <wp:extent cx="5827395" cy="1286510"/>
                <wp:effectExtent l="171450" t="0" r="192405" b="370840"/>
                <wp:wrapTight wrapText="bothSides">
                  <wp:wrapPolygon edited="0">
                    <wp:start x="12781" y="0"/>
                    <wp:lineTo x="-494" y="0"/>
                    <wp:lineTo x="-636" y="25587"/>
                    <wp:lineTo x="-212" y="25587"/>
                    <wp:lineTo x="-212" y="26867"/>
                    <wp:lineTo x="565" y="27506"/>
                    <wp:lineTo x="21042" y="27506"/>
                    <wp:lineTo x="21113" y="26867"/>
                    <wp:lineTo x="21819" y="25587"/>
                    <wp:lineTo x="22243" y="20790"/>
                    <wp:lineTo x="22243" y="10235"/>
                    <wp:lineTo x="22101" y="5117"/>
                    <wp:lineTo x="21748" y="0"/>
                    <wp:lineTo x="12781" y="0"/>
                  </wp:wrapPolygon>
                </wp:wrapTight>
                <wp:docPr id="403" name="Group 403" descr="Image displaying VIP activity described in text"/>
                <wp:cNvGraphicFramePr/>
                <a:graphic xmlns:a="http://schemas.openxmlformats.org/drawingml/2006/main">
                  <a:graphicData uri="http://schemas.microsoft.com/office/word/2010/wordprocessingGroup">
                    <wpg:wgp>
                      <wpg:cNvGrpSpPr/>
                      <wpg:grpSpPr>
                        <a:xfrm>
                          <a:off x="0" y="0"/>
                          <a:ext cx="5827395" cy="1286510"/>
                          <a:chOff x="0" y="0"/>
                          <a:chExt cx="5986780" cy="1396637"/>
                        </a:xfrm>
                      </wpg:grpSpPr>
                      <wpg:grpSp>
                        <wpg:cNvPr id="288" name="Group 288"/>
                        <wpg:cNvGrpSpPr/>
                        <wpg:grpSpPr>
                          <a:xfrm>
                            <a:off x="0" y="299357"/>
                            <a:ext cx="5815965" cy="1097280"/>
                            <a:chOff x="-24034" y="5329"/>
                            <a:chExt cx="5816991" cy="1097280"/>
                          </a:xfrm>
                        </wpg:grpSpPr>
                        <pic:pic xmlns:pic="http://schemas.openxmlformats.org/drawingml/2006/picture">
                          <pic:nvPicPr>
                            <pic:cNvPr id="5" name="Picture 289" descr="Image displaying VIP activity described in text"/>
                            <pic:cNvPicPr>
                              <a:picLocks noChangeAspect="1"/>
                            </pic:cNvPicPr>
                          </pic:nvPicPr>
                          <pic:blipFill rotWithShape="1">
                            <a:blip r:embed="rId30">
                              <a:extLst>
                                <a:ext uri="{28A0092B-C50C-407E-A947-70E740481C1C}">
                                  <a14:useLocalDpi xmlns:a14="http://schemas.microsoft.com/office/drawing/2010/main" val="0"/>
                                </a:ext>
                              </a:extLst>
                            </a:blip>
                            <a:srcRect l="855" t="8442" r="1592" b="72715"/>
                            <a:stretch/>
                          </pic:blipFill>
                          <pic:spPr bwMode="auto">
                            <a:xfrm>
                              <a:off x="-24034" y="5329"/>
                              <a:ext cx="5816991" cy="1097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90" name="Rectangle 290"/>
                          <wps:cNvSpPr/>
                          <wps:spPr>
                            <a:xfrm>
                              <a:off x="56271" y="351692"/>
                              <a:ext cx="4797083" cy="1263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32237" y="372549"/>
                              <a:ext cx="4821117" cy="133523"/>
                            </a:xfrm>
                            <a:prstGeom prst="rect">
                              <a:avLst/>
                            </a:prstGeom>
                            <a:solidFill>
                              <a:srgbClr val="CCFF33">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 name="Rectangular Callout 31"/>
                        <wps:cNvSpPr/>
                        <wps:spPr>
                          <a:xfrm>
                            <a:off x="3581400" y="0"/>
                            <a:ext cx="2405380" cy="648970"/>
                          </a:xfrm>
                          <a:prstGeom prst="wedgeRectCallout">
                            <a:avLst>
                              <a:gd name="adj1" fmla="val -76305"/>
                              <a:gd name="adj2" fmla="val 45110"/>
                            </a:avLst>
                          </a:prstGeom>
                          <a:solidFill>
                            <a:srgbClr val="FFFFFF"/>
                          </a:solidFill>
                          <a:ln w="25400" cap="flat" cmpd="sng" algn="ctr">
                            <a:solidFill>
                              <a:srgbClr val="7DA329">
                                <a:alpha val="50196"/>
                              </a:srgbClr>
                            </a:solidFill>
                            <a:prstDash val="solid"/>
                          </a:ln>
                          <a:effectLst/>
                        </wps:spPr>
                        <wps:txbx>
                          <w:txbxContent>
                            <w:p w:rsidR="005A7F4D" w:rsidRPr="004E3E7F" w:rsidRDefault="005A7F4D" w:rsidP="001728E0">
                              <w:pPr>
                                <w:rPr>
                                  <w:sz w:val="18"/>
                                  <w:szCs w:val="18"/>
                                </w:rPr>
                              </w:pPr>
                              <w:r>
                                <w:rPr>
                                  <w:sz w:val="18"/>
                                  <w:szCs w:val="18"/>
                                </w:rPr>
                                <w:t xml:space="preserve">Clerks will always complete </w:t>
                              </w:r>
                              <w:r>
                                <w:rPr>
                                  <w:b/>
                                  <w:sz w:val="18"/>
                                  <w:szCs w:val="18"/>
                                </w:rPr>
                                <w:t>Tabs 1-5 and 12</w:t>
                              </w:r>
                              <w:r>
                                <w:rPr>
                                  <w:sz w:val="18"/>
                                  <w:szCs w:val="18"/>
                                </w:rPr>
                                <w:t>, and if entering on behalf of an offline certifier, will also complete</w:t>
                              </w:r>
                              <w:r w:rsidRPr="00754D3D">
                                <w:rPr>
                                  <w:b/>
                                  <w:sz w:val="18"/>
                                  <w:szCs w:val="18"/>
                                </w:rPr>
                                <w:t xml:space="preserve"> </w:t>
                              </w:r>
                              <w:r>
                                <w:rPr>
                                  <w:b/>
                                  <w:sz w:val="18"/>
                                  <w:szCs w:val="18"/>
                                </w:rPr>
                                <w:t>Tabs 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Rectangle 402"/>
                        <wps:cNvSpPr/>
                        <wps:spPr>
                          <a:xfrm>
                            <a:off x="4991100" y="800162"/>
                            <a:ext cx="821690" cy="133350"/>
                          </a:xfrm>
                          <a:prstGeom prst="rect">
                            <a:avLst/>
                          </a:prstGeom>
                          <a:solidFill>
                            <a:srgbClr val="CCFF33">
                              <a:alpha val="2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03" o:spid="_x0000_s1059" alt="Image displaying VIP activity described in text" style="position:absolute;margin-left:1.25pt;margin-top:74pt;width:458.85pt;height:101.3pt;z-index:-251329026;mso-width-relative:margin;mso-height-relative:margin" coordsize="59867,13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">
                <v:group id="Group 288" o:spid="_x0000_s1060" style="position:absolute;top:2993;width:58159;height:10973" coordorigin="-240,53" coordsize="58169,10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Picture 289" o:spid="_x0000_s1061" type="#_x0000_t75" alt="Image displaying VIP activity described in text" style="position:absolute;left:-240;top:53;width:58169;height:10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IXPCAAAA2gAAAA8AAABkcnMvZG93bnJldi54bWxEj9FqAjEURN8L/YdwC30pNbuCpaxGkcJS&#10;+yRqP+B2c92sJjdLEnXr1zeC0Mdh5swws8XgrDhTiJ1nBeWoAEHceN1xq+B7V7++g4gJWaP1TAp+&#10;KcJi/vgww0r7C2/ovE2tyCUcK1RgUuorKWNjyGEc+Z44e3sfHKYsQyt1wEsud1aOi+JNOuw4Lxjs&#10;6cNQc9yenILJSxlO6/LThLWNh+vXT31d1lap56dhOQWRaEj/4Tu90pmD25V8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hyFzwgAAANoAAAAPAAAAAAAAAAAAAAAAAJ8C&#10;AABkcnMvZG93bnJldi54bWxQSwUGAAAAAAQABAD3AAAAjgMAAAAA&#10;">
                    <v:imagedata r:id="rId31" o:title="Image displaying VIP activity described in text" croptop="5533f" cropbottom="47655f" cropleft="560f" cropright="1043f"/>
                    <v:shadow on="t" color="#333" opacity="42598f" origin="-.5,-.5" offset="2.74397mm,2.74397mm"/>
                    <v:path arrowok="t"/>
                  </v:shape>
                  <v:rect id="Rectangle 290" o:spid="_x0000_s1062" style="position:absolute;left:562;top:3516;width:47971;height:12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RWMAA&#10;AADcAAAADwAAAGRycy9kb3ducmV2LnhtbERPTYvCMBC9L/gfwgjetqkiol2jFFHR41pB9jY2s23X&#10;ZlKaWOu/N4cFj4/3vVz3phYdta6yrGAcxSCIc6srLhScs93nHITzyBpry6TgSQ7Wq8HHEhNtH/xN&#10;3ckXIoSwS1BB6X2TSOnykgy6yDbEgfu1rUEfYFtI3eIjhJtaTuJ4Jg1WHBpKbGhTUn473Y0Cd+2O&#10;2bNJL38/Lr+mWzbZ9LhXajTs0y8Qnnr/Fv+7D1rBZBHmhzPhCM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HRWMAAAADcAAAADwAAAAAAAAAAAAAAAACYAgAAZHJzL2Rvd25y&#10;ZXYueG1sUEsFBgAAAAAEAAQA9QAAAIUDAAAAAA==&#10;" filled="f" stroked="f" strokeweight="2pt"/>
                  <v:rect id="Rectangle 291" o:spid="_x0000_s1063" style="position:absolute;left:322;top:3725;width:48211;height:1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E6cUA&#10;AADcAAAADwAAAGRycy9kb3ducmV2LnhtbESPQWvCQBSE7wX/w/IEb3U3HsRG1xBFiz02rQdvj+wz&#10;CWbfhuzWxP76bqHQ4zAz3zCbbLStuFPvG8cakrkCQVw603Cl4fPj+LwC4QOywdYxaXiQh2w7edpg&#10;atzA73QvQiUihH2KGuoQulRKX9Zk0c9dRxy9q+sthij7Spoehwi3rVwotZQWG44LNXa0r6m8FV9W&#10;Q3Hovu2wUoXy++Qtf90dd+Zy1no2HfM1iEBj+A//tU9Gw+Ilgd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YTpxQAAANwAAAAPAAAAAAAAAAAAAAAAAJgCAABkcnMv&#10;ZG93bnJldi54bWxQSwUGAAAAAAQABAD1AAAAigMAAAAA&#10;" fillcolor="#cf3" stroked="f" strokeweight="2pt">
                    <v:fill opacity="13107f"/>
                  </v:rect>
                </v:group>
                <v:shape id="Rectangular Callout 31" o:spid="_x0000_s1064" type="#_x0000_t61" style="position:absolute;left:35814;width:24053;height:6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dkiMQA&#10;AADbAAAADwAAAGRycy9kb3ducmV2LnhtbESPQWvCQBSE7wX/w/IK3ppNtEpJXSUIiuBBqlJ6fGZf&#10;s8Hs25BdNf77rlDwOMzMN8xs0dtGXKnztWMFWZKCIC6drrlScDys3j5A+ICssXFMCu7kYTEfvMww&#10;1+7GX3Tdh0pECPscFZgQ2lxKXxqy6BPXEkfv13UWQ5RdJXWHtwi3jRyl6VRarDkuGGxpaag87y9W&#10;wcQUXurT9n112mST88/uux0Xa6WGr33xCSJQH57h//ZGKxhn8PgSf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ZIjEAAAA2wAAAA8AAAAAAAAAAAAAAAAAmAIAAGRycy9k&#10;b3ducmV2LnhtbFBLBQYAAAAABAAEAPUAAACJAwAAAAA=&#10;" adj="-5682,20544" strokecolor="#7da329" strokeweight="2pt">
                  <v:stroke opacity="32896f"/>
                  <v:textbox>
                    <w:txbxContent>
                      <w:p w:rsidR="005A7F4D" w:rsidRPr="004E3E7F" w:rsidRDefault="005A7F4D" w:rsidP="001728E0">
                        <w:pPr>
                          <w:rPr>
                            <w:sz w:val="18"/>
                            <w:szCs w:val="18"/>
                          </w:rPr>
                        </w:pPr>
                        <w:r>
                          <w:rPr>
                            <w:sz w:val="18"/>
                            <w:szCs w:val="18"/>
                          </w:rPr>
                          <w:t xml:space="preserve">Clerks will always complete </w:t>
                        </w:r>
                        <w:r>
                          <w:rPr>
                            <w:b/>
                            <w:sz w:val="18"/>
                            <w:szCs w:val="18"/>
                          </w:rPr>
                          <w:t>Tabs 1-5 and 12</w:t>
                        </w:r>
                        <w:r>
                          <w:rPr>
                            <w:sz w:val="18"/>
                            <w:szCs w:val="18"/>
                          </w:rPr>
                          <w:t>, and if entering on behalf of an offline certifier, will also complete</w:t>
                        </w:r>
                        <w:r w:rsidRPr="00754D3D">
                          <w:rPr>
                            <w:b/>
                            <w:sz w:val="18"/>
                            <w:szCs w:val="18"/>
                          </w:rPr>
                          <w:t xml:space="preserve"> </w:t>
                        </w:r>
                        <w:r>
                          <w:rPr>
                            <w:b/>
                            <w:sz w:val="18"/>
                            <w:szCs w:val="18"/>
                          </w:rPr>
                          <w:t>Tabs 6-9.</w:t>
                        </w:r>
                      </w:p>
                    </w:txbxContent>
                  </v:textbox>
                </v:shape>
                <v:rect id="Rectangle 402" o:spid="_x0000_s1065" style="position:absolute;left:49911;top:8001;width:8216;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N4cMA&#10;AADcAAAADwAAAGRycy9kb3ducmV2LnhtbESPQYvCMBSE7wv+h/AEb2uiiEg1ioouerTqwdujebbF&#10;5qU0WVv312+EhT0OM/MNs1h1thJPanzpWMNoqEAQZ86UnGu4nPefMxA+IBusHJOGF3lYLXsfC0yM&#10;a/lEzzTkIkLYJ6ihCKFOpPRZQRb90NXE0bu7xmKIssmlabCNcFvJsVJTabHkuFBgTduCskf6bTWk&#10;u/rHtjOVKr8dHddfm/3G3K5aD/rdeg4iUBf+w3/tg9EwUWN4n4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pN4cMAAADcAAAADwAAAAAAAAAAAAAAAACYAgAAZHJzL2Rv&#10;d25yZXYueG1sUEsFBgAAAAAEAAQA9QAAAIgDAAAAAA==&#10;" fillcolor="#cf3" stroked="f" strokeweight="2pt">
                  <v:fill opacity="13107f"/>
                </v:rect>
                <w10:wrap type="tight"/>
              </v:group>
            </w:pict>
          </mc:Fallback>
        </mc:AlternateContent>
      </w:r>
      <w:r>
        <w:t>When entering medical information for a</w:t>
      </w:r>
      <w:r w:rsidR="001A703C">
        <w:t>n offline</w:t>
      </w:r>
      <w:r>
        <w:t xml:space="preserve"> certifier, you will also complete </w:t>
      </w:r>
      <w:r w:rsidR="00EC7FBB" w:rsidRPr="00653068">
        <w:rPr>
          <w:b/>
        </w:rPr>
        <w:t>Tabs 6-9</w:t>
      </w:r>
      <w:r w:rsidR="00EC7FBB">
        <w:t xml:space="preserve">. </w:t>
      </w:r>
      <w:r>
        <w:t xml:space="preserve"> </w:t>
      </w:r>
      <w:r w:rsidR="00EC7FBB" w:rsidRPr="00EC7FBB">
        <w:rPr>
          <w:b/>
        </w:rPr>
        <w:t>Tab 12</w:t>
      </w:r>
      <w:r w:rsidR="00EC7FBB">
        <w:t xml:space="preserve"> is </w:t>
      </w:r>
      <w:r w:rsidR="00B06801">
        <w:t xml:space="preserve">used to assign a certifier, when appropriate, </w:t>
      </w:r>
      <w:r w:rsidR="0014694E">
        <w:t xml:space="preserve">to indicate that there is no designated funeral home, </w:t>
      </w:r>
      <w:r w:rsidR="00B06801">
        <w:t xml:space="preserve">and as </w:t>
      </w:r>
      <w:r w:rsidR="00EC7FBB">
        <w:t>a final step for verification of the record as complete and ready for release to a burial agent.</w:t>
      </w:r>
    </w:p>
    <w:p w:rsidR="00F66976" w:rsidRDefault="00B93D37" w:rsidP="00AA75AA">
      <w:pPr>
        <w:pStyle w:val="Heading1"/>
        <w:spacing w:before="240"/>
      </w:pPr>
      <w:r>
        <w:t>Tab 1</w:t>
      </w:r>
      <w:r w:rsidRPr="00C86C73">
        <w:t xml:space="preserve"> </w:t>
      </w:r>
      <w:r>
        <w:t>&amp; 1A. Decedent Information</w:t>
      </w:r>
    </w:p>
    <w:p w:rsidR="00432BAE" w:rsidRDefault="00F13187" w:rsidP="00F66976">
      <w:pPr>
        <w:ind w:right="810"/>
        <w:rPr>
          <w:rFonts w:ascii="Calibri" w:hAnsi="Calibri"/>
        </w:rPr>
      </w:pPr>
      <w:r>
        <w:rPr>
          <w:rFonts w:ascii="Calibri" w:hAnsi="Calibri"/>
        </w:rPr>
        <w:t xml:space="preserve">An Informant Worksheet is available from the RVRS.  </w:t>
      </w:r>
      <w:r w:rsidR="0057675E">
        <w:rPr>
          <w:rFonts w:ascii="Calibri" w:hAnsi="Calibri"/>
        </w:rPr>
        <w:t>Clerks</w:t>
      </w:r>
      <w:r>
        <w:rPr>
          <w:rFonts w:ascii="Calibri" w:hAnsi="Calibri"/>
        </w:rPr>
        <w:t xml:space="preserve"> </w:t>
      </w:r>
      <w:r w:rsidR="0057675E">
        <w:rPr>
          <w:rFonts w:ascii="Calibri" w:hAnsi="Calibri"/>
        </w:rPr>
        <w:t>are advised to</w:t>
      </w:r>
      <w:r>
        <w:rPr>
          <w:rFonts w:ascii="Calibri" w:hAnsi="Calibri"/>
        </w:rPr>
        <w:t xml:space="preserve"> use this worksheet to accurately collect the personal information about the decedent.  </w:t>
      </w:r>
      <w:r w:rsidR="00AE66E2">
        <w:rPr>
          <w:rFonts w:ascii="Calibri" w:hAnsi="Calibri"/>
        </w:rPr>
        <w:t xml:space="preserve">If </w:t>
      </w:r>
      <w:r w:rsidR="0057675E">
        <w:rPr>
          <w:rFonts w:ascii="Calibri" w:hAnsi="Calibri"/>
        </w:rPr>
        <w:t>communities</w:t>
      </w:r>
      <w:r w:rsidR="00AE66E2">
        <w:rPr>
          <w:rFonts w:ascii="Calibri" w:hAnsi="Calibri"/>
        </w:rPr>
        <w:t xml:space="preserve"> choose to </w:t>
      </w:r>
      <w:r w:rsidR="0057675E">
        <w:rPr>
          <w:rFonts w:ascii="Calibri" w:hAnsi="Calibri"/>
        </w:rPr>
        <w:t>devise</w:t>
      </w:r>
      <w:r w:rsidR="00AE66E2">
        <w:rPr>
          <w:rFonts w:ascii="Calibri" w:hAnsi="Calibri"/>
        </w:rPr>
        <w:t xml:space="preserve"> their own worksheets, then fields and appropriate responses must match the items on the death certificate</w:t>
      </w:r>
      <w:r w:rsidR="004F66C2">
        <w:rPr>
          <w:rFonts w:ascii="Calibri" w:hAnsi="Calibri"/>
        </w:rPr>
        <w:t>.</w:t>
      </w:r>
      <w:r w:rsidR="00432BAE">
        <w:rPr>
          <w:rFonts w:ascii="Calibri" w:hAnsi="Calibri"/>
        </w:rPr>
        <w:t xml:space="preserve"> </w:t>
      </w:r>
    </w:p>
    <w:p w:rsidR="00F66976" w:rsidRDefault="00D31E13" w:rsidP="00F66976">
      <w:pPr>
        <w:ind w:right="810"/>
      </w:pPr>
      <w:r>
        <w:rPr>
          <w:noProof/>
        </w:rPr>
        <mc:AlternateContent>
          <mc:Choice Requires="wpg">
            <w:drawing>
              <wp:anchor distT="0" distB="0" distL="114300" distR="114300" simplePos="0" relativeHeight="252155390" behindDoc="0" locked="0" layoutInCell="1" allowOverlap="1" wp14:anchorId="1C815F8E" wp14:editId="2A3B997D">
                <wp:simplePos x="0" y="0"/>
                <wp:positionH relativeFrom="column">
                  <wp:posOffset>26670</wp:posOffset>
                </wp:positionH>
                <wp:positionV relativeFrom="paragraph">
                  <wp:posOffset>887095</wp:posOffset>
                </wp:positionV>
                <wp:extent cx="6047740" cy="2952750"/>
                <wp:effectExtent l="171450" t="171450" r="353060" b="95250"/>
                <wp:wrapSquare wrapText="bothSides"/>
                <wp:docPr id="468" name="Group 468"/>
                <wp:cNvGraphicFramePr/>
                <a:graphic xmlns:a="http://schemas.openxmlformats.org/drawingml/2006/main">
                  <a:graphicData uri="http://schemas.microsoft.com/office/word/2010/wordprocessingGroup">
                    <wpg:wgp>
                      <wpg:cNvGrpSpPr/>
                      <wpg:grpSpPr>
                        <a:xfrm>
                          <a:off x="0" y="0"/>
                          <a:ext cx="6047740" cy="2952750"/>
                          <a:chOff x="0" y="0"/>
                          <a:chExt cx="6047740" cy="2952750"/>
                        </a:xfrm>
                      </wpg:grpSpPr>
                      <wpg:grpSp>
                        <wpg:cNvPr id="472" name="Group 472" descr="Image displaying VIP activity described in text"/>
                        <wpg:cNvGrpSpPr/>
                        <wpg:grpSpPr>
                          <a:xfrm>
                            <a:off x="0" y="0"/>
                            <a:ext cx="6047740" cy="2819400"/>
                            <a:chOff x="0" y="0"/>
                            <a:chExt cx="6047740" cy="2819400"/>
                          </a:xfrm>
                        </wpg:grpSpPr>
                        <wpg:grpSp>
                          <wpg:cNvPr id="10" name="Group 10" descr="Image displaying VIP activity described in text"/>
                          <wpg:cNvGrpSpPr/>
                          <wpg:grpSpPr>
                            <a:xfrm>
                              <a:off x="0" y="0"/>
                              <a:ext cx="6047740" cy="2819400"/>
                              <a:chOff x="0" y="0"/>
                              <a:chExt cx="6047767" cy="2819400"/>
                            </a:xfrm>
                          </wpg:grpSpPr>
                          <wpg:grpSp>
                            <wpg:cNvPr id="9" name="Group 9"/>
                            <wpg:cNvGrpSpPr/>
                            <wpg:grpSpPr>
                              <a:xfrm>
                                <a:off x="0" y="0"/>
                                <a:ext cx="6047767" cy="2819400"/>
                                <a:chOff x="0" y="0"/>
                                <a:chExt cx="5765919" cy="2552700"/>
                              </a:xfrm>
                            </wpg:grpSpPr>
                            <wpg:grpSp>
                              <wpg:cNvPr id="7" name="Group 7"/>
                              <wpg:cNvGrpSpPr/>
                              <wpg:grpSpPr>
                                <a:xfrm>
                                  <a:off x="0" y="0"/>
                                  <a:ext cx="5765919" cy="2552700"/>
                                  <a:chOff x="0" y="0"/>
                                  <a:chExt cx="5765919" cy="2552700"/>
                                </a:xfrm>
                              </wpg:grpSpPr>
                              <pic:pic xmlns:pic="http://schemas.openxmlformats.org/drawingml/2006/picture">
                                <pic:nvPicPr>
                                  <pic:cNvPr id="1" name="Picture 1" descr="Image displaying VIP activity described in tex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33975" cy="2552700"/>
                                  </a:xfrm>
                                  <a:prstGeom prst="rect">
                                    <a:avLst/>
                                  </a:prstGeom>
                                  <a:ln>
                                    <a:noFill/>
                                  </a:ln>
                                  <a:effectLst>
                                    <a:outerShdw blurRad="292100" dist="139700" dir="2700000" algn="tl" rotWithShape="0">
                                      <a:srgbClr val="333333">
                                        <a:alpha val="65000"/>
                                      </a:srgbClr>
                                    </a:outerShdw>
                                  </a:effectLst>
                                </pic:spPr>
                              </pic:pic>
                              <wpg:grpSp>
                                <wpg:cNvPr id="405" name="Group 405"/>
                                <wpg:cNvGrpSpPr/>
                                <wpg:grpSpPr>
                                  <a:xfrm>
                                    <a:off x="4092495" y="708375"/>
                                    <a:ext cx="1673424" cy="1215184"/>
                                    <a:chOff x="-199361" y="-606591"/>
                                    <a:chExt cx="2019707" cy="1470420"/>
                                  </a:xfrm>
                                </wpg:grpSpPr>
                                <pic:pic xmlns:pic="http://schemas.openxmlformats.org/drawingml/2006/picture">
                                  <pic:nvPicPr>
                                    <pic:cNvPr id="2" name="Picture 2" descr="Image displaying VIP activity described in text"/>
                                    <pic:cNvPicPr>
                                      <a:picLocks noChangeAspect="1"/>
                                    </pic:cNvPicPr>
                                  </pic:nvPicPr>
                                  <pic:blipFill rotWithShape="1">
                                    <a:blip r:embed="rId33">
                                      <a:extLst>
                                        <a:ext uri="{28A0092B-C50C-407E-A947-70E740481C1C}">
                                          <a14:useLocalDpi xmlns:a14="http://schemas.microsoft.com/office/drawing/2010/main" val="0"/>
                                        </a:ext>
                                      </a:extLst>
                                    </a:blip>
                                    <a:srcRect r="54173" b="40164"/>
                                    <a:stretch/>
                                  </pic:blipFill>
                                  <pic:spPr bwMode="auto">
                                    <a:xfrm>
                                      <a:off x="-199361" y="-606591"/>
                                      <a:ext cx="2019707" cy="111414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64" name="Rectangular Callout 64"/>
                                  <wps:cNvSpPr/>
                                  <wps:spPr>
                                    <a:xfrm>
                                      <a:off x="375579" y="-45056"/>
                                      <a:ext cx="1327786" cy="908885"/>
                                    </a:xfrm>
                                    <a:prstGeom prst="wedgeRectCallout">
                                      <a:avLst>
                                        <a:gd name="adj1" fmla="val -53409"/>
                                        <a:gd name="adj2" fmla="val -90763"/>
                                      </a:avLst>
                                    </a:prstGeom>
                                    <a:solidFill>
                                      <a:srgbClr val="FFFFFF"/>
                                    </a:solidFill>
                                    <a:ln w="25400" cap="flat" cmpd="sng" algn="ctr">
                                      <a:solidFill>
                                        <a:srgbClr val="7DA329">
                                          <a:alpha val="50196"/>
                                        </a:srgbClr>
                                      </a:solidFill>
                                      <a:prstDash val="solid"/>
                                    </a:ln>
                                    <a:effectLst/>
                                  </wps:spPr>
                                  <wps:txbx>
                                    <w:txbxContent>
                                      <w:p w:rsidR="005A7F4D" w:rsidRPr="0005322E" w:rsidRDefault="005A7F4D" w:rsidP="00835B14">
                                        <w:pPr>
                                          <w:rPr>
                                            <w:sz w:val="18"/>
                                            <w:szCs w:val="18"/>
                                          </w:rPr>
                                        </w:pPr>
                                        <w:r w:rsidRPr="00680E7F">
                                          <w:rPr>
                                            <w:b/>
                                            <w:sz w:val="18"/>
                                            <w:szCs w:val="18"/>
                                          </w:rPr>
                                          <w:t>Tab 1A</w:t>
                                        </w:r>
                                        <w:r w:rsidRPr="0005322E">
                                          <w:rPr>
                                            <w:sz w:val="18"/>
                                            <w:szCs w:val="18"/>
                                          </w:rPr>
                                          <w:t xml:space="preserve"> is only </w:t>
                                        </w:r>
                                        <w:r>
                                          <w:rPr>
                                            <w:sz w:val="18"/>
                                            <w:szCs w:val="18"/>
                                          </w:rPr>
                                          <w:t>enabled if the decedent used alias names.</w:t>
                                        </w:r>
                                        <w:r w:rsidRPr="0005322E">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140415" y="-530104"/>
                                      <a:ext cx="480673" cy="151429"/>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4" name="Rectangular Callout 54"/>
                              <wps:cNvSpPr/>
                              <wps:spPr>
                                <a:xfrm>
                                  <a:off x="1647825" y="666750"/>
                                  <a:ext cx="1581150" cy="744220"/>
                                </a:xfrm>
                                <a:prstGeom prst="wedgeRectCallout">
                                  <a:avLst>
                                    <a:gd name="adj1" fmla="val -108415"/>
                                    <a:gd name="adj2" fmla="val -20386"/>
                                  </a:avLst>
                                </a:prstGeom>
                                <a:solidFill>
                                  <a:srgbClr val="FFFFFF"/>
                                </a:solidFill>
                                <a:ln w="25400" cap="flat" cmpd="sng" algn="ctr">
                                  <a:solidFill>
                                    <a:srgbClr val="7DA329">
                                      <a:alpha val="50196"/>
                                    </a:srgbClr>
                                  </a:solidFill>
                                  <a:prstDash val="solid"/>
                                </a:ln>
                                <a:effectLst/>
                              </wps:spPr>
                              <wps:txbx>
                                <w:txbxContent>
                                  <w:p w:rsidR="005A7F4D" w:rsidRPr="00680E7F" w:rsidRDefault="005A7F4D" w:rsidP="00DE3AB0">
                                    <w:pPr>
                                      <w:rPr>
                                        <w:sz w:val="18"/>
                                        <w:szCs w:val="18"/>
                                      </w:rPr>
                                    </w:pPr>
                                    <w:r>
                                      <w:rPr>
                                        <w:sz w:val="18"/>
                                        <w:szCs w:val="18"/>
                                      </w:rPr>
                                      <w:t>Check</w:t>
                                    </w:r>
                                    <w:r w:rsidRPr="00680E7F">
                                      <w:rPr>
                                        <w:sz w:val="18"/>
                                        <w:szCs w:val="18"/>
                                      </w:rPr>
                                      <w:t xml:space="preserve"> </w:t>
                                    </w:r>
                                    <w:r w:rsidRPr="00F13187">
                                      <w:rPr>
                                        <w:b/>
                                        <w:sz w:val="18"/>
                                        <w:szCs w:val="18"/>
                                      </w:rPr>
                                      <w:t>No middle name</w:t>
                                    </w:r>
                                    <w:r w:rsidRPr="00680E7F">
                                      <w:rPr>
                                        <w:sz w:val="18"/>
                                        <w:szCs w:val="18"/>
                                      </w:rPr>
                                      <w:t xml:space="preserve"> if </w:t>
                                    </w:r>
                                    <w:r>
                                      <w:rPr>
                                        <w:sz w:val="18"/>
                                        <w:szCs w:val="18"/>
                                      </w:rPr>
                                      <w:t xml:space="preserve">none or </w:t>
                                    </w:r>
                                    <w:r w:rsidRPr="00680E7F">
                                      <w:rPr>
                                        <w:sz w:val="18"/>
                                        <w:szCs w:val="18"/>
                                      </w:rPr>
                                      <w:t>unknown</w:t>
                                    </w:r>
                                    <w:r>
                                      <w:rPr>
                                        <w:sz w:val="18"/>
                                        <w:szCs w:val="18"/>
                                      </w:rPr>
                                      <w:t>. (Or enter three dashes in the middle name field).</w:t>
                                    </w:r>
                                  </w:p>
                                  <w:p w:rsidR="005A7F4D" w:rsidRPr="0005322E" w:rsidRDefault="005A7F4D" w:rsidP="00DE3AB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Oval 59"/>
                              <wps:cNvSpPr/>
                              <wps:spPr>
                                <a:xfrm>
                                  <a:off x="0" y="790575"/>
                                  <a:ext cx="628650" cy="219075"/>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7" name="Rectangle 297"/>
                            <wps:cNvSpPr/>
                            <wps:spPr>
                              <a:xfrm>
                                <a:off x="0" y="123825"/>
                                <a:ext cx="659379" cy="171450"/>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 name="Rectangular Callout 61"/>
                          <wps:cNvSpPr/>
                          <wps:spPr>
                            <a:xfrm>
                              <a:off x="1161550" y="1684421"/>
                              <a:ext cx="1910924" cy="934954"/>
                            </a:xfrm>
                            <a:prstGeom prst="wedgeRectCallout">
                              <a:avLst>
                                <a:gd name="adj1" fmla="val -61058"/>
                                <a:gd name="adj2" fmla="val 9145"/>
                              </a:avLst>
                            </a:prstGeom>
                            <a:solidFill>
                              <a:srgbClr val="FFFFFF"/>
                            </a:solidFill>
                            <a:ln w="25400" cap="flat" cmpd="sng" algn="ctr">
                              <a:solidFill>
                                <a:srgbClr val="7DA329">
                                  <a:alpha val="50196"/>
                                </a:srgbClr>
                              </a:solidFill>
                              <a:prstDash val="solid"/>
                            </a:ln>
                            <a:effectLst/>
                          </wps:spPr>
                          <wps:txbx>
                            <w:txbxContent>
                              <w:p w:rsidR="005A7F4D" w:rsidRPr="002F3305" w:rsidRDefault="005A7F4D" w:rsidP="00A91133">
                                <w:pPr>
                                  <w:rPr>
                                    <w:sz w:val="18"/>
                                    <w:szCs w:val="18"/>
                                  </w:rPr>
                                </w:pPr>
                                <w:r w:rsidRPr="00A91133">
                                  <w:rPr>
                                    <w:sz w:val="18"/>
                                    <w:szCs w:val="18"/>
                                  </w:rPr>
                                  <w:t xml:space="preserve">If the SSN is unknown or the decedent does not have one, you should enter </w:t>
                                </w:r>
                                <w:r>
                                  <w:rPr>
                                    <w:b/>
                                    <w:sz w:val="18"/>
                                    <w:szCs w:val="18"/>
                                  </w:rPr>
                                  <w:t>99999</w:t>
                                </w:r>
                                <w:r w:rsidRPr="002F3305">
                                  <w:rPr>
                                    <w:b/>
                                    <w:sz w:val="18"/>
                                    <w:szCs w:val="18"/>
                                  </w:rPr>
                                  <w:t>9999</w:t>
                                </w:r>
                                <w:r w:rsidRPr="00A91133">
                                  <w:rPr>
                                    <w:sz w:val="18"/>
                                    <w:szCs w:val="18"/>
                                  </w:rPr>
                                  <w:t xml:space="preserve"> into the </w:t>
                                </w:r>
                                <w:r w:rsidRPr="002F3305">
                                  <w:rPr>
                                    <w:sz w:val="18"/>
                                    <w:szCs w:val="18"/>
                                  </w:rPr>
                                  <w:t>field and</w:t>
                                </w:r>
                                <w:r>
                                  <w:t xml:space="preserve"> </w:t>
                                </w:r>
                                <w:r>
                                  <w:rPr>
                                    <w:sz w:val="18"/>
                                    <w:szCs w:val="18"/>
                                  </w:rPr>
                                  <w:t>then select</w:t>
                                </w:r>
                                <w:r w:rsidRPr="002F3305">
                                  <w:rPr>
                                    <w:sz w:val="18"/>
                                    <w:szCs w:val="18"/>
                                  </w:rPr>
                                  <w:t xml:space="preserve"> the appropriate</w:t>
                                </w:r>
                                <w:r>
                                  <w:t xml:space="preserve"> </w:t>
                                </w:r>
                                <w:r w:rsidRPr="002F3305">
                                  <w:rPr>
                                    <w:sz w:val="18"/>
                                    <w:szCs w:val="18"/>
                                  </w:rPr>
                                  <w:t xml:space="preserve">reason </w:t>
                                </w:r>
                                <w:r>
                                  <w:rPr>
                                    <w:sz w:val="18"/>
                                    <w:szCs w:val="18"/>
                                  </w:rPr>
                                  <w:t>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8" name="Rectangular Callout 458"/>
                        <wps:cNvSpPr/>
                        <wps:spPr>
                          <a:xfrm>
                            <a:off x="4533900" y="2209800"/>
                            <a:ext cx="1411605" cy="742950"/>
                          </a:xfrm>
                          <a:prstGeom prst="wedgeRectCallout">
                            <a:avLst>
                              <a:gd name="adj1" fmla="val -56783"/>
                              <a:gd name="adj2" fmla="val -72814"/>
                            </a:avLst>
                          </a:prstGeom>
                          <a:solidFill>
                            <a:srgbClr val="FFFFFF"/>
                          </a:solidFill>
                          <a:ln w="25400" cap="flat" cmpd="sng" algn="ctr">
                            <a:solidFill>
                              <a:srgbClr val="7DA329">
                                <a:alpha val="50196"/>
                              </a:srgbClr>
                            </a:solidFill>
                            <a:prstDash val="solid"/>
                          </a:ln>
                          <a:effectLst/>
                        </wps:spPr>
                        <wps:txbx>
                          <w:txbxContent>
                            <w:p w:rsidR="005A7F4D" w:rsidRPr="0005322E" w:rsidRDefault="005A7F4D" w:rsidP="00BA2BC6">
                              <w:pPr>
                                <w:rPr>
                                  <w:sz w:val="18"/>
                                  <w:szCs w:val="18"/>
                                </w:rPr>
                              </w:pPr>
                              <w:r>
                                <w:rPr>
                                  <w:b/>
                                  <w:sz w:val="18"/>
                                  <w:szCs w:val="18"/>
                                </w:rPr>
                                <w:t>Tab 5A</w:t>
                              </w:r>
                              <w:r w:rsidRPr="0005322E">
                                <w:rPr>
                                  <w:sz w:val="18"/>
                                  <w:szCs w:val="18"/>
                                </w:rPr>
                                <w:t xml:space="preserve"> is only </w:t>
                              </w:r>
                              <w:r>
                                <w:rPr>
                                  <w:sz w:val="18"/>
                                  <w:szCs w:val="18"/>
                                </w:rPr>
                                <w:t>enabled if you indicate that a nurse pronouncement form was completed.</w:t>
                              </w:r>
                              <w:r w:rsidRPr="0005322E">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8" o:spid="_x0000_s1066" style="position:absolute;margin-left:2.1pt;margin-top:69.85pt;width:476.2pt;height:232.5pt;z-index:252155390" coordsize="60477,29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">
                <v:group id="Group 472" o:spid="_x0000_s1067" alt="Image displaying VIP activity described in text" style="position:absolute;width:60477;height:28194" coordsize="60477,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group id="Group 10" o:spid="_x0000_s1068" alt="Image displaying VIP activity described in text" style="position:absolute;width:60477;height:28194" coordsize="60477,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9" o:spid="_x0000_s1069" style="position:absolute;width:60477;height:28194" coordsize="57659,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7" o:spid="_x0000_s1070" style="position:absolute;width:57659;height:25527" coordsize="57659,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1" o:spid="_x0000_s1071" type="#_x0000_t75" alt="Image displaying VIP activity described in text" style="position:absolute;width:51339;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0+yG/AAAA2gAAAA8AAABkcnMvZG93bnJldi54bWxET82KwjAQvi/4DmGEva1pPSzSbSxFEEW8&#10;1PUBhmb64zaT2kSNb78RFvY0fHy/kxfBDOJOk+stK0gXCQji2uqeWwXn7+3HCoTzyBoHy6TgSQ6K&#10;9ewtx0zbB1d0P/lWxBB2GSrovB8zKV3dkUG3sCNx5Bo7GfQRTq3UEz5iuBnkMkk+pcGeY0OHI206&#10;qn9ON6OgaS8hlbvykKbnW6VDdT2uLlel3ueh/ALhKfh/8Z97r+N8eL3yunL9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9PshvwAAANoAAAAPAAAAAAAAAAAAAAAAAJ8CAABk&#10;cnMvZG93bnJldi54bWxQSwUGAAAAAAQABAD3AAAAiwMAAAAA&#10;">
                          <v:imagedata r:id="rId34" o:title="Image displaying VIP activity described in text"/>
                          <v:shadow on="t" color="#333" opacity="42598f" origin="-.5,-.5" offset="2.74397mm,2.74397mm"/>
                          <v:path arrowok="t"/>
                        </v:shape>
                        <v:group id="Group 405" o:spid="_x0000_s1072" style="position:absolute;left:40924;top:7083;width:16735;height:12152" coordorigin="-1993,-6065" coordsize="20197,14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Picture 2" o:spid="_x0000_s1073" type="#_x0000_t75" alt="Image displaying VIP activity described in text" style="position:absolute;left:-1993;top:-6065;width:20196;height:11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FvD/BAAAA2gAAAA8AAABkcnMvZG93bnJldi54bWxEj0GLwjAUhO/C/ofwBG82tYhI1ygiCAp7&#10;sXrx9rZ5tsXmpSTZtvvvNwuCx2FmvmE2u9G0oifnG8sKFkkKgri0uuFKwe16nK9B+ICssbVMCn7J&#10;w277Mdlgru3AF+qLUIkIYZ+jgjqELpfSlzUZ9IntiKP3sM5giNJVUjscIty0MkvTlTTYcFyosaND&#10;TeWz+DEK+hsOl/GrXQ8uK47377OndFkqNZuO+08QgcbwDr/aJ60gg/8r8Qb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FvD/BAAAA2gAAAA8AAAAAAAAAAAAAAAAAnwIA&#10;AGRycy9kb3ducmV2LnhtbFBLBQYAAAAABAAEAPcAAACNAwAAAAA=&#10;">
                            <v:imagedata r:id="rId35" o:title="Image displaying VIP activity described in text" cropbottom="26322f" cropright="35503f"/>
                            <v:shadow on="t" color="#333" opacity="42598f" origin="-.5,-.5" offset="2.74397mm,2.74397mm"/>
                            <v:path arrowok="t"/>
                          </v:shape>
                          <v:shape id="Rectangular Callout 64" o:spid="_x0000_s1074" type="#_x0000_t61" style="position:absolute;left:3755;top:-450;width:13278;height:90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48ScQA&#10;AADbAAAADwAAAGRycy9kb3ducmV2LnhtbESPQWvCQBSE7wX/w/IKvRTd1FqV6Cq1oHhUq4K3x+5r&#10;Esy+DdlNTP+9KxR6HGbmG2a+7GwpWqp94VjB2yABQaydKThTcPxe96cgfEA2WDomBb/kYbnoPc0x&#10;Ne7Ge2oPIRMRwj5FBXkIVSql1zlZ9ANXEUfvx9UWQ5R1Jk2Ntwi3pRwmyVhaLDgu5FjRV076emis&#10;gmbXbvS7PevJBqcf59O6uVSrV6VenrvPGYhAXfgP/7W3RsF4BI8v8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PEnEAAAA2wAAAA8AAAAAAAAAAAAAAAAAmAIAAGRycy9k&#10;b3ducmV2LnhtbFBLBQYAAAAABAAEAPUAAACJAwAAAAA=&#10;" adj="-736,-8805" strokecolor="#7da329" strokeweight="2pt">
                            <v:stroke opacity="32896f"/>
                            <v:textbox>
                              <w:txbxContent>
                                <w:p w:rsidR="005A7F4D" w:rsidRPr="0005322E" w:rsidRDefault="005A7F4D" w:rsidP="00835B14">
                                  <w:pPr>
                                    <w:rPr>
                                      <w:sz w:val="18"/>
                                      <w:szCs w:val="18"/>
                                    </w:rPr>
                                  </w:pPr>
                                  <w:r w:rsidRPr="00680E7F">
                                    <w:rPr>
                                      <w:b/>
                                      <w:sz w:val="18"/>
                                      <w:szCs w:val="18"/>
                                    </w:rPr>
                                    <w:t>Tab 1A</w:t>
                                  </w:r>
                                  <w:r w:rsidRPr="0005322E">
                                    <w:rPr>
                                      <w:sz w:val="18"/>
                                      <w:szCs w:val="18"/>
                                    </w:rPr>
                                    <w:t xml:space="preserve"> is only </w:t>
                                  </w:r>
                                  <w:r>
                                    <w:rPr>
                                      <w:sz w:val="18"/>
                                      <w:szCs w:val="18"/>
                                    </w:rPr>
                                    <w:t>enabled if the decedent used alias names.</w:t>
                                  </w:r>
                                  <w:r w:rsidRPr="0005322E">
                                    <w:rPr>
                                      <w:sz w:val="18"/>
                                      <w:szCs w:val="18"/>
                                    </w:rPr>
                                    <w:t xml:space="preserve"> </w:t>
                                  </w:r>
                                </w:p>
                              </w:txbxContent>
                            </v:textbox>
                          </v:shape>
                          <v:rect id="Rectangle 69" o:spid="_x0000_s1075" style="position:absolute;left:1404;top:-5301;width:4806;height:1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88MA&#10;AADbAAAADwAAAGRycy9kb3ducmV2LnhtbESPwWrDMBBE74X+g9hCbo0cH9zEjRKSQCH0ZrtQclus&#10;rWVirYyl2s7fR4VCjsPMvGG2+9l2YqTBt44VrJYJCOLa6ZYbBV/Vx+sahA/IGjvHpOBGHva756ct&#10;5tpNXNBYhkZECPscFZgQ+lxKXxuy6JeuJ47ejxsshiiHRuoBpwi3nUyTJJMWW44LBns6Gaqv5a9V&#10;UGVoHH5XXXp5s+ZgVsfPa1kotXiZD+8gAs3hEf5vn7WCbAN/X+IP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D+88MAAADbAAAADwAAAAAAAAAAAAAAAACYAgAAZHJzL2Rv&#10;d25yZXYueG1sUEsFBgAAAAAEAAQA9QAAAIgDAAAAAA==&#10;" fillcolor="#9c0" strokecolor="#9c0" strokeweight="2pt">
                            <v:fill opacity="13107f"/>
                          </v:rect>
                        </v:group>
                      </v:group>
                      <v:shape id="Rectangular Callout 54" o:spid="_x0000_s1076" type="#_x0000_t61" style="position:absolute;left:16478;top:6667;width:15811;height:7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BcQA&#10;AADbAAAADwAAAGRycy9kb3ducmV2LnhtbESPQWsCMRSE7wX/Q3hCbzVrqVq2RhHbQkFEuu2hx8fm&#10;uVncvKxJqqu/3giCx2FmvmGm88424kA+1I4VDAcZCOLS6ZorBb8/n0+vIEJE1tg4JgUnCjCf9R6m&#10;mGt35G86FLESCcIhRwUmxjaXMpSGLIaBa4mTt3XeYkzSV1J7PCa4beRzlo2lxZrTgsGWlobKXfFv&#10;FfhJtn+3Z/uxKva7Sfzz62Jj1ko99rvFG4hIXbyHb+0vrWD0Atcv6Q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yzQXEAAAA2wAAAA8AAAAAAAAAAAAAAAAAmAIAAGRycy9k&#10;b3ducmV2LnhtbFBLBQYAAAAABAAEAPUAAACJAwAAAAA=&#10;" adj="-12618,6397" strokecolor="#7da329" strokeweight="2pt">
                        <v:stroke opacity="32896f"/>
                        <v:textbox>
                          <w:txbxContent>
                            <w:p w:rsidR="005A7F4D" w:rsidRPr="00680E7F" w:rsidRDefault="005A7F4D" w:rsidP="00DE3AB0">
                              <w:pPr>
                                <w:rPr>
                                  <w:sz w:val="18"/>
                                  <w:szCs w:val="18"/>
                                </w:rPr>
                              </w:pPr>
                              <w:r>
                                <w:rPr>
                                  <w:sz w:val="18"/>
                                  <w:szCs w:val="18"/>
                                </w:rPr>
                                <w:t>Check</w:t>
                              </w:r>
                              <w:r w:rsidRPr="00680E7F">
                                <w:rPr>
                                  <w:sz w:val="18"/>
                                  <w:szCs w:val="18"/>
                                </w:rPr>
                                <w:t xml:space="preserve"> </w:t>
                              </w:r>
                              <w:r w:rsidRPr="00F13187">
                                <w:rPr>
                                  <w:b/>
                                  <w:sz w:val="18"/>
                                  <w:szCs w:val="18"/>
                                </w:rPr>
                                <w:t>No middle name</w:t>
                              </w:r>
                              <w:r w:rsidRPr="00680E7F">
                                <w:rPr>
                                  <w:sz w:val="18"/>
                                  <w:szCs w:val="18"/>
                                </w:rPr>
                                <w:t xml:space="preserve"> if </w:t>
                              </w:r>
                              <w:r>
                                <w:rPr>
                                  <w:sz w:val="18"/>
                                  <w:szCs w:val="18"/>
                                </w:rPr>
                                <w:t xml:space="preserve">none or </w:t>
                              </w:r>
                              <w:r w:rsidRPr="00680E7F">
                                <w:rPr>
                                  <w:sz w:val="18"/>
                                  <w:szCs w:val="18"/>
                                </w:rPr>
                                <w:t>unknown</w:t>
                              </w:r>
                              <w:r>
                                <w:rPr>
                                  <w:sz w:val="18"/>
                                  <w:szCs w:val="18"/>
                                </w:rPr>
                                <w:t>. (Or enter three dashes in the middle name field).</w:t>
                              </w:r>
                            </w:p>
                            <w:p w:rsidR="005A7F4D" w:rsidRPr="0005322E" w:rsidRDefault="005A7F4D" w:rsidP="00DE3AB0">
                              <w:pPr>
                                <w:rPr>
                                  <w:sz w:val="18"/>
                                  <w:szCs w:val="18"/>
                                </w:rPr>
                              </w:pPr>
                            </w:p>
                          </w:txbxContent>
                        </v:textbox>
                      </v:shape>
                      <v:oval id="Oval 59" o:spid="_x0000_s1077" style="position:absolute;top:7905;width:628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h9cIA&#10;AADbAAAADwAAAGRycy9kb3ducmV2LnhtbESPQWsCMRSE70L/Q3iF3jSpoNTVKFYRPIjQrfT82Lzd&#10;rG5elk3U7b83QqHHYWa+YRar3jXiRl2oPWt4HykQxIU3NVcaTt+74QeIEJENNp5Jwy8FWC1fBgvM&#10;jL/zF93yWIkE4ZChBhtjm0kZCksOw8i3xMkrfecwJtlV0nR4T3DXyLFSU+mw5rRgsaWNpeKSX12i&#10;lOXn/qSOP9vZVk2b88FadbVav7326zmISH38D/+190bDZAbPL+k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EOH1wgAAANsAAAAPAAAAAAAAAAAAAAAAAJgCAABkcnMvZG93&#10;bnJldi54bWxQSwUGAAAAAAQABAD1AAAAhwMAAAAA&#10;" filled="f" strokecolor="#ffc000" strokeweight="2.25pt"/>
                    </v:group>
                    <v:rect id="Rectangle 297" o:spid="_x0000_s1078" style="position:absolute;top:1238;width:6593;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YfsMA&#10;AADcAAAADwAAAGRycy9kb3ducmV2LnhtbESPwWrDMBBE74H+g9hCb7FsH5zWjRLcQKH0ZjtQelus&#10;rWVirYylJO7fV4FAj8PMvGG2+8WO4kKzHxwryJIUBHHn9MC9gmP7vn4G4QOyxtExKfglD/vdw2qL&#10;pXZXrunShF5ECPsSFZgQplJK3xmy6BM3EUfvx80WQ5RzL/WM1wi3o8zTtJAWB44LBic6GOpOzdkq&#10;aAs0Dr/aMf/eWFOZ7O3z1NRKPT0u1SuIQEv4D9/bH1pB/rKB2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yYfsMAAADcAAAADwAAAAAAAAAAAAAAAACYAgAAZHJzL2Rv&#10;d25yZXYueG1sUEsFBgAAAAAEAAQA9QAAAIgDAAAAAA==&#10;" fillcolor="#9c0" strokecolor="#9c0" strokeweight="2pt">
                      <v:fill opacity="13107f"/>
                    </v:rect>
                  </v:group>
                  <v:shape id="Rectangular Callout 61" o:spid="_x0000_s1079" type="#_x0000_t61" style="position:absolute;left:11615;top:16844;width:19109;height:9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Rus8IA&#10;AADbAAAADwAAAGRycy9kb3ducmV2LnhtbESPT4vCMBTE78J+h/AWvNnUVWStRhFB9Oaf3b0/m2db&#10;tnkpSdTqpzeC4HGYmd8w03lranEh5yvLCvpJCoI4t7riQsHvz6r3DcIHZI21ZVJwIw/z2Udnipm2&#10;V97T5RAKESHsM1RQhtBkUvq8JIM+sQ1x9E7WGQxRukJqh9cIN7X8StORNFhxXCixoWVJ+f/hbBRo&#10;O2i39/3RLdZrt8TVcDe+/+2U6n62iwmIQG14h1/tjVYw6sPzS/wB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G6zwgAAANsAAAAPAAAAAAAAAAAAAAAAAJgCAABkcnMvZG93&#10;bnJldi54bWxQSwUGAAAAAAQABAD1AAAAhwMAAAAA&#10;" adj="-2389,12775" strokecolor="#7da329" strokeweight="2pt">
                    <v:stroke opacity="32896f"/>
                    <v:textbox>
                      <w:txbxContent>
                        <w:p w:rsidR="005A7F4D" w:rsidRPr="002F3305" w:rsidRDefault="005A7F4D" w:rsidP="00A91133">
                          <w:pPr>
                            <w:rPr>
                              <w:sz w:val="18"/>
                              <w:szCs w:val="18"/>
                            </w:rPr>
                          </w:pPr>
                          <w:r w:rsidRPr="00A91133">
                            <w:rPr>
                              <w:sz w:val="18"/>
                              <w:szCs w:val="18"/>
                            </w:rPr>
                            <w:t xml:space="preserve">If the SSN is unknown or the decedent does not have one, you should enter </w:t>
                          </w:r>
                          <w:r>
                            <w:rPr>
                              <w:b/>
                              <w:sz w:val="18"/>
                              <w:szCs w:val="18"/>
                            </w:rPr>
                            <w:t>99999</w:t>
                          </w:r>
                          <w:r w:rsidRPr="002F3305">
                            <w:rPr>
                              <w:b/>
                              <w:sz w:val="18"/>
                              <w:szCs w:val="18"/>
                            </w:rPr>
                            <w:t>9999</w:t>
                          </w:r>
                          <w:r w:rsidRPr="00A91133">
                            <w:rPr>
                              <w:sz w:val="18"/>
                              <w:szCs w:val="18"/>
                            </w:rPr>
                            <w:t xml:space="preserve"> into the </w:t>
                          </w:r>
                          <w:r w:rsidRPr="002F3305">
                            <w:rPr>
                              <w:sz w:val="18"/>
                              <w:szCs w:val="18"/>
                            </w:rPr>
                            <w:t>field and</w:t>
                          </w:r>
                          <w:r>
                            <w:t xml:space="preserve"> </w:t>
                          </w:r>
                          <w:r>
                            <w:rPr>
                              <w:sz w:val="18"/>
                              <w:szCs w:val="18"/>
                            </w:rPr>
                            <w:t>then select</w:t>
                          </w:r>
                          <w:r w:rsidRPr="002F3305">
                            <w:rPr>
                              <w:sz w:val="18"/>
                              <w:szCs w:val="18"/>
                            </w:rPr>
                            <w:t xml:space="preserve"> the appropriate</w:t>
                          </w:r>
                          <w:r>
                            <w:t xml:space="preserve"> </w:t>
                          </w:r>
                          <w:r w:rsidRPr="002F3305">
                            <w:rPr>
                              <w:sz w:val="18"/>
                              <w:szCs w:val="18"/>
                            </w:rPr>
                            <w:t xml:space="preserve">reason </w:t>
                          </w:r>
                          <w:r>
                            <w:rPr>
                              <w:sz w:val="18"/>
                              <w:szCs w:val="18"/>
                            </w:rPr>
                            <w:t>below.</w:t>
                          </w:r>
                        </w:p>
                      </w:txbxContent>
                    </v:textbox>
                  </v:shape>
                </v:group>
                <v:shape id="Rectangular Callout 458" o:spid="_x0000_s1080" type="#_x0000_t61" style="position:absolute;left:45339;top:22098;width:14116;height:7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As8MA&#10;AADcAAAADwAAAGRycy9kb3ducmV2LnhtbERPy2rCQBTdF/yH4QrdFDOptD5iRqktFsGNr4XLy8w1&#10;CWbuhMzUpH/fWRRcHs47X/W2FndqfeVYwWuSgiDWzlRcKDifNqMZCB+QDdaOScEveVgtB085ZsZ1&#10;fKD7MRQihrDPUEEZQpNJ6XVJFn3iGuLIXV1rMUTYFtK02MVwW8txmk6kxYpjQ4kNfZakb8cfq6D7&#10;Xu83X7uLm9uwNSc31S/2oJV6HvYfCxCB+vAQ/7u3RsHbe1wbz8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zAs8MAAADcAAAADwAAAAAAAAAAAAAAAACYAgAAZHJzL2Rv&#10;d25yZXYueG1sUEsFBgAAAAAEAAQA9QAAAIgDAAAAAA==&#10;" adj="-1465,-4928" strokecolor="#7da329" strokeweight="2pt">
                  <v:stroke opacity="32896f"/>
                  <v:textbox>
                    <w:txbxContent>
                      <w:p w:rsidR="005A7F4D" w:rsidRPr="0005322E" w:rsidRDefault="005A7F4D" w:rsidP="00BA2BC6">
                        <w:pPr>
                          <w:rPr>
                            <w:sz w:val="18"/>
                            <w:szCs w:val="18"/>
                          </w:rPr>
                        </w:pPr>
                        <w:r>
                          <w:rPr>
                            <w:b/>
                            <w:sz w:val="18"/>
                            <w:szCs w:val="18"/>
                          </w:rPr>
                          <w:t>Tab 5A</w:t>
                        </w:r>
                        <w:r w:rsidRPr="0005322E">
                          <w:rPr>
                            <w:sz w:val="18"/>
                            <w:szCs w:val="18"/>
                          </w:rPr>
                          <w:t xml:space="preserve"> is only </w:t>
                        </w:r>
                        <w:r>
                          <w:rPr>
                            <w:sz w:val="18"/>
                            <w:szCs w:val="18"/>
                          </w:rPr>
                          <w:t>enabled if you indicate that a nurse pronouncement form was completed.</w:t>
                        </w:r>
                        <w:r w:rsidRPr="0005322E">
                          <w:rPr>
                            <w:sz w:val="18"/>
                            <w:szCs w:val="18"/>
                          </w:rPr>
                          <w:t xml:space="preserve"> </w:t>
                        </w:r>
                      </w:p>
                    </w:txbxContent>
                  </v:textbox>
                </v:shape>
                <w10:wrap type="square"/>
              </v:group>
            </w:pict>
          </mc:Fallback>
        </mc:AlternateContent>
      </w:r>
      <w:r w:rsidR="00432BAE">
        <w:rPr>
          <w:rFonts w:ascii="Calibri" w:hAnsi="Calibri"/>
        </w:rPr>
        <w:t xml:space="preserve"> </w:t>
      </w:r>
      <w:r w:rsidR="00F13187">
        <w:rPr>
          <w:rStyle w:val="IntenseEmphasis"/>
        </w:rPr>
        <w:t>Hidden tabs</w:t>
      </w:r>
      <w:r w:rsidR="00F66976">
        <w:t xml:space="preserve"> </w:t>
      </w:r>
      <w:r w:rsidR="00F13187">
        <w:t>are enabled only when necessary.  For example, if</w:t>
      </w:r>
      <w:r w:rsidR="00F66976">
        <w:t xml:space="preserve"> “How Many Aliases?”</w:t>
      </w:r>
      <w:r w:rsidR="0005322E">
        <w:t xml:space="preserve"> </w:t>
      </w:r>
      <w:r w:rsidR="00F13187">
        <w:t>is more than zero</w:t>
      </w:r>
      <w:r w:rsidR="0005322E">
        <w:t xml:space="preserve">, </w:t>
      </w:r>
      <w:r w:rsidR="0005322E" w:rsidRPr="0005322E">
        <w:rPr>
          <w:b/>
        </w:rPr>
        <w:t>Tab 1A</w:t>
      </w:r>
      <w:r w:rsidR="0005322E">
        <w:t xml:space="preserve"> will appear </w:t>
      </w:r>
      <w:r w:rsidR="00F66976">
        <w:t xml:space="preserve">after you click </w:t>
      </w:r>
      <w:r w:rsidR="00F66976" w:rsidRPr="0005322E">
        <w:rPr>
          <w:b/>
        </w:rPr>
        <w:t>NEXT</w:t>
      </w:r>
      <w:r w:rsidR="00F66976">
        <w:t xml:space="preserve"> to move on to </w:t>
      </w:r>
      <w:r w:rsidR="00E9134D">
        <w:t>the next tab.</w:t>
      </w:r>
      <w:r w:rsidR="00680E7F">
        <w:t xml:space="preserve"> Here you may enter up to 4 different Alias</w:t>
      </w:r>
      <w:r w:rsidR="00F13187">
        <w:t>es</w:t>
      </w:r>
      <w:r w:rsidR="00680E7F">
        <w:t>/AKAs for the decedent.</w:t>
      </w:r>
    </w:p>
    <w:p w:rsidR="00AE66E2" w:rsidRDefault="00AE66E2" w:rsidP="00FB404E">
      <w:pPr>
        <w:spacing w:after="0"/>
        <w:rPr>
          <w:rFonts w:asciiTheme="majorHAnsi" w:eastAsiaTheme="majorEastAsia" w:hAnsiTheme="majorHAnsi" w:cstheme="majorBidi"/>
          <w:b/>
          <w:bCs/>
          <w:color w:val="A9A57C" w:themeColor="accent1"/>
          <w:sz w:val="26"/>
          <w:szCs w:val="26"/>
        </w:rPr>
      </w:pPr>
    </w:p>
    <w:p w:rsidR="00397134" w:rsidRDefault="00EA2041" w:rsidP="00FB404E">
      <w:pPr>
        <w:pStyle w:val="Heading3"/>
        <w:spacing w:before="0"/>
      </w:pPr>
      <w:r>
        <w:t xml:space="preserve">Selected </w:t>
      </w:r>
      <w:r w:rsidR="006F3AB1">
        <w:t>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for Decedent legal information"/>
      </w:tblPr>
      <w:tblGrid>
        <w:gridCol w:w="1841"/>
        <w:gridCol w:w="22"/>
        <w:gridCol w:w="6929"/>
        <w:gridCol w:w="388"/>
      </w:tblGrid>
      <w:tr w:rsidR="00C25D80" w:rsidTr="0033138C">
        <w:trPr>
          <w:tblCellSpacing w:w="11" w:type="dxa"/>
        </w:trPr>
        <w:tc>
          <w:tcPr>
            <w:tcW w:w="1830" w:type="dxa"/>
            <w:gridSpan w:val="2"/>
            <w:tcBorders>
              <w:top w:val="nil"/>
              <w:left w:val="nil"/>
              <w:bottom w:val="single" w:sz="4" w:space="0" w:color="DFDCB7" w:themeColor="background2"/>
              <w:right w:val="nil"/>
            </w:tcBorders>
            <w:hideMark/>
          </w:tcPr>
          <w:p w:rsidR="00C25D80" w:rsidRPr="00C25D80" w:rsidRDefault="00C25D80">
            <w:pPr>
              <w:rPr>
                <w:rStyle w:val="IntenseEmphasis"/>
                <w:sz w:val="20"/>
                <w:szCs w:val="20"/>
              </w:rPr>
            </w:pPr>
            <w:r w:rsidRPr="00C25D80">
              <w:rPr>
                <w:rStyle w:val="IntenseEmphasis"/>
                <w:sz w:val="20"/>
                <w:szCs w:val="20"/>
              </w:rPr>
              <w:t>Name of Decedent</w:t>
            </w:r>
          </w:p>
        </w:tc>
        <w:tc>
          <w:tcPr>
            <w:tcW w:w="7284" w:type="dxa"/>
            <w:gridSpan w:val="2"/>
            <w:tcBorders>
              <w:top w:val="nil"/>
              <w:left w:val="nil"/>
              <w:bottom w:val="single" w:sz="4" w:space="0" w:color="DFDCB7" w:themeColor="background2"/>
              <w:right w:val="nil"/>
            </w:tcBorders>
            <w:hideMark/>
          </w:tcPr>
          <w:p w:rsidR="00C25D80" w:rsidRPr="00C25D80" w:rsidRDefault="00C25D80" w:rsidP="00C25D80">
            <w:pPr>
              <w:rPr>
                <w:sz w:val="20"/>
                <w:szCs w:val="20"/>
              </w:rPr>
            </w:pPr>
            <w:r w:rsidRPr="00C25D80">
              <w:rPr>
                <w:sz w:val="20"/>
                <w:szCs w:val="20"/>
              </w:rPr>
              <w:t>Enter the full legal name as provided by the informant. Generational ID is a name suffix, such as “Jr.” Surname at birth or adoption is required of all decedents, male or female, and is commonly known as “maiden” surname. If there is no middle name, check the “No middle name” checkbox, or enter three dashes (---).</w:t>
            </w:r>
          </w:p>
        </w:tc>
      </w:tr>
      <w:tr w:rsidR="00C25D80" w:rsidTr="0033138C">
        <w:trPr>
          <w:tblCellSpacing w:w="11" w:type="dxa"/>
        </w:trPr>
        <w:tc>
          <w:tcPr>
            <w:tcW w:w="1830" w:type="dxa"/>
            <w:gridSpan w:val="2"/>
            <w:tcBorders>
              <w:top w:val="single" w:sz="4" w:space="0" w:color="DFDCB7" w:themeColor="background2"/>
              <w:left w:val="nil"/>
              <w:bottom w:val="single" w:sz="4" w:space="0" w:color="DFDCB7" w:themeColor="background2"/>
              <w:right w:val="nil"/>
            </w:tcBorders>
          </w:tcPr>
          <w:p w:rsidR="00C25D80" w:rsidRPr="00C25D80" w:rsidRDefault="00C25D80">
            <w:pPr>
              <w:rPr>
                <w:rStyle w:val="IntenseEmphasis"/>
                <w:sz w:val="20"/>
                <w:szCs w:val="20"/>
              </w:rPr>
            </w:pPr>
            <w:r w:rsidRPr="00C25D80">
              <w:rPr>
                <w:rStyle w:val="IntenseEmphasis"/>
                <w:sz w:val="20"/>
                <w:szCs w:val="20"/>
              </w:rPr>
              <w:t>How many aliases?</w:t>
            </w:r>
          </w:p>
        </w:tc>
        <w:tc>
          <w:tcPr>
            <w:tcW w:w="7284" w:type="dxa"/>
            <w:gridSpan w:val="2"/>
            <w:tcBorders>
              <w:top w:val="single" w:sz="4" w:space="0" w:color="DFDCB7" w:themeColor="background2"/>
              <w:left w:val="nil"/>
              <w:bottom w:val="single" w:sz="4" w:space="0" w:color="DFDCB7" w:themeColor="background2"/>
              <w:right w:val="nil"/>
            </w:tcBorders>
          </w:tcPr>
          <w:p w:rsidR="00C25D80" w:rsidRPr="00C25D80" w:rsidRDefault="00C25D80">
            <w:pPr>
              <w:rPr>
                <w:sz w:val="20"/>
                <w:szCs w:val="20"/>
              </w:rPr>
            </w:pPr>
            <w:r w:rsidRPr="00C25D80">
              <w:rPr>
                <w:sz w:val="20"/>
                <w:szCs w:val="20"/>
              </w:rPr>
              <w:t>If the decedent had aliases (“Also Known As” or “AKA” names), enter the number of names you would like to add.  A new tab will be enabled that will allow you to enter those names.</w:t>
            </w:r>
          </w:p>
        </w:tc>
      </w:tr>
      <w:tr w:rsidR="00C25D80" w:rsidTr="0033138C">
        <w:trPr>
          <w:tblCellSpacing w:w="11" w:type="dxa"/>
        </w:trPr>
        <w:tc>
          <w:tcPr>
            <w:tcW w:w="1830" w:type="dxa"/>
            <w:gridSpan w:val="2"/>
            <w:tcBorders>
              <w:top w:val="single" w:sz="4" w:space="0" w:color="DFDCB7" w:themeColor="background2"/>
              <w:left w:val="nil"/>
              <w:bottom w:val="single" w:sz="4" w:space="0" w:color="DFDCB7" w:themeColor="background2"/>
              <w:right w:val="nil"/>
            </w:tcBorders>
          </w:tcPr>
          <w:p w:rsidR="00C25D80" w:rsidRPr="00C25D80" w:rsidRDefault="00C25D80">
            <w:pPr>
              <w:rPr>
                <w:rStyle w:val="IntenseEmphasis"/>
                <w:sz w:val="20"/>
                <w:szCs w:val="20"/>
              </w:rPr>
            </w:pPr>
            <w:r>
              <w:rPr>
                <w:rStyle w:val="IntenseEmphasis"/>
                <w:sz w:val="20"/>
                <w:szCs w:val="20"/>
              </w:rPr>
              <w:t>Social Security #</w:t>
            </w:r>
          </w:p>
        </w:tc>
        <w:tc>
          <w:tcPr>
            <w:tcW w:w="7284" w:type="dxa"/>
            <w:gridSpan w:val="2"/>
            <w:tcBorders>
              <w:top w:val="single" w:sz="4" w:space="0" w:color="DFDCB7" w:themeColor="background2"/>
              <w:left w:val="nil"/>
              <w:bottom w:val="single" w:sz="4" w:space="0" w:color="DFDCB7" w:themeColor="background2"/>
              <w:right w:val="nil"/>
            </w:tcBorders>
          </w:tcPr>
          <w:p w:rsidR="00C25D80" w:rsidRPr="00C25D80" w:rsidRDefault="00C25D80" w:rsidP="00C25D80">
            <w:pPr>
              <w:rPr>
                <w:sz w:val="20"/>
                <w:szCs w:val="20"/>
              </w:rPr>
            </w:pPr>
            <w:r>
              <w:rPr>
                <w:sz w:val="20"/>
                <w:szCs w:val="20"/>
              </w:rPr>
              <w:t>Enter as NNNNNNNNN. If a SSN is not known, enter 999999999 and provide a reason from the pick list. When EDRS is linked to the SSA verification system, saving the record will transmit the information to and from SSA. The verification status will only appear after a save and return to the record.</w:t>
            </w:r>
          </w:p>
        </w:tc>
      </w:tr>
      <w:tr w:rsidR="00C25D80" w:rsidTr="0033138C">
        <w:trPr>
          <w:tblCellSpacing w:w="11" w:type="dxa"/>
        </w:trPr>
        <w:tc>
          <w:tcPr>
            <w:tcW w:w="1830" w:type="dxa"/>
            <w:gridSpan w:val="2"/>
            <w:tcBorders>
              <w:top w:val="single" w:sz="4" w:space="0" w:color="DFDCB7" w:themeColor="background2"/>
              <w:left w:val="nil"/>
              <w:bottom w:val="single" w:sz="4" w:space="0" w:color="DFDCB7" w:themeColor="background2"/>
              <w:right w:val="nil"/>
            </w:tcBorders>
          </w:tcPr>
          <w:p w:rsidR="00C25D80" w:rsidRPr="00C25D80" w:rsidRDefault="00C25D80">
            <w:pPr>
              <w:rPr>
                <w:rStyle w:val="IntenseEmphasis"/>
                <w:sz w:val="20"/>
                <w:szCs w:val="20"/>
              </w:rPr>
            </w:pPr>
            <w:r>
              <w:rPr>
                <w:rStyle w:val="IntenseEmphasis"/>
                <w:sz w:val="20"/>
                <w:szCs w:val="20"/>
              </w:rPr>
              <w:t>Age Measure &amp; Age</w:t>
            </w:r>
          </w:p>
        </w:tc>
        <w:tc>
          <w:tcPr>
            <w:tcW w:w="7284" w:type="dxa"/>
            <w:gridSpan w:val="2"/>
            <w:tcBorders>
              <w:top w:val="single" w:sz="4" w:space="0" w:color="DFDCB7" w:themeColor="background2"/>
              <w:left w:val="nil"/>
              <w:bottom w:val="single" w:sz="4" w:space="0" w:color="DFDCB7" w:themeColor="background2"/>
              <w:right w:val="nil"/>
            </w:tcBorders>
          </w:tcPr>
          <w:p w:rsidR="00C25D80" w:rsidRPr="00C25D80" w:rsidRDefault="00C25D80" w:rsidP="005D3396">
            <w:pPr>
              <w:rPr>
                <w:sz w:val="20"/>
                <w:szCs w:val="20"/>
              </w:rPr>
            </w:pPr>
            <w:r>
              <w:rPr>
                <w:sz w:val="20"/>
                <w:szCs w:val="20"/>
              </w:rPr>
              <w:t>Enter a measure first (e.g. “Years</w:t>
            </w:r>
            <w:r w:rsidR="005D3396">
              <w:rPr>
                <w:sz w:val="20"/>
                <w:szCs w:val="20"/>
              </w:rPr>
              <w:t>,</w:t>
            </w:r>
            <w:r>
              <w:rPr>
                <w:sz w:val="20"/>
                <w:szCs w:val="20"/>
              </w:rPr>
              <w:t>”</w:t>
            </w:r>
            <w:r w:rsidR="005D3396">
              <w:rPr>
                <w:sz w:val="20"/>
                <w:szCs w:val="20"/>
              </w:rPr>
              <w:t xml:space="preserve"> “Months/Days,” “Hours/Minutes”</w:t>
            </w:r>
            <w:r>
              <w:rPr>
                <w:sz w:val="20"/>
                <w:szCs w:val="20"/>
              </w:rPr>
              <w:t>), then enter the units of age in the appropriate category</w:t>
            </w:r>
            <w:r w:rsidR="005D3396">
              <w:rPr>
                <w:sz w:val="20"/>
                <w:szCs w:val="20"/>
              </w:rPr>
              <w:t>(-</w:t>
            </w:r>
            <w:proofErr w:type="spellStart"/>
            <w:r w:rsidR="005D3396">
              <w:rPr>
                <w:sz w:val="20"/>
                <w:szCs w:val="20"/>
              </w:rPr>
              <w:t>ies</w:t>
            </w:r>
            <w:proofErr w:type="spellEnd"/>
            <w:r w:rsidR="005D3396">
              <w:rPr>
                <w:sz w:val="20"/>
                <w:szCs w:val="20"/>
              </w:rPr>
              <w:t>)</w:t>
            </w:r>
            <w:r>
              <w:rPr>
                <w:sz w:val="20"/>
                <w:szCs w:val="20"/>
              </w:rPr>
              <w:t xml:space="preserve">. </w:t>
            </w:r>
            <w:r w:rsidR="005D3396">
              <w:rPr>
                <w:sz w:val="20"/>
                <w:szCs w:val="20"/>
              </w:rPr>
              <w:t xml:space="preserve">EDRS does not </w:t>
            </w:r>
            <w:proofErr w:type="spellStart"/>
            <w:r w:rsidR="005D3396">
              <w:rPr>
                <w:sz w:val="20"/>
                <w:szCs w:val="20"/>
              </w:rPr>
              <w:t>autopopulate</w:t>
            </w:r>
            <w:proofErr w:type="spellEnd"/>
            <w:r w:rsidR="005D3396">
              <w:rPr>
                <w:sz w:val="20"/>
                <w:szCs w:val="20"/>
              </w:rPr>
              <w:t xml:space="preserve"> the calculated age, but will verify that date of birth is valid for age and date of death.</w:t>
            </w:r>
          </w:p>
        </w:tc>
      </w:tr>
      <w:tr w:rsidR="005D3396" w:rsidTr="0033138C">
        <w:trPr>
          <w:gridAfter w:val="1"/>
          <w:wAfter w:w="355" w:type="dxa"/>
          <w:tblCellSpacing w:w="11" w:type="dxa"/>
        </w:trPr>
        <w:tc>
          <w:tcPr>
            <w:tcW w:w="1808" w:type="dxa"/>
            <w:tcBorders>
              <w:top w:val="single" w:sz="4" w:space="0" w:color="DFDCB7" w:themeColor="background2"/>
              <w:left w:val="nil"/>
              <w:bottom w:val="single" w:sz="4" w:space="0" w:color="DFDCB7" w:themeColor="background2"/>
              <w:right w:val="nil"/>
            </w:tcBorders>
          </w:tcPr>
          <w:p w:rsidR="005D3396" w:rsidRDefault="005D3396">
            <w:pPr>
              <w:rPr>
                <w:rStyle w:val="IntenseEmphasis"/>
                <w:sz w:val="20"/>
                <w:szCs w:val="20"/>
              </w:rPr>
            </w:pPr>
            <w:r>
              <w:rPr>
                <w:rStyle w:val="IntenseEmphasis"/>
                <w:sz w:val="20"/>
                <w:szCs w:val="20"/>
              </w:rPr>
              <w:t>Pronouncement performed</w:t>
            </w:r>
          </w:p>
        </w:tc>
        <w:tc>
          <w:tcPr>
            <w:tcW w:w="6929" w:type="dxa"/>
            <w:gridSpan w:val="2"/>
            <w:tcBorders>
              <w:top w:val="single" w:sz="4" w:space="0" w:color="DFDCB7" w:themeColor="background2"/>
              <w:left w:val="nil"/>
              <w:bottom w:val="single" w:sz="4" w:space="0" w:color="DFDCB7" w:themeColor="background2"/>
              <w:right w:val="nil"/>
            </w:tcBorders>
          </w:tcPr>
          <w:p w:rsidR="005D3396" w:rsidRDefault="005D3396" w:rsidP="0057675E">
            <w:pPr>
              <w:rPr>
                <w:sz w:val="20"/>
                <w:szCs w:val="20"/>
              </w:rPr>
            </w:pPr>
            <w:r>
              <w:rPr>
                <w:sz w:val="20"/>
                <w:szCs w:val="20"/>
              </w:rPr>
              <w:t xml:space="preserve">This field refers </w:t>
            </w:r>
            <w:r w:rsidR="00DA0F42">
              <w:rPr>
                <w:sz w:val="20"/>
                <w:szCs w:val="20"/>
              </w:rPr>
              <w:t xml:space="preserve">only </w:t>
            </w:r>
            <w:r>
              <w:rPr>
                <w:sz w:val="20"/>
                <w:szCs w:val="20"/>
              </w:rPr>
              <w:t xml:space="preserve">to the manual RN/PA/NP pronouncement form that </w:t>
            </w:r>
            <w:r w:rsidR="0057675E">
              <w:rPr>
                <w:sz w:val="20"/>
                <w:szCs w:val="20"/>
              </w:rPr>
              <w:t>the family designee</w:t>
            </w:r>
            <w:r>
              <w:rPr>
                <w:sz w:val="20"/>
                <w:szCs w:val="20"/>
              </w:rPr>
              <w:t xml:space="preserve"> may receive, typically in deaths that occur in a residence or nursing home. If yes, a new tab will be enabled to enter pronouncement form information. Online pronouncement for RNs, PAs and NPs is not a current EDRS feature, but some long term facilities will be piloting. Pilot sites will print a preliminary worksheet in lieu of the pronouncement form, and the record will have been started in EDRS.</w:t>
            </w:r>
          </w:p>
        </w:tc>
      </w:tr>
    </w:tbl>
    <w:p w:rsidR="00BA2BC6" w:rsidRPr="00BA2BC6" w:rsidRDefault="00BA2BC6" w:rsidP="00D1344A">
      <w:pPr>
        <w:pStyle w:val="Heading1"/>
        <w:pBdr>
          <w:top w:val="single" w:sz="4" w:space="1" w:color="99CC00"/>
          <w:left w:val="single" w:sz="4" w:space="4" w:color="99CC00"/>
          <w:bottom w:val="single" w:sz="4" w:space="1" w:color="99CC00"/>
          <w:right w:val="single" w:sz="4" w:space="4" w:color="99CC00"/>
        </w:pBdr>
        <w:rPr>
          <w:rStyle w:val="IntenseEmphasis"/>
          <w:b/>
          <w:bCs/>
          <w:i w:val="0"/>
          <w:iCs w:val="0"/>
          <w:color w:val="848057" w:themeColor="accent1" w:themeShade="BF"/>
        </w:rPr>
      </w:pPr>
      <w:r w:rsidRPr="00BA2BC6">
        <w:rPr>
          <w:rStyle w:val="IntenseEmphasis"/>
          <w:b/>
          <w:bCs/>
          <w:i w:val="0"/>
          <w:iCs w:val="0"/>
          <w:color w:val="848057" w:themeColor="accent1" w:themeShade="BF"/>
        </w:rPr>
        <w:t xml:space="preserve">Recommended Action: Skip to Tab 12 now </w:t>
      </w:r>
    </w:p>
    <w:p w:rsidR="00A660B7" w:rsidRPr="00A660B7" w:rsidRDefault="00A660B7" w:rsidP="00D1344A">
      <w:pPr>
        <w:pBdr>
          <w:top w:val="single" w:sz="4" w:space="1" w:color="99CC00"/>
          <w:left w:val="single" w:sz="4" w:space="4" w:color="99CC00"/>
          <w:bottom w:val="single" w:sz="4" w:space="1" w:color="99CC00"/>
          <w:right w:val="single" w:sz="4" w:space="4" w:color="99CC00"/>
        </w:pBdr>
      </w:pPr>
      <w:r>
        <w:t xml:space="preserve">While this guide presents the tabs in order, </w:t>
      </w:r>
      <w:r w:rsidR="004945F3">
        <w:t>you</w:t>
      </w:r>
      <w:r>
        <w:t xml:space="preserve"> may prefer to jump to tab 12 at this point to assign the medical certifier right away, </w:t>
      </w:r>
      <w:r w:rsidR="00BA2BC6">
        <w:t xml:space="preserve">and to indicate that there is no designated funeral home, </w:t>
      </w:r>
      <w:r>
        <w:t xml:space="preserve">so that the rest of the data entry will follow in order. Otherwise, </w:t>
      </w:r>
      <w:r w:rsidR="00BA2BC6">
        <w:t xml:space="preserve">you will not be able to complete tabs 5, and 6-9 (if applicable) until </w:t>
      </w:r>
      <w:r w:rsidR="00D1344A">
        <w:t>the corresponding</w:t>
      </w:r>
      <w:r w:rsidR="00BA2BC6">
        <w:t xml:space="preserve"> tab 12 items are answered.</w:t>
      </w:r>
    </w:p>
    <w:p w:rsidR="00BA2BC6" w:rsidRDefault="00BA2BC6" w:rsidP="005C070C"/>
    <w:p w:rsidR="00D04DB3" w:rsidRDefault="00D04DB3" w:rsidP="00115B38">
      <w:pPr>
        <w:pStyle w:val="Heading1"/>
        <w:spacing w:before="240"/>
      </w:pPr>
      <w:r>
        <w:t>Tab 2. Decedent Legal Information</w:t>
      </w:r>
    </w:p>
    <w:p w:rsidR="001350A1" w:rsidRDefault="000A50F0" w:rsidP="00AD7AF4">
      <w:pPr>
        <w:spacing w:line="240" w:lineRule="auto"/>
        <w:ind w:right="900"/>
      </w:pPr>
      <w:r>
        <w:t xml:space="preserve">You may use </w:t>
      </w:r>
      <w:r w:rsidR="00AE66E2">
        <w:t>the Informant Worksheet</w:t>
      </w:r>
      <w:r>
        <w:t xml:space="preserve"> or other sources that you have on hand</w:t>
      </w:r>
      <w:r w:rsidR="00F55AD3">
        <w:t xml:space="preserve"> to enter in details about </w:t>
      </w:r>
      <w:r w:rsidR="009230B1">
        <w:t xml:space="preserve">the </w:t>
      </w:r>
      <w:r w:rsidR="00F55AD3">
        <w:t>decedent</w:t>
      </w:r>
      <w:r>
        <w:t xml:space="preserve">’s </w:t>
      </w:r>
      <w:r w:rsidRPr="00743316">
        <w:rPr>
          <w:b/>
        </w:rPr>
        <w:t>Birthplace</w:t>
      </w:r>
      <w:r>
        <w:t xml:space="preserve">, </w:t>
      </w:r>
      <w:r w:rsidRPr="00743316">
        <w:rPr>
          <w:b/>
        </w:rPr>
        <w:t>Marital Info</w:t>
      </w:r>
      <w:r>
        <w:t xml:space="preserve">, </w:t>
      </w:r>
      <w:r w:rsidRPr="00743316">
        <w:rPr>
          <w:b/>
        </w:rPr>
        <w:t>Residential Address</w:t>
      </w:r>
      <w:r>
        <w:t xml:space="preserve">, </w:t>
      </w:r>
      <w:r w:rsidRPr="00743316">
        <w:rPr>
          <w:b/>
        </w:rPr>
        <w:t>Veteran Status</w:t>
      </w:r>
      <w:r>
        <w:t xml:space="preserve">, </w:t>
      </w:r>
      <w:r w:rsidRPr="00743316">
        <w:rPr>
          <w:b/>
        </w:rPr>
        <w:t>Last Spouse’s Info</w:t>
      </w:r>
      <w:r>
        <w:t xml:space="preserve">, </w:t>
      </w:r>
      <w:r w:rsidRPr="00743316">
        <w:rPr>
          <w:b/>
        </w:rPr>
        <w:t>Father/Parent Info</w:t>
      </w:r>
      <w:r>
        <w:t xml:space="preserve">, and or </w:t>
      </w:r>
      <w:r w:rsidRPr="00743316">
        <w:rPr>
          <w:b/>
        </w:rPr>
        <w:t>Mother/Parent Info</w:t>
      </w:r>
      <w:r w:rsidR="00320BC5" w:rsidRPr="00743316">
        <w:rPr>
          <w:b/>
        </w:rPr>
        <w:t>rmation</w:t>
      </w:r>
      <w:r>
        <w:t>.</w:t>
      </w:r>
      <w:r w:rsidR="007B3FD0">
        <w:t xml:space="preserve">  </w:t>
      </w:r>
    </w:p>
    <w:p w:rsidR="00735052" w:rsidRDefault="007B3FD0" w:rsidP="00AD7AF4">
      <w:pPr>
        <w:spacing w:line="240" w:lineRule="auto"/>
        <w:ind w:right="900"/>
      </w:pPr>
      <w:r>
        <w:t xml:space="preserve">EDRS will enable or disable certain fields depending on the responses given.  Use “unknown” only if absolutely necessary, as the death certificate is a permanent legal and informational document that has value to subsequent generations of family members in addition to its immediate legal value.  </w:t>
      </w:r>
    </w:p>
    <w:p w:rsidR="00545A92" w:rsidRDefault="00F74C6E" w:rsidP="00AD7AF4">
      <w:pPr>
        <w:spacing w:line="240" w:lineRule="auto"/>
        <w:ind w:right="900"/>
      </w:pPr>
      <w:r>
        <w:rPr>
          <w:noProof/>
        </w:rPr>
        <mc:AlternateContent>
          <mc:Choice Requires="wpg">
            <w:drawing>
              <wp:anchor distT="0" distB="0" distL="114300" distR="114300" simplePos="0" relativeHeight="252140029" behindDoc="1" locked="0" layoutInCell="1" allowOverlap="1" wp14:anchorId="724F3239" wp14:editId="6346B7AE">
                <wp:simplePos x="0" y="0"/>
                <wp:positionH relativeFrom="column">
                  <wp:posOffset>155575</wp:posOffset>
                </wp:positionH>
                <wp:positionV relativeFrom="paragraph">
                  <wp:posOffset>799465</wp:posOffset>
                </wp:positionV>
                <wp:extent cx="5486400" cy="3028950"/>
                <wp:effectExtent l="0" t="0" r="0" b="0"/>
                <wp:wrapSquare wrapText="bothSides"/>
                <wp:docPr id="479" name="Group 479"/>
                <wp:cNvGraphicFramePr/>
                <a:graphic xmlns:a="http://schemas.openxmlformats.org/drawingml/2006/main">
                  <a:graphicData uri="http://schemas.microsoft.com/office/word/2010/wordprocessingGroup">
                    <wpg:wgp>
                      <wpg:cNvGrpSpPr/>
                      <wpg:grpSpPr>
                        <a:xfrm>
                          <a:off x="0" y="0"/>
                          <a:ext cx="5486400" cy="3028950"/>
                          <a:chOff x="0" y="0"/>
                          <a:chExt cx="5486400" cy="3028950"/>
                        </a:xfrm>
                      </wpg:grpSpPr>
                      <pic:pic xmlns:pic="http://schemas.openxmlformats.org/drawingml/2006/picture">
                        <pic:nvPicPr>
                          <pic:cNvPr id="81" name="Picture 81" descr="Image displaying VIP activity described in text"/>
                          <pic:cNvPicPr>
                            <a:picLocks noChangeAspect="1"/>
                          </pic:cNvPicPr>
                        </pic:nvPicPr>
                        <pic:blipFill rotWithShape="1">
                          <a:blip r:embed="rId36" cstate="print">
                            <a:extLst>
                              <a:ext uri="{28A0092B-C50C-407E-A947-70E740481C1C}">
                                <a14:useLocalDpi xmlns:a14="http://schemas.microsoft.com/office/drawing/2010/main" val="0"/>
                              </a:ext>
                            </a:extLst>
                          </a:blip>
                          <a:srcRect r="14753" b="4762"/>
                          <a:stretch/>
                        </pic:blipFill>
                        <pic:spPr bwMode="auto">
                          <a:xfrm>
                            <a:off x="0" y="0"/>
                            <a:ext cx="5486400" cy="3028950"/>
                          </a:xfrm>
                          <a:prstGeom prst="rect">
                            <a:avLst/>
                          </a:prstGeom>
                          <a:ln>
                            <a:noFill/>
                          </a:ln>
                          <a:extLst>
                            <a:ext uri="{53640926-AAD7-44D8-BBD7-CCE9431645EC}">
                              <a14:shadowObscured xmlns:a14="http://schemas.microsoft.com/office/drawing/2010/main"/>
                            </a:ext>
                          </a:extLst>
                        </pic:spPr>
                      </pic:pic>
                      <wps:wsp>
                        <wps:cNvPr id="14" name="Rectangular Callout 14"/>
                        <wps:cNvSpPr/>
                        <wps:spPr>
                          <a:xfrm>
                            <a:off x="2009775" y="1638300"/>
                            <a:ext cx="1834515" cy="904240"/>
                          </a:xfrm>
                          <a:prstGeom prst="wedgeRectCallout">
                            <a:avLst>
                              <a:gd name="adj1" fmla="val -103447"/>
                              <a:gd name="adj2" fmla="val -41680"/>
                            </a:avLst>
                          </a:prstGeom>
                          <a:solidFill>
                            <a:srgbClr val="FFFFFF"/>
                          </a:solidFill>
                          <a:ln w="25400" cap="flat" cmpd="sng" algn="ctr">
                            <a:solidFill>
                              <a:srgbClr val="7DA329">
                                <a:alpha val="50196"/>
                              </a:srgbClr>
                            </a:solidFill>
                            <a:prstDash val="solid"/>
                          </a:ln>
                          <a:effectLst/>
                        </wps:spPr>
                        <wps:txbx>
                          <w:txbxContent>
                            <w:p w:rsidR="005A7F4D" w:rsidRPr="004E3E7F" w:rsidRDefault="005A7F4D" w:rsidP="000E42F6">
                              <w:pPr>
                                <w:rPr>
                                  <w:sz w:val="18"/>
                                  <w:szCs w:val="18"/>
                                </w:rPr>
                              </w:pPr>
                              <w:r>
                                <w:rPr>
                                  <w:sz w:val="18"/>
                                  <w:szCs w:val="18"/>
                                </w:rPr>
                                <w:t xml:space="preserve">Enter a few letters or numbers to quickly select from a pick list, then [tab] to the next field. </w:t>
                              </w:r>
                              <w:r w:rsidRPr="002752D4">
                                <w:rPr>
                                  <w:b/>
                                  <w:i/>
                                  <w:sz w:val="18"/>
                                  <w:szCs w:val="18"/>
                                </w:rPr>
                                <w:t>Tip</w:t>
                              </w:r>
                              <w:r>
                                <w:rPr>
                                  <w:sz w:val="18"/>
                                  <w:szCs w:val="18"/>
                                </w:rPr>
                                <w:t>: wait a second to let the field populate before pressing [tab].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 Box 2"/>
                        <wps:cNvSpPr txBox="1">
                          <a:spLocks noChangeArrowheads="1"/>
                        </wps:cNvSpPr>
                        <wps:spPr bwMode="auto">
                          <a:xfrm rot="20975106">
                            <a:off x="1143000" y="161925"/>
                            <a:ext cx="2600960" cy="1342390"/>
                          </a:xfrm>
                          <a:prstGeom prst="leftRightArrow">
                            <a:avLst>
                              <a:gd name="adj1" fmla="val 75197"/>
                              <a:gd name="adj2" fmla="val 50000"/>
                            </a:avLst>
                          </a:prstGeom>
                          <a:solidFill>
                            <a:schemeClr val="bg1"/>
                          </a:solidFill>
                          <a:ln w="0">
                            <a:solidFill>
                              <a:schemeClr val="accent1"/>
                            </a:solidFill>
                            <a:miter lim="800000"/>
                            <a:headEnd/>
                            <a:tailEnd/>
                          </a:ln>
                        </wps:spPr>
                        <wps:txbx>
                          <w:txbxContent>
                            <w:p w:rsidR="005A7F4D" w:rsidRPr="00397134" w:rsidRDefault="005A7F4D" w:rsidP="0017694B">
                              <w:pPr>
                                <w:rPr>
                                  <w:sz w:val="18"/>
                                  <w:szCs w:val="16"/>
                                </w:rPr>
                              </w:pPr>
                              <w:r w:rsidRPr="00397134">
                                <w:rPr>
                                  <w:sz w:val="18"/>
                                  <w:szCs w:val="16"/>
                                </w:rPr>
                                <w:t xml:space="preserve">EDRS enables and disables fields depending on the response to previous fields. </w:t>
                              </w:r>
                              <w:r>
                                <w:rPr>
                                  <w:sz w:val="18"/>
                                  <w:szCs w:val="16"/>
                                </w:rPr>
                                <w:t>For instance, choosing</w:t>
                              </w:r>
                              <w:r w:rsidRPr="00397134">
                                <w:rPr>
                                  <w:sz w:val="18"/>
                                  <w:szCs w:val="16"/>
                                </w:rPr>
                                <w:t xml:space="preserve"> “never married” disables Last Spouse’s Info.</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479" o:spid="_x0000_s1081" style="position:absolute;margin-left:12.25pt;margin-top:62.95pt;width:6in;height:238.5pt;z-index:-251176451;mso-height-relative:margin" coordsize="54864,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">
                <v:shape id="Picture 81" o:spid="_x0000_s1082" type="#_x0000_t75" alt="Image displaying VIP activity described in text" style="position:absolute;width:54864;height:30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4rAO+AAAA2wAAAA8AAABkcnMvZG93bnJldi54bWxEj8EKwjAQRO+C/xBW8KapHkSqUUQQFBSt&#10;+gFLs7bFZlOa2Na/N4LgcZiZN8xy3ZlSNFS7wrKCyTgCQZxaXXCm4H7bjeYgnEfWWFomBW9ysF71&#10;e0uMtW05oebqMxEg7GJUkHtfxVK6NCeDbmwr4uA9bG3QB1lnUtfYBrgp5TSKZtJgwWEhx4q2OaXP&#10;68souJ1Pz+Lo0B4Pjza60LRrkipRajjoNgsQnjr/D//ae61gPoHvl/AD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14rAO+AAAA2wAAAA8AAAAAAAAAAAAAAAAAnwIAAGRy&#10;cy9kb3ducmV2LnhtbFBLBQYAAAAABAAEAPcAAACKAwAAAAA=&#10;">
                  <v:imagedata r:id="rId37" o:title="Image displaying VIP activity described in text" cropbottom="3121f" cropright="9669f"/>
                  <v:path arrowok="t"/>
                </v:shape>
                <v:shape id="Rectangular Callout 14" o:spid="_x0000_s1083" type="#_x0000_t61" style="position:absolute;left:20097;top:16383;width:18345;height:9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DsAA&#10;AADbAAAADwAAAGRycy9kb3ducmV2LnhtbERPTWvCQBC9F/oflil4q5uKpBKzkSoU9GgUvA7ZMQnu&#10;zsbsNon/3i0UepvH+5x8M1kjBup961jBxzwBQVw53XKt4Hz6fl+B8AFZo3FMCh7kYVO8vuSYaTfy&#10;kYYy1CKGsM9QQRNCl0npq4Ys+rnriCN3db3FEGFfS93jGMOtkYskSaXFlmNDgx3tGqpu5Y9VkO7C&#10;alseLvfTcfpM6bA1j8oapWZv09caRKAp/Iv/3Hsd5y/h95d4gCy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XKDsAAAADbAAAADwAAAAAAAAAAAAAAAACYAgAAZHJzL2Rvd25y&#10;ZXYueG1sUEsFBgAAAAAEAAQA9QAAAIUDAAAAAA==&#10;" adj="-11545,1797" strokecolor="#7da329" strokeweight="2pt">
                  <v:stroke opacity="32896f"/>
                  <v:textbox>
                    <w:txbxContent>
                      <w:p w:rsidR="005A7F4D" w:rsidRPr="004E3E7F" w:rsidRDefault="005A7F4D" w:rsidP="000E42F6">
                        <w:pPr>
                          <w:rPr>
                            <w:sz w:val="18"/>
                            <w:szCs w:val="18"/>
                          </w:rPr>
                        </w:pPr>
                        <w:r>
                          <w:rPr>
                            <w:sz w:val="18"/>
                            <w:szCs w:val="18"/>
                          </w:rPr>
                          <w:t xml:space="preserve">Enter a few letters or numbers to quickly select from a pick list, then [tab] to the next field. </w:t>
                        </w:r>
                        <w:r w:rsidRPr="002752D4">
                          <w:rPr>
                            <w:b/>
                            <w:i/>
                            <w:sz w:val="18"/>
                            <w:szCs w:val="18"/>
                          </w:rPr>
                          <w:t>Tip</w:t>
                        </w:r>
                        <w:r>
                          <w:rPr>
                            <w:sz w:val="18"/>
                            <w:szCs w:val="18"/>
                          </w:rPr>
                          <w:t>: wait a second to let the field populate before pressing [tab].</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84" type="#_x0000_t69" style="position:absolute;left:11430;top:1619;width:26009;height:13424;rotation:-6825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iisIA&#10;AADbAAAADwAAAGRycy9kb3ducmV2LnhtbESPQWvCQBSE7wX/w/IKvTWb9pDGmFVECPTaWKreHtln&#10;Es2+Dburxn/vFgo9DjPzDVOuJjOIKznfW1bwlqQgiBure24VfG+r1xyED8gaB8uk4E4eVsvZU4mF&#10;tjf+omsdWhEh7AtU0IUwFlL6piODPrEjcfSO1hkMUbpWaoe3CDeDfE/TTBrsOS50ONKmo+ZcX4wC&#10;tw9z/7PNL3Z+qnZsTofqw4xKvTxP6wWIQFP4D/+1P7WCPIPfL/E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KKKwgAAANsAAAAPAAAAAAAAAAAAAAAAAJgCAABkcnMvZG93&#10;bnJldi54bWxQSwUGAAAAAAQABAD1AAAAhwMAAAAA&#10;" adj="5574,2679" fillcolor="white [3212]" strokecolor="#a9a57c [3204]" strokeweight="0">
                  <v:textbox>
                    <w:txbxContent>
                      <w:p w:rsidR="005A7F4D" w:rsidRPr="00397134" w:rsidRDefault="005A7F4D" w:rsidP="0017694B">
                        <w:pPr>
                          <w:rPr>
                            <w:sz w:val="18"/>
                            <w:szCs w:val="16"/>
                          </w:rPr>
                        </w:pPr>
                        <w:r w:rsidRPr="00397134">
                          <w:rPr>
                            <w:sz w:val="18"/>
                            <w:szCs w:val="16"/>
                          </w:rPr>
                          <w:t xml:space="preserve">EDRS enables and disables fields depending on the response to previous fields. </w:t>
                        </w:r>
                        <w:r>
                          <w:rPr>
                            <w:sz w:val="18"/>
                            <w:szCs w:val="16"/>
                          </w:rPr>
                          <w:t>For instance, choosing</w:t>
                        </w:r>
                        <w:r w:rsidRPr="00397134">
                          <w:rPr>
                            <w:sz w:val="18"/>
                            <w:szCs w:val="16"/>
                          </w:rPr>
                          <w:t xml:space="preserve"> “never married” disables Last Spouse’s Info.</w:t>
                        </w:r>
                      </w:p>
                    </w:txbxContent>
                  </v:textbox>
                </v:shape>
                <w10:wrap type="square"/>
              </v:group>
            </w:pict>
          </mc:Fallback>
        </mc:AlternateContent>
      </w:r>
      <w:r w:rsidR="007B3FD0">
        <w:t>If the informant needs to research items, t</w:t>
      </w:r>
      <w:r w:rsidR="00AC5779" w:rsidRPr="00F073E9">
        <w:rPr>
          <w:rFonts w:ascii="Calibri" w:eastAsia="Calibri" w:hAnsi="Calibri" w:cs="Times New Roman"/>
          <w:noProof/>
          <w:sz w:val="40"/>
          <w:szCs w:val="36"/>
        </w:rPr>
        <mc:AlternateContent>
          <mc:Choice Requires="wps">
            <w:drawing>
              <wp:anchor distT="0" distB="0" distL="114300" distR="114300" simplePos="0" relativeHeight="252151294" behindDoc="1" locked="1" layoutInCell="1" allowOverlap="1" wp14:anchorId="2B017B88" wp14:editId="72ECEAC4">
                <wp:simplePos x="0" y="0"/>
                <wp:positionH relativeFrom="column">
                  <wp:posOffset>-2700020</wp:posOffset>
                </wp:positionH>
                <wp:positionV relativeFrom="page">
                  <wp:posOffset>3096895</wp:posOffset>
                </wp:positionV>
                <wp:extent cx="4834255" cy="434975"/>
                <wp:effectExtent l="0" t="0" r="0" b="0"/>
                <wp:wrapNone/>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13846595"/>
                            </w:sdtPr>
                            <w:sdtEndPr/>
                            <w:sdtContent>
                              <w:p w:rsidR="005A7F4D" w:rsidRPr="00BD500D" w:rsidRDefault="005A7F4D" w:rsidP="00D35926">
                                <w:pPr>
                                  <w:jc w:val="right"/>
                                  <w:rPr>
                                    <w:sz w:val="36"/>
                                    <w:szCs w:val="36"/>
                                  </w:rPr>
                                </w:pPr>
                                <w:r>
                                  <w:rPr>
                                    <w:sz w:val="36"/>
                                    <w:szCs w:val="36"/>
                                  </w:rPr>
                                  <w:t xml:space="preserve"> Decedent Legal Information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212.6pt;margin-top:243.85pt;width:380.65pt;height:34.25pt;rotation:-90;z-index:-25116518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" filled="f" stroked="f">
                <v:textbox>
                  <w:txbxContent>
                    <w:sdt>
                      <w:sdtPr>
                        <w:rPr>
                          <w:sz w:val="36"/>
                          <w:szCs w:val="36"/>
                        </w:rPr>
                        <w:alias w:val="Subtitle Odd"/>
                        <w:tag w:val="Subtitle Odd"/>
                        <w:id w:val="-13846595"/>
                      </w:sdtPr>
                      <w:sdtContent>
                        <w:p w:rsidR="005A7F4D" w:rsidRPr="00BD500D" w:rsidRDefault="005A7F4D" w:rsidP="00D35926">
                          <w:pPr>
                            <w:jc w:val="right"/>
                            <w:rPr>
                              <w:sz w:val="36"/>
                              <w:szCs w:val="36"/>
                            </w:rPr>
                          </w:pPr>
                          <w:r>
                            <w:rPr>
                              <w:sz w:val="36"/>
                              <w:szCs w:val="36"/>
                            </w:rPr>
                            <w:t xml:space="preserve"> Decedent Legal Information</w:t>
                          </w:r>
                        </w:p>
                      </w:sdtContent>
                    </w:sdt>
                  </w:txbxContent>
                </v:textbox>
                <w10:wrap anchory="page"/>
                <w10:anchorlock/>
              </v:shape>
            </w:pict>
          </mc:Fallback>
        </mc:AlternateContent>
      </w:r>
      <w:r w:rsidR="007B3FD0">
        <w:t>hey should be encouraged to do so within timeframes that allow for the preparation of the record in advance of disposition.</w:t>
      </w:r>
    </w:p>
    <w:p w:rsidR="00115B38" w:rsidRDefault="00D35926" w:rsidP="00AD7AF4">
      <w:pPr>
        <w:spacing w:line="240" w:lineRule="auto"/>
        <w:ind w:right="900"/>
      </w:pPr>
      <w:r>
        <w:rPr>
          <w:noProof/>
        </w:rPr>
        <mc:AlternateContent>
          <mc:Choice Requires="wps">
            <w:drawing>
              <wp:anchor distT="0" distB="0" distL="114300" distR="114300" simplePos="0" relativeHeight="252123645" behindDoc="0" locked="0" layoutInCell="1" allowOverlap="1" wp14:anchorId="79A0585C" wp14:editId="176AC1DA">
                <wp:simplePos x="0" y="0"/>
                <wp:positionH relativeFrom="column">
                  <wp:posOffset>1013460</wp:posOffset>
                </wp:positionH>
                <wp:positionV relativeFrom="paragraph">
                  <wp:posOffset>431165</wp:posOffset>
                </wp:positionV>
                <wp:extent cx="597535" cy="92075"/>
                <wp:effectExtent l="0" t="0" r="12065" b="22225"/>
                <wp:wrapTopAndBottom/>
                <wp:docPr id="94" name="Rectangle 94"/>
                <wp:cNvGraphicFramePr/>
                <a:graphic xmlns:a="http://schemas.openxmlformats.org/drawingml/2006/main">
                  <a:graphicData uri="http://schemas.microsoft.com/office/word/2010/wordprocessingShape">
                    <wps:wsp>
                      <wps:cNvSpPr/>
                      <wps:spPr>
                        <a:xfrm>
                          <a:off x="0" y="0"/>
                          <a:ext cx="597535" cy="9207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4" o:spid="_x0000_s1026" style="position:absolute;margin-left:79.8pt;margin-top:33.95pt;width:47.05pt;height:7.25pt;z-index:2521236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" fillcolor="#9c0" strokecolor="#9c0" strokeweight="2pt">
                <v:fill opacity="13107f"/>
                <w10:wrap type="topAndBottom"/>
              </v:rect>
            </w:pict>
          </mc:Fallback>
        </mc:AlternateContent>
      </w:r>
    </w:p>
    <w:p w:rsidR="004816F9" w:rsidRDefault="00D35926" w:rsidP="004816F9">
      <w:pPr>
        <w:pStyle w:val="Heading2"/>
        <w:tabs>
          <w:tab w:val="right" w:pos="9990"/>
        </w:tabs>
      </w:pPr>
      <w:r>
        <w:rPr>
          <w:noProof/>
        </w:rPr>
        <mc:AlternateContent>
          <mc:Choice Requires="wpg">
            <w:drawing>
              <wp:anchor distT="0" distB="0" distL="114300" distR="114300" simplePos="0" relativeHeight="252158462" behindDoc="0" locked="0" layoutInCell="1" allowOverlap="1">
                <wp:simplePos x="0" y="0"/>
                <wp:positionH relativeFrom="column">
                  <wp:posOffset>-156210</wp:posOffset>
                </wp:positionH>
                <wp:positionV relativeFrom="paragraph">
                  <wp:posOffset>-15240</wp:posOffset>
                </wp:positionV>
                <wp:extent cx="6116955" cy="3169920"/>
                <wp:effectExtent l="0" t="0" r="17145" b="0"/>
                <wp:wrapSquare wrapText="bothSides"/>
                <wp:docPr id="38" name="Group 38"/>
                <wp:cNvGraphicFramePr/>
                <a:graphic xmlns:a="http://schemas.openxmlformats.org/drawingml/2006/main">
                  <a:graphicData uri="http://schemas.microsoft.com/office/word/2010/wordprocessingGroup">
                    <wpg:wgp>
                      <wpg:cNvGrpSpPr/>
                      <wpg:grpSpPr>
                        <a:xfrm>
                          <a:off x="0" y="0"/>
                          <a:ext cx="6116955" cy="3169920"/>
                          <a:chOff x="0" y="0"/>
                          <a:chExt cx="6116955" cy="3169920"/>
                        </a:xfrm>
                      </wpg:grpSpPr>
                      <wpg:grpSp>
                        <wpg:cNvPr id="36" name="Group 36"/>
                        <wpg:cNvGrpSpPr/>
                        <wpg:grpSpPr>
                          <a:xfrm>
                            <a:off x="0" y="0"/>
                            <a:ext cx="5303520" cy="3169920"/>
                            <a:chOff x="0" y="0"/>
                            <a:chExt cx="5303520" cy="3169920"/>
                          </a:xfrm>
                        </wpg:grpSpPr>
                        <pic:pic xmlns:pic="http://schemas.openxmlformats.org/drawingml/2006/picture">
                          <pic:nvPicPr>
                            <pic:cNvPr id="78" name="Picture 78" descr="Image displaying VIP activity described in text"/>
                            <pic:cNvPicPr>
                              <a:picLocks noChangeAspect="1"/>
                            </pic:cNvPicPr>
                          </pic:nvPicPr>
                          <pic:blipFill rotWithShape="1">
                            <a:blip r:embed="rId38" cstate="print">
                              <a:extLst>
                                <a:ext uri="{28A0092B-C50C-407E-A947-70E740481C1C}">
                                  <a14:useLocalDpi xmlns:a14="http://schemas.microsoft.com/office/drawing/2010/main" val="0"/>
                                </a:ext>
                              </a:extLst>
                            </a:blip>
                            <a:srcRect r="9284"/>
                            <a:stretch/>
                          </pic:blipFill>
                          <pic:spPr>
                            <a:xfrm>
                              <a:off x="0" y="0"/>
                              <a:ext cx="5303520" cy="3169920"/>
                            </a:xfrm>
                            <a:prstGeom prst="rect">
                              <a:avLst/>
                            </a:prstGeom>
                          </pic:spPr>
                        </pic:pic>
                        <wps:wsp>
                          <wps:cNvPr id="80" name="Rectangular Callout 80"/>
                          <wps:cNvSpPr/>
                          <wps:spPr>
                            <a:xfrm>
                              <a:off x="1584324" y="0"/>
                              <a:ext cx="1228725" cy="1783080"/>
                            </a:xfrm>
                            <a:prstGeom prst="wedgeRectCallout">
                              <a:avLst>
                                <a:gd name="adj1" fmla="val -88345"/>
                                <a:gd name="adj2" fmla="val -14242"/>
                              </a:avLst>
                            </a:prstGeom>
                            <a:solidFill>
                              <a:srgbClr val="FFFFFF"/>
                            </a:solidFill>
                            <a:ln w="25400" cap="flat" cmpd="sng" algn="ctr">
                              <a:solidFill>
                                <a:srgbClr val="7DA329">
                                  <a:alpha val="50196"/>
                                </a:srgbClr>
                              </a:solidFill>
                              <a:prstDash val="solid"/>
                            </a:ln>
                            <a:effectLst/>
                          </wps:spPr>
                          <wps:txbx>
                            <w:txbxContent>
                              <w:p w:rsidR="005A7F4D" w:rsidRDefault="005A7F4D" w:rsidP="00AD7AF4">
                                <w:r w:rsidRPr="003B4483">
                                  <w:rPr>
                                    <w:rStyle w:val="IntenseEmphasis"/>
                                  </w:rPr>
                                  <w:t>Shortcut</w:t>
                                </w:r>
                                <w:r w:rsidRPr="00AD7AF4">
                                  <w:rPr>
                                    <w:sz w:val="18"/>
                                    <w:szCs w:val="18"/>
                                  </w:rPr>
                                  <w:t xml:space="preserve">: Both </w:t>
                                </w:r>
                                <w:r>
                                  <w:rPr>
                                    <w:sz w:val="18"/>
                                    <w:szCs w:val="18"/>
                                  </w:rPr>
                                  <w:t>UNITED STATES and</w:t>
                                </w:r>
                                <w:r w:rsidRPr="00AD7AF4">
                                  <w:rPr>
                                    <w:sz w:val="18"/>
                                    <w:szCs w:val="18"/>
                                  </w:rPr>
                                  <w:t xml:space="preserve"> </w:t>
                                </w:r>
                                <w:r>
                                  <w:rPr>
                                    <w:sz w:val="18"/>
                                    <w:szCs w:val="18"/>
                                  </w:rPr>
                                  <w:t>MASSACHUSETTS</w:t>
                                </w:r>
                                <w:r w:rsidRPr="00AD7AF4">
                                  <w:rPr>
                                    <w:sz w:val="18"/>
                                    <w:szCs w:val="18"/>
                                  </w:rPr>
                                  <w:t xml:space="preserve"> </w:t>
                                </w:r>
                                <w:r>
                                  <w:rPr>
                                    <w:sz w:val="18"/>
                                    <w:szCs w:val="18"/>
                                  </w:rPr>
                                  <w:t>are</w:t>
                                </w:r>
                                <w:r>
                                  <w:t xml:space="preserve"> </w:t>
                                </w:r>
                                <w:r w:rsidRPr="00AD7AF4">
                                  <w:rPr>
                                    <w:sz w:val="18"/>
                                    <w:szCs w:val="18"/>
                                  </w:rPr>
                                  <w:t xml:space="preserve">listed at the top of the </w:t>
                                </w:r>
                                <w:r>
                                  <w:rPr>
                                    <w:sz w:val="18"/>
                                    <w:szCs w:val="18"/>
                                  </w:rPr>
                                  <w:t xml:space="preserve">long </w:t>
                                </w:r>
                                <w:r w:rsidRPr="00AD7AF4">
                                  <w:rPr>
                                    <w:sz w:val="18"/>
                                    <w:szCs w:val="18"/>
                                  </w:rPr>
                                  <w:t>drop-down lists</w:t>
                                </w:r>
                                <w:r>
                                  <w:rPr>
                                    <w:sz w:val="18"/>
                                    <w:szCs w:val="18"/>
                                  </w:rPr>
                                  <w:t xml:space="preserve">, eliminating the need to scroll down. </w:t>
                                </w:r>
                                <w:proofErr w:type="gramStart"/>
                                <w:r>
                                  <w:rPr>
                                    <w:sz w:val="18"/>
                                    <w:szCs w:val="18"/>
                                  </w:rPr>
                                  <w:t>Type “U” or “M” and [tab] to quickly populate these fields.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ectangular Callout 292"/>
                          <wps:cNvSpPr/>
                          <wps:spPr>
                            <a:xfrm>
                              <a:off x="1071245" y="1981201"/>
                              <a:ext cx="1534160" cy="922020"/>
                            </a:xfrm>
                            <a:prstGeom prst="wedgeRectCallout">
                              <a:avLst>
                                <a:gd name="adj1" fmla="val -65625"/>
                                <a:gd name="adj2" fmla="val 29706"/>
                              </a:avLst>
                            </a:prstGeom>
                            <a:solidFill>
                              <a:srgbClr val="FFFFFF"/>
                            </a:solidFill>
                            <a:ln w="25400" cap="flat" cmpd="sng" algn="ctr">
                              <a:solidFill>
                                <a:srgbClr val="7DA329">
                                  <a:alpha val="50196"/>
                                </a:srgbClr>
                              </a:solidFill>
                              <a:prstDash val="solid"/>
                            </a:ln>
                            <a:effectLst/>
                          </wps:spPr>
                          <wps:txbx>
                            <w:txbxContent>
                              <w:p w:rsidR="005A7F4D" w:rsidRDefault="005A7F4D" w:rsidP="0017694B">
                                <w:r w:rsidRPr="003B4483">
                                  <w:rPr>
                                    <w:rStyle w:val="IntenseEmphasis"/>
                                  </w:rPr>
                                  <w:t>Tip</w:t>
                                </w:r>
                                <w:r>
                                  <w:rPr>
                                    <w:sz w:val="18"/>
                                    <w:szCs w:val="18"/>
                                  </w:rPr>
                                  <w:t>: Depending on your computer’s display, you may need to scroll down to this field. It can be easy to miss.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701040" y="106680"/>
                              <a:ext cx="597535" cy="9207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 name="Rectangular Callout 91"/>
                        <wps:cNvSpPr/>
                        <wps:spPr>
                          <a:xfrm>
                            <a:off x="4861560" y="335280"/>
                            <a:ext cx="1255395" cy="1914525"/>
                          </a:xfrm>
                          <a:prstGeom prst="wedgeRectCallout">
                            <a:avLst>
                              <a:gd name="adj1" fmla="val -144874"/>
                              <a:gd name="adj2" fmla="val -9886"/>
                            </a:avLst>
                          </a:prstGeom>
                          <a:solidFill>
                            <a:srgbClr val="FFFFFF"/>
                          </a:solidFill>
                          <a:ln w="25400" cap="flat" cmpd="sng" algn="ctr">
                            <a:solidFill>
                              <a:srgbClr val="7DA329">
                                <a:alpha val="50196"/>
                              </a:srgbClr>
                            </a:solidFill>
                            <a:prstDash val="solid"/>
                          </a:ln>
                          <a:effectLst/>
                        </wps:spPr>
                        <wps:txbx>
                          <w:txbxContent>
                            <w:p w:rsidR="005A7F4D" w:rsidRPr="00B37530" w:rsidRDefault="005A7F4D" w:rsidP="000E42F6">
                              <w:pPr>
                                <w:rPr>
                                  <w:sz w:val="18"/>
                                  <w:szCs w:val="18"/>
                                </w:rPr>
                              </w:pPr>
                              <w:r>
                                <w:rPr>
                                  <w:sz w:val="18"/>
                                  <w:szCs w:val="18"/>
                                </w:rPr>
                                <w:t>Use “unknown” only when information cannot be obtained in time. Note that even if a parent’s name is unknown, an informant may be aware of the place of birth, and these fields are to be answered separately.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8" o:spid="_x0000_s1086" style="position:absolute;margin-left:-12.3pt;margin-top:-1.2pt;width:481.65pt;height:249.6pt;z-index:252158462" coordsize="61169,31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">
                <v:group id="Group 36" o:spid="_x0000_s1087" style="position:absolute;width:53035;height:31699" coordsize="53035,31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Picture 78" o:spid="_x0000_s1088" type="#_x0000_t75" alt="Image displaying VIP activity described in text" style="position:absolute;width:53035;height:31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7EbvCAAAA2wAAAA8AAABkcnMvZG93bnJldi54bWxET8lqwzAQvRf6D2IKudVyQmhtN0owJoFQ&#10;6KFZyHWwppaJNTKW4jh/Xx0KPT7evtpMthMjDb51rGCepCCIa6dbbhScjrvXDIQPyBo7x6TgQR42&#10;6+enFRba3fmbxkNoRAxhX6ACE0JfSOlrQxZ94nriyP24wWKIcGikHvAew20nF2n6Ji22HBsM9lQZ&#10;qq+Hm1Ugx4vJPs9jXS1viybf5l98KXOlZi9T+QEi0BT+xX/uvVbwHsfGL/EH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exG7wgAAANsAAAAPAAAAAAAAAAAAAAAAAJ8C&#10;AABkcnMvZG93bnJldi54bWxQSwUGAAAAAAQABAD3AAAAjgMAAAAA&#10;">
                    <v:imagedata r:id="rId39" o:title="Image displaying VIP activity described in text" cropright="6084f"/>
                    <v:path arrowok="t"/>
                  </v:shape>
                  <v:shape id="Rectangular Callout 80" o:spid="_x0000_s1089" type="#_x0000_t61" style="position:absolute;left:15843;width:12287;height:17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Ic8AA&#10;AADbAAAADwAAAGRycy9kb3ducmV2LnhtbERP3WqDMBS+H+wdwhnsZqyxMoa4RpHRgQy8aLcHOJgz&#10;FZMTMdHat18uCr38+P4P5WaNWGn2g2MF+10Cgrh1euBOwe/P12sGwgdkjcYxKbiSh7J4fDhgrt2F&#10;T7SeQydiCPscFfQhTLmUvu3Jot+5iThyf262GCKcO6lnvMRwa2SaJO/S4sCxoceJPntqx/NiFSz1&#10;2KSZqZr0NF7N9zGVL+ubVOr5aas+QATawl18c9daQRbXxy/xB8j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wjIc8AAAADbAAAADwAAAAAAAAAAAAAAAACYAgAAZHJzL2Rvd25y&#10;ZXYueG1sUEsFBgAAAAAEAAQA9QAAAIUDAAAAAA==&#10;" adj="-8283,7724" strokecolor="#7da329" strokeweight="2pt">
                    <v:stroke opacity="32896f"/>
                    <v:textbox>
                      <w:txbxContent>
                        <w:p w:rsidR="005A7F4D" w:rsidRDefault="005A7F4D" w:rsidP="00AD7AF4">
                          <w:r w:rsidRPr="003B4483">
                            <w:rPr>
                              <w:rStyle w:val="IntenseEmphasis"/>
                            </w:rPr>
                            <w:t>Shortcut</w:t>
                          </w:r>
                          <w:r w:rsidRPr="00AD7AF4">
                            <w:rPr>
                              <w:sz w:val="18"/>
                              <w:szCs w:val="18"/>
                            </w:rPr>
                            <w:t xml:space="preserve">: Both </w:t>
                          </w:r>
                          <w:r>
                            <w:rPr>
                              <w:sz w:val="18"/>
                              <w:szCs w:val="18"/>
                            </w:rPr>
                            <w:t>UNITED STATES and</w:t>
                          </w:r>
                          <w:r w:rsidRPr="00AD7AF4">
                            <w:rPr>
                              <w:sz w:val="18"/>
                              <w:szCs w:val="18"/>
                            </w:rPr>
                            <w:t xml:space="preserve"> </w:t>
                          </w:r>
                          <w:r>
                            <w:rPr>
                              <w:sz w:val="18"/>
                              <w:szCs w:val="18"/>
                            </w:rPr>
                            <w:t>MASSACHUSETTS</w:t>
                          </w:r>
                          <w:r w:rsidRPr="00AD7AF4">
                            <w:rPr>
                              <w:sz w:val="18"/>
                              <w:szCs w:val="18"/>
                            </w:rPr>
                            <w:t xml:space="preserve"> </w:t>
                          </w:r>
                          <w:r>
                            <w:rPr>
                              <w:sz w:val="18"/>
                              <w:szCs w:val="18"/>
                            </w:rPr>
                            <w:t>are</w:t>
                          </w:r>
                          <w:r>
                            <w:t xml:space="preserve"> </w:t>
                          </w:r>
                          <w:r w:rsidRPr="00AD7AF4">
                            <w:rPr>
                              <w:sz w:val="18"/>
                              <w:szCs w:val="18"/>
                            </w:rPr>
                            <w:t xml:space="preserve">listed at the top of the </w:t>
                          </w:r>
                          <w:r>
                            <w:rPr>
                              <w:sz w:val="18"/>
                              <w:szCs w:val="18"/>
                            </w:rPr>
                            <w:t xml:space="preserve">long </w:t>
                          </w:r>
                          <w:r w:rsidRPr="00AD7AF4">
                            <w:rPr>
                              <w:sz w:val="18"/>
                              <w:szCs w:val="18"/>
                            </w:rPr>
                            <w:t>drop-down lists</w:t>
                          </w:r>
                          <w:r>
                            <w:rPr>
                              <w:sz w:val="18"/>
                              <w:szCs w:val="18"/>
                            </w:rPr>
                            <w:t xml:space="preserve">, eliminating the need to scroll down. </w:t>
                          </w:r>
                          <w:proofErr w:type="gramStart"/>
                          <w:r>
                            <w:rPr>
                              <w:sz w:val="18"/>
                              <w:szCs w:val="18"/>
                            </w:rPr>
                            <w:t>Type “U” or “M” and [tab] to quickly populate these fields.</w:t>
                          </w:r>
                          <w:proofErr w:type="gramEnd"/>
                        </w:p>
                      </w:txbxContent>
                    </v:textbox>
                  </v:shape>
                  <v:shape id="Rectangular Callout 292" o:spid="_x0000_s1090" type="#_x0000_t61" style="position:absolute;left:10712;top:19812;width:15342;height:9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2XNsMA&#10;AADcAAAADwAAAGRycy9kb3ducmV2LnhtbESPT4vCMBTE7wt+h/AEb2va4op2jSL+WbyJ1cMe3zZv&#10;22LzUpqo9dsbQfA4zMxvmNmiM7W4UusqywriYQSCOLe64kLB6bj9nIBwHlljbZkU3MnBYt77mGGq&#10;7Y0PdM18IQKEXYoKSu+bVEqXl2TQDW1DHLx/2xr0QbaF1C3eAtzUMomisTRYcVgosaFVSfk5uxgF&#10;60v3FzXxMvulyU+8l2y/Nmak1KDfLb9BeOr8O/xq77SCZJrA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2XNsMAAADcAAAADwAAAAAAAAAAAAAAAACYAgAAZHJzL2Rv&#10;d25yZXYueG1sUEsFBgAAAAAEAAQA9QAAAIgDAAAAAA==&#10;" adj="-3375,17216" strokecolor="#7da329" strokeweight="2pt">
                    <v:stroke opacity="32896f"/>
                    <v:textbox>
                      <w:txbxContent>
                        <w:p w:rsidR="005A7F4D" w:rsidRDefault="005A7F4D" w:rsidP="0017694B">
                          <w:r w:rsidRPr="003B4483">
                            <w:rPr>
                              <w:rStyle w:val="IntenseEmphasis"/>
                            </w:rPr>
                            <w:t>Tip</w:t>
                          </w:r>
                          <w:r>
                            <w:rPr>
                              <w:sz w:val="18"/>
                              <w:szCs w:val="18"/>
                            </w:rPr>
                            <w:t>: Depending on your computer’s display, you may need to scroll down to this field. It can be easy to miss.</w:t>
                          </w:r>
                        </w:p>
                      </w:txbxContent>
                    </v:textbox>
                  </v:shape>
                  <v:rect id="Rectangle 33" o:spid="_x0000_s1091" style="position:absolute;left:7010;top:1066;width:5975;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mBMMA&#10;AADbAAAADwAAAGRycy9kb3ducmV2LnhtbESPwWrDMBBE74H+g9hAb7GcBNLiWg5poFB6ix0ovS3W&#10;xjK2VsZSbPfvq0Khx2Fm3jD5cbG9mGj0rWMF2yQFQVw73XKj4Fq9bZ5B+ICssXdMCr7Jw7F4WOWY&#10;aTfzhaYyNCJC2GeowIQwZFL62pBFn7iBOHo3N1oMUY6N1CPOEW57uUvTg7TYclwwONDZUN2Vd6ug&#10;OqBx+Fn1u68na05m+/rRlRelHtfL6QVEoCX8h//a71rBfg+/X+IPk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vmBMMAAADbAAAADwAAAAAAAAAAAAAAAACYAgAAZHJzL2Rv&#10;d25yZXYueG1sUEsFBgAAAAAEAAQA9QAAAIgDAAAAAA==&#10;" fillcolor="#9c0" strokecolor="#9c0" strokeweight="2pt">
                    <v:fill opacity="13107f"/>
                  </v:rect>
                </v:group>
                <v:shape id="Rectangular Callout 91" o:spid="_x0000_s1092" type="#_x0000_t61" style="position:absolute;left:48615;top:3352;width:12554;height:19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66gsEA&#10;AADbAAAADwAAAGRycy9kb3ducmV2LnhtbESP0YrCMBRE3xf8h3CFfVtTFWStjSKC0BfRVT/g0lzb&#10;0uYmNrF2/94IC/s4zMwZJtsMphU9db62rGA6SUAQF1bXXCq4XvZf3yB8QNbYWiYFv+Rhsx59ZJhq&#10;++Qf6s+hFBHCPkUFVQguldIXFRn0E+uIo3ezncEQZVdK3eEzwk0rZ0mykAZrjgsVOtpVVDTnh1Eg&#10;T8E1+0N+9LK937jPj8nc9Up9joftCkSgIfyH/9q5VrCcwv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OuoLBAAAA2wAAAA8AAAAAAAAAAAAAAAAAmAIAAGRycy9kb3du&#10;cmV2LnhtbFBLBQYAAAAABAAEAPUAAACGAwAAAAA=&#10;" adj="-20493,8665" strokecolor="#7da329" strokeweight="2pt">
                  <v:stroke opacity="32896f"/>
                  <v:textbox>
                    <w:txbxContent>
                      <w:p w:rsidR="005A7F4D" w:rsidRPr="00B37530" w:rsidRDefault="005A7F4D" w:rsidP="000E42F6">
                        <w:pPr>
                          <w:rPr>
                            <w:sz w:val="18"/>
                            <w:szCs w:val="18"/>
                          </w:rPr>
                        </w:pPr>
                        <w:r>
                          <w:rPr>
                            <w:sz w:val="18"/>
                            <w:szCs w:val="18"/>
                          </w:rPr>
                          <w:t>Use “unknown” only when information cannot be obtained in time. Note that even if a parent’s name is unknown, an informant may be aware of the place of birth, and these fields are to be answered separately.</w:t>
                        </w:r>
                      </w:p>
                    </w:txbxContent>
                  </v:textbox>
                </v:shape>
                <w10:wrap type="square"/>
              </v:group>
            </w:pict>
          </mc:Fallback>
        </mc:AlternateContent>
      </w:r>
      <w:r>
        <w:rPr>
          <w:noProof/>
        </w:rPr>
        <mc:AlternateContent>
          <mc:Choice Requires="wps">
            <w:drawing>
              <wp:anchor distT="0" distB="0" distL="114300" distR="114300" simplePos="0" relativeHeight="252121597" behindDoc="0" locked="0" layoutInCell="1" allowOverlap="1" wp14:anchorId="182AB5E0" wp14:editId="39900FD1">
                <wp:simplePos x="0" y="0"/>
                <wp:positionH relativeFrom="column">
                  <wp:posOffset>834390</wp:posOffset>
                </wp:positionH>
                <wp:positionV relativeFrom="paragraph">
                  <wp:posOffset>2539365</wp:posOffset>
                </wp:positionV>
                <wp:extent cx="568325" cy="358140"/>
                <wp:effectExtent l="19050" t="19050" r="22225" b="22860"/>
                <wp:wrapTopAndBottom/>
                <wp:docPr id="43" name="Oval 43" descr="Image displaying VIP activity described in text"/>
                <wp:cNvGraphicFramePr/>
                <a:graphic xmlns:a="http://schemas.openxmlformats.org/drawingml/2006/main">
                  <a:graphicData uri="http://schemas.microsoft.com/office/word/2010/wordprocessingShape">
                    <wps:wsp>
                      <wps:cNvSpPr/>
                      <wps:spPr>
                        <a:xfrm>
                          <a:off x="0" y="0"/>
                          <a:ext cx="568325" cy="358140"/>
                        </a:xfrm>
                        <a:prstGeom prst="ellips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 o:spid="_x0000_s1026" alt="Image displaying VIP activity described in text" style="position:absolute;margin-left:65.7pt;margin-top:199.95pt;width:44.75pt;height:28.2pt;z-index:2521215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" filled="f" strokecolor="#ffc000" strokeweight="2.25pt">
                <w10:wrap type="topAndBottom"/>
              </v:oval>
            </w:pict>
          </mc:Fallback>
        </mc:AlternateContent>
      </w:r>
      <w:r w:rsidR="004816F9">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554"/>
        <w:gridCol w:w="7626"/>
      </w:tblGrid>
      <w:tr w:rsidR="004816F9" w:rsidRPr="00C25D80" w:rsidTr="004945F3">
        <w:trPr>
          <w:tblCellSpacing w:w="11" w:type="dxa"/>
        </w:trPr>
        <w:tc>
          <w:tcPr>
            <w:tcW w:w="1526" w:type="dxa"/>
            <w:tcBorders>
              <w:top w:val="nil"/>
              <w:left w:val="nil"/>
              <w:bottom w:val="single" w:sz="4" w:space="0" w:color="DFDCB7" w:themeColor="background2"/>
              <w:right w:val="nil"/>
            </w:tcBorders>
          </w:tcPr>
          <w:p w:rsidR="004816F9" w:rsidRPr="00C25D80" w:rsidRDefault="004816F9" w:rsidP="00483FF8">
            <w:pPr>
              <w:rPr>
                <w:rStyle w:val="IntenseEmphasis"/>
                <w:sz w:val="20"/>
                <w:szCs w:val="20"/>
              </w:rPr>
            </w:pPr>
            <w:r>
              <w:rPr>
                <w:rStyle w:val="IntenseEmphasis"/>
                <w:sz w:val="20"/>
                <w:szCs w:val="20"/>
              </w:rPr>
              <w:t>Birthplace</w:t>
            </w:r>
          </w:p>
        </w:tc>
        <w:tc>
          <w:tcPr>
            <w:tcW w:w="7654" w:type="dxa"/>
            <w:tcBorders>
              <w:top w:val="nil"/>
              <w:left w:val="nil"/>
              <w:bottom w:val="single" w:sz="4" w:space="0" w:color="DFDCB7" w:themeColor="background2"/>
              <w:right w:val="nil"/>
            </w:tcBorders>
          </w:tcPr>
          <w:p w:rsidR="004816F9" w:rsidRPr="00C25D80" w:rsidRDefault="004816F9" w:rsidP="009400CE">
            <w:pPr>
              <w:rPr>
                <w:sz w:val="20"/>
                <w:szCs w:val="20"/>
              </w:rPr>
            </w:pPr>
            <w:r>
              <w:rPr>
                <w:sz w:val="20"/>
                <w:szCs w:val="20"/>
              </w:rPr>
              <w:t>Each pick list will help to narrow the choices in subsequent lists. For United States, type U</w:t>
            </w:r>
            <w:r w:rsidR="002752D4">
              <w:rPr>
                <w:sz w:val="20"/>
                <w:szCs w:val="20"/>
              </w:rPr>
              <w:t xml:space="preserve">, </w:t>
            </w:r>
            <w:r>
              <w:rPr>
                <w:sz w:val="20"/>
                <w:szCs w:val="20"/>
              </w:rPr>
              <w:t>[</w:t>
            </w:r>
            <w:r w:rsidR="002752D4">
              <w:rPr>
                <w:sz w:val="20"/>
                <w:szCs w:val="20"/>
              </w:rPr>
              <w:t>Tab</w:t>
            </w:r>
            <w:r>
              <w:rPr>
                <w:sz w:val="20"/>
                <w:szCs w:val="20"/>
              </w:rPr>
              <w:t xml:space="preserve">] </w:t>
            </w:r>
            <w:r w:rsidR="009400CE">
              <w:rPr>
                <w:sz w:val="20"/>
                <w:szCs w:val="20"/>
              </w:rPr>
              <w:t xml:space="preserve">wait for the state list to populate, then </w:t>
            </w:r>
            <w:r>
              <w:rPr>
                <w:sz w:val="20"/>
                <w:szCs w:val="20"/>
              </w:rPr>
              <w:t>type M</w:t>
            </w:r>
            <w:r w:rsidR="002752D4">
              <w:rPr>
                <w:sz w:val="20"/>
                <w:szCs w:val="20"/>
              </w:rPr>
              <w:t xml:space="preserve">, </w:t>
            </w:r>
            <w:r>
              <w:rPr>
                <w:sz w:val="20"/>
                <w:szCs w:val="20"/>
              </w:rPr>
              <w:t>and [</w:t>
            </w:r>
            <w:r w:rsidR="002752D4">
              <w:rPr>
                <w:sz w:val="20"/>
                <w:szCs w:val="20"/>
              </w:rPr>
              <w:t>Tab</w:t>
            </w:r>
            <w:r>
              <w:rPr>
                <w:sz w:val="20"/>
                <w:szCs w:val="20"/>
              </w:rPr>
              <w:t xml:space="preserve">] to rapidly enter Massachusetts. For other </w:t>
            </w:r>
            <w:r w:rsidR="00091EAA">
              <w:rPr>
                <w:sz w:val="20"/>
                <w:szCs w:val="20"/>
              </w:rPr>
              <w:t>choices</w:t>
            </w:r>
            <w:r>
              <w:rPr>
                <w:sz w:val="20"/>
                <w:szCs w:val="20"/>
              </w:rPr>
              <w:t>, enter the first few l</w:t>
            </w:r>
            <w:r w:rsidR="00AC5779" w:rsidRPr="00F073E9">
              <w:rPr>
                <w:rFonts w:ascii="Calibri" w:eastAsia="Calibri" w:hAnsi="Calibri" w:cs="Times New Roman"/>
                <w:noProof/>
                <w:sz w:val="40"/>
                <w:szCs w:val="36"/>
              </w:rPr>
              <mc:AlternateContent>
                <mc:Choice Requires="wps">
                  <w:drawing>
                    <wp:anchor distT="0" distB="0" distL="114300" distR="114300" simplePos="0" relativeHeight="252153342" behindDoc="1" locked="1" layoutInCell="1" allowOverlap="1" wp14:anchorId="58FDCC16" wp14:editId="1B8B49A0">
                      <wp:simplePos x="0" y="0"/>
                      <wp:positionH relativeFrom="column">
                        <wp:posOffset>2772410</wp:posOffset>
                      </wp:positionH>
                      <wp:positionV relativeFrom="page">
                        <wp:posOffset>-1295400</wp:posOffset>
                      </wp:positionV>
                      <wp:extent cx="4834255" cy="434975"/>
                      <wp:effectExtent l="0" t="0" r="0"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11887851"/>
                                  </w:sdtPr>
                                  <w:sdtEndPr/>
                                  <w:sdtContent>
                                    <w:p w:rsidR="005A7F4D" w:rsidRPr="00BD500D" w:rsidRDefault="005A7F4D" w:rsidP="009A127C">
                                      <w:pPr>
                                        <w:rPr>
                                          <w:sz w:val="36"/>
                                          <w:szCs w:val="36"/>
                                        </w:rPr>
                                      </w:pPr>
                                      <w:r>
                                        <w:rPr>
                                          <w:sz w:val="36"/>
                                          <w:szCs w:val="36"/>
                                        </w:rPr>
                                        <w:t>Decedent Legal Information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218.3pt;margin-top:-102pt;width:380.65pt;height:34.25pt;rotation:90;z-index:-2511631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" filled="f" stroked="f">
                      <v:textbox>
                        <w:txbxContent>
                          <w:sdt>
                            <w:sdtPr>
                              <w:rPr>
                                <w:sz w:val="36"/>
                                <w:szCs w:val="36"/>
                              </w:rPr>
                              <w:alias w:val="Subtitle Odd"/>
                              <w:tag w:val="Subtitle Odd"/>
                              <w:id w:val="11887851"/>
                            </w:sdtPr>
                            <w:sdtContent>
                              <w:p w:rsidR="005A7F4D" w:rsidRPr="00BD500D" w:rsidRDefault="005A7F4D" w:rsidP="009A127C">
                                <w:pPr>
                                  <w:rPr>
                                    <w:sz w:val="36"/>
                                    <w:szCs w:val="36"/>
                                  </w:rPr>
                                </w:pPr>
                                <w:r>
                                  <w:rPr>
                                    <w:sz w:val="36"/>
                                    <w:szCs w:val="36"/>
                                  </w:rPr>
                                  <w:t>Decedent Legal Information</w:t>
                                </w:r>
                              </w:p>
                            </w:sdtContent>
                          </w:sdt>
                        </w:txbxContent>
                      </v:textbox>
                      <w10:wrap anchory="page"/>
                      <w10:anchorlock/>
                    </v:shape>
                  </w:pict>
                </mc:Fallback>
              </mc:AlternateContent>
            </w:r>
            <w:r>
              <w:rPr>
                <w:sz w:val="20"/>
                <w:szCs w:val="20"/>
              </w:rPr>
              <w:t>etters to quickly skip to the correct entry or scroll through the pick list.</w:t>
            </w:r>
            <w:r w:rsidR="00091EAA">
              <w:rPr>
                <w:sz w:val="20"/>
                <w:szCs w:val="20"/>
              </w:rPr>
              <w:t xml:space="preserve"> State/Province is required for U.S., Canada and Mexico. For non-U.S. states, enter the country and city/town (or other legal jurisdiction that maintains the decedent’s birth certificate).</w:t>
            </w:r>
          </w:p>
        </w:tc>
      </w:tr>
      <w:tr w:rsidR="004816F9" w:rsidRPr="00C25D80"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4816F9" w:rsidRPr="00C25D80" w:rsidRDefault="004816F9" w:rsidP="00483FF8">
            <w:pPr>
              <w:rPr>
                <w:rStyle w:val="IntenseEmphasis"/>
                <w:sz w:val="20"/>
                <w:szCs w:val="20"/>
              </w:rPr>
            </w:pPr>
            <w:r>
              <w:rPr>
                <w:rStyle w:val="IntenseEmphasis"/>
                <w:sz w:val="20"/>
                <w:szCs w:val="20"/>
              </w:rPr>
              <w:t>Marital Status</w:t>
            </w:r>
          </w:p>
        </w:tc>
        <w:tc>
          <w:tcPr>
            <w:tcW w:w="7654" w:type="dxa"/>
            <w:tcBorders>
              <w:top w:val="single" w:sz="4" w:space="0" w:color="DFDCB7" w:themeColor="background2"/>
              <w:left w:val="nil"/>
              <w:bottom w:val="single" w:sz="4" w:space="0" w:color="DFDCB7" w:themeColor="background2"/>
              <w:right w:val="nil"/>
            </w:tcBorders>
          </w:tcPr>
          <w:p w:rsidR="004816F9" w:rsidRPr="00C25D80" w:rsidRDefault="004816F9" w:rsidP="00071A5D">
            <w:pPr>
              <w:rPr>
                <w:sz w:val="20"/>
                <w:szCs w:val="20"/>
              </w:rPr>
            </w:pPr>
            <w:r w:rsidRPr="004816F9">
              <w:rPr>
                <w:sz w:val="20"/>
                <w:szCs w:val="20"/>
              </w:rPr>
              <w:t xml:space="preserve">The choice you make in the Marital Status drop-down list will determine if the Last Spouse Info fields on the right hand side of the page are enabled or disabled. </w:t>
            </w:r>
          </w:p>
        </w:tc>
      </w:tr>
      <w:tr w:rsidR="004816F9" w:rsidRPr="00C25D80"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4816F9" w:rsidRPr="00C25D80" w:rsidRDefault="004816F9" w:rsidP="00483FF8">
            <w:pPr>
              <w:rPr>
                <w:rStyle w:val="IntenseEmphasis"/>
                <w:sz w:val="20"/>
                <w:szCs w:val="20"/>
              </w:rPr>
            </w:pPr>
            <w:r>
              <w:rPr>
                <w:rStyle w:val="IntenseEmphasis"/>
                <w:sz w:val="20"/>
                <w:szCs w:val="20"/>
              </w:rPr>
              <w:t>Residence</w:t>
            </w:r>
          </w:p>
        </w:tc>
        <w:tc>
          <w:tcPr>
            <w:tcW w:w="7654" w:type="dxa"/>
            <w:tcBorders>
              <w:top w:val="single" w:sz="4" w:space="0" w:color="DFDCB7" w:themeColor="background2"/>
              <w:left w:val="nil"/>
              <w:bottom w:val="single" w:sz="4" w:space="0" w:color="DFDCB7" w:themeColor="background2"/>
              <w:right w:val="nil"/>
            </w:tcBorders>
          </w:tcPr>
          <w:p w:rsidR="004816F9" w:rsidRPr="00C25D80" w:rsidRDefault="00D055FB" w:rsidP="007B3FD0">
            <w:pPr>
              <w:rPr>
                <w:sz w:val="20"/>
                <w:szCs w:val="20"/>
              </w:rPr>
            </w:pPr>
            <w:r>
              <w:rPr>
                <w:sz w:val="20"/>
                <w:szCs w:val="20"/>
              </w:rPr>
              <w:t>Enter the decedent’s last legal residence</w:t>
            </w:r>
            <w:r w:rsidR="007B3FD0">
              <w:rPr>
                <w:sz w:val="20"/>
                <w:szCs w:val="20"/>
              </w:rPr>
              <w:t xml:space="preserve"> address. </w:t>
            </w:r>
            <w:r w:rsidR="004816F9">
              <w:rPr>
                <w:sz w:val="20"/>
                <w:szCs w:val="20"/>
              </w:rPr>
              <w:t>Each element of the address is parsed for precise geographical coding. For instance,</w:t>
            </w:r>
            <w:r w:rsidR="004816F9" w:rsidRPr="004816F9">
              <w:rPr>
                <w:sz w:val="20"/>
                <w:szCs w:val="20"/>
              </w:rPr>
              <w:t xml:space="preserve"> “Main Street South” is entered into three different fields.</w:t>
            </w:r>
            <w:r w:rsidR="00091EAA">
              <w:rPr>
                <w:sz w:val="20"/>
                <w:szCs w:val="20"/>
              </w:rPr>
              <w:t xml:space="preserve"> State/Province is required for U.S., Canada and Mexico.</w:t>
            </w:r>
            <w:r w:rsidR="009C3505">
              <w:rPr>
                <w:sz w:val="20"/>
                <w:szCs w:val="20"/>
              </w:rPr>
              <w:t xml:space="preserve">  The zip code list is available for Massachusetts and several New England states, and will narrow the subsequent pick lists to proper cities and towns.</w:t>
            </w:r>
          </w:p>
        </w:tc>
      </w:tr>
      <w:tr w:rsidR="009C3505" w:rsidRPr="00C25D80"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9C3505" w:rsidRDefault="002752D4" w:rsidP="00483FF8">
            <w:pPr>
              <w:rPr>
                <w:rStyle w:val="IntenseEmphasis"/>
                <w:sz w:val="20"/>
                <w:szCs w:val="20"/>
              </w:rPr>
            </w:pPr>
            <w:r>
              <w:rPr>
                <w:rStyle w:val="IntenseEmphasis"/>
                <w:sz w:val="20"/>
                <w:szCs w:val="20"/>
              </w:rPr>
              <w:t>Veteran Status</w:t>
            </w:r>
          </w:p>
        </w:tc>
        <w:tc>
          <w:tcPr>
            <w:tcW w:w="7654" w:type="dxa"/>
            <w:tcBorders>
              <w:top w:val="single" w:sz="4" w:space="0" w:color="DFDCB7" w:themeColor="background2"/>
              <w:left w:val="nil"/>
              <w:bottom w:val="single" w:sz="4" w:space="0" w:color="DFDCB7" w:themeColor="background2"/>
              <w:right w:val="nil"/>
            </w:tcBorders>
          </w:tcPr>
          <w:p w:rsidR="009C3505" w:rsidRDefault="002752D4" w:rsidP="002752D4">
            <w:pPr>
              <w:rPr>
                <w:sz w:val="20"/>
                <w:szCs w:val="20"/>
              </w:rPr>
            </w:pPr>
            <w:r>
              <w:rPr>
                <w:sz w:val="20"/>
                <w:szCs w:val="20"/>
              </w:rPr>
              <w:t xml:space="preserve">Answer Y or N to “Was decedent a U.S. veteran?”  Note that this field is no longer limited to “war” veteran. If yes, then a new tab will be enabled to enter veteran information. </w:t>
            </w:r>
          </w:p>
        </w:tc>
      </w:tr>
      <w:tr w:rsidR="002752D4" w:rsidRPr="00C25D80"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2752D4" w:rsidRDefault="002752D4" w:rsidP="00115B38">
            <w:pPr>
              <w:rPr>
                <w:rStyle w:val="IntenseEmphasis"/>
                <w:sz w:val="20"/>
                <w:szCs w:val="20"/>
              </w:rPr>
            </w:pPr>
            <w:r>
              <w:rPr>
                <w:rStyle w:val="IntenseEmphasis"/>
                <w:sz w:val="20"/>
                <w:szCs w:val="20"/>
              </w:rPr>
              <w:t>Last Spouse</w:t>
            </w:r>
          </w:p>
        </w:tc>
        <w:tc>
          <w:tcPr>
            <w:tcW w:w="7654" w:type="dxa"/>
            <w:tcBorders>
              <w:top w:val="single" w:sz="4" w:space="0" w:color="DFDCB7" w:themeColor="background2"/>
              <w:left w:val="nil"/>
              <w:bottom w:val="single" w:sz="4" w:space="0" w:color="DFDCB7" w:themeColor="background2"/>
              <w:right w:val="nil"/>
            </w:tcBorders>
          </w:tcPr>
          <w:p w:rsidR="002752D4" w:rsidRDefault="002752D4" w:rsidP="00857F1D">
            <w:pPr>
              <w:rPr>
                <w:sz w:val="20"/>
                <w:szCs w:val="20"/>
              </w:rPr>
            </w:pPr>
            <w:r>
              <w:rPr>
                <w:sz w:val="20"/>
                <w:szCs w:val="20"/>
              </w:rPr>
              <w:t>If marital status is anything other than “never married</w:t>
            </w:r>
            <w:r w:rsidR="00857F1D">
              <w:rPr>
                <w:sz w:val="20"/>
                <w:szCs w:val="20"/>
              </w:rPr>
              <w:t>,</w:t>
            </w:r>
            <w:r>
              <w:rPr>
                <w:sz w:val="20"/>
                <w:szCs w:val="20"/>
              </w:rPr>
              <w:t xml:space="preserve">” </w:t>
            </w:r>
            <w:r w:rsidR="00071A5D" w:rsidRPr="00071A5D">
              <w:rPr>
                <w:sz w:val="20"/>
                <w:szCs w:val="20"/>
              </w:rPr>
              <w:t>you will enter the information for the last known spouse: legal first and last name and surname at birth or adoption, which is required for both males and females (formerly “maiden” surname).</w:t>
            </w:r>
            <w:r w:rsidR="00071A5D">
              <w:rPr>
                <w:sz w:val="20"/>
                <w:szCs w:val="20"/>
              </w:rPr>
              <w:t xml:space="preserve"> </w:t>
            </w:r>
            <w:r w:rsidR="00D055FB" w:rsidRPr="00D055FB">
              <w:rPr>
                <w:sz w:val="20"/>
                <w:szCs w:val="20"/>
              </w:rPr>
              <w:t>Enter middle name if known.</w:t>
            </w:r>
          </w:p>
        </w:tc>
      </w:tr>
      <w:tr w:rsidR="00071A5D" w:rsidRPr="00C25D80"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071A5D" w:rsidRDefault="00071A5D" w:rsidP="00483FF8">
            <w:pPr>
              <w:rPr>
                <w:rStyle w:val="IntenseEmphasis"/>
                <w:sz w:val="20"/>
                <w:szCs w:val="20"/>
              </w:rPr>
            </w:pPr>
            <w:r>
              <w:rPr>
                <w:rStyle w:val="IntenseEmphasis"/>
                <w:sz w:val="20"/>
                <w:szCs w:val="20"/>
              </w:rPr>
              <w:t>Parents</w:t>
            </w:r>
          </w:p>
        </w:tc>
        <w:tc>
          <w:tcPr>
            <w:tcW w:w="7654" w:type="dxa"/>
            <w:tcBorders>
              <w:top w:val="single" w:sz="4" w:space="0" w:color="DFDCB7" w:themeColor="background2"/>
              <w:left w:val="nil"/>
              <w:bottom w:val="single" w:sz="4" w:space="0" w:color="DFDCB7" w:themeColor="background2"/>
              <w:right w:val="nil"/>
            </w:tcBorders>
          </w:tcPr>
          <w:p w:rsidR="00071A5D" w:rsidRDefault="00071A5D" w:rsidP="00D055FB">
            <w:pPr>
              <w:rPr>
                <w:sz w:val="20"/>
                <w:szCs w:val="20"/>
              </w:rPr>
            </w:pPr>
            <w:r>
              <w:rPr>
                <w:sz w:val="20"/>
                <w:szCs w:val="20"/>
              </w:rPr>
              <w:t xml:space="preserve">For each parent, enter the legal first and last names, as well as the </w:t>
            </w:r>
            <w:r w:rsidRPr="00071A5D">
              <w:rPr>
                <w:sz w:val="20"/>
                <w:szCs w:val="20"/>
              </w:rPr>
              <w:t>surname at birth or adoption, which is required for both males and females (formerly “maiden” surname).</w:t>
            </w:r>
            <w:r w:rsidR="00D055FB">
              <w:rPr>
                <w:sz w:val="20"/>
                <w:szCs w:val="20"/>
              </w:rPr>
              <w:t xml:space="preserve"> Enter middle name if known. </w:t>
            </w:r>
            <w:r>
              <w:rPr>
                <w:sz w:val="20"/>
                <w:szCs w:val="20"/>
              </w:rPr>
              <w:t>Labels on the death certificate are Mother/Parent and Father/Parent for all parents, regardless of sex of parent.</w:t>
            </w:r>
          </w:p>
        </w:tc>
      </w:tr>
    </w:tbl>
    <w:p w:rsidR="009A127C" w:rsidRDefault="009A127C" w:rsidP="009A127C">
      <w:pPr>
        <w:rPr>
          <w:rFonts w:asciiTheme="majorHAnsi" w:eastAsiaTheme="majorEastAsia" w:hAnsiTheme="majorHAnsi" w:cstheme="majorBidi"/>
          <w:color w:val="848057" w:themeColor="accent1" w:themeShade="BF"/>
          <w:sz w:val="28"/>
          <w:szCs w:val="28"/>
        </w:rPr>
      </w:pPr>
      <w:r>
        <w:br w:type="page"/>
      </w:r>
    </w:p>
    <w:p w:rsidR="001A5653" w:rsidRPr="001A5653" w:rsidRDefault="009C7EAC" w:rsidP="000E42F6">
      <w:pPr>
        <w:pStyle w:val="Heading1"/>
      </w:pPr>
      <w:r>
        <w:rPr>
          <w:rFonts w:ascii="Calibri" w:hAnsi="Calibri"/>
          <w:noProof/>
        </w:rPr>
        <mc:AlternateContent>
          <mc:Choice Requires="wps">
            <w:drawing>
              <wp:anchor distT="0" distB="0" distL="114300" distR="114300" simplePos="0" relativeHeight="251767807" behindDoc="0" locked="0" layoutInCell="1" allowOverlap="1" wp14:anchorId="7FAF86B8" wp14:editId="0BD045EB">
                <wp:simplePos x="0" y="0"/>
                <wp:positionH relativeFrom="column">
                  <wp:posOffset>-4455795</wp:posOffset>
                </wp:positionH>
                <wp:positionV relativeFrom="paragraph">
                  <wp:posOffset>158459</wp:posOffset>
                </wp:positionV>
                <wp:extent cx="1280160" cy="589403"/>
                <wp:effectExtent l="742950" t="0" r="15240" b="20320"/>
                <wp:wrapNone/>
                <wp:docPr id="87" name="Rectangular Callout 87"/>
                <wp:cNvGraphicFramePr/>
                <a:graphic xmlns:a="http://schemas.openxmlformats.org/drawingml/2006/main">
                  <a:graphicData uri="http://schemas.microsoft.com/office/word/2010/wordprocessingShape">
                    <wps:wsp>
                      <wps:cNvSpPr/>
                      <wps:spPr>
                        <a:xfrm>
                          <a:off x="0" y="0"/>
                          <a:ext cx="1280160" cy="589403"/>
                        </a:xfrm>
                        <a:prstGeom prst="wedgeRectCallout">
                          <a:avLst>
                            <a:gd name="adj1" fmla="val -106773"/>
                            <a:gd name="adj2" fmla="val 43757"/>
                          </a:avLst>
                        </a:prstGeom>
                        <a:solidFill>
                          <a:srgbClr val="FFFFFF"/>
                        </a:solidFill>
                        <a:ln w="25400" cap="flat" cmpd="sng" algn="ctr">
                          <a:solidFill>
                            <a:srgbClr val="7DA329">
                              <a:alpha val="50196"/>
                            </a:srgbClr>
                          </a:solidFill>
                          <a:prstDash val="solid"/>
                        </a:ln>
                        <a:effectLst/>
                      </wps:spPr>
                      <wps:txbx>
                        <w:txbxContent>
                          <w:p w:rsidR="005A7F4D" w:rsidRPr="00C55B90" w:rsidRDefault="005A7F4D" w:rsidP="00C55B90">
                            <w:pPr>
                              <w:rPr>
                                <w:sz w:val="18"/>
                                <w:szCs w:val="18"/>
                              </w:rPr>
                            </w:pPr>
                            <w:r w:rsidRPr="00C55B90">
                              <w:rPr>
                                <w:b/>
                                <w:sz w:val="18"/>
                                <w:szCs w:val="18"/>
                              </w:rPr>
                              <w:t>Enter in the zip code first</w:t>
                            </w:r>
                            <w:r w:rsidRPr="00C55B90">
                              <w:rPr>
                                <w:sz w:val="18"/>
                                <w:szCs w:val="18"/>
                              </w:rPr>
                              <w:t xml:space="preserve"> to pre-populate town/city information</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7" o:spid="_x0000_s1094" type="#_x0000_t61" style="position:absolute;margin-left:-350.85pt;margin-top:12.5pt;width:100.8pt;height:46.4pt;z-index:251767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" adj="-12263,20252" strokecolor="#7da329" strokeweight="2pt">
                <v:stroke opacity="32896f"/>
                <v:textbox>
                  <w:txbxContent>
                    <w:p w:rsidR="005A7F4D" w:rsidRPr="00C55B90" w:rsidRDefault="005A7F4D" w:rsidP="00C55B90">
                      <w:pPr>
                        <w:rPr>
                          <w:sz w:val="18"/>
                          <w:szCs w:val="18"/>
                        </w:rPr>
                      </w:pPr>
                      <w:r w:rsidRPr="00C55B90">
                        <w:rPr>
                          <w:b/>
                          <w:sz w:val="18"/>
                          <w:szCs w:val="18"/>
                        </w:rPr>
                        <w:t>Enter in the zip code first</w:t>
                      </w:r>
                      <w:r w:rsidRPr="00C55B90">
                        <w:rPr>
                          <w:sz w:val="18"/>
                          <w:szCs w:val="18"/>
                        </w:rPr>
                        <w:t xml:space="preserve"> to pre-populate town/city information</w:t>
                      </w:r>
                      <w:r>
                        <w:rPr>
                          <w:sz w:val="18"/>
                          <w:szCs w:val="18"/>
                        </w:rPr>
                        <w:t>.</w:t>
                      </w:r>
                    </w:p>
                  </w:txbxContent>
                </v:textbox>
              </v:shape>
            </w:pict>
          </mc:Fallback>
        </mc:AlternateContent>
      </w:r>
      <w:r w:rsidRPr="000F41D1">
        <w:rPr>
          <w:rStyle w:val="Heading3Char"/>
          <w:noProof/>
        </w:rPr>
        <mc:AlternateContent>
          <mc:Choice Requires="wps">
            <w:drawing>
              <wp:anchor distT="0" distB="0" distL="114300" distR="114300" simplePos="0" relativeHeight="251775999" behindDoc="0" locked="0" layoutInCell="1" allowOverlap="1" wp14:anchorId="501712A0" wp14:editId="20325E31">
                <wp:simplePos x="0" y="0"/>
                <wp:positionH relativeFrom="column">
                  <wp:posOffset>-4852494</wp:posOffset>
                </wp:positionH>
                <wp:positionV relativeFrom="paragraph">
                  <wp:posOffset>505063</wp:posOffset>
                </wp:positionV>
                <wp:extent cx="1402080" cy="739140"/>
                <wp:effectExtent l="552450" t="0" r="26670" b="22860"/>
                <wp:wrapNone/>
                <wp:docPr id="93" name="Rectangular Callout 93"/>
                <wp:cNvGraphicFramePr/>
                <a:graphic xmlns:a="http://schemas.openxmlformats.org/drawingml/2006/main">
                  <a:graphicData uri="http://schemas.microsoft.com/office/word/2010/wordprocessingShape">
                    <wps:wsp>
                      <wps:cNvSpPr/>
                      <wps:spPr>
                        <a:xfrm>
                          <a:off x="0" y="0"/>
                          <a:ext cx="1402080" cy="739140"/>
                        </a:xfrm>
                        <a:prstGeom prst="wedgeRectCallout">
                          <a:avLst>
                            <a:gd name="adj1" fmla="val -88506"/>
                            <a:gd name="adj2" fmla="val -17012"/>
                          </a:avLst>
                        </a:prstGeom>
                        <a:solidFill>
                          <a:srgbClr val="FFFFFF"/>
                        </a:solidFill>
                        <a:ln w="25400" cap="flat" cmpd="sng" algn="ctr">
                          <a:solidFill>
                            <a:srgbClr val="7DA329">
                              <a:alpha val="50196"/>
                            </a:srgbClr>
                          </a:solidFill>
                          <a:prstDash val="solid"/>
                        </a:ln>
                        <a:effectLst/>
                      </wps:spPr>
                      <wps:txbx>
                        <w:txbxContent>
                          <w:p w:rsidR="005A7F4D" w:rsidRPr="00177FF4" w:rsidRDefault="005A7F4D" w:rsidP="00A304FA">
                            <w:pPr>
                              <w:rPr>
                                <w:sz w:val="18"/>
                                <w:szCs w:val="18"/>
                              </w:rPr>
                            </w:pPr>
                            <w:r w:rsidRPr="00177FF4">
                              <w:rPr>
                                <w:rFonts w:ascii="Calibri" w:hAnsi="Calibri"/>
                                <w:sz w:val="18"/>
                                <w:szCs w:val="18"/>
                              </w:rPr>
                              <w:t xml:space="preserve">Choosing </w:t>
                            </w:r>
                            <w:r>
                              <w:rPr>
                                <w:rFonts w:ascii="Calibri" w:hAnsi="Calibri"/>
                                <w:b/>
                                <w:sz w:val="18"/>
                                <w:szCs w:val="18"/>
                              </w:rPr>
                              <w:t>Yes</w:t>
                            </w:r>
                            <w:r w:rsidRPr="00177FF4">
                              <w:rPr>
                                <w:rFonts w:ascii="Calibri" w:hAnsi="Calibri"/>
                                <w:sz w:val="18"/>
                                <w:szCs w:val="18"/>
                              </w:rPr>
                              <w:t xml:space="preserve"> to the </w:t>
                            </w:r>
                            <w:r w:rsidRPr="00177FF4">
                              <w:rPr>
                                <w:rFonts w:ascii="Calibri" w:hAnsi="Calibri"/>
                                <w:b/>
                                <w:sz w:val="18"/>
                                <w:szCs w:val="18"/>
                              </w:rPr>
                              <w:t>Veteran’s Status</w:t>
                            </w:r>
                            <w:r w:rsidRPr="00177FF4">
                              <w:rPr>
                                <w:rFonts w:ascii="Calibri" w:hAnsi="Calibri"/>
                                <w:sz w:val="18"/>
                                <w:szCs w:val="18"/>
                              </w:rPr>
                              <w:t xml:space="preserve"> questio</w:t>
                            </w:r>
                            <w:r>
                              <w:rPr>
                                <w:rFonts w:ascii="Calibri" w:hAnsi="Calibri"/>
                                <w:sz w:val="18"/>
                                <w:szCs w:val="18"/>
                              </w:rPr>
                              <w:t xml:space="preserve">n will open “hidden” </w:t>
                            </w:r>
                            <w:r w:rsidRPr="00177FF4">
                              <w:rPr>
                                <w:rFonts w:ascii="Calibri" w:hAnsi="Calibri"/>
                                <w:b/>
                                <w:sz w:val="18"/>
                                <w:szCs w:val="18"/>
                              </w:rPr>
                              <w:t>Tab 2A</w:t>
                            </w:r>
                            <w:r>
                              <w:rPr>
                                <w:rFonts w:ascii="Calibri" w:hAnsi="Calibri"/>
                                <w:b/>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93" o:spid="_x0000_s1095" type="#_x0000_t61" style="position:absolute;margin-left:-382.1pt;margin-top:39.75pt;width:110.4pt;height:58.2pt;z-index:251775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" adj="-8317,7125" strokecolor="#7da329" strokeweight="2pt">
                <v:stroke opacity="32896f"/>
                <v:textbox>
                  <w:txbxContent>
                    <w:p w:rsidR="005A7F4D" w:rsidRPr="00177FF4" w:rsidRDefault="005A7F4D" w:rsidP="00A304FA">
                      <w:pPr>
                        <w:rPr>
                          <w:sz w:val="18"/>
                          <w:szCs w:val="18"/>
                        </w:rPr>
                      </w:pPr>
                      <w:r w:rsidRPr="00177FF4">
                        <w:rPr>
                          <w:rFonts w:ascii="Calibri" w:hAnsi="Calibri"/>
                          <w:sz w:val="18"/>
                          <w:szCs w:val="18"/>
                        </w:rPr>
                        <w:t xml:space="preserve">Choosing </w:t>
                      </w:r>
                      <w:r>
                        <w:rPr>
                          <w:rFonts w:ascii="Calibri" w:hAnsi="Calibri"/>
                          <w:b/>
                          <w:sz w:val="18"/>
                          <w:szCs w:val="18"/>
                        </w:rPr>
                        <w:t>Yes</w:t>
                      </w:r>
                      <w:r w:rsidRPr="00177FF4">
                        <w:rPr>
                          <w:rFonts w:ascii="Calibri" w:hAnsi="Calibri"/>
                          <w:sz w:val="18"/>
                          <w:szCs w:val="18"/>
                        </w:rPr>
                        <w:t xml:space="preserve"> to the </w:t>
                      </w:r>
                      <w:r w:rsidRPr="00177FF4">
                        <w:rPr>
                          <w:rFonts w:ascii="Calibri" w:hAnsi="Calibri"/>
                          <w:b/>
                          <w:sz w:val="18"/>
                          <w:szCs w:val="18"/>
                        </w:rPr>
                        <w:t>Veteran’s Status</w:t>
                      </w:r>
                      <w:r w:rsidRPr="00177FF4">
                        <w:rPr>
                          <w:rFonts w:ascii="Calibri" w:hAnsi="Calibri"/>
                          <w:sz w:val="18"/>
                          <w:szCs w:val="18"/>
                        </w:rPr>
                        <w:t xml:space="preserve"> questio</w:t>
                      </w:r>
                      <w:r>
                        <w:rPr>
                          <w:rFonts w:ascii="Calibri" w:hAnsi="Calibri"/>
                          <w:sz w:val="18"/>
                          <w:szCs w:val="18"/>
                        </w:rPr>
                        <w:t xml:space="preserve">n will open “hidden” </w:t>
                      </w:r>
                      <w:r w:rsidRPr="00177FF4">
                        <w:rPr>
                          <w:rFonts w:ascii="Calibri" w:hAnsi="Calibri"/>
                          <w:b/>
                          <w:sz w:val="18"/>
                          <w:szCs w:val="18"/>
                        </w:rPr>
                        <w:t>Tab 2A</w:t>
                      </w:r>
                      <w:r>
                        <w:rPr>
                          <w:rFonts w:ascii="Calibri" w:hAnsi="Calibri"/>
                          <w:b/>
                          <w:sz w:val="18"/>
                          <w:szCs w:val="18"/>
                        </w:rPr>
                        <w:t>.</w:t>
                      </w:r>
                    </w:p>
                  </w:txbxContent>
                </v:textbox>
              </v:shape>
            </w:pict>
          </mc:Fallback>
        </mc:AlternateContent>
      </w:r>
      <w:r w:rsidR="001A5653">
        <w:t>Tab 2A. Veteran Status</w:t>
      </w:r>
    </w:p>
    <w:p w:rsidR="000D20E0" w:rsidRDefault="00DD5A15" w:rsidP="00E0542B">
      <w:pPr>
        <w:ind w:right="810"/>
      </w:pPr>
      <w:r>
        <w:rPr>
          <w:noProof/>
        </w:rPr>
        <mc:AlternateContent>
          <mc:Choice Requires="wpg">
            <w:drawing>
              <wp:anchor distT="0" distB="0" distL="114300" distR="114300" simplePos="0" relativeHeight="251835902" behindDoc="1" locked="0" layoutInCell="1" allowOverlap="1" wp14:anchorId="3AFA897F" wp14:editId="3879AEC5">
                <wp:simplePos x="0" y="0"/>
                <wp:positionH relativeFrom="column">
                  <wp:posOffset>1449070</wp:posOffset>
                </wp:positionH>
                <wp:positionV relativeFrom="paragraph">
                  <wp:posOffset>430530</wp:posOffset>
                </wp:positionV>
                <wp:extent cx="4323080" cy="2566670"/>
                <wp:effectExtent l="0" t="0" r="1270" b="5080"/>
                <wp:wrapTight wrapText="bothSides">
                  <wp:wrapPolygon edited="0">
                    <wp:start x="0" y="0"/>
                    <wp:lineTo x="0" y="21482"/>
                    <wp:lineTo x="21511" y="21482"/>
                    <wp:lineTo x="21511" y="0"/>
                    <wp:lineTo x="0" y="0"/>
                  </wp:wrapPolygon>
                </wp:wrapTight>
                <wp:docPr id="52" name="Group 52" descr="Image displaying VIP activity described in text"/>
                <wp:cNvGraphicFramePr/>
                <a:graphic xmlns:a="http://schemas.openxmlformats.org/drawingml/2006/main">
                  <a:graphicData uri="http://schemas.microsoft.com/office/word/2010/wordprocessingGroup">
                    <wpg:wgp>
                      <wpg:cNvGrpSpPr/>
                      <wpg:grpSpPr>
                        <a:xfrm>
                          <a:off x="0" y="0"/>
                          <a:ext cx="4323080" cy="2566670"/>
                          <a:chOff x="0" y="0"/>
                          <a:chExt cx="4708886" cy="3006021"/>
                        </a:xfrm>
                      </wpg:grpSpPr>
                      <wpg:grpSp>
                        <wpg:cNvPr id="57" name="Group 57"/>
                        <wpg:cNvGrpSpPr/>
                        <wpg:grpSpPr>
                          <a:xfrm>
                            <a:off x="0" y="0"/>
                            <a:ext cx="4708886" cy="3006021"/>
                            <a:chOff x="0" y="0"/>
                            <a:chExt cx="5201677" cy="3203137"/>
                          </a:xfrm>
                        </wpg:grpSpPr>
                        <pic:pic xmlns:pic="http://schemas.openxmlformats.org/drawingml/2006/picture">
                          <pic:nvPicPr>
                            <pic:cNvPr id="41" name="Picture 41" descr="Image displaying VIP activity described in text"/>
                            <pic:cNvPicPr>
                              <a:picLocks noChangeAspect="1"/>
                            </pic:cNvPicPr>
                          </pic:nvPicPr>
                          <pic:blipFill rotWithShape="1">
                            <a:blip r:embed="rId40" cstate="print">
                              <a:extLst>
                                <a:ext uri="{28A0092B-C50C-407E-A947-70E740481C1C}">
                                  <a14:useLocalDpi xmlns:a14="http://schemas.microsoft.com/office/drawing/2010/main" val="0"/>
                                </a:ext>
                              </a:extLst>
                            </a:blip>
                            <a:srcRect r="42422" b="5836"/>
                            <a:stretch/>
                          </pic:blipFill>
                          <pic:spPr bwMode="auto">
                            <a:xfrm>
                              <a:off x="0" y="0"/>
                              <a:ext cx="5201677" cy="3203137"/>
                            </a:xfrm>
                            <a:prstGeom prst="rect">
                              <a:avLst/>
                            </a:prstGeom>
                            <a:ln>
                              <a:noFill/>
                            </a:ln>
                            <a:extLst>
                              <a:ext uri="{53640926-AAD7-44D8-BBD7-CCE9431645EC}">
                                <a14:shadowObscured xmlns:a14="http://schemas.microsoft.com/office/drawing/2010/main"/>
                              </a:ext>
                            </a:extLst>
                          </pic:spPr>
                        </pic:pic>
                        <wps:wsp>
                          <wps:cNvPr id="326" name="Rectangle 326"/>
                          <wps:cNvSpPr/>
                          <wps:spPr>
                            <a:xfrm>
                              <a:off x="1850702" y="186165"/>
                              <a:ext cx="914400" cy="18097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 name="Rectangular Callout 11"/>
                        <wps:cNvSpPr/>
                        <wps:spPr>
                          <a:xfrm>
                            <a:off x="2425624" y="772037"/>
                            <a:ext cx="1926590" cy="1566145"/>
                          </a:xfrm>
                          <a:prstGeom prst="wedgeRectCallout">
                            <a:avLst>
                              <a:gd name="adj1" fmla="val -92123"/>
                              <a:gd name="adj2" fmla="val -39921"/>
                            </a:avLst>
                          </a:prstGeom>
                          <a:solidFill>
                            <a:srgbClr val="FFFFFF"/>
                          </a:solidFill>
                          <a:ln w="25400" cap="flat" cmpd="sng" algn="ctr">
                            <a:solidFill>
                              <a:srgbClr val="7DA329">
                                <a:alpha val="50196"/>
                              </a:srgbClr>
                            </a:solidFill>
                            <a:prstDash val="solid"/>
                          </a:ln>
                          <a:effectLst/>
                        </wps:spPr>
                        <wps:txbx>
                          <w:txbxContent>
                            <w:p w:rsidR="005A7F4D" w:rsidRPr="001E3396" w:rsidRDefault="005A7F4D" w:rsidP="001E3396">
                              <w:pPr>
                                <w:rPr>
                                  <w:sz w:val="18"/>
                                  <w:szCs w:val="18"/>
                                </w:rPr>
                              </w:pPr>
                              <w:r w:rsidRPr="001E3396">
                                <w:rPr>
                                  <w:sz w:val="18"/>
                                  <w:szCs w:val="18"/>
                                </w:rPr>
                                <w:t>If the decedent served</w:t>
                              </w:r>
                              <w:r>
                                <w:rPr>
                                  <w:sz w:val="18"/>
                                  <w:szCs w:val="18"/>
                                </w:rPr>
                                <w:t xml:space="preserve"> in more than one war, you will enter information into additional sections for </w:t>
                              </w:r>
                              <w:r w:rsidRPr="001E3396">
                                <w:rPr>
                                  <w:b/>
                                  <w:sz w:val="18"/>
                                  <w:szCs w:val="18"/>
                                </w:rPr>
                                <w:t>Veteran Status</w:t>
                              </w:r>
                              <w:r>
                                <w:rPr>
                                  <w:b/>
                                  <w:sz w:val="18"/>
                                  <w:szCs w:val="18"/>
                                </w:rPr>
                                <w:t xml:space="preserve">. </w:t>
                              </w:r>
                              <w:r>
                                <w:rPr>
                                  <w:sz w:val="18"/>
                                  <w:szCs w:val="18"/>
                                </w:rPr>
                                <w:t>S</w:t>
                              </w:r>
                              <w:r w:rsidRPr="005F18C5">
                                <w:rPr>
                                  <w:sz w:val="18"/>
                                  <w:szCs w:val="18"/>
                                </w:rPr>
                                <w:t>tart with the most recent war and service</w:t>
                              </w:r>
                              <w:r>
                                <w:rPr>
                                  <w:sz w:val="18"/>
                                  <w:szCs w:val="18"/>
                                </w:rPr>
                                <w:t xml:space="preserve"> and work backwards in chronological order.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2" o:spid="_x0000_s1096" alt="Image displaying VIP activity described in text" style="position:absolute;margin-left:114.1pt;margin-top:33.9pt;width:340.4pt;height:202.1pt;z-index:-251480578;mso-width-relative:margin;mso-height-relative:margin" coordsize="47088,30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">
                <v:group id="Group 57" o:spid="_x0000_s1097" style="position:absolute;width:47088;height:30060" coordsize="52016,32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41" o:spid="_x0000_s1098" type="#_x0000_t75" alt="Image displaying VIP activity described in text" style="position:absolute;width:52016;height:32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KgXDAAAA2wAAAA8AAABkcnMvZG93bnJldi54bWxEj1FrwjAUhd8H+w/hDnybqUOGVqPImOKD&#10;MGz9AZfm2tQ2NyXJtP57Mxj4eDjnfIezXA+2E1fyoXGsYDLOQBBXTjdcKziV2/cZiBCRNXaOScGd&#10;AqxXry9LzLW78ZGuRaxFgnDIUYGJsc+lDJUhi2HseuLknZ23GJP0tdQebwluO/mRZZ/SYsNpwWBP&#10;X4aqtvi1CsqduQ/H5pRdyvO8vRzi94+ftkqN3obNAkSkIT7D/+29VjCdwN+X9AP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4qBcMAAADbAAAADwAAAAAAAAAAAAAAAACf&#10;AgAAZHJzL2Rvd25yZXYueG1sUEsFBgAAAAAEAAQA9wAAAI8DAAAAAA==&#10;">
                    <v:imagedata r:id="rId41" o:title="Image displaying VIP activity described in text" cropbottom="3825f" cropright="27802f"/>
                    <v:path arrowok="t"/>
                  </v:shape>
                  <v:rect id="Rectangle 326" o:spid="_x0000_s1099" style="position:absolute;left:18507;top:1861;width:9144;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7n8IA&#10;AADcAAAADwAAAGRycy9kb3ducmV2LnhtbESPQYvCMBSE7wv+h/AEb2tqha5Uo6ggiDfbhcXbo3k2&#10;xealNFHrvzcLC3scZuYbZrUZbCse1PvGsYLZNAFBXDndcK3guzx8LkD4gKyxdUwKXuRhsx59rDDX&#10;7slnehShFhHCPkcFJoQul9JXhiz6qeuIo3d1vcUQZV9L3eMzwm0r0yTJpMWG44LBjvaGqltxtwrK&#10;DI3Dn7JNL1/WbM1sd7oVZ6Um42G7BBFoCP/hv/ZRK5inGfyeiUdAr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fvufwgAAANwAAAAPAAAAAAAAAAAAAAAAAJgCAABkcnMvZG93&#10;bnJldi54bWxQSwUGAAAAAAQABAD1AAAAhwMAAAAA&#10;" fillcolor="#9c0" strokecolor="#9c0" strokeweight="2pt">
                    <v:fill opacity="13107f"/>
                  </v:rect>
                </v:group>
                <v:shape id="Rectangular Callout 11" o:spid="_x0000_s1100" type="#_x0000_t61" style="position:absolute;left:24256;top:7720;width:19266;height:15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6fg8AA&#10;AADbAAAADwAAAGRycy9kb3ducmV2LnhtbERPS4vCMBC+L/gfwgheFk31IGs1iojKnsTXxdvQzDZl&#10;m0lpoo3/fiMIe5uP7zmLVbS1eFDrK8cKxqMMBHHhdMWlgutlN/wC4QOyxtoxKXiSh9Wy97HAXLuO&#10;T/Q4h1KkEPY5KjAhNLmUvjBk0Y9cQ5y4H9daDAm2pdQtdinc1nKSZVNpseLUYLChjaHi93y3Cj73&#10;s6OM5rad1lez68IhdpPtSalBP67nIALF8C9+u791mj+G1y/pAL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k6fg8AAAADbAAAADwAAAAAAAAAAAAAAAACYAgAAZHJzL2Rvd25y&#10;ZXYueG1sUEsFBgAAAAAEAAQA9QAAAIUDAAAAAA==&#10;" adj="-9099,2177" strokecolor="#7da329" strokeweight="2pt">
                  <v:stroke opacity="32896f"/>
                  <v:textbox>
                    <w:txbxContent>
                      <w:p w:rsidR="005A7F4D" w:rsidRPr="001E3396" w:rsidRDefault="005A7F4D" w:rsidP="001E3396">
                        <w:pPr>
                          <w:rPr>
                            <w:sz w:val="18"/>
                            <w:szCs w:val="18"/>
                          </w:rPr>
                        </w:pPr>
                        <w:r w:rsidRPr="001E3396">
                          <w:rPr>
                            <w:sz w:val="18"/>
                            <w:szCs w:val="18"/>
                          </w:rPr>
                          <w:t>If the decedent served</w:t>
                        </w:r>
                        <w:r>
                          <w:rPr>
                            <w:sz w:val="18"/>
                            <w:szCs w:val="18"/>
                          </w:rPr>
                          <w:t xml:space="preserve"> in more than one war, you will enter information into additional sections for </w:t>
                        </w:r>
                        <w:r w:rsidRPr="001E3396">
                          <w:rPr>
                            <w:b/>
                            <w:sz w:val="18"/>
                            <w:szCs w:val="18"/>
                          </w:rPr>
                          <w:t>Veteran Status</w:t>
                        </w:r>
                        <w:r>
                          <w:rPr>
                            <w:b/>
                            <w:sz w:val="18"/>
                            <w:szCs w:val="18"/>
                          </w:rPr>
                          <w:t xml:space="preserve">. </w:t>
                        </w:r>
                        <w:r>
                          <w:rPr>
                            <w:sz w:val="18"/>
                            <w:szCs w:val="18"/>
                          </w:rPr>
                          <w:t>S</w:t>
                        </w:r>
                        <w:r w:rsidRPr="005F18C5">
                          <w:rPr>
                            <w:sz w:val="18"/>
                            <w:szCs w:val="18"/>
                          </w:rPr>
                          <w:t>tart with the most recent war and service</w:t>
                        </w:r>
                        <w:r>
                          <w:rPr>
                            <w:sz w:val="18"/>
                            <w:szCs w:val="18"/>
                          </w:rPr>
                          <w:t xml:space="preserve"> and work backwards in chronological order. </w:t>
                        </w:r>
                      </w:p>
                    </w:txbxContent>
                  </v:textbox>
                </v:shape>
                <w10:wrap type="tight"/>
              </v:group>
            </w:pict>
          </mc:Fallback>
        </mc:AlternateContent>
      </w:r>
      <w:r w:rsidR="000D20E0">
        <w:t>This tab is usually hidden. Only i</w:t>
      </w:r>
      <w:r w:rsidR="00320BC5">
        <w:t xml:space="preserve">f </w:t>
      </w:r>
      <w:r w:rsidR="00743316">
        <w:t xml:space="preserve">you </w:t>
      </w:r>
      <w:r w:rsidR="000D20E0">
        <w:t>select</w:t>
      </w:r>
      <w:r w:rsidR="00320BC5">
        <w:t xml:space="preserve"> “YES” to the veteran status q</w:t>
      </w:r>
      <w:r w:rsidR="00F3211C" w:rsidRPr="00F073E9">
        <w:rPr>
          <w:rFonts w:ascii="Calibri" w:eastAsia="Calibri" w:hAnsi="Calibri" w:cs="Times New Roman"/>
          <w:noProof/>
          <w:sz w:val="40"/>
          <w:szCs w:val="36"/>
        </w:rPr>
        <mc:AlternateContent>
          <mc:Choice Requires="wps">
            <w:drawing>
              <wp:anchor distT="0" distB="0" distL="114300" distR="114300" simplePos="0" relativeHeight="252084734" behindDoc="1" locked="1" layoutInCell="1" allowOverlap="1" wp14:anchorId="3BA12865" wp14:editId="30978847">
                <wp:simplePos x="0" y="0"/>
                <wp:positionH relativeFrom="column">
                  <wp:posOffset>-2713355</wp:posOffset>
                </wp:positionH>
                <wp:positionV relativeFrom="page">
                  <wp:posOffset>3102610</wp:posOffset>
                </wp:positionV>
                <wp:extent cx="4834255" cy="43497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3803609"/>
                            </w:sdtPr>
                            <w:sdtEndPr/>
                            <w:sdtContent>
                              <w:p w:rsidR="005A7F4D" w:rsidRPr="00BD500D" w:rsidRDefault="005A7F4D" w:rsidP="00DD5A15">
                                <w:pPr>
                                  <w:jc w:val="right"/>
                                  <w:rPr>
                                    <w:sz w:val="36"/>
                                    <w:szCs w:val="36"/>
                                  </w:rPr>
                                </w:pPr>
                                <w:r>
                                  <w:rPr>
                                    <w:sz w:val="36"/>
                                    <w:szCs w:val="36"/>
                                  </w:rPr>
                                  <w:t>Veteran Status</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213.65pt;margin-top:244.3pt;width:380.65pt;height:34.25pt;rotation:-90;z-index:-2512317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" filled="f" stroked="f">
                <v:textbox>
                  <w:txbxContent>
                    <w:sdt>
                      <w:sdtPr>
                        <w:rPr>
                          <w:sz w:val="36"/>
                          <w:szCs w:val="36"/>
                        </w:rPr>
                        <w:alias w:val="Subtitle Odd"/>
                        <w:tag w:val="Subtitle Odd"/>
                        <w:id w:val="3803609"/>
                      </w:sdtPr>
                      <w:sdtContent>
                        <w:p w:rsidR="005A7F4D" w:rsidRPr="00BD500D" w:rsidRDefault="005A7F4D" w:rsidP="00DD5A15">
                          <w:pPr>
                            <w:jc w:val="right"/>
                            <w:rPr>
                              <w:sz w:val="36"/>
                              <w:szCs w:val="36"/>
                            </w:rPr>
                          </w:pPr>
                          <w:r>
                            <w:rPr>
                              <w:sz w:val="36"/>
                              <w:szCs w:val="36"/>
                            </w:rPr>
                            <w:t>Veteran Status</w:t>
                          </w:r>
                        </w:p>
                      </w:sdtContent>
                    </w:sdt>
                  </w:txbxContent>
                </v:textbox>
                <w10:wrap anchory="page"/>
                <w10:anchorlock/>
              </v:shape>
            </w:pict>
          </mc:Fallback>
        </mc:AlternateContent>
      </w:r>
      <w:r w:rsidR="00320BC5">
        <w:t>uestion</w:t>
      </w:r>
      <w:r w:rsidR="005F18C5">
        <w:t xml:space="preserve"> on </w:t>
      </w:r>
      <w:r w:rsidR="005F18C5" w:rsidRPr="005F18C5">
        <w:rPr>
          <w:b/>
        </w:rPr>
        <w:t>Tab 2</w:t>
      </w:r>
      <w:r w:rsidR="005F18C5">
        <w:t xml:space="preserve">, </w:t>
      </w:r>
      <w:r w:rsidR="000D20E0">
        <w:t>will</w:t>
      </w:r>
      <w:r w:rsidR="005F18C5">
        <w:t xml:space="preserve"> </w:t>
      </w:r>
      <w:r w:rsidR="005F18C5" w:rsidRPr="000D20E0">
        <w:rPr>
          <w:b/>
        </w:rPr>
        <w:t>Tab 2A</w:t>
      </w:r>
      <w:r w:rsidR="000D20E0">
        <w:t xml:space="preserve"> be enabled for editing. </w:t>
      </w:r>
      <w:r w:rsidR="00717F8B">
        <w:t xml:space="preserve"> </w:t>
      </w:r>
    </w:p>
    <w:p w:rsidR="001A5653" w:rsidRDefault="000D20E0" w:rsidP="00E0542B">
      <w:pPr>
        <w:ind w:right="810"/>
      </w:pPr>
      <w:r>
        <w:t>You may</w:t>
      </w:r>
      <w:r w:rsidR="001A5653">
        <w:t xml:space="preserve"> enter up to three (3) different </w:t>
      </w:r>
      <w:r w:rsidR="009C7EAC">
        <w:t xml:space="preserve">war/branch of military combinations </w:t>
      </w:r>
      <w:r w:rsidR="00AC2650">
        <w:t>for the decedent. Enter all information avai</w:t>
      </w:r>
      <w:r w:rsidR="0025321D">
        <w:t>la</w:t>
      </w:r>
      <w:r w:rsidR="00AC2650">
        <w:t>ble to you</w:t>
      </w:r>
      <w:r w:rsidR="009C7EAC">
        <w:t>.</w:t>
      </w:r>
      <w:r w:rsidR="00CC7096">
        <w:t xml:space="preserve"> At minimum</w:t>
      </w:r>
      <w:r w:rsidR="006204F9">
        <w:t>, you</w:t>
      </w:r>
      <w:r w:rsidR="00C74F02">
        <w:t xml:space="preserve"> must enter “</w:t>
      </w:r>
      <w:r w:rsidR="00C74F02" w:rsidRPr="004945F3">
        <w:rPr>
          <w:b/>
        </w:rPr>
        <w:t>W</w:t>
      </w:r>
      <w:r w:rsidR="00CC7096" w:rsidRPr="004945F3">
        <w:rPr>
          <w:b/>
        </w:rPr>
        <w:t>ar</w:t>
      </w:r>
      <w:r w:rsidR="00CC7096">
        <w:t xml:space="preserve">” (which also includes a selection for “Peacetime”) and </w:t>
      </w:r>
      <w:r w:rsidR="00CC7096" w:rsidRPr="004945F3">
        <w:rPr>
          <w:b/>
        </w:rPr>
        <w:t>Branch of military</w:t>
      </w:r>
      <w:r w:rsidR="00C74F02">
        <w:t>, although more detail should be specified when available</w:t>
      </w:r>
      <w:r w:rsidR="00CC7096">
        <w:t>.</w:t>
      </w:r>
      <w:r w:rsidR="006204F9">
        <w:t xml:space="preserve"> The most recent war (the one listed first) will appear on the front of the death certificate, and the additional information will appear on the re</w:t>
      </w:r>
      <w:r w:rsidR="0034146D">
        <w:t>verse of the death certificate (</w:t>
      </w:r>
      <w:r w:rsidR="006204F9">
        <w:t>which is now</w:t>
      </w:r>
      <w:r w:rsidR="00E95150">
        <w:t xml:space="preserve"> normally</w:t>
      </w:r>
      <w:r w:rsidR="006204F9">
        <w:t xml:space="preserve"> included as part of a certified copy</w:t>
      </w:r>
      <w:r w:rsidR="0034146D">
        <w:t>)</w:t>
      </w:r>
      <w:r w:rsidR="006204F9">
        <w:t>.</w:t>
      </w:r>
    </w:p>
    <w:p w:rsidR="0034146D" w:rsidRPr="00483FF8" w:rsidRDefault="0034146D" w:rsidP="0034146D">
      <w:pPr>
        <w:ind w:right="720"/>
        <w:rPr>
          <w:rFonts w:asciiTheme="majorHAnsi" w:eastAsiaTheme="majorEastAsia" w:hAnsiTheme="majorHAnsi" w:cstheme="majorBidi"/>
          <w:b/>
          <w:bCs/>
          <w:color w:val="A9A57C" w:themeColor="accent1"/>
          <w:sz w:val="26"/>
          <w:szCs w:val="26"/>
        </w:rPr>
      </w:pPr>
      <w:r w:rsidRPr="00483FF8">
        <w:rPr>
          <w:rFonts w:asciiTheme="majorHAnsi" w:eastAsiaTheme="majorEastAsia" w:hAnsiTheme="majorHAnsi" w:cstheme="majorBidi"/>
          <w:b/>
          <w:bCs/>
          <w:color w:val="A9A57C" w:themeColor="accent1"/>
          <w:sz w:val="26"/>
          <w:szCs w:val="26"/>
        </w:rPr>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2417"/>
        <w:gridCol w:w="6763"/>
      </w:tblGrid>
      <w:tr w:rsidR="0034146D" w:rsidRPr="00483FF8" w:rsidTr="004945F3">
        <w:trPr>
          <w:tblCellSpacing w:w="11" w:type="dxa"/>
        </w:trPr>
        <w:tc>
          <w:tcPr>
            <w:tcW w:w="1526" w:type="dxa"/>
            <w:tcBorders>
              <w:top w:val="nil"/>
              <w:left w:val="nil"/>
              <w:bottom w:val="single" w:sz="4" w:space="0" w:color="DFDCB7" w:themeColor="background2"/>
              <w:right w:val="nil"/>
            </w:tcBorders>
          </w:tcPr>
          <w:p w:rsidR="0034146D" w:rsidRPr="00C74F02" w:rsidRDefault="0034146D" w:rsidP="00D36837">
            <w:pPr>
              <w:rPr>
                <w:sz w:val="20"/>
              </w:rPr>
            </w:pPr>
            <w:r w:rsidRPr="00C74F02">
              <w:rPr>
                <w:rStyle w:val="IntenseEmphasis"/>
                <w:sz w:val="20"/>
              </w:rPr>
              <w:t>War</w:t>
            </w:r>
            <w:r w:rsidR="00D36837" w:rsidRPr="00C74F02">
              <w:rPr>
                <w:sz w:val="20"/>
              </w:rPr>
              <w:t xml:space="preserve"> </w:t>
            </w:r>
          </w:p>
        </w:tc>
        <w:tc>
          <w:tcPr>
            <w:tcW w:w="7654" w:type="dxa"/>
            <w:tcBorders>
              <w:top w:val="nil"/>
              <w:left w:val="nil"/>
              <w:bottom w:val="single" w:sz="4" w:space="0" w:color="DFDCB7" w:themeColor="background2"/>
              <w:right w:val="nil"/>
            </w:tcBorders>
          </w:tcPr>
          <w:p w:rsidR="0034146D" w:rsidRPr="00483FF8" w:rsidRDefault="00D36837" w:rsidP="00C74F02">
            <w:pPr>
              <w:spacing w:after="200" w:line="276" w:lineRule="auto"/>
              <w:rPr>
                <w:sz w:val="20"/>
                <w:szCs w:val="20"/>
              </w:rPr>
            </w:pPr>
            <w:r w:rsidRPr="00C74F02">
              <w:rPr>
                <w:sz w:val="20"/>
                <w:szCs w:val="20"/>
              </w:rPr>
              <w:t>Select the most recent</w:t>
            </w:r>
            <w:r w:rsidR="00C74F02" w:rsidRPr="00C74F02">
              <w:rPr>
                <w:sz w:val="20"/>
                <w:szCs w:val="20"/>
              </w:rPr>
              <w:t xml:space="preserve"> war in which the decedent served as a U.S. veteran from the pick-list. If the veteran was a peacetime veteran, choose “Peacetime.” If the conflict is not listed, you may choose “Other” and specify.  This field and Branch of Service are the only two required fields for veterans.</w:t>
            </w:r>
          </w:p>
        </w:tc>
      </w:tr>
      <w:tr w:rsidR="0034146D" w:rsidRPr="00483FF8"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34146D" w:rsidRPr="00483FF8" w:rsidRDefault="0034146D" w:rsidP="00E93805">
            <w:pPr>
              <w:spacing w:after="200" w:line="276" w:lineRule="auto"/>
              <w:rPr>
                <w:b/>
                <w:bCs/>
                <w:i/>
                <w:iCs/>
                <w:color w:val="A9A57C" w:themeColor="accent1"/>
                <w:sz w:val="20"/>
                <w:szCs w:val="20"/>
              </w:rPr>
            </w:pPr>
            <w:r>
              <w:rPr>
                <w:b/>
                <w:bCs/>
                <w:i/>
                <w:iCs/>
                <w:color w:val="A9A57C" w:themeColor="accent1"/>
                <w:sz w:val="20"/>
                <w:szCs w:val="20"/>
              </w:rPr>
              <w:t>Branch of Service</w:t>
            </w:r>
          </w:p>
        </w:tc>
        <w:tc>
          <w:tcPr>
            <w:tcW w:w="7654" w:type="dxa"/>
            <w:tcBorders>
              <w:top w:val="single" w:sz="4" w:space="0" w:color="DFDCB7" w:themeColor="background2"/>
              <w:left w:val="nil"/>
              <w:bottom w:val="single" w:sz="4" w:space="0" w:color="DFDCB7" w:themeColor="background2"/>
              <w:right w:val="nil"/>
            </w:tcBorders>
          </w:tcPr>
          <w:p w:rsidR="0034146D" w:rsidRPr="00483FF8" w:rsidRDefault="00C74F02" w:rsidP="00E93805">
            <w:pPr>
              <w:spacing w:after="200" w:line="276" w:lineRule="auto"/>
              <w:rPr>
                <w:sz w:val="20"/>
                <w:szCs w:val="20"/>
              </w:rPr>
            </w:pPr>
            <w:r>
              <w:rPr>
                <w:sz w:val="20"/>
                <w:szCs w:val="20"/>
              </w:rPr>
              <w:t>Select the most recent U.S. branch of service in which the veteran served.  This field and “War” are the only two required fields for veterans.</w:t>
            </w:r>
          </w:p>
        </w:tc>
      </w:tr>
      <w:tr w:rsidR="00E93805" w:rsidRPr="00483FF8"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E93805" w:rsidRDefault="00E93805" w:rsidP="00E93805">
            <w:pPr>
              <w:rPr>
                <w:b/>
                <w:bCs/>
                <w:i/>
                <w:iCs/>
                <w:color w:val="A9A57C" w:themeColor="accent1"/>
                <w:sz w:val="20"/>
                <w:szCs w:val="20"/>
              </w:rPr>
            </w:pPr>
            <w:r>
              <w:rPr>
                <w:b/>
                <w:bCs/>
                <w:i/>
                <w:iCs/>
                <w:color w:val="A9A57C" w:themeColor="accent1"/>
                <w:sz w:val="20"/>
                <w:szCs w:val="20"/>
              </w:rPr>
              <w:t>Rank/Organization/Outfit</w:t>
            </w:r>
          </w:p>
        </w:tc>
        <w:tc>
          <w:tcPr>
            <w:tcW w:w="7654" w:type="dxa"/>
            <w:tcBorders>
              <w:top w:val="single" w:sz="4" w:space="0" w:color="DFDCB7" w:themeColor="background2"/>
              <w:left w:val="nil"/>
              <w:bottom w:val="single" w:sz="4" w:space="0" w:color="DFDCB7" w:themeColor="background2"/>
              <w:right w:val="nil"/>
            </w:tcBorders>
          </w:tcPr>
          <w:p w:rsidR="00E93805" w:rsidRDefault="00E93805" w:rsidP="00EB16FB">
            <w:pPr>
              <w:rPr>
                <w:sz w:val="20"/>
                <w:szCs w:val="20"/>
              </w:rPr>
            </w:pPr>
            <w:r>
              <w:rPr>
                <w:sz w:val="20"/>
                <w:szCs w:val="20"/>
              </w:rPr>
              <w:t>Enter the rank that corresponds to the war entry.  If there were more than one rank achieved, enter the highest rank. You may also add any additional information about the veteran’s military organization</w:t>
            </w:r>
            <w:r w:rsidR="00EB16FB">
              <w:rPr>
                <w:sz w:val="20"/>
                <w:szCs w:val="20"/>
              </w:rPr>
              <w:t>, detail</w:t>
            </w:r>
            <w:r>
              <w:rPr>
                <w:sz w:val="20"/>
                <w:szCs w:val="20"/>
              </w:rPr>
              <w:t xml:space="preserve"> or outfit. </w:t>
            </w:r>
          </w:p>
          <w:p w:rsidR="00EB16FB" w:rsidRDefault="00EB16FB" w:rsidP="00EB16FB">
            <w:pPr>
              <w:rPr>
                <w:sz w:val="20"/>
                <w:szCs w:val="20"/>
              </w:rPr>
            </w:pPr>
          </w:p>
        </w:tc>
      </w:tr>
      <w:tr w:rsidR="0034146D" w:rsidRPr="00483FF8"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34146D" w:rsidRDefault="00E93805" w:rsidP="00E93805">
            <w:pPr>
              <w:rPr>
                <w:b/>
                <w:bCs/>
                <w:i/>
                <w:iCs/>
                <w:color w:val="A9A57C" w:themeColor="accent1"/>
                <w:sz w:val="20"/>
                <w:szCs w:val="20"/>
              </w:rPr>
            </w:pPr>
            <w:r>
              <w:rPr>
                <w:b/>
                <w:bCs/>
                <w:i/>
                <w:iCs/>
                <w:color w:val="A9A57C" w:themeColor="accent1"/>
                <w:sz w:val="20"/>
                <w:szCs w:val="20"/>
              </w:rPr>
              <w:t>Date Entered/ Date Discharged</w:t>
            </w:r>
          </w:p>
        </w:tc>
        <w:tc>
          <w:tcPr>
            <w:tcW w:w="7654" w:type="dxa"/>
            <w:tcBorders>
              <w:top w:val="single" w:sz="4" w:space="0" w:color="DFDCB7" w:themeColor="background2"/>
              <w:left w:val="nil"/>
              <w:bottom w:val="single" w:sz="4" w:space="0" w:color="DFDCB7" w:themeColor="background2"/>
              <w:right w:val="nil"/>
            </w:tcBorders>
          </w:tcPr>
          <w:p w:rsidR="0034146D" w:rsidRDefault="00E93805" w:rsidP="00E93805">
            <w:pPr>
              <w:rPr>
                <w:sz w:val="20"/>
                <w:szCs w:val="20"/>
              </w:rPr>
            </w:pPr>
            <w:r>
              <w:rPr>
                <w:sz w:val="20"/>
                <w:szCs w:val="20"/>
              </w:rPr>
              <w:t>Enter in MMDDYYYY format.  If any portion of the date is unknown, enter 9s.  E.g., for unknown month and day, enter 99991965; for unknown day, enter 03991965.</w:t>
            </w:r>
          </w:p>
        </w:tc>
      </w:tr>
    </w:tbl>
    <w:p w:rsidR="00DD5A15" w:rsidRDefault="00DD5A15" w:rsidP="00DD5A15">
      <w:pPr>
        <w:rPr>
          <w:rFonts w:asciiTheme="majorHAnsi" w:eastAsiaTheme="majorEastAsia" w:hAnsiTheme="majorHAnsi" w:cstheme="majorBidi"/>
          <w:color w:val="848057" w:themeColor="accent1" w:themeShade="BF"/>
          <w:sz w:val="28"/>
          <w:szCs w:val="28"/>
        </w:rPr>
      </w:pPr>
      <w:r>
        <w:br w:type="page"/>
      </w:r>
    </w:p>
    <w:p w:rsidR="00FB45BC" w:rsidRDefault="00AB78B8" w:rsidP="00AB78B8">
      <w:pPr>
        <w:pStyle w:val="Heading1"/>
      </w:pPr>
      <w:r w:rsidRPr="00AB78B8">
        <w:t>Tab 3. Decedent History</w:t>
      </w:r>
    </w:p>
    <w:p w:rsidR="00E95150" w:rsidRDefault="00486E82" w:rsidP="00E95150">
      <w:pPr>
        <w:ind w:right="720"/>
        <w:rPr>
          <w:rFonts w:asciiTheme="majorHAnsi" w:eastAsiaTheme="majorEastAsia" w:hAnsiTheme="majorHAnsi" w:cstheme="majorBidi"/>
          <w:b/>
          <w:bCs/>
          <w:color w:val="A9A57C" w:themeColor="accent1"/>
          <w:sz w:val="26"/>
          <w:szCs w:val="26"/>
        </w:rPr>
      </w:pPr>
      <w:r>
        <w:rPr>
          <w:noProof/>
        </w:rPr>
        <mc:AlternateContent>
          <mc:Choice Requires="wps">
            <w:drawing>
              <wp:anchor distT="0" distB="0" distL="114300" distR="114300" simplePos="0" relativeHeight="252011006" behindDoc="0" locked="0" layoutInCell="1" allowOverlap="1" wp14:anchorId="5502A2B7" wp14:editId="6129360C">
                <wp:simplePos x="0" y="0"/>
                <wp:positionH relativeFrom="column">
                  <wp:posOffset>1534614</wp:posOffset>
                </wp:positionH>
                <wp:positionV relativeFrom="paragraph">
                  <wp:posOffset>1627505</wp:posOffset>
                </wp:positionV>
                <wp:extent cx="827405" cy="169545"/>
                <wp:effectExtent l="0" t="0" r="10795" b="20955"/>
                <wp:wrapNone/>
                <wp:docPr id="72" name="Rectangle 72" descr="Highlighting the Decedent History Tab"/>
                <wp:cNvGraphicFramePr/>
                <a:graphic xmlns:a="http://schemas.openxmlformats.org/drawingml/2006/main">
                  <a:graphicData uri="http://schemas.microsoft.com/office/word/2010/wordprocessingShape">
                    <wps:wsp>
                      <wps:cNvSpPr/>
                      <wps:spPr>
                        <a:xfrm>
                          <a:off x="0" y="0"/>
                          <a:ext cx="827405" cy="16954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26" alt="Highlighting the Decedent History Tab" style="position:absolute;margin-left:120.85pt;margin-top:128.15pt;width:65.15pt;height:13.35pt;z-index:2520110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" fillcolor="#9c0" strokecolor="#9c0" strokeweight="2pt">
                <v:fill opacity="13107f"/>
              </v:rect>
            </w:pict>
          </mc:Fallback>
        </mc:AlternateContent>
      </w:r>
      <w:r w:rsidR="00E95150">
        <w:rPr>
          <w:rFonts w:ascii="Calibri" w:hAnsi="Calibri"/>
          <w:noProof/>
        </w:rPr>
        <mc:AlternateContent>
          <mc:Choice Requires="wpg">
            <w:drawing>
              <wp:anchor distT="0" distB="0" distL="114300" distR="114300" simplePos="0" relativeHeight="252000766" behindDoc="0" locked="0" layoutInCell="1" allowOverlap="1" wp14:anchorId="050B55F6" wp14:editId="1EED6B8D">
                <wp:simplePos x="0" y="0"/>
                <wp:positionH relativeFrom="column">
                  <wp:posOffset>405130</wp:posOffset>
                </wp:positionH>
                <wp:positionV relativeFrom="paragraph">
                  <wp:posOffset>1627505</wp:posOffset>
                </wp:positionV>
                <wp:extent cx="5601335" cy="2922270"/>
                <wp:effectExtent l="0" t="0" r="18415" b="0"/>
                <wp:wrapTopAndBottom/>
                <wp:docPr id="39" name="Group 39" descr="Image displaying VIP activity described in text"/>
                <wp:cNvGraphicFramePr/>
                <a:graphic xmlns:a="http://schemas.openxmlformats.org/drawingml/2006/main">
                  <a:graphicData uri="http://schemas.microsoft.com/office/word/2010/wordprocessingGroup">
                    <wpg:wgp>
                      <wpg:cNvGrpSpPr/>
                      <wpg:grpSpPr>
                        <a:xfrm>
                          <a:off x="0" y="0"/>
                          <a:ext cx="5601335" cy="2922270"/>
                          <a:chOff x="0" y="0"/>
                          <a:chExt cx="5819987" cy="3429000"/>
                        </a:xfrm>
                      </wpg:grpSpPr>
                      <pic:pic xmlns:pic="http://schemas.openxmlformats.org/drawingml/2006/picture">
                        <pic:nvPicPr>
                          <pic:cNvPr id="24" name="Picture 24" descr="Image displaying VIP activity described in text"/>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0843" cy="3429000"/>
                          </a:xfrm>
                          <a:prstGeom prst="rect">
                            <a:avLst/>
                          </a:prstGeom>
                          <a:noFill/>
                          <a:ln>
                            <a:noFill/>
                          </a:ln>
                        </pic:spPr>
                      </pic:pic>
                      <wps:wsp>
                        <wps:cNvPr id="77" name="Rectangular Callout 77"/>
                        <wps:cNvSpPr/>
                        <wps:spPr>
                          <a:xfrm>
                            <a:off x="4302716" y="784361"/>
                            <a:ext cx="1517271" cy="1162387"/>
                          </a:xfrm>
                          <a:prstGeom prst="wedgeRectCallout">
                            <a:avLst>
                              <a:gd name="adj1" fmla="val -41658"/>
                              <a:gd name="adj2" fmla="val 80215"/>
                            </a:avLst>
                          </a:prstGeom>
                          <a:solidFill>
                            <a:srgbClr val="FFFFFF"/>
                          </a:solidFill>
                          <a:ln w="25400" cap="flat" cmpd="sng" algn="ctr">
                            <a:solidFill>
                              <a:srgbClr val="7DA329">
                                <a:alpha val="50196"/>
                              </a:srgbClr>
                            </a:solidFill>
                            <a:prstDash val="solid"/>
                          </a:ln>
                          <a:effectLst/>
                        </wps:spPr>
                        <wps:txbx>
                          <w:txbxContent>
                            <w:p w:rsidR="005A7F4D" w:rsidRPr="00FA3342" w:rsidRDefault="005A7F4D" w:rsidP="00FA3342">
                              <w:pPr>
                                <w:rPr>
                                  <w:sz w:val="18"/>
                                  <w:szCs w:val="18"/>
                                </w:rPr>
                              </w:pPr>
                              <w:r>
                                <w:rPr>
                                  <w:sz w:val="18"/>
                                  <w:szCs w:val="18"/>
                                </w:rPr>
                                <w:t>This field will be printed on the face of the certified death certificate; listing what the informant feels is the best brief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9" o:spid="_x0000_s1102" alt="Image displaying VIP activity described in text" style="position:absolute;margin-left:31.9pt;margin-top:128.15pt;width:441.05pt;height:230.1pt;z-index:252000766;mso-width-relative:margin;mso-height-relative:margin" coordsize="5819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">
                <v:shape id="Picture 24" o:spid="_x0000_s1103" type="#_x0000_t75" alt="Image displaying VIP activity described in text" style="position:absolute;width:5110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R3XLFAAAA2wAAAA8AAABkcnMvZG93bnJldi54bWxEj0FrwkAUhO8F/8PyBC9Fd5VSJbpKLBF7&#10;6cHoQW+P7DMJZt+G7FbTf98tFDwOM/MNs9r0thF36nztWMN0okAQF87UXGo4HXfjBQgfkA02jknD&#10;D3nYrAcvK0yMe/CB7nkoRYSwT1BDFUKbSOmLiiz6iWuJo3d1ncUQZVdK0+Ejwm0jZ0q9S4s1x4UK&#10;W/qoqLjl31aDOZ+26avJw35xyPZfKlOXdJ5pPRr26RJEoD48w//tT6Nh9gZ/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d1yxQAAANsAAAAPAAAAAAAAAAAAAAAA&#10;AJ8CAABkcnMvZG93bnJldi54bWxQSwUGAAAAAAQABAD3AAAAkQMAAAAA&#10;">
                  <v:imagedata r:id="rId43" o:title="Image displaying VIP activity described in text"/>
                  <v:path arrowok="t"/>
                </v:shape>
                <v:shape id="Rectangular Callout 77" o:spid="_x0000_s1104" type="#_x0000_t61" style="position:absolute;left:43027;top:7843;width:15172;height:11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sMA&#10;AADbAAAADwAAAGRycy9kb3ducmV2LnhtbESPQYvCMBSE7wv7H8Jb8LJoqoJKNcquIAh60e0i3h7N&#10;sy02LyWJWv+9EQSPw8x8w8wWranFlZyvLCvo9xIQxLnVFRcKsr9VdwLCB2SNtWVScCcPi/nnxwxT&#10;bW+8o+s+FCJC2KeooAyhSaX0eUkGfc82xNE7WWcwROkKqR3eItzUcpAkI2mw4rhQYkPLkvLz/mIU&#10;HGvcnf4zd9jk2W9zGW5JD5ffSnW+2p8piEBteIdf7bVWMB7D80v8A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g+GsMAAADbAAAADwAAAAAAAAAAAAAAAACYAgAAZHJzL2Rv&#10;d25yZXYueG1sUEsFBgAAAAAEAAQA9QAAAIgDAAAAAA==&#10;" adj="1802,28126" strokecolor="#7da329" strokeweight="2pt">
                  <v:stroke opacity="32896f"/>
                  <v:textbox>
                    <w:txbxContent>
                      <w:p w:rsidR="005A7F4D" w:rsidRPr="00FA3342" w:rsidRDefault="005A7F4D" w:rsidP="00FA3342">
                        <w:pPr>
                          <w:rPr>
                            <w:sz w:val="18"/>
                            <w:szCs w:val="18"/>
                          </w:rPr>
                        </w:pPr>
                        <w:r>
                          <w:rPr>
                            <w:sz w:val="18"/>
                            <w:szCs w:val="18"/>
                          </w:rPr>
                          <w:t>This field will be printed on the face of the certified death certificate; listing what the informant feels is the best brief description.</w:t>
                        </w:r>
                      </w:p>
                    </w:txbxContent>
                  </v:textbox>
                </v:shape>
                <w10:wrap type="topAndBottom"/>
              </v:group>
            </w:pict>
          </mc:Fallback>
        </mc:AlternateContent>
      </w:r>
      <w:r w:rsidR="00446BA4" w:rsidRPr="0066535C">
        <w:rPr>
          <w:rFonts w:ascii="Calibri" w:hAnsi="Calibri"/>
        </w:rPr>
        <w:t xml:space="preserve">You must check at least one (1) selection in both the </w:t>
      </w:r>
      <w:r w:rsidR="00446BA4" w:rsidRPr="0066535C">
        <w:rPr>
          <w:rFonts w:ascii="Calibri" w:hAnsi="Calibri"/>
          <w:b/>
        </w:rPr>
        <w:t>Decedent’s Ethnicity</w:t>
      </w:r>
      <w:r w:rsidR="00446BA4" w:rsidRPr="0066535C">
        <w:rPr>
          <w:rFonts w:ascii="Calibri" w:hAnsi="Calibri"/>
        </w:rPr>
        <w:t xml:space="preserve"> and </w:t>
      </w:r>
      <w:r w:rsidR="00446BA4" w:rsidRPr="0066535C">
        <w:rPr>
          <w:rFonts w:ascii="Calibri" w:hAnsi="Calibri"/>
          <w:b/>
        </w:rPr>
        <w:t>Decedent’s Race</w:t>
      </w:r>
      <w:r w:rsidR="002E1DEE">
        <w:rPr>
          <w:rFonts w:ascii="Calibri" w:hAnsi="Calibri"/>
        </w:rPr>
        <w:t xml:space="preserve"> section</w:t>
      </w:r>
      <w:r w:rsidR="00446BA4">
        <w:rPr>
          <w:rFonts w:ascii="Calibri" w:hAnsi="Calibri"/>
        </w:rPr>
        <w:t>s, but more t</w:t>
      </w:r>
      <w:r w:rsidR="00FA3342">
        <w:rPr>
          <w:rFonts w:ascii="Calibri" w:hAnsi="Calibri"/>
        </w:rPr>
        <w:t>han one selection can be made in</w:t>
      </w:r>
      <w:r w:rsidR="00446BA4">
        <w:rPr>
          <w:rFonts w:ascii="Calibri" w:hAnsi="Calibri"/>
        </w:rPr>
        <w:t xml:space="preserve"> each column, if applicable.</w:t>
      </w:r>
      <w:r w:rsidR="00FA3342">
        <w:rPr>
          <w:rFonts w:ascii="Calibri" w:hAnsi="Calibri"/>
        </w:rPr>
        <w:t xml:space="preserve"> </w:t>
      </w:r>
      <w:r w:rsidR="000D20E0">
        <w:rPr>
          <w:rFonts w:ascii="Calibri" w:hAnsi="Calibri"/>
        </w:rPr>
        <w:t xml:space="preserve">This conforms to national standards that allow for </w:t>
      </w:r>
      <w:r w:rsidR="00483FF8">
        <w:rPr>
          <w:rFonts w:ascii="Calibri" w:hAnsi="Calibri"/>
        </w:rPr>
        <w:t xml:space="preserve">reporting of </w:t>
      </w:r>
      <w:r w:rsidR="000D20E0">
        <w:rPr>
          <w:rFonts w:ascii="Calibri" w:hAnsi="Calibri"/>
        </w:rPr>
        <w:t xml:space="preserve">multiple races and ethnicities.  </w:t>
      </w:r>
      <w:r w:rsidR="00483FF8">
        <w:rPr>
          <w:rFonts w:ascii="Calibri" w:hAnsi="Calibri"/>
        </w:rPr>
        <w:t>Because it is possible that multiple races will not fit neatly on the death certificat</w:t>
      </w:r>
      <w:r w:rsidR="00526952" w:rsidRPr="00F073E9">
        <w:rPr>
          <w:rFonts w:ascii="Calibri" w:eastAsia="Calibri" w:hAnsi="Calibri" w:cs="Times New Roman"/>
          <w:noProof/>
          <w:sz w:val="40"/>
          <w:szCs w:val="36"/>
        </w:rPr>
        <mc:AlternateContent>
          <mc:Choice Requires="wps">
            <w:drawing>
              <wp:anchor distT="0" distB="0" distL="114300" distR="114300" simplePos="0" relativeHeight="252086782" behindDoc="1" locked="1" layoutInCell="1" allowOverlap="1" wp14:anchorId="1543C802" wp14:editId="645CA8A6">
                <wp:simplePos x="0" y="0"/>
                <wp:positionH relativeFrom="column">
                  <wp:posOffset>3686175</wp:posOffset>
                </wp:positionH>
                <wp:positionV relativeFrom="page">
                  <wp:posOffset>3054985</wp:posOffset>
                </wp:positionV>
                <wp:extent cx="4834255" cy="434975"/>
                <wp:effectExtent l="0" t="0" r="0" b="0"/>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1482428675"/>
                            </w:sdtPr>
                            <w:sdtEndPr/>
                            <w:sdtContent>
                              <w:p w:rsidR="005A7F4D" w:rsidRPr="00BD500D" w:rsidRDefault="005A7F4D" w:rsidP="00DD5A15">
                                <w:pPr>
                                  <w:rPr>
                                    <w:sz w:val="36"/>
                                    <w:szCs w:val="36"/>
                                  </w:rPr>
                                </w:pPr>
                                <w:r>
                                  <w:rPr>
                                    <w:sz w:val="36"/>
                                    <w:szCs w:val="36"/>
                                  </w:rPr>
                                  <w:t>Decedent History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290.25pt;margin-top:240.55pt;width:380.65pt;height:34.25pt;rotation:90;z-index:-25122969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" filled="f" stroked="f">
                <v:textbox>
                  <w:txbxContent>
                    <w:sdt>
                      <w:sdtPr>
                        <w:rPr>
                          <w:sz w:val="36"/>
                          <w:szCs w:val="36"/>
                        </w:rPr>
                        <w:alias w:val="Subtitle Odd"/>
                        <w:tag w:val="Subtitle Odd"/>
                        <w:id w:val="1482428675"/>
                      </w:sdtPr>
                      <w:sdtContent>
                        <w:p w:rsidR="005A7F4D" w:rsidRPr="00BD500D" w:rsidRDefault="005A7F4D" w:rsidP="00DD5A15">
                          <w:pPr>
                            <w:rPr>
                              <w:sz w:val="36"/>
                              <w:szCs w:val="36"/>
                            </w:rPr>
                          </w:pPr>
                          <w:r>
                            <w:rPr>
                              <w:sz w:val="36"/>
                              <w:szCs w:val="36"/>
                            </w:rPr>
                            <w:t>Decedent History</w:t>
                          </w:r>
                        </w:p>
                      </w:sdtContent>
                    </w:sdt>
                  </w:txbxContent>
                </v:textbox>
                <w10:wrap anchory="page"/>
                <w10:anchorlock/>
              </v:shape>
            </w:pict>
          </mc:Fallback>
        </mc:AlternateContent>
      </w:r>
      <w:r w:rsidR="00483FF8">
        <w:rPr>
          <w:rFonts w:ascii="Calibri" w:hAnsi="Calibri"/>
        </w:rPr>
        <w:t>e, a</w:t>
      </w:r>
      <w:r w:rsidR="000D20E0">
        <w:rPr>
          <w:rFonts w:ascii="Calibri" w:hAnsi="Calibri"/>
        </w:rPr>
        <w:t xml:space="preserve">n additional field, </w:t>
      </w:r>
      <w:r w:rsidR="000D20E0" w:rsidRPr="00483FF8">
        <w:rPr>
          <w:rFonts w:ascii="Calibri" w:hAnsi="Calibri"/>
          <w:b/>
        </w:rPr>
        <w:t>Decedent’s Death Certificate Race</w:t>
      </w:r>
      <w:r w:rsidR="000D20E0">
        <w:rPr>
          <w:rFonts w:ascii="Calibri" w:hAnsi="Calibri"/>
        </w:rPr>
        <w:t xml:space="preserve">, is required </w:t>
      </w:r>
      <w:r w:rsidR="00483FF8">
        <w:rPr>
          <w:rFonts w:ascii="Calibri" w:hAnsi="Calibri"/>
        </w:rPr>
        <w:t>such that the informant may specify how they would like the race to print on the front of the death certificate</w:t>
      </w:r>
      <w:r w:rsidR="000D20E0">
        <w:rPr>
          <w:rFonts w:ascii="Calibri" w:hAnsi="Calibri"/>
        </w:rPr>
        <w:t>.  All other race and ethnicity information will appear on the reverse of the death certificate.</w:t>
      </w:r>
      <w:r w:rsidRPr="00486E82">
        <w:rPr>
          <w:noProof/>
        </w:rPr>
        <w:t xml:space="preserve"> </w:t>
      </w:r>
    </w:p>
    <w:p w:rsidR="001350A1" w:rsidRDefault="001350A1" w:rsidP="00E95150">
      <w:pPr>
        <w:ind w:right="720"/>
        <w:rPr>
          <w:rFonts w:asciiTheme="majorHAnsi" w:eastAsiaTheme="majorEastAsia" w:hAnsiTheme="majorHAnsi" w:cstheme="majorBidi"/>
          <w:b/>
          <w:bCs/>
          <w:color w:val="A9A57C" w:themeColor="accent1"/>
          <w:sz w:val="26"/>
          <w:szCs w:val="26"/>
        </w:rPr>
      </w:pPr>
    </w:p>
    <w:p w:rsidR="00483FF8" w:rsidRPr="00483FF8" w:rsidRDefault="00483FF8" w:rsidP="00E95150">
      <w:pPr>
        <w:ind w:right="720"/>
        <w:rPr>
          <w:rFonts w:asciiTheme="majorHAnsi" w:eastAsiaTheme="majorEastAsia" w:hAnsiTheme="majorHAnsi" w:cstheme="majorBidi"/>
          <w:b/>
          <w:bCs/>
          <w:color w:val="A9A57C" w:themeColor="accent1"/>
          <w:sz w:val="26"/>
          <w:szCs w:val="26"/>
        </w:rPr>
      </w:pPr>
      <w:r w:rsidRPr="00483FF8">
        <w:rPr>
          <w:rFonts w:asciiTheme="majorHAnsi" w:eastAsiaTheme="majorEastAsia" w:hAnsiTheme="majorHAnsi" w:cstheme="majorBidi"/>
          <w:b/>
          <w:bCs/>
          <w:color w:val="A9A57C" w:themeColor="accent1"/>
          <w:sz w:val="26"/>
          <w:szCs w:val="26"/>
        </w:rPr>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554"/>
        <w:gridCol w:w="7626"/>
      </w:tblGrid>
      <w:tr w:rsidR="00483FF8" w:rsidRPr="00483FF8" w:rsidTr="004945F3">
        <w:trPr>
          <w:tblCellSpacing w:w="11" w:type="dxa"/>
        </w:trPr>
        <w:tc>
          <w:tcPr>
            <w:tcW w:w="1526" w:type="dxa"/>
            <w:tcBorders>
              <w:top w:val="nil"/>
              <w:left w:val="nil"/>
              <w:bottom w:val="single" w:sz="4" w:space="0" w:color="DFDCB7" w:themeColor="background2"/>
              <w:right w:val="nil"/>
            </w:tcBorders>
          </w:tcPr>
          <w:p w:rsidR="00483FF8" w:rsidRPr="00483FF8" w:rsidRDefault="00483FF8" w:rsidP="00483FF8">
            <w:pPr>
              <w:spacing w:after="200" w:line="276" w:lineRule="auto"/>
              <w:rPr>
                <w:b/>
                <w:bCs/>
                <w:i/>
                <w:iCs/>
                <w:color w:val="A9A57C" w:themeColor="accent1"/>
                <w:sz w:val="20"/>
                <w:szCs w:val="20"/>
              </w:rPr>
            </w:pPr>
            <w:r>
              <w:rPr>
                <w:b/>
                <w:bCs/>
                <w:i/>
                <w:iCs/>
                <w:color w:val="A9A57C" w:themeColor="accent1"/>
                <w:sz w:val="20"/>
                <w:szCs w:val="20"/>
              </w:rPr>
              <w:t>Decedent’s Ethnicity and Race</w:t>
            </w:r>
          </w:p>
        </w:tc>
        <w:tc>
          <w:tcPr>
            <w:tcW w:w="7654" w:type="dxa"/>
            <w:tcBorders>
              <w:top w:val="nil"/>
              <w:left w:val="nil"/>
              <w:bottom w:val="single" w:sz="4" w:space="0" w:color="DFDCB7" w:themeColor="background2"/>
              <w:right w:val="nil"/>
            </w:tcBorders>
          </w:tcPr>
          <w:p w:rsidR="00483FF8" w:rsidRPr="00483FF8" w:rsidRDefault="00483FF8" w:rsidP="00483FF8">
            <w:pPr>
              <w:spacing w:after="200" w:line="276" w:lineRule="auto"/>
              <w:rPr>
                <w:sz w:val="20"/>
                <w:szCs w:val="20"/>
              </w:rPr>
            </w:pPr>
            <w:r>
              <w:rPr>
                <w:sz w:val="20"/>
                <w:szCs w:val="20"/>
              </w:rPr>
              <w:t>In each of these fields, mark at least one entry, but multiple races and ethnicities may be selected to conform with national standards of reporting. The races and ethnicities selected in these fields will appear on the reverse of the death certificate.</w:t>
            </w:r>
          </w:p>
        </w:tc>
      </w:tr>
      <w:tr w:rsidR="00483FF8" w:rsidRPr="00483FF8"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483FF8" w:rsidRPr="00483FF8" w:rsidRDefault="00483FF8" w:rsidP="00483FF8">
            <w:pPr>
              <w:spacing w:after="200" w:line="276" w:lineRule="auto"/>
              <w:rPr>
                <w:b/>
                <w:bCs/>
                <w:i/>
                <w:iCs/>
                <w:color w:val="A9A57C" w:themeColor="accent1"/>
                <w:sz w:val="20"/>
                <w:szCs w:val="20"/>
              </w:rPr>
            </w:pPr>
            <w:r>
              <w:rPr>
                <w:b/>
                <w:bCs/>
                <w:i/>
                <w:iCs/>
                <w:color w:val="A9A57C" w:themeColor="accent1"/>
                <w:sz w:val="20"/>
                <w:szCs w:val="20"/>
              </w:rPr>
              <w:t>Decedent’s Certificate Race</w:t>
            </w:r>
          </w:p>
        </w:tc>
        <w:tc>
          <w:tcPr>
            <w:tcW w:w="7654" w:type="dxa"/>
            <w:tcBorders>
              <w:top w:val="single" w:sz="4" w:space="0" w:color="DFDCB7" w:themeColor="background2"/>
              <w:left w:val="nil"/>
              <w:bottom w:val="single" w:sz="4" w:space="0" w:color="DFDCB7" w:themeColor="background2"/>
              <w:right w:val="nil"/>
            </w:tcBorders>
          </w:tcPr>
          <w:p w:rsidR="00483FF8" w:rsidRPr="00483FF8" w:rsidRDefault="00483FF8" w:rsidP="00483FF8">
            <w:pPr>
              <w:spacing w:after="200" w:line="276" w:lineRule="auto"/>
              <w:rPr>
                <w:sz w:val="20"/>
                <w:szCs w:val="20"/>
              </w:rPr>
            </w:pPr>
            <w:r>
              <w:rPr>
                <w:sz w:val="20"/>
                <w:szCs w:val="20"/>
              </w:rPr>
              <w:t>Because multiple races may not neatly fit on the face of the death certificate, this field captures the race</w:t>
            </w:r>
            <w:r w:rsidR="00F41AD1">
              <w:rPr>
                <w:sz w:val="20"/>
                <w:szCs w:val="20"/>
              </w:rPr>
              <w:t>(s)</w:t>
            </w:r>
            <w:r>
              <w:rPr>
                <w:sz w:val="20"/>
                <w:szCs w:val="20"/>
              </w:rPr>
              <w:t xml:space="preserve"> that the informant would like printed on the face of the death certificate.</w:t>
            </w:r>
            <w:r w:rsidR="00F41AD1">
              <w:rPr>
                <w:sz w:val="20"/>
                <w:szCs w:val="20"/>
              </w:rPr>
              <w:t xml:space="preserve">  </w:t>
            </w:r>
          </w:p>
        </w:tc>
      </w:tr>
      <w:tr w:rsidR="00483FF8" w:rsidRPr="00483FF8"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483FF8" w:rsidRPr="00483FF8" w:rsidRDefault="00F41AD1" w:rsidP="00483FF8">
            <w:pPr>
              <w:spacing w:after="200" w:line="276" w:lineRule="auto"/>
              <w:rPr>
                <w:b/>
                <w:bCs/>
                <w:i/>
                <w:iCs/>
                <w:color w:val="A9A57C" w:themeColor="accent1"/>
                <w:sz w:val="20"/>
                <w:szCs w:val="20"/>
              </w:rPr>
            </w:pPr>
            <w:r>
              <w:rPr>
                <w:b/>
                <w:bCs/>
                <w:i/>
                <w:iCs/>
                <w:color w:val="A9A57C" w:themeColor="accent1"/>
                <w:sz w:val="20"/>
                <w:szCs w:val="20"/>
              </w:rPr>
              <w:t>Decedent’s Occupation and Industry</w:t>
            </w:r>
          </w:p>
        </w:tc>
        <w:tc>
          <w:tcPr>
            <w:tcW w:w="7654" w:type="dxa"/>
            <w:tcBorders>
              <w:top w:val="single" w:sz="4" w:space="0" w:color="DFDCB7" w:themeColor="background2"/>
              <w:left w:val="nil"/>
              <w:bottom w:val="single" w:sz="4" w:space="0" w:color="DFDCB7" w:themeColor="background2"/>
              <w:right w:val="nil"/>
            </w:tcBorders>
          </w:tcPr>
          <w:p w:rsidR="00483FF8" w:rsidRDefault="00F41AD1" w:rsidP="00F41AD1">
            <w:pPr>
              <w:spacing w:after="200" w:line="276" w:lineRule="auto"/>
              <w:rPr>
                <w:sz w:val="20"/>
                <w:szCs w:val="20"/>
              </w:rPr>
            </w:pPr>
            <w:r>
              <w:rPr>
                <w:sz w:val="20"/>
                <w:szCs w:val="20"/>
              </w:rPr>
              <w:t>Enter detail about the decedent’s latest occupation and industry. Do not enter “retired” or “not working.” Enter “Retired Mechanical Engineer” or “State K-9 Police Officer.” You may refer to this handbook if you need guidance on entering occupation and industry:</w:t>
            </w:r>
          </w:p>
          <w:p w:rsidR="00F41AD1" w:rsidRPr="00483FF8" w:rsidRDefault="006C633D" w:rsidP="00F41AD1">
            <w:pPr>
              <w:spacing w:after="200" w:line="276" w:lineRule="auto"/>
              <w:rPr>
                <w:sz w:val="20"/>
                <w:szCs w:val="20"/>
              </w:rPr>
            </w:pPr>
            <w:hyperlink r:id="rId44" w:history="1">
              <w:r w:rsidR="00F41AD1" w:rsidRPr="00315F3E">
                <w:rPr>
                  <w:rStyle w:val="Hyperlink"/>
                  <w:sz w:val="20"/>
                  <w:szCs w:val="20"/>
                </w:rPr>
                <w:t>http://www.cdc.gov/niosh/docs/2012-149/pdfs/2012-149.pdf</w:t>
              </w:r>
            </w:hyperlink>
            <w:r w:rsidR="00F41AD1">
              <w:rPr>
                <w:sz w:val="20"/>
                <w:szCs w:val="20"/>
              </w:rPr>
              <w:t xml:space="preserve">. </w:t>
            </w:r>
          </w:p>
        </w:tc>
      </w:tr>
      <w:tr w:rsidR="00E95150" w:rsidRPr="00483FF8" w:rsidTr="004945F3">
        <w:trPr>
          <w:tblCellSpacing w:w="11" w:type="dxa"/>
        </w:trPr>
        <w:tc>
          <w:tcPr>
            <w:tcW w:w="1526" w:type="dxa"/>
            <w:tcBorders>
              <w:top w:val="single" w:sz="4" w:space="0" w:color="DFDCB7" w:themeColor="background2"/>
              <w:left w:val="nil"/>
              <w:bottom w:val="single" w:sz="4" w:space="0" w:color="DFDCB7" w:themeColor="background2"/>
              <w:right w:val="nil"/>
            </w:tcBorders>
          </w:tcPr>
          <w:p w:rsidR="00E95150" w:rsidRDefault="00E95150" w:rsidP="00483FF8">
            <w:pPr>
              <w:rPr>
                <w:b/>
                <w:bCs/>
                <w:i/>
                <w:iCs/>
                <w:color w:val="A9A57C" w:themeColor="accent1"/>
                <w:sz w:val="20"/>
                <w:szCs w:val="20"/>
              </w:rPr>
            </w:pPr>
            <w:r>
              <w:rPr>
                <w:b/>
                <w:bCs/>
                <w:i/>
                <w:iCs/>
                <w:color w:val="A9A57C" w:themeColor="accent1"/>
                <w:sz w:val="20"/>
                <w:szCs w:val="20"/>
              </w:rPr>
              <w:t>Decedent’s Education</w:t>
            </w:r>
          </w:p>
        </w:tc>
        <w:tc>
          <w:tcPr>
            <w:tcW w:w="7654" w:type="dxa"/>
            <w:tcBorders>
              <w:top w:val="single" w:sz="4" w:space="0" w:color="DFDCB7" w:themeColor="background2"/>
              <w:left w:val="nil"/>
              <w:bottom w:val="single" w:sz="4" w:space="0" w:color="DFDCB7" w:themeColor="background2"/>
              <w:right w:val="nil"/>
            </w:tcBorders>
          </w:tcPr>
          <w:p w:rsidR="00E95150" w:rsidRDefault="00E95150" w:rsidP="00F41AD1">
            <w:pPr>
              <w:rPr>
                <w:sz w:val="20"/>
                <w:szCs w:val="20"/>
              </w:rPr>
            </w:pPr>
            <w:r>
              <w:rPr>
                <w:sz w:val="20"/>
                <w:szCs w:val="20"/>
              </w:rPr>
              <w:t>This field is a pick-list to choose a category that best represents the decedent’s level of education. If the decedent was not educated in the United States, ask the informant to select the category that most closely reflects the educational level achieved.</w:t>
            </w:r>
          </w:p>
        </w:tc>
      </w:tr>
    </w:tbl>
    <w:p w:rsidR="00AC666D" w:rsidRPr="00AC666D" w:rsidRDefault="001E3396" w:rsidP="00584CB0">
      <w:pPr>
        <w:pStyle w:val="Heading1"/>
      </w:pPr>
      <w:r w:rsidRPr="00241374">
        <w:rPr>
          <w:rFonts w:ascii="Calibri" w:hAnsi="Calibri"/>
          <w:noProof/>
          <w:sz w:val="18"/>
          <w:szCs w:val="18"/>
        </w:rPr>
        <mc:AlternateContent>
          <mc:Choice Requires="wps">
            <w:drawing>
              <wp:anchor distT="0" distB="0" distL="114300" distR="114300" simplePos="0" relativeHeight="251784191" behindDoc="0" locked="0" layoutInCell="1" allowOverlap="1" wp14:anchorId="560B05D5" wp14:editId="7FEB995D">
                <wp:simplePos x="0" y="0"/>
                <wp:positionH relativeFrom="column">
                  <wp:posOffset>-4540885</wp:posOffset>
                </wp:positionH>
                <wp:positionV relativeFrom="paragraph">
                  <wp:posOffset>279400</wp:posOffset>
                </wp:positionV>
                <wp:extent cx="1250315" cy="908685"/>
                <wp:effectExtent l="0" t="0" r="235585" b="24765"/>
                <wp:wrapNone/>
                <wp:docPr id="82" name="Rectangular Callout 82"/>
                <wp:cNvGraphicFramePr/>
                <a:graphic xmlns:a="http://schemas.openxmlformats.org/drawingml/2006/main">
                  <a:graphicData uri="http://schemas.microsoft.com/office/word/2010/wordprocessingShape">
                    <wps:wsp>
                      <wps:cNvSpPr/>
                      <wps:spPr>
                        <a:xfrm>
                          <a:off x="0" y="0"/>
                          <a:ext cx="1250315" cy="908685"/>
                        </a:xfrm>
                        <a:prstGeom prst="wedgeRectCallout">
                          <a:avLst>
                            <a:gd name="adj1" fmla="val 65350"/>
                            <a:gd name="adj2" fmla="val 27289"/>
                          </a:avLst>
                        </a:prstGeom>
                        <a:solidFill>
                          <a:srgbClr val="FFFFFF"/>
                        </a:solidFill>
                        <a:ln w="25400" cap="flat" cmpd="sng" algn="ctr">
                          <a:solidFill>
                            <a:srgbClr val="7DA329">
                              <a:alpha val="50196"/>
                            </a:srgbClr>
                          </a:solidFill>
                          <a:prstDash val="solid"/>
                        </a:ln>
                        <a:effectLst/>
                      </wps:spPr>
                      <wps:txbx>
                        <w:txbxContent>
                          <w:p w:rsidR="005A7F4D" w:rsidRDefault="005A7F4D" w:rsidP="00241374">
                            <w:r w:rsidRPr="00E65309">
                              <w:rPr>
                                <w:sz w:val="18"/>
                                <w:szCs w:val="18"/>
                              </w:rPr>
                              <w:t>Enter in information about the decedent’s known</w:t>
                            </w:r>
                            <w:r>
                              <w:t xml:space="preserve"> </w:t>
                            </w:r>
                            <w:r w:rsidRPr="00E65309">
                              <w:rPr>
                                <w:sz w:val="18"/>
                                <w:szCs w:val="18"/>
                              </w:rPr>
                              <w:t>occupation</w:t>
                            </w:r>
                            <w:r>
                              <w:rPr>
                                <w:sz w:val="18"/>
                                <w:szCs w:val="18"/>
                              </w:rPr>
                              <w:t xml:space="preserve"> and industry as well as education level.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2" o:spid="_x0000_s1106" type="#_x0000_t61" style="position:absolute;margin-left:-357.55pt;margin-top:22pt;width:98.45pt;height:71.55pt;z-index:251784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" adj="24916,16694" strokecolor="#7da329" strokeweight="2pt">
                <v:stroke opacity="32896f"/>
                <v:textbox>
                  <w:txbxContent>
                    <w:p w:rsidR="005A7F4D" w:rsidRDefault="005A7F4D" w:rsidP="00241374">
                      <w:r w:rsidRPr="00E65309">
                        <w:rPr>
                          <w:sz w:val="18"/>
                          <w:szCs w:val="18"/>
                        </w:rPr>
                        <w:t>Enter in information about the decedent’s known</w:t>
                      </w:r>
                      <w:r>
                        <w:t xml:space="preserve"> </w:t>
                      </w:r>
                      <w:r w:rsidRPr="00E65309">
                        <w:rPr>
                          <w:sz w:val="18"/>
                          <w:szCs w:val="18"/>
                        </w:rPr>
                        <w:t>occupation</w:t>
                      </w:r>
                      <w:r>
                        <w:rPr>
                          <w:sz w:val="18"/>
                          <w:szCs w:val="18"/>
                        </w:rPr>
                        <w:t xml:space="preserve"> and industry as well as education level.</w:t>
                      </w:r>
                    </w:p>
                  </w:txbxContent>
                </v:textbox>
              </v:shape>
            </w:pict>
          </mc:Fallback>
        </mc:AlternateContent>
      </w:r>
      <w:r>
        <w:rPr>
          <w:rFonts w:ascii="Calibri" w:hAnsi="Calibri"/>
          <w:noProof/>
        </w:rPr>
        <mc:AlternateContent>
          <mc:Choice Requires="wps">
            <w:drawing>
              <wp:anchor distT="0" distB="0" distL="114300" distR="114300" simplePos="0" relativeHeight="251785215" behindDoc="0" locked="0" layoutInCell="1" allowOverlap="1" wp14:anchorId="0C676E96" wp14:editId="770A363F">
                <wp:simplePos x="0" y="0"/>
                <wp:positionH relativeFrom="column">
                  <wp:posOffset>-5613630</wp:posOffset>
                </wp:positionH>
                <wp:positionV relativeFrom="paragraph">
                  <wp:posOffset>596938</wp:posOffset>
                </wp:positionV>
                <wp:extent cx="2126256" cy="1261432"/>
                <wp:effectExtent l="0" t="0" r="350520" b="15240"/>
                <wp:wrapNone/>
                <wp:docPr id="84" name="Rectangular Callout 84"/>
                <wp:cNvGraphicFramePr/>
                <a:graphic xmlns:a="http://schemas.openxmlformats.org/drawingml/2006/main">
                  <a:graphicData uri="http://schemas.microsoft.com/office/word/2010/wordprocessingShape">
                    <wps:wsp>
                      <wps:cNvSpPr/>
                      <wps:spPr>
                        <a:xfrm>
                          <a:off x="0" y="0"/>
                          <a:ext cx="2126256" cy="1261432"/>
                        </a:xfrm>
                        <a:prstGeom prst="wedgeRectCallout">
                          <a:avLst>
                            <a:gd name="adj1" fmla="val 65013"/>
                            <a:gd name="adj2" fmla="val -13317"/>
                          </a:avLst>
                        </a:prstGeom>
                        <a:solidFill>
                          <a:srgbClr val="FFFFFF"/>
                        </a:solidFill>
                        <a:ln w="25400" cap="flat" cmpd="sng" algn="ctr">
                          <a:solidFill>
                            <a:srgbClr val="7DA329">
                              <a:alpha val="50196"/>
                            </a:srgbClr>
                          </a:solidFill>
                          <a:prstDash val="solid"/>
                        </a:ln>
                        <a:effectLst/>
                      </wps:spPr>
                      <wps:txbx>
                        <w:txbxContent>
                          <w:p w:rsidR="005A7F4D" w:rsidRPr="006014F8" w:rsidRDefault="005A7F4D" w:rsidP="00241374">
                            <w:pPr>
                              <w:rPr>
                                <w:rFonts w:ascii="Calibri" w:hAnsi="Calibri"/>
                                <w:sz w:val="18"/>
                                <w:szCs w:val="18"/>
                              </w:rPr>
                            </w:pPr>
                            <w:r w:rsidRPr="00241374">
                              <w:rPr>
                                <w:rFonts w:ascii="Calibri" w:hAnsi="Calibri"/>
                                <w:sz w:val="18"/>
                                <w:szCs w:val="18"/>
                              </w:rPr>
                              <w:t xml:space="preserve">The system may prompt for more accurate and specific data when you enter information </w:t>
                            </w:r>
                            <w:r>
                              <w:rPr>
                                <w:rFonts w:ascii="Calibri" w:hAnsi="Calibri"/>
                                <w:sz w:val="18"/>
                                <w:szCs w:val="18"/>
                              </w:rPr>
                              <w:t xml:space="preserve">about </w:t>
                            </w:r>
                            <w:r w:rsidRPr="00241374">
                              <w:rPr>
                                <w:rFonts w:ascii="Calibri" w:hAnsi="Calibri"/>
                                <w:sz w:val="18"/>
                                <w:szCs w:val="18"/>
                              </w:rPr>
                              <w:t xml:space="preserve">the </w:t>
                            </w:r>
                            <w:r w:rsidRPr="00241374">
                              <w:rPr>
                                <w:rFonts w:ascii="Calibri" w:hAnsi="Calibri"/>
                                <w:b/>
                                <w:sz w:val="18"/>
                                <w:szCs w:val="18"/>
                              </w:rPr>
                              <w:t>Decedent’s Occupation</w:t>
                            </w:r>
                            <w:r w:rsidRPr="00241374">
                              <w:rPr>
                                <w:rFonts w:ascii="Calibri" w:hAnsi="Calibri"/>
                                <w:sz w:val="18"/>
                                <w:szCs w:val="18"/>
                              </w:rPr>
                              <w:t xml:space="preserve"> and </w:t>
                            </w:r>
                            <w:r w:rsidRPr="00241374">
                              <w:rPr>
                                <w:rFonts w:ascii="Calibri" w:hAnsi="Calibri"/>
                                <w:b/>
                                <w:sz w:val="18"/>
                                <w:szCs w:val="18"/>
                              </w:rPr>
                              <w:t>Industry</w:t>
                            </w:r>
                            <w:r>
                              <w:rPr>
                                <w:rFonts w:ascii="Calibri" w:hAnsi="Calibri"/>
                                <w:b/>
                                <w:sz w:val="18"/>
                                <w:szCs w:val="18"/>
                              </w:rPr>
                              <w:t xml:space="preserve">. </w:t>
                            </w:r>
                            <w:r w:rsidRPr="006014F8">
                              <w:rPr>
                                <w:rFonts w:ascii="Calibri" w:hAnsi="Calibri"/>
                                <w:sz w:val="18"/>
                                <w:szCs w:val="18"/>
                              </w:rPr>
                              <w:t>If the decedent is an infant or child, put “INFANT” or “CHILD” in the Occupation and Industry fields.</w:t>
                            </w:r>
                          </w:p>
                          <w:p w:rsidR="005A7F4D" w:rsidRPr="00241374" w:rsidRDefault="005A7F4D" w:rsidP="00241374">
                            <w:pPr>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84" o:spid="_x0000_s1107" type="#_x0000_t61" style="position:absolute;margin-left:-442pt;margin-top:47pt;width:167.4pt;height:99.35pt;z-index:25178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" adj="24843,7924" strokecolor="#7da329" strokeweight="2pt">
                <v:stroke opacity="32896f"/>
                <v:textbox>
                  <w:txbxContent>
                    <w:p w:rsidR="005A7F4D" w:rsidRPr="006014F8" w:rsidRDefault="005A7F4D" w:rsidP="00241374">
                      <w:pPr>
                        <w:rPr>
                          <w:rFonts w:ascii="Calibri" w:hAnsi="Calibri"/>
                          <w:sz w:val="18"/>
                          <w:szCs w:val="18"/>
                        </w:rPr>
                      </w:pPr>
                      <w:r w:rsidRPr="00241374">
                        <w:rPr>
                          <w:rFonts w:ascii="Calibri" w:hAnsi="Calibri"/>
                          <w:sz w:val="18"/>
                          <w:szCs w:val="18"/>
                        </w:rPr>
                        <w:t xml:space="preserve">The system may prompt for more accurate and specific data when you enter information </w:t>
                      </w:r>
                      <w:r>
                        <w:rPr>
                          <w:rFonts w:ascii="Calibri" w:hAnsi="Calibri"/>
                          <w:sz w:val="18"/>
                          <w:szCs w:val="18"/>
                        </w:rPr>
                        <w:t xml:space="preserve">about </w:t>
                      </w:r>
                      <w:r w:rsidRPr="00241374">
                        <w:rPr>
                          <w:rFonts w:ascii="Calibri" w:hAnsi="Calibri"/>
                          <w:sz w:val="18"/>
                          <w:szCs w:val="18"/>
                        </w:rPr>
                        <w:t xml:space="preserve">the </w:t>
                      </w:r>
                      <w:r w:rsidRPr="00241374">
                        <w:rPr>
                          <w:rFonts w:ascii="Calibri" w:hAnsi="Calibri"/>
                          <w:b/>
                          <w:sz w:val="18"/>
                          <w:szCs w:val="18"/>
                        </w:rPr>
                        <w:t>Decedent’s Occupation</w:t>
                      </w:r>
                      <w:r w:rsidRPr="00241374">
                        <w:rPr>
                          <w:rFonts w:ascii="Calibri" w:hAnsi="Calibri"/>
                          <w:sz w:val="18"/>
                          <w:szCs w:val="18"/>
                        </w:rPr>
                        <w:t xml:space="preserve"> and </w:t>
                      </w:r>
                      <w:r w:rsidRPr="00241374">
                        <w:rPr>
                          <w:rFonts w:ascii="Calibri" w:hAnsi="Calibri"/>
                          <w:b/>
                          <w:sz w:val="18"/>
                          <w:szCs w:val="18"/>
                        </w:rPr>
                        <w:t>Industry</w:t>
                      </w:r>
                      <w:r>
                        <w:rPr>
                          <w:rFonts w:ascii="Calibri" w:hAnsi="Calibri"/>
                          <w:b/>
                          <w:sz w:val="18"/>
                          <w:szCs w:val="18"/>
                        </w:rPr>
                        <w:t xml:space="preserve">. </w:t>
                      </w:r>
                      <w:r w:rsidRPr="006014F8">
                        <w:rPr>
                          <w:rFonts w:ascii="Calibri" w:hAnsi="Calibri"/>
                          <w:sz w:val="18"/>
                          <w:szCs w:val="18"/>
                        </w:rPr>
                        <w:t>If the decedent is an infant or child, put “INFANT” or “CHILD” in the Occupation and Industry fields.</w:t>
                      </w:r>
                    </w:p>
                    <w:p w:rsidR="005A7F4D" w:rsidRPr="00241374" w:rsidRDefault="005A7F4D" w:rsidP="00241374">
                      <w:pPr>
                        <w:rPr>
                          <w:b/>
                          <w:sz w:val="18"/>
                          <w:szCs w:val="18"/>
                        </w:rPr>
                      </w:pPr>
                    </w:p>
                  </w:txbxContent>
                </v:textbox>
              </v:shape>
            </w:pict>
          </mc:Fallback>
        </mc:AlternateContent>
      </w:r>
      <w:r w:rsidR="00AC666D">
        <w:t>Tab 4. Informant</w:t>
      </w:r>
      <w:r w:rsidR="006B2A63">
        <w:tab/>
      </w:r>
    </w:p>
    <w:p w:rsidR="00D44E78" w:rsidRDefault="00D87203" w:rsidP="00E0542B">
      <w:pPr>
        <w:ind w:right="810"/>
      </w:pPr>
      <w:r>
        <w:t>An informant</w:t>
      </w:r>
      <w:r w:rsidR="00D44E78">
        <w:t xml:space="preserve"> </w:t>
      </w:r>
      <w:r w:rsidR="00E95150">
        <w:t>is the individual that provided the legal and personal information about the decedent. An inform</w:t>
      </w:r>
      <w:r w:rsidR="00526952" w:rsidRPr="00F073E9">
        <w:rPr>
          <w:rFonts w:ascii="Calibri" w:eastAsia="Calibri" w:hAnsi="Calibri" w:cs="Times New Roman"/>
          <w:noProof/>
          <w:sz w:val="40"/>
          <w:szCs w:val="36"/>
        </w:rPr>
        <mc:AlternateContent>
          <mc:Choice Requires="wps">
            <w:drawing>
              <wp:anchor distT="0" distB="0" distL="114300" distR="114300" simplePos="0" relativeHeight="252088830" behindDoc="1" locked="1" layoutInCell="1" allowOverlap="1" wp14:anchorId="5DD01335" wp14:editId="127DCFEB">
                <wp:simplePos x="0" y="0"/>
                <wp:positionH relativeFrom="column">
                  <wp:posOffset>-2707005</wp:posOffset>
                </wp:positionH>
                <wp:positionV relativeFrom="page">
                  <wp:posOffset>3105150</wp:posOffset>
                </wp:positionV>
                <wp:extent cx="4834255" cy="434975"/>
                <wp:effectExtent l="0" t="0" r="0" b="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767385947"/>
                            </w:sdtPr>
                            <w:sdtEndPr/>
                            <w:sdtContent>
                              <w:p w:rsidR="005A7F4D" w:rsidRPr="00BD500D" w:rsidRDefault="005A7F4D" w:rsidP="0096124F">
                                <w:pPr>
                                  <w:jc w:val="right"/>
                                  <w:rPr>
                                    <w:sz w:val="36"/>
                                    <w:szCs w:val="36"/>
                                  </w:rPr>
                                </w:pPr>
                                <w:r>
                                  <w:rPr>
                                    <w:sz w:val="36"/>
                                    <w:szCs w:val="36"/>
                                  </w:rPr>
                                  <w:t>Informant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213.15pt;margin-top:244.5pt;width:380.65pt;height:34.25pt;rotation:-90;z-index:-2512276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" filled="f" stroked="f">
                <v:textbox>
                  <w:txbxContent>
                    <w:sdt>
                      <w:sdtPr>
                        <w:rPr>
                          <w:sz w:val="36"/>
                          <w:szCs w:val="36"/>
                        </w:rPr>
                        <w:alias w:val="Subtitle Odd"/>
                        <w:tag w:val="Subtitle Odd"/>
                        <w:id w:val="-767385947"/>
                      </w:sdtPr>
                      <w:sdtContent>
                        <w:p w:rsidR="005A7F4D" w:rsidRPr="00BD500D" w:rsidRDefault="005A7F4D" w:rsidP="0096124F">
                          <w:pPr>
                            <w:jc w:val="right"/>
                            <w:rPr>
                              <w:sz w:val="36"/>
                              <w:szCs w:val="36"/>
                            </w:rPr>
                          </w:pPr>
                          <w:r>
                            <w:rPr>
                              <w:sz w:val="36"/>
                              <w:szCs w:val="36"/>
                            </w:rPr>
                            <w:t>Informant</w:t>
                          </w:r>
                        </w:p>
                      </w:sdtContent>
                    </w:sdt>
                  </w:txbxContent>
                </v:textbox>
                <w10:wrap anchory="page"/>
                <w10:anchorlock/>
              </v:shape>
            </w:pict>
          </mc:Fallback>
        </mc:AlternateContent>
      </w:r>
      <w:r w:rsidR="00E95150">
        <w:t xml:space="preserve">ant worksheet is available from the Registry for use by </w:t>
      </w:r>
      <w:r w:rsidR="004945F3">
        <w:t>family designees</w:t>
      </w:r>
      <w:r w:rsidR="00E95150">
        <w:t>.</w:t>
      </w:r>
      <w:r w:rsidR="00D44E78">
        <w:t xml:space="preserve"> </w:t>
      </w:r>
      <w:r w:rsidR="00E95150">
        <w:t xml:space="preserve">Use of the worksheet is not required, but it can help to capture the information in the new death certificate format. </w:t>
      </w:r>
      <w:r w:rsidR="00893A46">
        <w:t>Enter this</w:t>
      </w:r>
      <w:r w:rsidR="00313E5E">
        <w:t xml:space="preserve"> information </w:t>
      </w:r>
      <w:r w:rsidR="00C943F5">
        <w:t>in</w:t>
      </w:r>
      <w:r w:rsidR="00D44E78">
        <w:t xml:space="preserve"> </w:t>
      </w:r>
      <w:r w:rsidR="00D44E78" w:rsidRPr="00313E5E">
        <w:rPr>
          <w:b/>
        </w:rPr>
        <w:t>Tab 4</w:t>
      </w:r>
      <w:r w:rsidR="00D44E78">
        <w:t xml:space="preserve">: </w:t>
      </w:r>
    </w:p>
    <w:p w:rsidR="00D44E78" w:rsidRDefault="00486E82" w:rsidP="00D44E78">
      <w:pPr>
        <w:ind w:right="810"/>
      </w:pPr>
      <w:r>
        <w:rPr>
          <w:noProof/>
        </w:rPr>
        <mc:AlternateContent>
          <mc:Choice Requires="wpg">
            <w:drawing>
              <wp:anchor distT="0" distB="0" distL="114300" distR="114300" simplePos="0" relativeHeight="252013054" behindDoc="0" locked="0" layoutInCell="1" allowOverlap="1" wp14:anchorId="7F9E20EA" wp14:editId="7061BA33">
                <wp:simplePos x="0" y="0"/>
                <wp:positionH relativeFrom="column">
                  <wp:posOffset>12700</wp:posOffset>
                </wp:positionH>
                <wp:positionV relativeFrom="paragraph">
                  <wp:posOffset>1125220</wp:posOffset>
                </wp:positionV>
                <wp:extent cx="5973445" cy="3175635"/>
                <wp:effectExtent l="171450" t="171450" r="27305" b="367665"/>
                <wp:wrapTopAndBottom/>
                <wp:docPr id="79" name="Group 79" descr="Image displaying VIP activity described in text"/>
                <wp:cNvGraphicFramePr/>
                <a:graphic xmlns:a="http://schemas.openxmlformats.org/drawingml/2006/main">
                  <a:graphicData uri="http://schemas.microsoft.com/office/word/2010/wordprocessingGroup">
                    <wpg:wgp>
                      <wpg:cNvGrpSpPr/>
                      <wpg:grpSpPr>
                        <a:xfrm>
                          <a:off x="0" y="0"/>
                          <a:ext cx="5973445" cy="3175635"/>
                          <a:chOff x="0" y="0"/>
                          <a:chExt cx="5973445" cy="3175635"/>
                        </a:xfrm>
                      </wpg:grpSpPr>
                      <wpg:grpSp>
                        <wpg:cNvPr id="302" name="Group 302"/>
                        <wpg:cNvGrpSpPr/>
                        <wpg:grpSpPr>
                          <a:xfrm>
                            <a:off x="0" y="0"/>
                            <a:ext cx="5973445" cy="3175635"/>
                            <a:chOff x="0" y="0"/>
                            <a:chExt cx="5974170" cy="3175761"/>
                          </a:xfrm>
                        </wpg:grpSpPr>
                        <pic:pic xmlns:pic="http://schemas.openxmlformats.org/drawingml/2006/picture">
                          <pic:nvPicPr>
                            <pic:cNvPr id="295" name="Picture 295" descr="Image displaying VIP activity described in text"/>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34529" cy="3175761"/>
                            </a:xfrm>
                            <a:prstGeom prst="rect">
                              <a:avLst/>
                            </a:prstGeom>
                            <a:ln>
                              <a:noFill/>
                            </a:ln>
                            <a:effectLst>
                              <a:outerShdw blurRad="292100" dist="139700" dir="2700000" algn="tl" rotWithShape="0">
                                <a:srgbClr val="333333">
                                  <a:alpha val="65000"/>
                                </a:srgbClr>
                              </a:outerShdw>
                            </a:effectLst>
                          </pic:spPr>
                        </pic:pic>
                        <wps:wsp>
                          <wps:cNvPr id="322" name="Rectangular Callout 322"/>
                          <wps:cNvSpPr/>
                          <wps:spPr>
                            <a:xfrm>
                              <a:off x="4249465" y="558435"/>
                              <a:ext cx="1724705" cy="1248467"/>
                            </a:xfrm>
                            <a:prstGeom prst="wedgeRectCallout">
                              <a:avLst>
                                <a:gd name="adj1" fmla="val -68056"/>
                                <a:gd name="adj2" fmla="val -38900"/>
                              </a:avLst>
                            </a:prstGeom>
                            <a:solidFill>
                              <a:srgbClr val="FFFFFF"/>
                            </a:solidFill>
                            <a:ln w="25400" cap="flat" cmpd="sng" algn="ctr">
                              <a:solidFill>
                                <a:srgbClr val="7DA329">
                                  <a:alpha val="50196"/>
                                </a:srgbClr>
                              </a:solidFill>
                              <a:prstDash val="solid"/>
                            </a:ln>
                            <a:effectLst/>
                          </wps:spPr>
                          <wps:txbx>
                            <w:txbxContent>
                              <w:p w:rsidR="005A7F4D" w:rsidRPr="00B05978" w:rsidRDefault="005A7F4D" w:rsidP="0084411D">
                                <w:r>
                                  <w:rPr>
                                    <w:sz w:val="18"/>
                                    <w:szCs w:val="18"/>
                                  </w:rPr>
                                  <w:t>If the</w:t>
                                </w:r>
                                <w:r w:rsidRPr="0084411D">
                                  <w:rPr>
                                    <w:sz w:val="18"/>
                                    <w:szCs w:val="18"/>
                                  </w:rPr>
                                  <w:t xml:space="preserve"> informant’s </w:t>
                                </w:r>
                                <w:r>
                                  <w:rPr>
                                    <w:sz w:val="18"/>
                                    <w:szCs w:val="18"/>
                                  </w:rPr>
                                  <w:t xml:space="preserve">mailing </w:t>
                                </w:r>
                                <w:r w:rsidRPr="0084411D">
                                  <w:rPr>
                                    <w:sz w:val="18"/>
                                    <w:szCs w:val="18"/>
                                  </w:rPr>
                                  <w:t xml:space="preserve">address </w:t>
                                </w:r>
                                <w:r>
                                  <w:rPr>
                                    <w:sz w:val="18"/>
                                    <w:szCs w:val="18"/>
                                  </w:rPr>
                                  <w:t>is</w:t>
                                </w:r>
                                <w:r w:rsidRPr="0084411D">
                                  <w:rPr>
                                    <w:sz w:val="18"/>
                                    <w:szCs w:val="18"/>
                                  </w:rPr>
                                  <w:t xml:space="preserve"> the same as the</w:t>
                                </w:r>
                                <w:r>
                                  <w:t xml:space="preserve"> </w:t>
                                </w:r>
                                <w:r>
                                  <w:rPr>
                                    <w:sz w:val="18"/>
                                    <w:szCs w:val="18"/>
                                  </w:rPr>
                                  <w:t xml:space="preserve">decedent, </w:t>
                                </w:r>
                                <w:r w:rsidRPr="0084411D">
                                  <w:rPr>
                                    <w:sz w:val="18"/>
                                    <w:szCs w:val="18"/>
                                  </w:rPr>
                                  <w:t xml:space="preserve">click </w:t>
                                </w:r>
                                <w:r>
                                  <w:rPr>
                                    <w:sz w:val="18"/>
                                    <w:szCs w:val="18"/>
                                  </w:rPr>
                                  <w:t xml:space="preserve">the box for </w:t>
                                </w:r>
                                <w:r w:rsidRPr="0084411D">
                                  <w:rPr>
                                    <w:b/>
                                    <w:sz w:val="18"/>
                                    <w:szCs w:val="18"/>
                                  </w:rPr>
                                  <w:t>Address same as decedent</w:t>
                                </w:r>
                                <w:r>
                                  <w:rPr>
                                    <w:b/>
                                    <w:sz w:val="18"/>
                                    <w:szCs w:val="18"/>
                                  </w:rPr>
                                  <w:t xml:space="preserve">’s residence.  </w:t>
                                </w:r>
                                <w:r w:rsidRPr="00B05978">
                                  <w:rPr>
                                    <w:sz w:val="18"/>
                                    <w:szCs w:val="18"/>
                                  </w:rPr>
                                  <w:t>The address will then be entered for you</w:t>
                                </w:r>
                                <w:r>
                                  <w:rPr>
                                    <w:sz w:val="18"/>
                                    <w:szCs w:val="18"/>
                                  </w:rPr>
                                  <w:t>, upon leaving the 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ular Callout 298"/>
                          <wps:cNvSpPr/>
                          <wps:spPr>
                            <a:xfrm>
                              <a:off x="125886" y="1806902"/>
                              <a:ext cx="1567180" cy="777240"/>
                            </a:xfrm>
                            <a:prstGeom prst="wedgeRectCallout">
                              <a:avLst>
                                <a:gd name="adj1" fmla="val 8756"/>
                                <a:gd name="adj2" fmla="val -92440"/>
                              </a:avLst>
                            </a:prstGeom>
                            <a:solidFill>
                              <a:srgbClr val="FFFFFF"/>
                            </a:solidFill>
                            <a:ln w="25400" cap="flat" cmpd="sng" algn="ctr">
                              <a:solidFill>
                                <a:srgbClr val="7DA329">
                                  <a:alpha val="50196"/>
                                </a:srgbClr>
                              </a:solidFill>
                              <a:prstDash val="solid"/>
                            </a:ln>
                            <a:effectLst/>
                          </wps:spPr>
                          <wps:txbx>
                            <w:txbxContent>
                              <w:p w:rsidR="005A7F4D" w:rsidRDefault="005A7F4D" w:rsidP="00B05978">
                                <w:r>
                                  <w:rPr>
                                    <w:sz w:val="18"/>
                                    <w:szCs w:val="18"/>
                                  </w:rPr>
                                  <w:t>For most pick-lists, there is an option for “other,” if none of the available choices are appropriate.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tangular Callout 320"/>
                          <wps:cNvSpPr/>
                          <wps:spPr>
                            <a:xfrm>
                              <a:off x="1549886" y="664523"/>
                              <a:ext cx="1112188" cy="1316756"/>
                            </a:xfrm>
                            <a:prstGeom prst="wedgeRectCallout">
                              <a:avLst>
                                <a:gd name="adj1" fmla="val 62352"/>
                                <a:gd name="adj2" fmla="val -1688"/>
                              </a:avLst>
                            </a:prstGeom>
                            <a:solidFill>
                              <a:srgbClr val="FFFFFF"/>
                            </a:solidFill>
                            <a:ln w="25400" cap="flat" cmpd="sng" algn="ctr">
                              <a:solidFill>
                                <a:srgbClr val="7DA329">
                                  <a:alpha val="50196"/>
                                </a:srgbClr>
                              </a:solidFill>
                              <a:prstDash val="solid"/>
                            </a:ln>
                            <a:effectLst/>
                          </wps:spPr>
                          <wps:txbx>
                            <w:txbxContent>
                              <w:p w:rsidR="005A7F4D" w:rsidRDefault="005A7F4D" w:rsidP="00313E5E">
                                <w:r>
                                  <w:rPr>
                                    <w:sz w:val="18"/>
                                    <w:szCs w:val="18"/>
                                  </w:rPr>
                                  <w:t xml:space="preserve">A </w:t>
                                </w:r>
                                <w:r w:rsidRPr="00313E5E">
                                  <w:rPr>
                                    <w:sz w:val="18"/>
                                    <w:szCs w:val="18"/>
                                  </w:rPr>
                                  <w:t>P.O. Box is acceptable for the informant</w:t>
                                </w:r>
                                <w:r>
                                  <w:rPr>
                                    <w:sz w:val="18"/>
                                    <w:szCs w:val="18"/>
                                  </w:rPr>
                                  <w:t>’s</w:t>
                                </w:r>
                                <w:r w:rsidRPr="00313E5E">
                                  <w:rPr>
                                    <w:sz w:val="18"/>
                                    <w:szCs w:val="18"/>
                                  </w:rPr>
                                  <w:t xml:space="preserve"> address</w:t>
                                </w:r>
                                <w:r w:rsidR="004C60A0">
                                  <w:rPr>
                                    <w:sz w:val="18"/>
                                    <w:szCs w:val="18"/>
                                  </w:rPr>
                                  <w:t>. However, in version 4.2 enter the PO Box in the Street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6" name="Rectangle 76" descr="Highlighting Informant tab"/>
                        <wps:cNvSpPr/>
                        <wps:spPr>
                          <a:xfrm>
                            <a:off x="2661751" y="201418"/>
                            <a:ext cx="672796" cy="169545"/>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9" o:spid="_x0000_s1109" alt="Image displaying VIP activity described in text" style="position:absolute;margin-left:1pt;margin-top:88.6pt;width:470.35pt;height:250.05pt;z-index:252013054" coordsize="59734,31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">
                <v:group id="Group 302" o:spid="_x0000_s1110" style="position:absolute;width:59734;height:31756" coordsize="59741,31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Picture 295" o:spid="_x0000_s1111" type="#_x0000_t75" alt="Image displaying VIP activity described in text" style="position:absolute;width:52345;height:31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2W4rGAAAA3AAAAA8AAABkcnMvZG93bnJldi54bWxEj91qwkAUhO8LfYflFHpXN1X8i65SBKHQ&#10;io36ACfZkx/Mno3ZbYxv3xWEXg4z8w2zXPemFh21rrKs4H0QgSDOrK64UHA6bt9mIJxH1lhbJgU3&#10;crBePT8tMdb2ygl1B1+IAGEXo4LS+yaW0mUlGXQD2xAHL7etQR9kW0jd4jXATS2HUTSRBisOCyU2&#10;tCkpOx9+jYLRLPlOd/sidz+nTZecq/Rre5kq9frSfyxAeOr9f/jR/tQKhvMx3M+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ZbisYAAADcAAAADwAAAAAAAAAAAAAA&#10;AACfAgAAZHJzL2Rvd25yZXYueG1sUEsFBgAAAAAEAAQA9wAAAJIDAAAAAA==&#10;">
                    <v:imagedata r:id="rId46" o:title="Image displaying VIP activity described in text"/>
                    <v:shadow on="t" color="#333" opacity="42598f" origin="-.5,-.5" offset="2.74397mm,2.74397mm"/>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22" o:spid="_x0000_s1112" type="#_x0000_t61" style="position:absolute;left:42494;top:5584;width:17247;height:124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qMYA&#10;AADcAAAADwAAAGRycy9kb3ducmV2LnhtbESPQWvCQBSE7wX/w/KE3urGtBVJXUWUQqH2oPHi7Zl9&#10;zQazb2N2a1J/fbcgeBxm5htmtuhtLS7U+sqxgvEoAUFcOF1xqWCfvz9NQfiArLF2TAp+ycNiPniY&#10;YaZdx1u67EIpIoR9hgpMCE0mpS8MWfQj1xBH79u1FkOUbSl1i12E21qmSTKRFiuOCwYbWhkqTrsf&#10;q8AjHj/NeSzPL9Xrdb3Z6u6Qfyn1OOyXbyAC9eEevrU/tILnNIX/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aqMYAAADcAAAADwAAAAAAAAAAAAAAAACYAgAAZHJz&#10;L2Rvd25yZXYueG1sUEsFBgAAAAAEAAQA9QAAAIsDAAAAAA==&#10;" adj="-3900,2398" strokecolor="#7da329" strokeweight="2pt">
                    <v:stroke opacity="32896f"/>
                    <v:textbox>
                      <w:txbxContent>
                        <w:p w:rsidR="005A7F4D" w:rsidRPr="00B05978" w:rsidRDefault="005A7F4D" w:rsidP="0084411D">
                          <w:r>
                            <w:rPr>
                              <w:sz w:val="18"/>
                              <w:szCs w:val="18"/>
                            </w:rPr>
                            <w:t>If the</w:t>
                          </w:r>
                          <w:r w:rsidRPr="0084411D">
                            <w:rPr>
                              <w:sz w:val="18"/>
                              <w:szCs w:val="18"/>
                            </w:rPr>
                            <w:t xml:space="preserve"> informant’s </w:t>
                          </w:r>
                          <w:r>
                            <w:rPr>
                              <w:sz w:val="18"/>
                              <w:szCs w:val="18"/>
                            </w:rPr>
                            <w:t xml:space="preserve">mailing </w:t>
                          </w:r>
                          <w:r w:rsidRPr="0084411D">
                            <w:rPr>
                              <w:sz w:val="18"/>
                              <w:szCs w:val="18"/>
                            </w:rPr>
                            <w:t xml:space="preserve">address </w:t>
                          </w:r>
                          <w:r>
                            <w:rPr>
                              <w:sz w:val="18"/>
                              <w:szCs w:val="18"/>
                            </w:rPr>
                            <w:t>is</w:t>
                          </w:r>
                          <w:r w:rsidRPr="0084411D">
                            <w:rPr>
                              <w:sz w:val="18"/>
                              <w:szCs w:val="18"/>
                            </w:rPr>
                            <w:t xml:space="preserve"> the same as the</w:t>
                          </w:r>
                          <w:r>
                            <w:t xml:space="preserve"> </w:t>
                          </w:r>
                          <w:r>
                            <w:rPr>
                              <w:sz w:val="18"/>
                              <w:szCs w:val="18"/>
                            </w:rPr>
                            <w:t xml:space="preserve">decedent, </w:t>
                          </w:r>
                          <w:r w:rsidRPr="0084411D">
                            <w:rPr>
                              <w:sz w:val="18"/>
                              <w:szCs w:val="18"/>
                            </w:rPr>
                            <w:t xml:space="preserve">click </w:t>
                          </w:r>
                          <w:r>
                            <w:rPr>
                              <w:sz w:val="18"/>
                              <w:szCs w:val="18"/>
                            </w:rPr>
                            <w:t xml:space="preserve">the box for </w:t>
                          </w:r>
                          <w:r w:rsidRPr="0084411D">
                            <w:rPr>
                              <w:b/>
                              <w:sz w:val="18"/>
                              <w:szCs w:val="18"/>
                            </w:rPr>
                            <w:t>Address same as decedent</w:t>
                          </w:r>
                          <w:r>
                            <w:rPr>
                              <w:b/>
                              <w:sz w:val="18"/>
                              <w:szCs w:val="18"/>
                            </w:rPr>
                            <w:t xml:space="preserve">’s residence.  </w:t>
                          </w:r>
                          <w:r w:rsidRPr="00B05978">
                            <w:rPr>
                              <w:sz w:val="18"/>
                              <w:szCs w:val="18"/>
                            </w:rPr>
                            <w:t>The address will then be entered for you</w:t>
                          </w:r>
                          <w:r>
                            <w:rPr>
                              <w:sz w:val="18"/>
                              <w:szCs w:val="18"/>
                            </w:rPr>
                            <w:t>, upon leaving the screen.</w:t>
                          </w:r>
                        </w:p>
                      </w:txbxContent>
                    </v:textbox>
                  </v:shape>
                  <v:shape id="Rectangular Callout 298" o:spid="_x0000_s1113" type="#_x0000_t61" style="position:absolute;left:1258;top:18069;width:15672;height:7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v7dMMA&#10;AADcAAAADwAAAGRycy9kb3ducmV2LnhtbERPz2vCMBS+C/sfwht4kZmuB5mdUaowFD1Nx9hub81b&#10;2615CU2s1b/eHASPH9/v2aI3jeio9bVlBc/jBARxYXXNpYKPw9vTCwgfkDU2lknBmTws5g+DGWba&#10;nvidun0oRQxhn6GCKgSXSemLigz6sXXEkfu1rcEQYVtK3eIphptGpkkykQZrjg0VOlpVVPzvj0aB&#10;48P2x13C14iX3fovl2n+vftUavjY568gAvXhLr65N1pBOo1r45l4BO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v7dMMAAADcAAAADwAAAAAAAAAAAAAAAACYAgAAZHJzL2Rv&#10;d25yZXYueG1sUEsFBgAAAAAEAAQA9QAAAIgDAAAAAA==&#10;" adj="12691,-9167" strokecolor="#7da329" strokeweight="2pt">
                    <v:stroke opacity="32896f"/>
                    <v:textbox>
                      <w:txbxContent>
                        <w:p w:rsidR="005A7F4D" w:rsidRDefault="005A7F4D" w:rsidP="00B05978">
                          <w:r>
                            <w:rPr>
                              <w:sz w:val="18"/>
                              <w:szCs w:val="18"/>
                            </w:rPr>
                            <w:t>For most pick-lists, there is an option for “other,” if none of the available choices are appropriate.</w:t>
                          </w:r>
                        </w:p>
                      </w:txbxContent>
                    </v:textbox>
                  </v:shape>
                  <v:shape id="Rectangular Callout 320" o:spid="_x0000_s1114" type="#_x0000_t61" style="position:absolute;left:15498;top:6645;width:11122;height:13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ll3r8A&#10;AADcAAAADwAAAGRycy9kb3ducmV2LnhtbERPy4rCMBTdD/gP4QrupqkKWqpRRHyCixnrB1yaa1ts&#10;bkoTtf69WQguD+c9X3amFg9qXWVZwTCKQRDnVldcKLhk298EhPPIGmvLpOBFDpaL3s8cU22f/E+P&#10;sy9ECGGXooLS+yaV0uUlGXSRbYgDd7WtQR9gW0jd4jOEm1qO4ngiDVYcGkpsaF1SfjvfjYJsh4lc&#10;vw6SsukpO44vyeZvnyg16HerGQhPnf+KP+6DVjAehfnhTDgCcv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CWXevwAAANwAAAAPAAAAAAAAAAAAAAAAAJgCAABkcnMvZG93bnJl&#10;di54bWxQSwUGAAAAAAQABAD1AAAAhAMAAAAA&#10;" adj="24268,10435" strokecolor="#7da329" strokeweight="2pt">
                    <v:stroke opacity="32896f"/>
                    <v:textbox>
                      <w:txbxContent>
                        <w:p w:rsidR="005A7F4D" w:rsidRDefault="005A7F4D" w:rsidP="00313E5E">
                          <w:r>
                            <w:rPr>
                              <w:sz w:val="18"/>
                              <w:szCs w:val="18"/>
                            </w:rPr>
                            <w:t xml:space="preserve">A </w:t>
                          </w:r>
                          <w:r w:rsidRPr="00313E5E">
                            <w:rPr>
                              <w:sz w:val="18"/>
                              <w:szCs w:val="18"/>
                            </w:rPr>
                            <w:t>P.O. Box is acceptable for the informant</w:t>
                          </w:r>
                          <w:r>
                            <w:rPr>
                              <w:sz w:val="18"/>
                              <w:szCs w:val="18"/>
                            </w:rPr>
                            <w:t>’s</w:t>
                          </w:r>
                          <w:r w:rsidRPr="00313E5E">
                            <w:rPr>
                              <w:sz w:val="18"/>
                              <w:szCs w:val="18"/>
                            </w:rPr>
                            <w:t xml:space="preserve"> address</w:t>
                          </w:r>
                          <w:r w:rsidR="004C60A0">
                            <w:rPr>
                              <w:sz w:val="18"/>
                              <w:szCs w:val="18"/>
                            </w:rPr>
                            <w:t>. However, in version 4.2 enter the PO Box in the Street name.</w:t>
                          </w:r>
                        </w:p>
                      </w:txbxContent>
                    </v:textbox>
                  </v:shape>
                </v:group>
                <v:rect id="Rectangle 76" o:spid="_x0000_s1115" alt="Highlighting Informant tab" style="position:absolute;left:26617;top:2014;width:6728;height:16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b8XMIA&#10;AADbAAAADwAAAGRycy9kb3ducmV2LnhtbESPwWrDMBBE74H+g9hCb4mcHJzgRg5poVB6ix0IuS3W&#10;1jK2VkZSbffvq0Khx2Fm3jDH02IHMZEPnWMF200GgrhxuuNWwbV+Wx9AhIiscXBMCr4pwKl8WB2x&#10;0G7mC01VbEWCcChQgYlxLKQMjSGLYeNG4uR9Om8xJulbqT3OCW4HucuyXFrsOC0YHOnVUNNXX1ZB&#10;naNxeKuH3X1vzdlsXz766qLU0+NyfgYRaYn/4b/2u1awz+H3S/oBs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dvxcwgAAANsAAAAPAAAAAAAAAAAAAAAAAJgCAABkcnMvZG93&#10;bnJldi54bWxQSwUGAAAAAAQABAD1AAAAhwMAAAAA&#10;" fillcolor="#9c0" strokecolor="#9c0" strokeweight="2pt">
                  <v:fill opacity="13107f"/>
                </v:rect>
                <w10:wrap type="topAndBottom"/>
              </v:group>
            </w:pict>
          </mc:Fallback>
        </mc:AlternateContent>
      </w:r>
      <w:r w:rsidR="00764D89">
        <w:t>Note that i</w:t>
      </w:r>
      <w:r w:rsidR="00313E5E">
        <w:t xml:space="preserve">f the </w:t>
      </w:r>
      <w:r w:rsidR="00313E5E" w:rsidRPr="00764D89">
        <w:rPr>
          <w:b/>
        </w:rPr>
        <w:t>Informant Mailing Address</w:t>
      </w:r>
      <w:r w:rsidR="00313E5E">
        <w:t xml:space="preserve"> is the same as the decedent</w:t>
      </w:r>
      <w:r w:rsidR="00764D89">
        <w:t>’s</w:t>
      </w:r>
      <w:r w:rsidR="00313E5E">
        <w:t xml:space="preserve"> address entered on </w:t>
      </w:r>
      <w:r w:rsidR="00313E5E" w:rsidRPr="00313E5E">
        <w:rPr>
          <w:b/>
        </w:rPr>
        <w:t>Tab 2</w:t>
      </w:r>
      <w:r w:rsidR="00313E5E">
        <w:t xml:space="preserve">, then you </w:t>
      </w:r>
      <w:r w:rsidR="00764D89">
        <w:t>will</w:t>
      </w:r>
      <w:r w:rsidR="002E1DEE">
        <w:t xml:space="preserve"> check the </w:t>
      </w:r>
      <w:r w:rsidR="00313E5E">
        <w:t xml:space="preserve">box </w:t>
      </w:r>
      <w:r w:rsidR="00764D89">
        <w:t xml:space="preserve">for </w:t>
      </w:r>
      <w:r w:rsidR="00764D89" w:rsidRPr="00764D89">
        <w:rPr>
          <w:b/>
        </w:rPr>
        <w:t>Address same as decedent’s residence</w:t>
      </w:r>
      <w:r w:rsidR="00764D89">
        <w:t xml:space="preserve">, which is located </w:t>
      </w:r>
      <w:r w:rsidR="00313E5E">
        <w:t>above the mailing address</w:t>
      </w:r>
      <w:r w:rsidR="00764D89">
        <w:t xml:space="preserve">. The </w:t>
      </w:r>
      <w:r w:rsidR="00893A46">
        <w:t xml:space="preserve">address </w:t>
      </w:r>
      <w:r w:rsidR="00764D89">
        <w:t xml:space="preserve">fields will </w:t>
      </w:r>
      <w:r w:rsidR="00313E5E">
        <w:t>populate automatically. If the address</w:t>
      </w:r>
      <w:r w:rsidR="00893A46">
        <w:t xml:space="preserve"> of the informant</w:t>
      </w:r>
      <w:r w:rsidR="00313E5E">
        <w:t xml:space="preserve"> is </w:t>
      </w:r>
      <w:r w:rsidR="00246937">
        <w:t>different, fill out the fields with the address information.</w:t>
      </w:r>
      <w:r w:rsidRPr="00486E82">
        <w:rPr>
          <w:noProof/>
        </w:rPr>
        <w:t xml:space="preserve"> </w:t>
      </w:r>
    </w:p>
    <w:p w:rsidR="00486E82" w:rsidRDefault="00486E82" w:rsidP="00486E82">
      <w:pPr>
        <w:pStyle w:val="Heading2"/>
        <w:tabs>
          <w:tab w:val="right" w:pos="9990"/>
        </w:tabs>
      </w:pPr>
      <w:r>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556"/>
        <w:gridCol w:w="7624"/>
      </w:tblGrid>
      <w:tr w:rsidR="00457369" w:rsidRPr="00C25D80" w:rsidTr="004945F3">
        <w:trPr>
          <w:tblHeader/>
          <w:tblCellSpacing w:w="11" w:type="dxa"/>
        </w:trPr>
        <w:tc>
          <w:tcPr>
            <w:tcW w:w="1526" w:type="dxa"/>
            <w:tcBorders>
              <w:top w:val="nil"/>
              <w:left w:val="nil"/>
              <w:bottom w:val="single" w:sz="4" w:space="0" w:color="DFDCB7" w:themeColor="background2"/>
              <w:right w:val="nil"/>
            </w:tcBorders>
          </w:tcPr>
          <w:p w:rsidR="00457369" w:rsidRDefault="00457369" w:rsidP="00A8332A">
            <w:pPr>
              <w:rPr>
                <w:rStyle w:val="IntenseEmphasis"/>
                <w:sz w:val="20"/>
                <w:szCs w:val="20"/>
              </w:rPr>
            </w:pPr>
            <w:r>
              <w:rPr>
                <w:rStyle w:val="IntenseEmphasis"/>
                <w:sz w:val="20"/>
                <w:szCs w:val="20"/>
              </w:rPr>
              <w:t>Name of Informant</w:t>
            </w:r>
          </w:p>
        </w:tc>
        <w:tc>
          <w:tcPr>
            <w:tcW w:w="7654" w:type="dxa"/>
            <w:tcBorders>
              <w:top w:val="nil"/>
              <w:left w:val="nil"/>
              <w:bottom w:val="single" w:sz="4" w:space="0" w:color="DFDCB7" w:themeColor="background2"/>
              <w:right w:val="nil"/>
            </w:tcBorders>
          </w:tcPr>
          <w:p w:rsidR="00457369" w:rsidRDefault="00457369" w:rsidP="00457369">
            <w:pPr>
              <w:rPr>
                <w:sz w:val="20"/>
                <w:szCs w:val="20"/>
              </w:rPr>
            </w:pPr>
            <w:r w:rsidRPr="00457369">
              <w:rPr>
                <w:sz w:val="20"/>
                <w:szCs w:val="20"/>
              </w:rPr>
              <w:t xml:space="preserve">Enter </w:t>
            </w:r>
            <w:r>
              <w:rPr>
                <w:sz w:val="20"/>
                <w:szCs w:val="20"/>
              </w:rPr>
              <w:t>the current name of the</w:t>
            </w:r>
            <w:r w:rsidRPr="00457369">
              <w:rPr>
                <w:sz w:val="20"/>
                <w:szCs w:val="20"/>
              </w:rPr>
              <w:t xml:space="preserve"> informant. Generational ID is a name suffix, such as “Jr.” If there is no middle name, </w:t>
            </w:r>
            <w:r>
              <w:rPr>
                <w:sz w:val="20"/>
                <w:szCs w:val="20"/>
              </w:rPr>
              <w:t xml:space="preserve">check the “No middle name” </w:t>
            </w:r>
            <w:r w:rsidRPr="00457369">
              <w:rPr>
                <w:sz w:val="20"/>
                <w:szCs w:val="20"/>
              </w:rPr>
              <w:t>box, or enter three dashes (---).</w:t>
            </w:r>
          </w:p>
          <w:p w:rsidR="00457369" w:rsidRDefault="00457369" w:rsidP="00457369">
            <w:pPr>
              <w:rPr>
                <w:sz w:val="20"/>
                <w:szCs w:val="20"/>
              </w:rPr>
            </w:pPr>
          </w:p>
        </w:tc>
      </w:tr>
      <w:tr w:rsidR="00486E82" w:rsidRPr="00C25D80" w:rsidTr="004945F3">
        <w:trPr>
          <w:tblHeader/>
          <w:tblCellSpacing w:w="11" w:type="dxa"/>
        </w:trPr>
        <w:tc>
          <w:tcPr>
            <w:tcW w:w="1526" w:type="dxa"/>
            <w:tcBorders>
              <w:top w:val="nil"/>
              <w:left w:val="nil"/>
              <w:bottom w:val="single" w:sz="4" w:space="0" w:color="DFDCB7" w:themeColor="background2"/>
              <w:right w:val="nil"/>
            </w:tcBorders>
          </w:tcPr>
          <w:p w:rsidR="00486E82" w:rsidRPr="00C25D80" w:rsidRDefault="00486E82" w:rsidP="00A8332A">
            <w:pPr>
              <w:rPr>
                <w:rStyle w:val="IntenseEmphasis"/>
                <w:sz w:val="20"/>
                <w:szCs w:val="20"/>
              </w:rPr>
            </w:pPr>
            <w:r>
              <w:rPr>
                <w:rStyle w:val="IntenseEmphasis"/>
                <w:sz w:val="20"/>
                <w:szCs w:val="20"/>
              </w:rPr>
              <w:t>Relationship to Decedent</w:t>
            </w:r>
          </w:p>
        </w:tc>
        <w:tc>
          <w:tcPr>
            <w:tcW w:w="7654" w:type="dxa"/>
            <w:tcBorders>
              <w:top w:val="nil"/>
              <w:left w:val="nil"/>
              <w:bottom w:val="single" w:sz="4" w:space="0" w:color="DFDCB7" w:themeColor="background2"/>
              <w:right w:val="nil"/>
            </w:tcBorders>
          </w:tcPr>
          <w:p w:rsidR="00486E82" w:rsidRDefault="0045779A" w:rsidP="00A8332A">
            <w:pPr>
              <w:rPr>
                <w:sz w:val="20"/>
                <w:szCs w:val="20"/>
              </w:rPr>
            </w:pPr>
            <w:r>
              <w:rPr>
                <w:sz w:val="20"/>
                <w:szCs w:val="20"/>
              </w:rPr>
              <w:t>The pick list contains many of the most common types of relationships; but, if there is a relationship not on the list, you may choose other and specify in the free text field.</w:t>
            </w:r>
          </w:p>
          <w:p w:rsidR="0045779A" w:rsidRPr="00C25D80" w:rsidRDefault="0045779A" w:rsidP="00A8332A">
            <w:pPr>
              <w:rPr>
                <w:sz w:val="20"/>
                <w:szCs w:val="20"/>
              </w:rPr>
            </w:pPr>
          </w:p>
        </w:tc>
      </w:tr>
      <w:tr w:rsidR="00486E82" w:rsidRPr="00C25D80" w:rsidTr="004945F3">
        <w:trPr>
          <w:tblHeader/>
          <w:tblCellSpacing w:w="11" w:type="dxa"/>
        </w:trPr>
        <w:tc>
          <w:tcPr>
            <w:tcW w:w="1526" w:type="dxa"/>
            <w:tcBorders>
              <w:top w:val="single" w:sz="4" w:space="0" w:color="DFDCB7" w:themeColor="background2"/>
              <w:left w:val="nil"/>
              <w:bottom w:val="single" w:sz="4" w:space="0" w:color="DFDCB7" w:themeColor="background2"/>
              <w:right w:val="nil"/>
            </w:tcBorders>
          </w:tcPr>
          <w:p w:rsidR="00486E82" w:rsidRPr="00C25D80" w:rsidRDefault="0045779A" w:rsidP="00A8332A">
            <w:pPr>
              <w:rPr>
                <w:rStyle w:val="IntenseEmphasis"/>
                <w:sz w:val="20"/>
                <w:szCs w:val="20"/>
              </w:rPr>
            </w:pPr>
            <w:r>
              <w:rPr>
                <w:rStyle w:val="IntenseEmphasis"/>
                <w:sz w:val="20"/>
                <w:szCs w:val="20"/>
              </w:rPr>
              <w:t>Address</w:t>
            </w:r>
          </w:p>
        </w:tc>
        <w:tc>
          <w:tcPr>
            <w:tcW w:w="7654" w:type="dxa"/>
            <w:tcBorders>
              <w:top w:val="single" w:sz="4" w:space="0" w:color="DFDCB7" w:themeColor="background2"/>
              <w:left w:val="nil"/>
              <w:bottom w:val="single" w:sz="4" w:space="0" w:color="DFDCB7" w:themeColor="background2"/>
              <w:right w:val="nil"/>
            </w:tcBorders>
          </w:tcPr>
          <w:p w:rsidR="00486E82" w:rsidRPr="00C25D80" w:rsidRDefault="00486E82" w:rsidP="0045779A">
            <w:pPr>
              <w:rPr>
                <w:sz w:val="20"/>
                <w:szCs w:val="20"/>
              </w:rPr>
            </w:pPr>
            <w:r>
              <w:rPr>
                <w:sz w:val="20"/>
                <w:szCs w:val="20"/>
              </w:rPr>
              <w:t xml:space="preserve">Enter the </w:t>
            </w:r>
            <w:r w:rsidR="0045779A">
              <w:rPr>
                <w:sz w:val="20"/>
                <w:szCs w:val="20"/>
              </w:rPr>
              <w:t>informant’s mailing</w:t>
            </w:r>
            <w:r>
              <w:rPr>
                <w:sz w:val="20"/>
                <w:szCs w:val="20"/>
              </w:rPr>
              <w:t xml:space="preserve"> address. </w:t>
            </w:r>
            <w:r w:rsidR="0045779A">
              <w:rPr>
                <w:sz w:val="20"/>
                <w:szCs w:val="20"/>
              </w:rPr>
              <w:t>As with decedent’s address, e</w:t>
            </w:r>
            <w:r>
              <w:rPr>
                <w:sz w:val="20"/>
                <w:szCs w:val="20"/>
              </w:rPr>
              <w:t>ach element is parsed. For instance,</w:t>
            </w:r>
            <w:r w:rsidRPr="004816F9">
              <w:rPr>
                <w:sz w:val="20"/>
                <w:szCs w:val="20"/>
              </w:rPr>
              <w:t xml:space="preserve"> “Main Street South” is entered into three different fields.</w:t>
            </w:r>
            <w:r>
              <w:rPr>
                <w:sz w:val="20"/>
                <w:szCs w:val="20"/>
              </w:rPr>
              <w:t xml:space="preserve"> State/Province is required for U.S., Canada and Mexico.  The zip code list is available for Massachusetts and several New England states, and will narrow the subsequent pick lists to proper cities and towns.</w:t>
            </w:r>
            <w:r w:rsidR="0045779A">
              <w:rPr>
                <w:sz w:val="20"/>
                <w:szCs w:val="20"/>
              </w:rPr>
              <w:t xml:space="preserve">  A post office box is acceptable for informant’s address.</w:t>
            </w:r>
          </w:p>
        </w:tc>
      </w:tr>
    </w:tbl>
    <w:p w:rsidR="00D44E78" w:rsidRDefault="00402BFD" w:rsidP="00D44E78">
      <w:pPr>
        <w:ind w:right="810"/>
      </w:pPr>
      <w:r>
        <w:rPr>
          <w:noProof/>
        </w:rPr>
        <mc:AlternateContent>
          <mc:Choice Requires="wps">
            <w:drawing>
              <wp:anchor distT="0" distB="0" distL="114300" distR="114300" simplePos="0" relativeHeight="251788287" behindDoc="0" locked="0" layoutInCell="1" allowOverlap="1" wp14:anchorId="6C18C3D2" wp14:editId="0D1D4408">
                <wp:simplePos x="0" y="0"/>
                <wp:positionH relativeFrom="column">
                  <wp:posOffset>-4307840</wp:posOffset>
                </wp:positionH>
                <wp:positionV relativeFrom="paragraph">
                  <wp:posOffset>307108</wp:posOffset>
                </wp:positionV>
                <wp:extent cx="1148080" cy="962891"/>
                <wp:effectExtent l="990600" t="0" r="13970" b="27940"/>
                <wp:wrapNone/>
                <wp:docPr id="321" name="Rectangular Callout 321"/>
                <wp:cNvGraphicFramePr/>
                <a:graphic xmlns:a="http://schemas.openxmlformats.org/drawingml/2006/main">
                  <a:graphicData uri="http://schemas.microsoft.com/office/word/2010/wordprocessingShape">
                    <wps:wsp>
                      <wps:cNvSpPr/>
                      <wps:spPr>
                        <a:xfrm>
                          <a:off x="0" y="0"/>
                          <a:ext cx="1148080" cy="962891"/>
                        </a:xfrm>
                        <a:prstGeom prst="wedgeRectCallout">
                          <a:avLst>
                            <a:gd name="adj1" fmla="val -135499"/>
                            <a:gd name="adj2" fmla="val -5026"/>
                          </a:avLst>
                        </a:prstGeom>
                        <a:solidFill>
                          <a:srgbClr val="FFFFFF"/>
                        </a:solidFill>
                        <a:ln w="25400" cap="flat" cmpd="sng" algn="ctr">
                          <a:solidFill>
                            <a:srgbClr val="7DA329">
                              <a:alpha val="50196"/>
                            </a:srgbClr>
                          </a:solidFill>
                          <a:prstDash val="solid"/>
                        </a:ln>
                        <a:effectLst/>
                      </wps:spPr>
                      <wps:txbx>
                        <w:txbxContent>
                          <w:p w:rsidR="005A7F4D" w:rsidRPr="004E5E3F" w:rsidRDefault="005A7F4D" w:rsidP="004E5E3F">
                            <w:pPr>
                              <w:autoSpaceDE w:val="0"/>
                              <w:autoSpaceDN w:val="0"/>
                              <w:adjustRightInd w:val="0"/>
                              <w:spacing w:after="0" w:line="240" w:lineRule="auto"/>
                              <w:rPr>
                                <w:rFonts w:ascii="Calibri" w:hAnsi="Calibri"/>
                                <w:sz w:val="36"/>
                                <w:szCs w:val="36"/>
                              </w:rPr>
                            </w:pPr>
                            <w:r w:rsidRPr="004E5E3F">
                              <w:rPr>
                                <w:rFonts w:ascii="Calibri" w:hAnsi="Calibri"/>
                                <w:sz w:val="18"/>
                                <w:szCs w:val="18"/>
                              </w:rPr>
                              <w:t>If there is no middle name,</w:t>
                            </w:r>
                            <w:r w:rsidRPr="004E5E3F">
                              <w:rPr>
                                <w:rFonts w:ascii="Calibri" w:hAnsi="Calibri"/>
                                <w:sz w:val="36"/>
                                <w:szCs w:val="36"/>
                              </w:rPr>
                              <w:t xml:space="preserve"> </w:t>
                            </w:r>
                            <w:r w:rsidRPr="004E5E3F">
                              <w:rPr>
                                <w:rFonts w:ascii="Calibri" w:hAnsi="Calibri"/>
                                <w:sz w:val="18"/>
                                <w:szCs w:val="18"/>
                              </w:rPr>
                              <w:t xml:space="preserve">select the </w:t>
                            </w:r>
                            <w:r w:rsidRPr="004E5E3F">
                              <w:rPr>
                                <w:rFonts w:ascii="Calibri" w:hAnsi="Calibri"/>
                                <w:b/>
                                <w:sz w:val="18"/>
                                <w:szCs w:val="18"/>
                              </w:rPr>
                              <w:t>No</w:t>
                            </w:r>
                            <w:r w:rsidRPr="005708CA">
                              <w:rPr>
                                <w:rFonts w:ascii="Calibri" w:hAnsi="Calibri"/>
                                <w:b/>
                                <w:sz w:val="36"/>
                                <w:szCs w:val="36"/>
                              </w:rPr>
                              <w:t xml:space="preserve"> </w:t>
                            </w:r>
                            <w:r w:rsidRPr="005708CA">
                              <w:rPr>
                                <w:rFonts w:ascii="Calibri" w:hAnsi="Calibri"/>
                                <w:b/>
                                <w:sz w:val="18"/>
                                <w:szCs w:val="18"/>
                              </w:rPr>
                              <w:t>middle n</w:t>
                            </w:r>
                            <w:r w:rsidRPr="004E5E3F">
                              <w:rPr>
                                <w:rFonts w:ascii="Calibri" w:hAnsi="Calibri"/>
                                <w:b/>
                                <w:sz w:val="18"/>
                                <w:szCs w:val="18"/>
                              </w:rPr>
                              <w:t>ame</w:t>
                            </w:r>
                            <w:r w:rsidRPr="004E5E3F">
                              <w:rPr>
                                <w:rFonts w:ascii="Calibri" w:hAnsi="Calibri"/>
                                <w:sz w:val="18"/>
                                <w:szCs w:val="18"/>
                              </w:rPr>
                              <w:t xml:space="preserve"> checkbox,</w:t>
                            </w:r>
                            <w:r w:rsidRPr="004E5E3F">
                              <w:rPr>
                                <w:rFonts w:ascii="Calibri" w:hAnsi="Calibri"/>
                                <w:sz w:val="36"/>
                                <w:szCs w:val="36"/>
                              </w:rPr>
                              <w:t xml:space="preserve"> </w:t>
                            </w:r>
                            <w:r w:rsidRPr="004E5E3F">
                              <w:rPr>
                                <w:rFonts w:ascii="Calibri" w:hAnsi="Calibri"/>
                                <w:sz w:val="18"/>
                                <w:szCs w:val="18"/>
                              </w:rPr>
                              <w:t>otherwise</w:t>
                            </w:r>
                            <w:r w:rsidRPr="004E5E3F">
                              <w:rPr>
                                <w:rFonts w:ascii="Calibri" w:hAnsi="Calibri"/>
                                <w:sz w:val="36"/>
                                <w:szCs w:val="36"/>
                              </w:rPr>
                              <w:t xml:space="preserve"> </w:t>
                            </w:r>
                            <w:r w:rsidRPr="004E5E3F">
                              <w:rPr>
                                <w:rFonts w:ascii="Calibri" w:hAnsi="Calibri"/>
                                <w:sz w:val="18"/>
                                <w:szCs w:val="18"/>
                              </w:rPr>
                              <w:t>the field is</w:t>
                            </w:r>
                            <w:r>
                              <w:rPr>
                                <w:rFonts w:ascii="Calibri" w:hAnsi="Calibri"/>
                                <w:sz w:val="36"/>
                                <w:szCs w:val="36"/>
                              </w:rPr>
                              <w:t xml:space="preserve"> </w:t>
                            </w:r>
                            <w:r w:rsidRPr="004E5E3F">
                              <w:rPr>
                                <w:rFonts w:ascii="Calibri" w:hAnsi="Calibri"/>
                                <w:sz w:val="18"/>
                                <w:szCs w:val="18"/>
                              </w:rPr>
                              <w:t>required</w:t>
                            </w:r>
                            <w:r w:rsidRPr="004E5E3F">
                              <w:rPr>
                                <w:rFonts w:ascii="Calibri" w:hAnsi="Calibri"/>
                                <w:sz w:val="36"/>
                                <w:szCs w:val="36"/>
                              </w:rPr>
                              <w:t xml:space="preserve"> </w:t>
                            </w:r>
                          </w:p>
                          <w:p w:rsidR="005A7F4D" w:rsidRPr="00313E5E" w:rsidRDefault="005A7F4D" w:rsidP="00313E5E">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1" o:spid="_x0000_s1116" type="#_x0000_t61" style="position:absolute;margin-left:-339.2pt;margin-top:24.2pt;width:90.4pt;height:75.8pt;z-index:25178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" adj="-18468,9714" strokecolor="#7da329" strokeweight="2pt">
                <v:stroke opacity="32896f"/>
                <v:textbox>
                  <w:txbxContent>
                    <w:p w:rsidR="005A7F4D" w:rsidRPr="004E5E3F" w:rsidRDefault="005A7F4D" w:rsidP="004E5E3F">
                      <w:pPr>
                        <w:autoSpaceDE w:val="0"/>
                        <w:autoSpaceDN w:val="0"/>
                        <w:adjustRightInd w:val="0"/>
                        <w:spacing w:after="0" w:line="240" w:lineRule="auto"/>
                        <w:rPr>
                          <w:rFonts w:ascii="Calibri" w:hAnsi="Calibri"/>
                          <w:sz w:val="36"/>
                          <w:szCs w:val="36"/>
                        </w:rPr>
                      </w:pPr>
                      <w:r w:rsidRPr="004E5E3F">
                        <w:rPr>
                          <w:rFonts w:ascii="Calibri" w:hAnsi="Calibri"/>
                          <w:sz w:val="18"/>
                          <w:szCs w:val="18"/>
                        </w:rPr>
                        <w:t>If there is no middle name,</w:t>
                      </w:r>
                      <w:r w:rsidRPr="004E5E3F">
                        <w:rPr>
                          <w:rFonts w:ascii="Calibri" w:hAnsi="Calibri"/>
                          <w:sz w:val="36"/>
                          <w:szCs w:val="36"/>
                        </w:rPr>
                        <w:t xml:space="preserve"> </w:t>
                      </w:r>
                      <w:r w:rsidRPr="004E5E3F">
                        <w:rPr>
                          <w:rFonts w:ascii="Calibri" w:hAnsi="Calibri"/>
                          <w:sz w:val="18"/>
                          <w:szCs w:val="18"/>
                        </w:rPr>
                        <w:t xml:space="preserve">select the </w:t>
                      </w:r>
                      <w:r w:rsidRPr="004E5E3F">
                        <w:rPr>
                          <w:rFonts w:ascii="Calibri" w:hAnsi="Calibri"/>
                          <w:b/>
                          <w:sz w:val="18"/>
                          <w:szCs w:val="18"/>
                        </w:rPr>
                        <w:t>No</w:t>
                      </w:r>
                      <w:r w:rsidRPr="005708CA">
                        <w:rPr>
                          <w:rFonts w:ascii="Calibri" w:hAnsi="Calibri"/>
                          <w:b/>
                          <w:sz w:val="36"/>
                          <w:szCs w:val="36"/>
                        </w:rPr>
                        <w:t xml:space="preserve"> </w:t>
                      </w:r>
                      <w:r w:rsidRPr="005708CA">
                        <w:rPr>
                          <w:rFonts w:ascii="Calibri" w:hAnsi="Calibri"/>
                          <w:b/>
                          <w:sz w:val="18"/>
                          <w:szCs w:val="18"/>
                        </w:rPr>
                        <w:t>middle n</w:t>
                      </w:r>
                      <w:r w:rsidRPr="004E5E3F">
                        <w:rPr>
                          <w:rFonts w:ascii="Calibri" w:hAnsi="Calibri"/>
                          <w:b/>
                          <w:sz w:val="18"/>
                          <w:szCs w:val="18"/>
                        </w:rPr>
                        <w:t>ame</w:t>
                      </w:r>
                      <w:r w:rsidRPr="004E5E3F">
                        <w:rPr>
                          <w:rFonts w:ascii="Calibri" w:hAnsi="Calibri"/>
                          <w:sz w:val="18"/>
                          <w:szCs w:val="18"/>
                        </w:rPr>
                        <w:t xml:space="preserve"> checkbox,</w:t>
                      </w:r>
                      <w:r w:rsidRPr="004E5E3F">
                        <w:rPr>
                          <w:rFonts w:ascii="Calibri" w:hAnsi="Calibri"/>
                          <w:sz w:val="36"/>
                          <w:szCs w:val="36"/>
                        </w:rPr>
                        <w:t xml:space="preserve"> </w:t>
                      </w:r>
                      <w:r w:rsidRPr="004E5E3F">
                        <w:rPr>
                          <w:rFonts w:ascii="Calibri" w:hAnsi="Calibri"/>
                          <w:sz w:val="18"/>
                          <w:szCs w:val="18"/>
                        </w:rPr>
                        <w:t>otherwise</w:t>
                      </w:r>
                      <w:r w:rsidRPr="004E5E3F">
                        <w:rPr>
                          <w:rFonts w:ascii="Calibri" w:hAnsi="Calibri"/>
                          <w:sz w:val="36"/>
                          <w:szCs w:val="36"/>
                        </w:rPr>
                        <w:t xml:space="preserve"> </w:t>
                      </w:r>
                      <w:r w:rsidRPr="004E5E3F">
                        <w:rPr>
                          <w:rFonts w:ascii="Calibri" w:hAnsi="Calibri"/>
                          <w:sz w:val="18"/>
                          <w:szCs w:val="18"/>
                        </w:rPr>
                        <w:t>the field is</w:t>
                      </w:r>
                      <w:r>
                        <w:rPr>
                          <w:rFonts w:ascii="Calibri" w:hAnsi="Calibri"/>
                          <w:sz w:val="36"/>
                          <w:szCs w:val="36"/>
                        </w:rPr>
                        <w:t xml:space="preserve"> </w:t>
                      </w:r>
                      <w:r w:rsidRPr="004E5E3F">
                        <w:rPr>
                          <w:rFonts w:ascii="Calibri" w:hAnsi="Calibri"/>
                          <w:sz w:val="18"/>
                          <w:szCs w:val="18"/>
                        </w:rPr>
                        <w:t>required</w:t>
                      </w:r>
                      <w:r w:rsidRPr="004E5E3F">
                        <w:rPr>
                          <w:rFonts w:ascii="Calibri" w:hAnsi="Calibri"/>
                          <w:sz w:val="36"/>
                          <w:szCs w:val="36"/>
                        </w:rPr>
                        <w:t xml:space="preserve"> </w:t>
                      </w:r>
                    </w:p>
                    <w:p w:rsidR="005A7F4D" w:rsidRPr="00313E5E" w:rsidRDefault="005A7F4D" w:rsidP="00313E5E">
                      <w:pPr>
                        <w:rPr>
                          <w:sz w:val="18"/>
                          <w:szCs w:val="18"/>
                        </w:rPr>
                      </w:pPr>
                    </w:p>
                  </w:txbxContent>
                </v:textbox>
              </v:shape>
            </w:pict>
          </mc:Fallback>
        </mc:AlternateContent>
      </w:r>
    </w:p>
    <w:p w:rsidR="0077317A" w:rsidRDefault="006B2A63" w:rsidP="003E1A17">
      <w:pPr>
        <w:pStyle w:val="Heading1"/>
      </w:pPr>
      <w:r>
        <w:rPr>
          <w:noProof/>
        </w:rPr>
        <mc:AlternateContent>
          <mc:Choice Requires="wps">
            <w:drawing>
              <wp:anchor distT="0" distB="0" distL="114300" distR="114300" simplePos="0" relativeHeight="251790335" behindDoc="0" locked="0" layoutInCell="1" allowOverlap="1" wp14:anchorId="36C79A3C" wp14:editId="2274B389">
                <wp:simplePos x="0" y="0"/>
                <wp:positionH relativeFrom="column">
                  <wp:posOffset>-4349404</wp:posOffset>
                </wp:positionH>
                <wp:positionV relativeFrom="paragraph">
                  <wp:posOffset>227157</wp:posOffset>
                </wp:positionV>
                <wp:extent cx="1195070" cy="1191491"/>
                <wp:effectExtent l="800100" t="0" r="24130" b="27940"/>
                <wp:wrapNone/>
                <wp:docPr id="323" name="Rectangular Callout 323"/>
                <wp:cNvGraphicFramePr/>
                <a:graphic xmlns:a="http://schemas.openxmlformats.org/drawingml/2006/main">
                  <a:graphicData uri="http://schemas.microsoft.com/office/word/2010/wordprocessingShape">
                    <wps:wsp>
                      <wps:cNvSpPr/>
                      <wps:spPr>
                        <a:xfrm>
                          <a:off x="0" y="0"/>
                          <a:ext cx="1195070" cy="1191491"/>
                        </a:xfrm>
                        <a:prstGeom prst="wedgeRectCallout">
                          <a:avLst>
                            <a:gd name="adj1" fmla="val -116178"/>
                            <a:gd name="adj2" fmla="val -15217"/>
                          </a:avLst>
                        </a:prstGeom>
                        <a:solidFill>
                          <a:srgbClr val="FFFFFF"/>
                        </a:solidFill>
                        <a:ln w="25400" cap="flat" cmpd="sng" algn="ctr">
                          <a:solidFill>
                            <a:srgbClr val="7DA329">
                              <a:alpha val="50196"/>
                            </a:srgbClr>
                          </a:solidFill>
                          <a:prstDash val="solid"/>
                        </a:ln>
                        <a:effectLst/>
                      </wps:spPr>
                      <wps:txbx>
                        <w:txbxContent>
                          <w:p w:rsidR="005A7F4D" w:rsidRDefault="005A7F4D" w:rsidP="0084411D">
                            <w:r w:rsidRPr="0084411D">
                              <w:rPr>
                                <w:sz w:val="18"/>
                                <w:szCs w:val="18"/>
                              </w:rPr>
                              <w:t xml:space="preserve">If the relationship is something other than those listed, you can pick </w:t>
                            </w:r>
                            <w:r>
                              <w:rPr>
                                <w:sz w:val="18"/>
                                <w:szCs w:val="18"/>
                              </w:rPr>
                              <w:t>“</w:t>
                            </w:r>
                            <w:r w:rsidRPr="0084411D">
                              <w:rPr>
                                <w:sz w:val="18"/>
                                <w:szCs w:val="18"/>
                              </w:rPr>
                              <w:t>OTHER</w:t>
                            </w:r>
                            <w:r>
                              <w:rPr>
                                <w:sz w:val="18"/>
                                <w:szCs w:val="18"/>
                              </w:rPr>
                              <w:t xml:space="preserve">” </w:t>
                            </w:r>
                            <w:r w:rsidRPr="0084411D">
                              <w:rPr>
                                <w:sz w:val="18"/>
                                <w:szCs w:val="18"/>
                              </w:rPr>
                              <w:t xml:space="preserve">and fill in the field below the list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3" o:spid="_x0000_s1117" type="#_x0000_t61" style="position:absolute;margin-left:-342.45pt;margin-top:17.9pt;width:94.1pt;height:93.8pt;z-index:251790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" adj="-14294,7513" strokecolor="#7da329" strokeweight="2pt">
                <v:stroke opacity="32896f"/>
                <v:textbox>
                  <w:txbxContent>
                    <w:p w:rsidR="005A7F4D" w:rsidRDefault="005A7F4D" w:rsidP="0084411D">
                      <w:r w:rsidRPr="0084411D">
                        <w:rPr>
                          <w:sz w:val="18"/>
                          <w:szCs w:val="18"/>
                        </w:rPr>
                        <w:t xml:space="preserve">If the relationship is something other than those listed, you can pick </w:t>
                      </w:r>
                      <w:r>
                        <w:rPr>
                          <w:sz w:val="18"/>
                          <w:szCs w:val="18"/>
                        </w:rPr>
                        <w:t>“</w:t>
                      </w:r>
                      <w:r w:rsidRPr="0084411D">
                        <w:rPr>
                          <w:sz w:val="18"/>
                          <w:szCs w:val="18"/>
                        </w:rPr>
                        <w:t>OTHER</w:t>
                      </w:r>
                      <w:r>
                        <w:rPr>
                          <w:sz w:val="18"/>
                          <w:szCs w:val="18"/>
                        </w:rPr>
                        <w:t xml:space="preserve">” </w:t>
                      </w:r>
                      <w:r w:rsidRPr="0084411D">
                        <w:rPr>
                          <w:sz w:val="18"/>
                          <w:szCs w:val="18"/>
                        </w:rPr>
                        <w:t xml:space="preserve">and fill in the field below the list </w:t>
                      </w:r>
                    </w:p>
                  </w:txbxContent>
                </v:textbox>
              </v:shape>
            </w:pict>
          </mc:Fallback>
        </mc:AlternateContent>
      </w:r>
      <w:r w:rsidR="00B53E7F">
        <w:t>Tab</w:t>
      </w:r>
      <w:r w:rsidR="003E1A17">
        <w:t xml:space="preserve"> </w:t>
      </w:r>
      <w:r w:rsidR="00B53E7F">
        <w:t>5</w:t>
      </w:r>
      <w:r w:rsidR="003E1A17">
        <w:t>.</w:t>
      </w:r>
      <w:r w:rsidR="00B53E7F">
        <w:t xml:space="preserve"> Funeral Home/Disposition In</w:t>
      </w:r>
      <w:r w:rsidR="00526952" w:rsidRPr="00F073E9">
        <w:rPr>
          <w:rFonts w:ascii="Calibri" w:eastAsia="Calibri" w:hAnsi="Calibri" w:cs="Times New Roman"/>
          <w:noProof/>
          <w:sz w:val="40"/>
          <w:szCs w:val="36"/>
        </w:rPr>
        <mc:AlternateContent>
          <mc:Choice Requires="wps">
            <w:drawing>
              <wp:anchor distT="0" distB="0" distL="114300" distR="114300" simplePos="0" relativeHeight="252090878" behindDoc="1" locked="1" layoutInCell="1" allowOverlap="1" wp14:anchorId="72184A09" wp14:editId="28DD2F1C">
                <wp:simplePos x="0" y="0"/>
                <wp:positionH relativeFrom="column">
                  <wp:posOffset>3750310</wp:posOffset>
                </wp:positionH>
                <wp:positionV relativeFrom="page">
                  <wp:posOffset>3037205</wp:posOffset>
                </wp:positionV>
                <wp:extent cx="4834255" cy="434975"/>
                <wp:effectExtent l="0" t="0" r="0" b="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2073111059"/>
                            </w:sdtPr>
                            <w:sdtEndPr/>
                            <w:sdtContent>
                              <w:p w:rsidR="005A7F4D" w:rsidRPr="00BD500D" w:rsidRDefault="005A7F4D" w:rsidP="0096124F">
                                <w:pPr>
                                  <w:rPr>
                                    <w:sz w:val="36"/>
                                    <w:szCs w:val="36"/>
                                  </w:rPr>
                                </w:pPr>
                                <w:r>
                                  <w:rPr>
                                    <w:sz w:val="36"/>
                                    <w:szCs w:val="36"/>
                                  </w:rPr>
                                  <w:t>Funeral Home (Family Designee)/ Disposition Info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295.3pt;margin-top:239.15pt;width:380.65pt;height:34.25pt;rotation:90;z-index:-25122560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" filled="f" stroked="f">
                <v:textbox>
                  <w:txbxContent>
                    <w:sdt>
                      <w:sdtPr>
                        <w:rPr>
                          <w:sz w:val="36"/>
                          <w:szCs w:val="36"/>
                        </w:rPr>
                        <w:alias w:val="Subtitle Odd"/>
                        <w:tag w:val="Subtitle Odd"/>
                        <w:id w:val="-2073111059"/>
                      </w:sdtPr>
                      <w:sdtContent>
                        <w:p w:rsidR="005A7F4D" w:rsidRPr="00BD500D" w:rsidRDefault="005A7F4D" w:rsidP="0096124F">
                          <w:pPr>
                            <w:rPr>
                              <w:sz w:val="36"/>
                              <w:szCs w:val="36"/>
                            </w:rPr>
                          </w:pPr>
                          <w:r>
                            <w:rPr>
                              <w:sz w:val="36"/>
                              <w:szCs w:val="36"/>
                            </w:rPr>
                            <w:t>Funeral Home (Family Designee)/ Disposition Info</w:t>
                          </w:r>
                        </w:p>
                      </w:sdtContent>
                    </w:sdt>
                  </w:txbxContent>
                </v:textbox>
                <w10:wrap anchory="page"/>
                <w10:anchorlock/>
              </v:shape>
            </w:pict>
          </mc:Fallback>
        </mc:AlternateContent>
      </w:r>
      <w:r w:rsidR="00B53E7F">
        <w:t>fo</w:t>
      </w:r>
    </w:p>
    <w:p w:rsidR="00062DCE" w:rsidRDefault="004945F3" w:rsidP="00062DCE">
      <w:pPr>
        <w:ind w:right="810"/>
      </w:pPr>
      <w:r>
        <w:t xml:space="preserve">This tab will be used to capture information about the </w:t>
      </w:r>
      <w:r w:rsidRPr="004945F3">
        <w:rPr>
          <w:b/>
        </w:rPr>
        <w:t>other designee</w:t>
      </w:r>
      <w:r>
        <w:t xml:space="preserve">, </w:t>
      </w:r>
      <w:r w:rsidR="00F42969" w:rsidRPr="00F42969">
        <w:rPr>
          <w:b/>
        </w:rPr>
        <w:t>Method of Disposition</w:t>
      </w:r>
      <w:r w:rsidR="009A2BC4">
        <w:t xml:space="preserve"> and associated</w:t>
      </w:r>
      <w:r w:rsidR="00F42969">
        <w:t xml:space="preserve"> </w:t>
      </w:r>
      <w:r w:rsidR="00F42969" w:rsidRPr="00F42969">
        <w:rPr>
          <w:b/>
        </w:rPr>
        <w:t>Place of Disposition</w:t>
      </w:r>
      <w:r w:rsidR="00F42969">
        <w:t xml:space="preserve">. </w:t>
      </w:r>
    </w:p>
    <w:p w:rsidR="0037742C" w:rsidRDefault="0037742C" w:rsidP="00062DCE">
      <w:pPr>
        <w:ind w:right="810"/>
      </w:pPr>
      <w:r>
        <w:rPr>
          <w:noProof/>
        </w:rPr>
        <mc:AlternateContent>
          <mc:Choice Requires="wpg">
            <w:drawing>
              <wp:anchor distT="0" distB="0" distL="114300" distR="114300" simplePos="0" relativeHeight="252136958" behindDoc="1" locked="0" layoutInCell="1" allowOverlap="1" wp14:anchorId="11D7C2AB" wp14:editId="1D53C80E">
                <wp:simplePos x="0" y="0"/>
                <wp:positionH relativeFrom="column">
                  <wp:posOffset>308610</wp:posOffset>
                </wp:positionH>
                <wp:positionV relativeFrom="paragraph">
                  <wp:posOffset>469900</wp:posOffset>
                </wp:positionV>
                <wp:extent cx="5547360" cy="3452495"/>
                <wp:effectExtent l="0" t="0" r="15240" b="0"/>
                <wp:wrapTight wrapText="bothSides">
                  <wp:wrapPolygon edited="0">
                    <wp:start x="0" y="0"/>
                    <wp:lineTo x="0" y="21453"/>
                    <wp:lineTo x="20176" y="21453"/>
                    <wp:lineTo x="20176" y="13349"/>
                    <wp:lineTo x="21585" y="12038"/>
                    <wp:lineTo x="21585" y="3337"/>
                    <wp:lineTo x="20176" y="1907"/>
                    <wp:lineTo x="20176" y="0"/>
                    <wp:lineTo x="0" y="0"/>
                  </wp:wrapPolygon>
                </wp:wrapTight>
                <wp:docPr id="6" name="Group 6" descr="Image displaying VIP activity described in text"/>
                <wp:cNvGraphicFramePr/>
                <a:graphic xmlns:a="http://schemas.openxmlformats.org/drawingml/2006/main">
                  <a:graphicData uri="http://schemas.microsoft.com/office/word/2010/wordprocessingGroup">
                    <wpg:wgp>
                      <wpg:cNvGrpSpPr/>
                      <wpg:grpSpPr>
                        <a:xfrm>
                          <a:off x="0" y="0"/>
                          <a:ext cx="5547360" cy="3452495"/>
                          <a:chOff x="0" y="113895"/>
                          <a:chExt cx="5814060" cy="3799840"/>
                        </a:xfrm>
                      </wpg:grpSpPr>
                      <wpg:grpSp>
                        <wpg:cNvPr id="470" name="Group 470"/>
                        <wpg:cNvGrpSpPr/>
                        <wpg:grpSpPr>
                          <a:xfrm>
                            <a:off x="0" y="113895"/>
                            <a:ext cx="5814060" cy="3799840"/>
                            <a:chOff x="0" y="113899"/>
                            <a:chExt cx="5814199" cy="3799961"/>
                          </a:xfrm>
                        </wpg:grpSpPr>
                        <pic:pic xmlns:pic="http://schemas.openxmlformats.org/drawingml/2006/picture">
                          <pic:nvPicPr>
                            <pic:cNvPr id="454" name="Picture 454" descr="Image displaying VIP activity described in text"/>
                            <pic:cNvPicPr>
                              <a:picLocks noChangeAspect="1"/>
                            </pic:cNvPicPr>
                          </pic:nvPicPr>
                          <pic:blipFill rotWithShape="1">
                            <a:blip r:embed="rId47">
                              <a:extLst>
                                <a:ext uri="{28A0092B-C50C-407E-A947-70E740481C1C}">
                                  <a14:useLocalDpi xmlns:a14="http://schemas.microsoft.com/office/drawing/2010/main" val="0"/>
                                </a:ext>
                              </a:extLst>
                            </a:blip>
                            <a:srcRect t="4059" r="5514" b="7230"/>
                            <a:stretch/>
                          </pic:blipFill>
                          <pic:spPr bwMode="auto">
                            <a:xfrm>
                              <a:off x="0" y="113899"/>
                              <a:ext cx="5404268" cy="3799961"/>
                            </a:xfrm>
                            <a:prstGeom prst="rect">
                              <a:avLst/>
                            </a:prstGeom>
                            <a:ln>
                              <a:noFill/>
                            </a:ln>
                            <a:extLst>
                              <a:ext uri="{53640926-AAD7-44D8-BBD7-CCE9431645EC}">
                                <a14:shadowObscured xmlns:a14="http://schemas.microsoft.com/office/drawing/2010/main"/>
                              </a:ext>
                            </a:extLst>
                          </pic:spPr>
                        </pic:pic>
                        <wpg:grpSp>
                          <wpg:cNvPr id="293" name="Group 293" descr="Image displaying VIP activity described in text"/>
                          <wpg:cNvGrpSpPr/>
                          <wpg:grpSpPr>
                            <a:xfrm>
                              <a:off x="2239455" y="704680"/>
                              <a:ext cx="3574744" cy="2716070"/>
                              <a:chOff x="1782329" y="987577"/>
                              <a:chExt cx="3965898" cy="3054526"/>
                            </a:xfrm>
                          </wpg:grpSpPr>
                          <wps:wsp>
                            <wps:cNvPr id="37" name="Rectangular Callout 37"/>
                            <wps:cNvSpPr/>
                            <wps:spPr>
                              <a:xfrm>
                                <a:off x="4193121" y="987577"/>
                                <a:ext cx="1555106" cy="1693602"/>
                              </a:xfrm>
                              <a:prstGeom prst="wedgeRectCallout">
                                <a:avLst>
                                  <a:gd name="adj1" fmla="val -85562"/>
                                  <a:gd name="adj2" fmla="val -65940"/>
                                </a:avLst>
                              </a:prstGeom>
                              <a:solidFill>
                                <a:srgbClr val="FFFFFF"/>
                              </a:solidFill>
                              <a:ln w="25400" cap="flat" cmpd="sng" algn="ctr">
                                <a:solidFill>
                                  <a:srgbClr val="7DA329">
                                    <a:alpha val="50196"/>
                                  </a:srgbClr>
                                </a:solidFill>
                                <a:prstDash val="solid"/>
                              </a:ln>
                              <a:effectLst/>
                            </wps:spPr>
                            <wps:txbx>
                              <w:txbxContent>
                                <w:p w:rsidR="005A7F4D" w:rsidRDefault="005A7F4D" w:rsidP="003A1AD5">
                                  <w:r w:rsidRPr="003A1AD5">
                                    <w:rPr>
                                      <w:sz w:val="18"/>
                                      <w:szCs w:val="18"/>
                                    </w:rPr>
                                    <w:t xml:space="preserve">Choosing </w:t>
                                  </w:r>
                                  <w:r>
                                    <w:rPr>
                                      <w:sz w:val="18"/>
                                      <w:szCs w:val="18"/>
                                    </w:rPr>
                                    <w:t>cremation or burial in</w:t>
                                  </w:r>
                                  <w:r w:rsidRPr="003A1AD5">
                                    <w:rPr>
                                      <w:sz w:val="18"/>
                                      <w:szCs w:val="18"/>
                                    </w:rPr>
                                    <w:t xml:space="preserve"> </w:t>
                                  </w:r>
                                  <w:r w:rsidRPr="00D87203">
                                    <w:rPr>
                                      <w:b/>
                                      <w:sz w:val="18"/>
                                      <w:szCs w:val="18"/>
                                    </w:rPr>
                                    <w:t>Method of</w:t>
                                  </w:r>
                                  <w:r w:rsidRPr="00D87203">
                                    <w:rPr>
                                      <w:b/>
                                    </w:rPr>
                                    <w:t xml:space="preserve"> </w:t>
                                  </w:r>
                                  <w:r w:rsidRPr="00D87203">
                                    <w:rPr>
                                      <w:b/>
                                      <w:sz w:val="18"/>
                                      <w:szCs w:val="18"/>
                                    </w:rPr>
                                    <w:t>Disposition</w:t>
                                  </w:r>
                                  <w:r w:rsidRPr="003A1AD5">
                                    <w:rPr>
                                      <w:sz w:val="18"/>
                                      <w:szCs w:val="18"/>
                                    </w:rPr>
                                    <w:t xml:space="preserve"> </w:t>
                                  </w:r>
                                  <w:r>
                                    <w:rPr>
                                      <w:sz w:val="18"/>
                                      <w:szCs w:val="18"/>
                                    </w:rPr>
                                    <w:t>will enable pick lists of Massachusetts facilities. You can also choose “Other” and specify</w:t>
                                  </w:r>
                                  <w:r w:rsidR="00E004CD">
                                    <w:rPr>
                                      <w:sz w:val="18"/>
                                      <w:szCs w:val="18"/>
                                    </w:rPr>
                                    <w:t xml:space="preserve"> </w:t>
                                  </w:r>
                                  <w:r>
                                    <w:rPr>
                                      <w:sz w:val="18"/>
                                      <w:szCs w:val="18"/>
                                    </w:rPr>
                                    <w:t>(e.g., “Holding).</w:t>
                                  </w:r>
                                </w:p>
                                <w:p w:rsidR="005A7F4D" w:rsidRDefault="005A7F4D" w:rsidP="003A1A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ular Callout 40"/>
                            <wps:cNvSpPr/>
                            <wps:spPr>
                              <a:xfrm>
                                <a:off x="1782329" y="2976503"/>
                                <a:ext cx="2206262" cy="1065600"/>
                              </a:xfrm>
                              <a:prstGeom prst="wedgeRectCallout">
                                <a:avLst>
                                  <a:gd name="adj1" fmla="val -102092"/>
                                  <a:gd name="adj2" fmla="val -7757"/>
                                </a:avLst>
                              </a:prstGeom>
                              <a:solidFill>
                                <a:srgbClr val="FFFFFF"/>
                              </a:solidFill>
                              <a:ln w="25400" cap="flat" cmpd="sng" algn="ctr">
                                <a:solidFill>
                                  <a:srgbClr val="7DA329">
                                    <a:alpha val="50196"/>
                                  </a:srgbClr>
                                </a:solidFill>
                                <a:prstDash val="solid"/>
                              </a:ln>
                              <a:effectLst/>
                            </wps:spPr>
                            <wps:txbx>
                              <w:txbxContent>
                                <w:p w:rsidR="005A7F4D" w:rsidRPr="003A1AD5" w:rsidRDefault="005A7F4D" w:rsidP="006C461D">
                                  <w:pPr>
                                    <w:rPr>
                                      <w:sz w:val="18"/>
                                      <w:szCs w:val="18"/>
                                    </w:rPr>
                                  </w:pPr>
                                  <w:proofErr w:type="gramStart"/>
                                  <w:r>
                                    <w:rPr>
                                      <w:sz w:val="18"/>
                                      <w:szCs w:val="18"/>
                                    </w:rPr>
                                    <w:t>Type in the name of the other designee in this section as well.</w:t>
                                  </w:r>
                                  <w:proofErr w:type="gramEnd"/>
                                  <w:r>
                                    <w:rPr>
                                      <w:sz w:val="18"/>
                                      <w:szCs w:val="18"/>
                                    </w:rPr>
                                    <w:t xml:space="preserve"> Use the License number field to specify the relationship to the decedent.</w:t>
                                  </w:r>
                                </w:p>
                                <w:p w:rsidR="005A7F4D" w:rsidRDefault="005A7F4D" w:rsidP="006C4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32" name="Rectangle 332" descr="Highlighting Funeral Homes/Disposition info"/>
                        <wps:cNvSpPr/>
                        <wps:spPr>
                          <a:xfrm>
                            <a:off x="1934003" y="113895"/>
                            <a:ext cx="1198881" cy="146684"/>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 o:spid="_x0000_s1119" alt="Image displaying VIP activity described in text" style="position:absolute;margin-left:24.3pt;margin-top:37pt;width:436.8pt;height:271.85pt;z-index:-251179522;mso-width-relative:margin;mso-height-relative:margin" coordorigin=",1138" coordsize="58140,37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">
                <v:group id="Group 470" o:spid="_x0000_s1120" style="position:absolute;top:1138;width:58140;height:37999" coordorigin=",1138" coordsize="58141,37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shape id="Picture 454" o:spid="_x0000_s1121" type="#_x0000_t75" alt="Image displaying VIP activity described in text" style="position:absolute;top:1138;width:54042;height:3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rWhTEAAAA3AAAAA8AAABkcnMvZG93bnJldi54bWxEj09rAjEUxO+C3yE8oTfN+q/I1ihSKAg9&#10;iNv2/rp5boKbl3UT3W0/vSkUPA4z8xtmve1dLW7UButZwXSSgSAuvbZcKfj8eBuvQISIrLH2TAp+&#10;KMB2MxysMde+4yPdiliJBOGQowITY5NLGUpDDsPEN8TJO/nWYUyyraRusUtwV8tZlj1Lh5bTgsGG&#10;Xg2V5+LqFNjflZ5236bqLu/zwyxc7Vc8FEo9jfrdC4hIfXyE/9t7rWCxXMDfmXQE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rWhTEAAAA3AAAAA8AAAAAAAAAAAAAAAAA&#10;nwIAAGRycy9kb3ducmV2LnhtbFBLBQYAAAAABAAEAPcAAACQAwAAAAA=&#10;">
                    <v:imagedata r:id="rId48" o:title="Image displaying VIP activity described in text" croptop="2660f" cropbottom="4738f" cropright="3614f"/>
                    <v:path arrowok="t"/>
                  </v:shape>
                  <v:group id="Group 293" o:spid="_x0000_s1122" alt="Image displaying VIP activity described in text" style="position:absolute;left:22394;top:7046;width:35747;height:27161" coordorigin="17823,9875" coordsize="39658,30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Rectangular Callout 37" o:spid="_x0000_s1123" type="#_x0000_t61" style="position:absolute;left:41931;top:9875;width:15551;height:16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GMsYA&#10;AADbAAAADwAAAGRycy9kb3ducmV2LnhtbESPS2vDMBCE74X+B7GF3ho5SZuHEyUkhZZeAs2LXDfW&#10;xjK2VsZSY7e/vioUchxm5htmvuxsJa7U+MKxgn4vAUGcOV1wruCwf3uagPABWWPlmBR8k4fl4v5u&#10;jql2LW/pugu5iBD2KSowIdSplD4zZNH3XE0cvYtrLIYom1zqBtsIt5UcJMlIWiw4Lhis6dVQVu6+&#10;rIKynLYv55/y/XCsN25wWpvn0edaqceHbjUDEagLt/B/+0MrGI7h70v8AX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mGMsYAAADbAAAADwAAAAAAAAAAAAAAAACYAgAAZHJz&#10;L2Rvd25yZXYueG1sUEsFBgAAAAAEAAQA9QAAAIsDAAAAAA==&#10;" adj="-7681,-3443" strokecolor="#7da329" strokeweight="2pt">
                      <v:stroke opacity="32896f"/>
                      <v:textbox>
                        <w:txbxContent>
                          <w:p w:rsidR="005A7F4D" w:rsidRDefault="005A7F4D" w:rsidP="003A1AD5">
                            <w:r w:rsidRPr="003A1AD5">
                              <w:rPr>
                                <w:sz w:val="18"/>
                                <w:szCs w:val="18"/>
                              </w:rPr>
                              <w:t xml:space="preserve">Choosing </w:t>
                            </w:r>
                            <w:r>
                              <w:rPr>
                                <w:sz w:val="18"/>
                                <w:szCs w:val="18"/>
                              </w:rPr>
                              <w:t>cremation or burial in</w:t>
                            </w:r>
                            <w:r w:rsidRPr="003A1AD5">
                              <w:rPr>
                                <w:sz w:val="18"/>
                                <w:szCs w:val="18"/>
                              </w:rPr>
                              <w:t xml:space="preserve"> </w:t>
                            </w:r>
                            <w:r w:rsidRPr="00D87203">
                              <w:rPr>
                                <w:b/>
                                <w:sz w:val="18"/>
                                <w:szCs w:val="18"/>
                              </w:rPr>
                              <w:t>Method of</w:t>
                            </w:r>
                            <w:r w:rsidRPr="00D87203">
                              <w:rPr>
                                <w:b/>
                              </w:rPr>
                              <w:t xml:space="preserve"> </w:t>
                            </w:r>
                            <w:r w:rsidRPr="00D87203">
                              <w:rPr>
                                <w:b/>
                                <w:sz w:val="18"/>
                                <w:szCs w:val="18"/>
                              </w:rPr>
                              <w:t>Disposition</w:t>
                            </w:r>
                            <w:r w:rsidRPr="003A1AD5">
                              <w:rPr>
                                <w:sz w:val="18"/>
                                <w:szCs w:val="18"/>
                              </w:rPr>
                              <w:t xml:space="preserve"> </w:t>
                            </w:r>
                            <w:r>
                              <w:rPr>
                                <w:sz w:val="18"/>
                                <w:szCs w:val="18"/>
                              </w:rPr>
                              <w:t>will enable pick lists of Massachusetts facilities. You can also choose “Other” and specify</w:t>
                            </w:r>
                            <w:r w:rsidR="00E004CD">
                              <w:rPr>
                                <w:sz w:val="18"/>
                                <w:szCs w:val="18"/>
                              </w:rPr>
                              <w:t xml:space="preserve"> </w:t>
                            </w:r>
                            <w:r>
                              <w:rPr>
                                <w:sz w:val="18"/>
                                <w:szCs w:val="18"/>
                              </w:rPr>
                              <w:t>(e.g., “Holding).</w:t>
                            </w:r>
                          </w:p>
                          <w:p w:rsidR="005A7F4D" w:rsidRDefault="005A7F4D" w:rsidP="003A1AD5">
                            <w:pPr>
                              <w:jc w:val="center"/>
                            </w:pPr>
                          </w:p>
                        </w:txbxContent>
                      </v:textbox>
                    </v:shape>
                    <v:shape id="Rectangular Callout 40" o:spid="_x0000_s1124" type="#_x0000_t61" style="position:absolute;left:17823;top:29765;width:22062;height:106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mz74A&#10;AADbAAAADwAAAGRycy9kb3ducmV2LnhtbERPTYvCMBC9C/sfwizsTVNFRKtRZEHYPVa9eBuSsa02&#10;k24zq/Xfm4Pg8fG+V5veN+pGXawDGxiPMlDENriaSwPHw244BxUF2WETmAw8KMJm/TFYYe7CnQu6&#10;7aVUKYRjjgYqkTbXOtqKPMZRaIkTdw6dR0mwK7Xr8J7CfaMnWTbTHmtODRW29F2Rve7/vQEpLnZ2&#10;lflietZ/OjZFe7Lu15ivz367BCXUy1v8cv84A9O0Pn1JP0Cv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THZs++AAAA2wAAAA8AAAAAAAAAAAAAAAAAmAIAAGRycy9kb3ducmV2&#10;LnhtbFBLBQYAAAAABAAEAPUAAACDAwAAAAA=&#10;" adj="-11252,9124" strokecolor="#7da329" strokeweight="2pt">
                      <v:stroke opacity="32896f"/>
                      <v:textbox>
                        <w:txbxContent>
                          <w:p w:rsidR="005A7F4D" w:rsidRPr="003A1AD5" w:rsidRDefault="005A7F4D" w:rsidP="006C461D">
                            <w:pPr>
                              <w:rPr>
                                <w:sz w:val="18"/>
                                <w:szCs w:val="18"/>
                              </w:rPr>
                            </w:pPr>
                            <w:proofErr w:type="gramStart"/>
                            <w:r>
                              <w:rPr>
                                <w:sz w:val="18"/>
                                <w:szCs w:val="18"/>
                              </w:rPr>
                              <w:t>Type in the name of the other designee in this section as well.</w:t>
                            </w:r>
                            <w:proofErr w:type="gramEnd"/>
                            <w:r>
                              <w:rPr>
                                <w:sz w:val="18"/>
                                <w:szCs w:val="18"/>
                              </w:rPr>
                              <w:t xml:space="preserve"> Use the License number field to specify the relationship to the decedent.</w:t>
                            </w:r>
                          </w:p>
                          <w:p w:rsidR="005A7F4D" w:rsidRDefault="005A7F4D" w:rsidP="006C461D">
                            <w:pPr>
                              <w:jc w:val="center"/>
                            </w:pPr>
                          </w:p>
                        </w:txbxContent>
                      </v:textbox>
                    </v:shape>
                  </v:group>
                </v:group>
                <v:rect id="Rectangle 332" o:spid="_x0000_s1125" alt="Highlighting Funeral Homes/Disposition info" style="position:absolute;left:19340;top:1138;width:11988;height:1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xrQcMA&#10;AADcAAAADwAAAGRycy9kb3ducmV2LnhtbESPzWrDMBCE74G+g9hCb7H8A2lxowQ3UCi92Q6U3hZr&#10;a5lYK2Mpifv2VSDQ4zAz3zDb/WJHcaHZD44VZEkKgrhzeuBewbF9X7+A8AFZ4+iYFPySh/3uYbXF&#10;Ursr13RpQi8ihH2JCkwIUyml7wxZ9ImbiKP342aLIcq5l3rGa4TbUeZpupEWB44LBic6GOpOzdkq&#10;aDdoHH61Y/79bE1lsrfPU1Mr9fS4VK8gAi3hP3xvf2gFRZHD7Uw8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xrQcMAAADcAAAADwAAAAAAAAAAAAAAAACYAgAAZHJzL2Rv&#10;d25yZXYueG1sUEsFBgAAAAAEAAQA9QAAAIgDAAAAAA==&#10;" fillcolor="#9c0" strokecolor="#9c0" strokeweight="2pt">
                  <v:fill opacity="13107f"/>
                </v:rect>
                <w10:wrap type="tight"/>
              </v:group>
            </w:pict>
          </mc:Fallback>
        </mc:AlternateContent>
      </w:r>
      <w:r w:rsidR="008241FD">
        <w:rPr>
          <w:rStyle w:val="IntenseEmphasis"/>
          <w:sz w:val="24"/>
        </w:rPr>
        <w:t xml:space="preserve">Important </w:t>
      </w:r>
      <w:r w:rsidRPr="0037742C">
        <w:rPr>
          <w:rStyle w:val="IntenseEmphasis"/>
          <w:sz w:val="24"/>
        </w:rPr>
        <w:t>Note:</w:t>
      </w:r>
      <w:r w:rsidRPr="0037742C">
        <w:rPr>
          <w:b/>
          <w:sz w:val="28"/>
        </w:rPr>
        <w:t xml:space="preserve"> </w:t>
      </w:r>
      <w:r>
        <w:rPr>
          <w:b/>
        </w:rPr>
        <w:t>Tab 5</w:t>
      </w:r>
      <w:r>
        <w:t xml:space="preserve"> is not enabled unless “No designated funeral home” is selected on </w:t>
      </w:r>
      <w:r w:rsidRPr="008B3032">
        <w:rPr>
          <w:b/>
        </w:rPr>
        <w:t>Tab 12</w:t>
      </w:r>
      <w:r>
        <w:t xml:space="preserve"> (See “</w:t>
      </w:r>
      <w:r w:rsidR="00E134B7">
        <w:rPr>
          <w:b/>
        </w:rPr>
        <w:t xml:space="preserve">Records Actions, </w:t>
      </w:r>
      <w:r w:rsidRPr="0037742C">
        <w:rPr>
          <w:b/>
        </w:rPr>
        <w:t>Part 1</w:t>
      </w:r>
      <w:r>
        <w:t>”).</w:t>
      </w:r>
    </w:p>
    <w:p w:rsidR="00A8332A" w:rsidRDefault="00A8332A" w:rsidP="00A8332A">
      <w:pPr>
        <w:pStyle w:val="Heading2"/>
        <w:tabs>
          <w:tab w:val="right" w:pos="9990"/>
        </w:tabs>
      </w:pPr>
      <w:r>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8C863E" w:themeColor="background2" w:themeShade="80"/>
          <w:insideV w:val="none" w:sz="0" w:space="0" w:color="auto"/>
        </w:tblBorders>
        <w:tblLayout w:type="fixed"/>
        <w:tblLook w:val="04A0" w:firstRow="1" w:lastRow="0" w:firstColumn="1" w:lastColumn="0" w:noHBand="0" w:noVBand="1"/>
        <w:tblDescription w:val="Selected field notes"/>
      </w:tblPr>
      <w:tblGrid>
        <w:gridCol w:w="1548"/>
        <w:gridCol w:w="7632"/>
      </w:tblGrid>
      <w:tr w:rsidR="00991072" w:rsidRPr="00991072" w:rsidTr="0037742C">
        <w:trPr>
          <w:tblCellSpacing w:w="11" w:type="dxa"/>
        </w:trPr>
        <w:tc>
          <w:tcPr>
            <w:tcW w:w="1515" w:type="dxa"/>
            <w:tcBorders>
              <w:top w:val="nil"/>
              <w:bottom w:val="nil"/>
            </w:tcBorders>
          </w:tcPr>
          <w:p w:rsidR="00991072" w:rsidRPr="00991072" w:rsidRDefault="00991072" w:rsidP="00A8332A">
            <w:pPr>
              <w:rPr>
                <w:rStyle w:val="IntenseEmphasis"/>
                <w:color w:val="FFFFFF" w:themeColor="background1"/>
                <w:sz w:val="6"/>
                <w:szCs w:val="16"/>
              </w:rPr>
            </w:pPr>
            <w:r w:rsidRPr="00991072">
              <w:rPr>
                <w:rStyle w:val="IntenseEmphasis"/>
                <w:color w:val="FFFFFF" w:themeColor="background1"/>
                <w:sz w:val="6"/>
                <w:szCs w:val="16"/>
              </w:rPr>
              <w:t>Field</w:t>
            </w:r>
          </w:p>
        </w:tc>
        <w:tc>
          <w:tcPr>
            <w:tcW w:w="7599" w:type="dxa"/>
            <w:tcBorders>
              <w:top w:val="nil"/>
              <w:bottom w:val="nil"/>
            </w:tcBorders>
          </w:tcPr>
          <w:p w:rsidR="00991072" w:rsidRPr="00991072" w:rsidRDefault="00991072" w:rsidP="00A8332A">
            <w:pPr>
              <w:rPr>
                <w:color w:val="FFFFFF" w:themeColor="background1"/>
                <w:sz w:val="6"/>
                <w:szCs w:val="16"/>
              </w:rPr>
            </w:pPr>
            <w:r w:rsidRPr="00991072">
              <w:rPr>
                <w:color w:val="FFFFFF" w:themeColor="background1"/>
                <w:sz w:val="6"/>
                <w:szCs w:val="16"/>
              </w:rPr>
              <w:t>Description</w:t>
            </w:r>
          </w:p>
        </w:tc>
      </w:tr>
      <w:tr w:rsidR="00A8332A"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A8332A" w:rsidRDefault="00A8332A" w:rsidP="00DD7257">
            <w:pPr>
              <w:rPr>
                <w:rStyle w:val="IntenseEmphasis"/>
                <w:sz w:val="20"/>
                <w:szCs w:val="20"/>
              </w:rPr>
            </w:pPr>
            <w:r>
              <w:rPr>
                <w:rStyle w:val="IntenseEmphasis"/>
                <w:sz w:val="20"/>
                <w:szCs w:val="20"/>
              </w:rPr>
              <w:t>Name</w:t>
            </w:r>
            <w:r w:rsidR="00DD7257">
              <w:rPr>
                <w:rStyle w:val="IntenseEmphasis"/>
                <w:sz w:val="20"/>
                <w:szCs w:val="20"/>
              </w:rPr>
              <w:t>/Address</w:t>
            </w:r>
            <w:r>
              <w:rPr>
                <w:rStyle w:val="IntenseEmphasis"/>
                <w:sz w:val="20"/>
                <w:szCs w:val="20"/>
              </w:rPr>
              <w:t xml:space="preserve"> of </w:t>
            </w:r>
            <w:r w:rsidR="009339EE">
              <w:rPr>
                <w:rStyle w:val="IntenseEmphasis"/>
                <w:sz w:val="20"/>
                <w:szCs w:val="20"/>
              </w:rPr>
              <w:t>Designee</w:t>
            </w:r>
          </w:p>
        </w:tc>
        <w:tc>
          <w:tcPr>
            <w:tcW w:w="7599" w:type="dxa"/>
            <w:tcBorders>
              <w:top w:val="single" w:sz="4" w:space="0" w:color="BFB970" w:themeColor="background2" w:themeShade="BF"/>
              <w:bottom w:val="single" w:sz="4" w:space="0" w:color="BFB970" w:themeColor="background2" w:themeShade="BF"/>
            </w:tcBorders>
          </w:tcPr>
          <w:p w:rsidR="00A8332A" w:rsidRDefault="00074A97" w:rsidP="00074A97">
            <w:pPr>
              <w:rPr>
                <w:sz w:val="20"/>
                <w:szCs w:val="20"/>
              </w:rPr>
            </w:pPr>
            <w:r>
              <w:rPr>
                <w:sz w:val="20"/>
                <w:szCs w:val="20"/>
              </w:rPr>
              <w:t>Enter the name of the family designee and their address.</w:t>
            </w:r>
          </w:p>
        </w:tc>
      </w:tr>
      <w:tr w:rsidR="00DD7257"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DD7257" w:rsidRDefault="00DD7257" w:rsidP="00DD7257">
            <w:pPr>
              <w:rPr>
                <w:rStyle w:val="IntenseEmphasis"/>
                <w:sz w:val="20"/>
                <w:szCs w:val="20"/>
              </w:rPr>
            </w:pPr>
            <w:r>
              <w:rPr>
                <w:rStyle w:val="IntenseEmphasis"/>
                <w:sz w:val="20"/>
                <w:szCs w:val="20"/>
              </w:rPr>
              <w:t>Check if other designee</w:t>
            </w:r>
          </w:p>
        </w:tc>
        <w:tc>
          <w:tcPr>
            <w:tcW w:w="7599" w:type="dxa"/>
            <w:tcBorders>
              <w:top w:val="single" w:sz="4" w:space="0" w:color="BFB970" w:themeColor="background2" w:themeShade="BF"/>
              <w:bottom w:val="single" w:sz="4" w:space="0" w:color="BFB970" w:themeColor="background2" w:themeShade="BF"/>
            </w:tcBorders>
          </w:tcPr>
          <w:p w:rsidR="00DD7257" w:rsidRDefault="00DD7257" w:rsidP="00074A97">
            <w:pPr>
              <w:rPr>
                <w:sz w:val="20"/>
                <w:szCs w:val="20"/>
              </w:rPr>
            </w:pPr>
            <w:r>
              <w:rPr>
                <w:sz w:val="20"/>
                <w:szCs w:val="20"/>
              </w:rPr>
              <w:t>This field is currently inactive</w:t>
            </w:r>
            <w:r w:rsidR="009E0E08">
              <w:rPr>
                <w:sz w:val="20"/>
                <w:szCs w:val="20"/>
              </w:rPr>
              <w:t>. Ignore.</w:t>
            </w:r>
          </w:p>
        </w:tc>
      </w:tr>
      <w:tr w:rsidR="00A8332A"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092037" w:rsidRDefault="00A8332A" w:rsidP="00A8332A">
            <w:pPr>
              <w:rPr>
                <w:rStyle w:val="IntenseEmphasis"/>
                <w:sz w:val="20"/>
                <w:szCs w:val="20"/>
              </w:rPr>
            </w:pPr>
            <w:r>
              <w:rPr>
                <w:rStyle w:val="IntenseEmphasis"/>
                <w:sz w:val="20"/>
                <w:szCs w:val="20"/>
              </w:rPr>
              <w:t>Licensee/</w:t>
            </w:r>
          </w:p>
          <w:p w:rsidR="00A8332A" w:rsidRPr="00C25D80" w:rsidRDefault="00A8332A" w:rsidP="00A8332A">
            <w:pPr>
              <w:rPr>
                <w:rStyle w:val="IntenseEmphasis"/>
                <w:sz w:val="20"/>
                <w:szCs w:val="20"/>
              </w:rPr>
            </w:pPr>
            <w:r>
              <w:rPr>
                <w:rStyle w:val="IntenseEmphasis"/>
                <w:sz w:val="20"/>
                <w:szCs w:val="20"/>
              </w:rPr>
              <w:t>Designee</w:t>
            </w:r>
          </w:p>
        </w:tc>
        <w:tc>
          <w:tcPr>
            <w:tcW w:w="7599" w:type="dxa"/>
            <w:tcBorders>
              <w:top w:val="single" w:sz="4" w:space="0" w:color="BFB970" w:themeColor="background2" w:themeShade="BF"/>
              <w:bottom w:val="single" w:sz="4" w:space="0" w:color="BFB970" w:themeColor="background2" w:themeShade="BF"/>
            </w:tcBorders>
          </w:tcPr>
          <w:p w:rsidR="00A8332A" w:rsidRPr="00C25D80" w:rsidRDefault="00074A97" w:rsidP="00074A97">
            <w:pPr>
              <w:rPr>
                <w:sz w:val="20"/>
                <w:szCs w:val="20"/>
              </w:rPr>
            </w:pPr>
            <w:r>
              <w:rPr>
                <w:sz w:val="20"/>
                <w:szCs w:val="20"/>
              </w:rPr>
              <w:t>This field is required because funeral homes are required to list a Type 3 funeral director; but in the case of an “other designee,” enter the name of the family designee again. In the License number field, enter the relationship to the decedent</w:t>
            </w:r>
            <w:r w:rsidR="008241FD">
              <w:rPr>
                <w:sz w:val="20"/>
                <w:szCs w:val="20"/>
              </w:rPr>
              <w:t xml:space="preserve"> (</w:t>
            </w:r>
            <w:proofErr w:type="spellStart"/>
            <w:r w:rsidR="008241FD">
              <w:rPr>
                <w:sz w:val="20"/>
                <w:szCs w:val="20"/>
              </w:rPr>
              <w:t>e.g</w:t>
            </w:r>
            <w:proofErr w:type="spellEnd"/>
            <w:r w:rsidR="008241FD">
              <w:rPr>
                <w:sz w:val="20"/>
                <w:szCs w:val="20"/>
              </w:rPr>
              <w:t>, “Spouse”)</w:t>
            </w:r>
            <w:r>
              <w:rPr>
                <w:sz w:val="20"/>
                <w:szCs w:val="20"/>
              </w:rPr>
              <w:t>.</w:t>
            </w:r>
          </w:p>
        </w:tc>
      </w:tr>
      <w:tr w:rsidR="006E10C3"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6E10C3" w:rsidRDefault="006E10C3" w:rsidP="00A8332A">
            <w:pPr>
              <w:rPr>
                <w:rStyle w:val="IntenseEmphasis"/>
                <w:sz w:val="20"/>
                <w:szCs w:val="20"/>
              </w:rPr>
            </w:pPr>
            <w:r>
              <w:rPr>
                <w:rStyle w:val="IntenseEmphasis"/>
                <w:sz w:val="20"/>
                <w:szCs w:val="20"/>
              </w:rPr>
              <w:t>Trade Service Call</w:t>
            </w:r>
          </w:p>
        </w:tc>
        <w:tc>
          <w:tcPr>
            <w:tcW w:w="7599" w:type="dxa"/>
            <w:tcBorders>
              <w:top w:val="single" w:sz="4" w:space="0" w:color="BFB970" w:themeColor="background2" w:themeShade="BF"/>
              <w:bottom w:val="single" w:sz="4" w:space="0" w:color="BFB970" w:themeColor="background2" w:themeShade="BF"/>
            </w:tcBorders>
          </w:tcPr>
          <w:p w:rsidR="006E10C3" w:rsidRPr="00C25D80" w:rsidRDefault="006E10C3" w:rsidP="006E10C3">
            <w:pPr>
              <w:rPr>
                <w:sz w:val="20"/>
                <w:szCs w:val="20"/>
              </w:rPr>
            </w:pPr>
            <w:r>
              <w:rPr>
                <w:sz w:val="20"/>
                <w:szCs w:val="20"/>
              </w:rPr>
              <w:t>You will not use this field. This field is used when an online funeral home is entering information on behalf of an offline funeral home.</w:t>
            </w:r>
          </w:p>
        </w:tc>
      </w:tr>
      <w:tr w:rsidR="00A8332A"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A8332A" w:rsidRPr="00C25D80" w:rsidRDefault="00092037" w:rsidP="00A8332A">
            <w:pPr>
              <w:rPr>
                <w:rStyle w:val="IntenseEmphasis"/>
                <w:sz w:val="20"/>
                <w:szCs w:val="20"/>
              </w:rPr>
            </w:pPr>
            <w:r>
              <w:rPr>
                <w:rStyle w:val="IntenseEmphasis"/>
                <w:sz w:val="20"/>
                <w:szCs w:val="20"/>
              </w:rPr>
              <w:t>Method of Disposition</w:t>
            </w:r>
          </w:p>
        </w:tc>
        <w:tc>
          <w:tcPr>
            <w:tcW w:w="7599" w:type="dxa"/>
            <w:tcBorders>
              <w:top w:val="single" w:sz="4" w:space="0" w:color="BFB970" w:themeColor="background2" w:themeShade="BF"/>
              <w:bottom w:val="single" w:sz="4" w:space="0" w:color="BFB970" w:themeColor="background2" w:themeShade="BF"/>
            </w:tcBorders>
          </w:tcPr>
          <w:p w:rsidR="00A8332A" w:rsidRPr="00C25D80" w:rsidRDefault="00092037" w:rsidP="009339EE">
            <w:pPr>
              <w:rPr>
                <w:sz w:val="20"/>
                <w:szCs w:val="20"/>
              </w:rPr>
            </w:pPr>
            <w:r>
              <w:rPr>
                <w:sz w:val="20"/>
                <w:szCs w:val="20"/>
              </w:rPr>
              <w:t>Indicate the immediate disposition of the decedent.  Note that if “Donation” is marked, you will need to check “facility not in list” to add the name and address of the donation facility. (This is flagged for a future EDRS enhancement).</w:t>
            </w:r>
            <w:r w:rsidR="0025608D">
              <w:rPr>
                <w:sz w:val="20"/>
                <w:szCs w:val="20"/>
              </w:rPr>
              <w:t xml:space="preserve"> If not in list, check “Other” and type in an appropriate disposition (e.g., “Holding”).</w:t>
            </w:r>
          </w:p>
        </w:tc>
      </w:tr>
      <w:tr w:rsidR="0025608D"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25608D" w:rsidRDefault="0025608D" w:rsidP="00A8332A">
            <w:pPr>
              <w:rPr>
                <w:rStyle w:val="IntenseEmphasis"/>
                <w:sz w:val="20"/>
                <w:szCs w:val="20"/>
              </w:rPr>
            </w:pPr>
            <w:r>
              <w:rPr>
                <w:rStyle w:val="IntenseEmphasis"/>
                <w:sz w:val="20"/>
                <w:szCs w:val="20"/>
              </w:rPr>
              <w:t>Date of Disposition</w:t>
            </w:r>
          </w:p>
        </w:tc>
        <w:tc>
          <w:tcPr>
            <w:tcW w:w="7599" w:type="dxa"/>
            <w:tcBorders>
              <w:top w:val="single" w:sz="4" w:space="0" w:color="BFB970" w:themeColor="background2" w:themeShade="BF"/>
              <w:bottom w:val="single" w:sz="4" w:space="0" w:color="BFB970" w:themeColor="background2" w:themeShade="BF"/>
            </w:tcBorders>
          </w:tcPr>
          <w:p w:rsidR="0025608D" w:rsidRDefault="0025608D" w:rsidP="0037742C">
            <w:pPr>
              <w:rPr>
                <w:sz w:val="20"/>
                <w:szCs w:val="20"/>
              </w:rPr>
            </w:pPr>
            <w:r>
              <w:rPr>
                <w:sz w:val="20"/>
                <w:szCs w:val="20"/>
              </w:rPr>
              <w:t>This should be the date of the expected immediate disposition.  Enter as MMDDYYYY.  If “holding” enter the date released to the burial agent or the date the decedent is moved to the holding facility (do not enter a date prior to release to the burial agent</w:t>
            </w:r>
            <w:r w:rsidR="0037742C">
              <w:rPr>
                <w:sz w:val="20"/>
                <w:szCs w:val="20"/>
              </w:rPr>
              <w:t xml:space="preserve">). </w:t>
            </w:r>
          </w:p>
        </w:tc>
      </w:tr>
      <w:tr w:rsidR="0025608D" w:rsidRPr="00C25D80" w:rsidTr="0037742C">
        <w:trPr>
          <w:tblCellSpacing w:w="11" w:type="dxa"/>
        </w:trPr>
        <w:tc>
          <w:tcPr>
            <w:tcW w:w="1515" w:type="dxa"/>
            <w:tcBorders>
              <w:top w:val="single" w:sz="4" w:space="0" w:color="BFB970" w:themeColor="background2" w:themeShade="BF"/>
              <w:bottom w:val="single" w:sz="4" w:space="0" w:color="BFB970" w:themeColor="background2" w:themeShade="BF"/>
            </w:tcBorders>
          </w:tcPr>
          <w:p w:rsidR="0025608D" w:rsidRDefault="0025608D" w:rsidP="00A8332A">
            <w:pPr>
              <w:rPr>
                <w:rStyle w:val="IntenseEmphasis"/>
                <w:sz w:val="20"/>
                <w:szCs w:val="20"/>
              </w:rPr>
            </w:pPr>
            <w:r>
              <w:rPr>
                <w:rStyle w:val="IntenseEmphasis"/>
                <w:sz w:val="20"/>
                <w:szCs w:val="20"/>
              </w:rPr>
              <w:t>Address of facility</w:t>
            </w:r>
          </w:p>
        </w:tc>
        <w:tc>
          <w:tcPr>
            <w:tcW w:w="7599" w:type="dxa"/>
            <w:tcBorders>
              <w:top w:val="single" w:sz="4" w:space="0" w:color="BFB970" w:themeColor="background2" w:themeShade="BF"/>
              <w:bottom w:val="single" w:sz="4" w:space="0" w:color="BFB970" w:themeColor="background2" w:themeShade="BF"/>
            </w:tcBorders>
          </w:tcPr>
          <w:p w:rsidR="0025608D" w:rsidRDefault="0025608D" w:rsidP="0025608D">
            <w:pPr>
              <w:rPr>
                <w:sz w:val="20"/>
                <w:szCs w:val="20"/>
              </w:rPr>
            </w:pPr>
            <w:r>
              <w:rPr>
                <w:sz w:val="20"/>
                <w:szCs w:val="20"/>
              </w:rPr>
              <w:t>This is pre-populated if a location is chosen from Cemetery or Crematory pick-lists. Check “Facility not in list” and manually enter the address if the place of immediate disposition is not in the pick list, or if the disposition is “Donation” or “Other.”</w:t>
            </w:r>
            <w:r w:rsidR="008F0801">
              <w:rPr>
                <w:sz w:val="20"/>
                <w:szCs w:val="20"/>
              </w:rPr>
              <w:t xml:space="preserve"> Enter the physical location, not a mailing address.</w:t>
            </w:r>
          </w:p>
        </w:tc>
      </w:tr>
    </w:tbl>
    <w:p w:rsidR="0077317A" w:rsidRDefault="000C077C" w:rsidP="008F0801">
      <w:pPr>
        <w:pStyle w:val="Heading1"/>
      </w:pPr>
      <w:proofErr w:type="gramStart"/>
      <w:r>
        <w:t>Tab 5A.</w:t>
      </w:r>
      <w:proofErr w:type="gramEnd"/>
      <w:r>
        <w:t xml:space="preserve"> Pronouncement Info</w:t>
      </w:r>
    </w:p>
    <w:p w:rsidR="009B0DF0" w:rsidRDefault="00A45FB0" w:rsidP="002955C7">
      <w:pPr>
        <w:spacing w:after="0"/>
        <w:ind w:right="720"/>
        <w:rPr>
          <w:noProof/>
        </w:rPr>
      </w:pPr>
      <w:r>
        <w:rPr>
          <w:noProof/>
          <w:color w:val="808080"/>
        </w:rPr>
        <mc:AlternateContent>
          <mc:Choice Requires="wps">
            <w:drawing>
              <wp:anchor distT="0" distB="0" distL="114300" distR="114300" simplePos="0" relativeHeight="251802623" behindDoc="0" locked="0" layoutInCell="1" allowOverlap="1" wp14:anchorId="0982EDEF" wp14:editId="7EEEA982">
                <wp:simplePos x="0" y="0"/>
                <wp:positionH relativeFrom="column">
                  <wp:posOffset>4990465</wp:posOffset>
                </wp:positionH>
                <wp:positionV relativeFrom="paragraph">
                  <wp:posOffset>3848735</wp:posOffset>
                </wp:positionV>
                <wp:extent cx="1076325" cy="643255"/>
                <wp:effectExtent l="1828800" t="209550" r="28575" b="23495"/>
                <wp:wrapNone/>
                <wp:docPr id="53" name="Rectangular Callout 53"/>
                <wp:cNvGraphicFramePr/>
                <a:graphic xmlns:a="http://schemas.openxmlformats.org/drawingml/2006/main">
                  <a:graphicData uri="http://schemas.microsoft.com/office/word/2010/wordprocessingShape">
                    <wps:wsp>
                      <wps:cNvSpPr/>
                      <wps:spPr>
                        <a:xfrm>
                          <a:off x="0" y="0"/>
                          <a:ext cx="1076325" cy="643255"/>
                        </a:xfrm>
                        <a:prstGeom prst="wedgeRectCallout">
                          <a:avLst>
                            <a:gd name="adj1" fmla="val -218220"/>
                            <a:gd name="adj2" fmla="val -81205"/>
                          </a:avLst>
                        </a:prstGeom>
                        <a:solidFill>
                          <a:srgbClr val="FFFFFF"/>
                        </a:solidFill>
                        <a:ln w="25400" cap="flat" cmpd="sng" algn="ctr">
                          <a:solidFill>
                            <a:srgbClr val="7DA329">
                              <a:alpha val="50196"/>
                            </a:srgbClr>
                          </a:solidFill>
                          <a:prstDash val="solid"/>
                        </a:ln>
                        <a:effectLst/>
                      </wps:spPr>
                      <wps:txbx>
                        <w:txbxContent>
                          <w:p w:rsidR="005A7F4D" w:rsidRPr="0096124F" w:rsidRDefault="005A7F4D" w:rsidP="006C461D">
                            <w:pPr>
                              <w:rPr>
                                <w:sz w:val="18"/>
                                <w:szCs w:val="20"/>
                              </w:rPr>
                            </w:pPr>
                            <w:r w:rsidRPr="0096124F">
                              <w:rPr>
                                <w:sz w:val="16"/>
                                <w:szCs w:val="18"/>
                              </w:rPr>
                              <w:t>If the facility is not in the</w:t>
                            </w:r>
                            <w:r w:rsidRPr="0096124F">
                              <w:rPr>
                                <w:sz w:val="20"/>
                              </w:rPr>
                              <w:t xml:space="preserve"> </w:t>
                            </w:r>
                            <w:r w:rsidRPr="0096124F">
                              <w:rPr>
                                <w:sz w:val="16"/>
                                <w:szCs w:val="18"/>
                              </w:rPr>
                              <w:t xml:space="preserve">list, you </w:t>
                            </w:r>
                            <w:r>
                              <w:rPr>
                                <w:sz w:val="16"/>
                                <w:szCs w:val="18"/>
                              </w:rPr>
                              <w:t>will</w:t>
                            </w:r>
                            <w:r w:rsidRPr="0096124F">
                              <w:rPr>
                                <w:sz w:val="16"/>
                                <w:szCs w:val="18"/>
                              </w:rPr>
                              <w:t xml:space="preserve"> </w:t>
                            </w:r>
                            <w:r>
                              <w:rPr>
                                <w:sz w:val="16"/>
                                <w:szCs w:val="18"/>
                              </w:rPr>
                              <w:t>manually type</w:t>
                            </w:r>
                            <w:r w:rsidRPr="0096124F">
                              <w:rPr>
                                <w:sz w:val="16"/>
                                <w:szCs w:val="18"/>
                              </w:rPr>
                              <w:t xml:space="preserve"> it </w:t>
                            </w:r>
                            <w:r>
                              <w:rPr>
                                <w:sz w:val="16"/>
                                <w:szCs w:val="18"/>
                              </w:rPr>
                              <w:t>in</w:t>
                            </w:r>
                            <w:r w:rsidRPr="0096124F">
                              <w:rPr>
                                <w:sz w:val="16"/>
                                <w:szCs w:val="18"/>
                              </w:rPr>
                              <w:t xml:space="preserve"> the record.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3" o:spid="_x0000_s1126" type="#_x0000_t61" style="position:absolute;margin-left:392.95pt;margin-top:303.05pt;width:84.75pt;height:50.65pt;z-index:251802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" adj="-36336,-6740" strokecolor="#7da329" strokeweight="2pt">
                <v:stroke opacity="32896f"/>
                <v:textbox>
                  <w:txbxContent>
                    <w:p w:rsidR="005A7F4D" w:rsidRPr="0096124F" w:rsidRDefault="005A7F4D" w:rsidP="006C461D">
                      <w:pPr>
                        <w:rPr>
                          <w:sz w:val="18"/>
                          <w:szCs w:val="20"/>
                        </w:rPr>
                      </w:pPr>
                      <w:r w:rsidRPr="0096124F">
                        <w:rPr>
                          <w:sz w:val="16"/>
                          <w:szCs w:val="18"/>
                        </w:rPr>
                        <w:t>If the facility is not in the</w:t>
                      </w:r>
                      <w:r w:rsidRPr="0096124F">
                        <w:rPr>
                          <w:sz w:val="20"/>
                        </w:rPr>
                        <w:t xml:space="preserve"> </w:t>
                      </w:r>
                      <w:r w:rsidRPr="0096124F">
                        <w:rPr>
                          <w:sz w:val="16"/>
                          <w:szCs w:val="18"/>
                        </w:rPr>
                        <w:t xml:space="preserve">list, you </w:t>
                      </w:r>
                      <w:r>
                        <w:rPr>
                          <w:sz w:val="16"/>
                          <w:szCs w:val="18"/>
                        </w:rPr>
                        <w:t>will</w:t>
                      </w:r>
                      <w:r w:rsidRPr="0096124F">
                        <w:rPr>
                          <w:sz w:val="16"/>
                          <w:szCs w:val="18"/>
                        </w:rPr>
                        <w:t xml:space="preserve"> </w:t>
                      </w:r>
                      <w:r>
                        <w:rPr>
                          <w:sz w:val="16"/>
                          <w:szCs w:val="18"/>
                        </w:rPr>
                        <w:t>manually type</w:t>
                      </w:r>
                      <w:r w:rsidRPr="0096124F">
                        <w:rPr>
                          <w:sz w:val="16"/>
                          <w:szCs w:val="18"/>
                        </w:rPr>
                        <w:t xml:space="preserve"> it </w:t>
                      </w:r>
                      <w:r>
                        <w:rPr>
                          <w:sz w:val="16"/>
                          <w:szCs w:val="18"/>
                        </w:rPr>
                        <w:t>in</w:t>
                      </w:r>
                      <w:r w:rsidRPr="0096124F">
                        <w:rPr>
                          <w:sz w:val="16"/>
                          <w:szCs w:val="18"/>
                        </w:rPr>
                        <w:t xml:space="preserve"> the record. </w:t>
                      </w:r>
                    </w:p>
                  </w:txbxContent>
                </v:textbox>
              </v:shape>
            </w:pict>
          </mc:Fallback>
        </mc:AlternateContent>
      </w:r>
      <w:r w:rsidR="00A043A3">
        <w:rPr>
          <w:rFonts w:ascii="Calibri" w:hAnsi="Calibri"/>
          <w:noProof/>
        </w:rPr>
        <w:t>The family designee</w:t>
      </w:r>
      <w:r w:rsidR="00963828">
        <w:rPr>
          <w:rFonts w:ascii="Calibri" w:hAnsi="Calibri"/>
        </w:rPr>
        <w:t xml:space="preserve"> will receive a</w:t>
      </w:r>
      <w:r w:rsidR="00C92BE9" w:rsidRPr="00C92BE9">
        <w:rPr>
          <w:rFonts w:ascii="Calibri" w:hAnsi="Calibri"/>
        </w:rPr>
        <w:t xml:space="preserve"> </w:t>
      </w:r>
      <w:r w:rsidR="00A246CB">
        <w:rPr>
          <w:rFonts w:ascii="Calibri" w:hAnsi="Calibri"/>
        </w:rPr>
        <w:t xml:space="preserve">paper </w:t>
      </w:r>
      <w:r w:rsidR="009B0DF0" w:rsidRPr="00C92BE9">
        <w:rPr>
          <w:rFonts w:ascii="Calibri" w:hAnsi="Calibri"/>
        </w:rPr>
        <w:t>Pronouncement form</w:t>
      </w:r>
      <w:r w:rsidR="009936EF">
        <w:rPr>
          <w:rFonts w:ascii="Calibri" w:hAnsi="Calibri"/>
        </w:rPr>
        <w:t xml:space="preserve"> (“nurse pronouncement”)</w:t>
      </w:r>
      <w:r w:rsidR="009B0DF0" w:rsidRPr="00C92BE9">
        <w:rPr>
          <w:rFonts w:ascii="Calibri" w:hAnsi="Calibri"/>
        </w:rPr>
        <w:t xml:space="preserve"> </w:t>
      </w:r>
      <w:r w:rsidR="004B07A6">
        <w:rPr>
          <w:rFonts w:ascii="Calibri" w:hAnsi="Calibri"/>
        </w:rPr>
        <w:t xml:space="preserve">when a nurse, physician assistant, or nurse practitioner (who is not certifying the death) </w:t>
      </w:r>
      <w:r w:rsidR="00C92BE9" w:rsidRPr="00C92BE9">
        <w:rPr>
          <w:rFonts w:ascii="Calibri" w:hAnsi="Calibri"/>
        </w:rPr>
        <w:t>pronounce</w:t>
      </w:r>
      <w:r w:rsidR="004B07A6">
        <w:rPr>
          <w:rFonts w:ascii="Calibri" w:hAnsi="Calibri"/>
        </w:rPr>
        <w:t>s</w:t>
      </w:r>
      <w:r w:rsidR="00C92BE9" w:rsidRPr="00C92BE9">
        <w:rPr>
          <w:rFonts w:ascii="Calibri" w:hAnsi="Calibri"/>
        </w:rPr>
        <w:t xml:space="preserve"> death </w:t>
      </w:r>
      <w:r w:rsidR="00963828">
        <w:rPr>
          <w:rFonts w:ascii="Calibri" w:hAnsi="Calibri"/>
        </w:rPr>
        <w:t xml:space="preserve">in </w:t>
      </w:r>
      <w:r w:rsidR="004945F3" w:rsidRPr="00F073E9">
        <w:rPr>
          <w:rFonts w:ascii="Calibri" w:eastAsia="Calibri" w:hAnsi="Calibri" w:cs="Times New Roman"/>
          <w:noProof/>
          <w:sz w:val="40"/>
          <w:szCs w:val="36"/>
        </w:rPr>
        <mc:AlternateContent>
          <mc:Choice Requires="wps">
            <w:drawing>
              <wp:anchor distT="0" distB="0" distL="114300" distR="114300" simplePos="0" relativeHeight="252135934" behindDoc="1" locked="1" layoutInCell="1" allowOverlap="1" wp14:anchorId="79AF6679" wp14:editId="58FB33AE">
                <wp:simplePos x="0" y="0"/>
                <wp:positionH relativeFrom="column">
                  <wp:posOffset>-2710180</wp:posOffset>
                </wp:positionH>
                <wp:positionV relativeFrom="page">
                  <wp:posOffset>3115945</wp:posOffset>
                </wp:positionV>
                <wp:extent cx="4834255" cy="434975"/>
                <wp:effectExtent l="0" t="0" r="0" b="0"/>
                <wp:wrapNone/>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768513911"/>
                            </w:sdtPr>
                            <w:sdtEndPr/>
                            <w:sdtContent>
                              <w:p w:rsidR="005A7F4D" w:rsidRPr="00BD500D" w:rsidRDefault="005A7F4D" w:rsidP="0096124F">
                                <w:pPr>
                                  <w:jc w:val="right"/>
                                  <w:rPr>
                                    <w:sz w:val="36"/>
                                    <w:szCs w:val="36"/>
                                  </w:rPr>
                                </w:pPr>
                                <w:r>
                                  <w:rPr>
                                    <w:sz w:val="36"/>
                                    <w:szCs w:val="36"/>
                                  </w:rPr>
                                  <w:t>Pronouncement Info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margin-left:-213.4pt;margin-top:245.35pt;width:380.65pt;height:34.25pt;rotation:-90;z-index:-2511805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" filled="f" stroked="f">
                <v:textbox>
                  <w:txbxContent>
                    <w:sdt>
                      <w:sdtPr>
                        <w:rPr>
                          <w:sz w:val="36"/>
                          <w:szCs w:val="36"/>
                        </w:rPr>
                        <w:alias w:val="Subtitle Odd"/>
                        <w:tag w:val="Subtitle Odd"/>
                        <w:id w:val="768513911"/>
                      </w:sdtPr>
                      <w:sdtContent>
                        <w:p w:rsidR="005A7F4D" w:rsidRPr="00BD500D" w:rsidRDefault="005A7F4D" w:rsidP="0096124F">
                          <w:pPr>
                            <w:jc w:val="right"/>
                            <w:rPr>
                              <w:sz w:val="36"/>
                              <w:szCs w:val="36"/>
                            </w:rPr>
                          </w:pPr>
                          <w:r>
                            <w:rPr>
                              <w:sz w:val="36"/>
                              <w:szCs w:val="36"/>
                            </w:rPr>
                            <w:t>Pronouncement Info</w:t>
                          </w:r>
                        </w:p>
                      </w:sdtContent>
                    </w:sdt>
                  </w:txbxContent>
                </v:textbox>
                <w10:wrap anchory="page"/>
                <w10:anchorlock/>
              </v:shape>
            </w:pict>
          </mc:Fallback>
        </mc:AlternateContent>
      </w:r>
      <w:r w:rsidR="00963828">
        <w:rPr>
          <w:rFonts w:ascii="Calibri" w:hAnsi="Calibri"/>
        </w:rPr>
        <w:t>certain circumstances where a</w:t>
      </w:r>
      <w:r w:rsidR="00C92BE9" w:rsidRPr="00C92BE9">
        <w:rPr>
          <w:rFonts w:ascii="Calibri" w:hAnsi="Calibri"/>
        </w:rPr>
        <w:t xml:space="preserve"> physician</w:t>
      </w:r>
      <w:r w:rsidR="00C92BE9">
        <w:rPr>
          <w:rFonts w:ascii="Calibri" w:hAnsi="Calibri"/>
        </w:rPr>
        <w:t xml:space="preserve"> or medical </w:t>
      </w:r>
      <w:r w:rsidR="004B07A6">
        <w:rPr>
          <w:rFonts w:ascii="Calibri" w:hAnsi="Calibri"/>
        </w:rPr>
        <w:t>examiner</w:t>
      </w:r>
      <w:r w:rsidR="00963828">
        <w:rPr>
          <w:rFonts w:ascii="Calibri" w:hAnsi="Calibri"/>
        </w:rPr>
        <w:t xml:space="preserve"> is not available</w:t>
      </w:r>
      <w:r w:rsidR="009936EF">
        <w:rPr>
          <w:rFonts w:ascii="Calibri" w:hAnsi="Calibri"/>
        </w:rPr>
        <w:t xml:space="preserve"> --</w:t>
      </w:r>
      <w:r w:rsidR="004B07A6">
        <w:rPr>
          <w:rFonts w:ascii="Calibri" w:hAnsi="Calibri"/>
        </w:rPr>
        <w:t xml:space="preserve"> common </w:t>
      </w:r>
      <w:r w:rsidR="009936EF">
        <w:rPr>
          <w:rFonts w:ascii="Calibri" w:hAnsi="Calibri"/>
        </w:rPr>
        <w:t>in</w:t>
      </w:r>
      <w:r w:rsidR="004B07A6">
        <w:rPr>
          <w:rFonts w:ascii="Calibri" w:hAnsi="Calibri"/>
        </w:rPr>
        <w:t xml:space="preserve"> deaths that occur with home hospice and in nursing homes.</w:t>
      </w:r>
      <w:r w:rsidR="00963828" w:rsidRPr="00963828">
        <w:rPr>
          <w:noProof/>
        </w:rPr>
        <w:t xml:space="preserve"> </w:t>
      </w:r>
      <w:r>
        <w:rPr>
          <w:rFonts w:ascii="Calibri" w:hAnsi="Calibri"/>
          <w:noProof/>
        </w:rPr>
        <mc:AlternateContent>
          <mc:Choice Requires="wpg">
            <w:drawing>
              <wp:inline distT="0" distB="0" distL="0" distR="0" wp14:anchorId="37FA807D" wp14:editId="202012EE">
                <wp:extent cx="6062400" cy="3618000"/>
                <wp:effectExtent l="0" t="171450" r="376555" b="363855"/>
                <wp:docPr id="378" name="Group 378" descr="Image displaying VIP activity described in text"/>
                <wp:cNvGraphicFramePr/>
                <a:graphic xmlns:a="http://schemas.openxmlformats.org/drawingml/2006/main">
                  <a:graphicData uri="http://schemas.microsoft.com/office/word/2010/wordprocessingGroup">
                    <wpg:wgp>
                      <wpg:cNvGrpSpPr/>
                      <wpg:grpSpPr>
                        <a:xfrm>
                          <a:off x="0" y="0"/>
                          <a:ext cx="6062400" cy="3618000"/>
                          <a:chOff x="104292" y="213543"/>
                          <a:chExt cx="6065439" cy="3619451"/>
                        </a:xfrm>
                      </wpg:grpSpPr>
                      <pic:pic xmlns:pic="http://schemas.openxmlformats.org/drawingml/2006/picture">
                        <pic:nvPicPr>
                          <pic:cNvPr id="56" name="Picture 56" descr="Image displaying VIP activity described in tex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04292" y="2110900"/>
                            <a:ext cx="2984088" cy="1637610"/>
                          </a:xfrm>
                          <a:prstGeom prst="rect">
                            <a:avLst/>
                          </a:prstGeom>
                        </pic:spPr>
                      </pic:pic>
                      <pic:pic xmlns:pic="http://schemas.openxmlformats.org/drawingml/2006/picture">
                        <pic:nvPicPr>
                          <pic:cNvPr id="352" name="Picture 352" descr="Image displaying VIP activity described in text"/>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36685" y="236488"/>
                            <a:ext cx="2206606" cy="1544077"/>
                          </a:xfrm>
                          <a:prstGeom prst="rect">
                            <a:avLst/>
                          </a:prstGeom>
                          <a:noFill/>
                          <a:ln>
                            <a:noFill/>
                          </a:ln>
                        </pic:spPr>
                      </pic:pic>
                      <wpg:grpSp>
                        <wpg:cNvPr id="50" name="Group 50"/>
                        <wpg:cNvGrpSpPr/>
                        <wpg:grpSpPr>
                          <a:xfrm>
                            <a:off x="2366495" y="213543"/>
                            <a:ext cx="3803236" cy="3619451"/>
                            <a:chOff x="539381" y="244615"/>
                            <a:chExt cx="5835698" cy="5113594"/>
                          </a:xfrm>
                        </wpg:grpSpPr>
                        <pic:pic xmlns:pic="http://schemas.openxmlformats.org/drawingml/2006/picture">
                          <pic:nvPicPr>
                            <pic:cNvPr id="42" name="Picture 42" descr="Image displaying VIP activity described in text"/>
                            <pic:cNvPicPr>
                              <a:picLocks noChangeAspect="1"/>
                            </pic:cNvPicPr>
                          </pic:nvPicPr>
                          <pic:blipFill rotWithShape="1">
                            <a:blip r:embed="rId51">
                              <a:extLst>
                                <a:ext uri="{28A0092B-C50C-407E-A947-70E740481C1C}">
                                  <a14:useLocalDpi xmlns:a14="http://schemas.microsoft.com/office/drawing/2010/main" val="0"/>
                                </a:ext>
                              </a:extLst>
                            </a:blip>
                            <a:srcRect b="3726"/>
                            <a:stretch/>
                          </pic:blipFill>
                          <pic:spPr>
                            <a:xfrm>
                              <a:off x="539381" y="244615"/>
                              <a:ext cx="5835696" cy="5113594"/>
                            </a:xfrm>
                            <a:prstGeom prst="rect">
                              <a:avLst/>
                            </a:prstGeom>
                            <a:ln>
                              <a:noFill/>
                            </a:ln>
                            <a:effectLst>
                              <a:outerShdw blurRad="292100" dist="139700" dir="2700000" algn="tl" rotWithShape="0">
                                <a:srgbClr val="333333">
                                  <a:alpha val="65000"/>
                                </a:srgbClr>
                              </a:outerShdw>
                            </a:effectLst>
                          </pic:spPr>
                        </pic:pic>
                        <wpg:grpSp>
                          <wpg:cNvPr id="48" name="Group 48"/>
                          <wpg:cNvGrpSpPr/>
                          <wpg:grpSpPr>
                            <a:xfrm>
                              <a:off x="1992205" y="488890"/>
                              <a:ext cx="4382874" cy="3286564"/>
                              <a:chOff x="402891" y="205862"/>
                              <a:chExt cx="4382874" cy="3286564"/>
                            </a:xfrm>
                          </wpg:grpSpPr>
                          <wps:wsp>
                            <wps:cNvPr id="306" name="Rectangular Callout 306"/>
                            <wps:cNvSpPr/>
                            <wps:spPr>
                              <a:xfrm>
                                <a:off x="402891" y="1310108"/>
                                <a:ext cx="1669886" cy="2182318"/>
                              </a:xfrm>
                              <a:prstGeom prst="wedgeRectCallout">
                                <a:avLst>
                                  <a:gd name="adj1" fmla="val 43065"/>
                                  <a:gd name="adj2" fmla="val -59375"/>
                                </a:avLst>
                              </a:prstGeom>
                              <a:solidFill>
                                <a:srgbClr val="FFFFFF"/>
                              </a:solidFill>
                              <a:ln w="25400" cap="flat" cmpd="sng" algn="ctr">
                                <a:solidFill>
                                  <a:srgbClr val="7DA329">
                                    <a:alpha val="50196"/>
                                  </a:srgbClr>
                                </a:solidFill>
                                <a:prstDash val="solid"/>
                              </a:ln>
                              <a:effectLst/>
                            </wps:spPr>
                            <wps:txbx>
                              <w:txbxContent>
                                <w:p w:rsidR="005A7F4D" w:rsidRPr="0035099F" w:rsidRDefault="005A7F4D" w:rsidP="00A45FB0">
                                  <w:pPr>
                                    <w:rPr>
                                      <w:sz w:val="18"/>
                                      <w:szCs w:val="18"/>
                                    </w:rPr>
                                  </w:pPr>
                                  <w:r w:rsidRPr="0035099F">
                                    <w:rPr>
                                      <w:sz w:val="18"/>
                                      <w:szCs w:val="18"/>
                                    </w:rPr>
                                    <w:t>If you do not se</w:t>
                                  </w:r>
                                  <w:r>
                                    <w:rPr>
                                      <w:sz w:val="18"/>
                                      <w:szCs w:val="18"/>
                                    </w:rPr>
                                    <w:t>e the name of the physician or medical e</w:t>
                                  </w:r>
                                  <w:r w:rsidRPr="0035099F">
                                    <w:rPr>
                                      <w:sz w:val="18"/>
                                      <w:szCs w:val="18"/>
                                    </w:rPr>
                                    <w:t xml:space="preserve">xaminer, you can </w:t>
                                  </w:r>
                                  <w:proofErr w:type="gramStart"/>
                                  <w:r w:rsidRPr="0041269C">
                                    <w:rPr>
                                      <w:b/>
                                      <w:sz w:val="18"/>
                                      <w:szCs w:val="18"/>
                                    </w:rPr>
                                    <w:t>Check</w:t>
                                  </w:r>
                                  <w:proofErr w:type="gramEnd"/>
                                  <w:r w:rsidRPr="0041269C">
                                    <w:rPr>
                                      <w:b/>
                                      <w:sz w:val="18"/>
                                      <w:szCs w:val="18"/>
                                    </w:rPr>
                                    <w:t xml:space="preserve"> if physician/medical examiner is not in list</w:t>
                                  </w:r>
                                  <w:r>
                                    <w:rPr>
                                      <w:sz w:val="18"/>
                                      <w:szCs w:val="18"/>
                                    </w:rPr>
                                    <w:t xml:space="preserve">. This will open the address fields for editing.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Rectangle 333" descr="Image displaying VIP activity described in text"/>
                            <wps:cNvSpPr/>
                            <wps:spPr>
                              <a:xfrm>
                                <a:off x="2800138" y="205862"/>
                                <a:ext cx="1280340" cy="165718"/>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ular Callout 45"/>
                            <wps:cNvSpPr/>
                            <wps:spPr>
                              <a:xfrm>
                                <a:off x="2981122" y="1173936"/>
                                <a:ext cx="1804643" cy="1772386"/>
                              </a:xfrm>
                              <a:prstGeom prst="wedgeRectCallout">
                                <a:avLst>
                                  <a:gd name="adj1" fmla="val -57156"/>
                                  <a:gd name="adj2" fmla="val -35217"/>
                                </a:avLst>
                              </a:prstGeom>
                              <a:solidFill>
                                <a:srgbClr val="FFFFFF"/>
                              </a:solidFill>
                              <a:ln w="25400" cap="flat" cmpd="sng" algn="ctr">
                                <a:solidFill>
                                  <a:srgbClr val="7DA329">
                                    <a:alpha val="50196"/>
                                  </a:srgbClr>
                                </a:solidFill>
                                <a:prstDash val="solid"/>
                              </a:ln>
                              <a:effectLst/>
                            </wps:spPr>
                            <wps:txbx>
                              <w:txbxContent>
                                <w:p w:rsidR="005A7F4D" w:rsidRPr="0096124F" w:rsidRDefault="005A7F4D" w:rsidP="00A45FB0">
                                  <w:pPr>
                                    <w:rPr>
                                      <w:sz w:val="20"/>
                                    </w:rPr>
                                  </w:pPr>
                                  <w:r w:rsidRPr="0096124F">
                                    <w:rPr>
                                      <w:sz w:val="16"/>
                                      <w:szCs w:val="18"/>
                                    </w:rPr>
                                    <w:t>If chosen from list, EDRS auto-populates the address of the physician/ME notified on tab 5A only.</w:t>
                                  </w:r>
                                  <w:r>
                                    <w:rPr>
                                      <w:sz w:val="16"/>
                                      <w:szCs w:val="18"/>
                                    </w:rPr>
                                    <w:t xml:space="preserve"> This does not populate certifier info on tab 9, as it may be different.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0" name="Oval 90"/>
                        <wps:cNvSpPr/>
                        <wps:spPr>
                          <a:xfrm>
                            <a:off x="1763102" y="1542469"/>
                            <a:ext cx="415925" cy="222885"/>
                          </a:xfrm>
                          <a:prstGeom prst="ellipse">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Curved Connector 324"/>
                        <wps:cNvCnPr/>
                        <wps:spPr>
                          <a:xfrm flipV="1">
                            <a:off x="2179027" y="386445"/>
                            <a:ext cx="2634935" cy="1290631"/>
                          </a:xfrm>
                          <a:prstGeom prst="curvedConnector3">
                            <a:avLst>
                              <a:gd name="adj1" fmla="val 33801"/>
                            </a:avLst>
                          </a:prstGeom>
                          <a:solidFill>
                            <a:srgbClr val="99CC00">
                              <a:alpha val="20000"/>
                            </a:srgbClr>
                          </a:solidFill>
                          <a:ln w="25400" cap="flat" cmpd="sng" algn="ctr">
                            <a:solidFill>
                              <a:srgbClr val="99CC00"/>
                            </a:solidFill>
                            <a:prstDash val="solid"/>
                            <a:tailEnd type="triangle" w="lg" len="lg"/>
                          </a:ln>
                          <a:effectLst/>
                        </wps:spPr>
                        <wps:bodyPr/>
                      </wps:wsp>
                    </wpg:wgp>
                  </a:graphicData>
                </a:graphic>
              </wp:inline>
            </w:drawing>
          </mc:Choice>
          <mc:Fallback>
            <w:pict>
              <v:group id="Group 378" o:spid="_x0000_s1128" alt="Image displaying VIP activity described in text" style="width:477.35pt;height:284.9pt;mso-position-horizontal-relative:char;mso-position-vertical-relative:line" coordorigin="1042,2135" coordsize="60654,36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">
                <v:shape id="Picture 56" o:spid="_x0000_s1129" type="#_x0000_t75" alt="Image displaying VIP activity described in text" style="position:absolute;left:1042;top:21109;width:29841;height:16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BCxfBAAAA2wAAAA8AAABkcnMvZG93bnJldi54bWxEj81qwzAQhO+BvoPYQm+xnJKf4lgOIbTU&#10;PdbJAyzW1jaRVkZSHfftq0Chx2FmvmHKw2yNmMiHwbGCVZaDIG6dHrhTcDm/LV9AhIis0TgmBT8U&#10;4FA9LEostLvxJ01N7ESCcChQQR/jWEgZ2p4shsyNxMn7ct5iTNJ3Unu8Jbg18jnPt9LiwGmhx5FO&#10;PbXX5tsq6Op3jXJajbuWPgy+TmtD61qpp8f5uAcRaY7/4b92rRVstnD/kn6Ar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yBCxfBAAAA2wAAAA8AAAAAAAAAAAAAAAAAnwIA&#10;AGRycy9kb3ducmV2LnhtbFBLBQYAAAAABAAEAPcAAACNAwAAAAA=&#10;">
                  <v:imagedata r:id="rId52" o:title="Image displaying VIP activity described in text"/>
                  <v:path arrowok="t"/>
                </v:shape>
                <v:shape id="Picture 352" o:spid="_x0000_s1130" type="#_x0000_t75" alt="Image displaying VIP activity described in text" style="position:absolute;left:1366;top:2364;width:22066;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v7+XEAAAA3AAAAA8AAABkcnMvZG93bnJldi54bWxEj0Frg0AUhO+F/oflBXqrq5YkYrMJJTRU&#10;6Kma3h/ui0rct+JujO2vzwYKPQ4z8w2z2c2mFxONrrOsIIliEMS11R03Co7V4TkD4Tyyxt4yKfgh&#10;B7vt48MGc22v/EVT6RsRIOxyVNB6P+RSurolgy6yA3HwTnY06IMcG6lHvAa46WUaxytpsOOw0OJA&#10;+5bqc3kxCs6rdzoUaV9QVv0mJX1/+o/lWqmnxfz2CsLT7P/Df+1CK3hZpnA/E46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v7+XEAAAA3AAAAA8AAAAAAAAAAAAAAAAA&#10;nwIAAGRycy9kb3ducmV2LnhtbFBLBQYAAAAABAAEAPcAAACQAwAAAAA=&#10;">
                  <v:imagedata r:id="rId53" o:title="Image displaying VIP activity described in text"/>
                  <v:path arrowok="t"/>
                </v:shape>
                <v:group id="Group 50" o:spid="_x0000_s1131" style="position:absolute;left:23664;top:2135;width:38033;height:36194" coordorigin="5393,2446" coordsize="58356,5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42" o:spid="_x0000_s1132" type="#_x0000_t75" alt="Image displaying VIP activity described in text" style="position:absolute;left:5393;top:2446;width:58357;height:5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mfnFAAAA2wAAAA8AAABkcnMvZG93bnJldi54bWxEj09rwkAUxO8Fv8PyhN7qRimtRlcRobSV&#10;9FAV8fjIPpNg9m2S3fzpt3cLhR6HmfkNs9oMphQdNa6wrGA6iUAQp1YXnCk4Hd+e5iCcR9ZYWiYF&#10;P+Rgsx49rDDWtudv6g4+EwHCLkYFufdVLKVLczLoJrYiDt7VNgZ9kE0mdYN9gJtSzqLoRRosOCzk&#10;WNEup/R2aI2CBbZfxibJpd5m76+f+ro/91Qr9TgetksQngb/H/5rf2gFzzP4/RJ+gF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85n5xQAAANsAAAAPAAAAAAAAAAAAAAAA&#10;AJ8CAABkcnMvZG93bnJldi54bWxQSwUGAAAAAAQABAD3AAAAkQMAAAAA&#10;">
                    <v:imagedata r:id="rId54" o:title="Image displaying VIP activity described in text" cropbottom="2442f"/>
                    <v:shadow on="t" color="#333" opacity="42598f" origin="-.5,-.5" offset="2.74397mm,2.74397mm"/>
                    <v:path arrowok="t"/>
                  </v:shape>
                  <v:group id="Group 48" o:spid="_x0000_s1133" style="position:absolute;left:19922;top:4888;width:43828;height:32866" coordorigin="4028,2058" coordsize="43828,32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Rectangular Callout 306" o:spid="_x0000_s1134" type="#_x0000_t61" style="position:absolute;left:4028;top:13101;width:16699;height:21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xm8QA&#10;AADcAAAADwAAAGRycy9kb3ducmV2LnhtbESPQWvCQBSE7wX/w/KE3uquLUhJXUUkpb30YKr3R/Y1&#10;CWbfptlnjP56Vyj0OMzMN8xyPfpWDdTHJrCF+cyAIi6Da7iysP9+f3oFFQXZYRuYLFwowno1eVhi&#10;5sKZdzQUUqkE4ZihhVqky7SOZU0e4yx0xMn7Cb1HSbKvtOvxnOC+1c/GLLTHhtNCjR1tayqPxclb&#10;+Nrqj5NczeU6zPPDTvLfQ5GjtY/TcfMGSmiU//Bf+9NZeDELuJ9JR0C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icZvEAAAA3AAAAA8AAAAAAAAAAAAAAAAAmAIAAGRycy9k&#10;b3ducmV2LnhtbFBLBQYAAAAABAAEAPUAAACJAwAAAAA=&#10;" adj="20102,-2025" strokecolor="#7da329" strokeweight="2pt">
                      <v:stroke opacity="32896f"/>
                      <v:textbox>
                        <w:txbxContent>
                          <w:p w:rsidR="005A7F4D" w:rsidRPr="0035099F" w:rsidRDefault="005A7F4D" w:rsidP="00A45FB0">
                            <w:pPr>
                              <w:rPr>
                                <w:sz w:val="18"/>
                                <w:szCs w:val="18"/>
                              </w:rPr>
                            </w:pPr>
                            <w:r w:rsidRPr="0035099F">
                              <w:rPr>
                                <w:sz w:val="18"/>
                                <w:szCs w:val="18"/>
                              </w:rPr>
                              <w:t>If you do not se</w:t>
                            </w:r>
                            <w:r>
                              <w:rPr>
                                <w:sz w:val="18"/>
                                <w:szCs w:val="18"/>
                              </w:rPr>
                              <w:t>e the name of the physician or medical e</w:t>
                            </w:r>
                            <w:r w:rsidRPr="0035099F">
                              <w:rPr>
                                <w:sz w:val="18"/>
                                <w:szCs w:val="18"/>
                              </w:rPr>
                              <w:t xml:space="preserve">xaminer, you can </w:t>
                            </w:r>
                            <w:proofErr w:type="gramStart"/>
                            <w:r w:rsidRPr="0041269C">
                              <w:rPr>
                                <w:b/>
                                <w:sz w:val="18"/>
                                <w:szCs w:val="18"/>
                              </w:rPr>
                              <w:t>Check</w:t>
                            </w:r>
                            <w:proofErr w:type="gramEnd"/>
                            <w:r w:rsidRPr="0041269C">
                              <w:rPr>
                                <w:b/>
                                <w:sz w:val="18"/>
                                <w:szCs w:val="18"/>
                              </w:rPr>
                              <w:t xml:space="preserve"> if physician/medical examiner is not in list</w:t>
                            </w:r>
                            <w:r>
                              <w:rPr>
                                <w:sz w:val="18"/>
                                <w:szCs w:val="18"/>
                              </w:rPr>
                              <w:t xml:space="preserve">. This will open the address fields for editing. </w:t>
                            </w:r>
                          </w:p>
                        </w:txbxContent>
                      </v:textbox>
                    </v:shape>
                    <v:rect id="Rectangle 333" o:spid="_x0000_s1135" alt="Image displaying VIP activity described in text" style="position:absolute;left:28001;top:2058;width:12803;height:1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DO2sIA&#10;AADcAAAADwAAAGRycy9kb3ducmV2LnhtbESPQYvCMBSE74L/ITxhbzbVgivVKLogiDdbQbw9mmdT&#10;bF5Kk9XuvzcLC3scZuYbZr0dbCue1PvGsYJZkoIgrpxuuFZwKQ/TJQgfkDW2jknBD3nYbsajNeba&#10;vfhMzyLUIkLY56jAhNDlUvrKkEWfuI44enfXWwxR9rXUPb4i3LZynqYLabHhuGCwoy9D1aP4tgrK&#10;BRqH17Kd3z6t2ZnZ/vQozkp9TIbdCkSgIfyH/9pHrSDLMvg9E4+A3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M7awgAAANwAAAAPAAAAAAAAAAAAAAAAAJgCAABkcnMvZG93&#10;bnJldi54bWxQSwUGAAAAAAQABAD1AAAAhwMAAAAA&#10;" fillcolor="#9c0" strokecolor="#9c0" strokeweight="2pt">
                      <v:fill opacity="13107f"/>
                    </v:rect>
                    <v:shape id="Rectangular Callout 45" o:spid="_x0000_s1136" type="#_x0000_t61" style="position:absolute;left:29811;top:11739;width:18046;height:17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8W4sYA&#10;AADbAAAADwAAAGRycy9kb3ducmV2LnhtbESPW4vCMBSE3xf8D+EI+yKauqsi1SheEHxYBC/o66E5&#10;tsXmpCRZ2/33G2FhH4eZ+YaZL1tTiSc5X1pWMBwkIIgzq0vOFVzOu/4UhA/IGivLpOCHPCwXnbc5&#10;pto2fKTnKeQiQtinqKAIoU6l9FlBBv3A1sTRu1tnMETpcqkdNhFuKvmRJBNpsOS4UGBNm4Kyx+nb&#10;KPiabEfr7W19aO7Dq6vzS2+z++wp9d5tVzMQgdrwH/5r77WC0RheX+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8W4sYAAADbAAAADwAAAAAAAAAAAAAAAACYAgAAZHJz&#10;L2Rvd25yZXYueG1sUEsFBgAAAAAEAAQA9QAAAIsDAAAAAA==&#10;" adj="-1546,3193" strokecolor="#7da329" strokeweight="2pt">
                      <v:stroke opacity="32896f"/>
                      <v:textbox>
                        <w:txbxContent>
                          <w:p w:rsidR="005A7F4D" w:rsidRPr="0096124F" w:rsidRDefault="005A7F4D" w:rsidP="00A45FB0">
                            <w:pPr>
                              <w:rPr>
                                <w:sz w:val="20"/>
                              </w:rPr>
                            </w:pPr>
                            <w:r w:rsidRPr="0096124F">
                              <w:rPr>
                                <w:sz w:val="16"/>
                                <w:szCs w:val="18"/>
                              </w:rPr>
                              <w:t>If chosen from list, EDRS auto-populates the address of the physician/ME notified on tab 5A only.</w:t>
                            </w:r>
                            <w:r>
                              <w:rPr>
                                <w:sz w:val="16"/>
                                <w:szCs w:val="18"/>
                              </w:rPr>
                              <w:t xml:space="preserve"> This does not populate certifier info on tab 9, as it may be different.</w:t>
                            </w:r>
                          </w:p>
                        </w:txbxContent>
                      </v:textbox>
                    </v:shape>
                  </v:group>
                </v:group>
                <v:oval id="Oval 90" o:spid="_x0000_s1137" style="position:absolute;left:17631;top:15424;width:4159;height:2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VIL8A&#10;AADbAAAADwAAAGRycy9kb3ducmV2LnhtbERPy4rCMBTdD8w/hCvMbkx1wEdtFBEEN7Pw8QHX5qYt&#10;bW5Kk7Hx7ycLweXhvItdtJ140OAbxwpm0wwEcel0w5WC2/X4vQLhA7LGzjEpeJKH3fbzo8Bcu5HP&#10;9LiESqQQ9jkqqEPocyl9WZNFP3U9ceKMGyyGBIdK6gHHFG47Oc+yhbTYcGqosadDTWV7+bMKzDL+&#10;zH+Nucb7+XCTbbenkxmV+prE/QZEoBje4pf7pBWs0/r0Jf0Auf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35UgvwAAANsAAAAPAAAAAAAAAAAAAAAAAJgCAABkcnMvZG93bnJl&#10;di54bWxQSwUGAAAAAAQABAD1AAAAhAMAAAAA&#10;" fillcolor="#9c0" strokecolor="#9c0" strokeweight="2pt">
                  <v:fill opacity="13107f"/>
                </v:oval>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24" o:spid="_x0000_s1138" type="#_x0000_t38" style="position:absolute;left:21790;top:3864;width:26349;height:12906;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I4xMQAAADcAAAADwAAAGRycy9kb3ducmV2LnhtbESPQWsCMRSE70L/Q3iF3jRblaKrWSmF&#10;goqXaqnX5+Z1s3TzsiRxd/vvTaHgcZiZb5j1ZrCN6MiH2rGC50kGgrh0uuZKwefpfbwAESKyxsYx&#10;KfilAJviYbTGXLueP6g7xkokCIccFZgY21zKUBqyGCauJU7et/MWY5K+ktpjn+C2kdMse5EWa04L&#10;Blt6M1T+HK9WwT7r66WN+/Nh9rUzfrCHS7srlXp6HF5XICIN8R7+b2+1gtl0Dn9n0hGQ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sjjExAAAANwAAAAPAAAAAAAAAAAA&#10;AAAAAKECAABkcnMvZG93bnJldi54bWxQSwUGAAAAAAQABAD5AAAAkgMAAAAA&#10;" adj="7301" filled="t" fillcolor="#9c0" strokecolor="#9c0" strokeweight="2pt">
                  <v:fill opacity="13107f"/>
                  <v:stroke endarrow="block" endarrowwidth="wide" endarrowlength="long"/>
                </v:shape>
                <w10:anchorlock/>
              </v:group>
            </w:pict>
          </mc:Fallback>
        </mc:AlternateContent>
      </w:r>
    </w:p>
    <w:p w:rsidR="00104981" w:rsidRPr="00C92BE9" w:rsidRDefault="00104981" w:rsidP="009B0DF0">
      <w:pPr>
        <w:ind w:right="720"/>
      </w:pPr>
      <w:r w:rsidRPr="00104981">
        <w:rPr>
          <w:rStyle w:val="IntenseEmphasis"/>
        </w:rPr>
        <w:t>Note:</w:t>
      </w:r>
      <w:r>
        <w:rPr>
          <w:noProof/>
        </w:rPr>
        <w:t xml:space="preserve"> </w:t>
      </w:r>
      <w:r w:rsidR="00911574">
        <w:rPr>
          <w:noProof/>
        </w:rPr>
        <w:t xml:space="preserve"> </w:t>
      </w:r>
      <w:r>
        <w:rPr>
          <w:noProof/>
        </w:rPr>
        <w:t xml:space="preserve">You may start a record for </w:t>
      </w:r>
      <w:r w:rsidR="009936EF">
        <w:rPr>
          <w:noProof/>
        </w:rPr>
        <w:t>medical certification with</w:t>
      </w:r>
      <w:r>
        <w:rPr>
          <w:noProof/>
        </w:rPr>
        <w:t xml:space="preserve"> </w:t>
      </w:r>
      <w:r w:rsidR="00526952">
        <w:rPr>
          <w:noProof/>
        </w:rPr>
        <w:t xml:space="preserve">just </w:t>
      </w:r>
      <w:r w:rsidR="001E6C7A">
        <w:rPr>
          <w:noProof/>
        </w:rPr>
        <w:t>a</w:t>
      </w:r>
      <w:r>
        <w:rPr>
          <w:noProof/>
        </w:rPr>
        <w:t xml:space="preserve"> pronouncement form. It is </w:t>
      </w:r>
      <w:r w:rsidR="001E6C7A">
        <w:rPr>
          <w:noProof/>
        </w:rPr>
        <w:t>fine</w:t>
      </w:r>
      <w:r>
        <w:rPr>
          <w:noProof/>
        </w:rPr>
        <w:t xml:space="preserve"> to enter just Tab 1, Tab 5A, and, optionally, Tab 12 (Records Actions) to assign a certifier, and save the remaining data entry for later. This will allow an online certifier to find the record and complete the medical certification while you gather </w:t>
      </w:r>
      <w:r w:rsidR="009936EF">
        <w:rPr>
          <w:noProof/>
        </w:rPr>
        <w:t xml:space="preserve">other </w:t>
      </w:r>
      <w:r>
        <w:rPr>
          <w:noProof/>
        </w:rPr>
        <w:t xml:space="preserve">information from the informant.  </w:t>
      </w:r>
      <w:r w:rsidR="009936EF">
        <w:rPr>
          <w:noProof/>
        </w:rPr>
        <w:t>You should fax the nurse pronouncement form into the system for the certifier to view (s</w:t>
      </w:r>
      <w:r w:rsidR="009936EF" w:rsidRPr="009936EF">
        <w:rPr>
          <w:noProof/>
        </w:rPr>
        <w:t>ee fax instructions in the Attaching Document</w:t>
      </w:r>
      <w:r w:rsidR="009936EF">
        <w:rPr>
          <w:noProof/>
        </w:rPr>
        <w:t xml:space="preserve">s section, later in this guide). </w:t>
      </w:r>
      <w:r w:rsidR="00991072">
        <w:rPr>
          <w:noProof/>
        </w:rPr>
        <w:t>EDRS</w:t>
      </w:r>
      <w:r>
        <w:rPr>
          <w:noProof/>
        </w:rPr>
        <w:t xml:space="preserve"> also allows you to fax or print a Preliminary Certifier Worksheet, to provide an offline certifier with the information already entered on the record, including pronouncement information.</w:t>
      </w:r>
    </w:p>
    <w:p w:rsidR="0035099F" w:rsidRPr="00104981" w:rsidRDefault="000712A1" w:rsidP="00C63B69">
      <w:pPr>
        <w:ind w:right="284"/>
      </w:pPr>
      <w:r w:rsidRPr="000712A1">
        <w:rPr>
          <w:b/>
        </w:rPr>
        <w:t>Tab 5A</w:t>
      </w:r>
      <w:r w:rsidR="00717F8B">
        <w:t xml:space="preserve"> is only </w:t>
      </w:r>
      <w:r w:rsidR="004B07A6">
        <w:t>enabled for editing</w:t>
      </w:r>
      <w:r w:rsidR="00717F8B">
        <w:t xml:space="preserve"> if you </w:t>
      </w:r>
      <w:r w:rsidR="00F42969">
        <w:t xml:space="preserve">selected </w:t>
      </w:r>
      <w:r w:rsidR="00246937">
        <w:t>“</w:t>
      </w:r>
      <w:r w:rsidR="00C63B69">
        <w:t>Y</w:t>
      </w:r>
      <w:r w:rsidR="00246937">
        <w:t>”</w:t>
      </w:r>
      <w:r w:rsidR="00F42969">
        <w:t xml:space="preserve"> </w:t>
      </w:r>
      <w:r w:rsidR="00C63B69">
        <w:t>in the</w:t>
      </w:r>
      <w:r w:rsidR="00F42969">
        <w:t xml:space="preserve"> pronouncement performed</w:t>
      </w:r>
      <w:r w:rsidR="00C63B69">
        <w:t xml:space="preserve"> field</w:t>
      </w:r>
      <w:r w:rsidR="00F42969">
        <w:t xml:space="preserve"> (on </w:t>
      </w:r>
      <w:r w:rsidR="00F42969" w:rsidRPr="00556E08">
        <w:rPr>
          <w:b/>
        </w:rPr>
        <w:t>Tab 1</w:t>
      </w:r>
      <w:r w:rsidR="00717F8B">
        <w:rPr>
          <w:b/>
        </w:rPr>
        <w:t xml:space="preserve">). </w:t>
      </w:r>
      <w:r w:rsidR="00C63B69" w:rsidRPr="00A043A3">
        <w:t>E</w:t>
      </w:r>
      <w:r w:rsidR="0041269C">
        <w:t xml:space="preserve">nter all required information from the form, including the </w:t>
      </w:r>
      <w:r w:rsidR="00847AA9" w:rsidRPr="0005243D">
        <w:rPr>
          <w:b/>
        </w:rPr>
        <w:t>Physician/ME Notified of Death</w:t>
      </w:r>
      <w:r w:rsidR="0005243D">
        <w:rPr>
          <w:b/>
        </w:rPr>
        <w:t xml:space="preserve">. </w:t>
      </w:r>
      <w:r w:rsidR="00C92BE9" w:rsidRPr="00C92BE9">
        <w:t xml:space="preserve">The drop-down list is pre-populated with the names of </w:t>
      </w:r>
      <w:r w:rsidR="003D52F3">
        <w:t>physicians and medical examiners</w:t>
      </w:r>
      <w:r w:rsidR="00C92BE9" w:rsidRPr="00C92BE9">
        <w:t>.</w:t>
      </w:r>
      <w:r w:rsidR="00112ADE">
        <w:rPr>
          <w:b/>
        </w:rPr>
        <w:t xml:space="preserve"> </w:t>
      </w:r>
    </w:p>
    <w:p w:rsidR="00104981" w:rsidRPr="00911574" w:rsidRDefault="003D52F3" w:rsidP="00911574">
      <w:pPr>
        <w:ind w:right="425"/>
        <w:rPr>
          <w:color w:val="A9A57C" w:themeColor="accent1"/>
          <w:sz w:val="26"/>
          <w:szCs w:val="26"/>
        </w:rPr>
      </w:pPr>
      <w:r w:rsidRPr="003D52F3">
        <w:rPr>
          <w:noProof/>
        </w:rPr>
        <w:t>Prior to releasing this record to the burial a</w:t>
      </w:r>
      <w:r w:rsidR="00D1286E">
        <w:rPr>
          <w:noProof/>
        </w:rPr>
        <w:t xml:space="preserve">gent (if not sooner), you will fax this form </w:t>
      </w:r>
      <w:r w:rsidRPr="003D52F3">
        <w:rPr>
          <w:noProof/>
        </w:rPr>
        <w:t xml:space="preserve">with a </w:t>
      </w:r>
      <w:r w:rsidR="00D1286E">
        <w:rPr>
          <w:noProof/>
        </w:rPr>
        <w:t xml:space="preserve">VIP </w:t>
      </w:r>
      <w:r w:rsidRPr="003D52F3">
        <w:rPr>
          <w:noProof/>
        </w:rPr>
        <w:t>fax cover sheet</w:t>
      </w:r>
      <w:r w:rsidR="00D1286E">
        <w:rPr>
          <w:noProof/>
        </w:rPr>
        <w:t xml:space="preserve"> which will attach a scanned image to the record</w:t>
      </w:r>
      <w:r w:rsidRPr="003D52F3">
        <w:rPr>
          <w:noProof/>
        </w:rPr>
        <w:t>.</w:t>
      </w:r>
      <w:r>
        <w:rPr>
          <w:noProof/>
        </w:rPr>
        <w:t xml:space="preserve">  </w:t>
      </w:r>
      <w:r w:rsidR="0096124F">
        <w:rPr>
          <w:noProof/>
        </w:rPr>
        <w:t xml:space="preserve">Original </w:t>
      </w:r>
      <w:r w:rsidR="0096124F">
        <w:t>pronouncement</w:t>
      </w:r>
      <w:r w:rsidR="0091124D">
        <w:t xml:space="preserve"> forms will no longer </w:t>
      </w:r>
      <w:r w:rsidR="00A043A3">
        <w:t>be sent to RVRS</w:t>
      </w:r>
      <w:r w:rsidR="0091124D">
        <w:t xml:space="preserve">. </w:t>
      </w:r>
      <w:r>
        <w:t xml:space="preserve"> Instead, </w:t>
      </w:r>
      <w:r w:rsidR="0099681D">
        <w:t>keep</w:t>
      </w:r>
      <w:r>
        <w:t xml:space="preserve"> the original in your case file for the decedent</w:t>
      </w:r>
      <w:r w:rsidR="00A043A3">
        <w:t xml:space="preserve"> or with your archival copy of the record</w:t>
      </w:r>
      <w:r>
        <w:t>.</w:t>
      </w:r>
      <w:r w:rsidR="00CD4029">
        <w:rPr>
          <w:color w:val="A9A57C" w:themeColor="accent1"/>
          <w:sz w:val="26"/>
          <w:szCs w:val="26"/>
        </w:rPr>
        <w:t xml:space="preserve"> </w:t>
      </w:r>
    </w:p>
    <w:p w:rsidR="001728E0" w:rsidRDefault="001728E0" w:rsidP="00D11489">
      <w:pPr>
        <w:pStyle w:val="Heading1"/>
      </w:pPr>
      <w:proofErr w:type="gramStart"/>
      <w:r>
        <w:t>Tab 6.</w:t>
      </w:r>
      <w:proofErr w:type="gramEnd"/>
      <w:r>
        <w:t xml:space="preserve"> Place/Date/Autopsy</w:t>
      </w:r>
    </w:p>
    <w:p w:rsidR="00BB1BA1" w:rsidRDefault="006E10C3" w:rsidP="00BB1BA1">
      <w:pPr>
        <w:pStyle w:val="CommentText"/>
        <w:ind w:right="720"/>
        <w:rPr>
          <w:sz w:val="22"/>
          <w:szCs w:val="22"/>
        </w:rPr>
      </w:pPr>
      <w:r>
        <w:rPr>
          <w:sz w:val="22"/>
          <w:szCs w:val="22"/>
        </w:rPr>
        <w:t xml:space="preserve">Clerks </w:t>
      </w:r>
      <w:r w:rsidR="00BB1BA1" w:rsidRPr="0066535C">
        <w:rPr>
          <w:sz w:val="22"/>
          <w:szCs w:val="22"/>
        </w:rPr>
        <w:t xml:space="preserve">will complete </w:t>
      </w:r>
      <w:r w:rsidR="00BB1BA1" w:rsidRPr="0066535C">
        <w:rPr>
          <w:b/>
          <w:sz w:val="22"/>
          <w:szCs w:val="22"/>
        </w:rPr>
        <w:t>Tabs 6-9</w:t>
      </w:r>
      <w:r w:rsidR="00E829C5">
        <w:rPr>
          <w:sz w:val="22"/>
          <w:szCs w:val="22"/>
        </w:rPr>
        <w:t xml:space="preserve"> </w:t>
      </w:r>
      <w:r w:rsidR="00254B2D" w:rsidRPr="00254B2D">
        <w:rPr>
          <w:sz w:val="22"/>
          <w:szCs w:val="22"/>
          <w:u w:val="single"/>
        </w:rPr>
        <w:t>only</w:t>
      </w:r>
      <w:r w:rsidR="00254B2D">
        <w:rPr>
          <w:sz w:val="22"/>
          <w:szCs w:val="22"/>
        </w:rPr>
        <w:t xml:space="preserve"> when</w:t>
      </w:r>
      <w:r w:rsidR="00E829C5">
        <w:rPr>
          <w:sz w:val="22"/>
          <w:szCs w:val="22"/>
        </w:rPr>
        <w:t xml:space="preserve"> </w:t>
      </w:r>
      <w:r w:rsidR="005C0E0C">
        <w:rPr>
          <w:sz w:val="22"/>
          <w:szCs w:val="22"/>
        </w:rPr>
        <w:t>the</w:t>
      </w:r>
      <w:r w:rsidR="00E829C5">
        <w:rPr>
          <w:sz w:val="22"/>
          <w:szCs w:val="22"/>
        </w:rPr>
        <w:t xml:space="preserve"> medical </w:t>
      </w:r>
      <w:proofErr w:type="gramStart"/>
      <w:r w:rsidR="00E829C5">
        <w:rPr>
          <w:sz w:val="22"/>
          <w:szCs w:val="22"/>
        </w:rPr>
        <w:t>ce</w:t>
      </w:r>
      <w:proofErr w:type="gramEnd"/>
      <w:r w:rsidR="00892D44" w:rsidRPr="00F073E9">
        <w:rPr>
          <w:rFonts w:ascii="Calibri" w:eastAsia="Calibri" w:hAnsi="Calibri" w:cs="Times New Roman"/>
          <w:noProof/>
          <w:sz w:val="40"/>
          <w:szCs w:val="36"/>
        </w:rPr>
        <mc:AlternateContent>
          <mc:Choice Requires="wps">
            <w:drawing>
              <wp:anchor distT="0" distB="0" distL="114300" distR="114300" simplePos="0" relativeHeight="252097022" behindDoc="1" locked="1" layoutInCell="1" allowOverlap="1" wp14:anchorId="76B65289" wp14:editId="4B8946CF">
                <wp:simplePos x="0" y="0"/>
                <wp:positionH relativeFrom="column">
                  <wp:posOffset>3778250</wp:posOffset>
                </wp:positionH>
                <wp:positionV relativeFrom="page">
                  <wp:posOffset>3098800</wp:posOffset>
                </wp:positionV>
                <wp:extent cx="4834255" cy="434975"/>
                <wp:effectExtent l="0" t="0" r="0" b="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74715538"/>
                            </w:sdtPr>
                            <w:sdtEndPr/>
                            <w:sdtContent>
                              <w:p w:rsidR="005A7F4D" w:rsidRPr="00BD500D" w:rsidRDefault="005A7F4D" w:rsidP="00892D44">
                                <w:pPr>
                                  <w:rPr>
                                    <w:sz w:val="36"/>
                                    <w:szCs w:val="36"/>
                                  </w:rPr>
                                </w:pPr>
                                <w:r>
                                  <w:rPr>
                                    <w:sz w:val="36"/>
                                    <w:szCs w:val="36"/>
                                  </w:rPr>
                                  <w:t>Place/ Date/ Autopsy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margin-left:297.5pt;margin-top:244pt;width:380.65pt;height:34.25pt;rotation:90;z-index:-2512194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" filled="f" stroked="f">
                <v:textbox>
                  <w:txbxContent>
                    <w:sdt>
                      <w:sdtPr>
                        <w:rPr>
                          <w:sz w:val="36"/>
                          <w:szCs w:val="36"/>
                        </w:rPr>
                        <w:alias w:val="Subtitle Odd"/>
                        <w:tag w:val="Subtitle Odd"/>
                        <w:id w:val="74715538"/>
                      </w:sdtPr>
                      <w:sdtContent>
                        <w:p w:rsidR="005A7F4D" w:rsidRPr="00BD500D" w:rsidRDefault="005A7F4D" w:rsidP="00892D44">
                          <w:pPr>
                            <w:rPr>
                              <w:sz w:val="36"/>
                              <w:szCs w:val="36"/>
                            </w:rPr>
                          </w:pPr>
                          <w:r>
                            <w:rPr>
                              <w:sz w:val="36"/>
                              <w:szCs w:val="36"/>
                            </w:rPr>
                            <w:t>Place/ Date/ Autopsy</w:t>
                          </w:r>
                        </w:p>
                      </w:sdtContent>
                    </w:sdt>
                  </w:txbxContent>
                </v:textbox>
                <w10:wrap anchory="page"/>
                <w10:anchorlock/>
              </v:shape>
            </w:pict>
          </mc:Fallback>
        </mc:AlternateContent>
      </w:r>
      <w:r w:rsidR="00E829C5">
        <w:rPr>
          <w:sz w:val="22"/>
          <w:szCs w:val="22"/>
        </w:rPr>
        <w:t>rtifier</w:t>
      </w:r>
      <w:r w:rsidR="00BB1BA1" w:rsidRPr="0066535C">
        <w:rPr>
          <w:sz w:val="22"/>
          <w:szCs w:val="22"/>
        </w:rPr>
        <w:t xml:space="preserve"> </w:t>
      </w:r>
      <w:r w:rsidR="005B2C8C">
        <w:rPr>
          <w:sz w:val="22"/>
          <w:szCs w:val="22"/>
        </w:rPr>
        <w:t xml:space="preserve">is </w:t>
      </w:r>
      <w:r w:rsidR="00E829C5">
        <w:rPr>
          <w:b/>
          <w:sz w:val="22"/>
          <w:szCs w:val="22"/>
        </w:rPr>
        <w:t>offline</w:t>
      </w:r>
      <w:r>
        <w:rPr>
          <w:b/>
          <w:sz w:val="22"/>
          <w:szCs w:val="22"/>
        </w:rPr>
        <w:t xml:space="preserve"> </w:t>
      </w:r>
      <w:r w:rsidRPr="006E10C3">
        <w:rPr>
          <w:sz w:val="22"/>
          <w:szCs w:val="22"/>
        </w:rPr>
        <w:t>and the certifier’s facility or practice does not have online medical data entry staff</w:t>
      </w:r>
      <w:r w:rsidR="00BB1BA1" w:rsidRPr="006E10C3">
        <w:rPr>
          <w:sz w:val="22"/>
          <w:szCs w:val="22"/>
        </w:rPr>
        <w:t>.</w:t>
      </w:r>
      <w:r w:rsidR="00E829C5">
        <w:rPr>
          <w:sz w:val="22"/>
          <w:szCs w:val="22"/>
        </w:rPr>
        <w:t xml:space="preserve"> </w:t>
      </w:r>
      <w:r>
        <w:rPr>
          <w:sz w:val="22"/>
          <w:szCs w:val="22"/>
        </w:rPr>
        <w:t xml:space="preserve">In this case, </w:t>
      </w:r>
      <w:r w:rsidR="00CA4DF0">
        <w:rPr>
          <w:sz w:val="22"/>
          <w:szCs w:val="22"/>
        </w:rPr>
        <w:t>you</w:t>
      </w:r>
      <w:r w:rsidR="00BB1BA1" w:rsidRPr="00CA4DF0">
        <w:rPr>
          <w:sz w:val="22"/>
          <w:szCs w:val="22"/>
        </w:rPr>
        <w:t xml:space="preserve"> will obtain the facts of death necessary to complete these tabs by </w:t>
      </w:r>
      <w:r>
        <w:rPr>
          <w:sz w:val="22"/>
          <w:szCs w:val="22"/>
        </w:rPr>
        <w:t>obtaining the</w:t>
      </w:r>
      <w:r w:rsidR="00BB1BA1" w:rsidRPr="00CA4DF0">
        <w:rPr>
          <w:sz w:val="22"/>
          <w:szCs w:val="22"/>
        </w:rPr>
        <w:t xml:space="preserve"> </w:t>
      </w:r>
      <w:r w:rsidR="00CA4DF0" w:rsidRPr="00F56EE2">
        <w:rPr>
          <w:b/>
          <w:sz w:val="22"/>
          <w:szCs w:val="22"/>
        </w:rPr>
        <w:t xml:space="preserve">Death Certificate </w:t>
      </w:r>
      <w:r w:rsidR="00BB1BA1" w:rsidRPr="00F56EE2">
        <w:rPr>
          <w:b/>
          <w:sz w:val="22"/>
          <w:szCs w:val="22"/>
        </w:rPr>
        <w:t>Medical Certifier Worksheet</w:t>
      </w:r>
      <w:r w:rsidR="00E829C5">
        <w:rPr>
          <w:sz w:val="22"/>
          <w:szCs w:val="22"/>
        </w:rPr>
        <w:t xml:space="preserve"> </w:t>
      </w:r>
      <w:r w:rsidR="00F56EE2">
        <w:rPr>
          <w:sz w:val="22"/>
          <w:szCs w:val="22"/>
        </w:rPr>
        <w:t xml:space="preserve">(“Certifier Worksheet”) </w:t>
      </w:r>
      <w:r>
        <w:rPr>
          <w:sz w:val="22"/>
          <w:szCs w:val="22"/>
        </w:rPr>
        <w:t xml:space="preserve">provided to the family designee, </w:t>
      </w:r>
      <w:r w:rsidR="00E829C5">
        <w:rPr>
          <w:sz w:val="22"/>
          <w:szCs w:val="22"/>
        </w:rPr>
        <w:t xml:space="preserve">or </w:t>
      </w:r>
      <w:r w:rsidR="00C94791">
        <w:rPr>
          <w:sz w:val="22"/>
          <w:szCs w:val="22"/>
        </w:rPr>
        <w:t>other</w:t>
      </w:r>
      <w:r w:rsidR="00E829C5">
        <w:rPr>
          <w:sz w:val="22"/>
          <w:szCs w:val="22"/>
        </w:rPr>
        <w:t xml:space="preserve"> method of </w:t>
      </w:r>
      <w:r w:rsidR="00C94791">
        <w:rPr>
          <w:sz w:val="22"/>
          <w:szCs w:val="22"/>
        </w:rPr>
        <w:t xml:space="preserve">information </w:t>
      </w:r>
      <w:r w:rsidR="00E829C5">
        <w:rPr>
          <w:sz w:val="22"/>
          <w:szCs w:val="22"/>
        </w:rPr>
        <w:t>transmittal</w:t>
      </w:r>
      <w:r w:rsidR="00CA4DF0">
        <w:rPr>
          <w:sz w:val="22"/>
          <w:szCs w:val="22"/>
        </w:rPr>
        <w:t xml:space="preserve">. You will then enter the information provided into </w:t>
      </w:r>
      <w:r w:rsidR="0028629A">
        <w:rPr>
          <w:sz w:val="22"/>
          <w:szCs w:val="22"/>
        </w:rPr>
        <w:t xml:space="preserve">the </w:t>
      </w:r>
      <w:r w:rsidR="00CA4DF0">
        <w:rPr>
          <w:sz w:val="22"/>
          <w:szCs w:val="22"/>
        </w:rPr>
        <w:t xml:space="preserve">EDRS. </w:t>
      </w:r>
      <w:r w:rsidR="00BB1BA1" w:rsidRPr="00CA4DF0">
        <w:rPr>
          <w:sz w:val="22"/>
          <w:szCs w:val="22"/>
        </w:rPr>
        <w:t xml:space="preserve"> </w:t>
      </w:r>
    </w:p>
    <w:p w:rsidR="008B3032" w:rsidRDefault="0037742C" w:rsidP="00BB1BA1">
      <w:pPr>
        <w:pStyle w:val="CommentText"/>
        <w:ind w:right="720"/>
        <w:rPr>
          <w:sz w:val="22"/>
          <w:szCs w:val="22"/>
        </w:rPr>
      </w:pPr>
      <w:r w:rsidRPr="0037742C">
        <w:rPr>
          <w:rStyle w:val="IntenseEmphasis"/>
          <w:noProof/>
          <w:sz w:val="24"/>
        </w:rPr>
        <mc:AlternateContent>
          <mc:Choice Requires="wpg">
            <w:drawing>
              <wp:anchor distT="0" distB="0" distL="114300" distR="114300" simplePos="0" relativeHeight="252024318" behindDoc="1" locked="0" layoutInCell="1" allowOverlap="1" wp14:anchorId="6C6E4265" wp14:editId="5CF61CAB">
                <wp:simplePos x="0" y="0"/>
                <wp:positionH relativeFrom="column">
                  <wp:posOffset>205740</wp:posOffset>
                </wp:positionH>
                <wp:positionV relativeFrom="paragraph">
                  <wp:posOffset>485775</wp:posOffset>
                </wp:positionV>
                <wp:extent cx="5480050" cy="3482975"/>
                <wp:effectExtent l="0" t="0" r="25400" b="3175"/>
                <wp:wrapSquare wrapText="bothSides"/>
                <wp:docPr id="95" name="Group 95" descr="Image displaying VIP activity described in text"/>
                <wp:cNvGraphicFramePr/>
                <a:graphic xmlns:a="http://schemas.openxmlformats.org/drawingml/2006/main">
                  <a:graphicData uri="http://schemas.microsoft.com/office/word/2010/wordprocessingGroup">
                    <wpg:wgp>
                      <wpg:cNvGrpSpPr/>
                      <wpg:grpSpPr>
                        <a:xfrm>
                          <a:off x="0" y="0"/>
                          <a:ext cx="5480050" cy="3482975"/>
                          <a:chOff x="1247" y="0"/>
                          <a:chExt cx="5966483" cy="3729556"/>
                        </a:xfrm>
                      </wpg:grpSpPr>
                      <wpg:grpSp>
                        <wpg:cNvPr id="89" name="Group 89"/>
                        <wpg:cNvGrpSpPr/>
                        <wpg:grpSpPr>
                          <a:xfrm>
                            <a:off x="1247" y="0"/>
                            <a:ext cx="5966483" cy="3729556"/>
                            <a:chOff x="1247" y="0"/>
                            <a:chExt cx="5967862" cy="3730786"/>
                          </a:xfrm>
                        </wpg:grpSpPr>
                        <wpg:grpSp>
                          <wpg:cNvPr id="49" name="Group 49"/>
                          <wpg:cNvGrpSpPr/>
                          <wpg:grpSpPr>
                            <a:xfrm>
                              <a:off x="38328" y="0"/>
                              <a:ext cx="5930781" cy="3730786"/>
                              <a:chOff x="0" y="0"/>
                              <a:chExt cx="5930835" cy="3731052"/>
                            </a:xfrm>
                          </wpg:grpSpPr>
                          <pic:pic xmlns:pic="http://schemas.openxmlformats.org/drawingml/2006/picture">
                            <pic:nvPicPr>
                              <pic:cNvPr id="32" name="Picture 32" descr="Image displaying VIP activity described in tex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834276" y="0"/>
                                <a:ext cx="4057308" cy="1817849"/>
                              </a:xfrm>
                              <a:prstGeom prst="rect">
                                <a:avLst/>
                              </a:prstGeom>
                            </pic:spPr>
                          </pic:pic>
                          <pic:pic xmlns:pic="http://schemas.openxmlformats.org/drawingml/2006/picture">
                            <pic:nvPicPr>
                              <pic:cNvPr id="51" name="Picture 51" descr="Image displaying VIP activity described in text"/>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516963"/>
                                <a:ext cx="4725313" cy="3214089"/>
                              </a:xfrm>
                              <a:prstGeom prst="rect">
                                <a:avLst/>
                              </a:prstGeom>
                              <a:noFill/>
                              <a:ln>
                                <a:noFill/>
                              </a:ln>
                            </pic:spPr>
                          </pic:pic>
                          <wps:wsp>
                            <wps:cNvPr id="327" name="Rectangular Callout 327"/>
                            <wps:cNvSpPr/>
                            <wps:spPr>
                              <a:xfrm>
                                <a:off x="4145919" y="2809082"/>
                                <a:ext cx="1784916" cy="893796"/>
                              </a:xfrm>
                              <a:prstGeom prst="wedgeRectCallout">
                                <a:avLst>
                                  <a:gd name="adj1" fmla="val -127834"/>
                                  <a:gd name="adj2" fmla="val -167292"/>
                                </a:avLst>
                              </a:prstGeom>
                              <a:solidFill>
                                <a:srgbClr val="FFFFFF"/>
                              </a:solidFill>
                              <a:ln w="25400" cap="flat" cmpd="sng" algn="ctr">
                                <a:solidFill>
                                  <a:srgbClr val="7DA329">
                                    <a:alpha val="50196"/>
                                  </a:srgbClr>
                                </a:solidFill>
                                <a:prstDash val="solid"/>
                              </a:ln>
                              <a:effectLst/>
                            </wps:spPr>
                            <wps:txbx>
                              <w:txbxContent>
                                <w:p w:rsidR="005A7F4D" w:rsidRPr="00FD17AC" w:rsidRDefault="005A7F4D" w:rsidP="00386A9D">
                                  <w:pPr>
                                    <w:rPr>
                                      <w:sz w:val="18"/>
                                      <w:szCs w:val="18"/>
                                    </w:rPr>
                                  </w:pPr>
                                  <w:r w:rsidRPr="00FD17AC">
                                    <w:rPr>
                                      <w:sz w:val="18"/>
                                      <w:szCs w:val="18"/>
                                    </w:rPr>
                                    <w:t xml:space="preserve">If you </w:t>
                                  </w:r>
                                  <w:r>
                                    <w:rPr>
                                      <w:sz w:val="18"/>
                                      <w:szCs w:val="18"/>
                                    </w:rPr>
                                    <w:t xml:space="preserve">check </w:t>
                                  </w:r>
                                  <w:r w:rsidRPr="00386A9D">
                                    <w:rPr>
                                      <w:b/>
                                      <w:sz w:val="18"/>
                                      <w:szCs w:val="18"/>
                                    </w:rPr>
                                    <w:t>Address same as residence</w:t>
                                  </w:r>
                                  <w:r>
                                    <w:rPr>
                                      <w:b/>
                                      <w:sz w:val="18"/>
                                      <w:szCs w:val="18"/>
                                    </w:rPr>
                                    <w:t>,</w:t>
                                  </w:r>
                                  <w:r w:rsidRPr="00FD17AC">
                                    <w:rPr>
                                      <w:sz w:val="18"/>
                                      <w:szCs w:val="18"/>
                                    </w:rPr>
                                    <w:t xml:space="preserve"> </w:t>
                                  </w:r>
                                  <w:r>
                                    <w:rPr>
                                      <w:sz w:val="18"/>
                                      <w:szCs w:val="18"/>
                                    </w:rPr>
                                    <w:t xml:space="preserve">the decedent’s address </w:t>
                                  </w:r>
                                  <w:r w:rsidRPr="00FD17AC">
                                    <w:rPr>
                                      <w:sz w:val="18"/>
                                      <w:szCs w:val="18"/>
                                    </w:rPr>
                                    <w:t xml:space="preserve">will </w:t>
                                  </w:r>
                                  <w:r>
                                    <w:rPr>
                                      <w:sz w:val="18"/>
                                      <w:szCs w:val="18"/>
                                    </w:rPr>
                                    <w:t>auto-populate (if you already completed tab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4" name="Rectangle 334"/>
                          <wps:cNvSpPr/>
                          <wps:spPr>
                            <a:xfrm>
                              <a:off x="1247" y="516926"/>
                              <a:ext cx="1188172" cy="153313"/>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6" name="Rectangular Callout 296"/>
                        <wps:cNvSpPr/>
                        <wps:spPr>
                          <a:xfrm>
                            <a:off x="4593902" y="1155823"/>
                            <a:ext cx="1332865" cy="1603655"/>
                          </a:xfrm>
                          <a:prstGeom prst="wedgeRectCallout">
                            <a:avLst>
                              <a:gd name="adj1" fmla="val -134076"/>
                              <a:gd name="adj2" fmla="val -71199"/>
                            </a:avLst>
                          </a:prstGeom>
                          <a:solidFill>
                            <a:srgbClr val="FFFFFF"/>
                          </a:solidFill>
                          <a:ln w="25400" cap="flat" cmpd="sng" algn="ctr">
                            <a:solidFill>
                              <a:srgbClr val="7DA329">
                                <a:alpha val="50196"/>
                              </a:srgbClr>
                            </a:solidFill>
                            <a:prstDash val="solid"/>
                          </a:ln>
                          <a:effectLst/>
                        </wps:spPr>
                        <wps:txbx>
                          <w:txbxContent>
                            <w:p w:rsidR="005A7F4D" w:rsidRPr="00AF6E8A" w:rsidRDefault="005A7F4D" w:rsidP="001728E0">
                              <w:pPr>
                                <w:rPr>
                                  <w:sz w:val="18"/>
                                  <w:szCs w:val="18"/>
                                </w:rPr>
                              </w:pPr>
                              <w:r w:rsidRPr="002F1B14">
                                <w:rPr>
                                  <w:rStyle w:val="SubtleEmphasis"/>
                                  <w:b/>
                                  <w:sz w:val="18"/>
                                  <w:szCs w:val="18"/>
                                </w:rPr>
                                <w:t>Shortcut:</w:t>
                              </w:r>
                              <w:r w:rsidRPr="00AF6E8A">
                                <w:rPr>
                                  <w:sz w:val="18"/>
                                  <w:szCs w:val="18"/>
                                </w:rPr>
                                <w:t xml:space="preserve"> Type the first few letters to quickly select a</w:t>
                              </w:r>
                              <w:r>
                                <w:rPr>
                                  <w:sz w:val="18"/>
                                  <w:szCs w:val="18"/>
                                </w:rPr>
                                <w:t>n item from any drop-down list.  e.g., “ANN</w:t>
                              </w:r>
                              <w:r w:rsidRPr="00AF6E8A">
                                <w:rPr>
                                  <w:sz w:val="18"/>
                                  <w:szCs w:val="18"/>
                                </w:rPr>
                                <w:t>” would quickly narrow the list to “</w:t>
                              </w:r>
                              <w:r>
                                <w:rPr>
                                  <w:sz w:val="18"/>
                                  <w:szCs w:val="18"/>
                                </w:rPr>
                                <w:t xml:space="preserve">Anna </w:t>
                              </w:r>
                              <w:proofErr w:type="spellStart"/>
                              <w:r>
                                <w:rPr>
                                  <w:sz w:val="18"/>
                                  <w:szCs w:val="18"/>
                                </w:rPr>
                                <w:t>Jaques</w:t>
                              </w:r>
                              <w:proofErr w:type="spellEnd"/>
                              <w:r>
                                <w:rPr>
                                  <w:sz w:val="18"/>
                                  <w:szCs w:val="18"/>
                                </w:rPr>
                                <w:t xml:space="preserve"> Hospital</w:t>
                              </w:r>
                              <w:r w:rsidRPr="00AF6E8A">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5" o:spid="_x0000_s1141" alt="Image displaying VIP activity described in text" style="position:absolute;margin-left:16.2pt;margin-top:38.25pt;width:431.5pt;height:274.25pt;z-index:-251292162;mso-position-horizontal-relative:text;mso-position-vertical-relative:text;mso-width-relative:margin;mso-height-relative:margin" coordorigin="12" coordsize="59664,37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">
                <v:group id="Group 89" o:spid="_x0000_s1142" style="position:absolute;left:12;width:59665;height:37295" coordorigin="12" coordsize="59678,37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49" o:spid="_x0000_s1143" style="position:absolute;left:383;width:59308;height:37307" coordsize="59308,37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32" o:spid="_x0000_s1144" type="#_x0000_t75" alt="Image displaying VIP activity described in text" style="position:absolute;left:18342;width:40573;height:18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Zpvi/AAAA2wAAAA8AAABkcnMvZG93bnJldi54bWxEj80KwjAQhO+C7xBW8KapCirVKP4geBOr&#10;D7A0a1ttNqWJtb69EQSPw8x8wyzXrSlFQ7UrLCsYDSMQxKnVBWcKrpfDYA7CeWSNpWVS8CYH61W3&#10;s8RY2xefqUl8JgKEXYwKcu+rWEqX5mTQDW1FHLybrQ36IOtM6hpfAW5KOY6iqTRYcFjIsaJdTukj&#10;eRoF5nJ4n6PTbru9t9fUJrdmtteNUv1eu1mA8NT6f/jXPmoFkzF8v4QfIF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Gab4vwAAANsAAAAPAAAAAAAAAAAAAAAAAJ8CAABk&#10;cnMvZG93bnJldi54bWxQSwUGAAAAAAQABAD3AAAAiwMAAAAA&#10;">
                      <v:imagedata r:id="rId57" o:title="Image displaying VIP activity described in text"/>
                      <v:path arrowok="t"/>
                    </v:shape>
                    <v:shape id="Picture 51" o:spid="_x0000_s1145" type="#_x0000_t75" alt="Image displaying VIP activity described in text" style="position:absolute;top:5169;width:47253;height:3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lXDAAAA2wAAAA8AAABkcnMvZG93bnJldi54bWxEj0FrwkAUhO8F/8PyBG/1RUXR1FVEKHho&#10;D0bx/Jp9TUKzb0N2a1J/fVcQPA4z8w2z3va2VldufeVEw2ScgGLJnamk0HA+vb8uQflAYqh2whr+&#10;2MN2M3hZU2pcJ0e+ZqFQESI+JQ1lCE2K6POSLfmxa1ii9+1aSyHKtkDTUhfhtsZpkizQUiVxoaSG&#10;9yXnP9mv1XD4nLrsdMTLxwJnX9m5u+Eqv2k9Gva7N1CB+/AMP9oHo2E+gfuX+ANw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a/6VcMAAADbAAAADwAAAAAAAAAAAAAAAACf&#10;AgAAZHJzL2Rvd25yZXYueG1sUEsFBgAAAAAEAAQA9wAAAI8DAAAAAA==&#10;">
                      <v:imagedata r:id="rId58" o:title="Image displaying VIP activity described in text"/>
                      <v:path arrowok="t"/>
                    </v:shape>
                    <v:shape id="Rectangular Callout 327" o:spid="_x0000_s1146" type="#_x0000_t61" style="position:absolute;left:41459;top:28090;width:17849;height:89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hsQA&#10;AADcAAAADwAAAGRycy9kb3ducmV2LnhtbESPQWvCQBSE7wX/w/KE3uqmKrWkriKCYG9qFD0+ss8k&#10;Nvs27K4m/ntXKHgcZuYbZjrvTC1u5HxlWcHnIAFBnFtdcaFgn60+vkH4gKyxtkwK7uRhPuu9TTHV&#10;tuUt3XahEBHCPkUFZQhNKqXPSzLoB7Yhjt7ZOoMhSldI7bCNcFPLYZJ8SYMVx4USG1qWlP/trkbB&#10;76bZjN1lf1i7yXWbtfp4OmVHpd773eIHRKAuvML/7bVWMBpO4HkmH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3U4bEAAAA3AAAAA8AAAAAAAAAAAAAAAAAmAIAAGRycy9k&#10;b3ducmV2LnhtbFBLBQYAAAAABAAEAPUAAACJAwAAAAA=&#10;" adj="-16812,-25335" strokecolor="#7da329" strokeweight="2pt">
                      <v:stroke opacity="32896f"/>
                      <v:textbox>
                        <w:txbxContent>
                          <w:p w:rsidR="005A7F4D" w:rsidRPr="00FD17AC" w:rsidRDefault="005A7F4D" w:rsidP="00386A9D">
                            <w:pPr>
                              <w:rPr>
                                <w:sz w:val="18"/>
                                <w:szCs w:val="18"/>
                              </w:rPr>
                            </w:pPr>
                            <w:r w:rsidRPr="00FD17AC">
                              <w:rPr>
                                <w:sz w:val="18"/>
                                <w:szCs w:val="18"/>
                              </w:rPr>
                              <w:t xml:space="preserve">If you </w:t>
                            </w:r>
                            <w:r>
                              <w:rPr>
                                <w:sz w:val="18"/>
                                <w:szCs w:val="18"/>
                              </w:rPr>
                              <w:t xml:space="preserve">check </w:t>
                            </w:r>
                            <w:r w:rsidRPr="00386A9D">
                              <w:rPr>
                                <w:b/>
                                <w:sz w:val="18"/>
                                <w:szCs w:val="18"/>
                              </w:rPr>
                              <w:t>Address same as residence</w:t>
                            </w:r>
                            <w:r>
                              <w:rPr>
                                <w:b/>
                                <w:sz w:val="18"/>
                                <w:szCs w:val="18"/>
                              </w:rPr>
                              <w:t>,</w:t>
                            </w:r>
                            <w:r w:rsidRPr="00FD17AC">
                              <w:rPr>
                                <w:sz w:val="18"/>
                                <w:szCs w:val="18"/>
                              </w:rPr>
                              <w:t xml:space="preserve"> </w:t>
                            </w:r>
                            <w:r>
                              <w:rPr>
                                <w:sz w:val="18"/>
                                <w:szCs w:val="18"/>
                              </w:rPr>
                              <w:t xml:space="preserve">the decedent’s address </w:t>
                            </w:r>
                            <w:r w:rsidRPr="00FD17AC">
                              <w:rPr>
                                <w:sz w:val="18"/>
                                <w:szCs w:val="18"/>
                              </w:rPr>
                              <w:t xml:space="preserve">will </w:t>
                            </w:r>
                            <w:r>
                              <w:rPr>
                                <w:sz w:val="18"/>
                                <w:szCs w:val="18"/>
                              </w:rPr>
                              <w:t>auto-populate (if you already completed tab 2).</w:t>
                            </w:r>
                          </w:p>
                        </w:txbxContent>
                      </v:textbox>
                    </v:shape>
                  </v:group>
                  <v:rect id="Rectangle 334" o:spid="_x0000_s1147" style="position:absolute;left:12;top:5169;width:11882;height:1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WrsIA&#10;AADcAAAADwAAAGRycy9kb3ducmV2LnhtbESPQYvCMBSE74L/ITzBm6bq4ko1igrC4s12Qbw9mmdT&#10;bF5KE7X7782C4HGYmW+Y1aaztXhQ6yvHCibjBARx4XTFpYLf/DBagPABWWPtmBT8kYfNut9bYard&#10;k0/0yEIpIoR9igpMCE0qpS8MWfRj1xBH7+paiyHKtpS6xWeE21pOk2QuLVYcFww2tDdU3LK7VZDP&#10;0Tg85/X08m3N1kx2x1t2Umo46LZLEIG68Am/2z9awWz2Bf9n4hG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VauwgAAANwAAAAPAAAAAAAAAAAAAAAAAJgCAABkcnMvZG93&#10;bnJldi54bWxQSwUGAAAAAAQABAD1AAAAhwMAAAAA&#10;" fillcolor="#9c0" strokecolor="#9c0" strokeweight="2pt">
                    <v:fill opacity="13107f"/>
                  </v:rect>
                </v:group>
                <v:shape id="Rectangular Callout 296" o:spid="_x0000_s1148" type="#_x0000_t61" style="position:absolute;left:45939;top:11558;width:13328;height:16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excQA&#10;AADcAAAADwAAAGRycy9kb3ducmV2LnhtbESPQWvCQBSE74L/YXlCL1I3CkqNrqKFQu3NGNrrI/uS&#10;DWbfhuxq0n/fLQgeh5n5htnuB9uIO3W+dqxgPktAEBdO11wpyC8fr28gfEDW2DgmBb/kYb8bj7aY&#10;atfzme5ZqESEsE9RgQmhTaX0hSGLfuZa4uiVrrMYouwqqTvsI9w2cpEkK2mx5rhgsKV3Q8U1u1kF&#10;/Y+36+wrL83ye362jbudyuNUqZfJcNiACDSEZ/jR/tQKFusV/J+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K3sXEAAAA3AAAAA8AAAAAAAAAAAAAAAAAmAIAAGRycy9k&#10;b3ducmV2LnhtbFBLBQYAAAAABAAEAPUAAACJAwAAAAA=&#10;" adj="-18160,-4579" strokecolor="#7da329" strokeweight="2pt">
                  <v:stroke opacity="32896f"/>
                  <v:textbox>
                    <w:txbxContent>
                      <w:p w:rsidR="005A7F4D" w:rsidRPr="00AF6E8A" w:rsidRDefault="005A7F4D" w:rsidP="001728E0">
                        <w:pPr>
                          <w:rPr>
                            <w:sz w:val="18"/>
                            <w:szCs w:val="18"/>
                          </w:rPr>
                        </w:pPr>
                        <w:r w:rsidRPr="002F1B14">
                          <w:rPr>
                            <w:rStyle w:val="SubtleEmphasis"/>
                            <w:b/>
                            <w:sz w:val="18"/>
                            <w:szCs w:val="18"/>
                          </w:rPr>
                          <w:t>Shortcut:</w:t>
                        </w:r>
                        <w:r w:rsidRPr="00AF6E8A">
                          <w:rPr>
                            <w:sz w:val="18"/>
                            <w:szCs w:val="18"/>
                          </w:rPr>
                          <w:t xml:space="preserve"> Type the first few letters to quickly select a</w:t>
                        </w:r>
                        <w:r>
                          <w:rPr>
                            <w:sz w:val="18"/>
                            <w:szCs w:val="18"/>
                          </w:rPr>
                          <w:t>n item from any drop-down list.  e.g., “ANN</w:t>
                        </w:r>
                        <w:r w:rsidRPr="00AF6E8A">
                          <w:rPr>
                            <w:sz w:val="18"/>
                            <w:szCs w:val="18"/>
                          </w:rPr>
                          <w:t>” would quickly narrow the list to “</w:t>
                        </w:r>
                        <w:r>
                          <w:rPr>
                            <w:sz w:val="18"/>
                            <w:szCs w:val="18"/>
                          </w:rPr>
                          <w:t xml:space="preserve">Anna </w:t>
                        </w:r>
                        <w:proofErr w:type="spellStart"/>
                        <w:r>
                          <w:rPr>
                            <w:sz w:val="18"/>
                            <w:szCs w:val="18"/>
                          </w:rPr>
                          <w:t>Jaques</w:t>
                        </w:r>
                        <w:proofErr w:type="spellEnd"/>
                        <w:r>
                          <w:rPr>
                            <w:sz w:val="18"/>
                            <w:szCs w:val="18"/>
                          </w:rPr>
                          <w:t xml:space="preserve"> Hospital</w:t>
                        </w:r>
                        <w:r w:rsidRPr="00AF6E8A">
                          <w:rPr>
                            <w:sz w:val="18"/>
                            <w:szCs w:val="18"/>
                          </w:rPr>
                          <w:t xml:space="preserve">.” </w:t>
                        </w:r>
                      </w:p>
                    </w:txbxContent>
                  </v:textbox>
                </v:shape>
                <w10:wrap type="square"/>
              </v:group>
            </w:pict>
          </mc:Fallback>
        </mc:AlternateContent>
      </w:r>
      <w:r w:rsidRPr="0037742C">
        <w:rPr>
          <w:rStyle w:val="IntenseEmphasis"/>
          <w:sz w:val="24"/>
        </w:rPr>
        <w:t>Note:</w:t>
      </w:r>
      <w:r w:rsidRPr="0037742C">
        <w:rPr>
          <w:b/>
          <w:sz w:val="28"/>
          <w:szCs w:val="22"/>
        </w:rPr>
        <w:t xml:space="preserve"> </w:t>
      </w:r>
      <w:r w:rsidR="008B3032" w:rsidRPr="008B3032">
        <w:rPr>
          <w:b/>
          <w:sz w:val="22"/>
          <w:szCs w:val="22"/>
        </w:rPr>
        <w:t>Tab 6</w:t>
      </w:r>
      <w:r w:rsidR="008B3032">
        <w:rPr>
          <w:sz w:val="22"/>
          <w:szCs w:val="22"/>
        </w:rPr>
        <w:t xml:space="preserve"> is not enabled unless an offline certifier is selected on </w:t>
      </w:r>
      <w:r w:rsidR="008B3032" w:rsidRPr="008B3032">
        <w:rPr>
          <w:b/>
          <w:sz w:val="22"/>
          <w:szCs w:val="22"/>
        </w:rPr>
        <w:t>Tab 12</w:t>
      </w:r>
      <w:r w:rsidR="008B3032">
        <w:rPr>
          <w:sz w:val="22"/>
          <w:szCs w:val="22"/>
        </w:rPr>
        <w:t xml:space="preserve"> (See “</w:t>
      </w:r>
      <w:r w:rsidR="008B3032" w:rsidRPr="0037742C">
        <w:rPr>
          <w:b/>
          <w:sz w:val="22"/>
          <w:szCs w:val="22"/>
        </w:rPr>
        <w:t>Records Actions</w:t>
      </w:r>
      <w:r w:rsidR="00E134B7">
        <w:rPr>
          <w:b/>
          <w:sz w:val="22"/>
          <w:szCs w:val="22"/>
        </w:rPr>
        <w:t xml:space="preserve">, </w:t>
      </w:r>
      <w:r w:rsidR="008B3032" w:rsidRPr="0037742C">
        <w:rPr>
          <w:b/>
          <w:sz w:val="22"/>
          <w:szCs w:val="22"/>
        </w:rPr>
        <w:t xml:space="preserve">Part </w:t>
      </w:r>
      <w:r w:rsidR="00E134B7">
        <w:rPr>
          <w:b/>
          <w:sz w:val="22"/>
          <w:szCs w:val="22"/>
        </w:rPr>
        <w:t>1</w:t>
      </w:r>
      <w:r>
        <w:rPr>
          <w:sz w:val="22"/>
          <w:szCs w:val="22"/>
        </w:rPr>
        <w:t>”</w:t>
      </w:r>
      <w:r w:rsidR="008B3032">
        <w:rPr>
          <w:sz w:val="22"/>
          <w:szCs w:val="22"/>
        </w:rPr>
        <w:t>).</w:t>
      </w:r>
    </w:p>
    <w:p w:rsidR="00E56E14" w:rsidRDefault="00AC312C" w:rsidP="00A6758A">
      <w:pPr>
        <w:ind w:right="720"/>
      </w:pPr>
      <w:r>
        <w:rPr>
          <w:b/>
          <w:noProof/>
        </w:rPr>
        <mc:AlternateContent>
          <mc:Choice Requires="wps">
            <w:drawing>
              <wp:anchor distT="0" distB="0" distL="114300" distR="114300" simplePos="0" relativeHeight="251849727" behindDoc="0" locked="0" layoutInCell="1" allowOverlap="1" wp14:anchorId="0D84AB29" wp14:editId="35A6F772">
                <wp:simplePos x="0" y="0"/>
                <wp:positionH relativeFrom="column">
                  <wp:posOffset>1299210</wp:posOffset>
                </wp:positionH>
                <wp:positionV relativeFrom="paragraph">
                  <wp:posOffset>1830705</wp:posOffset>
                </wp:positionV>
                <wp:extent cx="1149350" cy="504825"/>
                <wp:effectExtent l="95250" t="0" r="12700" b="28575"/>
                <wp:wrapNone/>
                <wp:docPr id="305" name="Rectangular Callout 305"/>
                <wp:cNvGraphicFramePr/>
                <a:graphic xmlns:a="http://schemas.openxmlformats.org/drawingml/2006/main">
                  <a:graphicData uri="http://schemas.microsoft.com/office/word/2010/wordprocessingShape">
                    <wps:wsp>
                      <wps:cNvSpPr/>
                      <wps:spPr>
                        <a:xfrm>
                          <a:off x="0" y="0"/>
                          <a:ext cx="1149350" cy="504825"/>
                        </a:xfrm>
                        <a:prstGeom prst="wedgeRectCallout">
                          <a:avLst>
                            <a:gd name="adj1" fmla="val -56816"/>
                            <a:gd name="adj2" fmla="val -35984"/>
                          </a:avLst>
                        </a:prstGeom>
                        <a:solidFill>
                          <a:srgbClr val="FFFFFF"/>
                        </a:solidFill>
                        <a:ln w="25400" cap="flat" cmpd="sng" algn="ctr">
                          <a:solidFill>
                            <a:srgbClr val="7DA329">
                              <a:alpha val="50196"/>
                            </a:srgbClr>
                          </a:solidFill>
                          <a:prstDash val="solid"/>
                        </a:ln>
                        <a:effectLst/>
                      </wps:spPr>
                      <wps:txbx>
                        <w:txbxContent>
                          <w:p w:rsidR="005A7F4D" w:rsidRPr="00156456" w:rsidRDefault="005A7F4D" w:rsidP="003676F0">
                            <w:pPr>
                              <w:rPr>
                                <w:sz w:val="16"/>
                                <w:szCs w:val="18"/>
                              </w:rPr>
                            </w:pPr>
                            <w:r w:rsidRPr="00156456">
                              <w:rPr>
                                <w:b/>
                                <w:sz w:val="16"/>
                                <w:szCs w:val="18"/>
                              </w:rPr>
                              <w:t>Medical Record Info</w:t>
                            </w:r>
                            <w:r w:rsidRPr="00156456">
                              <w:rPr>
                                <w:sz w:val="16"/>
                                <w:szCs w:val="18"/>
                              </w:rPr>
                              <w:t xml:space="preserve"> is optional, but helpful for follow-ups.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5" o:spid="_x0000_s1148" type="#_x0000_t61" style="position:absolute;margin-left:102.3pt;margin-top:144.15pt;width:90.5pt;height:39.75pt;z-index:251849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" adj="-1472,3027" strokecolor="#7da329" strokeweight="2pt">
                <v:stroke opacity="32896f"/>
                <v:textbox>
                  <w:txbxContent>
                    <w:p w:rsidR="005A7F4D" w:rsidRPr="00156456" w:rsidRDefault="005A7F4D" w:rsidP="003676F0">
                      <w:pPr>
                        <w:rPr>
                          <w:sz w:val="16"/>
                          <w:szCs w:val="18"/>
                        </w:rPr>
                      </w:pPr>
                      <w:r w:rsidRPr="00156456">
                        <w:rPr>
                          <w:b/>
                          <w:sz w:val="16"/>
                          <w:szCs w:val="18"/>
                        </w:rPr>
                        <w:t>Medical Record Info</w:t>
                      </w:r>
                      <w:r w:rsidRPr="00156456">
                        <w:rPr>
                          <w:sz w:val="16"/>
                          <w:szCs w:val="18"/>
                        </w:rPr>
                        <w:t xml:space="preserve"> is optional, but helpful for follow-ups.</w:t>
                      </w:r>
                    </w:p>
                  </w:txbxContent>
                </v:textbox>
              </v:shape>
            </w:pict>
          </mc:Fallback>
        </mc:AlternateContent>
      </w:r>
      <w:r w:rsidR="00C94791" w:rsidRPr="00C94791">
        <w:t>In</w:t>
      </w:r>
      <w:r w:rsidR="00CA4DF0">
        <w:t xml:space="preserve"> </w:t>
      </w:r>
      <w:r w:rsidR="00CA4DF0" w:rsidRPr="00CA4DF0">
        <w:rPr>
          <w:b/>
        </w:rPr>
        <w:t>Tab 6</w:t>
      </w:r>
      <w:r w:rsidR="00CA4DF0">
        <w:t>, the n</w:t>
      </w:r>
      <w:r w:rsidR="001728E0">
        <w:t>ame a</w:t>
      </w:r>
      <w:r w:rsidR="00CA4DF0">
        <w:t>nd date</w:t>
      </w:r>
      <w:r w:rsidR="00C94791">
        <w:t>s</w:t>
      </w:r>
      <w:r w:rsidR="00CA4DF0">
        <w:t xml:space="preserve"> of birth and death will be</w:t>
      </w:r>
      <w:r w:rsidR="001728E0">
        <w:t xml:space="preserve"> pre-populated </w:t>
      </w:r>
      <w:r w:rsidR="00D33F3E">
        <w:t xml:space="preserve">with </w:t>
      </w:r>
      <w:r w:rsidR="001728E0">
        <w:t>information</w:t>
      </w:r>
      <w:r w:rsidR="00D33F3E">
        <w:t xml:space="preserve"> </w:t>
      </w:r>
      <w:r w:rsidR="00AA2025">
        <w:t xml:space="preserve">that was entered </w:t>
      </w:r>
      <w:r w:rsidR="00055455">
        <w:t>on</w:t>
      </w:r>
      <w:r w:rsidR="00D33F3E">
        <w:t xml:space="preserve"> </w:t>
      </w:r>
      <w:r w:rsidR="00D33F3E" w:rsidRPr="00FD17AC">
        <w:rPr>
          <w:b/>
        </w:rPr>
        <w:t>Tab 1</w:t>
      </w:r>
      <w:r w:rsidR="00CA4DF0">
        <w:rPr>
          <w:b/>
        </w:rPr>
        <w:t>,</w:t>
      </w:r>
      <w:r w:rsidR="00D33F3E">
        <w:t xml:space="preserve"> from when the case was created</w:t>
      </w:r>
      <w:r w:rsidR="001728E0">
        <w:t>. On this tab</w:t>
      </w:r>
      <w:r w:rsidR="00AA2025">
        <w:t xml:space="preserve"> (</w:t>
      </w:r>
      <w:r w:rsidR="00AA2025" w:rsidRPr="00AA2025">
        <w:rPr>
          <w:b/>
        </w:rPr>
        <w:t>Tab 6</w:t>
      </w:r>
      <w:r w:rsidR="00AA2025">
        <w:t>)</w:t>
      </w:r>
      <w:r w:rsidR="001728E0">
        <w:t xml:space="preserve">, you </w:t>
      </w:r>
      <w:r w:rsidR="00AA2025">
        <w:t xml:space="preserve">should enter the </w:t>
      </w:r>
      <w:r w:rsidR="001728E0">
        <w:t>information about the place of death, whether the medical examiner was notified, and whether there was an autopsy.</w:t>
      </w:r>
      <w:r w:rsidR="00800D61">
        <w:t xml:space="preserve"> </w:t>
      </w:r>
      <w:r w:rsidR="001728E0">
        <w:t xml:space="preserve">Select a </w:t>
      </w:r>
      <w:r w:rsidR="001728E0" w:rsidRPr="008F66EE">
        <w:rPr>
          <w:b/>
        </w:rPr>
        <w:t>Place of Death</w:t>
      </w:r>
      <w:r w:rsidR="001728E0">
        <w:t xml:space="preserve"> option to enter the type of location </w:t>
      </w:r>
      <w:r w:rsidR="00E56E14">
        <w:t>from the drop-down</w:t>
      </w:r>
      <w:r w:rsidR="00A6758A">
        <w:t>.</w:t>
      </w:r>
      <w:r w:rsidR="00E56E14">
        <w:t xml:space="preserve"> </w:t>
      </w:r>
    </w:p>
    <w:p w:rsidR="005D3C26" w:rsidRDefault="005D3C26" w:rsidP="005D3C26">
      <w:pPr>
        <w:ind w:right="810"/>
      </w:pPr>
      <w:r w:rsidRPr="005D3C26">
        <w:t xml:space="preserve">Certain selections in EDRS will cause other fields to become active. For example, if the decedent died in </w:t>
      </w:r>
      <w:r w:rsidR="00703000">
        <w:t>an</w:t>
      </w:r>
      <w:r w:rsidRPr="005D3C26">
        <w:t xml:space="preserve"> </w:t>
      </w:r>
      <w:r w:rsidR="00703000">
        <w:t>emergency room</w:t>
      </w:r>
      <w:r w:rsidRPr="005D3C26">
        <w:t xml:space="preserve">, </w:t>
      </w:r>
      <w:r w:rsidR="0028629A">
        <w:t>after you select “</w:t>
      </w:r>
      <w:r w:rsidR="00055455">
        <w:t>Hospital – ER/Outpatient” as place of death, the hospital</w:t>
      </w:r>
      <w:r w:rsidR="0028629A">
        <w:t xml:space="preserve"> drop-down list will become enabled</w:t>
      </w:r>
      <w:r w:rsidR="00055455">
        <w:t xml:space="preserve"> for selection</w:t>
      </w:r>
      <w:r w:rsidRPr="005D3C26">
        <w:t xml:space="preserve">. EDRS provides lists of hospitals, hospice care facilities, nursing homes, assisted living or rest homes, eliminating the need to type the name and address (the address fields will become disabled). </w:t>
      </w:r>
    </w:p>
    <w:p w:rsidR="004B078E" w:rsidRPr="00483FF8" w:rsidRDefault="004B078E" w:rsidP="004B078E">
      <w:pPr>
        <w:ind w:right="720"/>
        <w:rPr>
          <w:rFonts w:asciiTheme="majorHAnsi" w:eastAsiaTheme="majorEastAsia" w:hAnsiTheme="majorHAnsi" w:cstheme="majorBidi"/>
          <w:b/>
          <w:bCs/>
          <w:color w:val="A9A57C" w:themeColor="accent1"/>
          <w:sz w:val="26"/>
          <w:szCs w:val="26"/>
        </w:rPr>
      </w:pPr>
      <w:r w:rsidRPr="00483FF8">
        <w:rPr>
          <w:rFonts w:asciiTheme="majorHAnsi" w:eastAsiaTheme="majorEastAsia" w:hAnsiTheme="majorHAnsi" w:cstheme="majorBidi"/>
          <w:b/>
          <w:bCs/>
          <w:color w:val="A9A57C" w:themeColor="accent1"/>
          <w:sz w:val="26"/>
          <w:szCs w:val="26"/>
        </w:rPr>
        <w:t>Selected Field Notes:</w:t>
      </w:r>
    </w:p>
    <w:tbl>
      <w:tblPr>
        <w:tblStyle w:val="TableGrid"/>
        <w:tblW w:w="9180" w:type="dxa"/>
        <w:tblCellSpacing w:w="11"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406"/>
        <w:gridCol w:w="7774"/>
      </w:tblGrid>
      <w:tr w:rsidR="004B078E" w:rsidRPr="00483FF8" w:rsidTr="006B7A88">
        <w:trPr>
          <w:tblCellSpacing w:w="11" w:type="dxa"/>
        </w:trPr>
        <w:tc>
          <w:tcPr>
            <w:tcW w:w="1373" w:type="dxa"/>
            <w:tcBorders>
              <w:top w:val="nil"/>
              <w:left w:val="nil"/>
              <w:bottom w:val="single" w:sz="4" w:space="0" w:color="DFDCB7" w:themeColor="background2"/>
              <w:right w:val="nil"/>
            </w:tcBorders>
          </w:tcPr>
          <w:p w:rsidR="004B078E" w:rsidRPr="00483FF8" w:rsidRDefault="004B078E" w:rsidP="004B078E">
            <w:pPr>
              <w:spacing w:after="200" w:line="276" w:lineRule="auto"/>
              <w:rPr>
                <w:b/>
                <w:bCs/>
                <w:i/>
                <w:iCs/>
                <w:color w:val="A9A57C" w:themeColor="accent1"/>
                <w:sz w:val="20"/>
                <w:szCs w:val="20"/>
              </w:rPr>
            </w:pPr>
            <w:r>
              <w:rPr>
                <w:b/>
                <w:bCs/>
                <w:i/>
                <w:iCs/>
                <w:color w:val="A9A57C" w:themeColor="accent1"/>
                <w:sz w:val="20"/>
                <w:szCs w:val="20"/>
              </w:rPr>
              <w:t>Decedent’s Name, DOB and DOD</w:t>
            </w:r>
          </w:p>
        </w:tc>
        <w:tc>
          <w:tcPr>
            <w:tcW w:w="7741" w:type="dxa"/>
            <w:tcBorders>
              <w:top w:val="nil"/>
              <w:left w:val="nil"/>
              <w:bottom w:val="single" w:sz="4" w:space="0" w:color="DFDCB7" w:themeColor="background2"/>
              <w:right w:val="nil"/>
            </w:tcBorders>
          </w:tcPr>
          <w:p w:rsidR="004B078E" w:rsidRPr="00483FF8" w:rsidRDefault="004B078E" w:rsidP="006B7A88">
            <w:pPr>
              <w:spacing w:after="200" w:line="276" w:lineRule="auto"/>
              <w:rPr>
                <w:sz w:val="20"/>
                <w:szCs w:val="20"/>
              </w:rPr>
            </w:pPr>
            <w:r>
              <w:rPr>
                <w:sz w:val="20"/>
                <w:szCs w:val="20"/>
              </w:rPr>
              <w:t xml:space="preserve">When entering for an offline certifier, the decedent’s name, dates of birth and death will be defaulted to the information entered into Tab 1. If an online certifier begins a record, these fields are disabled, and it might happen that the name is different than what you will enter as the correct legal name on Tab 1. Check that Tab 1 is accurate, as these will be the names that print on the death certificate. Certifiers may not always have the correct legal names for </w:t>
            </w:r>
            <w:r w:rsidR="00F24427">
              <w:rPr>
                <w:sz w:val="20"/>
                <w:szCs w:val="20"/>
              </w:rPr>
              <w:t xml:space="preserve">their </w:t>
            </w:r>
            <w:r>
              <w:rPr>
                <w:sz w:val="20"/>
                <w:szCs w:val="20"/>
              </w:rPr>
              <w:t>patients.</w:t>
            </w:r>
          </w:p>
        </w:tc>
      </w:tr>
      <w:tr w:rsidR="004B078E" w:rsidRPr="00483FF8" w:rsidTr="006B7A88">
        <w:trPr>
          <w:tblCellSpacing w:w="11" w:type="dxa"/>
        </w:trPr>
        <w:tc>
          <w:tcPr>
            <w:tcW w:w="1373" w:type="dxa"/>
            <w:tcBorders>
              <w:top w:val="single" w:sz="4" w:space="0" w:color="DFDCB7" w:themeColor="background2"/>
              <w:left w:val="nil"/>
              <w:bottom w:val="single" w:sz="4" w:space="0" w:color="DFDCB7" w:themeColor="background2"/>
              <w:right w:val="nil"/>
            </w:tcBorders>
          </w:tcPr>
          <w:p w:rsidR="004B078E" w:rsidRPr="00483FF8" w:rsidRDefault="00D11489" w:rsidP="00433BA5">
            <w:pPr>
              <w:spacing w:after="200" w:line="276" w:lineRule="auto"/>
              <w:rPr>
                <w:b/>
                <w:bCs/>
                <w:i/>
                <w:iCs/>
                <w:color w:val="A9A57C" w:themeColor="accent1"/>
                <w:sz w:val="20"/>
                <w:szCs w:val="20"/>
              </w:rPr>
            </w:pPr>
            <w:r>
              <w:rPr>
                <w:b/>
                <w:bCs/>
                <w:i/>
                <w:iCs/>
                <w:color w:val="A9A57C" w:themeColor="accent1"/>
                <w:sz w:val="20"/>
                <w:szCs w:val="20"/>
              </w:rPr>
              <w:t>Check to Release</w:t>
            </w:r>
          </w:p>
        </w:tc>
        <w:tc>
          <w:tcPr>
            <w:tcW w:w="7741" w:type="dxa"/>
            <w:tcBorders>
              <w:top w:val="single" w:sz="4" w:space="0" w:color="DFDCB7" w:themeColor="background2"/>
              <w:left w:val="nil"/>
              <w:bottom w:val="single" w:sz="4" w:space="0" w:color="DFDCB7" w:themeColor="background2"/>
              <w:right w:val="nil"/>
            </w:tcBorders>
          </w:tcPr>
          <w:p w:rsidR="004B078E" w:rsidRPr="00483FF8" w:rsidRDefault="00D11489" w:rsidP="006B7A88">
            <w:pPr>
              <w:spacing w:after="200" w:line="276" w:lineRule="auto"/>
              <w:rPr>
                <w:sz w:val="20"/>
                <w:szCs w:val="20"/>
              </w:rPr>
            </w:pPr>
            <w:r>
              <w:rPr>
                <w:sz w:val="20"/>
                <w:szCs w:val="20"/>
              </w:rPr>
              <w:t>This field is always disabled and is for medical examiner use only.</w:t>
            </w:r>
          </w:p>
        </w:tc>
      </w:tr>
      <w:tr w:rsidR="00D11489" w:rsidRPr="00483FF8" w:rsidTr="006B7A88">
        <w:trPr>
          <w:tblCellSpacing w:w="11" w:type="dxa"/>
        </w:trPr>
        <w:tc>
          <w:tcPr>
            <w:tcW w:w="1373" w:type="dxa"/>
            <w:tcBorders>
              <w:top w:val="single" w:sz="4" w:space="0" w:color="DFDCB7" w:themeColor="background2"/>
              <w:left w:val="nil"/>
              <w:bottom w:val="single" w:sz="4" w:space="0" w:color="DFDCB7" w:themeColor="background2"/>
              <w:right w:val="nil"/>
            </w:tcBorders>
          </w:tcPr>
          <w:p w:rsidR="00D11489" w:rsidRDefault="00D11489" w:rsidP="00433BA5">
            <w:pPr>
              <w:rPr>
                <w:b/>
                <w:bCs/>
                <w:i/>
                <w:iCs/>
                <w:color w:val="A9A57C" w:themeColor="accent1"/>
                <w:sz w:val="20"/>
                <w:szCs w:val="20"/>
              </w:rPr>
            </w:pPr>
            <w:r>
              <w:rPr>
                <w:b/>
                <w:bCs/>
                <w:i/>
                <w:iCs/>
                <w:color w:val="A9A57C" w:themeColor="accent1"/>
                <w:sz w:val="20"/>
                <w:szCs w:val="20"/>
              </w:rPr>
              <w:t>Medical Record Info</w:t>
            </w:r>
          </w:p>
        </w:tc>
        <w:tc>
          <w:tcPr>
            <w:tcW w:w="7741" w:type="dxa"/>
            <w:tcBorders>
              <w:top w:val="single" w:sz="4" w:space="0" w:color="DFDCB7" w:themeColor="background2"/>
              <w:left w:val="nil"/>
              <w:bottom w:val="single" w:sz="4" w:space="0" w:color="DFDCB7" w:themeColor="background2"/>
              <w:right w:val="nil"/>
            </w:tcBorders>
          </w:tcPr>
          <w:p w:rsidR="00D11489" w:rsidRDefault="00D11489" w:rsidP="006B7A88">
            <w:pPr>
              <w:rPr>
                <w:sz w:val="20"/>
                <w:szCs w:val="20"/>
              </w:rPr>
            </w:pPr>
            <w:r>
              <w:rPr>
                <w:sz w:val="20"/>
                <w:szCs w:val="20"/>
              </w:rPr>
              <w:t>Medical record number, medical examiner case year and case number are optional. If they were provided on the Certifier Worksheet, please enter this information.</w:t>
            </w:r>
          </w:p>
          <w:p w:rsidR="00D11489" w:rsidRDefault="00D11489" w:rsidP="006B7A88">
            <w:pPr>
              <w:rPr>
                <w:sz w:val="20"/>
                <w:szCs w:val="20"/>
              </w:rPr>
            </w:pPr>
          </w:p>
        </w:tc>
      </w:tr>
      <w:tr w:rsidR="00D11489" w:rsidRPr="00483FF8" w:rsidTr="006B7A88">
        <w:trPr>
          <w:tblCellSpacing w:w="11" w:type="dxa"/>
        </w:trPr>
        <w:tc>
          <w:tcPr>
            <w:tcW w:w="1373" w:type="dxa"/>
            <w:tcBorders>
              <w:top w:val="single" w:sz="4" w:space="0" w:color="DFDCB7" w:themeColor="background2"/>
              <w:left w:val="nil"/>
              <w:bottom w:val="single" w:sz="4" w:space="0" w:color="DFDCB7" w:themeColor="background2"/>
              <w:right w:val="nil"/>
            </w:tcBorders>
          </w:tcPr>
          <w:p w:rsidR="00D11489" w:rsidRDefault="005049C3" w:rsidP="00433BA5">
            <w:pPr>
              <w:rPr>
                <w:b/>
                <w:bCs/>
                <w:i/>
                <w:iCs/>
                <w:color w:val="A9A57C" w:themeColor="accent1"/>
                <w:sz w:val="20"/>
                <w:szCs w:val="20"/>
              </w:rPr>
            </w:pPr>
            <w:r>
              <w:rPr>
                <w:b/>
                <w:bCs/>
                <w:i/>
                <w:iCs/>
                <w:color w:val="A9A57C" w:themeColor="accent1"/>
                <w:sz w:val="20"/>
                <w:szCs w:val="20"/>
              </w:rPr>
              <w:t>Place of Death</w:t>
            </w:r>
          </w:p>
        </w:tc>
        <w:tc>
          <w:tcPr>
            <w:tcW w:w="7741" w:type="dxa"/>
            <w:tcBorders>
              <w:top w:val="single" w:sz="4" w:space="0" w:color="DFDCB7" w:themeColor="background2"/>
              <w:left w:val="nil"/>
              <w:bottom w:val="single" w:sz="4" w:space="0" w:color="DFDCB7" w:themeColor="background2"/>
              <w:right w:val="nil"/>
            </w:tcBorders>
          </w:tcPr>
          <w:p w:rsidR="005049C3" w:rsidRDefault="005049C3" w:rsidP="006B7A88">
            <w:pPr>
              <w:tabs>
                <w:tab w:val="left" w:pos="7525"/>
              </w:tabs>
              <w:rPr>
                <w:sz w:val="20"/>
              </w:rPr>
            </w:pPr>
            <w:r w:rsidRPr="005049C3">
              <w:rPr>
                <w:sz w:val="20"/>
              </w:rPr>
              <w:t xml:space="preserve">Select a </w:t>
            </w:r>
            <w:r w:rsidRPr="005049C3">
              <w:rPr>
                <w:b/>
                <w:sz w:val="20"/>
              </w:rPr>
              <w:t>Place of Death</w:t>
            </w:r>
            <w:r w:rsidRPr="005049C3">
              <w:rPr>
                <w:sz w:val="20"/>
              </w:rPr>
              <w:t xml:space="preserve"> option to enter the type of location where the death took place. Then, choose the specific facility from the drop-down list. For hospital and nursing home m</w:t>
            </w:r>
            <w:r w:rsidR="00892D44" w:rsidRPr="00F073E9">
              <w:rPr>
                <w:rFonts w:ascii="Calibri" w:eastAsia="Calibri" w:hAnsi="Calibri" w:cs="Times New Roman"/>
                <w:noProof/>
                <w:sz w:val="40"/>
                <w:szCs w:val="36"/>
              </w:rPr>
              <mc:AlternateContent>
                <mc:Choice Requires="wps">
                  <w:drawing>
                    <wp:anchor distT="0" distB="0" distL="114300" distR="114300" simplePos="0" relativeHeight="252099070" behindDoc="1" locked="1" layoutInCell="1" allowOverlap="1" wp14:anchorId="52D8317B" wp14:editId="4AEF1539">
                      <wp:simplePos x="0" y="0"/>
                      <wp:positionH relativeFrom="column">
                        <wp:posOffset>-3590925</wp:posOffset>
                      </wp:positionH>
                      <wp:positionV relativeFrom="page">
                        <wp:posOffset>379730</wp:posOffset>
                      </wp:positionV>
                      <wp:extent cx="4834255" cy="434975"/>
                      <wp:effectExtent l="0" t="0" r="0" b="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275480578"/>
                                  </w:sdtPr>
                                  <w:sdtEndPr/>
                                  <w:sdtContent>
                                    <w:p w:rsidR="005A7F4D" w:rsidRPr="00BD500D" w:rsidRDefault="005A7F4D" w:rsidP="00892D44">
                                      <w:pPr>
                                        <w:jc w:val="right"/>
                                        <w:rPr>
                                          <w:sz w:val="36"/>
                                          <w:szCs w:val="36"/>
                                        </w:rPr>
                                      </w:pPr>
                                      <w:r>
                                        <w:rPr>
                                          <w:sz w:val="36"/>
                                          <w:szCs w:val="36"/>
                                        </w:rPr>
                                        <w:t>Place/ Date/ Autopsy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margin-left:-282.75pt;margin-top:29.9pt;width:380.65pt;height:34.25pt;rotation:-90;z-index:-25121741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" filled="f" stroked="f">
                      <v:textbox>
                        <w:txbxContent>
                          <w:sdt>
                            <w:sdtPr>
                              <w:rPr>
                                <w:sz w:val="36"/>
                                <w:szCs w:val="36"/>
                              </w:rPr>
                              <w:alias w:val="Subtitle Odd"/>
                              <w:tag w:val="Subtitle Odd"/>
                              <w:id w:val="-275480578"/>
                            </w:sdtPr>
                            <w:sdtContent>
                              <w:p w:rsidR="005A7F4D" w:rsidRPr="00BD500D" w:rsidRDefault="005A7F4D" w:rsidP="00892D44">
                                <w:pPr>
                                  <w:jc w:val="right"/>
                                  <w:rPr>
                                    <w:sz w:val="36"/>
                                    <w:szCs w:val="36"/>
                                  </w:rPr>
                                </w:pPr>
                                <w:r>
                                  <w:rPr>
                                    <w:sz w:val="36"/>
                                    <w:szCs w:val="36"/>
                                  </w:rPr>
                                  <w:t>Place/ Date/ Autopsy</w:t>
                                </w:r>
                              </w:p>
                            </w:sdtContent>
                          </w:sdt>
                        </w:txbxContent>
                      </v:textbox>
                      <w10:wrap anchory="page"/>
                      <w10:anchorlock/>
                    </v:shape>
                  </w:pict>
                </mc:Fallback>
              </mc:AlternateContent>
            </w:r>
            <w:r w:rsidRPr="005049C3">
              <w:rPr>
                <w:sz w:val="20"/>
              </w:rPr>
              <w:t xml:space="preserve">edical </w:t>
            </w:r>
            <w:r w:rsidR="00C06129" w:rsidRPr="005049C3">
              <w:rPr>
                <w:sz w:val="20"/>
              </w:rPr>
              <w:t>staff doing data entry, the facility name and address is</w:t>
            </w:r>
            <w:r w:rsidRPr="005049C3">
              <w:rPr>
                <w:sz w:val="20"/>
              </w:rPr>
              <w:t xml:space="preserve"> defaulted.</w:t>
            </w:r>
          </w:p>
          <w:p w:rsidR="00190F74" w:rsidRDefault="00190F74" w:rsidP="006B7A88">
            <w:pPr>
              <w:rPr>
                <w:sz w:val="20"/>
              </w:rPr>
            </w:pPr>
          </w:p>
          <w:p w:rsidR="00190F74" w:rsidRDefault="00190F74" w:rsidP="006B7A88">
            <w:pPr>
              <w:rPr>
                <w:sz w:val="20"/>
              </w:rPr>
            </w:pPr>
            <w:r w:rsidRPr="00190F74">
              <w:rPr>
                <w:sz w:val="20"/>
              </w:rPr>
              <w:t>Note that “Decedent’s residence” is to be used only for his/her own residence that is not a nursing home, hospice facility, assisted living or rest home. Home hospice may be entered as “Decedent’s residence.” Another person’s residence should be marked “Other.”</w:t>
            </w:r>
          </w:p>
          <w:p w:rsidR="005049C3" w:rsidRPr="005049C3" w:rsidRDefault="005049C3" w:rsidP="006B7A88">
            <w:pPr>
              <w:pStyle w:val="ListParagraph"/>
              <w:numPr>
                <w:ilvl w:val="0"/>
                <w:numId w:val="25"/>
              </w:numPr>
              <w:rPr>
                <w:sz w:val="20"/>
              </w:rPr>
            </w:pPr>
            <w:r w:rsidRPr="005049C3">
              <w:rPr>
                <w:rStyle w:val="IntenseEmphasis"/>
                <w:sz w:val="20"/>
              </w:rPr>
              <w:t>Not on the list?</w:t>
            </w:r>
            <w:r w:rsidRPr="005049C3">
              <w:rPr>
                <w:sz w:val="20"/>
              </w:rPr>
              <w:t xml:space="preserve"> If the facility where the death took place is not listed in EDRS, you can use the option “Check if location is not in list” to enter in a new location. </w:t>
            </w:r>
          </w:p>
          <w:p w:rsidR="005049C3" w:rsidRPr="005049C3" w:rsidRDefault="005049C3" w:rsidP="006B7A88">
            <w:pPr>
              <w:pStyle w:val="ListParagraph"/>
              <w:numPr>
                <w:ilvl w:val="0"/>
                <w:numId w:val="25"/>
              </w:numPr>
              <w:rPr>
                <w:sz w:val="20"/>
              </w:rPr>
            </w:pPr>
            <w:r w:rsidRPr="005049C3">
              <w:rPr>
                <w:rStyle w:val="IntenseEmphasis"/>
                <w:sz w:val="20"/>
              </w:rPr>
              <w:t>Residence?</w:t>
            </w:r>
            <w:r w:rsidRPr="005049C3">
              <w:rPr>
                <w:sz w:val="20"/>
              </w:rPr>
              <w:t xml:space="preserve"> For a death occurring at the decedent’s own residence, the address fields are all open for editing. If you already entered address information in Tab 2, then you may check the “same as residence” checkbox to automatically populate residence address.  </w:t>
            </w:r>
          </w:p>
          <w:p w:rsidR="005049C3" w:rsidRPr="005049C3" w:rsidRDefault="005049C3" w:rsidP="006B7A88">
            <w:pPr>
              <w:pStyle w:val="ListParagraph"/>
              <w:numPr>
                <w:ilvl w:val="0"/>
                <w:numId w:val="25"/>
              </w:numPr>
              <w:rPr>
                <w:sz w:val="20"/>
              </w:rPr>
            </w:pPr>
            <w:r w:rsidRPr="005049C3">
              <w:rPr>
                <w:rStyle w:val="IntenseEmphasis"/>
                <w:sz w:val="20"/>
              </w:rPr>
              <w:t>Nursing Home/Assisted Living</w:t>
            </w:r>
            <w:r w:rsidR="00170701">
              <w:rPr>
                <w:rStyle w:val="IntenseEmphasis"/>
                <w:sz w:val="20"/>
              </w:rPr>
              <w:t>?</w:t>
            </w:r>
            <w:r w:rsidRPr="005049C3">
              <w:rPr>
                <w:sz w:val="20"/>
              </w:rPr>
              <w:t xml:space="preserve">  If a decedent was living at a nursing home, assisted living or rest home, do not choose “decedent’s residence,” but choose the appropriate facility type instead.  Look for facilities in other facility types, if not found on the pick list.  What you may think to be a nursing home may be licensed as assisted living.</w:t>
            </w:r>
          </w:p>
          <w:p w:rsidR="00D11489" w:rsidRPr="005049C3" w:rsidRDefault="005049C3" w:rsidP="006B7A88">
            <w:pPr>
              <w:pStyle w:val="ListParagraph"/>
              <w:numPr>
                <w:ilvl w:val="0"/>
                <w:numId w:val="25"/>
              </w:numPr>
              <w:rPr>
                <w:sz w:val="20"/>
              </w:rPr>
            </w:pPr>
            <w:r w:rsidRPr="005049C3">
              <w:rPr>
                <w:rStyle w:val="IntenseEmphasis"/>
                <w:sz w:val="20"/>
              </w:rPr>
              <w:t>Hospice?</w:t>
            </w:r>
            <w:r w:rsidRPr="005049C3">
              <w:rPr>
                <w:sz w:val="20"/>
              </w:rPr>
              <w:t xml:space="preserve"> If the decedent was receiving home hospice care in his/her own home, choose “decedent’s residence.”  This category should only be used for hospice facilities.</w:t>
            </w:r>
          </w:p>
        </w:tc>
      </w:tr>
      <w:tr w:rsidR="005049C3" w:rsidRPr="00483FF8" w:rsidTr="006B7A88">
        <w:trPr>
          <w:tblCellSpacing w:w="11" w:type="dxa"/>
        </w:trPr>
        <w:tc>
          <w:tcPr>
            <w:tcW w:w="1373" w:type="dxa"/>
            <w:tcBorders>
              <w:top w:val="single" w:sz="4" w:space="0" w:color="DFDCB7" w:themeColor="background2"/>
              <w:left w:val="nil"/>
              <w:bottom w:val="single" w:sz="4" w:space="0" w:color="DFDCB7" w:themeColor="background2"/>
              <w:right w:val="nil"/>
            </w:tcBorders>
          </w:tcPr>
          <w:p w:rsidR="005049C3" w:rsidRDefault="0028735C" w:rsidP="00433BA5">
            <w:pPr>
              <w:rPr>
                <w:b/>
                <w:bCs/>
                <w:i/>
                <w:iCs/>
                <w:color w:val="A9A57C" w:themeColor="accent1"/>
                <w:sz w:val="20"/>
                <w:szCs w:val="20"/>
              </w:rPr>
            </w:pPr>
            <w:r>
              <w:rPr>
                <w:b/>
                <w:bCs/>
                <w:i/>
                <w:iCs/>
                <w:color w:val="A9A57C" w:themeColor="accent1"/>
                <w:sz w:val="20"/>
                <w:szCs w:val="20"/>
              </w:rPr>
              <w:t>Autopsy Info</w:t>
            </w:r>
          </w:p>
        </w:tc>
        <w:tc>
          <w:tcPr>
            <w:tcW w:w="7741" w:type="dxa"/>
            <w:tcBorders>
              <w:top w:val="single" w:sz="4" w:space="0" w:color="DFDCB7" w:themeColor="background2"/>
              <w:left w:val="nil"/>
              <w:bottom w:val="single" w:sz="4" w:space="0" w:color="DFDCB7" w:themeColor="background2"/>
              <w:right w:val="nil"/>
            </w:tcBorders>
          </w:tcPr>
          <w:p w:rsidR="005049C3" w:rsidRDefault="00B141E4" w:rsidP="006B7A88">
            <w:pPr>
              <w:rPr>
                <w:sz w:val="20"/>
              </w:rPr>
            </w:pPr>
            <w:r>
              <w:rPr>
                <w:sz w:val="20"/>
              </w:rPr>
              <w:t>Answer</w:t>
            </w:r>
            <w:r w:rsidR="0028735C">
              <w:rPr>
                <w:sz w:val="20"/>
              </w:rPr>
              <w:t xml:space="preserve"> </w:t>
            </w:r>
            <w:r>
              <w:rPr>
                <w:b/>
                <w:sz w:val="20"/>
              </w:rPr>
              <w:t>Was m</w:t>
            </w:r>
            <w:r w:rsidR="0028735C" w:rsidRPr="0028735C">
              <w:rPr>
                <w:b/>
                <w:sz w:val="20"/>
              </w:rPr>
              <w:t xml:space="preserve">edical </w:t>
            </w:r>
            <w:r>
              <w:rPr>
                <w:b/>
                <w:sz w:val="20"/>
              </w:rPr>
              <w:t>examiner c</w:t>
            </w:r>
            <w:r w:rsidR="0028735C" w:rsidRPr="0028735C">
              <w:rPr>
                <w:b/>
                <w:sz w:val="20"/>
              </w:rPr>
              <w:t>ontacted?</w:t>
            </w:r>
            <w:r w:rsidR="0028735C">
              <w:rPr>
                <w:sz w:val="20"/>
              </w:rPr>
              <w:t xml:space="preserve"> yes or no </w:t>
            </w:r>
            <w:r>
              <w:rPr>
                <w:sz w:val="20"/>
              </w:rPr>
              <w:t>as it appears on</w:t>
            </w:r>
            <w:r w:rsidR="0028735C">
              <w:rPr>
                <w:sz w:val="20"/>
              </w:rPr>
              <w:t xml:space="preserve"> the </w:t>
            </w:r>
            <w:r w:rsidR="00170701">
              <w:rPr>
                <w:sz w:val="20"/>
              </w:rPr>
              <w:t xml:space="preserve">certifier </w:t>
            </w:r>
            <w:r w:rsidR="0028735C">
              <w:rPr>
                <w:sz w:val="20"/>
              </w:rPr>
              <w:t>worksheet. If the medical examiner was not contacted, but should have been, it is your responsibility to refer the case to the medical examiner; then select “Yes.” Note that the system send</w:t>
            </w:r>
            <w:r w:rsidR="00170701">
              <w:rPr>
                <w:sz w:val="20"/>
              </w:rPr>
              <w:t>s</w:t>
            </w:r>
            <w:r w:rsidR="0028735C">
              <w:rPr>
                <w:sz w:val="20"/>
              </w:rPr>
              <w:t xml:space="preserve"> an error message when the place of death is not a medical facility; if this is not a death that requires medical examiner notification, simply click “OK.” (This edit will be </w:t>
            </w:r>
            <w:r w:rsidR="00E85084">
              <w:rPr>
                <w:sz w:val="20"/>
              </w:rPr>
              <w:t>refined</w:t>
            </w:r>
            <w:r w:rsidR="0028735C">
              <w:rPr>
                <w:sz w:val="20"/>
              </w:rPr>
              <w:t xml:space="preserve"> in a later EDRS update).</w:t>
            </w:r>
          </w:p>
          <w:p w:rsidR="0028735C" w:rsidRPr="005049C3" w:rsidRDefault="00B141E4" w:rsidP="006B7A88">
            <w:pPr>
              <w:rPr>
                <w:sz w:val="20"/>
              </w:rPr>
            </w:pPr>
            <w:r w:rsidRPr="00B141E4">
              <w:rPr>
                <w:b/>
                <w:sz w:val="20"/>
              </w:rPr>
              <w:t xml:space="preserve">Was </w:t>
            </w:r>
            <w:r>
              <w:rPr>
                <w:b/>
                <w:sz w:val="20"/>
              </w:rPr>
              <w:t>an a</w:t>
            </w:r>
            <w:r w:rsidRPr="00B141E4">
              <w:rPr>
                <w:b/>
                <w:sz w:val="20"/>
              </w:rPr>
              <w:t xml:space="preserve">utopsy </w:t>
            </w:r>
            <w:r>
              <w:rPr>
                <w:b/>
                <w:sz w:val="20"/>
              </w:rPr>
              <w:t>p</w:t>
            </w:r>
            <w:r w:rsidRPr="00B141E4">
              <w:rPr>
                <w:b/>
                <w:sz w:val="20"/>
              </w:rPr>
              <w:t>erformed?</w:t>
            </w:r>
            <w:r>
              <w:rPr>
                <w:sz w:val="20"/>
              </w:rPr>
              <w:t xml:space="preserve"> </w:t>
            </w:r>
            <w:r w:rsidR="003A3D3E">
              <w:rPr>
                <w:sz w:val="20"/>
              </w:rPr>
              <w:t xml:space="preserve">- </w:t>
            </w:r>
            <w:r>
              <w:rPr>
                <w:sz w:val="20"/>
              </w:rPr>
              <w:t>For records where you are entering information</w:t>
            </w:r>
            <w:r w:rsidR="003A3D3E">
              <w:rPr>
                <w:sz w:val="20"/>
              </w:rPr>
              <w:t xml:space="preserve"> for an offline certifier</w:t>
            </w:r>
            <w:r>
              <w:rPr>
                <w:sz w:val="20"/>
              </w:rPr>
              <w:t xml:space="preserve">, </w:t>
            </w:r>
            <w:r w:rsidR="003A3D3E">
              <w:rPr>
                <w:sz w:val="20"/>
              </w:rPr>
              <w:t>the</w:t>
            </w:r>
            <w:r>
              <w:rPr>
                <w:sz w:val="20"/>
              </w:rPr>
              <w:t xml:space="preserve"> </w:t>
            </w:r>
            <w:r w:rsidR="003A3D3E">
              <w:rPr>
                <w:sz w:val="20"/>
              </w:rPr>
              <w:t>appropriate response</w:t>
            </w:r>
            <w:r>
              <w:rPr>
                <w:sz w:val="20"/>
              </w:rPr>
              <w:t xml:space="preserve"> will usually be “Yes- Private” for any non-M.E. autopsy or “No.”  </w:t>
            </w:r>
            <w:r w:rsidRPr="00B141E4">
              <w:rPr>
                <w:b/>
                <w:sz w:val="20"/>
              </w:rPr>
              <w:t xml:space="preserve">Were </w:t>
            </w:r>
            <w:r>
              <w:rPr>
                <w:b/>
                <w:sz w:val="20"/>
              </w:rPr>
              <w:t>autopsy f</w:t>
            </w:r>
            <w:r w:rsidRPr="00B141E4">
              <w:rPr>
                <w:b/>
                <w:sz w:val="20"/>
              </w:rPr>
              <w:t xml:space="preserve">indings </w:t>
            </w:r>
            <w:r>
              <w:rPr>
                <w:b/>
                <w:sz w:val="20"/>
              </w:rPr>
              <w:t>a</w:t>
            </w:r>
            <w:r w:rsidRPr="00B141E4">
              <w:rPr>
                <w:b/>
                <w:sz w:val="20"/>
              </w:rPr>
              <w:t>vailable?</w:t>
            </w:r>
            <w:r>
              <w:rPr>
                <w:sz w:val="20"/>
              </w:rPr>
              <w:t xml:space="preserve"> should be answered “Yes” if the certifier used the autopsy results to determine cause of death. Enter as it appears on the worksheet.</w:t>
            </w:r>
          </w:p>
        </w:tc>
      </w:tr>
      <w:tr w:rsidR="00C161E1" w:rsidRPr="00483FF8" w:rsidTr="006B7A88">
        <w:trPr>
          <w:tblCellSpacing w:w="11" w:type="dxa"/>
        </w:trPr>
        <w:tc>
          <w:tcPr>
            <w:tcW w:w="1373" w:type="dxa"/>
            <w:tcBorders>
              <w:top w:val="single" w:sz="4" w:space="0" w:color="DFDCB7" w:themeColor="background2"/>
              <w:left w:val="nil"/>
              <w:bottom w:val="single" w:sz="4" w:space="0" w:color="DFDCB7" w:themeColor="background2"/>
              <w:right w:val="nil"/>
            </w:tcBorders>
          </w:tcPr>
          <w:p w:rsidR="00C161E1" w:rsidRDefault="00C161E1" w:rsidP="00433BA5">
            <w:pPr>
              <w:rPr>
                <w:b/>
                <w:bCs/>
                <w:i/>
                <w:iCs/>
                <w:color w:val="A9A57C" w:themeColor="accent1"/>
                <w:sz w:val="20"/>
                <w:szCs w:val="20"/>
              </w:rPr>
            </w:pPr>
            <w:r>
              <w:rPr>
                <w:b/>
                <w:bCs/>
                <w:i/>
                <w:iCs/>
                <w:color w:val="A9A57C" w:themeColor="accent1"/>
                <w:sz w:val="20"/>
                <w:szCs w:val="20"/>
              </w:rPr>
              <w:t>Actual Date of Death</w:t>
            </w:r>
          </w:p>
        </w:tc>
        <w:tc>
          <w:tcPr>
            <w:tcW w:w="7741" w:type="dxa"/>
            <w:tcBorders>
              <w:top w:val="single" w:sz="4" w:space="0" w:color="DFDCB7" w:themeColor="background2"/>
              <w:left w:val="nil"/>
              <w:bottom w:val="single" w:sz="4" w:space="0" w:color="DFDCB7" w:themeColor="background2"/>
              <w:right w:val="nil"/>
            </w:tcBorders>
          </w:tcPr>
          <w:p w:rsidR="00C161E1" w:rsidRDefault="00C161E1" w:rsidP="006B7A88">
            <w:pPr>
              <w:rPr>
                <w:sz w:val="20"/>
              </w:rPr>
            </w:pPr>
            <w:r>
              <w:rPr>
                <w:sz w:val="20"/>
              </w:rPr>
              <w:t xml:space="preserve">Date of death will default to the information entered on Tab 1.  </w:t>
            </w:r>
            <w:r w:rsidR="003A3D3E">
              <w:rPr>
                <w:sz w:val="20"/>
              </w:rPr>
              <w:t>Do not change this field, unless it was entered incorrectly when the record was started and you have double-checked the date with the certifier. Tab 1 should also be corrected in this case.</w:t>
            </w:r>
          </w:p>
        </w:tc>
      </w:tr>
      <w:tr w:rsidR="003A3D3E" w:rsidRPr="00483FF8" w:rsidTr="006B7A88">
        <w:trPr>
          <w:tblCellSpacing w:w="11" w:type="dxa"/>
        </w:trPr>
        <w:tc>
          <w:tcPr>
            <w:tcW w:w="1373" w:type="dxa"/>
            <w:tcBorders>
              <w:top w:val="single" w:sz="4" w:space="0" w:color="DFDCB7" w:themeColor="background2"/>
              <w:left w:val="nil"/>
              <w:bottom w:val="single" w:sz="4" w:space="0" w:color="DFDCB7" w:themeColor="background2"/>
              <w:right w:val="nil"/>
            </w:tcBorders>
          </w:tcPr>
          <w:p w:rsidR="003A3D3E" w:rsidRDefault="003A3D3E" w:rsidP="00433BA5">
            <w:pPr>
              <w:rPr>
                <w:b/>
                <w:bCs/>
                <w:i/>
                <w:iCs/>
                <w:color w:val="A9A57C" w:themeColor="accent1"/>
                <w:sz w:val="20"/>
                <w:szCs w:val="20"/>
              </w:rPr>
            </w:pPr>
            <w:r>
              <w:rPr>
                <w:b/>
                <w:bCs/>
                <w:i/>
                <w:iCs/>
                <w:color w:val="A9A57C" w:themeColor="accent1"/>
                <w:sz w:val="20"/>
                <w:szCs w:val="20"/>
              </w:rPr>
              <w:t>Place of Death Address</w:t>
            </w:r>
          </w:p>
        </w:tc>
        <w:tc>
          <w:tcPr>
            <w:tcW w:w="7741" w:type="dxa"/>
            <w:tcBorders>
              <w:top w:val="single" w:sz="4" w:space="0" w:color="DFDCB7" w:themeColor="background2"/>
              <w:left w:val="nil"/>
              <w:bottom w:val="single" w:sz="4" w:space="0" w:color="DFDCB7" w:themeColor="background2"/>
              <w:right w:val="nil"/>
            </w:tcBorders>
          </w:tcPr>
          <w:p w:rsidR="003A3D3E" w:rsidRDefault="003A3D3E" w:rsidP="006B7A88">
            <w:pPr>
              <w:rPr>
                <w:sz w:val="20"/>
              </w:rPr>
            </w:pPr>
            <w:r>
              <w:rPr>
                <w:sz w:val="20"/>
              </w:rPr>
              <w:t xml:space="preserve">Choosing a facility from a drop-down list will automatically populate the address. Checking </w:t>
            </w:r>
            <w:r w:rsidRPr="003A3D3E">
              <w:rPr>
                <w:b/>
                <w:sz w:val="20"/>
              </w:rPr>
              <w:t>Same as decedent’s address</w:t>
            </w:r>
            <w:r>
              <w:rPr>
                <w:sz w:val="20"/>
              </w:rPr>
              <w:t xml:space="preserve"> will automatically populate the address </w:t>
            </w:r>
            <w:r w:rsidR="00C1635E">
              <w:rPr>
                <w:sz w:val="20"/>
              </w:rPr>
              <w:t xml:space="preserve">that was previously </w:t>
            </w:r>
            <w:r>
              <w:rPr>
                <w:sz w:val="20"/>
              </w:rPr>
              <w:t xml:space="preserve">entered into Tab 2. If you need to enter a new address, note that the address component fields are </w:t>
            </w:r>
            <w:r w:rsidR="00AD6F2B">
              <w:rPr>
                <w:sz w:val="20"/>
              </w:rPr>
              <w:t>separated</w:t>
            </w:r>
            <w:r>
              <w:rPr>
                <w:sz w:val="20"/>
              </w:rPr>
              <w:t xml:space="preserve"> for geocoding: </w:t>
            </w:r>
            <w:r w:rsidR="00560763">
              <w:rPr>
                <w:sz w:val="20"/>
              </w:rPr>
              <w:t xml:space="preserve">e.g., </w:t>
            </w:r>
            <w:r>
              <w:rPr>
                <w:sz w:val="20"/>
              </w:rPr>
              <w:t>“9 Main Street South” is entered into four different fields.</w:t>
            </w:r>
          </w:p>
        </w:tc>
      </w:tr>
    </w:tbl>
    <w:p w:rsidR="00340E34" w:rsidRPr="005D3C26" w:rsidRDefault="00E56E14" w:rsidP="005D3C26">
      <w:pPr>
        <w:pStyle w:val="Heading2"/>
        <w:rPr>
          <w:color w:val="848057" w:themeColor="accent1" w:themeShade="BF"/>
          <w:sz w:val="28"/>
          <w:szCs w:val="28"/>
        </w:rPr>
      </w:pPr>
      <w:r>
        <w:t xml:space="preserve">Tab 7. </w:t>
      </w:r>
      <w:r w:rsidR="00340E34">
        <w:t>Certifier Cause of Death</w:t>
      </w:r>
    </w:p>
    <w:p w:rsidR="00273CD7" w:rsidRDefault="00560763" w:rsidP="00E0542B">
      <w:pPr>
        <w:ind w:right="810"/>
      </w:pPr>
      <w:r>
        <w:t>These fields are enabled only if you are entering information on behalf of an offline certifier.</w:t>
      </w:r>
      <w:r w:rsidR="004F6851">
        <w:rPr>
          <w:b/>
        </w:rPr>
        <w:t xml:space="preserve"> </w:t>
      </w:r>
      <w:r w:rsidR="00273CD7" w:rsidRPr="00273CD7">
        <w:t xml:space="preserve">If the certifier </w:t>
      </w:r>
      <w:r>
        <w:t xml:space="preserve">or medical facility staff members are </w:t>
      </w:r>
      <w:r w:rsidR="00273CD7" w:rsidRPr="00273CD7">
        <w:t xml:space="preserve">online, then </w:t>
      </w:r>
      <w:r w:rsidR="00273CD7">
        <w:t xml:space="preserve">information about cause of death will </w:t>
      </w:r>
      <w:r>
        <w:t>be entered into EDRS for you.</w:t>
      </w:r>
    </w:p>
    <w:p w:rsidR="00340E34" w:rsidRDefault="00A02570" w:rsidP="00E0542B">
      <w:pPr>
        <w:ind w:right="810"/>
        <w:rPr>
          <w:b/>
        </w:rPr>
      </w:pPr>
      <w:r>
        <w:rPr>
          <w:noProof/>
        </w:rPr>
        <mc:AlternateContent>
          <mc:Choice Requires="wpg">
            <w:drawing>
              <wp:anchor distT="0" distB="0" distL="114300" distR="114300" simplePos="0" relativeHeight="251844607" behindDoc="0" locked="0" layoutInCell="1" allowOverlap="1" wp14:anchorId="2F45A287" wp14:editId="1D78E1B2">
                <wp:simplePos x="0" y="0"/>
                <wp:positionH relativeFrom="column">
                  <wp:posOffset>17780</wp:posOffset>
                </wp:positionH>
                <wp:positionV relativeFrom="paragraph">
                  <wp:posOffset>1504315</wp:posOffset>
                </wp:positionV>
                <wp:extent cx="6256020" cy="5774690"/>
                <wp:effectExtent l="0" t="171450" r="373380" b="0"/>
                <wp:wrapTopAndBottom/>
                <wp:docPr id="420" name="Group 420" descr="Image displaying VIP activity described in text"/>
                <wp:cNvGraphicFramePr/>
                <a:graphic xmlns:a="http://schemas.openxmlformats.org/drawingml/2006/main">
                  <a:graphicData uri="http://schemas.microsoft.com/office/word/2010/wordprocessingGroup">
                    <wpg:wgp>
                      <wpg:cNvGrpSpPr/>
                      <wpg:grpSpPr>
                        <a:xfrm>
                          <a:off x="0" y="0"/>
                          <a:ext cx="6256020" cy="5774690"/>
                          <a:chOff x="0" y="0"/>
                          <a:chExt cx="5873750" cy="5410200"/>
                        </a:xfrm>
                      </wpg:grpSpPr>
                      <wpg:grpSp>
                        <wpg:cNvPr id="85" name="Group 85"/>
                        <wpg:cNvGrpSpPr/>
                        <wpg:grpSpPr>
                          <a:xfrm>
                            <a:off x="0" y="0"/>
                            <a:ext cx="5873750" cy="5410200"/>
                            <a:chOff x="0" y="0"/>
                            <a:chExt cx="5873750" cy="5410200"/>
                          </a:xfrm>
                        </wpg:grpSpPr>
                        <wpg:grpSp>
                          <wpg:cNvPr id="359" name="Group 359"/>
                          <wpg:cNvGrpSpPr/>
                          <wpg:grpSpPr>
                            <a:xfrm>
                              <a:off x="0" y="0"/>
                              <a:ext cx="5873750" cy="5410200"/>
                              <a:chOff x="0" y="0"/>
                              <a:chExt cx="5874328" cy="5410200"/>
                            </a:xfrm>
                          </wpg:grpSpPr>
                          <pic:pic xmlns:pic="http://schemas.openxmlformats.org/drawingml/2006/picture">
                            <pic:nvPicPr>
                              <pic:cNvPr id="409" name="Picture 409" descr="Image displaying VIP activity described in text"/>
                              <pic:cNvPicPr>
                                <a:picLocks noChangeAspect="1"/>
                              </pic:cNvPicPr>
                            </pic:nvPicPr>
                            <pic:blipFill rotWithShape="1">
                              <a:blip r:embed="rId59" cstate="print">
                                <a:extLst>
                                  <a:ext uri="{28A0092B-C50C-407E-A947-70E740481C1C}">
                                    <a14:useLocalDpi xmlns:a14="http://schemas.microsoft.com/office/drawing/2010/main" val="0"/>
                                  </a:ext>
                                </a:extLst>
                              </a:blip>
                              <a:srcRect t="14171" r="1791" b="44439"/>
                              <a:stretch/>
                            </pic:blipFill>
                            <pic:spPr bwMode="auto">
                              <a:xfrm>
                                <a:off x="263237" y="0"/>
                                <a:ext cx="5611091" cy="609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410" name="Picture 410" descr="Image displaying VIP activity described in text"/>
                              <pic:cNvPicPr>
                                <a:picLocks noChangeAspect="1"/>
                              </pic:cNvPicPr>
                            </pic:nvPicPr>
                            <pic:blipFill rotWithShape="1">
                              <a:blip r:embed="rId60">
                                <a:extLst>
                                  <a:ext uri="{28A0092B-C50C-407E-A947-70E740481C1C}">
                                    <a14:useLocalDpi xmlns:a14="http://schemas.microsoft.com/office/drawing/2010/main" val="0"/>
                                  </a:ext>
                                </a:extLst>
                              </a:blip>
                              <a:srcRect t="5006"/>
                              <a:stretch/>
                            </pic:blipFill>
                            <pic:spPr bwMode="auto">
                              <a:xfrm>
                                <a:off x="0" y="415637"/>
                                <a:ext cx="5708073" cy="4994563"/>
                              </a:xfrm>
                              <a:prstGeom prst="rect">
                                <a:avLst/>
                              </a:prstGeom>
                              <a:ln>
                                <a:noFill/>
                              </a:ln>
                              <a:extLst>
                                <a:ext uri="{53640926-AAD7-44D8-BBD7-CCE9431645EC}">
                                  <a14:shadowObscured xmlns:a14="http://schemas.microsoft.com/office/drawing/2010/main"/>
                                </a:ext>
                              </a:extLst>
                            </pic:spPr>
                          </pic:pic>
                          <wps:wsp>
                            <wps:cNvPr id="411" name="Oval 411"/>
                            <wps:cNvSpPr/>
                            <wps:spPr>
                              <a:xfrm>
                                <a:off x="2971800" y="2403764"/>
                                <a:ext cx="414655" cy="347345"/>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Rectangular Callout 412"/>
                            <wps:cNvSpPr/>
                            <wps:spPr>
                              <a:xfrm>
                                <a:off x="4295750" y="2727996"/>
                                <a:ext cx="1551940" cy="417639"/>
                              </a:xfrm>
                              <a:prstGeom prst="wedgeRectCallout">
                                <a:avLst>
                                  <a:gd name="adj1" fmla="val -114509"/>
                                  <a:gd name="adj2" fmla="val -53273"/>
                                </a:avLst>
                              </a:prstGeom>
                              <a:solidFill>
                                <a:srgbClr val="FFFFFF"/>
                              </a:solidFill>
                              <a:ln w="25400" cap="flat" cmpd="sng" algn="ctr">
                                <a:solidFill>
                                  <a:srgbClr val="7DA329">
                                    <a:alpha val="50196"/>
                                  </a:srgbClr>
                                </a:solidFill>
                                <a:prstDash val="solid"/>
                              </a:ln>
                              <a:effectLst/>
                            </wps:spPr>
                            <wps:txbx>
                              <w:txbxContent>
                                <w:p w:rsidR="005A7F4D" w:rsidRPr="009704F9" w:rsidRDefault="005A7F4D" w:rsidP="007E7880">
                                  <w:pPr>
                                    <w:rPr>
                                      <w:sz w:val="18"/>
                                      <w:szCs w:val="18"/>
                                    </w:rPr>
                                  </w:pPr>
                                  <w:r w:rsidRPr="009704F9">
                                    <w:rPr>
                                      <w:sz w:val="18"/>
                                      <w:szCs w:val="18"/>
                                    </w:rPr>
                                    <w:t>Take advantage of the built-in spell checker.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Oval 413"/>
                            <wps:cNvSpPr/>
                            <wps:spPr>
                              <a:xfrm>
                                <a:off x="3422073" y="2957946"/>
                                <a:ext cx="721360" cy="541020"/>
                              </a:xfrm>
                              <a:prstGeom prst="ellipse">
                                <a:avLst/>
                              </a:prstGeom>
                              <a:no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Rectangular Callout 414"/>
                            <wps:cNvSpPr/>
                            <wps:spPr>
                              <a:xfrm>
                                <a:off x="4038203" y="3567546"/>
                                <a:ext cx="1666240" cy="905302"/>
                              </a:xfrm>
                              <a:prstGeom prst="wedgeRectCallout">
                                <a:avLst>
                                  <a:gd name="adj1" fmla="val -42099"/>
                                  <a:gd name="adj2" fmla="val -74181"/>
                                </a:avLst>
                              </a:prstGeom>
                              <a:solidFill>
                                <a:srgbClr val="FFFFFF"/>
                              </a:solidFill>
                              <a:ln w="25400" cap="flat" cmpd="sng" algn="ctr">
                                <a:solidFill>
                                  <a:srgbClr val="7DA329">
                                    <a:alpha val="50196"/>
                                  </a:srgbClr>
                                </a:solidFill>
                                <a:prstDash val="solid"/>
                              </a:ln>
                              <a:effectLst/>
                            </wps:spPr>
                            <wps:txbx>
                              <w:txbxContent>
                                <w:p w:rsidR="005A7F4D" w:rsidRPr="009704F9" w:rsidRDefault="005A7F4D" w:rsidP="007E7880">
                                  <w:pPr>
                                    <w:rPr>
                                      <w:sz w:val="18"/>
                                      <w:szCs w:val="18"/>
                                    </w:rPr>
                                  </w:pPr>
                                  <w:r w:rsidRPr="009704F9">
                                    <w:rPr>
                                      <w:sz w:val="18"/>
                                      <w:szCs w:val="18"/>
                                    </w:rPr>
                                    <w:t xml:space="preserve">Intervals are always approximate; however, </w:t>
                                  </w:r>
                                  <w:r>
                                    <w:rPr>
                                      <w:sz w:val="18"/>
                                      <w:szCs w:val="18"/>
                                    </w:rPr>
                                    <w:t>a certifier</w:t>
                                  </w:r>
                                  <w:r w:rsidRPr="009704F9">
                                    <w:rPr>
                                      <w:sz w:val="18"/>
                                      <w:szCs w:val="18"/>
                                    </w:rPr>
                                    <w:t xml:space="preserve"> </w:t>
                                  </w:r>
                                  <w:r w:rsidRPr="00E835E9">
                                    <w:rPr>
                                      <w:i/>
                                      <w:sz w:val="18"/>
                                      <w:szCs w:val="18"/>
                                    </w:rPr>
                                    <w:t>may</w:t>
                                  </w:r>
                                  <w:r w:rsidRPr="009704F9">
                                    <w:rPr>
                                      <w:sz w:val="18"/>
                                      <w:szCs w:val="18"/>
                                    </w:rPr>
                                    <w:t xml:space="preserve"> enter units without exact intervals when an estimate is not possible.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Rectangle 415"/>
                            <wps:cNvSpPr/>
                            <wps:spPr>
                              <a:xfrm>
                                <a:off x="0" y="526473"/>
                                <a:ext cx="1461135" cy="144780"/>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Rectangle 416"/>
                            <wps:cNvSpPr/>
                            <wps:spPr>
                              <a:xfrm>
                                <a:off x="0" y="443346"/>
                                <a:ext cx="5708073" cy="82550"/>
                              </a:xfrm>
                              <a:prstGeom prst="rect">
                                <a:avLst/>
                              </a:prstGeom>
                              <a:solidFill>
                                <a:srgbClr val="A9A57C">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Rectangle 417"/>
                            <wps:cNvSpPr/>
                            <wps:spPr>
                              <a:xfrm>
                                <a:off x="1461655" y="533400"/>
                                <a:ext cx="4246245" cy="137795"/>
                              </a:xfrm>
                              <a:prstGeom prst="rect">
                                <a:avLst/>
                              </a:prstGeom>
                              <a:solidFill>
                                <a:srgbClr val="A9A57C">
                                  <a:alpha val="50196"/>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ectangular Callout 418"/>
                            <wps:cNvSpPr/>
                            <wps:spPr>
                              <a:xfrm>
                                <a:off x="3269673" y="1039091"/>
                                <a:ext cx="2549525" cy="594995"/>
                              </a:xfrm>
                              <a:prstGeom prst="wedgeRectCallout">
                                <a:avLst>
                                  <a:gd name="adj1" fmla="val -41060"/>
                                  <a:gd name="adj2" fmla="val -183537"/>
                                </a:avLst>
                              </a:prstGeom>
                              <a:solidFill>
                                <a:srgbClr val="FFFFFF"/>
                              </a:solidFill>
                              <a:ln w="25400" cap="flat" cmpd="sng" algn="ctr">
                                <a:solidFill>
                                  <a:srgbClr val="7DA329">
                                    <a:alpha val="50196"/>
                                  </a:srgbClr>
                                </a:solidFill>
                                <a:prstDash val="solid"/>
                              </a:ln>
                              <a:effectLst/>
                            </wps:spPr>
                            <wps:txbx>
                              <w:txbxContent>
                                <w:p w:rsidR="005A7F4D" w:rsidRPr="00920500" w:rsidRDefault="005A7F4D" w:rsidP="007E7880">
                                  <w:pPr>
                                    <w:rPr>
                                      <w:sz w:val="18"/>
                                    </w:rPr>
                                  </w:pPr>
                                  <w:r w:rsidRPr="00920500">
                                    <w:rPr>
                                      <w:sz w:val="18"/>
                                    </w:rPr>
                                    <w:t xml:space="preserve">EDRS will prompt you to spell out abbreviations, elaborate on cancer sites, and help </w:t>
                                  </w:r>
                                  <w:r>
                                    <w:rPr>
                                      <w:sz w:val="18"/>
                                    </w:rPr>
                                    <w:t xml:space="preserve">you </w:t>
                                  </w:r>
                                  <w:r w:rsidRPr="00920500">
                                    <w:rPr>
                                      <w:sz w:val="18"/>
                                    </w:rPr>
                                    <w:t xml:space="preserve">to avoid </w:t>
                                  </w:r>
                                  <w:r>
                                    <w:rPr>
                                      <w:sz w:val="18"/>
                                    </w:rPr>
                                    <w:t>writing improper mechanistic causes.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9" name="Rectangular Callout 419"/>
                          <wps:cNvSpPr/>
                          <wps:spPr>
                            <a:xfrm>
                              <a:off x="96395" y="3424825"/>
                              <a:ext cx="1665605" cy="610416"/>
                            </a:xfrm>
                            <a:prstGeom prst="wedgeRectCallout">
                              <a:avLst>
                                <a:gd name="adj1" fmla="val 42343"/>
                                <a:gd name="adj2" fmla="val 74374"/>
                              </a:avLst>
                            </a:prstGeom>
                            <a:solidFill>
                              <a:srgbClr val="FFFFFF"/>
                            </a:solidFill>
                            <a:ln w="25400" cap="flat" cmpd="sng" algn="ctr">
                              <a:solidFill>
                                <a:srgbClr val="7DA329">
                                  <a:alpha val="50196"/>
                                </a:srgbClr>
                              </a:solidFill>
                              <a:prstDash val="solid"/>
                            </a:ln>
                            <a:effectLst/>
                          </wps:spPr>
                          <wps:txbx>
                            <w:txbxContent>
                              <w:p w:rsidR="005A7F4D" w:rsidRPr="009704F9" w:rsidRDefault="005A7F4D" w:rsidP="007E7880">
                                <w:pPr>
                                  <w:rPr>
                                    <w:sz w:val="18"/>
                                    <w:szCs w:val="18"/>
                                  </w:rPr>
                                </w:pPr>
                                <w:r>
                                  <w:rPr>
                                    <w:sz w:val="18"/>
                                    <w:szCs w:val="18"/>
                                  </w:rPr>
                                  <w:t>Enter other contributing factors in a continuous line, separated by semicolons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Rectangular Callout 15"/>
                        <wps:cNvSpPr/>
                        <wps:spPr>
                          <a:xfrm>
                            <a:off x="1396313" y="2131540"/>
                            <a:ext cx="1501140" cy="1014249"/>
                          </a:xfrm>
                          <a:prstGeom prst="wedgeRectCallout">
                            <a:avLst>
                              <a:gd name="adj1" fmla="val -84667"/>
                              <a:gd name="adj2" fmla="val -58146"/>
                            </a:avLst>
                          </a:prstGeom>
                          <a:solidFill>
                            <a:srgbClr val="FFFFFF"/>
                          </a:solidFill>
                          <a:ln w="25400" cap="flat" cmpd="sng" algn="ctr">
                            <a:solidFill>
                              <a:srgbClr val="7DA329">
                                <a:alpha val="50196"/>
                              </a:srgbClr>
                            </a:solidFill>
                            <a:prstDash val="solid"/>
                          </a:ln>
                          <a:effectLst/>
                        </wps:spPr>
                        <wps:txbx>
                          <w:txbxContent>
                            <w:p w:rsidR="005A7F4D" w:rsidRPr="00E835E9" w:rsidRDefault="005A7F4D" w:rsidP="00E835E9">
                              <w:pPr>
                                <w:rPr>
                                  <w:sz w:val="18"/>
                                  <w:szCs w:val="18"/>
                                </w:rPr>
                              </w:pPr>
                              <w:r>
                                <w:rPr>
                                  <w:sz w:val="18"/>
                                  <w:szCs w:val="18"/>
                                </w:rPr>
                                <w:t xml:space="preserve">List one condition at a time, starting with </w:t>
                              </w:r>
                              <w:r w:rsidRPr="00393C7E">
                                <w:rPr>
                                  <w:b/>
                                  <w:sz w:val="18"/>
                                  <w:szCs w:val="18"/>
                                </w:rPr>
                                <w:t>Immediate Cause</w:t>
                              </w:r>
                              <w:r w:rsidRPr="00CF6DF3">
                                <w:rPr>
                                  <w:sz w:val="18"/>
                                  <w:szCs w:val="18"/>
                                </w:rPr>
                                <w:t xml:space="preserve"> and </w:t>
                              </w:r>
                              <w:r>
                                <w:rPr>
                                  <w:sz w:val="18"/>
                                  <w:szCs w:val="18"/>
                                </w:rPr>
                                <w:t>sequentially list i</w:t>
                              </w:r>
                              <w:r w:rsidRPr="00E835E9">
                                <w:rPr>
                                  <w:sz w:val="18"/>
                                  <w:szCs w:val="18"/>
                                </w:rPr>
                                <w:t>ntermediate</w:t>
                              </w:r>
                              <w:r>
                                <w:rPr>
                                  <w:sz w:val="18"/>
                                  <w:szCs w:val="18"/>
                                </w:rPr>
                                <w:t xml:space="preserve"> causes with the </w:t>
                              </w:r>
                              <w:r>
                                <w:rPr>
                                  <w:b/>
                                  <w:sz w:val="18"/>
                                  <w:szCs w:val="18"/>
                                </w:rPr>
                                <w:t xml:space="preserve">Underlying Cause </w:t>
                              </w:r>
                              <w:r>
                                <w:rPr>
                                  <w:sz w:val="18"/>
                                  <w:szCs w:val="18"/>
                                </w:rPr>
                                <w:t>last.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20" o:spid="_x0000_s1150" alt="Image displaying VIP activity described in text" style="position:absolute;margin-left:1.4pt;margin-top:118.45pt;width:492.6pt;height:454.7pt;z-index:251844607;mso-position-horizontal-relative:text;mso-position-vertical-relative:text;mso-width-relative:margin;mso-height-relative:margin" coordsize="58737,5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">
                <v:group id="Group 85" o:spid="_x0000_s1151" style="position:absolute;width:58737;height:54102" coordsize="58737,5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group id="Group 359" o:spid="_x0000_s1152" style="position:absolute;width:58737;height:54102" coordsize="58743,54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shape id="Picture 409" o:spid="_x0000_s1153" type="#_x0000_t75" alt="Image displaying VIP activity described in text" style="position:absolute;left:2632;width:56111;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jvpfCAAAA3AAAAA8AAABkcnMvZG93bnJldi54bWxEj0uLAjEQhO8L/ofQgrc144NVR6OIIAp7&#10;Wh/3dtLOjE46QxJ1/PcbQfBYVNVX1GzRmErcyfnSsoJeNwFBnFldcq7gsF9/j0H4gKyxskwKnuRh&#10;MW99zTDV9sF/dN+FXEQI+xQVFCHUqZQ+K8ig79qaOHpn6wyGKF0utcNHhJtK9pPkRxosOS4UWNOq&#10;oOy6uxkFlZd5fbu4vjv/Dg+j02Zjj36gVKfdLKcgAjXhE363t1rBMJnA60w8An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o76XwgAAANwAAAAPAAAAAAAAAAAAAAAAAJ8C&#10;AABkcnMvZG93bnJldi54bWxQSwUGAAAAAAQABAD3AAAAjgMAAAAA&#10;">
                      <v:imagedata r:id="rId61" o:title="Image displaying VIP activity described in text" croptop="9287f" cropbottom="29124f" cropright="1174f"/>
                      <v:shadow on="t" color="#333" opacity="42598f" origin="-.5,-.5" offset="2.74397mm,2.74397mm"/>
                      <v:path arrowok="t"/>
                    </v:shape>
                    <v:shape id="Picture 410" o:spid="_x0000_s1154" type="#_x0000_t75" alt="Image displaying VIP activity described in text" style="position:absolute;top:4156;width:57080;height:49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ExzCAAAA3AAAAA8AAABkcnMvZG93bnJldi54bWxET1trwjAUfh/4H8IR9jbTypjSmRbRDWQP&#10;w9vY66E5a4rNSZdkWv+9eRj4+PHdF9VgO3EmH1rHCvJJBoK4drrlRsHx8P40BxEissbOMSm4UoCq&#10;HD0ssNDuwjs672MjUgiHAhWYGPtCylAbshgmridO3I/zFmOCvpHa4yWF205Os+xFWmw5NRjsaWWo&#10;Pu3/rALkzept23zP/Hxtu4/fzy9z6HOlHsfD8hVEpCHexf/ujVbwnKf56Uw6ArK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ixMcwgAAANwAAAAPAAAAAAAAAAAAAAAAAJ8C&#10;AABkcnMvZG93bnJldi54bWxQSwUGAAAAAAQABAD3AAAAjgMAAAAA&#10;">
                      <v:imagedata r:id="rId62" o:title="Image displaying VIP activity described in text" croptop="3281f"/>
                      <v:path arrowok="t"/>
                    </v:shape>
                    <v:oval id="Oval 411" o:spid="_x0000_s1155" style="position:absolute;left:29718;top:24037;width:4146;height:3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9MjMUA&#10;AADcAAAADwAAAGRycy9kb3ducmV2LnhtbESP3WrCQBSE7wu+w3KE3tVNpJQSXUXUgLQgNIrg3SF7&#10;TILZsyG7+fHtu0Khl8PMfMMs16OpRU+tqywriGcRCOLc6ooLBedT+vYJwnlkjbVlUvAgB+vV5GWJ&#10;ibYD/1Cf+UIECLsEFZTeN4mULi/JoJvZhjh4N9sa9EG2hdQtDgFuajmPog9psOKwUGJD25Lye9YZ&#10;BePpGqXx9+Xr8nCSjt3unJn9XanX6bhZgPA0+v/wX/ugFbzHMTzP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0yMxQAAANwAAAAPAAAAAAAAAAAAAAAAAJgCAABkcnMv&#10;ZG93bnJldi54bWxQSwUGAAAAAAQABAD1AAAAigMAAAAA&#10;" filled="f" strokecolor="#7da329" strokeweight="2pt">
                      <v:stroke opacity="32896f"/>
                    </v:oval>
                    <v:shape id="Rectangular Callout 412" o:spid="_x0000_s1156" type="#_x0000_t61" style="position:absolute;left:42957;top:27279;width:15519;height:4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MQA&#10;AADcAAAADwAAAGRycy9kb3ducmV2LnhtbESPT4vCMBTE78J+h/AEb5r6b9FqFCmuePCy3T14fDTP&#10;tti8lCbbdr+9EQSPw8z8htnue1OJlhpXWlYwnUQgiDOrS84V/P58jVcgnEfWWFkmBf/kYL/7GGwx&#10;1rbjb2pTn4sAYRejgsL7OpbSZQUZdBNbEwfvZhuDPsgml7rBLsBNJWdR9CkNlhwWCqwpKSi7p39G&#10;wTrx7UEe18v5aZ6krbldrt1ppdRo2B82IDz1/h1+tc9awWI6g+eZcATk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sKgjEAAAA3AAAAA8AAAAAAAAAAAAAAAAAmAIAAGRycy9k&#10;b3ducmV2LnhtbFBLBQYAAAAABAAEAPUAAACJAwAAAAA=&#10;" adj="-13934,-707" strokecolor="#7da329" strokeweight="2pt">
                      <v:stroke opacity="32896f"/>
                      <v:textbox>
                        <w:txbxContent>
                          <w:p w:rsidR="005A7F4D" w:rsidRPr="009704F9" w:rsidRDefault="005A7F4D" w:rsidP="007E7880">
                            <w:pPr>
                              <w:rPr>
                                <w:sz w:val="18"/>
                                <w:szCs w:val="18"/>
                              </w:rPr>
                            </w:pPr>
                            <w:r w:rsidRPr="009704F9">
                              <w:rPr>
                                <w:sz w:val="18"/>
                                <w:szCs w:val="18"/>
                              </w:rPr>
                              <w:t>Take advantage of the built-in spell checker.</w:t>
                            </w:r>
                          </w:p>
                        </w:txbxContent>
                      </v:textbox>
                    </v:shape>
                    <v:oval id="Oval 413" o:spid="_x0000_s1157" style="position:absolute;left:34220;top:29579;width:7214;height:5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3YMQA&#10;AADcAAAADwAAAGRycy9kb3ducmV2LnhtbESP3YrCMBSE7xd8h3AE79a0KotUo4g/IC4sWEXw7tAc&#10;22JzUpqo9e03guDlMDPfMNN5aypxp8aVlhXE/QgEcWZ1ybmC42HzPQbhPLLGyjIpeJKD+azzNcVE&#10;2wfv6Z76XAQIuwQVFN7XiZQuK8ig69uaOHgX2xj0QTa51A0+AtxUchBFP9JgyWGhwJqWBWXX9GYU&#10;tIdztIl/T7vT00n6u62OqVlflep128UEhKfWf8Lv9lYrGMVDeJ0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d2DEAAAA3AAAAA8AAAAAAAAAAAAAAAAAmAIAAGRycy9k&#10;b3ducmV2LnhtbFBLBQYAAAAABAAEAPUAAACJAwAAAAA=&#10;" filled="f" strokecolor="#7da329" strokeweight="2pt">
                      <v:stroke opacity="32896f"/>
                    </v:oval>
                    <v:shape id="Rectangular Callout 414" o:spid="_x0000_s1158" type="#_x0000_t61" style="position:absolute;left:40382;top:35675;width:16662;height:9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coscA&#10;AADcAAAADwAAAGRycy9kb3ducmV2LnhtbESPT2vCQBTE7wW/w/IEb3VjEZXoKqIIitBS/xy8PbPP&#10;JJh9m2bXJO2n7xaEHoeZ+Q0zW7SmEDVVLresYNCPQBAnVuecKjgdN68TEM4jaywsk4JvcrCYd15m&#10;GGvb8CfVB5+KAGEXo4LM+zKW0iUZGXR9WxIH72Yrgz7IKpW6wibATSHfomgkDeYcFjIsaZVRcj88&#10;jILm/PN1H50vH3W+Psrxyu3L3ftVqV63XU5BeGr9f/jZ3moFw8EQ/s6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mXKLHAAAA3AAAAA8AAAAAAAAAAAAAAAAAmAIAAGRy&#10;cy9kb3ducmV2LnhtbFBLBQYAAAAABAAEAPUAAACMAwAAAAA=&#10;" adj="1707,-5223" strokecolor="#7da329" strokeweight="2pt">
                      <v:stroke opacity="32896f"/>
                      <v:textbox>
                        <w:txbxContent>
                          <w:p w:rsidR="005A7F4D" w:rsidRPr="009704F9" w:rsidRDefault="005A7F4D" w:rsidP="007E7880">
                            <w:pPr>
                              <w:rPr>
                                <w:sz w:val="18"/>
                                <w:szCs w:val="18"/>
                              </w:rPr>
                            </w:pPr>
                            <w:r w:rsidRPr="009704F9">
                              <w:rPr>
                                <w:sz w:val="18"/>
                                <w:szCs w:val="18"/>
                              </w:rPr>
                              <w:t xml:space="preserve">Intervals are always approximate; however, </w:t>
                            </w:r>
                            <w:r>
                              <w:rPr>
                                <w:sz w:val="18"/>
                                <w:szCs w:val="18"/>
                              </w:rPr>
                              <w:t>a certifier</w:t>
                            </w:r>
                            <w:r w:rsidRPr="009704F9">
                              <w:rPr>
                                <w:sz w:val="18"/>
                                <w:szCs w:val="18"/>
                              </w:rPr>
                              <w:t xml:space="preserve"> </w:t>
                            </w:r>
                            <w:r w:rsidRPr="00E835E9">
                              <w:rPr>
                                <w:i/>
                                <w:sz w:val="18"/>
                                <w:szCs w:val="18"/>
                              </w:rPr>
                              <w:t>may</w:t>
                            </w:r>
                            <w:r w:rsidRPr="009704F9">
                              <w:rPr>
                                <w:sz w:val="18"/>
                                <w:szCs w:val="18"/>
                              </w:rPr>
                              <w:t xml:space="preserve"> enter units without exact intervals when an estimate is not possible.</w:t>
                            </w:r>
                          </w:p>
                        </w:txbxContent>
                      </v:textbox>
                    </v:shape>
                    <v:rect id="Rectangle 415" o:spid="_x0000_s1159" style="position:absolute;top:5264;width:14611;height:1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iMMIA&#10;AADcAAAADwAAAGRycy9kb3ducmV2LnhtbESPT4vCMBTE7wv7HcJb8LamFf/RNYoKguzNVhBvj+Zt&#10;U2xeShO1fvuNIHgcZuY3zGLV20bcqPO1YwXpMAFBXDpdc6XgWOy+5yB8QNbYOCYFD/KwWn5+LDDT&#10;7s4HuuWhEhHCPkMFJoQ2k9KXhiz6oWuJo/fnOoshyq6SusN7hNtGjpJkKi3WHBcMtrQ1VF7yq1VQ&#10;TNE4PBXN6DyzZm3Sze8lPyg1+OrXPyAC9eEdfrX3WsE4ncDzTD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amIwwgAAANwAAAAPAAAAAAAAAAAAAAAAAJgCAABkcnMvZG93&#10;bnJldi54bWxQSwUGAAAAAAQABAD1AAAAhwMAAAAA&#10;" fillcolor="#9c0" strokecolor="#9c0" strokeweight="2pt">
                      <v:fill opacity="13107f"/>
                    </v:rect>
                    <v:rect id="Rectangle 416" o:spid="_x0000_s1160" style="position:absolute;top:4433;width:57080;height: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0Mu8MA&#10;AADcAAAADwAAAGRycy9kb3ducmV2LnhtbESPQYvCMBSE74L/ITxhb5paRaUaRRYExZPugnh7NM+m&#10;2LzUJqvdf28EweMwM98wi1VrK3GnxpeOFQwHCQji3OmSCwW/P5v+DIQPyBorx6Tgnzyslt3OAjPt&#10;Hnyg+zEUIkLYZ6jAhFBnUvrckEU/cDVx9C6usRiibAqpG3xEuK1kmiQTabHkuGCwpm9D+fX4ZxWM&#10;Tm1I/emy35kp3zazdLc39Vmpr167noMI1IZP+N3eagXj4QRe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0Mu8MAAADcAAAADwAAAAAAAAAAAAAAAACYAgAAZHJzL2Rv&#10;d25yZXYueG1sUEsFBgAAAAAEAAQA9QAAAIgDAAAAAA==&#10;" fillcolor="#a9a57c" stroked="f" strokeweight="2pt">
                      <v:fill opacity="32896f"/>
                    </v:rect>
                    <v:rect id="Rectangle 417" o:spid="_x0000_s1161" style="position:absolute;left:14616;top:5334;width:42463;height:13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pIMUA&#10;AADcAAAADwAAAGRycy9kb3ducmV2LnhtbESPQWvCQBSE70L/w/KE3nSTVIykrqEUAhVPtQXp7ZF9&#10;ZoPZt2l2G9N/3xUKHoeZ+YbZlpPtxEiDbx0rSJcJCOLa6ZYbBZ8f1WIDwgdkjZ1jUvBLHsrdw2yL&#10;hXZXfqfxGBoRIewLVGBC6AspfW3Iol+6njh6ZzdYDFEOjdQDXiPcdjJLkrW02HJcMNjTq6H6cvyx&#10;Cp5OU8j86XzYm5y/q022P5j+S6nH+fTyDCLQFO7h//abVrBKc7idiU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akgxQAAANwAAAAPAAAAAAAAAAAAAAAAAJgCAABkcnMv&#10;ZG93bnJldi54bWxQSwUGAAAAAAQABAD1AAAAigMAAAAA&#10;" fillcolor="#a9a57c" stroked="f" strokeweight="2pt">
                      <v:fill opacity="32896f"/>
                    </v:rect>
                    <v:shape id="Rectangular Callout 418" o:spid="_x0000_s1162" type="#_x0000_t61" style="position:absolute;left:32696;top:10390;width:25495;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up+cAA&#10;AADcAAAADwAAAGRycy9kb3ducmV2LnhtbERPTYvCMBC9L/gfwgje1lTRRapRRFAEvWhVPA7NmBab&#10;SWmi1n9vDsIeH+97tmhtJZ7U+NKxgkE/AUGcO12yUXDK1r8TED4ga6wck4I3eVjMOz8zTLV78YGe&#10;x2BEDGGfooIihDqV0ucFWfR9VxNH7uYaiyHCxkjd4CuG20oOk+RPWiw5NhRY06qg/H58WAXX23i7&#10;y97mfsl33mSb1bndy7NSvW67nIII1IZ/8de91QpGg7g2nolHQ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up+cAAAADcAAAADwAAAAAAAAAAAAAAAACYAgAAZHJzL2Rvd25y&#10;ZXYueG1sUEsFBgAAAAAEAAQA9QAAAIUDAAAAAA==&#10;" adj="1931,-28844" strokecolor="#7da329" strokeweight="2pt">
                      <v:stroke opacity="32896f"/>
                      <v:textbox>
                        <w:txbxContent>
                          <w:p w:rsidR="005A7F4D" w:rsidRPr="00920500" w:rsidRDefault="005A7F4D" w:rsidP="007E7880">
                            <w:pPr>
                              <w:rPr>
                                <w:sz w:val="18"/>
                              </w:rPr>
                            </w:pPr>
                            <w:r w:rsidRPr="00920500">
                              <w:rPr>
                                <w:sz w:val="18"/>
                              </w:rPr>
                              <w:t xml:space="preserve">EDRS will prompt you to spell out abbreviations, elaborate on cancer sites, and help </w:t>
                            </w:r>
                            <w:r>
                              <w:rPr>
                                <w:sz w:val="18"/>
                              </w:rPr>
                              <w:t xml:space="preserve">you </w:t>
                            </w:r>
                            <w:r w:rsidRPr="00920500">
                              <w:rPr>
                                <w:sz w:val="18"/>
                              </w:rPr>
                              <w:t xml:space="preserve">to avoid </w:t>
                            </w:r>
                            <w:r>
                              <w:rPr>
                                <w:sz w:val="18"/>
                              </w:rPr>
                              <w:t>writing improper mechanistic causes.</w:t>
                            </w:r>
                          </w:p>
                        </w:txbxContent>
                      </v:textbox>
                    </v:shape>
                  </v:group>
                  <v:shape id="Rectangular Callout 419" o:spid="_x0000_s1163" type="#_x0000_t61" style="position:absolute;left:963;top:34248;width:16657;height:61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0ycQA&#10;AADcAAAADwAAAGRycy9kb3ducmV2LnhtbESPT2vCQBTE7wW/w/IEb3VjkTamriJFIXir/+jxNfua&#10;BLNvw+6axG/fLRQ8DjPzG2a5HkwjOnK+tqxgNk1AEBdW11wqOB13zykIH5A1NpZJwZ08rFejpyVm&#10;2vb8Sd0hlCJC2GeooAqhzaT0RUUG/dS2xNH7sc5giNKVUjvsI9w08iVJXqXBmuNChS19VFRcDzej&#10;4LJ1554uaPFtf/4+1nn6tdepUpPxsHkHEWgIj/B/O9cK5rMF/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pNMnEAAAA3AAAAA8AAAAAAAAAAAAAAAAAmAIAAGRycy9k&#10;b3ducmV2LnhtbFBLBQYAAAAABAAEAPUAAACJAwAAAAA=&#10;" adj="19946,26865" strokecolor="#7da329" strokeweight="2pt">
                    <v:stroke opacity="32896f"/>
                    <v:textbox>
                      <w:txbxContent>
                        <w:p w:rsidR="005A7F4D" w:rsidRPr="009704F9" w:rsidRDefault="005A7F4D" w:rsidP="007E7880">
                          <w:pPr>
                            <w:rPr>
                              <w:sz w:val="18"/>
                              <w:szCs w:val="18"/>
                            </w:rPr>
                          </w:pPr>
                          <w:r>
                            <w:rPr>
                              <w:sz w:val="18"/>
                              <w:szCs w:val="18"/>
                            </w:rPr>
                            <w:t>Enter other contributing factors in a continuous line, separated by semicolons (“;”).</w:t>
                          </w:r>
                        </w:p>
                      </w:txbxContent>
                    </v:textbox>
                  </v:shape>
                </v:group>
                <v:shape id="Rectangular Callout 15" o:spid="_x0000_s1164" type="#_x0000_t61" style="position:absolute;left:13963;top:21315;width:15011;height:10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Yg8MA&#10;AADbAAAADwAAAGRycy9kb3ducmV2LnhtbERPS2vCQBC+F/wPywheitnUUpWYVapg6aWCD/Q6ZMck&#10;mp0N2TVJ/323UOhtPr7npKveVKKlxpWWFbxEMQjizOqScwWn43Y8B+E8ssbKMin4Jger5eApxUTb&#10;jvfUHnwuQgi7BBUU3teJlC4ryKCLbE0cuKttDPoAm1zqBrsQbio5ieOpNFhyaCiwpk1B2f3wMArO&#10;X5fXrD+2t137MTsZ/7zeuG6t1GjYvy9AeOr9v/jP/anD/Df4/SUc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uYg8MAAADbAAAADwAAAAAAAAAAAAAAAACYAgAAZHJzL2Rv&#10;d25yZXYueG1sUEsFBgAAAAAEAAQA9QAAAIgDAAAAAA==&#10;" adj="-7488,-1760" strokecolor="#7da329" strokeweight="2pt">
                  <v:stroke opacity="32896f"/>
                  <v:textbox>
                    <w:txbxContent>
                      <w:p w:rsidR="005A7F4D" w:rsidRPr="00E835E9" w:rsidRDefault="005A7F4D" w:rsidP="00E835E9">
                        <w:pPr>
                          <w:rPr>
                            <w:sz w:val="18"/>
                            <w:szCs w:val="18"/>
                          </w:rPr>
                        </w:pPr>
                        <w:r>
                          <w:rPr>
                            <w:sz w:val="18"/>
                            <w:szCs w:val="18"/>
                          </w:rPr>
                          <w:t xml:space="preserve">List one condition at a time, starting with </w:t>
                        </w:r>
                        <w:r w:rsidRPr="00393C7E">
                          <w:rPr>
                            <w:b/>
                            <w:sz w:val="18"/>
                            <w:szCs w:val="18"/>
                          </w:rPr>
                          <w:t>Immediate Cause</w:t>
                        </w:r>
                        <w:r w:rsidRPr="00CF6DF3">
                          <w:rPr>
                            <w:sz w:val="18"/>
                            <w:szCs w:val="18"/>
                          </w:rPr>
                          <w:t xml:space="preserve"> and </w:t>
                        </w:r>
                        <w:r>
                          <w:rPr>
                            <w:sz w:val="18"/>
                            <w:szCs w:val="18"/>
                          </w:rPr>
                          <w:t>sequentially list i</w:t>
                        </w:r>
                        <w:r w:rsidRPr="00E835E9">
                          <w:rPr>
                            <w:sz w:val="18"/>
                            <w:szCs w:val="18"/>
                          </w:rPr>
                          <w:t>ntermediate</w:t>
                        </w:r>
                        <w:r>
                          <w:rPr>
                            <w:sz w:val="18"/>
                            <w:szCs w:val="18"/>
                          </w:rPr>
                          <w:t xml:space="preserve"> causes with the </w:t>
                        </w:r>
                        <w:r>
                          <w:rPr>
                            <w:b/>
                            <w:sz w:val="18"/>
                            <w:szCs w:val="18"/>
                          </w:rPr>
                          <w:t xml:space="preserve">Underlying Cause </w:t>
                        </w:r>
                        <w:r>
                          <w:rPr>
                            <w:sz w:val="18"/>
                            <w:szCs w:val="18"/>
                          </w:rPr>
                          <w:t>last.</w:t>
                        </w:r>
                      </w:p>
                    </w:txbxContent>
                  </v:textbox>
                </v:shape>
                <w10:wrap type="topAndBottom"/>
              </v:group>
            </w:pict>
          </mc:Fallback>
        </mc:AlternateContent>
      </w:r>
      <w:r w:rsidR="00560763">
        <w:t xml:space="preserve">Enter </w:t>
      </w:r>
      <w:r w:rsidR="00273CD7">
        <w:t>cause of death information</w:t>
      </w:r>
      <w:r w:rsidR="00273CD7" w:rsidRPr="00273CD7">
        <w:t xml:space="preserve"> </w:t>
      </w:r>
      <w:r w:rsidR="00560763">
        <w:t>as it appears on</w:t>
      </w:r>
      <w:r w:rsidR="00273CD7" w:rsidRPr="00273CD7">
        <w:t xml:space="preserve"> the Certifier Worksheet</w:t>
      </w:r>
      <w:r w:rsidR="005D3C26">
        <w:t xml:space="preserve"> </w:t>
      </w:r>
      <w:r w:rsidR="00560763">
        <w:t>(</w:t>
      </w:r>
      <w:r w:rsidR="00273CD7" w:rsidRPr="00273CD7">
        <w:t>or</w:t>
      </w:r>
      <w:r w:rsidR="00273CD7">
        <w:t xml:space="preserve"> </w:t>
      </w:r>
      <w:r w:rsidR="00560763">
        <w:t>other means of information transmittal)</w:t>
      </w:r>
      <w:r w:rsidR="00273CD7" w:rsidRPr="00273CD7">
        <w:t>.</w:t>
      </w:r>
      <w:r w:rsidR="004F6851">
        <w:rPr>
          <w:b/>
        </w:rPr>
        <w:t xml:space="preserve"> </w:t>
      </w:r>
      <w:r w:rsidR="00B420DA">
        <w:rPr>
          <w:b/>
        </w:rPr>
        <w:t xml:space="preserve"> </w:t>
      </w:r>
      <w:r w:rsidR="00B420DA" w:rsidRPr="00C77CAA">
        <w:t>The EDRS will prompt for abbreviations, rare causes, mechanistic causes and other potentially improper entries but will not prevent them in this release.  Do try to spell out abbreviations when prompted</w:t>
      </w:r>
      <w:r>
        <w:t>.</w:t>
      </w:r>
      <w:r w:rsidR="00B420DA" w:rsidRPr="00C77CAA">
        <w:t xml:space="preserve"> If certifiers have questions about proper completion of cause of death, note that the Massachusetts Medical Society is hosting a free</w:t>
      </w:r>
      <w:r w:rsidR="00C77CAA">
        <w:t xml:space="preserve"> online Cause </w:t>
      </w:r>
      <w:r w:rsidR="006B7A88" w:rsidRPr="00F073E9">
        <w:rPr>
          <w:rFonts w:ascii="Calibri" w:eastAsia="Calibri" w:hAnsi="Calibri" w:cs="Times New Roman"/>
          <w:noProof/>
          <w:sz w:val="40"/>
          <w:szCs w:val="36"/>
        </w:rPr>
        <mc:AlternateContent>
          <mc:Choice Requires="wps">
            <w:drawing>
              <wp:anchor distT="0" distB="0" distL="114300" distR="114300" simplePos="0" relativeHeight="252167678" behindDoc="1" locked="1" layoutInCell="1" allowOverlap="1" wp14:anchorId="2F414350" wp14:editId="75C02E0C">
                <wp:simplePos x="0" y="0"/>
                <wp:positionH relativeFrom="column">
                  <wp:posOffset>3764915</wp:posOffset>
                </wp:positionH>
                <wp:positionV relativeFrom="page">
                  <wp:posOffset>3074035</wp:posOffset>
                </wp:positionV>
                <wp:extent cx="4834255" cy="434975"/>
                <wp:effectExtent l="0" t="0" r="0" b="0"/>
                <wp:wrapNone/>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368272772"/>
                            </w:sdtPr>
                            <w:sdtEndPr/>
                            <w:sdtContent>
                              <w:p w:rsidR="005A7F4D" w:rsidRPr="00BD500D" w:rsidRDefault="005A7F4D" w:rsidP="006B7A88">
                                <w:pPr>
                                  <w:rPr>
                                    <w:sz w:val="36"/>
                                    <w:szCs w:val="36"/>
                                  </w:rPr>
                                </w:pPr>
                                <w:r>
                                  <w:rPr>
                                    <w:sz w:val="36"/>
                                    <w:szCs w:val="36"/>
                                  </w:rPr>
                                  <w:t>Certifier Cause of Death</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margin-left:296.45pt;margin-top:242.05pt;width:380.65pt;height:34.25pt;rotation:90;z-index:-25114880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" filled="f" stroked="f">
                <v:textbox>
                  <w:txbxContent>
                    <w:sdt>
                      <w:sdtPr>
                        <w:rPr>
                          <w:sz w:val="36"/>
                          <w:szCs w:val="36"/>
                        </w:rPr>
                        <w:alias w:val="Subtitle Odd"/>
                        <w:tag w:val="Subtitle Odd"/>
                        <w:id w:val="368272772"/>
                      </w:sdtPr>
                      <w:sdtContent>
                        <w:p w:rsidR="005A7F4D" w:rsidRPr="00BD500D" w:rsidRDefault="005A7F4D" w:rsidP="006B7A88">
                          <w:pPr>
                            <w:rPr>
                              <w:sz w:val="36"/>
                              <w:szCs w:val="36"/>
                            </w:rPr>
                          </w:pPr>
                          <w:r>
                            <w:rPr>
                              <w:sz w:val="36"/>
                              <w:szCs w:val="36"/>
                            </w:rPr>
                            <w:t>Certifier Cause of Death</w:t>
                          </w:r>
                        </w:p>
                      </w:sdtContent>
                    </w:sdt>
                  </w:txbxContent>
                </v:textbox>
                <w10:wrap anchory="page"/>
                <w10:anchorlock/>
              </v:shape>
            </w:pict>
          </mc:Fallback>
        </mc:AlternateContent>
      </w:r>
      <w:r w:rsidR="00C77CAA">
        <w:t>of Death tutorial (</w:t>
      </w:r>
      <w:hyperlink r:id="rId63" w:history="1">
        <w:r w:rsidR="00C77CAA" w:rsidRPr="00A87D6E">
          <w:rPr>
            <w:rStyle w:val="Hyperlink"/>
          </w:rPr>
          <w:t>http://www.massmed.org/cme/causeofdeath</w:t>
        </w:r>
      </w:hyperlink>
      <w:r w:rsidR="00C77CAA">
        <w:t>).</w:t>
      </w:r>
    </w:p>
    <w:p w:rsidR="006354D4" w:rsidRDefault="006354D4" w:rsidP="006354D4">
      <w:pPr>
        <w:pStyle w:val="Heading4"/>
      </w:pPr>
      <w:r>
        <w:t>Selected Field Notes:</w:t>
      </w:r>
    </w:p>
    <w:tbl>
      <w:tblPr>
        <w:tblStyle w:val="TableGrid"/>
        <w:tblW w:w="9180"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Selected field notes"/>
      </w:tblPr>
      <w:tblGrid>
        <w:gridCol w:w="1809"/>
        <w:gridCol w:w="7371"/>
      </w:tblGrid>
      <w:tr w:rsidR="006354D4" w:rsidRPr="006354D4" w:rsidTr="00433BA5">
        <w:tc>
          <w:tcPr>
            <w:tcW w:w="1809" w:type="dxa"/>
          </w:tcPr>
          <w:p w:rsidR="006354D4" w:rsidRPr="006354D4" w:rsidRDefault="006354D4" w:rsidP="006354D4">
            <w:pPr>
              <w:rPr>
                <w:rFonts w:ascii="Calibri" w:eastAsia="Calibri" w:hAnsi="Calibri" w:cs="Times New Roman"/>
                <w:b/>
                <w:bCs/>
                <w:i/>
                <w:iCs/>
                <w:color w:val="FFFFFF" w:themeColor="background1"/>
                <w:sz w:val="4"/>
              </w:rPr>
            </w:pPr>
            <w:proofErr w:type="spellStart"/>
            <w:r w:rsidRPr="006354D4">
              <w:rPr>
                <w:rFonts w:ascii="Calibri" w:eastAsia="Calibri" w:hAnsi="Calibri" w:cs="Times New Roman"/>
                <w:b/>
                <w:bCs/>
                <w:i/>
                <w:iCs/>
                <w:color w:val="FFFFFF" w:themeColor="background1"/>
                <w:sz w:val="4"/>
              </w:rPr>
              <w:t>ield</w:t>
            </w:r>
            <w:proofErr w:type="spellEnd"/>
            <w:r w:rsidRPr="006354D4">
              <w:rPr>
                <w:rFonts w:ascii="Calibri" w:eastAsia="Calibri" w:hAnsi="Calibri" w:cs="Times New Roman"/>
                <w:b/>
                <w:bCs/>
                <w:i/>
                <w:iCs/>
                <w:color w:val="FFFFFF" w:themeColor="background1"/>
                <w:sz w:val="4"/>
              </w:rPr>
              <w:tab/>
            </w:r>
          </w:p>
        </w:tc>
        <w:tc>
          <w:tcPr>
            <w:tcW w:w="7371" w:type="dxa"/>
          </w:tcPr>
          <w:p w:rsidR="006354D4" w:rsidRPr="006354D4" w:rsidRDefault="006354D4" w:rsidP="006354D4">
            <w:pPr>
              <w:rPr>
                <w:rFonts w:ascii="Calibri" w:eastAsia="Calibri" w:hAnsi="Calibri" w:cs="Times New Roman"/>
                <w:color w:val="FFFFFF" w:themeColor="background1"/>
                <w:sz w:val="4"/>
              </w:rPr>
            </w:pPr>
            <w:r w:rsidRPr="006354D4">
              <w:rPr>
                <w:rFonts w:ascii="Calibri" w:eastAsia="Calibri" w:hAnsi="Calibri" w:cs="Times New Roman"/>
                <w:b/>
                <w:bCs/>
                <w:i/>
                <w:iCs/>
                <w:color w:val="FFFFFF" w:themeColor="background1"/>
                <w:sz w:val="4"/>
              </w:rPr>
              <w:t>Description</w:t>
            </w:r>
          </w:p>
        </w:tc>
      </w:tr>
      <w:tr w:rsidR="006354D4" w:rsidRPr="006354D4" w:rsidTr="00433BA5">
        <w:tc>
          <w:tcPr>
            <w:tcW w:w="1809" w:type="dxa"/>
          </w:tcPr>
          <w:p w:rsidR="006354D4" w:rsidRPr="006354D4" w:rsidRDefault="006354D4" w:rsidP="006354D4">
            <w:pPr>
              <w:rPr>
                <w:rFonts w:ascii="Calibri" w:eastAsia="Calibri" w:hAnsi="Calibri" w:cs="Times New Roman"/>
                <w:b/>
                <w:bCs/>
                <w:i/>
                <w:iCs/>
                <w:color w:val="A9A57C"/>
                <w:sz w:val="20"/>
              </w:rPr>
            </w:pPr>
            <w:r w:rsidRPr="006354D4">
              <w:rPr>
                <w:rFonts w:ascii="Calibri" w:eastAsia="Calibri" w:hAnsi="Calibri" w:cs="Times New Roman"/>
                <w:b/>
                <w:bCs/>
                <w:i/>
                <w:iCs/>
                <w:color w:val="A9A57C"/>
                <w:sz w:val="20"/>
              </w:rPr>
              <w:t>Cause of Death</w:t>
            </w:r>
          </w:p>
        </w:tc>
        <w:tc>
          <w:tcPr>
            <w:tcW w:w="7371" w:type="dxa"/>
          </w:tcPr>
          <w:p w:rsidR="006354D4" w:rsidRPr="006354D4" w:rsidRDefault="006354D4" w:rsidP="00A063A9">
            <w:pPr>
              <w:rPr>
                <w:rFonts w:ascii="Calibri" w:eastAsia="Calibri" w:hAnsi="Calibri" w:cs="Times New Roman"/>
                <w:sz w:val="20"/>
              </w:rPr>
            </w:pPr>
            <w:r w:rsidRPr="006354D4">
              <w:rPr>
                <w:rFonts w:ascii="Calibri" w:eastAsia="Calibri" w:hAnsi="Calibri" w:cs="Times New Roman"/>
                <w:sz w:val="20"/>
              </w:rPr>
              <w:t>List one c</w:t>
            </w:r>
            <w:r w:rsidR="00A063A9">
              <w:rPr>
                <w:rFonts w:ascii="Calibri" w:eastAsia="Calibri" w:hAnsi="Calibri" w:cs="Times New Roman"/>
                <w:sz w:val="20"/>
              </w:rPr>
              <w:t>ause per line</w:t>
            </w:r>
            <w:r w:rsidRPr="006354D4">
              <w:rPr>
                <w:rFonts w:ascii="Calibri" w:eastAsia="Calibri" w:hAnsi="Calibri" w:cs="Times New Roman"/>
                <w:sz w:val="20"/>
              </w:rPr>
              <w:t xml:space="preserve">, </w:t>
            </w:r>
            <w:r>
              <w:rPr>
                <w:rFonts w:ascii="Calibri" w:eastAsia="Calibri" w:hAnsi="Calibri" w:cs="Times New Roman"/>
                <w:sz w:val="20"/>
              </w:rPr>
              <w:t>as provided by the certifier.</w:t>
            </w:r>
            <w:r w:rsidRPr="006354D4">
              <w:rPr>
                <w:rFonts w:ascii="Calibri" w:eastAsia="Calibri" w:hAnsi="Calibri" w:cs="Times New Roman"/>
                <w:sz w:val="20"/>
              </w:rPr>
              <w:t xml:space="preserve">  Line (a) should list the immediate (final) </w:t>
            </w:r>
            <w:r w:rsidR="00A063A9">
              <w:rPr>
                <w:rFonts w:ascii="Calibri" w:eastAsia="Calibri" w:hAnsi="Calibri" w:cs="Times New Roman"/>
                <w:sz w:val="20"/>
              </w:rPr>
              <w:t>condition</w:t>
            </w:r>
            <w:r w:rsidRPr="006354D4">
              <w:rPr>
                <w:rFonts w:ascii="Calibri" w:eastAsia="Calibri" w:hAnsi="Calibri" w:cs="Times New Roman"/>
                <w:sz w:val="20"/>
              </w:rPr>
              <w:t xml:space="preserve"> direc</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03166" behindDoc="1" locked="1" layoutInCell="1" allowOverlap="1" wp14:anchorId="41773C89" wp14:editId="165A2991">
                      <wp:simplePos x="0" y="0"/>
                      <wp:positionH relativeFrom="column">
                        <wp:posOffset>-3853815</wp:posOffset>
                      </wp:positionH>
                      <wp:positionV relativeFrom="page">
                        <wp:posOffset>1876425</wp:posOffset>
                      </wp:positionV>
                      <wp:extent cx="4834255" cy="434975"/>
                      <wp:effectExtent l="0" t="0" r="0" b="0"/>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34255" cy="434975"/>
                              </a:xfrm>
                              <a:prstGeom prst="rect">
                                <a:avLst/>
                              </a:prstGeom>
                              <a:noFill/>
                              <a:ln w="9525">
                                <a:noFill/>
                                <a:miter lim="800000"/>
                                <a:headEnd/>
                                <a:tailEnd/>
                              </a:ln>
                            </wps:spPr>
                            <wps:txbx>
                              <w:txbxContent>
                                <w:sdt>
                                  <w:sdtPr>
                                    <w:rPr>
                                      <w:sz w:val="36"/>
                                      <w:szCs w:val="36"/>
                                    </w:rPr>
                                    <w:alias w:val="Subtitle Odd"/>
                                    <w:tag w:val="Subtitle Odd"/>
                                    <w:id w:val="2098360376"/>
                                  </w:sdtPr>
                                  <w:sdtEndPr/>
                                  <w:sdtContent>
                                    <w:p w:rsidR="005A7F4D" w:rsidRPr="00BD500D" w:rsidRDefault="005A7F4D" w:rsidP="00FD5302">
                                      <w:pPr>
                                        <w:jc w:val="right"/>
                                        <w:rPr>
                                          <w:sz w:val="36"/>
                                          <w:szCs w:val="36"/>
                                        </w:rPr>
                                      </w:pPr>
                                      <w:r>
                                        <w:rPr>
                                          <w:sz w:val="36"/>
                                          <w:szCs w:val="36"/>
                                        </w:rPr>
                                        <w:t>Manner/ Detail/ Injury</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6" type="#_x0000_t202" style="position:absolute;margin-left:-303.45pt;margin-top:147.75pt;width:380.65pt;height:34.25pt;rotation:-90;z-index:-25121331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" filled="f" stroked="f">
                      <v:textbox>
                        <w:txbxContent>
                          <w:sdt>
                            <w:sdtPr>
                              <w:rPr>
                                <w:sz w:val="36"/>
                                <w:szCs w:val="36"/>
                              </w:rPr>
                              <w:alias w:val="Subtitle Odd"/>
                              <w:tag w:val="Subtitle Odd"/>
                              <w:id w:val="2098360376"/>
                            </w:sdtPr>
                            <w:sdtContent>
                              <w:p w:rsidR="005A7F4D" w:rsidRPr="00BD500D" w:rsidRDefault="005A7F4D" w:rsidP="00FD5302">
                                <w:pPr>
                                  <w:jc w:val="right"/>
                                  <w:rPr>
                                    <w:sz w:val="36"/>
                                    <w:szCs w:val="36"/>
                                  </w:rPr>
                                </w:pPr>
                                <w:r>
                                  <w:rPr>
                                    <w:sz w:val="36"/>
                                    <w:szCs w:val="36"/>
                                  </w:rPr>
                                  <w:t>Manner/ Detail/ Injury</w:t>
                                </w:r>
                              </w:p>
                            </w:sdtContent>
                          </w:sdt>
                        </w:txbxContent>
                      </v:textbox>
                      <w10:wrap anchory="page"/>
                      <w10:anchorlock/>
                    </v:shape>
                  </w:pict>
                </mc:Fallback>
              </mc:AlternateContent>
            </w:r>
            <w:r w:rsidRPr="006354D4">
              <w:rPr>
                <w:rFonts w:ascii="Calibri" w:eastAsia="Calibri" w:hAnsi="Calibri" w:cs="Times New Roman"/>
                <w:sz w:val="20"/>
              </w:rPr>
              <w:t xml:space="preserve">tly causing death. </w:t>
            </w:r>
            <w:r>
              <w:rPr>
                <w:rFonts w:ascii="Calibri" w:eastAsia="Calibri" w:hAnsi="Calibri" w:cs="Times New Roman"/>
                <w:sz w:val="20"/>
              </w:rPr>
              <w:t>Other lines list</w:t>
            </w:r>
            <w:r w:rsidRPr="006354D4">
              <w:rPr>
                <w:rFonts w:ascii="Calibri" w:eastAsia="Calibri" w:hAnsi="Calibri" w:cs="Times New Roman"/>
                <w:sz w:val="20"/>
              </w:rPr>
              <w:t xml:space="preserve"> disease</w:t>
            </w:r>
            <w:r>
              <w:rPr>
                <w:rFonts w:ascii="Calibri" w:eastAsia="Calibri" w:hAnsi="Calibri" w:cs="Times New Roman"/>
                <w:sz w:val="20"/>
              </w:rPr>
              <w:t>s</w:t>
            </w:r>
            <w:r w:rsidRPr="006354D4">
              <w:rPr>
                <w:rFonts w:ascii="Calibri" w:eastAsia="Calibri" w:hAnsi="Calibri" w:cs="Times New Roman"/>
                <w:sz w:val="20"/>
              </w:rPr>
              <w:t xml:space="preserve"> or complication</w:t>
            </w:r>
            <w:r>
              <w:rPr>
                <w:rFonts w:ascii="Calibri" w:eastAsia="Calibri" w:hAnsi="Calibri" w:cs="Times New Roman"/>
                <w:sz w:val="20"/>
              </w:rPr>
              <w:t>s</w:t>
            </w:r>
            <w:r w:rsidRPr="006354D4">
              <w:rPr>
                <w:rFonts w:ascii="Calibri" w:eastAsia="Calibri" w:hAnsi="Calibri" w:cs="Times New Roman"/>
                <w:sz w:val="20"/>
              </w:rPr>
              <w:t xml:space="preserve"> that gave rise to the immediate cause. </w:t>
            </w:r>
            <w:r>
              <w:rPr>
                <w:rFonts w:ascii="Calibri" w:eastAsia="Calibri" w:hAnsi="Calibri" w:cs="Times New Roman"/>
                <w:sz w:val="20"/>
              </w:rPr>
              <w:t xml:space="preserve">If there are more conditions than lines, you may list more than one cause on lines (b)-(d) by </w:t>
            </w:r>
            <w:r w:rsidRPr="006354D4">
              <w:rPr>
                <w:rFonts w:ascii="Calibri" w:eastAsia="Calibri" w:hAnsi="Calibri" w:cs="Times New Roman"/>
                <w:sz w:val="20"/>
              </w:rPr>
              <w:t xml:space="preserve">writing “due to” between conditions. </w:t>
            </w:r>
          </w:p>
        </w:tc>
      </w:tr>
      <w:tr w:rsidR="006354D4" w:rsidRPr="006354D4" w:rsidTr="00433BA5">
        <w:tc>
          <w:tcPr>
            <w:tcW w:w="1809" w:type="dxa"/>
          </w:tcPr>
          <w:p w:rsidR="006354D4" w:rsidRPr="006354D4" w:rsidRDefault="006354D4" w:rsidP="006354D4">
            <w:pPr>
              <w:rPr>
                <w:rFonts w:ascii="Calibri" w:eastAsia="Calibri" w:hAnsi="Calibri" w:cs="Times New Roman"/>
                <w:b/>
                <w:bCs/>
                <w:i/>
                <w:iCs/>
                <w:color w:val="A9A57C"/>
                <w:sz w:val="20"/>
              </w:rPr>
            </w:pPr>
            <w:r w:rsidRPr="006354D4">
              <w:rPr>
                <w:rFonts w:ascii="Calibri" w:eastAsia="Calibri" w:hAnsi="Calibri" w:cs="Times New Roman"/>
                <w:b/>
                <w:bCs/>
                <w:i/>
                <w:iCs/>
                <w:color w:val="A9A57C"/>
                <w:sz w:val="20"/>
              </w:rPr>
              <w:t>Approximate Intervals</w:t>
            </w:r>
          </w:p>
        </w:tc>
        <w:tc>
          <w:tcPr>
            <w:tcW w:w="7371" w:type="dxa"/>
          </w:tcPr>
          <w:p w:rsidR="006354D4" w:rsidRPr="006354D4" w:rsidRDefault="006354D4" w:rsidP="00835C86">
            <w:pPr>
              <w:rPr>
                <w:rFonts w:ascii="Calibri" w:eastAsia="Calibri" w:hAnsi="Calibri" w:cs="Times New Roman"/>
                <w:sz w:val="20"/>
              </w:rPr>
            </w:pPr>
            <w:r w:rsidRPr="006354D4">
              <w:rPr>
                <w:rFonts w:ascii="Calibri" w:eastAsia="Calibri" w:hAnsi="Calibri" w:cs="Times New Roman"/>
                <w:sz w:val="20"/>
              </w:rPr>
              <w:t>Enter an approximate interval for each condition listed in the cause of death sequence</w:t>
            </w:r>
            <w:r>
              <w:rPr>
                <w:rFonts w:ascii="Calibri" w:eastAsia="Calibri" w:hAnsi="Calibri" w:cs="Times New Roman"/>
                <w:sz w:val="20"/>
              </w:rPr>
              <w:t>, as provided by the certifier</w:t>
            </w:r>
            <w:r w:rsidRPr="006354D4">
              <w:rPr>
                <w:rFonts w:ascii="Calibri" w:eastAsia="Calibri" w:hAnsi="Calibri" w:cs="Times New Roman"/>
                <w:sz w:val="20"/>
              </w:rPr>
              <w:t>. You may enter in many different ways depending on the information available to you.</w:t>
            </w:r>
            <w:r w:rsidR="00835C86">
              <w:rPr>
                <w:rFonts w:ascii="Calibri" w:eastAsia="Calibri" w:hAnsi="Calibri" w:cs="Times New Roman"/>
                <w:sz w:val="20"/>
              </w:rPr>
              <w:t xml:space="preserve">  E.g., “8 minutes,” “&gt;10 years.</w:t>
            </w:r>
            <w:r w:rsidRPr="006354D4">
              <w:rPr>
                <w:rFonts w:ascii="Calibri" w:eastAsia="Calibri" w:hAnsi="Calibri" w:cs="Times New Roman"/>
                <w:sz w:val="20"/>
              </w:rPr>
              <w:t xml:space="preserve">” </w:t>
            </w:r>
            <w:r w:rsidR="00835C86">
              <w:rPr>
                <w:rFonts w:ascii="Calibri" w:eastAsia="Calibri" w:hAnsi="Calibri" w:cs="Times New Roman"/>
                <w:sz w:val="20"/>
              </w:rPr>
              <w:t>A</w:t>
            </w:r>
            <w:r w:rsidR="00835C86" w:rsidRPr="00835C86">
              <w:rPr>
                <w:rFonts w:ascii="Calibri" w:eastAsia="Calibri" w:hAnsi="Calibri" w:cs="Times New Roman"/>
                <w:sz w:val="20"/>
              </w:rPr>
              <w:t xml:space="preserve"> certifier </w:t>
            </w:r>
            <w:r w:rsidR="00835C86" w:rsidRPr="00835C86">
              <w:rPr>
                <w:rFonts w:ascii="Calibri" w:eastAsia="Calibri" w:hAnsi="Calibri" w:cs="Times New Roman"/>
                <w:i/>
                <w:sz w:val="20"/>
              </w:rPr>
              <w:t>may</w:t>
            </w:r>
            <w:r w:rsidR="00835C86" w:rsidRPr="00835C86">
              <w:rPr>
                <w:rFonts w:ascii="Calibri" w:eastAsia="Calibri" w:hAnsi="Calibri" w:cs="Times New Roman"/>
                <w:sz w:val="20"/>
              </w:rPr>
              <w:t xml:space="preserve"> enter units without exact intervals when an estimate is not possible.</w:t>
            </w:r>
            <w:r w:rsidR="00835C86" w:rsidRPr="006354D4">
              <w:rPr>
                <w:rFonts w:ascii="Calibri" w:eastAsia="Calibri" w:hAnsi="Calibri" w:cs="Times New Roman"/>
                <w:sz w:val="20"/>
              </w:rPr>
              <w:t xml:space="preserve"> </w:t>
            </w:r>
            <w:r w:rsidR="00835C86">
              <w:rPr>
                <w:rFonts w:ascii="Calibri" w:eastAsia="Calibri" w:hAnsi="Calibri" w:cs="Times New Roman"/>
                <w:sz w:val="20"/>
              </w:rPr>
              <w:t xml:space="preserve">E.g. </w:t>
            </w:r>
            <w:r w:rsidR="00835C86" w:rsidRPr="006354D4">
              <w:rPr>
                <w:rFonts w:ascii="Calibri" w:eastAsia="Calibri" w:hAnsi="Calibri" w:cs="Times New Roman"/>
                <w:sz w:val="20"/>
              </w:rPr>
              <w:t>“</w:t>
            </w:r>
            <w:r w:rsidR="00835C86">
              <w:rPr>
                <w:rFonts w:ascii="Calibri" w:eastAsia="Calibri" w:hAnsi="Calibri" w:cs="Times New Roman"/>
                <w:sz w:val="20"/>
              </w:rPr>
              <w:t>Years</w:t>
            </w:r>
            <w:r w:rsidR="00835C86" w:rsidRPr="006354D4">
              <w:rPr>
                <w:rFonts w:ascii="Calibri" w:eastAsia="Calibri" w:hAnsi="Calibri" w:cs="Times New Roman"/>
                <w:sz w:val="20"/>
              </w:rPr>
              <w:t>”</w:t>
            </w:r>
            <w:r w:rsidR="00835C86">
              <w:rPr>
                <w:rFonts w:ascii="Calibri" w:eastAsia="Calibri" w:hAnsi="Calibri" w:cs="Times New Roman"/>
                <w:sz w:val="20"/>
              </w:rPr>
              <w:t xml:space="preserve"> (number of units is then left blank).</w:t>
            </w:r>
          </w:p>
        </w:tc>
      </w:tr>
      <w:tr w:rsidR="006354D4" w:rsidRPr="006354D4" w:rsidTr="00433BA5">
        <w:tc>
          <w:tcPr>
            <w:tcW w:w="1809" w:type="dxa"/>
          </w:tcPr>
          <w:p w:rsidR="006354D4" w:rsidRPr="006354D4" w:rsidRDefault="006354D4" w:rsidP="006354D4">
            <w:pPr>
              <w:rPr>
                <w:rFonts w:ascii="Calibri" w:eastAsia="Calibri" w:hAnsi="Calibri" w:cs="Times New Roman"/>
                <w:b/>
                <w:bCs/>
                <w:i/>
                <w:iCs/>
                <w:color w:val="A9A57C"/>
                <w:sz w:val="20"/>
              </w:rPr>
            </w:pPr>
            <w:r w:rsidRPr="006354D4">
              <w:rPr>
                <w:rFonts w:ascii="Calibri" w:eastAsia="Calibri" w:hAnsi="Calibri" w:cs="Times New Roman"/>
                <w:b/>
                <w:bCs/>
                <w:i/>
                <w:iCs/>
                <w:color w:val="A9A57C"/>
                <w:sz w:val="20"/>
              </w:rPr>
              <w:t>Other significant conditions</w:t>
            </w:r>
          </w:p>
        </w:tc>
        <w:tc>
          <w:tcPr>
            <w:tcW w:w="7371" w:type="dxa"/>
          </w:tcPr>
          <w:p w:rsidR="006354D4" w:rsidRPr="006354D4" w:rsidRDefault="006354D4" w:rsidP="006354D4">
            <w:pPr>
              <w:rPr>
                <w:rFonts w:ascii="Calibri" w:eastAsia="Calibri" w:hAnsi="Calibri" w:cs="Times New Roman"/>
                <w:sz w:val="20"/>
              </w:rPr>
            </w:pPr>
            <w:r w:rsidRPr="006354D4">
              <w:rPr>
                <w:rFonts w:ascii="Calibri" w:eastAsia="Calibri" w:hAnsi="Calibri" w:cs="Times New Roman"/>
                <w:sz w:val="20"/>
              </w:rPr>
              <w:t xml:space="preserve">List other diseases and conditions that may have contributed to death, </w:t>
            </w:r>
            <w:r>
              <w:rPr>
                <w:rFonts w:ascii="Calibri" w:eastAsia="Calibri" w:hAnsi="Calibri" w:cs="Times New Roman"/>
                <w:sz w:val="20"/>
              </w:rPr>
              <w:t>as provided by the certifier, in a continuous line with each condition separated by a semicolon (“;”). If none, leave blank.</w:t>
            </w:r>
          </w:p>
        </w:tc>
      </w:tr>
    </w:tbl>
    <w:p w:rsidR="00C53C29" w:rsidRDefault="00012411" w:rsidP="00C77CAA">
      <w:pPr>
        <w:pStyle w:val="Heading1"/>
      </w:pPr>
      <w:r>
        <w:t>Tab 8. Manner/Detail/Injury</w:t>
      </w:r>
    </w:p>
    <w:p w:rsidR="003676F0" w:rsidRDefault="00D04DBE" w:rsidP="004833F4">
      <w:pPr>
        <w:pStyle w:val="Default"/>
        <w:ind w:right="810"/>
        <w:rPr>
          <w:sz w:val="22"/>
          <w:szCs w:val="22"/>
        </w:rPr>
      </w:pPr>
      <w:r>
        <w:rPr>
          <w:sz w:val="22"/>
          <w:szCs w:val="22"/>
        </w:rPr>
        <w:t>N</w:t>
      </w:r>
      <w:r w:rsidR="00190F74">
        <w:rPr>
          <w:sz w:val="22"/>
          <w:szCs w:val="22"/>
        </w:rPr>
        <w:t>on-medical examiner certifiers,</w:t>
      </w:r>
      <w:r>
        <w:rPr>
          <w:sz w:val="22"/>
          <w:szCs w:val="22"/>
        </w:rPr>
        <w:t xml:space="preserve"> and Clerks entering on behalf of an offline certifier,</w:t>
      </w:r>
      <w:r w:rsidR="00190F74">
        <w:rPr>
          <w:sz w:val="22"/>
          <w:szCs w:val="22"/>
        </w:rPr>
        <w:t xml:space="preserve"> will complete just three questions on this tab. </w:t>
      </w:r>
      <w:r w:rsidR="003676F0">
        <w:rPr>
          <w:sz w:val="22"/>
          <w:szCs w:val="22"/>
        </w:rPr>
        <w:t xml:space="preserve">Use the information provided to you from the Certifier Worksheet (or </w:t>
      </w:r>
      <w:r w:rsidR="00EF5AC1">
        <w:rPr>
          <w:sz w:val="22"/>
          <w:szCs w:val="22"/>
        </w:rPr>
        <w:t>other means of information transmittal</w:t>
      </w:r>
      <w:r w:rsidR="003676F0">
        <w:rPr>
          <w:sz w:val="22"/>
          <w:szCs w:val="22"/>
        </w:rPr>
        <w:t xml:space="preserve">) to fill out the information </w:t>
      </w:r>
      <w:r w:rsidR="00190F74">
        <w:rPr>
          <w:sz w:val="22"/>
          <w:szCs w:val="22"/>
        </w:rPr>
        <w:t xml:space="preserve">about </w:t>
      </w:r>
      <w:r w:rsidR="003676F0" w:rsidRPr="003676F0">
        <w:rPr>
          <w:b/>
          <w:sz w:val="22"/>
          <w:szCs w:val="22"/>
        </w:rPr>
        <w:t>Manner of Death</w:t>
      </w:r>
      <w:r w:rsidR="00EF5AC1">
        <w:rPr>
          <w:sz w:val="22"/>
          <w:szCs w:val="22"/>
        </w:rPr>
        <w:t xml:space="preserve">, </w:t>
      </w:r>
      <w:r w:rsidR="00EF5AC1" w:rsidRPr="00EF5AC1">
        <w:rPr>
          <w:b/>
          <w:sz w:val="22"/>
          <w:szCs w:val="22"/>
        </w:rPr>
        <w:t>Pregnancy Status</w:t>
      </w:r>
      <w:r w:rsidR="00EF5AC1">
        <w:rPr>
          <w:sz w:val="22"/>
          <w:szCs w:val="22"/>
        </w:rPr>
        <w:t xml:space="preserve">, and </w:t>
      </w:r>
      <w:r w:rsidR="00EF5AC1" w:rsidRPr="00EF5AC1">
        <w:rPr>
          <w:b/>
          <w:sz w:val="22"/>
          <w:szCs w:val="22"/>
        </w:rPr>
        <w:t>Tobacco</w:t>
      </w:r>
      <w:r w:rsidR="00EF5AC1">
        <w:rPr>
          <w:sz w:val="22"/>
          <w:szCs w:val="22"/>
        </w:rPr>
        <w:t xml:space="preserve"> exposure.</w:t>
      </w:r>
      <w:r w:rsidR="003676F0">
        <w:rPr>
          <w:sz w:val="22"/>
          <w:szCs w:val="22"/>
        </w:rPr>
        <w:t xml:space="preserve"> </w:t>
      </w:r>
      <w:r w:rsidR="00190F74">
        <w:rPr>
          <w:sz w:val="22"/>
          <w:szCs w:val="22"/>
        </w:rPr>
        <w:t xml:space="preserve"> </w:t>
      </w:r>
      <w:r>
        <w:rPr>
          <w:sz w:val="22"/>
          <w:szCs w:val="22"/>
        </w:rPr>
        <w:t>N</w:t>
      </w:r>
      <w:r w:rsidR="00190F74">
        <w:rPr>
          <w:sz w:val="22"/>
          <w:szCs w:val="22"/>
        </w:rPr>
        <w:t xml:space="preserve">on-medical examiner certifiers will not complete death </w:t>
      </w:r>
      <w:r>
        <w:rPr>
          <w:sz w:val="22"/>
          <w:szCs w:val="22"/>
        </w:rPr>
        <w:t>records</w:t>
      </w:r>
      <w:r w:rsidR="00190F74">
        <w:rPr>
          <w:sz w:val="22"/>
          <w:szCs w:val="22"/>
        </w:rPr>
        <w:t xml:space="preserve"> for manners other than natural, and will not need to complete the injury information fields.</w:t>
      </w:r>
    </w:p>
    <w:p w:rsidR="00835C86" w:rsidRDefault="00835C86" w:rsidP="00835C86">
      <w:pPr>
        <w:pStyle w:val="Heading4"/>
      </w:pPr>
      <w:r>
        <w:t>Selected Field Notes:</w:t>
      </w:r>
    </w:p>
    <w:tbl>
      <w:tblPr>
        <w:tblStyle w:val="TableGrid"/>
        <w:tblW w:w="9288"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Look w:val="04A0" w:firstRow="1" w:lastRow="0" w:firstColumn="1" w:lastColumn="0" w:noHBand="0" w:noVBand="1"/>
        <w:tblDescription w:val="Image displaying VIP activity described in text"/>
      </w:tblPr>
      <w:tblGrid>
        <w:gridCol w:w="1818"/>
        <w:gridCol w:w="7470"/>
      </w:tblGrid>
      <w:tr w:rsidR="00835C86" w:rsidRPr="006354D4" w:rsidTr="003B53EC">
        <w:tc>
          <w:tcPr>
            <w:tcW w:w="1818" w:type="dxa"/>
          </w:tcPr>
          <w:p w:rsidR="00835C86" w:rsidRPr="006354D4" w:rsidRDefault="00835C86" w:rsidP="00433BA5">
            <w:pPr>
              <w:rPr>
                <w:rFonts w:ascii="Calibri" w:eastAsia="Calibri" w:hAnsi="Calibri" w:cs="Times New Roman"/>
                <w:b/>
                <w:bCs/>
                <w:i/>
                <w:iCs/>
                <w:color w:val="FFFFFF" w:themeColor="background1"/>
                <w:sz w:val="4"/>
              </w:rPr>
            </w:pPr>
            <w:proofErr w:type="spellStart"/>
            <w:r w:rsidRPr="006354D4">
              <w:rPr>
                <w:rFonts w:ascii="Calibri" w:eastAsia="Calibri" w:hAnsi="Calibri" w:cs="Times New Roman"/>
                <w:b/>
                <w:bCs/>
                <w:i/>
                <w:iCs/>
                <w:color w:val="FFFFFF" w:themeColor="background1"/>
                <w:sz w:val="4"/>
              </w:rPr>
              <w:t>ield</w:t>
            </w:r>
            <w:proofErr w:type="spellEnd"/>
            <w:r w:rsidRPr="006354D4">
              <w:rPr>
                <w:rFonts w:ascii="Calibri" w:eastAsia="Calibri" w:hAnsi="Calibri" w:cs="Times New Roman"/>
                <w:b/>
                <w:bCs/>
                <w:i/>
                <w:iCs/>
                <w:color w:val="FFFFFF" w:themeColor="background1"/>
                <w:sz w:val="4"/>
              </w:rPr>
              <w:tab/>
            </w:r>
          </w:p>
        </w:tc>
        <w:tc>
          <w:tcPr>
            <w:tcW w:w="7470" w:type="dxa"/>
          </w:tcPr>
          <w:p w:rsidR="00835C86" w:rsidRPr="006354D4" w:rsidRDefault="00835C86" w:rsidP="00433BA5">
            <w:pPr>
              <w:rPr>
                <w:rFonts w:ascii="Calibri" w:eastAsia="Calibri" w:hAnsi="Calibri" w:cs="Times New Roman"/>
                <w:color w:val="FFFFFF" w:themeColor="background1"/>
                <w:sz w:val="4"/>
              </w:rPr>
            </w:pPr>
            <w:r w:rsidRPr="006354D4">
              <w:rPr>
                <w:rFonts w:ascii="Calibri" w:eastAsia="Calibri" w:hAnsi="Calibri" w:cs="Times New Roman"/>
                <w:b/>
                <w:bCs/>
                <w:i/>
                <w:iCs/>
                <w:color w:val="FFFFFF" w:themeColor="background1"/>
                <w:sz w:val="4"/>
              </w:rPr>
              <w:t>Description</w:t>
            </w:r>
          </w:p>
        </w:tc>
      </w:tr>
      <w:tr w:rsidR="00835C86" w:rsidRPr="006354D4" w:rsidTr="003B53EC">
        <w:tc>
          <w:tcPr>
            <w:tcW w:w="1818" w:type="dxa"/>
          </w:tcPr>
          <w:p w:rsidR="00835C86" w:rsidRPr="006354D4" w:rsidRDefault="00835C86" w:rsidP="00433BA5">
            <w:pPr>
              <w:rPr>
                <w:rFonts w:ascii="Calibri" w:eastAsia="Calibri" w:hAnsi="Calibri" w:cs="Times New Roman"/>
                <w:b/>
                <w:bCs/>
                <w:i/>
                <w:iCs/>
                <w:color w:val="A9A57C"/>
                <w:sz w:val="20"/>
              </w:rPr>
            </w:pPr>
            <w:r>
              <w:rPr>
                <w:rFonts w:ascii="Calibri" w:eastAsia="Calibri" w:hAnsi="Calibri" w:cs="Times New Roman"/>
                <w:b/>
                <w:bCs/>
                <w:i/>
                <w:iCs/>
                <w:color w:val="A9A57C"/>
                <w:sz w:val="20"/>
              </w:rPr>
              <w:t>Manner</w:t>
            </w:r>
          </w:p>
        </w:tc>
        <w:tc>
          <w:tcPr>
            <w:tcW w:w="7470" w:type="dxa"/>
          </w:tcPr>
          <w:p w:rsidR="00835C86" w:rsidRPr="006354D4" w:rsidRDefault="00835C86" w:rsidP="00433BA5">
            <w:pPr>
              <w:rPr>
                <w:rFonts w:ascii="Calibri" w:eastAsia="Calibri" w:hAnsi="Calibri" w:cs="Times New Roman"/>
                <w:sz w:val="20"/>
              </w:rPr>
            </w:pPr>
            <w:r w:rsidRPr="00835C86">
              <w:rPr>
                <w:rFonts w:ascii="Calibri" w:eastAsia="Calibri" w:hAnsi="Calibri" w:cs="Times New Roman"/>
                <w:sz w:val="20"/>
              </w:rPr>
              <w:t>“Natural” manner of death is your only option.  If a certifier indicates a manner other than natural, the case must be referred to the medical examiner.</w:t>
            </w:r>
          </w:p>
        </w:tc>
      </w:tr>
      <w:tr w:rsidR="00835C86" w:rsidRPr="006354D4" w:rsidTr="003B53EC">
        <w:tc>
          <w:tcPr>
            <w:tcW w:w="1818" w:type="dxa"/>
          </w:tcPr>
          <w:p w:rsidR="00835C86" w:rsidRPr="006354D4" w:rsidRDefault="00835C86" w:rsidP="00433BA5">
            <w:pPr>
              <w:rPr>
                <w:rFonts w:ascii="Calibri" w:eastAsia="Calibri" w:hAnsi="Calibri" w:cs="Times New Roman"/>
                <w:b/>
                <w:bCs/>
                <w:i/>
                <w:iCs/>
                <w:color w:val="A9A57C"/>
                <w:sz w:val="20"/>
              </w:rPr>
            </w:pPr>
            <w:r>
              <w:rPr>
                <w:rFonts w:ascii="Calibri" w:eastAsia="Calibri" w:hAnsi="Calibri" w:cs="Times New Roman"/>
                <w:b/>
                <w:bCs/>
                <w:i/>
                <w:iCs/>
                <w:color w:val="A9A57C"/>
                <w:sz w:val="20"/>
              </w:rPr>
              <w:t>Pregnancy Status</w:t>
            </w:r>
          </w:p>
        </w:tc>
        <w:tc>
          <w:tcPr>
            <w:tcW w:w="7470" w:type="dxa"/>
          </w:tcPr>
          <w:p w:rsidR="00835C86" w:rsidRPr="006354D4" w:rsidRDefault="00835C86" w:rsidP="00433BA5">
            <w:pPr>
              <w:rPr>
                <w:rFonts w:ascii="Calibri" w:eastAsia="Calibri" w:hAnsi="Calibri" w:cs="Times New Roman"/>
                <w:sz w:val="20"/>
              </w:rPr>
            </w:pPr>
            <w:r w:rsidRPr="00835C86">
              <w:rPr>
                <w:rFonts w:ascii="Calibri" w:eastAsia="Calibri" w:hAnsi="Calibri" w:cs="Times New Roman"/>
                <w:sz w:val="20"/>
              </w:rPr>
              <w:t xml:space="preserve">This is a new question to comply with the Centers for Disease Control and Prevention (CDC) national standard. The certifier will indicate whether a female, between 5 and 75, was pregnant at death or any time in the last year. Specific checkbox categories break down the pregnancy intervals to “at death,” “within 42 days,” and “43 days to one year.”  </w:t>
            </w:r>
          </w:p>
        </w:tc>
      </w:tr>
      <w:tr w:rsidR="003B53EC" w:rsidRPr="006354D4" w:rsidTr="003B53EC">
        <w:tc>
          <w:tcPr>
            <w:tcW w:w="1818" w:type="dxa"/>
          </w:tcPr>
          <w:p w:rsidR="003B53EC" w:rsidRDefault="003B53EC" w:rsidP="00433BA5">
            <w:pPr>
              <w:rPr>
                <w:rFonts w:ascii="Calibri" w:eastAsia="Calibri" w:hAnsi="Calibri" w:cs="Times New Roman"/>
                <w:b/>
                <w:bCs/>
                <w:i/>
                <w:iCs/>
                <w:color w:val="A9A57C"/>
                <w:sz w:val="20"/>
              </w:rPr>
            </w:pPr>
            <w:r>
              <w:rPr>
                <w:rFonts w:ascii="Calibri" w:eastAsia="Calibri" w:hAnsi="Calibri" w:cs="Times New Roman"/>
                <w:b/>
                <w:bCs/>
                <w:i/>
                <w:iCs/>
                <w:color w:val="A9A57C"/>
                <w:sz w:val="20"/>
              </w:rPr>
              <w:t>Did tobacco contribute to death?</w:t>
            </w:r>
          </w:p>
        </w:tc>
        <w:tc>
          <w:tcPr>
            <w:tcW w:w="7470" w:type="dxa"/>
          </w:tcPr>
          <w:p w:rsidR="003B53EC" w:rsidRPr="00835C86" w:rsidRDefault="00A063A9" w:rsidP="00A063A9">
            <w:pPr>
              <w:rPr>
                <w:rFonts w:ascii="Calibri" w:eastAsia="Calibri" w:hAnsi="Calibri" w:cs="Times New Roman"/>
                <w:sz w:val="20"/>
              </w:rPr>
            </w:pPr>
            <w:r>
              <w:rPr>
                <w:rFonts w:ascii="Calibri" w:eastAsia="Calibri" w:hAnsi="Calibri" w:cs="Times New Roman"/>
                <w:sz w:val="20"/>
              </w:rPr>
              <w:t>Also a new CDC question, this c</w:t>
            </w:r>
            <w:r w:rsidR="003B53EC" w:rsidRPr="003B53EC">
              <w:rPr>
                <w:rFonts w:ascii="Calibri" w:eastAsia="Calibri" w:hAnsi="Calibri" w:cs="Times New Roman"/>
                <w:sz w:val="20"/>
              </w:rPr>
              <w:t>ollects information about whether use or exposure to tobacco contributed, or may have contributed, to death. Possible answers are “Yes,” “No,” “Probably,” and “Unknown.”</w:t>
            </w:r>
          </w:p>
        </w:tc>
      </w:tr>
    </w:tbl>
    <w:p w:rsidR="00012411" w:rsidRDefault="00A063A9">
      <w:pPr>
        <w:rPr>
          <w:rFonts w:asciiTheme="majorHAnsi" w:eastAsiaTheme="majorEastAsia" w:hAnsiTheme="majorHAnsi" w:cstheme="majorBidi"/>
          <w:b/>
          <w:bCs/>
          <w:color w:val="848057" w:themeColor="accent1" w:themeShade="BF"/>
          <w:sz w:val="28"/>
          <w:szCs w:val="28"/>
        </w:rPr>
      </w:pPr>
      <w:r>
        <w:rPr>
          <w:rFonts w:ascii="Calibri" w:eastAsia="Calibri" w:hAnsi="Calibri" w:cs="Times New Roman"/>
          <w:b/>
          <w:bCs/>
          <w:i/>
          <w:iCs/>
          <w:noProof/>
          <w:color w:val="A9A57C"/>
          <w:sz w:val="20"/>
        </w:rPr>
        <mc:AlternateContent>
          <mc:Choice Requires="wpg">
            <w:drawing>
              <wp:anchor distT="0" distB="0" distL="114300" distR="114300" simplePos="0" relativeHeight="251879423" behindDoc="0" locked="0" layoutInCell="1" allowOverlap="1" wp14:anchorId="1BF95254" wp14:editId="46D83243">
                <wp:simplePos x="0" y="0"/>
                <wp:positionH relativeFrom="column">
                  <wp:posOffset>81177</wp:posOffset>
                </wp:positionH>
                <wp:positionV relativeFrom="paragraph">
                  <wp:posOffset>208692</wp:posOffset>
                </wp:positionV>
                <wp:extent cx="5480222" cy="2681416"/>
                <wp:effectExtent l="0" t="0" r="0" b="0"/>
                <wp:wrapNone/>
                <wp:docPr id="421" name="Group 421" descr="Image displaying VIP activity described in text"/>
                <wp:cNvGraphicFramePr/>
                <a:graphic xmlns:a="http://schemas.openxmlformats.org/drawingml/2006/main">
                  <a:graphicData uri="http://schemas.microsoft.com/office/word/2010/wordprocessingGroup">
                    <wpg:wgp>
                      <wpg:cNvGrpSpPr/>
                      <wpg:grpSpPr>
                        <a:xfrm>
                          <a:off x="0" y="0"/>
                          <a:ext cx="5480222" cy="2681416"/>
                          <a:chOff x="0" y="0"/>
                          <a:chExt cx="5319584" cy="2557849"/>
                        </a:xfrm>
                      </wpg:grpSpPr>
                      <pic:pic xmlns:pic="http://schemas.openxmlformats.org/drawingml/2006/picture">
                        <pic:nvPicPr>
                          <pic:cNvPr id="44" name="Picture 44" descr="Image displaying VIP activity described in tex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19584" cy="2557849"/>
                          </a:xfrm>
                          <a:prstGeom prst="rect">
                            <a:avLst/>
                          </a:prstGeom>
                        </pic:spPr>
                      </pic:pic>
                      <wps:wsp>
                        <wps:cNvPr id="55" name="Rectangular Callout 55"/>
                        <wps:cNvSpPr/>
                        <wps:spPr>
                          <a:xfrm>
                            <a:off x="1847335" y="278027"/>
                            <a:ext cx="1118235" cy="432435"/>
                          </a:xfrm>
                          <a:prstGeom prst="wedgeRectCallout">
                            <a:avLst>
                              <a:gd name="adj1" fmla="val -98035"/>
                              <a:gd name="adj2" fmla="val -5241"/>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E44B6E">
                              <w:pPr>
                                <w:rPr>
                                  <w:sz w:val="18"/>
                                  <w:szCs w:val="18"/>
                                </w:rPr>
                              </w:pPr>
                              <w:r w:rsidRPr="00190F74">
                                <w:rPr>
                                  <w:rStyle w:val="IntenseEmphasis"/>
                                  <w:sz w:val="20"/>
                                </w:rPr>
                                <w:t>Shortcut</w:t>
                              </w:r>
                              <w:r w:rsidRPr="00E44B6E">
                                <w:rPr>
                                  <w:rStyle w:val="Heading4Char"/>
                                  <w:sz w:val="18"/>
                                  <w:szCs w:val="18"/>
                                </w:rPr>
                                <w:t>:</w:t>
                              </w:r>
                              <w:r w:rsidRPr="00E44B6E">
                                <w:rPr>
                                  <w:sz w:val="18"/>
                                  <w:szCs w:val="18"/>
                                </w:rPr>
                                <w:t xml:space="preserve"> Type in “N” for Natural</w:t>
                              </w:r>
                              <w:r>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Rectangular Callout 303"/>
                        <wps:cNvSpPr/>
                        <wps:spPr>
                          <a:xfrm>
                            <a:off x="2446638" y="1637271"/>
                            <a:ext cx="1482725" cy="565785"/>
                          </a:xfrm>
                          <a:prstGeom prst="wedgeRectCallout">
                            <a:avLst>
                              <a:gd name="adj1" fmla="val -101382"/>
                              <a:gd name="adj2" fmla="val -186450"/>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E44B6E">
                              <w:pPr>
                                <w:rPr>
                                  <w:sz w:val="18"/>
                                  <w:szCs w:val="18"/>
                                </w:rPr>
                              </w:pPr>
                              <w:r>
                                <w:rPr>
                                  <w:sz w:val="18"/>
                                  <w:szCs w:val="18"/>
                                </w:rPr>
                                <w:t>For a male decedent,</w:t>
                              </w:r>
                              <w:r w:rsidRPr="00E44B6E">
                                <w:rPr>
                                  <w:sz w:val="18"/>
                                  <w:szCs w:val="18"/>
                                </w:rPr>
                                <w:t xml:space="preserve"> the</w:t>
                              </w:r>
                              <w:r>
                                <w:rPr>
                                  <w:sz w:val="18"/>
                                  <w:szCs w:val="18"/>
                                </w:rPr>
                                <w:t xml:space="preserve"> pregnancy question is disabled (yellow).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ctangle 336"/>
                        <wps:cNvSpPr/>
                        <wps:spPr>
                          <a:xfrm>
                            <a:off x="4158049" y="197708"/>
                            <a:ext cx="1039495" cy="119380"/>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21" o:spid="_x0000_s1167" alt="Image displaying VIP activity described in text" style="position:absolute;margin-left:6.4pt;margin-top:16.45pt;width:431.5pt;height:211.15pt;z-index:251879423;mso-position-horizontal-relative:text;mso-position-vertical-relative:text;mso-width-relative:margin;mso-height-relative:margin" coordsize="53195,25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">
                <v:shape id="Picture 44" o:spid="_x0000_s1168" type="#_x0000_t75" alt="Image displaying VIP activity described in text" style="position:absolute;width:53195;height:25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jOYrEAAAA2wAAAA8AAABkcnMvZG93bnJldi54bWxEj8FqwzAQRO+F/oPYQi+lkRNMMG6UEAoF&#10;H3Kx27TXxdrYJtbKSIrt/n0UCOQ4zMwbZrObTS9Gcr6zrGC5SEAQ11Z33Cj4+f56z0D4gKyxt0wK&#10;/snDbvv8tMFc24lLGqvQiAhhn6OCNoQhl9LXLRn0CzsQR+9kncEQpWukdjhFuOnlKknW0mDHcaHF&#10;gT5bqs/VxSj4K9zb8ZROesnJZcjWMit/+4NSry/z/gNEoDk8wvd2oRWkKdy+xB8gt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jOYrEAAAA2wAAAA8AAAAAAAAAAAAAAAAA&#10;nwIAAGRycy9kb3ducmV2LnhtbFBLBQYAAAAABAAEAPcAAACQAwAAAAA=&#10;">
                  <v:imagedata r:id="rId65" o:title="Image displaying VIP activity described in text"/>
                  <v:path arrowok="t"/>
                </v:shape>
                <v:shape id="Rectangular Callout 55" o:spid="_x0000_s1169" type="#_x0000_t61" style="position:absolute;left:18473;top:2780;width:11182;height:4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1FUsIA&#10;AADbAAAADwAAAGRycy9kb3ducmV2LnhtbESP3YrCMBSE7wXfIRzBO01VlNI1lqVQ9MIbfx7gmJxt&#10;yzYnpYla9+k3wsJeDjPzDbPNB9uKB/W+caxgMU9AEGtnGq4UXC/lLAXhA7LB1jEpeJGHfDcebTEz&#10;7sknepxDJSKEfYYK6hC6TEqva7Lo564jjt6X6y2GKPtKmh6fEW5buUySjbTYcFyosaOiJv19vlsF&#10;ycm3P/p1XJXFzexTlzpd6oNS08nw+QEi0BD+w3/tg1GwXsP7S/w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HUVSwgAAANsAAAAPAAAAAAAAAAAAAAAAAJgCAABkcnMvZG93&#10;bnJldi54bWxQSwUGAAAAAAQABAD1AAAAhwMAAAAA&#10;" adj="-10376,9668" strokecolor="#7da329" strokeweight="2pt">
                  <v:stroke opacity="32896f"/>
                  <v:textbox>
                    <w:txbxContent>
                      <w:p w:rsidR="005A7F4D" w:rsidRPr="00E44B6E" w:rsidRDefault="005A7F4D" w:rsidP="00E44B6E">
                        <w:pPr>
                          <w:rPr>
                            <w:sz w:val="18"/>
                            <w:szCs w:val="18"/>
                          </w:rPr>
                        </w:pPr>
                        <w:r w:rsidRPr="00190F74">
                          <w:rPr>
                            <w:rStyle w:val="IntenseEmphasis"/>
                            <w:sz w:val="20"/>
                          </w:rPr>
                          <w:t>Shortcut</w:t>
                        </w:r>
                        <w:r w:rsidRPr="00E44B6E">
                          <w:rPr>
                            <w:rStyle w:val="Heading4Char"/>
                            <w:sz w:val="18"/>
                            <w:szCs w:val="18"/>
                          </w:rPr>
                          <w:t>:</w:t>
                        </w:r>
                        <w:r w:rsidRPr="00E44B6E">
                          <w:rPr>
                            <w:sz w:val="18"/>
                            <w:szCs w:val="18"/>
                          </w:rPr>
                          <w:t xml:space="preserve"> Type in “N” for Natural</w:t>
                        </w:r>
                        <w:r>
                          <w:rPr>
                            <w:sz w:val="18"/>
                            <w:szCs w:val="18"/>
                          </w:rPr>
                          <w:t xml:space="preserve">. </w:t>
                        </w:r>
                      </w:p>
                    </w:txbxContent>
                  </v:textbox>
                </v:shape>
                <v:shape id="Rectangular Callout 303" o:spid="_x0000_s1170" type="#_x0000_t61" style="position:absolute;left:24466;top:16372;width:14827;height:5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lqsIA&#10;AADcAAAADwAAAGRycy9kb3ducmV2LnhtbESPzYvCMBTE78L+D+EteCma+IFIt6mIIHj14+Lt0Tzb&#10;YvPSbWKt/70RFvY4zMxvmGwz2Eb01PnasYbZVIEgLpypudRwOe8naxA+IBtsHJOGF3nY5F+jDFPj&#10;nnyk/hRKESHsU9RQhdCmUvqiIot+6lri6N1cZzFE2ZXSdPiMcNvIuVIrabHmuFBhS7uKivvpYTX4&#10;hOp+JxMul7c9J7/hvryqi9bj72H7AyLQEP7Df+2D0bBQC/iciUdA5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6WWqwgAAANwAAAAPAAAAAAAAAAAAAAAAAJgCAABkcnMvZG93&#10;bnJldi54bWxQSwUGAAAAAAQABAD1AAAAhwMAAAAA&#10;" adj="-11099,-29473" strokecolor="#7da329" strokeweight="2pt">
                  <v:stroke opacity="32896f"/>
                  <v:textbox>
                    <w:txbxContent>
                      <w:p w:rsidR="005A7F4D" w:rsidRPr="00E44B6E" w:rsidRDefault="005A7F4D" w:rsidP="00E44B6E">
                        <w:pPr>
                          <w:rPr>
                            <w:sz w:val="18"/>
                            <w:szCs w:val="18"/>
                          </w:rPr>
                        </w:pPr>
                        <w:r>
                          <w:rPr>
                            <w:sz w:val="18"/>
                            <w:szCs w:val="18"/>
                          </w:rPr>
                          <w:t>For a male decedent,</w:t>
                        </w:r>
                        <w:r w:rsidRPr="00E44B6E">
                          <w:rPr>
                            <w:sz w:val="18"/>
                            <w:szCs w:val="18"/>
                          </w:rPr>
                          <w:t xml:space="preserve"> the</w:t>
                        </w:r>
                        <w:r>
                          <w:rPr>
                            <w:sz w:val="18"/>
                            <w:szCs w:val="18"/>
                          </w:rPr>
                          <w:t xml:space="preserve"> pregnancy question is disabled (yellow).</w:t>
                        </w:r>
                      </w:p>
                    </w:txbxContent>
                  </v:textbox>
                </v:shape>
                <v:rect id="Rectangle 336" o:spid="_x0000_s1171" style="position:absolute;left:41580;top:1977;width:10395;height:11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tQsMA&#10;AADcAAAADwAAAGRycy9kb3ducmV2LnhtbESPwWrDMBBE74H+g9hCb7HsGNziRgluoFB6ix0ovS3W&#10;1jKxVsZSYvfvq0Cgx2Fm3jDb/WIHcaXJ944VZEkKgrh1uudOwal5X7+A8AFZ4+CYFPySh/3uYbXF&#10;UruZj3StQycihH2JCkwIYymlbw1Z9IkbiaP34yaLIcqpk3rCOcLtIDdpWkiLPccFgyMdDLXn+mIV&#10;NAUah1/NsPl+tqYy2dvnuT4q9fS4VK8gAi3hP3xvf2gFeV7A7Uw8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dtQsMAAADcAAAADwAAAAAAAAAAAAAAAACYAgAAZHJzL2Rv&#10;d25yZXYueG1sUEsFBgAAAAAEAAQA9QAAAIgDAAAAAA==&#10;" fillcolor="#9c0" strokecolor="#9c0" strokeweight="2pt">
                  <v:fill opacity="13107f"/>
                </v:rect>
              </v:group>
            </w:pict>
          </mc:Fallback>
        </mc:AlternateContent>
      </w:r>
      <w:r w:rsidR="00012411">
        <w:br w:type="page"/>
      </w:r>
    </w:p>
    <w:p w:rsidR="00433BA5" w:rsidRPr="002900EB" w:rsidRDefault="004F535F" w:rsidP="002900EB">
      <w:pPr>
        <w:pStyle w:val="Heading1"/>
      </w:pPr>
      <w:r>
        <w:t>Tab 9. Certification</w:t>
      </w:r>
      <w:r w:rsidR="005C0E0C">
        <w:t xml:space="preserve"> Info</w:t>
      </w:r>
      <w:r w:rsidRPr="004F535F">
        <w:rPr>
          <w:rFonts w:ascii="Cambria" w:eastAsia="Times New Roman" w:hAnsi="Cambria" w:cs="Times New Roman"/>
          <w:noProof/>
          <w:color w:val="848057"/>
          <w:sz w:val="36"/>
          <w:szCs w:val="36"/>
        </w:rPr>
        <mc:AlternateContent>
          <mc:Choice Requires="wps">
            <w:drawing>
              <wp:anchor distT="0" distB="0" distL="114300" distR="114300" simplePos="0" relativeHeight="252029438" behindDoc="0" locked="1" layoutInCell="1" allowOverlap="1" wp14:anchorId="6F0D14B2" wp14:editId="63DFE121">
                <wp:simplePos x="0" y="0"/>
                <wp:positionH relativeFrom="column">
                  <wp:posOffset>3770630</wp:posOffset>
                </wp:positionH>
                <wp:positionV relativeFrom="page">
                  <wp:posOffset>3091180</wp:posOffset>
                </wp:positionV>
                <wp:extent cx="4834255" cy="434975"/>
                <wp:effectExtent l="0" t="0" r="0" b="0"/>
                <wp:wrapNone/>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p w:rsidR="005A7F4D" w:rsidRPr="00BD500D" w:rsidRDefault="005A7F4D" w:rsidP="004F535F">
                            <w:pPr>
                              <w:rPr>
                                <w:sz w:val="36"/>
                                <w:szCs w:val="36"/>
                              </w:rPr>
                            </w:pPr>
                            <w:r>
                              <w:rPr>
                                <w:sz w:val="36"/>
                                <w:szCs w:val="36"/>
                              </w:rPr>
                              <w:t>Certification 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type="#_x0000_t202" style="position:absolute;margin-left:296.9pt;margin-top:243.4pt;width:380.65pt;height:34.25pt;rotation:90;z-index:2520294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" filled="f" stroked="f">
                <v:textbox>
                  <w:txbxContent>
                    <w:p w:rsidR="005A7F4D" w:rsidRPr="00BD500D" w:rsidRDefault="005A7F4D" w:rsidP="004F535F">
                      <w:pPr>
                        <w:rPr>
                          <w:sz w:val="36"/>
                          <w:szCs w:val="36"/>
                        </w:rPr>
                      </w:pPr>
                      <w:r>
                        <w:rPr>
                          <w:sz w:val="36"/>
                          <w:szCs w:val="36"/>
                        </w:rPr>
                        <w:t>Certification Info</w:t>
                      </w:r>
                    </w:p>
                  </w:txbxContent>
                </v:textbox>
                <w10:wrap anchory="page"/>
                <w10:anchorlock/>
              </v:shape>
            </w:pict>
          </mc:Fallback>
        </mc:AlternateContent>
      </w:r>
      <w:r w:rsidRPr="004F535F">
        <w:rPr>
          <w:rFonts w:ascii="Calibri" w:eastAsia="Calibri" w:hAnsi="Calibri" w:cs="Times New Roman"/>
        </w:rPr>
        <w:t xml:space="preserve"> </w:t>
      </w:r>
    </w:p>
    <w:p w:rsidR="002900EB" w:rsidRDefault="002900EB" w:rsidP="002900EB">
      <w:pPr>
        <w:rPr>
          <w:rStyle w:val="IntenseEmphasis"/>
          <w:b w:val="0"/>
          <w:i w:val="0"/>
          <w:color w:val="auto"/>
        </w:rPr>
      </w:pPr>
      <w:r w:rsidRPr="002900EB">
        <w:rPr>
          <w:rStyle w:val="IntenseEmphasis"/>
          <w:b w:val="0"/>
          <w:i w:val="0"/>
          <w:color w:val="auto"/>
        </w:rPr>
        <w:t xml:space="preserve">For </w:t>
      </w:r>
      <w:r w:rsidR="00637DAF">
        <w:rPr>
          <w:rStyle w:val="IntenseEmphasis"/>
          <w:b w:val="0"/>
          <w:i w:val="0"/>
          <w:color w:val="auto"/>
        </w:rPr>
        <w:t>typical</w:t>
      </w:r>
      <w:r w:rsidRPr="002900EB">
        <w:rPr>
          <w:rStyle w:val="IntenseEmphasis"/>
          <w:b w:val="0"/>
          <w:i w:val="0"/>
          <w:color w:val="auto"/>
        </w:rPr>
        <w:t xml:space="preserve"> cases, you will enter </w:t>
      </w:r>
      <w:r w:rsidR="00D04DBE">
        <w:rPr>
          <w:rStyle w:val="IntenseEmphasis"/>
          <w:b w:val="0"/>
          <w:i w:val="0"/>
          <w:color w:val="auto"/>
        </w:rPr>
        <w:t xml:space="preserve">only </w:t>
      </w:r>
      <w:r w:rsidR="00637DAF">
        <w:rPr>
          <w:rStyle w:val="IntenseEmphasis"/>
          <w:b w:val="0"/>
          <w:i w:val="0"/>
          <w:color w:val="auto"/>
        </w:rPr>
        <w:t xml:space="preserve">these items </w:t>
      </w:r>
      <w:r w:rsidRPr="002900EB">
        <w:rPr>
          <w:rStyle w:val="IntenseEmphasis"/>
          <w:b w:val="0"/>
          <w:i w:val="0"/>
          <w:color w:val="auto"/>
        </w:rPr>
        <w:t xml:space="preserve">on behalf of an offline certifier: </w:t>
      </w:r>
      <w:r w:rsidRPr="002900EB">
        <w:rPr>
          <w:rStyle w:val="IntenseEmphasis"/>
          <w:i w:val="0"/>
          <w:color w:val="auto"/>
        </w:rPr>
        <w:t>Certifier Designation</w:t>
      </w:r>
      <w:r w:rsidRPr="002900EB">
        <w:rPr>
          <w:rStyle w:val="IntenseEmphasis"/>
          <w:b w:val="0"/>
          <w:i w:val="0"/>
          <w:color w:val="auto"/>
        </w:rPr>
        <w:t xml:space="preserve">, </w:t>
      </w:r>
      <w:r w:rsidRPr="002900EB">
        <w:rPr>
          <w:rStyle w:val="IntenseEmphasis"/>
          <w:i w:val="0"/>
          <w:color w:val="auto"/>
        </w:rPr>
        <w:t>Physician in Charge of Patient’s Care</w:t>
      </w:r>
      <w:r w:rsidRPr="002900EB">
        <w:rPr>
          <w:rStyle w:val="IntenseEmphasis"/>
          <w:b w:val="0"/>
          <w:i w:val="0"/>
          <w:color w:val="auto"/>
        </w:rPr>
        <w:t xml:space="preserve">, </w:t>
      </w:r>
      <w:r w:rsidRPr="002900EB">
        <w:rPr>
          <w:rStyle w:val="IntenseEmphasis"/>
          <w:i w:val="0"/>
          <w:color w:val="auto"/>
        </w:rPr>
        <w:t>Hour of Death</w:t>
      </w:r>
      <w:r w:rsidRPr="002900EB">
        <w:rPr>
          <w:rStyle w:val="IntenseEmphasis"/>
          <w:b w:val="0"/>
          <w:i w:val="0"/>
          <w:color w:val="auto"/>
        </w:rPr>
        <w:t xml:space="preserve"> and </w:t>
      </w:r>
      <w:r w:rsidRPr="002900EB">
        <w:rPr>
          <w:rStyle w:val="IntenseEmphasis"/>
          <w:i w:val="0"/>
          <w:color w:val="auto"/>
        </w:rPr>
        <w:t>Date Signed</w:t>
      </w:r>
      <w:r w:rsidRPr="002900EB">
        <w:rPr>
          <w:rStyle w:val="IntenseEmphasis"/>
          <w:b w:val="0"/>
          <w:i w:val="0"/>
          <w:color w:val="auto"/>
        </w:rPr>
        <w:t xml:space="preserve">. Other fields may be necessary depending on differing circumstances. </w:t>
      </w:r>
    </w:p>
    <w:p w:rsidR="002E5F61" w:rsidRDefault="002E5F61" w:rsidP="002900EB">
      <w:pPr>
        <w:rPr>
          <w:rStyle w:val="IntenseEmphasis"/>
          <w:i w:val="0"/>
          <w:color w:val="auto"/>
        </w:rPr>
      </w:pPr>
      <w:r w:rsidRPr="002E5F61">
        <w:rPr>
          <w:rStyle w:val="IntenseEmphasis"/>
          <w:i w:val="0"/>
          <w:color w:val="auto"/>
        </w:rPr>
        <w:t xml:space="preserve">Certifier Name, Title, Fax Number, </w:t>
      </w:r>
      <w:r w:rsidR="009B13F3">
        <w:rPr>
          <w:rStyle w:val="IntenseEmphasis"/>
          <w:i w:val="0"/>
          <w:color w:val="auto"/>
        </w:rPr>
        <w:t xml:space="preserve">Address – </w:t>
      </w:r>
    </w:p>
    <w:p w:rsidR="002E5F61" w:rsidRPr="002E5F61" w:rsidRDefault="004F535F" w:rsidP="002E5F61">
      <w:pPr>
        <w:pStyle w:val="ListParagraph"/>
        <w:numPr>
          <w:ilvl w:val="0"/>
          <w:numId w:val="26"/>
        </w:numPr>
        <w:rPr>
          <w:rFonts w:ascii="Calibri" w:eastAsia="Calibri" w:hAnsi="Calibri" w:cs="Times New Roman"/>
          <w:b/>
          <w:bCs/>
          <w:iCs/>
        </w:rPr>
      </w:pPr>
      <w:r w:rsidRPr="00FD5B64">
        <w:rPr>
          <w:rStyle w:val="IntenseEmphasis"/>
        </w:rPr>
        <w:t xml:space="preserve">For </w:t>
      </w:r>
      <w:r w:rsidR="00D04DBE">
        <w:rPr>
          <w:rStyle w:val="IntenseEmphasis"/>
        </w:rPr>
        <w:t>Clerks</w:t>
      </w:r>
      <w:r w:rsidR="00FD5B64" w:rsidRPr="00FD5B64">
        <w:rPr>
          <w:rStyle w:val="IntenseEmphasis"/>
        </w:rPr>
        <w:t xml:space="preserve"> (</w:t>
      </w:r>
      <w:r w:rsidR="00D04DBE">
        <w:rPr>
          <w:rStyle w:val="IntenseEmphasis"/>
        </w:rPr>
        <w:t>or</w:t>
      </w:r>
      <w:r w:rsidR="00FD5B64" w:rsidRPr="00FD5B64">
        <w:rPr>
          <w:rStyle w:val="IntenseEmphasis"/>
        </w:rPr>
        <w:t xml:space="preserve"> </w:t>
      </w:r>
      <w:r w:rsidRPr="00FD5B64">
        <w:rPr>
          <w:rStyle w:val="IntenseEmphasis"/>
        </w:rPr>
        <w:t>medical data entry staff</w:t>
      </w:r>
      <w:r w:rsidR="00FD5B64" w:rsidRPr="00FD5B64">
        <w:rPr>
          <w:rStyle w:val="IntenseEmphasis"/>
        </w:rPr>
        <w:t>)</w:t>
      </w:r>
      <w:r w:rsidRPr="00FD5B64">
        <w:rPr>
          <w:rStyle w:val="IntenseEmphasis"/>
        </w:rPr>
        <w:t xml:space="preserve"> </w:t>
      </w:r>
      <w:r w:rsidR="00433BA5">
        <w:rPr>
          <w:rStyle w:val="IntenseEmphasis"/>
        </w:rPr>
        <w:t xml:space="preserve">entering on behalf of an offline certifier </w:t>
      </w:r>
      <w:r w:rsidR="00FD5B64">
        <w:rPr>
          <w:rStyle w:val="IntenseEmphasis"/>
        </w:rPr>
        <w:t>–</w:t>
      </w:r>
      <w:r w:rsidRPr="002E5F61">
        <w:rPr>
          <w:rFonts w:ascii="Calibri" w:eastAsia="Calibri" w:hAnsi="Calibri" w:cs="Times New Roman"/>
          <w:b/>
          <w:bCs/>
          <w:i/>
          <w:iCs/>
          <w:color w:val="A9A57C"/>
        </w:rPr>
        <w:t xml:space="preserve"> </w:t>
      </w:r>
      <w:r w:rsidR="00FD5B64" w:rsidRPr="002E5F61">
        <w:rPr>
          <w:rFonts w:ascii="Calibri" w:eastAsia="Calibri" w:hAnsi="Calibri" w:cs="Times New Roman"/>
          <w:u w:val="single"/>
        </w:rPr>
        <w:t xml:space="preserve">This information is </w:t>
      </w:r>
      <w:r w:rsidR="00F57A5A" w:rsidRPr="002E5F61">
        <w:rPr>
          <w:rFonts w:ascii="Calibri" w:eastAsia="Calibri" w:hAnsi="Calibri" w:cs="Times New Roman"/>
          <w:u w:val="single"/>
        </w:rPr>
        <w:t>populated</w:t>
      </w:r>
      <w:r w:rsidR="00FD5B64" w:rsidRPr="002E5F61">
        <w:rPr>
          <w:rFonts w:ascii="Calibri" w:eastAsia="Calibri" w:hAnsi="Calibri" w:cs="Times New Roman"/>
          <w:u w:val="single"/>
        </w:rPr>
        <w:t xml:space="preserve"> from the</w:t>
      </w:r>
      <w:r w:rsidR="00F57A5A" w:rsidRPr="002E5F61">
        <w:rPr>
          <w:rFonts w:ascii="Calibri" w:eastAsia="Calibri" w:hAnsi="Calibri" w:cs="Times New Roman"/>
          <w:u w:val="single"/>
        </w:rPr>
        <w:t xml:space="preserve"> certifier</w:t>
      </w:r>
      <w:r w:rsidR="00FD5B64" w:rsidRPr="002E5F61">
        <w:rPr>
          <w:rFonts w:ascii="Calibri" w:eastAsia="Calibri" w:hAnsi="Calibri" w:cs="Times New Roman"/>
          <w:u w:val="single"/>
        </w:rPr>
        <w:t xml:space="preserve"> information that you selected in </w:t>
      </w:r>
      <w:r w:rsidRPr="002E5F61">
        <w:rPr>
          <w:rFonts w:ascii="Calibri" w:eastAsia="Calibri" w:hAnsi="Calibri" w:cs="Times New Roman"/>
          <w:b/>
          <w:u w:val="single"/>
        </w:rPr>
        <w:t>tab 12</w:t>
      </w:r>
      <w:r w:rsidRPr="002E5F61">
        <w:rPr>
          <w:rFonts w:ascii="Calibri" w:eastAsia="Calibri" w:hAnsi="Calibri" w:cs="Times New Roman"/>
          <w:u w:val="single"/>
        </w:rPr>
        <w:t xml:space="preserve"> </w:t>
      </w:r>
      <w:r w:rsidRPr="002E5F61">
        <w:rPr>
          <w:rFonts w:ascii="Calibri" w:eastAsia="Calibri" w:hAnsi="Calibri" w:cs="Times New Roman"/>
        </w:rPr>
        <w:t>(</w:t>
      </w:r>
      <w:r w:rsidRPr="002E5F61">
        <w:rPr>
          <w:rFonts w:ascii="Calibri" w:eastAsia="Calibri" w:hAnsi="Calibri" w:cs="Times New Roman"/>
          <w:b/>
        </w:rPr>
        <w:t>Records Actions</w:t>
      </w:r>
      <w:r w:rsidR="00FD5B64" w:rsidRPr="002E5F61">
        <w:rPr>
          <w:rFonts w:ascii="Calibri" w:eastAsia="Calibri" w:hAnsi="Calibri" w:cs="Times New Roman"/>
        </w:rPr>
        <w:t xml:space="preserve"> tab – see p. 18)</w:t>
      </w:r>
      <w:r w:rsidR="00F57A5A" w:rsidRPr="002E5F61">
        <w:rPr>
          <w:rFonts w:ascii="Calibri" w:eastAsia="Calibri" w:hAnsi="Calibri" w:cs="Times New Roman"/>
        </w:rPr>
        <w:t xml:space="preserve">. </w:t>
      </w:r>
      <w:r w:rsidRPr="002E5F61">
        <w:rPr>
          <w:rFonts w:ascii="Calibri" w:eastAsia="Calibri" w:hAnsi="Calibri" w:cs="Times New Roman"/>
        </w:rPr>
        <w:t xml:space="preserve">If the Certifier is not on the list (or if the information is incorrect on the list) -- Mark the checkbox </w:t>
      </w:r>
      <w:r w:rsidRPr="002E5F61">
        <w:rPr>
          <w:rFonts w:ascii="Calibri" w:eastAsia="Calibri" w:hAnsi="Calibri" w:cs="Times New Roman"/>
          <w:b/>
        </w:rPr>
        <w:t xml:space="preserve">Certifier not in list </w:t>
      </w:r>
      <w:r w:rsidRPr="00D04DBE">
        <w:rPr>
          <w:rFonts w:ascii="Calibri" w:eastAsia="Calibri" w:hAnsi="Calibri" w:cs="Times New Roman"/>
        </w:rPr>
        <w:t>on</w:t>
      </w:r>
      <w:r w:rsidRPr="002E5F61">
        <w:rPr>
          <w:rFonts w:ascii="Calibri" w:eastAsia="Calibri" w:hAnsi="Calibri" w:cs="Times New Roman"/>
          <w:b/>
        </w:rPr>
        <w:t xml:space="preserve"> </w:t>
      </w:r>
      <w:r w:rsidRPr="002E5F61">
        <w:rPr>
          <w:rFonts w:ascii="Calibri" w:eastAsia="Calibri" w:hAnsi="Calibri" w:cs="Times New Roman"/>
          <w:b/>
          <w:u w:val="single"/>
        </w:rPr>
        <w:t>tab 12</w:t>
      </w:r>
      <w:r w:rsidRPr="002E5F61">
        <w:rPr>
          <w:rFonts w:ascii="Calibri" w:eastAsia="Calibri" w:hAnsi="Calibri" w:cs="Times New Roman"/>
        </w:rPr>
        <w:t xml:space="preserve">, which will enable the name and address fields for data entry.  </w:t>
      </w:r>
      <w:r w:rsidR="0085420B" w:rsidRPr="00CF4B0C">
        <w:rPr>
          <w:rStyle w:val="IntenseEmphasis"/>
        </w:rPr>
        <w:t>Note</w:t>
      </w:r>
      <w:r w:rsidR="0085420B" w:rsidRPr="002E5F61">
        <w:rPr>
          <w:rFonts w:ascii="Calibri" w:eastAsia="Calibri" w:hAnsi="Calibri" w:cs="Times New Roman"/>
          <w:bCs/>
          <w:iCs/>
        </w:rPr>
        <w:t xml:space="preserve">: If the updated information should be a permanent change to the pick list, also mark the checkbox </w:t>
      </w:r>
      <w:r w:rsidR="0085420B" w:rsidRPr="002E5F61">
        <w:rPr>
          <w:rFonts w:ascii="Calibri" w:eastAsia="Calibri" w:hAnsi="Calibri" w:cs="Times New Roman"/>
          <w:b/>
          <w:bCs/>
          <w:iCs/>
        </w:rPr>
        <w:t>Update certifier info and flag for database change</w:t>
      </w:r>
      <w:r w:rsidR="0085420B" w:rsidRPr="002E5F61">
        <w:rPr>
          <w:rFonts w:ascii="Calibri" w:eastAsia="Calibri" w:hAnsi="Calibri" w:cs="Times New Roman"/>
          <w:bCs/>
          <w:iCs/>
        </w:rPr>
        <w:t xml:space="preserve"> on </w:t>
      </w:r>
      <w:r w:rsidR="0085420B" w:rsidRPr="00D04DBE">
        <w:rPr>
          <w:rFonts w:ascii="Calibri" w:eastAsia="Calibri" w:hAnsi="Calibri" w:cs="Times New Roman"/>
          <w:b/>
          <w:bCs/>
          <w:iCs/>
          <w:u w:val="single"/>
        </w:rPr>
        <w:t>tab 9</w:t>
      </w:r>
      <w:r w:rsidR="0085420B" w:rsidRPr="002E5F61">
        <w:rPr>
          <w:rFonts w:ascii="Calibri" w:eastAsia="Calibri" w:hAnsi="Calibri" w:cs="Times New Roman"/>
          <w:b/>
          <w:bCs/>
          <w:iCs/>
        </w:rPr>
        <w:t xml:space="preserve"> (Certification Info).</w:t>
      </w:r>
    </w:p>
    <w:p w:rsidR="002E5F61" w:rsidRPr="002E5F61" w:rsidRDefault="009B13F3" w:rsidP="002E5F61">
      <w:pPr>
        <w:pStyle w:val="ListParagraph"/>
        <w:numPr>
          <w:ilvl w:val="0"/>
          <w:numId w:val="26"/>
        </w:numPr>
        <w:rPr>
          <w:rFonts w:ascii="Calibri" w:eastAsia="Calibri" w:hAnsi="Calibri" w:cs="Times New Roman"/>
        </w:rPr>
      </w:pPr>
      <w:r>
        <w:rPr>
          <w:b/>
          <w:bCs/>
          <w:i/>
          <w:iCs/>
          <w:noProof/>
          <w:color w:val="A9A57C" w:themeColor="accent1"/>
        </w:rPr>
        <mc:AlternateContent>
          <mc:Choice Requires="wpg">
            <w:drawing>
              <wp:anchor distT="0" distB="0" distL="114300" distR="114300" simplePos="0" relativeHeight="252036606" behindDoc="0" locked="0" layoutInCell="1" allowOverlap="1" wp14:anchorId="1ECCA18E" wp14:editId="2B5E9403">
                <wp:simplePos x="0" y="0"/>
                <wp:positionH relativeFrom="column">
                  <wp:posOffset>194310</wp:posOffset>
                </wp:positionH>
                <wp:positionV relativeFrom="paragraph">
                  <wp:posOffset>791210</wp:posOffset>
                </wp:positionV>
                <wp:extent cx="5823585" cy="4883785"/>
                <wp:effectExtent l="0" t="171450" r="310515" b="278765"/>
                <wp:wrapSquare wrapText="bothSides"/>
                <wp:docPr id="345" name="Group 345" descr="Image displaying VIP activity described in text"/>
                <wp:cNvGraphicFramePr/>
                <a:graphic xmlns:a="http://schemas.openxmlformats.org/drawingml/2006/main">
                  <a:graphicData uri="http://schemas.microsoft.com/office/word/2010/wordprocessingGroup">
                    <wpg:wgp>
                      <wpg:cNvGrpSpPr/>
                      <wpg:grpSpPr>
                        <a:xfrm>
                          <a:off x="0" y="0"/>
                          <a:ext cx="5823585" cy="4883785"/>
                          <a:chOff x="0" y="0"/>
                          <a:chExt cx="5981700" cy="4885533"/>
                        </a:xfrm>
                      </wpg:grpSpPr>
                      <wpg:grpSp>
                        <wpg:cNvPr id="355" name="Group 355"/>
                        <wpg:cNvGrpSpPr/>
                        <wpg:grpSpPr>
                          <a:xfrm>
                            <a:off x="0" y="0"/>
                            <a:ext cx="5889624" cy="4782820"/>
                            <a:chOff x="0" y="0"/>
                            <a:chExt cx="5891529" cy="4783095"/>
                          </a:xfrm>
                        </wpg:grpSpPr>
                        <wpg:grpSp>
                          <wpg:cNvPr id="308" name="Group 308"/>
                          <wpg:cNvGrpSpPr/>
                          <wpg:grpSpPr>
                            <a:xfrm>
                              <a:off x="0" y="0"/>
                              <a:ext cx="5891529" cy="3962400"/>
                              <a:chOff x="0" y="0"/>
                              <a:chExt cx="5891529" cy="3962400"/>
                            </a:xfrm>
                          </wpg:grpSpPr>
                          <pic:pic xmlns:pic="http://schemas.openxmlformats.org/drawingml/2006/picture">
                            <pic:nvPicPr>
                              <pic:cNvPr id="431" name="Picture 431" descr="Image displaying VIP activity described in text"/>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588891" y="3027427"/>
                                <a:ext cx="3144908" cy="934973"/>
                              </a:xfrm>
                              <a:prstGeom prst="rect">
                                <a:avLst/>
                              </a:prstGeom>
                              <a:ln>
                                <a:noFill/>
                              </a:ln>
                              <a:effectLst>
                                <a:outerShdw blurRad="292100" dist="139700" dir="2700000" algn="tl" rotWithShape="0">
                                  <a:srgbClr val="333333">
                                    <a:alpha val="65000"/>
                                  </a:srgbClr>
                                </a:outerShdw>
                              </a:effectLst>
                            </pic:spPr>
                          </pic:pic>
                          <wpg:grpSp>
                            <wpg:cNvPr id="304" name="Group 304"/>
                            <wpg:cNvGrpSpPr/>
                            <wpg:grpSpPr>
                              <a:xfrm>
                                <a:off x="0" y="0"/>
                                <a:ext cx="5891529" cy="3181985"/>
                                <a:chOff x="0" y="0"/>
                                <a:chExt cx="5891529" cy="3182365"/>
                              </a:xfrm>
                            </wpg:grpSpPr>
                            <wpg:grpSp>
                              <wpg:cNvPr id="20" name="Group 20"/>
                              <wpg:cNvGrpSpPr/>
                              <wpg:grpSpPr>
                                <a:xfrm>
                                  <a:off x="0" y="0"/>
                                  <a:ext cx="5891529" cy="1682751"/>
                                  <a:chOff x="0" y="0"/>
                                  <a:chExt cx="5891752" cy="1682751"/>
                                </a:xfrm>
                              </wpg:grpSpPr>
                              <wpg:grpSp>
                                <wpg:cNvPr id="423" name="Group 423"/>
                                <wpg:cNvGrpSpPr/>
                                <wpg:grpSpPr>
                                  <a:xfrm>
                                    <a:off x="2026508" y="0"/>
                                    <a:ext cx="3865244" cy="1682751"/>
                                    <a:chOff x="0" y="0"/>
                                    <a:chExt cx="3761508" cy="1551710"/>
                                  </a:xfrm>
                                </wpg:grpSpPr>
                                <pic:pic xmlns:pic="http://schemas.openxmlformats.org/drawingml/2006/picture">
                                  <pic:nvPicPr>
                                    <pic:cNvPr id="424" name="Picture 424" descr="Image displaying VIP activity described in text"/>
                                    <pic:cNvPicPr>
                                      <a:picLocks noChangeAspect="1"/>
                                    </pic:cNvPicPr>
                                  </pic:nvPicPr>
                                  <pic:blipFill rotWithShape="1">
                                    <a:blip r:embed="rId67" cstate="print">
                                      <a:extLst>
                                        <a:ext uri="{28A0092B-C50C-407E-A947-70E740481C1C}">
                                          <a14:useLocalDpi xmlns:a14="http://schemas.microsoft.com/office/drawing/2010/main" val="0"/>
                                        </a:ext>
                                      </a:extLst>
                                    </a:blip>
                                    <a:srcRect l="-1" t="5129" r="55609" b="62301"/>
                                    <a:stretch/>
                                  </pic:blipFill>
                                  <pic:spPr bwMode="auto">
                                    <a:xfrm>
                                      <a:off x="0" y="0"/>
                                      <a:ext cx="3761508" cy="1551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25" name="Rectangle 425"/>
                                  <wps:cNvSpPr/>
                                  <wps:spPr>
                                    <a:xfrm>
                                      <a:off x="0" y="351330"/>
                                      <a:ext cx="1027575" cy="133174"/>
                                    </a:xfrm>
                                    <a:prstGeom prst="rect">
                                      <a:avLst/>
                                    </a:prstGeom>
                                    <a:solidFill>
                                      <a:srgbClr val="00B050">
                                        <a:alpha val="10000"/>
                                      </a:srgbClr>
                                    </a:solidFill>
                                    <a:ln w="25400" cap="flat" cmpd="sng" algn="ctr">
                                      <a:solidFill>
                                        <a:srgbClr val="99CC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2" name="Rectangular Callout 12"/>
                                <wps:cNvSpPr/>
                                <wps:spPr>
                                  <a:xfrm>
                                    <a:off x="0" y="562233"/>
                                    <a:ext cx="1779270" cy="1115437"/>
                                  </a:xfrm>
                                  <a:prstGeom prst="wedgeRectCallout">
                                    <a:avLst>
                                      <a:gd name="adj1" fmla="val 67591"/>
                                      <a:gd name="adj2" fmla="val 28760"/>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CF4B0C">
                                      <w:pPr>
                                        <w:rPr>
                                          <w:sz w:val="18"/>
                                          <w:szCs w:val="18"/>
                                        </w:rPr>
                                      </w:pPr>
                                      <w:r w:rsidRPr="00CF4B0C">
                                        <w:rPr>
                                          <w:sz w:val="18"/>
                                          <w:szCs w:val="18"/>
                                        </w:rPr>
                                        <w:t xml:space="preserve">If </w:t>
                                      </w:r>
                                      <w:r>
                                        <w:rPr>
                                          <w:sz w:val="18"/>
                                          <w:szCs w:val="18"/>
                                        </w:rPr>
                                        <w:t xml:space="preserve">you enter a new certifier or edit an offline certifier’s information, and this </w:t>
                                      </w:r>
                                      <w:r w:rsidRPr="00CF4B0C">
                                        <w:rPr>
                                          <w:sz w:val="18"/>
                                          <w:szCs w:val="18"/>
                                        </w:rPr>
                                        <w:t xml:space="preserve">should be a permanent change to the pick list, mark the checkbox </w:t>
                                      </w:r>
                                      <w:r w:rsidRPr="00CF4B0C">
                                        <w:rPr>
                                          <w:b/>
                                          <w:sz w:val="18"/>
                                          <w:szCs w:val="18"/>
                                        </w:rPr>
                                        <w:t>Update certifier info and flag for database change.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26" name="Group 426"/>
                              <wpg:cNvGrpSpPr/>
                              <wpg:grpSpPr>
                                <a:xfrm>
                                  <a:off x="362544" y="1597337"/>
                                  <a:ext cx="5313721" cy="1585028"/>
                                  <a:chOff x="-2504213" y="-63538"/>
                                  <a:chExt cx="5831657" cy="1747040"/>
                                </a:xfrm>
                              </wpg:grpSpPr>
                              <pic:pic xmlns:pic="http://schemas.openxmlformats.org/drawingml/2006/picture">
                                <pic:nvPicPr>
                                  <pic:cNvPr id="427" name="Picture 427" descr="Image displaying VIP activity described in text"/>
                                  <pic:cNvPicPr>
                                    <a:picLocks noChangeAspect="1"/>
                                  </pic:cNvPicPr>
                                </pic:nvPicPr>
                                <pic:blipFill rotWithShape="1">
                                  <a:blip r:embed="rId68" cstate="print">
                                    <a:extLst>
                                      <a:ext uri="{28A0092B-C50C-407E-A947-70E740481C1C}">
                                        <a14:useLocalDpi xmlns:a14="http://schemas.microsoft.com/office/drawing/2010/main" val="0"/>
                                      </a:ext>
                                    </a:extLst>
                                  </a:blip>
                                  <a:srcRect t="67290" r="71136" b="6838"/>
                                  <a:stretch/>
                                </pic:blipFill>
                                <pic:spPr bwMode="auto">
                                  <a:xfrm>
                                    <a:off x="-275193" y="-63538"/>
                                    <a:ext cx="2768795" cy="14523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428" name="Picture 428" descr="Image displaying VIP activity described in text"/>
                                  <pic:cNvPicPr>
                                    <a:picLocks noChangeAspect="1"/>
                                  </pic:cNvPicPr>
                                </pic:nvPicPr>
                                <pic:blipFill rotWithShape="1">
                                  <a:blip r:embed="rId69" cstate="print">
                                    <a:extLst>
                                      <a:ext uri="{28A0092B-C50C-407E-A947-70E740481C1C}">
                                        <a14:useLocalDpi xmlns:a14="http://schemas.microsoft.com/office/drawing/2010/main" val="0"/>
                                      </a:ext>
                                    </a:extLst>
                                  </a:blip>
                                  <a:srcRect l="-1" t="68012" r="74521" b="7119"/>
                                  <a:stretch/>
                                </pic:blipFill>
                                <pic:spPr bwMode="auto">
                                  <a:xfrm>
                                    <a:off x="869334" y="269688"/>
                                    <a:ext cx="2458110" cy="1413814"/>
                                  </a:xfrm>
                                  <a:prstGeom prst="rect">
                                    <a:avLst/>
                                  </a:prstGeom>
                                  <a:ln>
                                    <a:solidFill>
                                      <a:srgbClr val="FFFFFF"/>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29" name="Rectangular Callout 429"/>
                                <wps:cNvSpPr/>
                                <wps:spPr>
                                  <a:xfrm>
                                    <a:off x="-2504213" y="416705"/>
                                    <a:ext cx="2186360" cy="759488"/>
                                  </a:xfrm>
                                  <a:prstGeom prst="wedgeRectCallout">
                                    <a:avLst>
                                      <a:gd name="adj1" fmla="val 110054"/>
                                      <a:gd name="adj2" fmla="val 8875"/>
                                    </a:avLst>
                                  </a:prstGeom>
                                  <a:solidFill>
                                    <a:srgbClr val="FFFFFF"/>
                                  </a:solidFill>
                                  <a:ln w="25400" cap="flat" cmpd="sng" algn="ctr">
                                    <a:solidFill>
                                      <a:srgbClr val="7DA329">
                                        <a:alpha val="50196"/>
                                      </a:srgbClr>
                                    </a:solidFill>
                                    <a:prstDash val="solid"/>
                                  </a:ln>
                                  <a:effectLst/>
                                </wps:spPr>
                                <wps:txbx>
                                  <w:txbxContent>
                                    <w:p w:rsidR="005A7F4D" w:rsidRPr="007C0A44" w:rsidRDefault="005A7F4D" w:rsidP="004F535F">
                                      <w:pPr>
                                        <w:rPr>
                                          <w:sz w:val="18"/>
                                        </w:rPr>
                                      </w:pPr>
                                      <w:r w:rsidRPr="007C0A44">
                                        <w:rPr>
                                          <w:sz w:val="18"/>
                                        </w:rPr>
                                        <w:t xml:space="preserve">If the certifier does not know the primary provider, but the informant does; confer with the certifier </w:t>
                                      </w:r>
                                      <w:r>
                                        <w:rPr>
                                          <w:sz w:val="18"/>
                                        </w:rPr>
                                        <w:t xml:space="preserve">whether </w:t>
                                      </w:r>
                                      <w:r w:rsidRPr="007C0A44">
                                        <w:rPr>
                                          <w:sz w:val="18"/>
                                        </w:rPr>
                                        <w:t>to add 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grpSp>
                        <wpg:grpSp>
                          <wpg:cNvPr id="335" name="Group 335"/>
                          <wpg:cNvGrpSpPr/>
                          <wpg:grpSpPr>
                            <a:xfrm>
                              <a:off x="742950" y="3430545"/>
                              <a:ext cx="4173529" cy="1352550"/>
                              <a:chOff x="-1600200" y="96795"/>
                              <a:chExt cx="4173529" cy="1352550"/>
                            </a:xfrm>
                          </wpg:grpSpPr>
                          <pic:pic xmlns:pic="http://schemas.openxmlformats.org/drawingml/2006/picture">
                            <pic:nvPicPr>
                              <pic:cNvPr id="433" name="Picture 433" descr="Image displaying VIP activity described in text"/>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17521" y="96795"/>
                                <a:ext cx="2990850" cy="1352550"/>
                              </a:xfrm>
                              <a:prstGeom prst="rect">
                                <a:avLst/>
                              </a:prstGeom>
                              <a:ln>
                                <a:solidFill>
                                  <a:schemeClr val="bg1"/>
                                </a:solidFill>
                              </a:ln>
                              <a:effectLst>
                                <a:outerShdw blurRad="292100" dist="139700" dir="2700000" algn="tl" rotWithShape="0">
                                  <a:srgbClr val="333333">
                                    <a:alpha val="65000"/>
                                  </a:srgbClr>
                                </a:outerShdw>
                              </a:effectLst>
                            </pic:spPr>
                          </pic:pic>
                          <pic:pic xmlns:pic="http://schemas.openxmlformats.org/drawingml/2006/picture">
                            <pic:nvPicPr>
                              <pic:cNvPr id="432" name="Picture 432" descr="Image displaying VIP activity described in text"/>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1600200" y="754277"/>
                                <a:ext cx="2990850" cy="628650"/>
                              </a:xfrm>
                              <a:prstGeom prst="rect">
                                <a:avLst/>
                              </a:prstGeom>
                              <a:ln>
                                <a:solidFill>
                                  <a:schemeClr val="bg1"/>
                                </a:solidFill>
                              </a:ln>
                              <a:effectLst>
                                <a:outerShdw blurRad="292100" dist="139700" dir="2700000" algn="tl" rotWithShape="0">
                                  <a:srgbClr val="333333">
                                    <a:alpha val="65000"/>
                                  </a:srgbClr>
                                </a:outerShdw>
                              </a:effectLst>
                            </pic:spPr>
                          </pic:pic>
                        </wpg:grpSp>
                      </wpg:grpSp>
                      <wps:wsp>
                        <wps:cNvPr id="63" name="Rectangular Callout 63"/>
                        <wps:cNvSpPr/>
                        <wps:spPr>
                          <a:xfrm>
                            <a:off x="4800600" y="3852266"/>
                            <a:ext cx="1181100" cy="1033267"/>
                          </a:xfrm>
                          <a:prstGeom prst="wedgeRectCallout">
                            <a:avLst>
                              <a:gd name="adj1" fmla="val -155287"/>
                              <a:gd name="adj2" fmla="val 5908"/>
                            </a:avLst>
                          </a:prstGeom>
                          <a:solidFill>
                            <a:srgbClr val="FFFFFF"/>
                          </a:solidFill>
                          <a:ln w="25400" cap="flat" cmpd="sng" algn="ctr">
                            <a:solidFill>
                              <a:srgbClr val="7DA329">
                                <a:alpha val="50196"/>
                              </a:srgbClr>
                            </a:solidFill>
                            <a:prstDash val="solid"/>
                          </a:ln>
                          <a:effectLst/>
                        </wps:spPr>
                        <wps:txbx>
                          <w:txbxContent>
                            <w:p w:rsidR="005A7F4D" w:rsidRPr="007C0A44" w:rsidRDefault="005A7F4D" w:rsidP="00800355">
                              <w:pPr>
                                <w:rPr>
                                  <w:sz w:val="18"/>
                                </w:rPr>
                              </w:pPr>
                              <w:r>
                                <w:rPr>
                                  <w:sz w:val="18"/>
                                </w:rPr>
                                <w:t>Certifiers may use military (24-hour) time.  EDRS will convert this to AM/PM for printing on the death certificate.</w:t>
                              </w:r>
                            </w:p>
                          </w:txbxContent>
                        </wps:txbx>
                        <wps:bodyPr rot="0" spcFirstLastPara="0" vertOverflow="overflow" horzOverflow="overflow" vert="horz" wrap="square" lIns="9144" tIns="9144" rIns="9144" bIns="9144"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45" o:spid="_x0000_s1173" alt="Image displaying VIP activity described in text" style="position:absolute;left:0;text-align:left;margin-left:15.3pt;margin-top:62.3pt;width:458.55pt;height:384.55pt;z-index:252036606;mso-position-horizontal-relative:text;mso-position-vertical-relative:text;mso-width-relative:margin;mso-height-relative:margin" coordsize="59817,48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">
                <v:group id="Group 355" o:spid="_x0000_s1174" style="position:absolute;width:58896;height:47828" coordsize="58915,47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group id="Group 308" o:spid="_x0000_s1175" style="position:absolute;width:58915;height:39624" coordsize="58915,39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Picture 431" o:spid="_x0000_s1176" type="#_x0000_t75" alt="Image displaying VIP activity described in text" style="position:absolute;left:5888;top:30274;width:31449;height:9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7DGAAAA3AAAAA8AAABkcnMvZG93bnJldi54bWxEj09rwkAUxO+FfoflFXprNhoRTV2lFItS&#10;8NC0Qo+P7DMJZt/G7OaP394tCD0OM/MbZrUZTS16al1lWcEkikEQ51ZXXCj4+f54WYBwHlljbZkU&#10;XMnBZv34sMJU24G/qM98IQKEXYoKSu+bVEqXl2TQRbYhDt7JtgZ9kG0hdYtDgJtaTuN4Lg1WHBZK&#10;bOi9pPycdUbB4bLbLrPj5zwp+n3ym3WLbtg6pZ6fxrdXEJ5G/x++t/dawSyZwN+ZcATk+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n/sMYAAADcAAAADwAAAAAAAAAAAAAA&#10;AACfAgAAZHJzL2Rvd25yZXYueG1sUEsFBgAAAAAEAAQA9wAAAJIDAAAAAA==&#10;">
                      <v:imagedata r:id="rId72" o:title="Image displaying VIP activity described in text"/>
                      <v:shadow on="t" color="#333" opacity="42598f" origin="-.5,-.5" offset="2.74397mm,2.74397mm"/>
                      <v:path arrowok="t"/>
                    </v:shape>
                    <v:group id="Group 304" o:spid="_x0000_s1177" style="position:absolute;width:58915;height:31819" coordsize="58915,31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oup 20" o:spid="_x0000_s1178" style="position:absolute;width:58915;height:16827" coordsize="58917,16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 423" o:spid="_x0000_s1179" style="position:absolute;left:20265;width:38652;height:16827" coordsize="37615,15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Picture 424" o:spid="_x0000_s1180" type="#_x0000_t75" alt="Image displaying VIP activity described in text" style="position:absolute;width:37615;height:1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YCx7CAAAA3AAAAA8AAABkcnMvZG93bnJldi54bWxEj82KwkAQhO+C7zC0sDedKLJqdBQRdvGy&#10;B38eoMm0STDTEzJtjPv0jiB4LKrqK2q16VylWmpC6dnAeJSAIs68LTk3cD79DOeggiBbrDyTgQcF&#10;2Kz7vRWm1t/5QO1RchUhHFI0UIjUqdYhK8hhGPmaOHoX3ziUKJtc2wbvEe4qPUmSb+2w5LhQYE27&#10;grLr8eYMUL39Pf9frrJ/LLjFefU3o5MY8zXotktQQp18wu/23hqYTqbwOhOPgF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GAsewgAAANwAAAAPAAAAAAAAAAAAAAAAAJ8C&#10;AABkcnMvZG93bnJldi54bWxQSwUGAAAAAAQABAD3AAAAjgMAAAAA&#10;">
                            <v:imagedata r:id="rId73" o:title="Image displaying VIP activity described in text" croptop="3361f" cropbottom="40830f" cropleft="-1f" cropright="36444f"/>
                            <v:shadow on="t" color="#333" opacity="42598f" origin="-.5,-.5" offset="2.74397mm,2.74397mm"/>
                            <v:path arrowok="t"/>
                          </v:shape>
                          <v:rect id="Rectangle 425" o:spid="_x0000_s1181" style="position:absolute;top:3513;width:10275;height:13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pP5McA&#10;AADcAAAADwAAAGRycy9kb3ducmV2LnhtbESPQWvCQBSE74X+h+UVequbBpUS3YRWEDyIVisUb4/s&#10;M0mTfRuyWxP99W5B6HGYmW+YeTaYRpypc5VlBa+jCARxbnXFhYLD1/LlDYTzyBoby6TgQg6y9PFh&#10;jom2Pe/ovPeFCBB2CSoovW8TKV1ekkE3si1x8E62M+iD7AqpO+wD3DQyjqKpNFhxWCixpUVJeb3/&#10;NQqqzcZdtu3xuv75+F73k8/6lG8PSj0/De8zEJ4G/x++t1dawTiewN+ZcARk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T+THAAAA3AAAAA8AAAAAAAAAAAAAAAAAmAIAAGRy&#10;cy9kb3ducmV2LnhtbFBLBQYAAAAABAAEAPUAAACMAwAAAAA=&#10;" fillcolor="#00b050" strokecolor="#9c0" strokeweight="2pt">
                            <v:fill opacity="6682f"/>
                            <v:textbox inset="0,0,0,0"/>
                          </v:rect>
                        </v:group>
                        <v:shape id="Rectangular Callout 12" o:spid="_x0000_s1182" type="#_x0000_t61" style="position:absolute;top:5622;width:17792;height:11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wcIA&#10;AADbAAAADwAAAGRycy9kb3ducmV2LnhtbERP22rCQBB9F/yHZYS+FN00SJHoKqIoLULF6AeM2TGJ&#10;ZmfT7DbGv+8WCr7N4VxntuhMJVpqXGlZwdsoAkGcWV1yruB03AwnIJxH1lhZJgUPcrCY93szTLS9&#10;84Ha1OcihLBLUEHhfZ1I6bKCDLqRrYkDd7GNQR9gk0vd4D2Em0rGUfQuDZYcGgqsaVVQdkt/jILx&#10;Z3e8xa9fvN7tv696247PcmWVehl0yykIT51/iv/dHzrMj+Hvl3C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4DBwgAAANsAAAAPAAAAAAAAAAAAAAAAAJgCAABkcnMvZG93&#10;bnJldi54bWxQSwUGAAAAAAQABAD1AAAAhwMAAAAA&#10;" adj="25400,17012" strokecolor="#7da329" strokeweight="2pt">
                          <v:stroke opacity="32896f"/>
                          <v:textbox inset="0,0,0,0">
                            <w:txbxContent>
                              <w:p w:rsidR="005A7F4D" w:rsidRPr="00E44B6E" w:rsidRDefault="005A7F4D" w:rsidP="00CF4B0C">
                                <w:pPr>
                                  <w:rPr>
                                    <w:sz w:val="18"/>
                                    <w:szCs w:val="18"/>
                                  </w:rPr>
                                </w:pPr>
                                <w:r w:rsidRPr="00CF4B0C">
                                  <w:rPr>
                                    <w:sz w:val="18"/>
                                    <w:szCs w:val="18"/>
                                  </w:rPr>
                                  <w:t xml:space="preserve">If </w:t>
                                </w:r>
                                <w:r>
                                  <w:rPr>
                                    <w:sz w:val="18"/>
                                    <w:szCs w:val="18"/>
                                  </w:rPr>
                                  <w:t xml:space="preserve">you enter a new certifier or edit an offline certifier’s information, and this </w:t>
                                </w:r>
                                <w:r w:rsidRPr="00CF4B0C">
                                  <w:rPr>
                                    <w:sz w:val="18"/>
                                    <w:szCs w:val="18"/>
                                  </w:rPr>
                                  <w:t xml:space="preserve">should be a permanent change to the pick list, mark the checkbox </w:t>
                                </w:r>
                                <w:r w:rsidRPr="00CF4B0C">
                                  <w:rPr>
                                    <w:b/>
                                    <w:sz w:val="18"/>
                                    <w:szCs w:val="18"/>
                                  </w:rPr>
                                  <w:t>Update certifier info and flag for database change.</w:t>
                                </w:r>
                              </w:p>
                            </w:txbxContent>
                          </v:textbox>
                        </v:shape>
                      </v:group>
                      <v:group id="Group 426" o:spid="_x0000_s1183" style="position:absolute;left:3625;top:15973;width:53137;height:15850" coordorigin="-25042,-635" coordsize="58316,17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shape id="Picture 427" o:spid="_x0000_s1184" type="#_x0000_t75" alt="Image displaying VIP activity described in text" style="position:absolute;left:-2751;top:-635;width:27687;height:1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K7LjHAAAA3AAAAA8AAABkcnMvZG93bnJldi54bWxEj0FrwkAUhO+F/oflFXopdVMRW6JrKAGh&#10;Yg9qPZjbI/uaLM2+jdlVY3+9Kwgeh5n5hplmvW3EkTpvHCt4GyQgiEunDVcKtj/z1w8QPiBrbByT&#10;gjN5yGaPD1NMtTvxmo6bUIkIYZ+igjqENpXSlzVZ9APXEkfv13UWQ5RdJXWHpwi3jRwmyVhaNBwX&#10;amwpr6n82xysgtxtC7v/N9+md+eXxW5ZrOS6UOr5qf+cgAjUh3v41v7SCkbDd7ieiUdAz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IK7LjHAAAA3AAAAA8AAAAAAAAAAAAA&#10;AAAAnwIAAGRycy9kb3ducmV2LnhtbFBLBQYAAAAABAAEAPcAAACTAwAAAAA=&#10;">
                          <v:imagedata r:id="rId74" o:title="Image displaying VIP activity described in text" croptop="44099f" cropbottom="4481f" cropright="46620f"/>
                          <v:shadow on="t" color="#333" opacity="42598f" origin="-.5,-.5" offset="2.74397mm,2.74397mm"/>
                          <v:path arrowok="t"/>
                        </v:shape>
                        <v:shape id="Picture 428" o:spid="_x0000_s1185" type="#_x0000_t75" alt="Image displaying VIP activity described in text" style="position:absolute;left:8693;top:2696;width:24581;height:14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3Y/AAAAA3AAAAA8AAABkcnMvZG93bnJldi54bWxET0tuwjAQ3VfiDtZU6q445VOhgEFQKags&#10;oT3ANB5ii3gcYieE29cLJJZP77/aDK4WPbXBelbwMc5AEJdeW64U/P4U7wsQISJrrD2TgjsF2KxH&#10;LyvMtb/xkfpTrEQK4ZCjAhNjk0sZSkMOw9g3xIk7+9ZhTLCtpG7xlsJdLSdZ9ikdWk4NBhv6MlRe&#10;Tp1T8NfbqS2mZl9cu90idmF+ONtGqbfXYbsEEWmIT/HD/a0VzCZpbTqTjoB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Pdj8AAAADcAAAADwAAAAAAAAAAAAAAAACfAgAA&#10;ZHJzL2Rvd25yZXYueG1sUEsFBgAAAAAEAAQA9wAAAIwDAAAAAA==&#10;" stroked="t" strokecolor="white">
                          <v:imagedata r:id="rId75" o:title="Image displaying VIP activity described in text" croptop="44572f" cropbottom="4666f" cropleft="-1f" cropright="48838f"/>
                          <v:shadow on="t" color="#333" opacity="42598f" origin="-.5,-.5" offset="2.74397mm,2.74397mm"/>
                          <v:path arrowok="t"/>
                        </v:shape>
                        <v:shape id="Rectangular Callout 429" o:spid="_x0000_s1186" type="#_x0000_t61" style="position:absolute;left:-25042;top:4167;width:21864;height:7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uph8YA&#10;AADcAAAADwAAAGRycy9kb3ducmV2LnhtbESPQUvDQBSE7wX/w/IEb+3GWETTbkJpUUSh0iq0x0f2&#10;NYnNvg27a5r667uC4HGYmW+YeTGYVvTkfGNZwe0kAUFcWt1wpeDz42n8AMIHZI2tZVJwJg9FfjWa&#10;Y6btiTfUb0MlIoR9hgrqELpMSl/WZNBPbEccvYN1BkOUrpLa4SnCTSvTJLmXBhuOCzV2tKypPG6/&#10;jYKdDvy2Se/k8+uXXp3d/t2uf3qlbq6HxQxEoCH8h//aL1rBNH2E3zPxCMj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uph8YAAADcAAAADwAAAAAAAAAAAAAAAACYAgAAZHJz&#10;L2Rvd25yZXYueG1sUEsFBgAAAAAEAAQA9QAAAIsDAAAAAA==&#10;" adj="34572,12717" strokecolor="#7da329" strokeweight="2pt">
                          <v:stroke opacity="32896f"/>
                          <v:textbox inset="0,0,0,0">
                            <w:txbxContent>
                              <w:p w:rsidR="005A7F4D" w:rsidRPr="007C0A44" w:rsidRDefault="005A7F4D" w:rsidP="004F535F">
                                <w:pPr>
                                  <w:rPr>
                                    <w:sz w:val="18"/>
                                  </w:rPr>
                                </w:pPr>
                                <w:r w:rsidRPr="007C0A44">
                                  <w:rPr>
                                    <w:sz w:val="18"/>
                                  </w:rPr>
                                  <w:t xml:space="preserve">If the certifier does not know the primary provider, but the informant does; confer with the certifier </w:t>
                                </w:r>
                                <w:r>
                                  <w:rPr>
                                    <w:sz w:val="18"/>
                                  </w:rPr>
                                  <w:t xml:space="preserve">whether </w:t>
                                </w:r>
                                <w:r w:rsidRPr="007C0A44">
                                  <w:rPr>
                                    <w:sz w:val="18"/>
                                  </w:rPr>
                                  <w:t>to add it.</w:t>
                                </w:r>
                              </w:p>
                            </w:txbxContent>
                          </v:textbox>
                        </v:shape>
                      </v:group>
                    </v:group>
                  </v:group>
                  <v:group id="Group 335" o:spid="_x0000_s1187" style="position:absolute;left:7429;top:34305;width:41735;height:13525" coordorigin="-16002,967" coordsize="41735,13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Picture 433" o:spid="_x0000_s1188" type="#_x0000_t75" alt="Image displaying VIP activity described in text" style="position:absolute;left:-4175;top:967;width:29908;height:1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QAvEAAAA3AAAAA8AAABkcnMvZG93bnJldi54bWxEj1FrwjAUhd+F/Ydwhb1p6hSV2ihjbDAY&#10;DGz9AZfm2pY2NyHJbN2vXwaDPR7OOd/hFKfJDOJGPnSWFayWGQji2uqOGwWX6m2xBxEissbBMim4&#10;U4DT8WFWYK7tyGe6lbERCcIhRwVtjC6XMtQtGQxL64iTd7XeYEzSN1J7HBPcDPIpy7bSYMdpoUVH&#10;Ly3VffllFLhs7K/o5O7787Ws/KZEef9ApR7n0/MBRKQp/of/2u9awWa9ht8z6QjI4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dQAvEAAAA3AAAAA8AAAAAAAAAAAAAAAAA&#10;nwIAAGRycy9kb3ducmV2LnhtbFBLBQYAAAAABAAEAPcAAACQAwAAAAA=&#10;" stroked="t" strokecolor="white [3212]">
                      <v:imagedata r:id="rId76" o:title="Image displaying VIP activity described in text"/>
                      <v:shadow on="t" color="#333" opacity="42598f" origin="-.5,-.5" offset="2.74397mm,2.74397mm"/>
                      <v:path arrowok="t"/>
                    </v:shape>
                    <v:shape id="Picture 432" o:spid="_x0000_s1189" type="#_x0000_t75" alt="Image displaying VIP activity described in text" style="position:absolute;left:-16002;top:7542;width:29908;height: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DnzFAAAA3AAAAA8AAABkcnMvZG93bnJldi54bWxEj9FqAjEURN8L/kO4Ql+KZmul6NYoIgiF&#10;aqHWD7hurrtbNzchSXfXvzdCoY/DzJxhFqveNKIlH2rLCp7HGQjiwuqaSwXH7+1oBiJEZI2NZVJw&#10;pQCr5eBhgbm2HX9Re4ilSBAOOSqoYnS5lKGoyGAYW0ecvLP1BmOSvpTaY5fgppGTLHuVBmtOCxU6&#10;2lRUXA6/RkGcuafPj8116+rTj5m3573fdXulHof9+g1EpD7+h//a71rB9GUC9zPp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g58xQAAANwAAAAPAAAAAAAAAAAAAAAA&#10;AJ8CAABkcnMvZG93bnJldi54bWxQSwUGAAAAAAQABAD3AAAAkQMAAAAA&#10;" stroked="t" strokecolor="white [3212]">
                      <v:imagedata r:id="rId77" o:title="Image displaying VIP activity described in text"/>
                      <v:shadow on="t" color="#333" opacity="42598f" origin="-.5,-.5" offset="2.74397mm,2.74397mm"/>
                      <v:path arrowok="t"/>
                    </v:shape>
                  </v:group>
                </v:group>
                <v:shape id="Rectangular Callout 63" o:spid="_x0000_s1190" type="#_x0000_t61" style="position:absolute;left:48006;top:38522;width:11811;height:10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GfsUA&#10;AADbAAAADwAAAGRycy9kb3ducmV2LnhtbESPW2sCMRSE34X+h3AKfatZLayybhQRenkoVFcFfTts&#10;zl5wc7IkqW7/fVMo+DjMzDdMvhpMJ67kfGtZwWScgCAurW65VnDYvz7PQfiArLGzTAp+yMNq+TDK&#10;MdP2xju6FqEWEcI+QwVNCH0mpS8bMujHtieOXmWdwRClq6V2eItw08lpkqTSYMtxocGeNg2Vl+Lb&#10;KPhK7ZQ352M725+cfN9Wb5+hM0o9PQ7rBYhAQ7iH/9sfWkH6An9f4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Z+xQAAANsAAAAPAAAAAAAAAAAAAAAAAJgCAABkcnMv&#10;ZG93bnJldi54bWxQSwUGAAAAAAQABAD1AAAAigMAAAAA&#10;" adj="-22742,12076" strokecolor="#7da329" strokeweight="2pt">
                  <v:stroke opacity="32896f"/>
                  <v:textbox inset=".72pt,.72pt,.72pt,.72pt">
                    <w:txbxContent>
                      <w:p w:rsidR="005A7F4D" w:rsidRPr="007C0A44" w:rsidRDefault="005A7F4D" w:rsidP="00800355">
                        <w:pPr>
                          <w:rPr>
                            <w:sz w:val="18"/>
                          </w:rPr>
                        </w:pPr>
                        <w:r>
                          <w:rPr>
                            <w:sz w:val="18"/>
                          </w:rPr>
                          <w:t>Certifiers may use military (24-hour) time.  EDRS will convert this to AM/PM for printing on the death certificate.</w:t>
                        </w:r>
                      </w:p>
                    </w:txbxContent>
                  </v:textbox>
                </v:shape>
                <w10:wrap type="square"/>
              </v:group>
            </w:pict>
          </mc:Fallback>
        </mc:AlternateContent>
      </w:r>
      <w:r w:rsidR="002E5F61" w:rsidRPr="00433BA5">
        <w:rPr>
          <w:rStyle w:val="IntenseEmphasis"/>
        </w:rPr>
        <w:t>For online certifiers entering their own data</w:t>
      </w:r>
      <w:r w:rsidR="002E5F61" w:rsidRPr="002E5F61">
        <w:rPr>
          <w:rFonts w:ascii="Calibri" w:eastAsia="Calibri" w:hAnsi="Calibri" w:cs="Times New Roman"/>
        </w:rPr>
        <w:t>, EDRS will auto-populate name, title, license number, phone and fax number, and address. You will not enter or change this information.</w:t>
      </w:r>
    </w:p>
    <w:p w:rsidR="009B13F3" w:rsidRDefault="009B13F3" w:rsidP="009B13F3">
      <w:pPr>
        <w:rPr>
          <w:rFonts w:ascii="Calibri" w:eastAsia="Calibri" w:hAnsi="Calibri" w:cs="Times New Roman"/>
        </w:rPr>
      </w:pPr>
      <w:r w:rsidRPr="009B13F3">
        <w:rPr>
          <w:rStyle w:val="IntenseEmphasis"/>
        </w:rPr>
        <w:t>Finish and Save.</w:t>
      </w:r>
      <w:r>
        <w:rPr>
          <w:rFonts w:ascii="Calibri" w:eastAsia="Calibri" w:hAnsi="Calibri" w:cs="Times New Roman"/>
        </w:rPr>
        <w:t xml:space="preserve"> After completing </w:t>
      </w:r>
      <w:r w:rsidR="00EC1D52" w:rsidRPr="00EC1D52">
        <w:rPr>
          <w:rFonts w:ascii="Calibri" w:eastAsia="Calibri" w:hAnsi="Calibri" w:cs="Times New Roman"/>
          <w:b/>
        </w:rPr>
        <w:t>Tab 9</w:t>
      </w:r>
      <w:r>
        <w:rPr>
          <w:rFonts w:ascii="Calibri" w:eastAsia="Calibri" w:hAnsi="Calibri" w:cs="Times New Roman"/>
        </w:rPr>
        <w:t xml:space="preserve">, </w:t>
      </w:r>
      <w:r w:rsidRPr="00BD7840">
        <w:rPr>
          <w:rFonts w:ascii="Calibri" w:eastAsia="Calibri" w:hAnsi="Calibri" w:cs="Times New Roman"/>
          <w:b/>
        </w:rPr>
        <w:t>Finish</w:t>
      </w:r>
      <w:r w:rsidRPr="004F535F">
        <w:rPr>
          <w:rFonts w:ascii="Calibri" w:eastAsia="Calibri" w:hAnsi="Calibri" w:cs="Times New Roman"/>
        </w:rPr>
        <w:t xml:space="preserve"> and </w:t>
      </w:r>
      <w:r w:rsidRPr="00BD7840">
        <w:rPr>
          <w:rFonts w:ascii="Calibri" w:eastAsia="Calibri" w:hAnsi="Calibri" w:cs="Times New Roman"/>
          <w:b/>
        </w:rPr>
        <w:t>Save</w:t>
      </w:r>
      <w:r>
        <w:rPr>
          <w:rFonts w:ascii="Calibri" w:eastAsia="Calibri" w:hAnsi="Calibri" w:cs="Times New Roman"/>
        </w:rPr>
        <w:t xml:space="preserve"> </w:t>
      </w:r>
      <w:r w:rsidRPr="00BD7840">
        <w:rPr>
          <w:rFonts w:ascii="Calibri" w:eastAsia="Calibri" w:hAnsi="Calibri" w:cs="Times New Roman"/>
          <w:b/>
        </w:rPr>
        <w:t>(as Pending)</w:t>
      </w:r>
      <w:r>
        <w:rPr>
          <w:rFonts w:ascii="Calibri" w:eastAsia="Calibri" w:hAnsi="Calibri" w:cs="Times New Roman"/>
        </w:rPr>
        <w:t>.  You must finish and save</w:t>
      </w:r>
      <w:r w:rsidRPr="004F535F">
        <w:rPr>
          <w:rFonts w:ascii="Calibri" w:eastAsia="Calibri" w:hAnsi="Calibri" w:cs="Times New Roman"/>
        </w:rPr>
        <w:t xml:space="preserve"> prior to </w:t>
      </w:r>
      <w:r>
        <w:rPr>
          <w:rFonts w:ascii="Calibri" w:eastAsia="Calibri" w:hAnsi="Calibri" w:cs="Times New Roman"/>
        </w:rPr>
        <w:t>printing/sending an attestation form, entering date signed, and c</w:t>
      </w:r>
      <w:r w:rsidRPr="004F535F">
        <w:rPr>
          <w:rFonts w:ascii="Calibri" w:eastAsia="Calibri" w:hAnsi="Calibri" w:cs="Times New Roman"/>
        </w:rPr>
        <w:t>ertifying on the Records Actions</w:t>
      </w:r>
      <w:r>
        <w:rPr>
          <w:rFonts w:ascii="Calibri" w:eastAsia="Calibri" w:hAnsi="Calibri" w:cs="Times New Roman"/>
        </w:rPr>
        <w:t xml:space="preserve"> tab</w:t>
      </w:r>
      <w:r w:rsidRPr="004F535F">
        <w:rPr>
          <w:rFonts w:ascii="Calibri" w:eastAsia="Calibri" w:hAnsi="Calibri" w:cs="Times New Roman"/>
        </w:rPr>
        <w:t>.  Both steps are necessary before you may certify the record.  (The VIP system needs to validate all screens before it determines that it is ready to certify.)</w:t>
      </w:r>
    </w:p>
    <w:p w:rsidR="009B13F3" w:rsidRPr="004F535F" w:rsidRDefault="009B13F3" w:rsidP="009B13F3">
      <w:pPr>
        <w:numPr>
          <w:ilvl w:val="0"/>
          <w:numId w:val="19"/>
        </w:numPr>
        <w:contextualSpacing/>
        <w:rPr>
          <w:rFonts w:ascii="Calibri" w:eastAsia="Calibri" w:hAnsi="Calibri" w:cs="Times New Roman"/>
        </w:rPr>
      </w:pPr>
      <w:r w:rsidRPr="004F535F">
        <w:rPr>
          <w:rFonts w:ascii="Calibri" w:eastAsia="Calibri" w:hAnsi="Calibri" w:cs="Times New Roman"/>
          <w:noProof/>
        </w:rPr>
        <w:drawing>
          <wp:anchor distT="0" distB="0" distL="114300" distR="114300" simplePos="0" relativeHeight="252040702" behindDoc="1" locked="0" layoutInCell="1" allowOverlap="1" wp14:anchorId="6660FF3E" wp14:editId="322CEAA8">
            <wp:simplePos x="0" y="0"/>
            <wp:positionH relativeFrom="column">
              <wp:posOffset>2449195</wp:posOffset>
            </wp:positionH>
            <wp:positionV relativeFrom="paragraph">
              <wp:posOffset>81280</wp:posOffset>
            </wp:positionV>
            <wp:extent cx="3124200" cy="234315"/>
            <wp:effectExtent l="171450" t="171450" r="342900" b="356235"/>
            <wp:wrapTight wrapText="bothSides">
              <wp:wrapPolygon edited="0">
                <wp:start x="1054" y="-15805"/>
                <wp:lineTo x="-1054" y="-12293"/>
                <wp:lineTo x="-1185" y="28098"/>
                <wp:lineTo x="-132" y="43902"/>
                <wp:lineTo x="1054" y="52683"/>
                <wp:lineTo x="21732" y="52683"/>
                <wp:lineTo x="23049" y="43902"/>
                <wp:lineTo x="23839" y="17561"/>
                <wp:lineTo x="23839" y="10537"/>
                <wp:lineTo x="22127" y="-12293"/>
                <wp:lineTo x="21732" y="-15805"/>
                <wp:lineTo x="1054" y="-15805"/>
              </wp:wrapPolygon>
            </wp:wrapTight>
            <wp:docPr id="347" name="Picture 347" descr="Buttons are displayed, including: Previous, Finish,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124200" cy="2343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F535F">
        <w:rPr>
          <w:rFonts w:ascii="Calibri" w:eastAsia="Calibri" w:hAnsi="Calibri" w:cs="Times New Roman"/>
        </w:rPr>
        <w:t xml:space="preserve">Click </w:t>
      </w:r>
      <w:r w:rsidRPr="004F535F">
        <w:rPr>
          <w:rFonts w:ascii="Calibri" w:eastAsia="Calibri" w:hAnsi="Calibri" w:cs="Times New Roman"/>
          <w:b/>
        </w:rPr>
        <w:t>Finish</w:t>
      </w:r>
      <w:r w:rsidRPr="004F535F">
        <w:rPr>
          <w:rFonts w:ascii="Calibri" w:eastAsia="Calibri" w:hAnsi="Calibri" w:cs="Times New Roman"/>
        </w:rPr>
        <w:t xml:space="preserve"> at the bottom of the tab you are working on.  </w:t>
      </w:r>
    </w:p>
    <w:p w:rsidR="009B13F3" w:rsidRPr="002E5F61" w:rsidRDefault="009B13F3" w:rsidP="009B13F3">
      <w:pPr>
        <w:numPr>
          <w:ilvl w:val="0"/>
          <w:numId w:val="19"/>
        </w:numPr>
        <w:contextualSpacing/>
        <w:rPr>
          <w:rFonts w:ascii="Calibri" w:eastAsia="Calibri" w:hAnsi="Calibri" w:cs="Times New Roman"/>
        </w:rPr>
      </w:pPr>
      <w:r w:rsidRPr="002E5F61">
        <w:rPr>
          <w:rFonts w:ascii="Calibri" w:eastAsia="Calibri" w:hAnsi="Calibri" w:cs="Times New Roman"/>
        </w:rPr>
        <w:t xml:space="preserve">You will then review the </w:t>
      </w:r>
      <w:r w:rsidRPr="00EC1D52">
        <w:rPr>
          <w:rFonts w:ascii="Calibri" w:eastAsia="Calibri" w:hAnsi="Calibri" w:cs="Times New Roman"/>
          <w:b/>
        </w:rPr>
        <w:t>VIPS Warning page</w:t>
      </w:r>
      <w:r w:rsidRPr="002E5F61">
        <w:rPr>
          <w:rFonts w:ascii="Calibri" w:eastAsia="Calibri" w:hAnsi="Calibri" w:cs="Times New Roman"/>
        </w:rPr>
        <w:t xml:space="preserve">. Prior to printing/faxing an attestation form, or certifying the record for an offline certifier, only three fields </w:t>
      </w:r>
      <w:r>
        <w:rPr>
          <w:rFonts w:ascii="Calibri" w:eastAsia="Calibri" w:hAnsi="Calibri" w:cs="Times New Roman"/>
        </w:rPr>
        <w:t xml:space="preserve">in the Medical Info section </w:t>
      </w:r>
      <w:r w:rsidR="003E1802" w:rsidRPr="00EC1D52">
        <w:rPr>
          <w:rFonts w:ascii="Calibri" w:eastAsia="Calibri" w:hAnsi="Calibri" w:cs="Times New Roman"/>
        </w:rPr>
        <w:t>will</w:t>
      </w:r>
      <w:r w:rsidRPr="002E5F61">
        <w:rPr>
          <w:rFonts w:ascii="Calibri" w:eastAsia="Calibri" w:hAnsi="Calibri" w:cs="Times New Roman"/>
        </w:rPr>
        <w:t xml:space="preserve"> </w:t>
      </w:r>
      <w:r w:rsidR="00EC1D52">
        <w:rPr>
          <w:rFonts w:ascii="Calibri" w:eastAsia="Calibri" w:hAnsi="Calibri" w:cs="Times New Roman"/>
        </w:rPr>
        <w:t xml:space="preserve">and </w:t>
      </w:r>
      <w:r w:rsidR="00EC1D52" w:rsidRPr="00EC1D52">
        <w:rPr>
          <w:rFonts w:ascii="Calibri" w:eastAsia="Calibri" w:hAnsi="Calibri" w:cs="Times New Roman"/>
          <w:u w:val="single"/>
        </w:rPr>
        <w:t>should</w:t>
      </w:r>
      <w:r w:rsidR="00EC1D52">
        <w:rPr>
          <w:rFonts w:ascii="Calibri" w:eastAsia="Calibri" w:hAnsi="Calibri" w:cs="Times New Roman"/>
        </w:rPr>
        <w:t xml:space="preserve"> </w:t>
      </w:r>
      <w:r w:rsidRPr="002E5F61">
        <w:rPr>
          <w:rFonts w:ascii="Calibri" w:eastAsia="Calibri" w:hAnsi="Calibri" w:cs="Times New Roman"/>
        </w:rPr>
        <w:t>still be “incomplete;”</w:t>
      </w:r>
      <w:r w:rsidRPr="002E5F61">
        <w:t xml:space="preserve"> </w:t>
      </w:r>
      <w:r w:rsidRPr="00EC1D52">
        <w:rPr>
          <w:rFonts w:ascii="Calibri" w:eastAsia="Calibri" w:hAnsi="Calibri" w:cs="Times New Roman"/>
          <w:b/>
        </w:rPr>
        <w:t>Physician Certifying Info - date signed</w:t>
      </w:r>
      <w:r w:rsidRPr="002E5F61">
        <w:rPr>
          <w:rFonts w:ascii="Calibri" w:eastAsia="Calibri" w:hAnsi="Calibri" w:cs="Times New Roman"/>
        </w:rPr>
        <w:t xml:space="preserve">, </w:t>
      </w:r>
      <w:r w:rsidRPr="00EC1D52">
        <w:rPr>
          <w:rFonts w:ascii="Calibri" w:eastAsia="Calibri" w:hAnsi="Calibri" w:cs="Times New Roman"/>
          <w:b/>
        </w:rPr>
        <w:t>Medical Info - Ready to certify</w:t>
      </w:r>
      <w:r w:rsidRPr="002E5F61">
        <w:rPr>
          <w:rFonts w:ascii="Calibri" w:eastAsia="Calibri" w:hAnsi="Calibri" w:cs="Times New Roman"/>
        </w:rPr>
        <w:t xml:space="preserve">, and </w:t>
      </w:r>
      <w:r w:rsidRPr="00EC1D52">
        <w:rPr>
          <w:rFonts w:ascii="Calibri" w:eastAsia="Calibri" w:hAnsi="Calibri" w:cs="Times New Roman"/>
          <w:b/>
        </w:rPr>
        <w:t>Certify</w:t>
      </w:r>
      <w:r>
        <w:rPr>
          <w:rFonts w:ascii="Calibri" w:eastAsia="Calibri" w:hAnsi="Calibri" w:cs="Times New Roman"/>
        </w:rPr>
        <w:t>. If there are other fields listed in the medical portion, you may click on the hyperlink to return to the appropriate tab to complete.</w:t>
      </w:r>
    </w:p>
    <w:p w:rsidR="009B13F3" w:rsidRPr="009B13F3" w:rsidRDefault="009B13F3" w:rsidP="009B13F3">
      <w:pPr>
        <w:numPr>
          <w:ilvl w:val="0"/>
          <w:numId w:val="19"/>
        </w:numPr>
        <w:contextualSpacing/>
        <w:rPr>
          <w:rFonts w:ascii="Calibri" w:eastAsia="Calibri" w:hAnsi="Calibri" w:cs="Times New Roman"/>
        </w:rPr>
      </w:pPr>
      <w:r w:rsidRPr="009B13F3">
        <w:rPr>
          <w:rFonts w:ascii="Calibri" w:eastAsia="Calibri" w:hAnsi="Calibri" w:cs="Times New Roman"/>
        </w:rPr>
        <w:t xml:space="preserve">Click on the </w:t>
      </w:r>
      <w:r w:rsidRPr="009B13F3">
        <w:rPr>
          <w:rFonts w:ascii="Calibri" w:eastAsia="Calibri" w:hAnsi="Calibri" w:cs="Times New Roman"/>
          <w:b/>
        </w:rPr>
        <w:t>Save (as Pending)</w:t>
      </w:r>
      <w:r w:rsidRPr="009B13F3">
        <w:rPr>
          <w:rFonts w:ascii="Calibri" w:eastAsia="Calibri" w:hAnsi="Calibri" w:cs="Times New Roman"/>
        </w:rPr>
        <w:t xml:space="preserve"> but</w:t>
      </w:r>
      <w:r w:rsidR="00EC1D52">
        <w:rPr>
          <w:rFonts w:ascii="Calibri" w:eastAsia="Calibri" w:hAnsi="Calibri" w:cs="Times New Roman"/>
        </w:rPr>
        <w:t xml:space="preserve">ton.  Next, you will be on the </w:t>
      </w:r>
      <w:r w:rsidRPr="00EC1D52">
        <w:rPr>
          <w:rFonts w:ascii="Calibri" w:eastAsia="Calibri" w:hAnsi="Calibri" w:cs="Times New Roman"/>
          <w:b/>
        </w:rPr>
        <w:t>Successful Transaction</w:t>
      </w:r>
      <w:r w:rsidRPr="009B13F3">
        <w:rPr>
          <w:rFonts w:ascii="Calibri" w:eastAsia="Calibri" w:hAnsi="Calibri" w:cs="Times New Roman"/>
        </w:rPr>
        <w:t xml:space="preserve"> page, where </w:t>
      </w:r>
      <w:r>
        <w:rPr>
          <w:rFonts w:ascii="Calibri" w:eastAsia="Calibri" w:hAnsi="Calibri" w:cs="Times New Roman"/>
        </w:rPr>
        <w:t xml:space="preserve">you may </w:t>
      </w:r>
      <w:r w:rsidRPr="009B13F3">
        <w:rPr>
          <w:rFonts w:ascii="Calibri" w:eastAsia="Calibri" w:hAnsi="Calibri" w:cs="Times New Roman"/>
          <w:b/>
        </w:rPr>
        <w:t>Return to Record</w:t>
      </w:r>
      <w:r>
        <w:rPr>
          <w:rFonts w:ascii="Calibri" w:eastAsia="Calibri" w:hAnsi="Calibri" w:cs="Times New Roman"/>
        </w:rPr>
        <w:t xml:space="preserve"> </w:t>
      </w:r>
      <w:r w:rsidR="003E1802">
        <w:rPr>
          <w:rFonts w:ascii="Calibri" w:eastAsia="Calibri" w:hAnsi="Calibri" w:cs="Times New Roman"/>
        </w:rPr>
        <w:t>to mark that the record is ready to certify (see Records Actions</w:t>
      </w:r>
      <w:r w:rsidR="0072057E">
        <w:rPr>
          <w:rFonts w:ascii="Calibri" w:eastAsia="Calibri" w:hAnsi="Calibri" w:cs="Times New Roman"/>
        </w:rPr>
        <w:t>, Part 2</w:t>
      </w:r>
      <w:r w:rsidR="003E1802">
        <w:rPr>
          <w:rFonts w:ascii="Calibri" w:eastAsia="Calibri" w:hAnsi="Calibri" w:cs="Times New Roman"/>
        </w:rPr>
        <w:t xml:space="preserve"> section)</w:t>
      </w:r>
      <w:r>
        <w:rPr>
          <w:rFonts w:ascii="Calibri" w:eastAsia="Calibri" w:hAnsi="Calibri" w:cs="Times New Roman"/>
        </w:rPr>
        <w:t xml:space="preserve">. </w:t>
      </w:r>
    </w:p>
    <w:p w:rsidR="007C0A44" w:rsidRDefault="007C0A44" w:rsidP="007C0A44">
      <w:pPr>
        <w:pStyle w:val="Heading4"/>
      </w:pPr>
      <w:r>
        <w:t>Selected Field Notes:</w:t>
      </w:r>
    </w:p>
    <w:tbl>
      <w:tblPr>
        <w:tblStyle w:val="TableGrid"/>
        <w:tblW w:w="9180" w:type="dxa"/>
        <w:tblCellSpacing w:w="7" w:type="dxa"/>
        <w:tblBorders>
          <w:top w:val="none" w:sz="0" w:space="0" w:color="auto"/>
          <w:left w:val="none" w:sz="0" w:space="0" w:color="auto"/>
          <w:bottom w:val="none" w:sz="0" w:space="0" w:color="auto"/>
          <w:right w:val="none" w:sz="0" w:space="0" w:color="auto"/>
          <w:insideH w:val="single" w:sz="4" w:space="0" w:color="DFDCB7" w:themeColor="background2"/>
          <w:insideV w:val="none" w:sz="0" w:space="0" w:color="auto"/>
        </w:tblBorders>
        <w:tblCellMar>
          <w:left w:w="115" w:type="dxa"/>
          <w:right w:w="115" w:type="dxa"/>
        </w:tblCellMar>
        <w:tblLook w:val="04A0" w:firstRow="1" w:lastRow="0" w:firstColumn="1" w:lastColumn="0" w:noHBand="0" w:noVBand="1"/>
        <w:tblDescription w:val="selected field notes"/>
      </w:tblPr>
      <w:tblGrid>
        <w:gridCol w:w="1826"/>
        <w:gridCol w:w="7354"/>
      </w:tblGrid>
      <w:tr w:rsidR="007C0A44" w:rsidRPr="006354D4" w:rsidTr="0037742C">
        <w:trPr>
          <w:tblCellSpacing w:w="7" w:type="dxa"/>
        </w:trPr>
        <w:tc>
          <w:tcPr>
            <w:tcW w:w="1805" w:type="dxa"/>
          </w:tcPr>
          <w:p w:rsidR="007C0A44" w:rsidRPr="006354D4" w:rsidRDefault="007C0A44" w:rsidP="00800355">
            <w:pPr>
              <w:rPr>
                <w:rFonts w:ascii="Calibri" w:eastAsia="Calibri" w:hAnsi="Calibri" w:cs="Times New Roman"/>
                <w:b/>
                <w:bCs/>
                <w:i/>
                <w:iCs/>
                <w:color w:val="FFFFFF" w:themeColor="background1"/>
                <w:sz w:val="4"/>
              </w:rPr>
            </w:pPr>
            <w:proofErr w:type="spellStart"/>
            <w:r w:rsidRPr="006354D4">
              <w:rPr>
                <w:rFonts w:ascii="Calibri" w:eastAsia="Calibri" w:hAnsi="Calibri" w:cs="Times New Roman"/>
                <w:b/>
                <w:bCs/>
                <w:i/>
                <w:iCs/>
                <w:color w:val="FFFFFF" w:themeColor="background1"/>
                <w:sz w:val="4"/>
              </w:rPr>
              <w:t>ield</w:t>
            </w:r>
            <w:proofErr w:type="spellEnd"/>
            <w:r w:rsidRPr="006354D4">
              <w:rPr>
                <w:rFonts w:ascii="Calibri" w:eastAsia="Calibri" w:hAnsi="Calibri" w:cs="Times New Roman"/>
                <w:b/>
                <w:bCs/>
                <w:i/>
                <w:iCs/>
                <w:color w:val="FFFFFF" w:themeColor="background1"/>
                <w:sz w:val="4"/>
              </w:rPr>
              <w:tab/>
            </w:r>
          </w:p>
        </w:tc>
        <w:tc>
          <w:tcPr>
            <w:tcW w:w="7333" w:type="dxa"/>
          </w:tcPr>
          <w:p w:rsidR="007C0A44" w:rsidRPr="006354D4" w:rsidRDefault="007C0A44" w:rsidP="00800355">
            <w:pPr>
              <w:rPr>
                <w:rFonts w:ascii="Calibri" w:eastAsia="Calibri" w:hAnsi="Calibri" w:cs="Times New Roman"/>
                <w:color w:val="FFFFFF" w:themeColor="background1"/>
                <w:sz w:val="4"/>
              </w:rPr>
            </w:pPr>
            <w:r w:rsidRPr="006354D4">
              <w:rPr>
                <w:rFonts w:ascii="Calibri" w:eastAsia="Calibri" w:hAnsi="Calibri" w:cs="Times New Roman"/>
                <w:b/>
                <w:bCs/>
                <w:i/>
                <w:iCs/>
                <w:color w:val="FFFFFF" w:themeColor="background1"/>
                <w:sz w:val="4"/>
              </w:rPr>
              <w:t>Description</w:t>
            </w:r>
          </w:p>
        </w:tc>
      </w:tr>
      <w:tr w:rsidR="007C0A44" w:rsidRPr="006354D4" w:rsidTr="0037742C">
        <w:trPr>
          <w:tblCellSpacing w:w="7" w:type="dxa"/>
        </w:trPr>
        <w:tc>
          <w:tcPr>
            <w:tcW w:w="1805" w:type="dxa"/>
          </w:tcPr>
          <w:p w:rsidR="007C0A44" w:rsidRPr="006354D4" w:rsidRDefault="007C0A44"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Certifier Designation</w:t>
            </w:r>
          </w:p>
        </w:tc>
        <w:tc>
          <w:tcPr>
            <w:tcW w:w="7333" w:type="dxa"/>
          </w:tcPr>
          <w:p w:rsidR="007C0A44" w:rsidRPr="006354D4" w:rsidRDefault="007C0A44" w:rsidP="00800355">
            <w:pPr>
              <w:rPr>
                <w:rFonts w:ascii="Calibri" w:eastAsia="Calibri" w:hAnsi="Calibri" w:cs="Times New Roman"/>
                <w:sz w:val="20"/>
              </w:rPr>
            </w:pPr>
            <w:r w:rsidRPr="007C0A44">
              <w:rPr>
                <w:rFonts w:ascii="Calibri" w:eastAsia="Calibri" w:hAnsi="Calibri" w:cs="Times New Roman"/>
                <w:sz w:val="20"/>
              </w:rPr>
              <w:t>Enter the Certifier designation as listed on the Certifier Worksheet (or through another means of information transmittal). A provider that pronounced death or was in attendance at the time of death, but were not part of the decedent’s own health care team, should select “Certifier in Attendance at Time of Death” (Physicians) or “Nurse Practitioner in Attendance at the Time of Death.” Otherwise, the certifier should choose either Physician (or Nurse Practitioner) in Charge of Patient’s Care.</w:t>
            </w:r>
          </w:p>
        </w:tc>
      </w:tr>
      <w:tr w:rsidR="007C0A44" w:rsidRPr="006354D4" w:rsidTr="0037742C">
        <w:trPr>
          <w:tblCellSpacing w:w="7" w:type="dxa"/>
        </w:trPr>
        <w:tc>
          <w:tcPr>
            <w:tcW w:w="1805" w:type="dxa"/>
          </w:tcPr>
          <w:p w:rsidR="007C0A44" w:rsidRPr="006354D4" w:rsidRDefault="0085420B"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Physician in Charge of Patient’s Care</w:t>
            </w:r>
          </w:p>
        </w:tc>
        <w:tc>
          <w:tcPr>
            <w:tcW w:w="7333" w:type="dxa"/>
          </w:tcPr>
          <w:p w:rsidR="007C0A44" w:rsidRPr="006354D4" w:rsidRDefault="0085420B" w:rsidP="0085420B">
            <w:pPr>
              <w:rPr>
                <w:rFonts w:ascii="Calibri" w:eastAsia="Calibri" w:hAnsi="Calibri" w:cs="Times New Roman"/>
                <w:sz w:val="20"/>
              </w:rPr>
            </w:pPr>
            <w:r>
              <w:rPr>
                <w:rFonts w:ascii="Calibri" w:eastAsia="Calibri" w:hAnsi="Calibri" w:cs="Times New Roman"/>
                <w:sz w:val="20"/>
              </w:rPr>
              <w:t>This set of fields a</w:t>
            </w:r>
            <w:r w:rsidRPr="0085420B">
              <w:rPr>
                <w:rFonts w:ascii="Calibri" w:eastAsia="Calibri" w:hAnsi="Calibri" w:cs="Times New Roman"/>
                <w:sz w:val="20"/>
              </w:rPr>
              <w:t xml:space="preserve">re enabled only when the certifier is “Certifier [or Nurse Practitioner] in attendance at time of death.” The certifier should provide you with the decedent’s primary practitioner. If not on the pick list, mark the checkbox </w:t>
            </w:r>
            <w:r w:rsidRPr="0085420B">
              <w:rPr>
                <w:rFonts w:ascii="Calibri" w:eastAsia="Calibri" w:hAnsi="Calibri" w:cs="Times New Roman"/>
                <w:b/>
                <w:sz w:val="20"/>
              </w:rPr>
              <w:t>Physician not in list</w:t>
            </w:r>
            <w:r w:rsidRPr="0085420B">
              <w:rPr>
                <w:rFonts w:ascii="Calibri" w:eastAsia="Calibri" w:hAnsi="Calibri" w:cs="Times New Roman"/>
                <w:sz w:val="20"/>
              </w:rPr>
              <w:t xml:space="preserve">. You may enter the physician’s name and title (or Nurse Practitioner, if applicable). If the decedent had no primary practitioner preceding death, then mark the checkbox </w:t>
            </w:r>
            <w:r w:rsidRPr="0085420B">
              <w:rPr>
                <w:rFonts w:ascii="Calibri" w:eastAsia="Calibri" w:hAnsi="Calibri" w:cs="Times New Roman"/>
                <w:b/>
                <w:sz w:val="20"/>
              </w:rPr>
              <w:t>No primary care physician provided</w:t>
            </w:r>
            <w:r w:rsidRPr="0085420B">
              <w:rPr>
                <w:rFonts w:ascii="Calibri" w:eastAsia="Calibri" w:hAnsi="Calibri" w:cs="Times New Roman"/>
                <w:sz w:val="20"/>
              </w:rPr>
              <w:t xml:space="preserve">.  </w:t>
            </w:r>
          </w:p>
        </w:tc>
      </w:tr>
      <w:tr w:rsidR="00800355" w:rsidRPr="006354D4" w:rsidTr="0037742C">
        <w:trPr>
          <w:tblCellSpacing w:w="7" w:type="dxa"/>
        </w:trPr>
        <w:tc>
          <w:tcPr>
            <w:tcW w:w="1805" w:type="dxa"/>
          </w:tcPr>
          <w:p w:rsidR="00800355" w:rsidRDefault="00800355"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Nurse Practitioner - Associated Physician</w:t>
            </w:r>
          </w:p>
        </w:tc>
        <w:tc>
          <w:tcPr>
            <w:tcW w:w="7333" w:type="dxa"/>
          </w:tcPr>
          <w:p w:rsidR="00800355" w:rsidRDefault="00800355" w:rsidP="0085420B">
            <w:pPr>
              <w:rPr>
                <w:rFonts w:ascii="Calibri" w:eastAsia="Calibri" w:hAnsi="Calibri" w:cs="Times New Roman"/>
                <w:sz w:val="20"/>
              </w:rPr>
            </w:pPr>
            <w:r w:rsidRPr="00800355">
              <w:rPr>
                <w:rFonts w:ascii="Calibri" w:eastAsia="Calibri" w:hAnsi="Calibri" w:cs="Times New Roman"/>
                <w:sz w:val="20"/>
              </w:rPr>
              <w:t>For nurse practitioners that are certifying death - their Associated Physician should be selected from the pick list when applicable, and the Type of association should be selected as either “Consulting” or “Supervisory.”  The physician may or may not be the same as the Physici</w:t>
            </w:r>
            <w:r w:rsidR="004B6710">
              <w:rPr>
                <w:rFonts w:ascii="Calibri" w:eastAsia="Calibri" w:hAnsi="Calibri" w:cs="Times New Roman"/>
                <w:sz w:val="20"/>
              </w:rPr>
              <w:t xml:space="preserve">an in Charge of Patient’s Care. </w:t>
            </w:r>
          </w:p>
        </w:tc>
      </w:tr>
      <w:tr w:rsidR="00800355" w:rsidRPr="006354D4" w:rsidTr="0037742C">
        <w:trPr>
          <w:tblCellSpacing w:w="7" w:type="dxa"/>
        </w:trPr>
        <w:tc>
          <w:tcPr>
            <w:tcW w:w="1805" w:type="dxa"/>
          </w:tcPr>
          <w:p w:rsidR="00800355" w:rsidRDefault="00800355"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Hour of Death</w:t>
            </w:r>
          </w:p>
        </w:tc>
        <w:tc>
          <w:tcPr>
            <w:tcW w:w="7333" w:type="dxa"/>
          </w:tcPr>
          <w:p w:rsidR="00800355" w:rsidRPr="003559AF" w:rsidRDefault="00800355" w:rsidP="00800355">
            <w:pPr>
              <w:rPr>
                <w:rFonts w:ascii="Calibri" w:eastAsia="Calibri" w:hAnsi="Calibri" w:cs="Times New Roman"/>
                <w:sz w:val="20"/>
              </w:rPr>
            </w:pPr>
            <w:r w:rsidRPr="003559AF">
              <w:rPr>
                <w:rFonts w:ascii="Calibri" w:eastAsia="Calibri" w:hAnsi="Calibri" w:cs="Times New Roman"/>
                <w:b/>
                <w:sz w:val="20"/>
              </w:rPr>
              <w:t xml:space="preserve">Hour of death </w:t>
            </w:r>
            <w:r w:rsidRPr="003559AF">
              <w:rPr>
                <w:rFonts w:ascii="Calibri" w:eastAsia="Calibri" w:hAnsi="Calibri" w:cs="Times New Roman"/>
                <w:sz w:val="20"/>
              </w:rPr>
              <w:t xml:space="preserve">may be entered as AM or PM, or as military time.  Colons are not needed (e.g., 1412).  If the hour of death is </w:t>
            </w:r>
            <w:r w:rsidRPr="003559AF">
              <w:rPr>
                <w:rFonts w:ascii="Cambria" w:eastAsia="Calibri" w:hAnsi="Cambria" w:cs="Times New Roman"/>
                <w:noProof/>
                <w:sz w:val="20"/>
              </w:rPr>
              <mc:AlternateContent>
                <mc:Choice Requires="wps">
                  <w:drawing>
                    <wp:anchor distT="0" distB="0" distL="114300" distR="114300" simplePos="0" relativeHeight="252039678" behindDoc="0" locked="1" layoutInCell="1" allowOverlap="1" wp14:anchorId="0032EF8C" wp14:editId="3D1C9065">
                      <wp:simplePos x="0" y="0"/>
                      <wp:positionH relativeFrom="column">
                        <wp:posOffset>-3837940</wp:posOffset>
                      </wp:positionH>
                      <wp:positionV relativeFrom="page">
                        <wp:posOffset>-3880485</wp:posOffset>
                      </wp:positionV>
                      <wp:extent cx="4812665" cy="434975"/>
                      <wp:effectExtent l="0" t="0" r="5080" b="0"/>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812665" cy="434975"/>
                              </a:xfrm>
                              <a:prstGeom prst="rect">
                                <a:avLst/>
                              </a:prstGeom>
                              <a:noFill/>
                              <a:ln w="9525">
                                <a:noFill/>
                                <a:miter lim="800000"/>
                                <a:headEnd/>
                                <a:tailEnd/>
                              </a:ln>
                            </wps:spPr>
                            <wps:txbx>
                              <w:txbxContent>
                                <w:sdt>
                                  <w:sdtPr>
                                    <w:rPr>
                                      <w:sz w:val="36"/>
                                      <w:szCs w:val="36"/>
                                    </w:rPr>
                                    <w:alias w:val="Subtitle Even"/>
                                    <w:tag w:val="Subtitle Even"/>
                                    <w:id w:val="-508982683"/>
                                  </w:sdtPr>
                                  <w:sdtEndPr/>
                                  <w:sdtContent>
                                    <w:p w:rsidR="005A7F4D" w:rsidRPr="00BD500D" w:rsidRDefault="005A7F4D" w:rsidP="00800355">
                                      <w:pPr>
                                        <w:jc w:val="right"/>
                                        <w:rPr>
                                          <w:sz w:val="36"/>
                                          <w:szCs w:val="36"/>
                                        </w:rPr>
                                      </w:pPr>
                                      <w:r>
                                        <w:rPr>
                                          <w:sz w:val="36"/>
                                          <w:szCs w:val="36"/>
                                        </w:rPr>
                                        <w:t>Certification Info</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30" o:spid="_x0000_s1191" type="#_x0000_t202" style="position:absolute;margin-left:-302.2pt;margin-top:-305.55pt;width:378.95pt;height:34.25pt;rotation:-90;z-index:25203967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" filled="f" stroked="f">
                      <v:textbox>
                        <w:txbxContent>
                          <w:sdt>
                            <w:sdtPr>
                              <w:rPr>
                                <w:sz w:val="36"/>
                                <w:szCs w:val="36"/>
                              </w:rPr>
                              <w:alias w:val="Subtitle Even"/>
                              <w:tag w:val="Subtitle Even"/>
                              <w:id w:val="-508982683"/>
                            </w:sdtPr>
                            <w:sdtContent>
                              <w:p w:rsidR="005A7F4D" w:rsidRPr="00BD500D" w:rsidRDefault="005A7F4D" w:rsidP="00800355">
                                <w:pPr>
                                  <w:jc w:val="right"/>
                                  <w:rPr>
                                    <w:sz w:val="36"/>
                                    <w:szCs w:val="36"/>
                                  </w:rPr>
                                </w:pPr>
                                <w:r>
                                  <w:rPr>
                                    <w:sz w:val="36"/>
                                    <w:szCs w:val="36"/>
                                  </w:rPr>
                                  <w:t>Certification Info</w:t>
                                </w:r>
                              </w:p>
                            </w:sdtContent>
                          </w:sdt>
                        </w:txbxContent>
                      </v:textbox>
                      <w10:wrap anchory="page"/>
                      <w10:anchorlock/>
                    </v:shape>
                  </w:pict>
                </mc:Fallback>
              </mc:AlternateContent>
            </w:r>
            <w:r w:rsidR="000D6F16" w:rsidRPr="003559AF">
              <w:rPr>
                <w:rFonts w:ascii="Calibri" w:eastAsia="Calibri" w:hAnsi="Calibri" w:cs="Times New Roman"/>
                <w:sz w:val="20"/>
              </w:rPr>
              <w:t>from 1300-2400, or 0000</w:t>
            </w:r>
            <w:r w:rsidRPr="003559AF">
              <w:rPr>
                <w:rFonts w:ascii="Calibri" w:eastAsia="Calibri" w:hAnsi="Calibri" w:cs="Times New Roman"/>
                <w:sz w:val="20"/>
              </w:rPr>
              <w:t>, then the time designation is completed as military automatically</w:t>
            </w:r>
            <w:r w:rsidR="000D6F16" w:rsidRPr="003559AF">
              <w:rPr>
                <w:rFonts w:ascii="Calibri" w:eastAsia="Calibri" w:hAnsi="Calibri" w:cs="Times New Roman"/>
                <w:sz w:val="20"/>
              </w:rPr>
              <w:t xml:space="preserve"> and will be converted to AM/PM for printing on the death certificate</w:t>
            </w:r>
            <w:r w:rsidRPr="003559AF">
              <w:rPr>
                <w:rFonts w:ascii="Calibri" w:eastAsia="Calibri" w:hAnsi="Calibri" w:cs="Times New Roman"/>
                <w:sz w:val="20"/>
              </w:rPr>
              <w:t>.  When entering 1</w:t>
            </w:r>
            <w:r w:rsidR="000D6F16" w:rsidRPr="003559AF">
              <w:rPr>
                <w:rFonts w:ascii="Calibri" w:eastAsia="Calibri" w:hAnsi="Calibri" w:cs="Times New Roman"/>
                <w:sz w:val="20"/>
              </w:rPr>
              <w:t>200, you may select “Noon” or “Midnight.” Note that “midnight” (12:00AM, 2400, 0000) is considered to be the start of a new day.</w:t>
            </w:r>
          </w:p>
        </w:tc>
      </w:tr>
      <w:tr w:rsidR="000D6F16" w:rsidRPr="006354D4" w:rsidTr="0037742C">
        <w:trPr>
          <w:tblCellSpacing w:w="7" w:type="dxa"/>
        </w:trPr>
        <w:tc>
          <w:tcPr>
            <w:tcW w:w="1805" w:type="dxa"/>
          </w:tcPr>
          <w:p w:rsidR="000D6F16" w:rsidRDefault="000D6F16"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Date Signed</w:t>
            </w:r>
          </w:p>
        </w:tc>
        <w:tc>
          <w:tcPr>
            <w:tcW w:w="7333" w:type="dxa"/>
          </w:tcPr>
          <w:p w:rsidR="000D6F16" w:rsidRPr="003559AF" w:rsidRDefault="000D6F16" w:rsidP="003559AF">
            <w:pPr>
              <w:rPr>
                <w:rFonts w:ascii="Calibri" w:eastAsia="Calibri" w:hAnsi="Calibri" w:cs="Times New Roman"/>
                <w:sz w:val="20"/>
              </w:rPr>
            </w:pPr>
            <w:r w:rsidRPr="003559AF">
              <w:rPr>
                <w:rFonts w:ascii="Calibri" w:eastAsia="Calibri" w:hAnsi="Calibri" w:cs="Times New Roman"/>
                <w:b/>
                <w:sz w:val="20"/>
              </w:rPr>
              <w:t>Date signed</w:t>
            </w:r>
            <w:r w:rsidRPr="003559AF">
              <w:rPr>
                <w:rFonts w:ascii="Calibri" w:eastAsia="Calibri" w:hAnsi="Calibri" w:cs="Times New Roman"/>
                <w:sz w:val="20"/>
              </w:rPr>
              <w:t xml:space="preserve"> </w:t>
            </w:r>
            <w:r w:rsidR="00BD7840" w:rsidRPr="003559AF">
              <w:rPr>
                <w:rFonts w:ascii="Calibri" w:eastAsia="Calibri" w:hAnsi="Calibri" w:cs="Times New Roman"/>
                <w:sz w:val="20"/>
              </w:rPr>
              <w:t>is to</w:t>
            </w:r>
            <w:r w:rsidRPr="003559AF">
              <w:rPr>
                <w:rFonts w:ascii="Calibri" w:eastAsia="Calibri" w:hAnsi="Calibri" w:cs="Times New Roman"/>
                <w:sz w:val="20"/>
              </w:rPr>
              <w:t xml:space="preserve"> be completed only after receiving the signed fax attestation</w:t>
            </w:r>
            <w:r w:rsidR="003559AF" w:rsidRPr="003559AF">
              <w:rPr>
                <w:rFonts w:ascii="Calibri" w:eastAsia="Calibri" w:hAnsi="Calibri" w:cs="Times New Roman"/>
                <w:sz w:val="20"/>
              </w:rPr>
              <w:t xml:space="preserve"> </w:t>
            </w:r>
            <w:r w:rsidR="00D8335E">
              <w:rPr>
                <w:rFonts w:ascii="Calibri" w:eastAsia="Calibri" w:hAnsi="Calibri" w:cs="Times New Roman"/>
                <w:sz w:val="20"/>
              </w:rPr>
              <w:t xml:space="preserve">and checking that the record is ready to certify </w:t>
            </w:r>
            <w:r w:rsidR="003559AF" w:rsidRPr="003559AF">
              <w:rPr>
                <w:rFonts w:ascii="Calibri" w:eastAsia="Calibri" w:hAnsi="Calibri" w:cs="Times New Roman"/>
                <w:sz w:val="20"/>
              </w:rPr>
              <w:t>(See Records Actions, Part 2)</w:t>
            </w:r>
            <w:r w:rsidRPr="003559AF">
              <w:rPr>
                <w:rFonts w:ascii="Calibri" w:eastAsia="Calibri" w:hAnsi="Calibri" w:cs="Times New Roman"/>
                <w:sz w:val="20"/>
              </w:rPr>
              <w:t>.</w:t>
            </w:r>
            <w:r w:rsidR="00BD7840" w:rsidRPr="003559AF">
              <w:rPr>
                <w:rFonts w:ascii="Calibri" w:eastAsia="Calibri" w:hAnsi="Calibri" w:cs="Times New Roman"/>
                <w:sz w:val="20"/>
              </w:rPr>
              <w:t xml:space="preserve"> All medical information tabs must be complete, and the record saved, before this field becomes enabled.</w:t>
            </w:r>
            <w:r w:rsidRPr="003559AF">
              <w:rPr>
                <w:rFonts w:ascii="Calibri" w:eastAsia="Calibri" w:hAnsi="Calibri" w:cs="Times New Roman"/>
                <w:sz w:val="20"/>
              </w:rPr>
              <w:t xml:space="preserve"> Dates should be entered as numeric.  Dates will be converted to formal format when the record is registered and printed by the City/Town Clerk.  Enter as MMDDYYYY or MM/DD/YYYY.</w:t>
            </w:r>
            <w:r w:rsidR="003559AF" w:rsidRPr="003559AF">
              <w:rPr>
                <w:rFonts w:ascii="Calibri" w:eastAsia="Calibri" w:hAnsi="Calibri" w:cs="Times New Roman"/>
                <w:sz w:val="20"/>
              </w:rPr>
              <w:t xml:space="preserve"> </w:t>
            </w:r>
          </w:p>
        </w:tc>
      </w:tr>
      <w:tr w:rsidR="004B6710" w:rsidRPr="006354D4" w:rsidTr="0037742C">
        <w:trPr>
          <w:tblCellSpacing w:w="7" w:type="dxa"/>
        </w:trPr>
        <w:tc>
          <w:tcPr>
            <w:tcW w:w="1805" w:type="dxa"/>
          </w:tcPr>
          <w:p w:rsidR="004B6710" w:rsidRDefault="004B6710" w:rsidP="00800355">
            <w:pPr>
              <w:rPr>
                <w:rFonts w:ascii="Calibri" w:eastAsia="Calibri" w:hAnsi="Calibri" w:cs="Times New Roman"/>
                <w:b/>
                <w:bCs/>
                <w:i/>
                <w:iCs/>
                <w:color w:val="A9A57C"/>
                <w:sz w:val="20"/>
              </w:rPr>
            </w:pPr>
            <w:r>
              <w:rPr>
                <w:rFonts w:ascii="Calibri" w:eastAsia="Calibri" w:hAnsi="Calibri" w:cs="Times New Roman"/>
                <w:b/>
                <w:bCs/>
                <w:i/>
                <w:iCs/>
                <w:color w:val="A9A57C"/>
                <w:sz w:val="20"/>
              </w:rPr>
              <w:t>Date Verified</w:t>
            </w:r>
          </w:p>
        </w:tc>
        <w:tc>
          <w:tcPr>
            <w:tcW w:w="7333" w:type="dxa"/>
          </w:tcPr>
          <w:p w:rsidR="004B6710" w:rsidRPr="003559AF" w:rsidRDefault="004B6710" w:rsidP="000D6F16">
            <w:pPr>
              <w:rPr>
                <w:rFonts w:ascii="Calibri" w:eastAsia="Calibri" w:hAnsi="Calibri" w:cs="Times New Roman"/>
                <w:sz w:val="20"/>
              </w:rPr>
            </w:pPr>
            <w:r w:rsidRPr="003559AF">
              <w:rPr>
                <w:rFonts w:ascii="Calibri" w:eastAsia="Calibri" w:hAnsi="Calibri" w:cs="Times New Roman"/>
                <w:sz w:val="20"/>
              </w:rPr>
              <w:t>This field is disabled and is for use by RVRS only (for certificates that have been entered from paper during the grace period).</w:t>
            </w:r>
          </w:p>
        </w:tc>
      </w:tr>
    </w:tbl>
    <w:p w:rsidR="0037742C" w:rsidRDefault="0037742C" w:rsidP="0037742C">
      <w:pPr>
        <w:pStyle w:val="Heading1"/>
      </w:pPr>
      <w:proofErr w:type="gramStart"/>
      <w:r w:rsidRPr="008B3032">
        <w:t>Tab 12.</w:t>
      </w:r>
      <w:proofErr w:type="gramEnd"/>
      <w:r w:rsidRPr="008B3032">
        <w:t xml:space="preserve">  Records Actions, Part 1: </w:t>
      </w:r>
    </w:p>
    <w:p w:rsidR="0037742C" w:rsidRPr="008B3032" w:rsidRDefault="0037742C" w:rsidP="003C1F28">
      <w:pPr>
        <w:pStyle w:val="Heading1"/>
        <w:spacing w:before="0"/>
        <w:rPr>
          <w:rStyle w:val="IntenseEmphasis"/>
        </w:rPr>
      </w:pPr>
      <w:r w:rsidRPr="008B3032">
        <w:rPr>
          <w:rStyle w:val="IntenseEmphasis"/>
        </w:rPr>
        <w:t xml:space="preserve">Assign Medical Certifier, Indicate “No Designated Funeral Home” </w:t>
      </w:r>
    </w:p>
    <w:p w:rsidR="0037742C" w:rsidRPr="008B3032" w:rsidRDefault="003C1F28" w:rsidP="0037742C">
      <w:r w:rsidRPr="008840B4">
        <w:rPr>
          <w:b/>
        </w:rPr>
        <w:t>Tab 12</w:t>
      </w:r>
      <w:r>
        <w:t xml:space="preserve"> is used to move a record through stages, and to indicate conditions of the record.  You will initially use Tab 12 to indicate that this is a non-funeral-home record</w:t>
      </w:r>
      <w:r w:rsidR="008840B4">
        <w:t xml:space="preserve">, which will enable </w:t>
      </w:r>
      <w:r w:rsidR="008840B4" w:rsidRPr="008840B4">
        <w:rPr>
          <w:b/>
        </w:rPr>
        <w:t>Tab 5</w:t>
      </w:r>
      <w:r w:rsidR="008840B4">
        <w:t xml:space="preserve">, and to assign a certifier, when appropriate. If the certifier is offline, this will enable you to enter information into </w:t>
      </w:r>
      <w:r w:rsidR="008840B4" w:rsidRPr="008840B4">
        <w:rPr>
          <w:i/>
        </w:rPr>
        <w:t>Tabs 6-9</w:t>
      </w:r>
      <w:r w:rsidR="008840B4">
        <w:t>.</w:t>
      </w:r>
    </w:p>
    <w:p w:rsidR="003C1F28" w:rsidRPr="003C1F28" w:rsidRDefault="003C1F28" w:rsidP="003C1F28">
      <w:r>
        <w:rPr>
          <w:rStyle w:val="IntenseEmphasis"/>
        </w:rPr>
        <w:t xml:space="preserve">Enabling Tab 5 – </w:t>
      </w:r>
      <w:r w:rsidRPr="003C1F28">
        <w:t xml:space="preserve">Check </w:t>
      </w:r>
      <w:r>
        <w:t>the “No designated funeral home”</w:t>
      </w:r>
      <w:r w:rsidRPr="003C1F28">
        <w:t xml:space="preserve"> checkbox to enable </w:t>
      </w:r>
      <w:r w:rsidRPr="003C1F28">
        <w:rPr>
          <w:b/>
        </w:rPr>
        <w:t>Tab 5</w:t>
      </w:r>
      <w:r w:rsidRPr="003C1F28">
        <w:t>, which will allow you to enter the information about the family designee.</w:t>
      </w:r>
    </w:p>
    <w:p w:rsidR="0037742C" w:rsidRDefault="0037742C" w:rsidP="0037742C">
      <w:pPr>
        <w:tabs>
          <w:tab w:val="left" w:pos="9090"/>
        </w:tabs>
        <w:ind w:right="810"/>
      </w:pPr>
      <w:r>
        <w:rPr>
          <w:rStyle w:val="IntenseEmphasis"/>
        </w:rPr>
        <w:t xml:space="preserve">Offline Certifier - </w:t>
      </w:r>
      <w:r>
        <w:t>If you are working wit</w:t>
      </w:r>
      <w:r w:rsidRPr="00F073E9">
        <w:rPr>
          <w:rFonts w:ascii="Calibri" w:eastAsia="Calibri" w:hAnsi="Calibri" w:cs="Times New Roman"/>
          <w:noProof/>
          <w:sz w:val="40"/>
          <w:szCs w:val="36"/>
        </w:rPr>
        <mc:AlternateContent>
          <mc:Choice Requires="wps">
            <w:drawing>
              <wp:anchor distT="0" distB="0" distL="114300" distR="114300" simplePos="0" relativeHeight="252161534" behindDoc="1" locked="1" layoutInCell="1" allowOverlap="1" wp14:anchorId="1A6E1207" wp14:editId="0BB6563C">
                <wp:simplePos x="0" y="0"/>
                <wp:positionH relativeFrom="column">
                  <wp:posOffset>3183255</wp:posOffset>
                </wp:positionH>
                <wp:positionV relativeFrom="page">
                  <wp:posOffset>3669665</wp:posOffset>
                </wp:positionV>
                <wp:extent cx="6009640" cy="434975"/>
                <wp:effectExtent l="0" t="0" r="0" b="0"/>
                <wp:wrapNone/>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09640" cy="434975"/>
                        </a:xfrm>
                        <a:prstGeom prst="rect">
                          <a:avLst/>
                        </a:prstGeom>
                        <a:noFill/>
                        <a:ln w="9525">
                          <a:noFill/>
                          <a:miter lim="800000"/>
                          <a:headEnd/>
                          <a:tailEnd/>
                        </a:ln>
                      </wps:spPr>
                      <wps:txbx>
                        <w:txbxContent>
                          <w:sdt>
                            <w:sdtPr>
                              <w:rPr>
                                <w:sz w:val="36"/>
                                <w:szCs w:val="36"/>
                              </w:rPr>
                              <w:alias w:val="Subtitle Odd"/>
                              <w:tag w:val="Subtitle Odd"/>
                              <w:id w:val="1696040456"/>
                            </w:sdtPr>
                            <w:sdtEndPr/>
                            <w:sdtContent>
                              <w:p w:rsidR="005A7F4D" w:rsidRPr="00BD500D" w:rsidRDefault="005A7F4D" w:rsidP="006B7A88">
                                <w:pPr>
                                  <w:rPr>
                                    <w:sz w:val="36"/>
                                    <w:szCs w:val="36"/>
                                  </w:rPr>
                                </w:pPr>
                                <w:r>
                                  <w:rPr>
                                    <w:sz w:val="36"/>
                                    <w:szCs w:val="36"/>
                                  </w:rPr>
                                  <w:t>Records Actions, Part I: Assign Certifier, No FH</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margin-left:250.65pt;margin-top:288.95pt;width:473.2pt;height:34.25pt;rotation:90;z-index:-2511549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" filled="f" stroked="f">
                <v:textbox>
                  <w:txbxContent>
                    <w:sdt>
                      <w:sdtPr>
                        <w:rPr>
                          <w:sz w:val="36"/>
                          <w:szCs w:val="36"/>
                        </w:rPr>
                        <w:alias w:val="Subtitle Odd"/>
                        <w:tag w:val="Subtitle Odd"/>
                        <w:id w:val="1696040456"/>
                      </w:sdtPr>
                      <w:sdtContent>
                        <w:p w:rsidR="005A7F4D" w:rsidRPr="00BD500D" w:rsidRDefault="005A7F4D" w:rsidP="006B7A88">
                          <w:pPr>
                            <w:rPr>
                              <w:sz w:val="36"/>
                              <w:szCs w:val="36"/>
                            </w:rPr>
                          </w:pPr>
                          <w:r>
                            <w:rPr>
                              <w:sz w:val="36"/>
                              <w:szCs w:val="36"/>
                            </w:rPr>
                            <w:t>Records Actions, Part I: Assign Certifier, No FH</w:t>
                          </w:r>
                        </w:p>
                      </w:sdtContent>
                    </w:sdt>
                  </w:txbxContent>
                </v:textbox>
                <w10:wrap anchory="page"/>
                <w10:anchorlock/>
              </v:shape>
            </w:pict>
          </mc:Fallback>
        </mc:AlternateContent>
      </w:r>
      <w:r>
        <w:t xml:space="preserve">h an offline certifier, and have not already designated the certifier on tab 12, you will need to do so before you can enter information into </w:t>
      </w:r>
      <w:r w:rsidRPr="00727B52">
        <w:rPr>
          <w:b/>
        </w:rPr>
        <w:t>tabs 6-9</w:t>
      </w:r>
      <w:r>
        <w:t xml:space="preserve"> (medical information and certification). You may also perform this step any time after completing </w:t>
      </w:r>
      <w:r w:rsidRPr="00553AF4">
        <w:rPr>
          <w:b/>
        </w:rPr>
        <w:t>tab 1</w:t>
      </w:r>
      <w:r>
        <w:t>.</w:t>
      </w:r>
    </w:p>
    <w:p w:rsidR="0037742C" w:rsidRDefault="0037742C" w:rsidP="0037742C">
      <w:pPr>
        <w:tabs>
          <w:tab w:val="left" w:pos="9090"/>
        </w:tabs>
        <w:ind w:right="810"/>
      </w:pPr>
      <w:r>
        <w:rPr>
          <w:rStyle w:val="IntenseEmphasis"/>
        </w:rPr>
        <w:t xml:space="preserve">Online Certifier - </w:t>
      </w:r>
      <w:r>
        <w:t xml:space="preserve">If you are working with an online certifier that has not already started or accessed this record, you may assign that certifier to the record.  The record would then appear in the certifier’s </w:t>
      </w:r>
      <w:r w:rsidRPr="00A043A3">
        <w:rPr>
          <w:b/>
        </w:rPr>
        <w:t>Pending MI</w:t>
      </w:r>
      <w:r>
        <w:t xml:space="preserve"> queue.  </w:t>
      </w:r>
    </w:p>
    <w:p w:rsidR="0037742C" w:rsidRDefault="008840B4" w:rsidP="0037742C">
      <w:pPr>
        <w:tabs>
          <w:tab w:val="left" w:pos="9090"/>
        </w:tabs>
        <w:ind w:right="810"/>
      </w:pPr>
      <w:r>
        <w:rPr>
          <w:b/>
          <w:bCs/>
          <w:i/>
          <w:iCs/>
          <w:noProof/>
          <w:color w:val="A9A57C" w:themeColor="accent1"/>
        </w:rPr>
        <mc:AlternateContent>
          <mc:Choice Requires="wpg">
            <w:drawing>
              <wp:anchor distT="0" distB="0" distL="114300" distR="114300" simplePos="0" relativeHeight="252165630" behindDoc="0" locked="0" layoutInCell="1" allowOverlap="1" wp14:anchorId="6AD5C108" wp14:editId="255B3164">
                <wp:simplePos x="0" y="0"/>
                <wp:positionH relativeFrom="column">
                  <wp:posOffset>-148590</wp:posOffset>
                </wp:positionH>
                <wp:positionV relativeFrom="paragraph">
                  <wp:posOffset>406400</wp:posOffset>
                </wp:positionV>
                <wp:extent cx="3200400" cy="4219575"/>
                <wp:effectExtent l="0" t="0" r="0" b="0"/>
                <wp:wrapSquare wrapText="bothSides"/>
                <wp:docPr id="475" name="Group 475" descr="Snippet of Tab 12, showing physician drop down list and checkbox to indicate no designated funeral home."/>
                <wp:cNvGraphicFramePr/>
                <a:graphic xmlns:a="http://schemas.openxmlformats.org/drawingml/2006/main">
                  <a:graphicData uri="http://schemas.microsoft.com/office/word/2010/wordprocessingGroup">
                    <wpg:wgp>
                      <wpg:cNvGrpSpPr/>
                      <wpg:grpSpPr>
                        <a:xfrm>
                          <a:off x="0" y="0"/>
                          <a:ext cx="3200400" cy="4219575"/>
                          <a:chOff x="0" y="0"/>
                          <a:chExt cx="3371850" cy="4381500"/>
                        </a:xfrm>
                      </wpg:grpSpPr>
                      <pic:pic xmlns:pic="http://schemas.openxmlformats.org/drawingml/2006/picture">
                        <pic:nvPicPr>
                          <pic:cNvPr id="474" name="Picture 474" descr="C:\Users\kbarrett\AppData\Local\Temp\SNAGHTML2625a230.PNG"/>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71850" cy="4381500"/>
                          </a:xfrm>
                          <a:prstGeom prst="rect">
                            <a:avLst/>
                          </a:prstGeom>
                          <a:noFill/>
                          <a:ln>
                            <a:noFill/>
                          </a:ln>
                        </pic:spPr>
                      </pic:pic>
                      <wpg:grpSp>
                        <wpg:cNvPr id="473" name="Group 473"/>
                        <wpg:cNvGrpSpPr/>
                        <wpg:grpSpPr>
                          <a:xfrm>
                            <a:off x="1" y="390525"/>
                            <a:ext cx="3257549" cy="3695700"/>
                            <a:chOff x="9526" y="77973"/>
                            <a:chExt cx="3257549" cy="3696088"/>
                          </a:xfrm>
                        </wpg:grpSpPr>
                        <wpg:grpSp>
                          <wpg:cNvPr id="408" name="Group 408" descr="Image displaying VIP activity described in text"/>
                          <wpg:cNvGrpSpPr/>
                          <wpg:grpSpPr>
                            <a:xfrm>
                              <a:off x="1322893" y="77973"/>
                              <a:ext cx="1944182" cy="3696088"/>
                              <a:chOff x="579987" y="77973"/>
                              <a:chExt cx="1944332" cy="3696088"/>
                            </a:xfrm>
                          </wpg:grpSpPr>
                          <wpg:grpSp>
                            <wpg:cNvPr id="406" name="Group 406"/>
                            <wpg:cNvGrpSpPr/>
                            <wpg:grpSpPr>
                              <a:xfrm>
                                <a:off x="579987" y="77973"/>
                                <a:ext cx="1944332" cy="3696088"/>
                                <a:chOff x="-339927" y="77980"/>
                                <a:chExt cx="1944556" cy="3696421"/>
                              </a:xfrm>
                            </wpg:grpSpPr>
                            <wps:wsp>
                              <wps:cNvPr id="362" name="Rectangular Callout 362"/>
                              <wps:cNvSpPr/>
                              <wps:spPr>
                                <a:xfrm>
                                  <a:off x="-339927" y="2755028"/>
                                  <a:ext cx="1944556" cy="1019373"/>
                                </a:xfrm>
                                <a:prstGeom prst="wedgeRectCallout">
                                  <a:avLst>
                                    <a:gd name="adj1" fmla="val 30292"/>
                                    <a:gd name="adj2" fmla="val -178816"/>
                                  </a:avLst>
                                </a:prstGeom>
                                <a:solidFill>
                                  <a:srgbClr val="FFFFFF"/>
                                </a:solidFill>
                                <a:ln w="25400" cap="flat" cmpd="sng" algn="ctr">
                                  <a:solidFill>
                                    <a:srgbClr val="7DA329">
                                      <a:alpha val="50196"/>
                                    </a:srgbClr>
                                  </a:solidFill>
                                  <a:prstDash val="solid"/>
                                </a:ln>
                                <a:effectLst/>
                              </wps:spPr>
                              <wps:txbx>
                                <w:txbxContent>
                                  <w:p w:rsidR="005A7F4D" w:rsidRPr="004A276E" w:rsidRDefault="005A7F4D" w:rsidP="0037742C">
                                    <w:pPr>
                                      <w:rPr>
                                        <w:sz w:val="20"/>
                                      </w:rPr>
                                    </w:pPr>
                                    <w:r w:rsidRPr="004A276E">
                                      <w:rPr>
                                        <w:sz w:val="20"/>
                                      </w:rPr>
                                      <w:t xml:space="preserve">Select the name of the </w:t>
                                    </w:r>
                                    <w:r>
                                      <w:rPr>
                                        <w:sz w:val="20"/>
                                      </w:rPr>
                                      <w:t>physician or nurse practitioner</w:t>
                                    </w:r>
                                    <w:r w:rsidRPr="004A276E">
                                      <w:rPr>
                                        <w:sz w:val="20"/>
                                      </w:rPr>
                                      <w:t xml:space="preserve"> certifier from the</w:t>
                                    </w:r>
                                    <w:r>
                                      <w:rPr>
                                        <w:sz w:val="20"/>
                                      </w:rPr>
                                      <w:t xml:space="preserve"> pre-populated list.  Select only once, unless changing certifier.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Rectangle 360" descr="Highlighting Record Actions"/>
                              <wps:cNvSpPr/>
                              <wps:spPr>
                                <a:xfrm>
                                  <a:off x="490700" y="77980"/>
                                  <a:ext cx="866231" cy="161957"/>
                                </a:xfrm>
                                <a:prstGeom prst="rect">
                                  <a:avLst/>
                                </a:prstGeom>
                                <a:solidFill>
                                  <a:srgbClr val="99CC00">
                                    <a:alpha val="20000"/>
                                  </a:srgbClr>
                                </a:solidFill>
                                <a:ln w="25400" cap="flat" cmpd="sng" algn="ctr">
                                  <a:solidFill>
                                    <a:srgbClr val="99CC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7" name="Rectangular Callout 407"/>
                            <wps:cNvSpPr/>
                            <wps:spPr>
                              <a:xfrm>
                                <a:off x="1257396" y="297071"/>
                                <a:ext cx="1180511" cy="711200"/>
                              </a:xfrm>
                              <a:prstGeom prst="wedgeRectCallout">
                                <a:avLst>
                                  <a:gd name="adj1" fmla="val -108627"/>
                                  <a:gd name="adj2" fmla="val 3741"/>
                                </a:avLst>
                              </a:prstGeom>
                              <a:solidFill>
                                <a:srgbClr val="FFFFFF"/>
                              </a:solidFill>
                              <a:ln w="25400" cap="flat" cmpd="sng" algn="ctr">
                                <a:solidFill>
                                  <a:srgbClr val="7DA329">
                                    <a:alpha val="50196"/>
                                  </a:srgbClr>
                                </a:solidFill>
                                <a:prstDash val="solid"/>
                              </a:ln>
                              <a:effectLst/>
                            </wps:spPr>
                            <wps:txbx>
                              <w:txbxContent>
                                <w:p w:rsidR="005A7F4D" w:rsidRPr="004A276E" w:rsidRDefault="005A7F4D" w:rsidP="0037742C">
                                  <w:pPr>
                                    <w:rPr>
                                      <w:sz w:val="20"/>
                                    </w:rPr>
                                  </w:pPr>
                                  <w:r>
                                    <w:rPr>
                                      <w:sz w:val="20"/>
                                    </w:rPr>
                                    <w:t>Enter helpful comments, if appropriate.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1" name="Rectangular Callout 471"/>
                          <wps:cNvSpPr/>
                          <wps:spPr>
                            <a:xfrm>
                              <a:off x="9526" y="2199862"/>
                              <a:ext cx="1144021" cy="731975"/>
                            </a:xfrm>
                            <a:prstGeom prst="wedgeRectCallout">
                              <a:avLst>
                                <a:gd name="adj1" fmla="val -38102"/>
                                <a:gd name="adj2" fmla="val 113191"/>
                              </a:avLst>
                            </a:prstGeom>
                            <a:solidFill>
                              <a:srgbClr val="FFFFFF"/>
                            </a:solidFill>
                            <a:ln w="25400" cap="flat" cmpd="sng" algn="ctr">
                              <a:solidFill>
                                <a:srgbClr val="7DA329">
                                  <a:alpha val="50196"/>
                                </a:srgbClr>
                              </a:solidFill>
                              <a:prstDash val="solid"/>
                            </a:ln>
                            <a:effectLst/>
                          </wps:spPr>
                          <wps:txbx>
                            <w:txbxContent>
                              <w:p w:rsidR="005A7F4D" w:rsidRPr="004A276E" w:rsidRDefault="005A7F4D" w:rsidP="00F853EB">
                                <w:pPr>
                                  <w:rPr>
                                    <w:sz w:val="20"/>
                                  </w:rPr>
                                </w:pPr>
                                <w:r>
                                  <w:rPr>
                                    <w:sz w:val="20"/>
                                  </w:rPr>
                                  <w:t>Check “No designated funeral home”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75" o:spid="_x0000_s1193" alt="Snippet of Tab 12, showing physician drop down list and checkbox to indicate no designated funeral home." style="position:absolute;margin-left:-11.7pt;margin-top:32pt;width:252pt;height:332.25pt;z-index:252165630;mso-position-horizontal-relative:text;mso-position-vertical-relative:text;mso-width-relative:margin;mso-height-relative:margin" coordsize="33718,43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">
                <v:shape id="Picture 474" o:spid="_x0000_s1194" type="#_x0000_t75" style="position:absolute;width:33718;height:43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7BTnEAAAA3AAAAA8AAABkcnMvZG93bnJldi54bWxEj9FqAjEURN+F/kO4BV+kZrWiy9YoKgiy&#10;FETtB1w2t7uLm5sliRr/vikU+jjMzBlmuY6mE3dyvrWsYDLOQBBXVrdcK/i67N9yED4ga+wsk4In&#10;eVivXgZLLLR98Inu51CLBGFfoIImhL6Q0lcNGfRj2xMn79s6gyFJV0vt8JHgppPTLJtLgy2nhQZ7&#10;2jVUXc83o6CMJY7e4zbkbnP4jM/8dC2PW6WGr3HzASJQDP/hv/ZBK5gtZvB7Jh0B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7BTnEAAAA3AAAAA8AAAAAAAAAAAAAAAAA&#10;nwIAAGRycy9kb3ducmV2LnhtbFBLBQYAAAAABAAEAPcAAACQAwAAAAA=&#10;">
                  <v:imagedata r:id="rId80" o:title="SNAGHTML2625a230"/>
                  <v:path arrowok="t"/>
                </v:shape>
                <v:group id="Group 473" o:spid="_x0000_s1195" style="position:absolute;top:3905;width:32575;height:36957" coordorigin="95,779" coordsize="32575,36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group id="Group 408" o:spid="_x0000_s1196" alt="Image displaying VIP activity described in text" style="position:absolute;left:13228;top:779;width:19442;height:36961" coordorigin="5799,779" coordsize="19443,36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 406" o:spid="_x0000_s1197" style="position:absolute;left:5799;top:779;width:19444;height:36961" coordorigin="-3399,779" coordsize="19445,36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Rectangular Callout 362" o:spid="_x0000_s1198" type="#_x0000_t61" style="position:absolute;left:-3399;top:27550;width:19445;height:10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3rO8QA&#10;AADcAAAADwAAAGRycy9kb3ducmV2LnhtbESPzWrDMBCE74G+g9hCb4lcp5jiRgmlNJBCLvm59LZY&#10;G8vUWhlJidU+fVQI5DjMzDfMYpVsLy7kQ+dYwfOsAEHcON1xq+B4WE9fQYSIrLF3TAp+KcBq+TBZ&#10;YK3dyDu67GMrMoRDjQpMjEMtZWgMWQwzNxBn7+S8xZilb6X2OGa47WVZFJW02HFeMDjQh6HmZ3+2&#10;Cja0G+fVp0nl+P3yJf8o+FPaKvX0mN7fQERK8R6+tTdawbwq4f9MP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96zvEAAAA3AAAAA8AAAAAAAAAAAAAAAAAmAIAAGRycy9k&#10;b3ducmV2LnhtbFBLBQYAAAAABAAEAPUAAACJAwAAAAA=&#10;" adj="17343,-27824" strokecolor="#7da329" strokeweight="2pt">
                        <v:stroke opacity="32896f"/>
                        <v:textbox>
                          <w:txbxContent>
                            <w:p w:rsidR="005A7F4D" w:rsidRPr="004A276E" w:rsidRDefault="005A7F4D" w:rsidP="0037742C">
                              <w:pPr>
                                <w:rPr>
                                  <w:sz w:val="20"/>
                                </w:rPr>
                              </w:pPr>
                              <w:r w:rsidRPr="004A276E">
                                <w:rPr>
                                  <w:sz w:val="20"/>
                                </w:rPr>
                                <w:t xml:space="preserve">Select the name of the </w:t>
                              </w:r>
                              <w:r>
                                <w:rPr>
                                  <w:sz w:val="20"/>
                                </w:rPr>
                                <w:t>physician or nurse practitioner</w:t>
                              </w:r>
                              <w:r w:rsidRPr="004A276E">
                                <w:rPr>
                                  <w:sz w:val="20"/>
                                </w:rPr>
                                <w:t xml:space="preserve"> certifier from the</w:t>
                              </w:r>
                              <w:r>
                                <w:rPr>
                                  <w:sz w:val="20"/>
                                </w:rPr>
                                <w:t xml:space="preserve"> pre-populated list.  Select only once, unless changing certifier.</w:t>
                              </w:r>
                            </w:p>
                          </w:txbxContent>
                        </v:textbox>
                      </v:shape>
                      <v:rect id="Rectangle 360" o:spid="_x0000_s1199" alt="Highlighting Record Actions" style="position:absolute;left:4907;top:779;width:8662;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F/sMAA&#10;AADcAAAADwAAAGRycy9kb3ducmV2LnhtbERPz2vCMBS+C/4P4Qm72bQddNI1ig4E2c1WkN0ezbMp&#10;Ni+lybT775fDYMeP73e1m+0gHjT53rGCLElBELdO99wpuDTH9QaED8gaB8ek4Ic87LbLRYWldk8+&#10;06MOnYgh7EtUYEIYSyl9a8iiT9xIHLmbmyyGCKdO6gmfMdwOMk/TQlrsOTYYHOnDUHuvv62CpkDj&#10;8NoM+debNXuTHT7v9Vmpl9W8fwcRaA7/4j/3SSt4LeL8eCYeAbn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F/sMAAAADcAAAADwAAAAAAAAAAAAAAAACYAgAAZHJzL2Rvd25y&#10;ZXYueG1sUEsFBgAAAAAEAAQA9QAAAIUDAAAAAA==&#10;" fillcolor="#9c0" strokecolor="#9c0" strokeweight="2pt">
                        <v:fill opacity="13107f"/>
                      </v:rect>
                    </v:group>
                    <v:shape id="Rectangular Callout 407" o:spid="_x0000_s1200" type="#_x0000_t61" style="position:absolute;left:12573;top:2970;width:11806;height:7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PEsUA&#10;AADcAAAADwAAAGRycy9kb3ducmV2LnhtbESPQWvCQBSE70L/w/IKvYjuWkUldZVSKBVvJuL5NftM&#10;QrNvY3ar0V/vCoLHYWa+YRarztbiRK2vHGsYDRUI4tyZigsNu+x7MAfhA7LB2jFpuJCH1fKlt8DE&#10;uDNv6ZSGQkQI+wQ1lCE0iZQ+L8miH7qGOHoH11oMUbaFNC2eI9zW8l2pqbRYcVwosaGvkvK/9N9q&#10;6B+zcXeQ1938mKr9etMf/bqfWuu31+7zA0SgLjzDj/baaJioG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s8SxQAAANwAAAAPAAAAAAAAAAAAAAAAAJgCAABkcnMv&#10;ZG93bnJldi54bWxQSwUGAAAAAAQABAD1AAAAigMAAAAA&#10;" adj="-12663,11608" strokecolor="#7da329" strokeweight="2pt">
                      <v:stroke opacity="32896f"/>
                      <v:textbox>
                        <w:txbxContent>
                          <w:p w:rsidR="005A7F4D" w:rsidRPr="004A276E" w:rsidRDefault="005A7F4D" w:rsidP="0037742C">
                            <w:pPr>
                              <w:rPr>
                                <w:sz w:val="20"/>
                              </w:rPr>
                            </w:pPr>
                            <w:r>
                              <w:rPr>
                                <w:sz w:val="20"/>
                              </w:rPr>
                              <w:t>Enter helpful comments, if appropriate.</w:t>
                            </w:r>
                          </w:p>
                        </w:txbxContent>
                      </v:textbox>
                    </v:shape>
                  </v:group>
                  <v:shape id="Rectangular Callout 471" o:spid="_x0000_s1201" type="#_x0000_t61" style="position:absolute;left:95;top:21998;width:11440;height:7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OcpcYA&#10;AADcAAAADwAAAGRycy9kb3ducmV2LnhtbESPQWvCQBSE74X+h+UVequbVKkS3YgtBAoi1Ch4fWSf&#10;SUj2bZpdY/TXdwuFHoeZ+YZZrUfTioF6V1tWEE8iEMSF1TWXCo6H7GUBwnlkja1lUnAjB+v08WGF&#10;ibZX3tOQ+1IECLsEFVTed4mUrqjIoJvYjjh4Z9sb9EH2pdQ9XgPctPI1it6kwZrDQoUdfVRUNPnF&#10;KCiz3e7rHptpu/3OppvhnYZTc1Hq+WncLEF4Gv1/+K/9qRXM5jH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OcpcYAAADcAAAADwAAAAAAAAAAAAAAAACYAgAAZHJz&#10;L2Rvd25yZXYueG1sUEsFBgAAAAAEAAQA9QAAAIsDAAAAAA==&#10;" adj="2570,35249" strokecolor="#7da329" strokeweight="2pt">
                    <v:stroke opacity="32896f"/>
                    <v:textbox>
                      <w:txbxContent>
                        <w:p w:rsidR="005A7F4D" w:rsidRPr="004A276E" w:rsidRDefault="005A7F4D" w:rsidP="00F853EB">
                          <w:pPr>
                            <w:rPr>
                              <w:sz w:val="20"/>
                            </w:rPr>
                          </w:pPr>
                          <w:r>
                            <w:rPr>
                              <w:sz w:val="20"/>
                            </w:rPr>
                            <w:t>Check “No designated funeral home”</w:t>
                          </w:r>
                        </w:p>
                      </w:txbxContent>
                    </v:textbox>
                  </v:shape>
                </v:group>
                <w10:wrap type="square"/>
              </v:group>
            </w:pict>
          </mc:Fallback>
        </mc:AlternateContent>
      </w:r>
      <w:r w:rsidR="0037742C">
        <w:t xml:space="preserve">If you are not sure who will be certifying, wait.  An online certifier will not be able to update a record that has been assigned to a different certifier; you (or medical data entry staff, if applicable) would need to reassign the certifier.  If you do not assign an online certifier, that certifier will still be able to find the record when he/she goes through </w:t>
      </w:r>
      <w:r w:rsidR="0037742C" w:rsidRPr="00727B52">
        <w:rPr>
          <w:b/>
        </w:rPr>
        <w:t>Create New Case</w:t>
      </w:r>
      <w:r w:rsidR="0037742C">
        <w:t>.</w:t>
      </w:r>
    </w:p>
    <w:p w:rsidR="0037742C" w:rsidRDefault="0037742C" w:rsidP="0037742C">
      <w:pPr>
        <w:tabs>
          <w:tab w:val="left" w:pos="9090"/>
        </w:tabs>
        <w:ind w:right="810"/>
        <w:rPr>
          <w:rStyle w:val="IntenseEmphasis"/>
        </w:rPr>
      </w:pPr>
      <w:r w:rsidRPr="009C22F9">
        <w:rPr>
          <w:rStyle w:val="IntenseEmphasis"/>
        </w:rPr>
        <w:t>Note</w:t>
      </w:r>
      <w:r>
        <w:t xml:space="preserve">: If this is a medical examiner case, you will </w:t>
      </w:r>
      <w:r w:rsidRPr="005A5FF5">
        <w:rPr>
          <w:u w:val="single"/>
        </w:rPr>
        <w:t>not</w:t>
      </w:r>
      <w:r>
        <w:t xml:space="preserve"> assign a medical examiner, and you should not start the record.</w:t>
      </w:r>
      <w:r w:rsidR="00F853EB" w:rsidRPr="00F853EB">
        <w:rPr>
          <w:noProof/>
        </w:rPr>
        <w:t xml:space="preserve"> </w:t>
      </w:r>
    </w:p>
    <w:p w:rsidR="0037742C" w:rsidRDefault="0037742C" w:rsidP="0037742C">
      <w:pPr>
        <w:tabs>
          <w:tab w:val="left" w:pos="5310"/>
        </w:tabs>
        <w:ind w:right="810"/>
      </w:pPr>
      <w:r w:rsidRPr="008147E9">
        <w:rPr>
          <w:rStyle w:val="IntenseEmphasis"/>
          <w:u w:val="single"/>
        </w:rPr>
        <w:t>Important Note</w:t>
      </w:r>
      <w:r w:rsidRPr="008147E9">
        <w:rPr>
          <w:rStyle w:val="IntenseEmphasis"/>
        </w:rPr>
        <w:t>:</w:t>
      </w:r>
      <w:r>
        <w:t xml:space="preserve"> Select the certifier</w:t>
      </w:r>
      <w:r w:rsidRPr="008147E9">
        <w:t xml:space="preserve"> ONLY ONCE unless changing certifiers.  The certifier pick lists will revert back to “Select” once chosen, and will delete the medical information </w:t>
      </w:r>
      <w:r>
        <w:t xml:space="preserve">on tabs 6 through 9 </w:t>
      </w:r>
      <w:r w:rsidRPr="008147E9">
        <w:t>if a new certifier is selected or same certifier is re-selected.</w:t>
      </w:r>
    </w:p>
    <w:p w:rsidR="0037742C" w:rsidRPr="003A7A23" w:rsidRDefault="0037742C" w:rsidP="0037742C">
      <w:pPr>
        <w:tabs>
          <w:tab w:val="left" w:pos="5310"/>
        </w:tabs>
        <w:ind w:right="810"/>
      </w:pPr>
      <w:r>
        <w:rPr>
          <w:rStyle w:val="IntenseEmphasis"/>
        </w:rPr>
        <w:t xml:space="preserve">If the medical certifier is not on the list </w:t>
      </w:r>
      <w:r w:rsidRPr="00D9446B">
        <w:t>-</w:t>
      </w:r>
      <w:r>
        <w:rPr>
          <w:rStyle w:val="IntenseEmphasis"/>
        </w:rPr>
        <w:t xml:space="preserve"> </w:t>
      </w:r>
      <w:r w:rsidRPr="00CF0442">
        <w:t xml:space="preserve">Mark the checkbox </w:t>
      </w:r>
      <w:r w:rsidRPr="00CF0442">
        <w:rPr>
          <w:b/>
        </w:rPr>
        <w:t>Certifier not in list</w:t>
      </w:r>
      <w:r>
        <w:t xml:space="preserve">, which will enable the name and address fields for data entry in </w:t>
      </w:r>
      <w:r w:rsidRPr="004A276E">
        <w:rPr>
          <w:b/>
        </w:rPr>
        <w:t>Tab 9</w:t>
      </w:r>
      <w:r>
        <w:rPr>
          <w:b/>
        </w:rPr>
        <w:t xml:space="preserve"> (Certification Info</w:t>
      </w:r>
      <w:r>
        <w:t>).</w:t>
      </w:r>
    </w:p>
    <w:p w:rsidR="00320246" w:rsidRPr="00E868AB" w:rsidRDefault="00320246" w:rsidP="00E868AB">
      <w:pPr>
        <w:pStyle w:val="Heading1"/>
        <w:rPr>
          <w:rStyle w:val="Heading4Char"/>
        </w:rPr>
      </w:pPr>
      <w:proofErr w:type="gramStart"/>
      <w:r>
        <w:t>Tab 12.</w:t>
      </w:r>
      <w:proofErr w:type="gramEnd"/>
      <w:r>
        <w:t xml:space="preserve">  </w:t>
      </w:r>
      <w:r w:rsidR="003E1802">
        <w:t>Records Actions, Part 2</w:t>
      </w:r>
      <w:r w:rsidR="00E868AB">
        <w:t>:</w:t>
      </w:r>
      <w:r w:rsidR="003E1802">
        <w:t xml:space="preserve"> </w:t>
      </w:r>
      <w:r w:rsidR="00D73AB5" w:rsidRPr="00E868AB">
        <w:rPr>
          <w:rStyle w:val="Heading4Char"/>
        </w:rPr>
        <w:t>Ready to Certify, Certify</w:t>
      </w:r>
      <w:r w:rsidR="00473F72" w:rsidRPr="00E868AB">
        <w:rPr>
          <w:rStyle w:val="Heading4Char"/>
        </w:rPr>
        <w:t xml:space="preserve">, </w:t>
      </w:r>
      <w:r w:rsidR="00E868AB" w:rsidRPr="00E868AB">
        <w:rPr>
          <w:rStyle w:val="Heading4Char"/>
        </w:rPr>
        <w:t xml:space="preserve">Informant Verification, </w:t>
      </w:r>
      <w:r w:rsidR="00473F72" w:rsidRPr="00E868AB">
        <w:rPr>
          <w:rStyle w:val="Heading4Char"/>
        </w:rPr>
        <w:t xml:space="preserve">Release to Burial Agent </w:t>
      </w:r>
    </w:p>
    <w:p w:rsidR="00473F72" w:rsidRDefault="00D73AB5" w:rsidP="00320246">
      <w:pPr>
        <w:ind w:right="810"/>
      </w:pPr>
      <w:r>
        <w:t>The Records</w:t>
      </w:r>
      <w:r w:rsidR="00473F72">
        <w:t xml:space="preserve"> Actions tab (Tab 12) is used primarily to move the record through stages: to indicate a record is ready to certify in preparation for printing or faxing the Attestation Form, to indicate a record is certified upon receiving a signed Attestation Form, and to release a record to the Burial Agent upon completion of all fields.  You may also use the Records Actions tab to en</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05214" behindDoc="1" locked="1" layoutInCell="1" allowOverlap="1" wp14:anchorId="0C212252" wp14:editId="6E2E52FE">
                <wp:simplePos x="0" y="0"/>
                <wp:positionH relativeFrom="column">
                  <wp:posOffset>-3124200</wp:posOffset>
                </wp:positionH>
                <wp:positionV relativeFrom="page">
                  <wp:posOffset>3552190</wp:posOffset>
                </wp:positionV>
                <wp:extent cx="5718175" cy="434975"/>
                <wp:effectExtent l="0" t="0" r="0" b="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718175" cy="434975"/>
                        </a:xfrm>
                        <a:prstGeom prst="rect">
                          <a:avLst/>
                        </a:prstGeom>
                        <a:noFill/>
                        <a:ln w="9525">
                          <a:noFill/>
                          <a:miter lim="800000"/>
                          <a:headEnd/>
                          <a:tailEnd/>
                        </a:ln>
                      </wps:spPr>
                      <wps:txbx>
                        <w:txbxContent>
                          <w:sdt>
                            <w:sdtPr>
                              <w:rPr>
                                <w:sz w:val="36"/>
                                <w:szCs w:val="36"/>
                              </w:rPr>
                              <w:alias w:val="Subtitle Odd"/>
                              <w:tag w:val="Subtitle Odd"/>
                              <w:id w:val="-506285743"/>
                            </w:sdtPr>
                            <w:sdtEndPr/>
                            <w:sdtContent>
                              <w:p w:rsidR="005A7F4D" w:rsidRPr="00BD500D" w:rsidRDefault="005A7F4D" w:rsidP="006B7A88">
                                <w:pPr>
                                  <w:jc w:val="right"/>
                                  <w:rPr>
                                    <w:sz w:val="36"/>
                                    <w:szCs w:val="36"/>
                                  </w:rPr>
                                </w:pPr>
                                <w:r>
                                  <w:rPr>
                                    <w:sz w:val="36"/>
                                    <w:szCs w:val="36"/>
                                  </w:rPr>
                                  <w:t>Records Actions, Part 2: Ready to Certify, Attestation</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margin-left:-246pt;margin-top:279.7pt;width:450.25pt;height:34.25pt;rotation:-90;z-index:-2512112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" filled="f" stroked="f">
                <v:textbox>
                  <w:txbxContent>
                    <w:sdt>
                      <w:sdtPr>
                        <w:rPr>
                          <w:sz w:val="36"/>
                          <w:szCs w:val="36"/>
                        </w:rPr>
                        <w:alias w:val="Subtitle Odd"/>
                        <w:tag w:val="Subtitle Odd"/>
                        <w:id w:val="-506285743"/>
                      </w:sdtPr>
                      <w:sdtContent>
                        <w:p w:rsidR="005A7F4D" w:rsidRPr="00BD500D" w:rsidRDefault="005A7F4D" w:rsidP="006B7A88">
                          <w:pPr>
                            <w:jc w:val="right"/>
                            <w:rPr>
                              <w:sz w:val="36"/>
                              <w:szCs w:val="36"/>
                            </w:rPr>
                          </w:pPr>
                          <w:r>
                            <w:rPr>
                              <w:sz w:val="36"/>
                              <w:szCs w:val="36"/>
                            </w:rPr>
                            <w:t>Records Actions, Part 2: Ready to Certify, Attestation</w:t>
                          </w:r>
                        </w:p>
                      </w:sdtContent>
                    </w:sdt>
                  </w:txbxContent>
                </v:textbox>
                <w10:wrap anchory="page"/>
                <w10:anchorlock/>
              </v:shape>
            </w:pict>
          </mc:Fallback>
        </mc:AlternateContent>
      </w:r>
      <w:r w:rsidR="00473F72">
        <w:t>ter comments</w:t>
      </w:r>
      <w:r w:rsidR="004B5A17">
        <w:t xml:space="preserve">, </w:t>
      </w:r>
      <w:r w:rsidR="00473F72">
        <w:t>read comments on a record has been returned to you for correction</w:t>
      </w:r>
      <w:r w:rsidR="004B5A17">
        <w:t>, and view record history</w:t>
      </w:r>
      <w:r w:rsidR="00473F72">
        <w:t xml:space="preserve">. </w:t>
      </w:r>
    </w:p>
    <w:p w:rsidR="00473F72" w:rsidRDefault="00473F72" w:rsidP="004653CC">
      <w:pPr>
        <w:pStyle w:val="Heading2"/>
      </w:pPr>
      <w:r>
        <w:t>Ready to Certify</w:t>
      </w:r>
    </w:p>
    <w:p w:rsidR="00473F72" w:rsidRDefault="00473F72" w:rsidP="00320246">
      <w:pPr>
        <w:ind w:right="810"/>
      </w:pPr>
      <w:r>
        <w:t xml:space="preserve">If you are entering information on behalf of an offline certifier, you will mark </w:t>
      </w:r>
      <w:r w:rsidRPr="004B5A17">
        <w:rPr>
          <w:b/>
        </w:rPr>
        <w:t>Ready to Certify</w:t>
      </w:r>
      <w:r>
        <w:t xml:space="preserve"> prior to printing or faxing the Attestation Form. This field is disabled until all required fields in tabs 6 through 9 are completed, and the record has been validated by clicking </w:t>
      </w:r>
      <w:r w:rsidRPr="001E4BC1">
        <w:rPr>
          <w:b/>
        </w:rPr>
        <w:t>Finish</w:t>
      </w:r>
      <w:r>
        <w:t xml:space="preserve"> and </w:t>
      </w:r>
      <w:r w:rsidRPr="001E4BC1">
        <w:rPr>
          <w:b/>
        </w:rPr>
        <w:t>Save (as Pending)</w:t>
      </w:r>
      <w:r>
        <w:t>.</w:t>
      </w:r>
      <w:r w:rsidR="004653CC">
        <w:t xml:space="preserve"> While this may seem to be an extra step, EDRS needs to validate all fields prior to </w:t>
      </w:r>
      <w:r w:rsidR="004B5A17">
        <w:t>enabling a</w:t>
      </w:r>
      <w:r w:rsidR="004653CC">
        <w:t xml:space="preserve"> final Attestation form.</w:t>
      </w:r>
      <w:r w:rsidR="004B5A17">
        <w:t xml:space="preserve"> (Online certifiers will complete these steps for you).</w:t>
      </w:r>
    </w:p>
    <w:p w:rsidR="000D3FF0" w:rsidRPr="000D3FF0" w:rsidRDefault="004653CC" w:rsidP="004653CC">
      <w:pPr>
        <w:pStyle w:val="ListParagraph"/>
        <w:numPr>
          <w:ilvl w:val="0"/>
          <w:numId w:val="27"/>
        </w:numPr>
        <w:ind w:right="810"/>
      </w:pPr>
      <w:r>
        <w:t>Complete tabs 6 through 9;</w:t>
      </w:r>
      <w:r w:rsidR="000D3FF0">
        <w:t xml:space="preserve"> then </w:t>
      </w:r>
      <w:r w:rsidRPr="000D3FF0">
        <w:rPr>
          <w:b/>
        </w:rPr>
        <w:t>Finish</w:t>
      </w:r>
      <w:r w:rsidR="000D3FF0">
        <w:rPr>
          <w:b/>
        </w:rPr>
        <w:t>;</w:t>
      </w:r>
    </w:p>
    <w:p w:rsidR="000D3FF0" w:rsidRPr="00B944A3" w:rsidRDefault="000D3FF0" w:rsidP="000D3FF0">
      <w:pPr>
        <w:pStyle w:val="ListParagraph"/>
        <w:numPr>
          <w:ilvl w:val="0"/>
          <w:numId w:val="27"/>
        </w:numPr>
        <w:ind w:right="810"/>
      </w:pPr>
      <w:r>
        <w:t>O</w:t>
      </w:r>
      <w:r w:rsidR="004653CC">
        <w:t xml:space="preserve">n the </w:t>
      </w:r>
      <w:r w:rsidR="004653CC" w:rsidRPr="000D3FF0">
        <w:rPr>
          <w:b/>
        </w:rPr>
        <w:t>VIPS Warning Page</w:t>
      </w:r>
      <w:r w:rsidR="004653CC">
        <w:t>, verify that only the following fields are still listed in the Medical Info</w:t>
      </w:r>
      <w:r>
        <w:t>rmation</w:t>
      </w:r>
      <w:r w:rsidR="004653CC">
        <w:t xml:space="preserve"> section:</w:t>
      </w:r>
      <w:r w:rsidR="004653CC" w:rsidRPr="004653CC">
        <w:t xml:space="preserve"> </w:t>
      </w:r>
      <w:r w:rsidR="004653CC" w:rsidRPr="000D3FF0">
        <w:rPr>
          <w:b/>
        </w:rPr>
        <w:t>Physician Certifying Info - date signed</w:t>
      </w:r>
      <w:r w:rsidR="004653CC" w:rsidRPr="004653CC">
        <w:t xml:space="preserve">, </w:t>
      </w:r>
      <w:r w:rsidR="004653CC" w:rsidRPr="000D3FF0">
        <w:rPr>
          <w:b/>
        </w:rPr>
        <w:t>Medical Info - Ready to certify</w:t>
      </w:r>
      <w:r w:rsidR="004653CC" w:rsidRPr="004653CC">
        <w:t xml:space="preserve">, and </w:t>
      </w:r>
      <w:r w:rsidR="004653CC" w:rsidRPr="000D3FF0">
        <w:rPr>
          <w:b/>
        </w:rPr>
        <w:t>Certify</w:t>
      </w:r>
      <w:r w:rsidR="004653CC">
        <w:t>. If there are other medical information fields to complete, you may click on the hyperlink to return to the appropriate tab in the record.</w:t>
      </w:r>
      <w:r w:rsidR="004653CC" w:rsidRPr="004653CC">
        <w:rPr>
          <w:noProof/>
        </w:rPr>
        <w:t xml:space="preserve"> </w:t>
      </w:r>
      <w:r>
        <w:rPr>
          <w:noProof/>
        </w:rPr>
        <w:t xml:space="preserve">Then, </w:t>
      </w:r>
      <w:r w:rsidR="004653CC" w:rsidRPr="000D3FF0">
        <w:rPr>
          <w:b/>
        </w:rPr>
        <w:t>Save (as Pending)</w:t>
      </w:r>
      <w:r w:rsidR="00B944A3">
        <w:rPr>
          <w:b/>
        </w:rPr>
        <w:t xml:space="preserve"> </w:t>
      </w:r>
      <w:r w:rsidR="00B944A3" w:rsidRPr="00B944A3">
        <w:t>to fully validate the record</w:t>
      </w:r>
      <w:r w:rsidRPr="00B944A3">
        <w:t>;</w:t>
      </w:r>
      <w:r w:rsidR="004653CC" w:rsidRPr="00B944A3">
        <w:t xml:space="preserve"> </w:t>
      </w:r>
    </w:p>
    <w:p w:rsidR="004653CC" w:rsidRDefault="004653CC" w:rsidP="000D3FF0">
      <w:pPr>
        <w:pStyle w:val="ListParagraph"/>
        <w:numPr>
          <w:ilvl w:val="0"/>
          <w:numId w:val="27"/>
        </w:numPr>
        <w:ind w:right="810"/>
      </w:pPr>
      <w:r w:rsidRPr="000D3FF0">
        <w:rPr>
          <w:b/>
        </w:rPr>
        <w:t>Return to Record</w:t>
      </w:r>
      <w:r>
        <w:t xml:space="preserve"> on the </w:t>
      </w:r>
      <w:r w:rsidRPr="000D3FF0">
        <w:rPr>
          <w:b/>
        </w:rPr>
        <w:t>Successful Transaction</w:t>
      </w:r>
      <w:r>
        <w:t xml:space="preserve"> page.</w:t>
      </w:r>
      <w:r w:rsidR="00D86AA2">
        <w:rPr>
          <w:noProof/>
        </w:rPr>
        <w:t xml:space="preserve"> </w:t>
      </w:r>
    </w:p>
    <w:p w:rsidR="000D3FF0" w:rsidRDefault="000D3FF0" w:rsidP="000D3FF0">
      <w:pPr>
        <w:pStyle w:val="ListParagraph"/>
        <w:numPr>
          <w:ilvl w:val="0"/>
          <w:numId w:val="27"/>
        </w:numPr>
        <w:ind w:right="810"/>
      </w:pPr>
      <w:r>
        <w:t xml:space="preserve">Click </w:t>
      </w:r>
      <w:r w:rsidRPr="000D3FF0">
        <w:rPr>
          <w:b/>
        </w:rPr>
        <w:t>Ready to Certify</w:t>
      </w:r>
      <w:r>
        <w:t xml:space="preserve"> on the Records Actions tab, then </w:t>
      </w:r>
      <w:r w:rsidRPr="000D3FF0">
        <w:rPr>
          <w:b/>
        </w:rPr>
        <w:t>Finish</w:t>
      </w:r>
      <w:r>
        <w:t xml:space="preserve">, and </w:t>
      </w:r>
      <w:r w:rsidRPr="000D3FF0">
        <w:rPr>
          <w:b/>
        </w:rPr>
        <w:t>Save (as Pending)</w:t>
      </w:r>
      <w:r>
        <w:t xml:space="preserve"> again.</w:t>
      </w:r>
    </w:p>
    <w:p w:rsidR="000D3FF0" w:rsidRDefault="004C60A0" w:rsidP="000D3FF0">
      <w:pPr>
        <w:ind w:right="810"/>
      </w:pPr>
      <w:r>
        <w:rPr>
          <w:noProof/>
        </w:rPr>
        <mc:AlternateContent>
          <mc:Choice Requires="wpg">
            <w:drawing>
              <wp:anchor distT="0" distB="0" distL="114300" distR="114300" simplePos="0" relativeHeight="252170750" behindDoc="1" locked="0" layoutInCell="1" allowOverlap="1">
                <wp:simplePos x="0" y="0"/>
                <wp:positionH relativeFrom="column">
                  <wp:posOffset>250825</wp:posOffset>
                </wp:positionH>
                <wp:positionV relativeFrom="paragraph">
                  <wp:posOffset>334645</wp:posOffset>
                </wp:positionV>
                <wp:extent cx="5250180" cy="1358900"/>
                <wp:effectExtent l="0" t="0" r="179070" b="298450"/>
                <wp:wrapTight wrapText="bothSides">
                  <wp:wrapPolygon edited="0">
                    <wp:start x="11756" y="0"/>
                    <wp:lineTo x="0" y="3331"/>
                    <wp:lineTo x="0" y="19379"/>
                    <wp:lineTo x="6740" y="19379"/>
                    <wp:lineTo x="6740" y="21802"/>
                    <wp:lineTo x="10189" y="24224"/>
                    <wp:lineTo x="13324" y="24527"/>
                    <wp:lineTo x="14186" y="26041"/>
                    <wp:lineTo x="20926" y="26041"/>
                    <wp:lineTo x="21866" y="24224"/>
                    <wp:lineTo x="22258" y="19985"/>
                    <wp:lineTo x="22180" y="11204"/>
                    <wp:lineTo x="21475" y="4845"/>
                    <wp:lineTo x="21631" y="303"/>
                    <wp:lineTo x="20769" y="0"/>
                    <wp:lineTo x="12305" y="0"/>
                    <wp:lineTo x="11756" y="0"/>
                  </wp:wrapPolygon>
                </wp:wrapTight>
                <wp:docPr id="62" name="Group 62"/>
                <wp:cNvGraphicFramePr/>
                <a:graphic xmlns:a="http://schemas.openxmlformats.org/drawingml/2006/main">
                  <a:graphicData uri="http://schemas.microsoft.com/office/word/2010/wordprocessingGroup">
                    <wpg:wgp>
                      <wpg:cNvGrpSpPr/>
                      <wpg:grpSpPr>
                        <a:xfrm>
                          <a:off x="0" y="0"/>
                          <a:ext cx="5250180" cy="1358900"/>
                          <a:chOff x="0" y="0"/>
                          <a:chExt cx="5250180" cy="1358900"/>
                        </a:xfrm>
                      </wpg:grpSpPr>
                      <wpg:grpSp>
                        <wpg:cNvPr id="341" name="Group 341" descr="Image displaying VIP activity described in text"/>
                        <wpg:cNvGrpSpPr/>
                        <wpg:grpSpPr>
                          <a:xfrm>
                            <a:off x="0" y="0"/>
                            <a:ext cx="5250180" cy="1358900"/>
                            <a:chOff x="352167" y="0"/>
                            <a:chExt cx="5250437" cy="1358901"/>
                          </a:xfrm>
                        </wpg:grpSpPr>
                        <wpg:grpSp>
                          <wpg:cNvPr id="439" name="Group 439"/>
                          <wpg:cNvGrpSpPr/>
                          <wpg:grpSpPr>
                            <a:xfrm>
                              <a:off x="352167" y="0"/>
                              <a:ext cx="5250437" cy="1358901"/>
                              <a:chOff x="352238" y="-105033"/>
                              <a:chExt cx="5251502" cy="1359159"/>
                            </a:xfrm>
                          </wpg:grpSpPr>
                          <wpg:grpSp>
                            <wpg:cNvPr id="437" name="Group 437"/>
                            <wpg:cNvGrpSpPr/>
                            <wpg:grpSpPr>
                              <a:xfrm>
                                <a:off x="352238" y="116184"/>
                                <a:ext cx="3428052" cy="1137942"/>
                                <a:chOff x="352323" y="245937"/>
                                <a:chExt cx="3428878" cy="1138137"/>
                              </a:xfrm>
                            </wpg:grpSpPr>
                            <pic:pic xmlns:pic="http://schemas.openxmlformats.org/drawingml/2006/picture">
                              <pic:nvPicPr>
                                <pic:cNvPr id="356" name="Picture 356" descr="Image displaying VIP activity described in text"/>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352323" y="245937"/>
                                  <a:ext cx="3169352" cy="1045331"/>
                                </a:xfrm>
                                <a:prstGeom prst="rect">
                                  <a:avLst/>
                                </a:prstGeom>
                                <a:noFill/>
                                <a:ln>
                                  <a:noFill/>
                                </a:ln>
                              </pic:spPr>
                            </pic:pic>
                            <pic:pic xmlns:pic="http://schemas.openxmlformats.org/drawingml/2006/picture">
                              <pic:nvPicPr>
                                <pic:cNvPr id="357" name="Picture 357" descr="Image displaying VIP activity described in text"/>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2045077" y="1124582"/>
                                  <a:ext cx="1736124" cy="259492"/>
                                </a:xfrm>
                                <a:prstGeom prst="rect">
                                  <a:avLst/>
                                </a:prstGeom>
                                <a:ln>
                                  <a:solidFill>
                                    <a:schemeClr val="bg1">
                                      <a:lumMod val="85000"/>
                                    </a:schemeClr>
                                  </a:solidFill>
                                </a:ln>
                              </pic:spPr>
                            </pic:pic>
                          </wpg:grpSp>
                          <pic:pic xmlns:pic="http://schemas.openxmlformats.org/drawingml/2006/picture">
                            <pic:nvPicPr>
                              <pic:cNvPr id="438" name="Picture 2" descr="Image displaying VIP activity described in text"/>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3255956" y="-105033"/>
                                <a:ext cx="2347784" cy="586947"/>
                              </a:xfrm>
                              <a:prstGeom prst="rect">
                                <a:avLst/>
                              </a:prstGeom>
                              <a:noFill/>
                              <a:ln>
                                <a:noFill/>
                              </a:ln>
                            </pic:spPr>
                          </pic:pic>
                        </wpg:grpSp>
                        <pic:pic xmlns:pic="http://schemas.openxmlformats.org/drawingml/2006/picture">
                          <pic:nvPicPr>
                            <pic:cNvPr id="340" name="Picture 340" descr="Image displaying VIP activity described in text"/>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3645243" y="586946"/>
                              <a:ext cx="1773194" cy="710514"/>
                            </a:xfrm>
                            <a:prstGeom prst="rect">
                              <a:avLst/>
                            </a:prstGeom>
                            <a:ln>
                              <a:noFill/>
                            </a:ln>
                            <a:effectLst>
                              <a:outerShdw blurRad="292100" dist="139700" dir="2700000" algn="tl" rotWithShape="0">
                                <a:srgbClr val="333333">
                                  <a:alpha val="65000"/>
                                </a:srgbClr>
                              </a:outerShdw>
                            </a:effectLst>
                          </pic:spPr>
                        </pic:pic>
                      </wpg:grpSp>
                      <wps:wsp>
                        <wps:cNvPr id="8" name="Left Arrow 8"/>
                        <wps:cNvSpPr/>
                        <wps:spPr>
                          <a:xfrm>
                            <a:off x="4667250" y="1143000"/>
                            <a:ext cx="466725" cy="45719"/>
                          </a:xfrm>
                          <a:prstGeom prst="leftArrow">
                            <a:avLst/>
                          </a:prstGeom>
                          <a:solidFill>
                            <a:srgbClr val="FFFFFF"/>
                          </a:solid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2" o:spid="_x0000_s1026" style="position:absolute;margin-left:19.75pt;margin-top:26.35pt;width:413.4pt;height:107pt;z-index:-251145730" coordsize="52501,13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">
                <v:group id="Group 341" o:spid="_x0000_s1027" alt="Image displaying VIP activity described in text" style="position:absolute;width:52501;height:13589" coordorigin="3521" coordsize="52504,13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group id="Group 439" o:spid="_x0000_s1028" style="position:absolute;left:3521;width:52505;height:13589" coordorigin="3522,-1050" coordsize="52515,13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group id="Group 437" o:spid="_x0000_s1029" style="position:absolute;left:3522;top:1161;width:34280;height:11380" coordorigin="3523,2459" coordsize="34288,11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Picture 356" o:spid="_x0000_s1030" type="#_x0000_t75" alt="Image displaying VIP activity described in text" style="position:absolute;left:3523;top:2459;width:31693;height:10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iG+bFAAAA3AAAAA8AAABkcnMvZG93bnJldi54bWxEj0FrwkAUhO9C/8PyCt50o6KW1FWqoHjp&#10;QU0LvT2yr9nQ7NuYXU38911B8DjMzDfMYtXZSlyp8aVjBaNhAoI4d7rkQkF22g7eQPiArLFyTApu&#10;5GG1fOktMNWu5QNdj6EQEcI+RQUmhDqV0ueGLPqhq4mj9+saiyHKppC6wTbCbSXHSTKTFkuOCwZr&#10;2hjK/44Xq4C/TdZO5js9+kqyz+36YOY/Z6NU/7X7eAcRqAvP8KO91wom0xncz8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IhvmxQAAANwAAAAPAAAAAAAAAAAAAAAA&#10;AJ8CAABkcnMvZG93bnJldi54bWxQSwUGAAAAAAQABAD3AAAAkQMAAAAA&#10;">
                        <v:imagedata r:id="rId85" o:title="Image displaying VIP activity described in text"/>
                        <v:path arrowok="t"/>
                      </v:shape>
                      <v:shape id="Picture 357" o:spid="_x0000_s1031" type="#_x0000_t75" alt="Image displaying VIP activity described in text" style="position:absolute;left:20450;top:11245;width:17362;height:2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WP17EAAAA3AAAAA8AAABkcnMvZG93bnJldi54bWxEj0FrwkAUhO8F/8PyBG91o9IqqauoGKiH&#10;Itr2/sg+k2j2bdjdJum/dwsFj8PMfMMs172pRUvOV5YVTMYJCOLc6ooLBV+f2fMChA/IGmvLpOCX&#10;PKxXg6clptp2fKL2HAoRIexTVFCG0KRS+rwkg35sG+LoXawzGKJ0hdQOuwg3tZwmyas0WHFcKLGh&#10;XUn57fxjFBybqvg4buu9O1Awu+47u7aLTKnRsN+8gQjUh0f4v/2uFcxe5vB3Jh4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WP17EAAAA3AAAAA8AAAAAAAAAAAAAAAAA&#10;nwIAAGRycy9kb3ducmV2LnhtbFBLBQYAAAAABAAEAPcAAACQAwAAAAA=&#10;" stroked="t" strokecolor="#d8d8d8 [2732]">
                        <v:imagedata r:id="rId86" o:title="Image displaying VIP activity described in text"/>
                        <v:path arrowok="t"/>
                      </v:shape>
                    </v:group>
                    <v:shape id="Picture 2" o:spid="_x0000_s1032" type="#_x0000_t75" alt="Image displaying VIP activity described in text" style="position:absolute;left:32559;top:-1050;width:23478;height:5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n5LvBAAAA3AAAAA8AAABkcnMvZG93bnJldi54bWxET8uKwjAU3Qv+Q7iCO00dh7FUo4gwKIIM&#10;42N/aa5ttbkpTdQ4X28WwiwP5z1bBFOLO7WusqxgNExAEOdWV1woOB6+BykI55E11pZJwZMcLObd&#10;zgwzbR/8S/e9L0QMYZehgtL7JpPS5SUZdEPbEEfubFuDPsK2kLrFRww3tfxIki9psOLYUGJDq5Ly&#10;6/5mFFx1+lfvwnZ9ujWTn8AXfU4nO6X6vbCcgvAU/L/47d5oBZ/juDaeiUdA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n5LvBAAAA3AAAAA8AAAAAAAAAAAAAAAAAnwIA&#10;AGRycy9kb3ducmV2LnhtbFBLBQYAAAAABAAEAPcAAACNAwAAAAA=&#10;">
                      <v:imagedata r:id="rId87" o:title="Image displaying VIP activity described in text"/>
                      <v:path arrowok="t"/>
                    </v:shape>
                  </v:group>
                  <v:shape id="Picture 340" o:spid="_x0000_s1033" type="#_x0000_t75" alt="Image displaying VIP activity described in text" style="position:absolute;left:36452;top:5869;width:17732;height:7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FyfS9AAAA3AAAAA8AAABkcnMvZG93bnJldi54bWxET0sKwjAQ3QveIYzgRjT1g0g1iohCd+Ln&#10;AEMztsVm0jax1tubheDy8f6bXWdK0VLjCssKppMIBHFqdcGZgvvtNF6BcB5ZY2mZFHzIwW7b720w&#10;1vbNF2qvPhMhhF2MCnLvq1hKl+Zk0E1sRRy4h20M+gCbTOoG3yHclHIWRUtpsODQkGNFh5zS5/Vl&#10;FDxxeqxPclS8RoldndtHnSZdrdRw0O3XIDx1/i/+uROtYL4I88OZcATk9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YXJ9L0AAADcAAAADwAAAAAAAAAAAAAAAACfAgAAZHJz&#10;L2Rvd25yZXYueG1sUEsFBgAAAAAEAAQA9wAAAIkDAAAAAA==&#10;">
                    <v:imagedata r:id="rId88" o:title="Image displaying VIP activity described in text"/>
                    <v:shadow on="t" color="#333" opacity="42598f" origin="-.5,-.5" offset="2.74397mm,2.74397mm"/>
                    <v:path arrowok="t"/>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 o:spid="_x0000_s1034" type="#_x0000_t66" style="position:absolute;left:46672;top:11430;width:466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MSb8A&#10;AADaAAAADwAAAGRycy9kb3ducmV2LnhtbERPu27CMBTdK/EP1kViqcCBAZWAQTwEYi0gWC/xxQmJ&#10;r6PYQOjX10OljkfnPVu0thJPanzhWMFwkIAgzpwu2Cg4Hbf9LxA+IGusHJOCN3lYzDsfM0y1e/E3&#10;PQ/BiBjCPkUFeQh1KqXPcrLoB64mjtzNNRZDhI2RusFXDLeVHCXJWFosODbkWNM6p6w8PKyCSWJa&#10;t7vc3ecZNz9mpcv941oq1eu2yymIQG34F/+591pB3BqvxBsg5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NcxJvwAAANoAAAAPAAAAAAAAAAAAAAAAAJgCAABkcnMvZG93bnJl&#10;di54bWxQSwUGAAAAAAQABAD1AAAAhAMAAAAA&#10;" adj="1058" strokecolor="#7da329" strokeweight="2pt">
                  <v:stroke opacity="32896f"/>
                </v:shape>
                <w10:wrap type="tight"/>
              </v:group>
            </w:pict>
          </mc:Fallback>
        </mc:AlternateContent>
      </w:r>
      <w:r w:rsidR="000D3FF0">
        <w:t xml:space="preserve">Now, you may print or fax the </w:t>
      </w:r>
      <w:r w:rsidR="000D3FF0" w:rsidRPr="000D3FF0">
        <w:rPr>
          <w:b/>
        </w:rPr>
        <w:t>Attestation form</w:t>
      </w:r>
      <w:r w:rsidR="000D3FF0">
        <w:t xml:space="preserve"> from the Successful Transaction page, or through the Death </w:t>
      </w:r>
      <w:r w:rsidR="000D3FF0">
        <w:sym w:font="Wingdings" w:char="F0E0"/>
      </w:r>
      <w:r w:rsidR="000D3FF0">
        <w:t xml:space="preserve"> Attest menu path.</w:t>
      </w:r>
      <w:r w:rsidR="00B944A3" w:rsidRPr="00B944A3">
        <w:rPr>
          <w:noProof/>
        </w:rPr>
        <w:t xml:space="preserve"> </w:t>
      </w:r>
    </w:p>
    <w:p w:rsidR="00B944A3" w:rsidRDefault="004C60A0" w:rsidP="000D3FF0">
      <w:pPr>
        <w:ind w:right="810"/>
      </w:pPr>
      <w:r>
        <w:rPr>
          <w:noProof/>
        </w:rPr>
        <mc:AlternateContent>
          <mc:Choice Requires="wpg">
            <w:drawing>
              <wp:anchor distT="0" distB="0" distL="114300" distR="114300" simplePos="0" relativeHeight="252172798" behindDoc="0" locked="0" layoutInCell="1" allowOverlap="1" wp14:anchorId="3FCFE2E1" wp14:editId="253FAE6D">
                <wp:simplePos x="0" y="0"/>
                <wp:positionH relativeFrom="column">
                  <wp:posOffset>3146425</wp:posOffset>
                </wp:positionH>
                <wp:positionV relativeFrom="paragraph">
                  <wp:posOffset>1758315</wp:posOffset>
                </wp:positionV>
                <wp:extent cx="2000250" cy="666750"/>
                <wp:effectExtent l="0" t="0" r="19050" b="0"/>
                <wp:wrapSquare wrapText="bothSides"/>
                <wp:docPr id="58" name="Group 58"/>
                <wp:cNvGraphicFramePr/>
                <a:graphic xmlns:a="http://schemas.openxmlformats.org/drawingml/2006/main">
                  <a:graphicData uri="http://schemas.microsoft.com/office/word/2010/wordprocessingGroup">
                    <wpg:wgp>
                      <wpg:cNvGrpSpPr/>
                      <wpg:grpSpPr>
                        <a:xfrm>
                          <a:off x="0" y="0"/>
                          <a:ext cx="2000250" cy="666750"/>
                          <a:chOff x="0" y="0"/>
                          <a:chExt cx="2000250" cy="666750"/>
                        </a:xfrm>
                      </wpg:grpSpPr>
                      <pic:pic xmlns:pic="http://schemas.openxmlformats.org/drawingml/2006/picture">
                        <pic:nvPicPr>
                          <pic:cNvPr id="339" name="Picture 1" descr="Image displaying VIP activity described in text"/>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00250" cy="666750"/>
                          </a:xfrm>
                          <a:prstGeom prst="rect">
                            <a:avLst/>
                          </a:prstGeom>
                          <a:noFill/>
                          <a:ln>
                            <a:noFill/>
                          </a:ln>
                        </pic:spPr>
                      </pic:pic>
                      <wps:wsp>
                        <wps:cNvPr id="47" name="Left Arrow 47"/>
                        <wps:cNvSpPr/>
                        <wps:spPr>
                          <a:xfrm>
                            <a:off x="1524000" y="447675"/>
                            <a:ext cx="466725" cy="45085"/>
                          </a:xfrm>
                          <a:prstGeom prst="leftArrow">
                            <a:avLst/>
                          </a:prstGeom>
                          <a:solidFill>
                            <a:srgbClr val="FFFFFF"/>
                          </a:solidFill>
                          <a:ln w="25400" cap="flat" cmpd="sng" algn="ctr">
                            <a:solidFill>
                              <a:srgbClr val="7DA329">
                                <a:alpha val="50196"/>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8" o:spid="_x0000_s1026" style="position:absolute;margin-left:247.75pt;margin-top:138.45pt;width:157.5pt;height:52.5pt;z-index:252172798" coordsize="20002,6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">
                <v:shape id="Picture 1" o:spid="_x0000_s1027" type="#_x0000_t75" alt="Image displaying VIP activity described in text" style="position:absolute;width:2000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RpQrEAAAA3AAAAA8AAABkcnMvZG93bnJldi54bWxEj82KAjEQhO8L+w6hhb2tGVdwdTSKiIKI&#10;HvwBr82knRlMOkMSdfbtjSDssaiqr6jJrLVG3MmH2rGCXjcDQVw4XXOp4HRcfQ9BhIis0TgmBX8U&#10;YDb9/Jhgrt2D93Q/xFIkCIccFVQxNrmUoajIYui6hjh5F+ctxiR9KbXHR4JbI3+ybCAt1pwWKmxo&#10;UVFxPdysAnM2/vYbRov1drhb1nG72fXmA6W+Ou18DCJSG//D7/ZaK+j3R/A6k46A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RpQrEAAAA3AAAAA8AAAAAAAAAAAAAAAAA&#10;nwIAAGRycy9kb3ducmV2LnhtbFBLBQYAAAAABAAEAPcAAACQAwAAAAA=&#10;">
                  <v:imagedata r:id="rId90" o:title="Image displaying VIP activity described in text"/>
                  <v:path arrowok="t"/>
                </v:shape>
                <v:shape id="Left Arrow 47" o:spid="_x0000_s1028" type="#_x0000_t66" style="position:absolute;left:15240;top:4476;width:4667;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pQcMA&#10;AADbAAAADwAAAGRycy9kb3ducmV2LnhtbESPQYvCMBSE7wv+h/AEb2vqIqtUoxRB6MGLrQe9PZpn&#10;W2xeShK166/fLCx4HGbmG2a9HUwnHuR8a1nBbJqAIK6sbrlWcCr3n0sQPiBr7CyTgh/ysN2MPtaY&#10;avvkIz2KUIsIYZ+igiaEPpXSVw0Z9FPbE0fvap3BEKWrpXb4jHDTya8k+ZYGW44LDfa0a6i6FXej&#10;4Ji5+lD25VC8XvnpspznWTs7KzUZD9kKRKAhvMP/7VwrmC/g70v8A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upQcMAAADbAAAADwAAAAAAAAAAAAAAAACYAgAAZHJzL2Rv&#10;d25yZXYueG1sUEsFBgAAAAAEAAQA9QAAAIgDAAAAAA==&#10;" adj="1043" strokecolor="#7da329" strokeweight="2pt">
                  <v:stroke opacity="32896f"/>
                </v:shape>
                <w10:wrap type="square"/>
              </v:group>
            </w:pict>
          </mc:Fallback>
        </mc:AlternateContent>
      </w:r>
      <w:r w:rsidR="00B944A3" w:rsidRPr="00B944A3">
        <w:rPr>
          <w:rStyle w:val="IntenseEmphasis"/>
        </w:rPr>
        <w:t>Note</w:t>
      </w:r>
      <w:r w:rsidR="00B944A3">
        <w:t xml:space="preserve"> that if there were missing fields in the medical portion of the record, you may send a </w:t>
      </w:r>
      <w:r w:rsidR="00B944A3" w:rsidRPr="00B944A3">
        <w:rPr>
          <w:b/>
        </w:rPr>
        <w:t>Fax Worksheet</w:t>
      </w:r>
      <w:r w:rsidR="00B944A3">
        <w:t xml:space="preserve"> (Preliminary Certifier Worksheet) instead, which will allow the certifier to provide you with any missing items.</w:t>
      </w:r>
    </w:p>
    <w:p w:rsidR="004B5A17" w:rsidRDefault="004B5A17" w:rsidP="00FC3E1B">
      <w:pPr>
        <w:pStyle w:val="Heading2"/>
      </w:pPr>
      <w:r>
        <w:t>Certify</w:t>
      </w:r>
    </w:p>
    <w:p w:rsidR="00290308" w:rsidRDefault="004B5A17" w:rsidP="00290308">
      <w:pPr>
        <w:ind w:right="810"/>
      </w:pPr>
      <w:r>
        <w:t xml:space="preserve">Once you have received </w:t>
      </w:r>
      <w:r w:rsidR="00F40560">
        <w:t>a signed and dated</w:t>
      </w:r>
      <w:r>
        <w:t xml:space="preserve"> Attestation Form from an offline certifier</w:t>
      </w:r>
      <w:r w:rsidR="00AB13F2">
        <w:t>, you will then c</w:t>
      </w:r>
      <w:r w:rsidR="00F40560">
        <w:t xml:space="preserve">ertify the record on his/her behalf.  If the certifier faxed the form into the VIP EDRS system, you will find the </w:t>
      </w:r>
      <w:r w:rsidR="00290308">
        <w:t>attachment on the Records Details screen</w:t>
      </w:r>
      <w:r w:rsidR="00F40560">
        <w:t xml:space="preserve">. If the paper form was returned to you in some other manner, you </w:t>
      </w:r>
      <w:r w:rsidR="00290308">
        <w:rPr>
          <w:noProof/>
        </w:rPr>
        <mc:AlternateContent>
          <mc:Choice Requires="wpg">
            <w:drawing>
              <wp:anchor distT="0" distB="0" distL="114300" distR="114300" simplePos="0" relativeHeight="252050942" behindDoc="0" locked="0" layoutInCell="1" allowOverlap="1">
                <wp:simplePos x="0" y="0"/>
                <wp:positionH relativeFrom="column">
                  <wp:posOffset>2205990</wp:posOffset>
                </wp:positionH>
                <wp:positionV relativeFrom="paragraph">
                  <wp:posOffset>502920</wp:posOffset>
                </wp:positionV>
                <wp:extent cx="3815080" cy="1737360"/>
                <wp:effectExtent l="0" t="0" r="299720" b="72390"/>
                <wp:wrapTight wrapText="bothSides">
                  <wp:wrapPolygon edited="0">
                    <wp:start x="0" y="0"/>
                    <wp:lineTo x="0" y="7579"/>
                    <wp:lineTo x="2589" y="11605"/>
                    <wp:lineTo x="6579" y="15158"/>
                    <wp:lineTo x="6903" y="19895"/>
                    <wp:lineTo x="8089" y="21789"/>
                    <wp:lineTo x="8628" y="22263"/>
                    <wp:lineTo x="21356" y="22263"/>
                    <wp:lineTo x="21895" y="21789"/>
                    <wp:lineTo x="23189" y="19658"/>
                    <wp:lineTo x="23081" y="6632"/>
                    <wp:lineTo x="22003" y="5211"/>
                    <wp:lineTo x="20061" y="3789"/>
                    <wp:lineTo x="20277" y="2842"/>
                    <wp:lineTo x="19306" y="2368"/>
                    <wp:lineTo x="11756" y="0"/>
                    <wp:lineTo x="0" y="0"/>
                  </wp:wrapPolygon>
                </wp:wrapTight>
                <wp:docPr id="4" name="Group 4" descr="Image displaying VIP activity described in text"/>
                <wp:cNvGraphicFramePr/>
                <a:graphic xmlns:a="http://schemas.openxmlformats.org/drawingml/2006/main">
                  <a:graphicData uri="http://schemas.microsoft.com/office/word/2010/wordprocessingGroup">
                    <wpg:wgp>
                      <wpg:cNvGrpSpPr/>
                      <wpg:grpSpPr>
                        <a:xfrm>
                          <a:off x="0" y="0"/>
                          <a:ext cx="3815080" cy="1737360"/>
                          <a:chOff x="0" y="0"/>
                          <a:chExt cx="3815123" cy="1737543"/>
                        </a:xfrm>
                      </wpg:grpSpPr>
                      <pic:pic xmlns:pic="http://schemas.openxmlformats.org/drawingml/2006/picture">
                        <pic:nvPicPr>
                          <pic:cNvPr id="3" name="Picture 3" descr="Image displaying VIP activity described in text"/>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29950" cy="689907"/>
                          </a:xfrm>
                          <a:prstGeom prst="rect">
                            <a:avLst/>
                          </a:prstGeom>
                          <a:noFill/>
                          <a:ln>
                            <a:noFill/>
                          </a:ln>
                        </pic:spPr>
                      </pic:pic>
                      <wpg:grpSp>
                        <wpg:cNvPr id="445" name="Group 445" descr="Image displaying VIP activity described in text"/>
                        <wpg:cNvGrpSpPr/>
                        <wpg:grpSpPr>
                          <a:xfrm>
                            <a:off x="448987" y="213543"/>
                            <a:ext cx="3366136" cy="1524000"/>
                            <a:chOff x="1656004" y="-105113"/>
                            <a:chExt cx="3367177" cy="1525779"/>
                          </a:xfrm>
                        </wpg:grpSpPr>
                        <pic:pic xmlns:pic="http://schemas.openxmlformats.org/drawingml/2006/picture">
                          <pic:nvPicPr>
                            <pic:cNvPr id="441" name="Picture 441" descr="Image displaying VIP activity described in text"/>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656004" y="-105113"/>
                              <a:ext cx="3113903" cy="753762"/>
                            </a:xfrm>
                            <a:prstGeom prst="rect">
                              <a:avLst/>
                            </a:prstGeom>
                            <a:noFill/>
                            <a:ln>
                              <a:noFill/>
                            </a:ln>
                          </pic:spPr>
                        </pic:pic>
                        <wpg:grpSp>
                          <wpg:cNvPr id="444" name="Group 444"/>
                          <wpg:cNvGrpSpPr/>
                          <wpg:grpSpPr>
                            <a:xfrm>
                              <a:off x="2570205" y="222421"/>
                              <a:ext cx="2452976" cy="1198245"/>
                              <a:chOff x="0" y="0"/>
                              <a:chExt cx="2453456" cy="1198468"/>
                            </a:xfrm>
                          </wpg:grpSpPr>
                          <pic:pic xmlns:pic="http://schemas.openxmlformats.org/drawingml/2006/picture">
                            <pic:nvPicPr>
                              <pic:cNvPr id="440" name="Picture 440" descr="Image displaying VIP activity described in text"/>
                              <pic:cNvPicPr>
                                <a:picLocks noChangeAspect="1"/>
                              </pic:cNvPicPr>
                            </pic:nvPicPr>
                            <pic:blipFill rotWithShape="1">
                              <a:blip r:embed="rId92">
                                <a:extLst>
                                  <a:ext uri="{28A0092B-C50C-407E-A947-70E740481C1C}">
                                    <a14:useLocalDpi xmlns:a14="http://schemas.microsoft.com/office/drawing/2010/main" val="0"/>
                                  </a:ext>
                                </a:extLst>
                              </a:blip>
                              <a:srcRect l="3676" t="7568" r="3835"/>
                              <a:stretch/>
                            </pic:blipFill>
                            <pic:spPr bwMode="auto">
                              <a:xfrm>
                                <a:off x="0" y="0"/>
                                <a:ext cx="2397211" cy="9020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443" name="Rectangular Callout 443"/>
                            <wps:cNvSpPr/>
                            <wps:spPr>
                              <a:xfrm>
                                <a:off x="736416" y="426308"/>
                                <a:ext cx="1717040" cy="772160"/>
                              </a:xfrm>
                              <a:prstGeom prst="wedgeRectCallout">
                                <a:avLst>
                                  <a:gd name="adj1" fmla="val -72916"/>
                                  <a:gd name="adj2" fmla="val -10042"/>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EC3D87">
                                  <w:pPr>
                                    <w:rPr>
                                      <w:sz w:val="18"/>
                                      <w:szCs w:val="18"/>
                                    </w:rPr>
                                  </w:pPr>
                                  <w:r>
                                    <w:rPr>
                                      <w:rStyle w:val="IntenseEmphasis"/>
                                      <w:sz w:val="20"/>
                                    </w:rPr>
                                    <w:t>Check</w:t>
                                  </w:r>
                                  <w:r>
                                    <w:rPr>
                                      <w:rStyle w:val="Heading4Char"/>
                                      <w:sz w:val="18"/>
                                      <w:szCs w:val="18"/>
                                    </w:rPr>
                                    <w:t>!!</w:t>
                                  </w:r>
                                  <w:r w:rsidRPr="00E44B6E">
                                    <w:rPr>
                                      <w:sz w:val="18"/>
                                      <w:szCs w:val="18"/>
                                    </w:rPr>
                                    <w:t xml:space="preserve"> </w:t>
                                  </w:r>
                                  <w:r>
                                    <w:rPr>
                                      <w:sz w:val="18"/>
                                      <w:szCs w:val="18"/>
                                    </w:rPr>
                                    <w:t>This box indicates corrections need to be made and a new Attestation form obtained prior to certification.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anchor>
            </w:drawing>
          </mc:Choice>
          <mc:Fallback>
            <w:pict>
              <v:group id="Group 4" o:spid="_x0000_s1203" alt="Image displaying VIP activity described in text" style="position:absolute;margin-left:173.7pt;margin-top:39.6pt;width:300.4pt;height:136.8pt;z-index:252050942;mso-position-horizontal-relative:text;mso-position-vertical-relative:text;mso-width-relative:margin" coordsize="38151,17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">
                <v:shape id="Picture 3" o:spid="_x0000_s1204" type="#_x0000_t75" alt="Image displaying VIP activity described in text" style="position:absolute;width:21299;height:6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pssTDAAAA2gAAAA8AAABkcnMvZG93bnJldi54bWxEj0FrAjEUhO9C/0N4BW+aVYuUrVFKoepF&#10;tLtt6fGxed0s3bwsSdTtvzeC4HGYmW+Yxaq3rTiRD41jBZNxBoK4crrhWsFn+T56BhEissbWMSn4&#10;pwCr5cNggbl2Z/6gUxFrkSAcclRgYuxyKUNlyGIYu444eb/OW4xJ+lpqj+cEt62cZtlcWmw4LRjs&#10;6M1Q9VccrQI/Cfti87M+fPmnbrPj/bcp/Vqp4WP/+gIiUh/v4Vt7qxXM4Hol3QC5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myxMMAAADaAAAADwAAAAAAAAAAAAAAAACf&#10;AgAAZHJzL2Rvd25yZXYueG1sUEsFBgAAAAAEAAQA9wAAAI8DAAAAAA==&#10;">
                  <v:imagedata r:id="rId93" o:title="Image displaying VIP activity described in text"/>
                  <v:path arrowok="t"/>
                </v:shape>
                <v:group id="Group 445" o:spid="_x0000_s1205" alt="Image displaying VIP activity described in text" style="position:absolute;left:4489;top:2135;width:33662;height:15240" coordorigin="16560,-1051" coordsize="33671,15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Picture 441" o:spid="_x0000_s1206" type="#_x0000_t75" alt="Image displaying VIP activity described in text" style="position:absolute;left:16560;top:-1051;width:31139;height:7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wGvEAAAA3AAAAA8AAABkcnMvZG93bnJldi54bWxEj9FqAjEURN8L/YdwC76UmlUWKatRitAi&#10;+FDUfsDt5roJ3dwsSdxd/94UBB+HmTnDrDaja0VPIVrPCmbTAgRx7bXlRsHP6fPtHURMyBpbz6Tg&#10;ShE26+enFVbaD3yg/pgakSEcK1RgUuoqKWNtyGGc+o44e2cfHKYsQyN1wCHDXSvnRbGQDi3nBYMd&#10;bQ3Vf8eLU7D/vv66cGmH07b8stb1u1cTS6UmL+PHEkSiMT3C9/ZOKyjLGfyfyUd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EwGvEAAAA3AAAAA8AAAAAAAAAAAAAAAAA&#10;nwIAAGRycy9kb3ducmV2LnhtbFBLBQYAAAAABAAEAPcAAACQAwAAAAA=&#10;">
                    <v:imagedata r:id="rId29" o:title="Image displaying VIP activity described in text"/>
                    <v:path arrowok="t"/>
                  </v:shape>
                  <v:group id="Group 444" o:spid="_x0000_s1207" style="position:absolute;left:25702;top:2224;width:24529;height:11982" coordsize="24534,11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Picture 440" o:spid="_x0000_s1208" type="#_x0000_t75" alt="Image displaying VIP activity described in text" style="position:absolute;width:23972;height:9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N4XCAAAA3AAAAA8AAABkcnMvZG93bnJldi54bWxET8tqwkAU3Rf8h+EW3NVJqxVJMxGrCHZT&#10;cHTT3SVz8yCZOyEzxvTvOwuhy8N5Z9vJdmKkwTeOFbwuEhDEhTMNVwqul+PLBoQPyAY7x6Tglzxs&#10;89lThqlxdz7TqEMlYgj7FBXUIfSplL6oyaJfuJ44cqUbLIYIh0qaAe8x3HbyLUnW0mLDsaHGnvY1&#10;Fa2+WQXfzu0/y/J91NrioT22X8tC/yg1f552HyACTeFf/HCfjILVKs6PZ+IRkP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zeFwgAAANwAAAAPAAAAAAAAAAAAAAAAAJ8C&#10;AABkcnMvZG93bnJldi54bWxQSwUGAAAAAAQABAD3AAAAjgMAAAAA&#10;">
                      <v:imagedata r:id="rId94" o:title="Image displaying VIP activity described in text" croptop="4960f" cropleft="2409f" cropright="2513f"/>
                      <v:shadow on="t" color="#333" opacity="42598f" origin="-.5,-.5" offset="2.74397mm,2.74397mm"/>
                      <v:path arrowok="t"/>
                    </v:shape>
                    <v:shape id="Rectangular Callout 443" o:spid="_x0000_s1209" type="#_x0000_t61" style="position:absolute;left:7364;top:4263;width:17170;height:7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j08YA&#10;AADcAAAADwAAAGRycy9kb3ducmV2LnhtbESPQWvCQBSE70L/w/IK3nRjFSnRNaQFMQhCa/Xg7ZF9&#10;JsHs2zS7xuiv7xYKPQ4z8w2zTHpTi45aV1lWMBlHIIhzqysuFBy+1qNXEM4ja6wtk4I7OUhWT4Ml&#10;xtre+JO6vS9EgLCLUUHpfRNL6fKSDLqxbYiDd7atQR9kW0jd4i3ATS1fomguDVYcFkps6L2k/LK/&#10;GgW7t3R7mkTf2dUes+Yx/9jQo9soNXzu0wUIT73/D/+1M61gNpvC75lw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aj08YAAADcAAAADwAAAAAAAAAAAAAAAACYAgAAZHJz&#10;L2Rvd25yZXYueG1sUEsFBgAAAAAEAAQA9QAAAIsDAAAAAA==&#10;" adj="-4950,8631" strokecolor="#7da329" strokeweight="2pt">
                      <v:stroke opacity="32896f"/>
                      <v:textbox>
                        <w:txbxContent>
                          <w:p w:rsidR="005A7F4D" w:rsidRPr="00E44B6E" w:rsidRDefault="005A7F4D" w:rsidP="00EC3D87">
                            <w:pPr>
                              <w:rPr>
                                <w:sz w:val="18"/>
                                <w:szCs w:val="18"/>
                              </w:rPr>
                            </w:pPr>
                            <w:r>
                              <w:rPr>
                                <w:rStyle w:val="IntenseEmphasis"/>
                                <w:sz w:val="20"/>
                              </w:rPr>
                              <w:t>Check</w:t>
                            </w:r>
                            <w:r>
                              <w:rPr>
                                <w:rStyle w:val="Heading4Char"/>
                                <w:sz w:val="18"/>
                                <w:szCs w:val="18"/>
                              </w:rPr>
                              <w:t>!!</w:t>
                            </w:r>
                            <w:r w:rsidRPr="00E44B6E">
                              <w:rPr>
                                <w:sz w:val="18"/>
                                <w:szCs w:val="18"/>
                              </w:rPr>
                              <w:t xml:space="preserve"> </w:t>
                            </w:r>
                            <w:r>
                              <w:rPr>
                                <w:sz w:val="18"/>
                                <w:szCs w:val="18"/>
                              </w:rPr>
                              <w:t>This box indicates corrections need to be made and a new Attestation form obtained prior to certification.</w:t>
                            </w:r>
                          </w:p>
                        </w:txbxContent>
                      </v:textbox>
                    </v:shape>
                  </v:group>
                </v:group>
                <w10:wrap type="tight"/>
              </v:group>
            </w:pict>
          </mc:Fallback>
        </mc:AlternateContent>
      </w:r>
      <w:r w:rsidR="00F40560">
        <w:t>sho</w:t>
      </w:r>
      <w:r w:rsidR="00FD5302" w:rsidRPr="00F073E9">
        <w:rPr>
          <w:rFonts w:ascii="Calibri" w:eastAsia="Calibri" w:hAnsi="Calibri" w:cs="Times New Roman"/>
          <w:noProof/>
          <w:sz w:val="40"/>
          <w:szCs w:val="36"/>
        </w:rPr>
        <mc:AlternateContent>
          <mc:Choice Requires="wps">
            <w:drawing>
              <wp:anchor distT="0" distB="0" distL="114300" distR="114300" simplePos="0" relativeHeight="252107262" behindDoc="1" locked="1" layoutInCell="1" allowOverlap="1" wp14:anchorId="19954752" wp14:editId="0EDDD83A">
                <wp:simplePos x="0" y="0"/>
                <wp:positionH relativeFrom="column">
                  <wp:posOffset>2620010</wp:posOffset>
                </wp:positionH>
                <wp:positionV relativeFrom="page">
                  <wp:posOffset>4268470</wp:posOffset>
                </wp:positionV>
                <wp:extent cx="7181215" cy="434975"/>
                <wp:effectExtent l="1270" t="0" r="1905" b="0"/>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81215" cy="434975"/>
                        </a:xfrm>
                        <a:prstGeom prst="rect">
                          <a:avLst/>
                        </a:prstGeom>
                        <a:noFill/>
                        <a:ln w="9525">
                          <a:noFill/>
                          <a:miter lim="800000"/>
                          <a:headEnd/>
                          <a:tailEnd/>
                        </a:ln>
                      </wps:spPr>
                      <wps:txbx>
                        <w:txbxContent>
                          <w:sdt>
                            <w:sdtPr>
                              <w:rPr>
                                <w:sz w:val="36"/>
                                <w:szCs w:val="36"/>
                              </w:rPr>
                              <w:alias w:val="Subtitle Odd"/>
                              <w:tag w:val="Subtitle Odd"/>
                              <w:id w:val="1663347355"/>
                            </w:sdtPr>
                            <w:sdtEndPr/>
                            <w:sdtContent>
                              <w:p w:rsidR="005A7F4D" w:rsidRPr="00BD500D" w:rsidRDefault="005A7F4D" w:rsidP="00D81E50">
                                <w:pPr>
                                  <w:rPr>
                                    <w:sz w:val="36"/>
                                    <w:szCs w:val="36"/>
                                  </w:rPr>
                                </w:pPr>
                                <w:r>
                                  <w:rPr>
                                    <w:sz w:val="36"/>
                                    <w:szCs w:val="36"/>
                                  </w:rPr>
                                  <w:t>Records Actions, Part 2: Certify, Verification Form</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margin-left:206.3pt;margin-top:336.1pt;width:565.45pt;height:34.25pt;rotation:90;z-index:-25120921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" filled="f" stroked="f">
                <v:textbox>
                  <w:txbxContent>
                    <w:sdt>
                      <w:sdtPr>
                        <w:rPr>
                          <w:sz w:val="36"/>
                          <w:szCs w:val="36"/>
                        </w:rPr>
                        <w:alias w:val="Subtitle Odd"/>
                        <w:tag w:val="Subtitle Odd"/>
                        <w:id w:val="1663347355"/>
                      </w:sdtPr>
                      <w:sdtContent>
                        <w:p w:rsidR="005A7F4D" w:rsidRPr="00BD500D" w:rsidRDefault="005A7F4D" w:rsidP="00D81E50">
                          <w:pPr>
                            <w:rPr>
                              <w:sz w:val="36"/>
                              <w:szCs w:val="36"/>
                            </w:rPr>
                          </w:pPr>
                          <w:r>
                            <w:rPr>
                              <w:sz w:val="36"/>
                              <w:szCs w:val="36"/>
                            </w:rPr>
                            <w:t>Records Actions, Part 2: Certify, Verification Form</w:t>
                          </w:r>
                        </w:p>
                      </w:sdtContent>
                    </w:sdt>
                  </w:txbxContent>
                </v:textbox>
                <w10:wrap anchory="page"/>
                <w10:anchorlock/>
              </v:shape>
            </w:pict>
          </mc:Fallback>
        </mc:AlternateContent>
      </w:r>
      <w:r w:rsidR="00F40560">
        <w:t>uld fax the Attestation Form</w:t>
      </w:r>
      <w:r w:rsidR="00290308">
        <w:t xml:space="preserve"> into the VIP EDRS system first.</w:t>
      </w:r>
    </w:p>
    <w:p w:rsidR="00F40560" w:rsidRDefault="00290308" w:rsidP="00290308">
      <w:pPr>
        <w:ind w:right="810"/>
      </w:pPr>
      <w:r>
        <w:t>Retrieve the record through the</w:t>
      </w:r>
      <w:r w:rsidR="00977B90">
        <w:t xml:space="preserve"> </w:t>
      </w:r>
      <w:r w:rsidR="00977B90" w:rsidRPr="00290308">
        <w:rPr>
          <w:b/>
        </w:rPr>
        <w:t>Death</w:t>
      </w:r>
      <w:r w:rsidR="00977B90" w:rsidRPr="00290308">
        <w:rPr>
          <w:b/>
        </w:rPr>
        <w:sym w:font="Wingdings" w:char="F0E0"/>
      </w:r>
      <w:r w:rsidR="00977B90" w:rsidRPr="00290308">
        <w:rPr>
          <w:b/>
        </w:rPr>
        <w:t>New Death</w:t>
      </w:r>
      <w:r w:rsidR="00977B90" w:rsidRPr="00290308">
        <w:rPr>
          <w:b/>
        </w:rPr>
        <w:sym w:font="Wingdings" w:char="F0E0"/>
      </w:r>
      <w:r w:rsidRPr="00290308">
        <w:rPr>
          <w:b/>
        </w:rPr>
        <w:t>Update</w:t>
      </w:r>
      <w:r>
        <w:t xml:space="preserve"> menu path;</w:t>
      </w:r>
      <w:r w:rsidR="00977B90">
        <w:t xml:space="preserve"> </w:t>
      </w:r>
      <w:r w:rsidR="001E4BC1">
        <w:t>find</w:t>
      </w:r>
      <w:r w:rsidR="00977B90">
        <w:t xml:space="preserve"> </w:t>
      </w:r>
      <w:r w:rsidR="001E4BC1">
        <w:t xml:space="preserve">the form at the bottom of </w:t>
      </w:r>
      <w:r w:rsidR="00977B90">
        <w:t xml:space="preserve">the </w:t>
      </w:r>
      <w:r w:rsidR="00977B90" w:rsidRPr="00977B90">
        <w:rPr>
          <w:b/>
        </w:rPr>
        <w:t>Records Details</w:t>
      </w:r>
      <w:r w:rsidR="001E4BC1">
        <w:t xml:space="preserve"> screen, under </w:t>
      </w:r>
      <w:r w:rsidR="001E4BC1" w:rsidRPr="001E4BC1">
        <w:rPr>
          <w:b/>
        </w:rPr>
        <w:t>Available Documents</w:t>
      </w:r>
      <w:r w:rsidR="001E4BC1">
        <w:t>.  T</w:t>
      </w:r>
      <w:r w:rsidR="00977B90">
        <w:t xml:space="preserve">o ensure that the Attestation form was </w:t>
      </w:r>
      <w:r w:rsidR="001E4BC1">
        <w:t xml:space="preserve">completed and </w:t>
      </w:r>
      <w:r w:rsidR="00977B90">
        <w:t xml:space="preserve">attached successfully, view the form to verify that it was signed and dated, and that the form matches the decedent. Click </w:t>
      </w:r>
      <w:r w:rsidR="00977B90" w:rsidRPr="00977B90">
        <w:rPr>
          <w:b/>
        </w:rPr>
        <w:t>Continue</w:t>
      </w:r>
      <w:r w:rsidR="00977B90">
        <w:t>. (If the certifier did not sign and date, but instead made corrections, make the necessary corrections and follow the Ready to Certify procedure again.)</w:t>
      </w:r>
    </w:p>
    <w:p w:rsidR="00977B90" w:rsidRDefault="00DA026B" w:rsidP="00977B90">
      <w:pPr>
        <w:pStyle w:val="ListParagraph"/>
        <w:numPr>
          <w:ilvl w:val="0"/>
          <w:numId w:val="28"/>
        </w:numPr>
        <w:ind w:right="810"/>
      </w:pPr>
      <w:r>
        <w:rPr>
          <w:noProof/>
        </w:rPr>
        <mc:AlternateContent>
          <mc:Choice Requires="wpg">
            <w:drawing>
              <wp:anchor distT="0" distB="0" distL="114300" distR="114300" simplePos="0" relativeHeight="252064254" behindDoc="1" locked="0" layoutInCell="1" allowOverlap="1" wp14:anchorId="2ED67013" wp14:editId="73966570">
                <wp:simplePos x="0" y="0"/>
                <wp:positionH relativeFrom="column">
                  <wp:posOffset>2657475</wp:posOffset>
                </wp:positionH>
                <wp:positionV relativeFrom="paragraph">
                  <wp:posOffset>16510</wp:posOffset>
                </wp:positionV>
                <wp:extent cx="3469005" cy="2879090"/>
                <wp:effectExtent l="0" t="0" r="264795" b="16510"/>
                <wp:wrapSquare wrapText="bothSides"/>
                <wp:docPr id="71" name="Group 71" descr="Image displaying VIP activity described in text"/>
                <wp:cNvGraphicFramePr/>
                <a:graphic xmlns:a="http://schemas.openxmlformats.org/drawingml/2006/main">
                  <a:graphicData uri="http://schemas.microsoft.com/office/word/2010/wordprocessingGroup">
                    <wpg:wgp>
                      <wpg:cNvGrpSpPr/>
                      <wpg:grpSpPr>
                        <a:xfrm>
                          <a:off x="0" y="0"/>
                          <a:ext cx="3469005" cy="2879090"/>
                          <a:chOff x="111254" y="-24712"/>
                          <a:chExt cx="3472205" cy="2879124"/>
                        </a:xfrm>
                      </wpg:grpSpPr>
                      <pic:pic xmlns:pic="http://schemas.openxmlformats.org/drawingml/2006/picture">
                        <pic:nvPicPr>
                          <pic:cNvPr id="338" name="Picture 338" descr="Image displaying VIP activity described in text"/>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111254" y="-24712"/>
                            <a:ext cx="2483708" cy="2879124"/>
                          </a:xfrm>
                          <a:prstGeom prst="rect">
                            <a:avLst/>
                          </a:prstGeom>
                          <a:noFill/>
                          <a:ln>
                            <a:noFill/>
                          </a:ln>
                        </pic:spPr>
                      </pic:pic>
                      <wps:wsp>
                        <wps:cNvPr id="361" name="Oval 361"/>
                        <wps:cNvSpPr/>
                        <wps:spPr>
                          <a:xfrm>
                            <a:off x="544136" y="2472570"/>
                            <a:ext cx="680249" cy="381842"/>
                          </a:xfrm>
                          <a:prstGeom prst="ellipse">
                            <a:avLst/>
                          </a:prstGeom>
                          <a:no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Rectangle 435"/>
                        <wps:cNvSpPr/>
                        <wps:spPr>
                          <a:xfrm>
                            <a:off x="679722" y="74142"/>
                            <a:ext cx="1027430" cy="144145"/>
                          </a:xfrm>
                          <a:prstGeom prst="rect">
                            <a:avLst/>
                          </a:prstGeom>
                          <a:solidFill>
                            <a:srgbClr val="00B050">
                              <a:alpha val="10000"/>
                            </a:srgbClr>
                          </a:solidFill>
                          <a:ln w="25400" cap="flat" cmpd="sng" algn="ctr">
                            <a:solidFill>
                              <a:srgbClr val="99CC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351" name="Picture 351" descr="Image displaying VIP activity described in tex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000897" y="210065"/>
                            <a:ext cx="2582562" cy="2199503"/>
                          </a:xfrm>
                          <a:prstGeom prst="rect">
                            <a:avLst/>
                          </a:prstGeom>
                          <a:ln>
                            <a:noFill/>
                          </a:ln>
                          <a:effectLst>
                            <a:outerShdw blurRad="292100" dist="139700" dir="2700000" algn="tl" rotWithShape="0">
                              <a:srgbClr val="333333">
                                <a:alpha val="65000"/>
                              </a:srgbClr>
                            </a:outerShdw>
                          </a:effectLst>
                        </pic:spPr>
                      </pic:pic>
                      <wps:wsp>
                        <wps:cNvPr id="434" name="Oval 434"/>
                        <wps:cNvSpPr/>
                        <wps:spPr>
                          <a:xfrm>
                            <a:off x="1123983" y="2038865"/>
                            <a:ext cx="833755" cy="433705"/>
                          </a:xfrm>
                          <a:prstGeom prst="ellipse">
                            <a:avLst/>
                          </a:prstGeom>
                          <a:no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Rectangle 446" descr="Image displaying VIP activity described in text"/>
                        <wps:cNvSpPr/>
                        <wps:spPr>
                          <a:xfrm>
                            <a:off x="1692876" y="271849"/>
                            <a:ext cx="833755" cy="141605"/>
                          </a:xfrm>
                          <a:prstGeom prst="rect">
                            <a:avLst/>
                          </a:prstGeom>
                          <a:solidFill>
                            <a:srgbClr val="00B050">
                              <a:alpha val="10000"/>
                            </a:srgbClr>
                          </a:solidFill>
                          <a:ln w="25400" cap="flat" cmpd="sng" algn="ctr">
                            <a:solidFill>
                              <a:srgbClr val="99CC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1" o:spid="_x0000_s1026" alt="Image displaying VIP activity described in text" style="position:absolute;margin-left:209.25pt;margin-top:1.3pt;width:273.15pt;height:226.7pt;z-index:-251252226;mso-width-relative:margin;mso-height-relative:margin" coordorigin="1112,-247" coordsize="34722,28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">
                <v:shape id="Picture 338" o:spid="_x0000_s1027" type="#_x0000_t75" alt="Image displaying VIP activity described in text" style="position:absolute;left:1112;top:-247;width:24837;height:28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32wW8AAAA3AAAAA8AAABkcnMvZG93bnJldi54bWxET7sKwjAU3QX/IVzBTVMtiFbTooLg4uBr&#10;vzTXttjclCZq+/dmEBwP573JOlOLN7WusqxgNo1AEOdWV1wouF0PkyUI55E11pZJQU8OsnQ42GCi&#10;7YfP9L74QoQQdgkqKL1vEildXpJBN7UNceAetjXoA2wLqVv8hHBTy3kULaTBikNDiQ3tS8qfl5dR&#10;YG5NXPT3+8rNbMVzc9pHbtcrNR512zUIT53/i3/uo1YQx2FtOBOOgEy/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ON9sFvAAAANwAAAAPAAAAAAAAAAAAAAAAAJ8CAABkcnMv&#10;ZG93bnJldi54bWxQSwUGAAAAAAQABAD3AAAAiAMAAAAA&#10;">
                  <v:imagedata r:id="rId97" o:title="Image displaying VIP activity described in text"/>
                  <v:path arrowok="t"/>
                </v:shape>
                <v:oval id="Oval 361" o:spid="_x0000_s1028" style="position:absolute;left:5441;top:24725;width:6802;height:3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g8QA&#10;AADcAAAADwAAAGRycy9kb3ducmV2LnhtbESPT2sCMRTE70K/Q3gFb5p1BVlXo4il0IsF/1Do7bF5&#10;bhY3L2uS6vrtG6HQ4zAzv2GW69624kY+NI4VTMYZCOLK6YZrBafj+6gAESKyxtYxKXhQgPXqZbDE&#10;Urs77+l2iLVIEA4lKjAxdqWUoTJkMYxdR5y8s/MWY5K+ltrjPcFtK/Msm0mLDacFgx1tDVWXw49V&#10;8LWbbvDa+fnnd2FCsbvkb5ZzpYav/WYBIlIf/8N/7Q+tYDqbwP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cIPEAAAA3AAAAA8AAAAAAAAAAAAAAAAAmAIAAGRycy9k&#10;b3ducmV2LnhtbFBLBQYAAAAABAAEAPUAAACJAwAAAAA=&#10;" filled="f" strokecolor="#ffc000" strokeweight="2pt"/>
                <v:rect id="Rectangle 435" o:spid="_x0000_s1029" style="position:absolute;left:6797;top:741;width:10274;height:1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PZOcYA&#10;AADcAAAADwAAAGRycy9kb3ducmV2LnhtbESPT2vCQBTE7wW/w/IEb7qxVpHoKlYQehD/g3h7ZJ9J&#10;NPs2ZLcm9tN3C0KPw8z8hpnOG1OIB1Uut6yg34tAECdW55wqOB1X3TEI55E1FpZJwZMczGettynG&#10;2ta8p8fBpyJA2MWoIPO+jKV0SUYGXc+WxMG72sqgD7JKpa6wDnBTyPcoGkmDOYeFDEtaZpTcD99G&#10;Qb7ZuOe2vPysb5/ndT3c3a/J9qRUp90sJiA8Nf4//Gp/aQUfgyH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PZOcYAAADcAAAADwAAAAAAAAAAAAAAAACYAgAAZHJz&#10;L2Rvd25yZXYueG1sUEsFBgAAAAAEAAQA9QAAAIsDAAAAAA==&#10;" fillcolor="#00b050" strokecolor="#9c0" strokeweight="2pt">
                  <v:fill opacity="6682f"/>
                  <v:textbox inset="0,0,0,0"/>
                </v:rect>
                <v:shape id="Picture 351" o:spid="_x0000_s1030" type="#_x0000_t75" alt="Image displaying VIP activity described in text" style="position:absolute;left:10008;top:2100;width:25826;height:21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mLX/DAAAA3AAAAA8AAABkcnMvZG93bnJldi54bWxEj0FrAjEUhO8F/0N4Qm81q9Iqq1G0Wlrw&#10;5Kr3x+aZXdy8LEmqW3+9KRR6HGbmG2a+7GwjruRD7VjBcJCBIC6drtkoOB4+XqYgQkTW2DgmBT8U&#10;YLnoPc0x1+7Ge7oW0YgE4ZCjgirGNpcylBVZDAPXEifv7LzFmKQ3Unu8Jbht5CjL3qTFmtNChS29&#10;V1Reim+rgEuj19vic7dZ0/Z0JzOZjiZeqed+t5qBiNTF//Bf+0srGL8O4fdMOg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OYtf8MAAADcAAAADwAAAAAAAAAAAAAAAACf&#10;AgAAZHJzL2Rvd25yZXYueG1sUEsFBgAAAAAEAAQA9wAAAI8DAAAAAA==&#10;">
                  <v:imagedata r:id="rId98" o:title="Image displaying VIP activity described in text"/>
                  <v:shadow on="t" color="#333" opacity="42598f" origin="-.5,-.5" offset="2.74397mm,2.74397mm"/>
                  <v:path arrowok="t"/>
                </v:shape>
                <v:oval id="Oval 434" o:spid="_x0000_s1031" style="position:absolute;left:11239;top:20388;width:8338;height:43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UxY8QA&#10;AADcAAAADwAAAGRycy9kb3ducmV2LnhtbESPQWsCMRSE74X+h/AKvdWsq5TtahRRCr1YqErB22Pz&#10;3CxuXtYk6vbfN4LgcZiZb5jpvLetuJAPjWMFw0EGgrhyuuFawW77+VaACBFZY+uYFPxRgPns+WmK&#10;pXZX/qHLJtYiQTiUqMDE2JVShsqQxTBwHXHyDs5bjEn6WmqP1wS3rcyz7F1abDgtGOxoaag6bs5W&#10;we96tMBT5z++94UJxfqYryznSr2+9IsJiEh9fITv7S+tYDwaw+1MOg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MWPEAAAA3AAAAA8AAAAAAAAAAAAAAAAAmAIAAGRycy9k&#10;b3ducmV2LnhtbFBLBQYAAAAABAAEAPUAAACJAwAAAAA=&#10;" filled="f" strokecolor="#ffc000" strokeweight="2pt"/>
                <v:rect id="Rectangle 446" o:spid="_x0000_s1032" alt="Image displaying VIP activity described in text" style="position:absolute;left:16928;top:2718;width:8338;height:1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0M8UA&#10;AADcAAAADwAAAGRycy9kb3ducmV2LnhtbESPT4vCMBTE78J+h/AWvGm6orJUo+wKggfxP4i3R/Ns&#10;uzYvpYm2+umNIOxxmJnfMONpYwpxo8rllhV8dSMQxInVOacKDvt55xuE88gaC8uk4E4OppOP1hhj&#10;bWve0m3nUxEg7GJUkHlfxlK6JCODrmtL4uCdbWXQB1mlUldYB7gpZC+KhtJgzmEhw5JmGSWX3dUo&#10;yFcrd1+Xp8fy7/e4rAebyzlZH5RqfzY/IxCeGv8ffrcXWkG/P4TXmXAE5O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RzQzxQAAANwAAAAPAAAAAAAAAAAAAAAAAJgCAABkcnMv&#10;ZG93bnJldi54bWxQSwUGAAAAAAQABAD1AAAAigMAAAAA&#10;" fillcolor="#00b050" strokecolor="#9c0" strokeweight="2pt">
                  <v:fill opacity="6682f"/>
                  <v:textbox inset="0,0,0,0"/>
                </v:rect>
                <w10:wrap type="square"/>
              </v:group>
            </w:pict>
          </mc:Fallback>
        </mc:AlternateContent>
      </w:r>
      <w:r w:rsidR="00977B90">
        <w:t xml:space="preserve">Click on </w:t>
      </w:r>
      <w:r w:rsidR="00E20D3A" w:rsidRPr="00290308">
        <w:rPr>
          <w:b/>
        </w:rPr>
        <w:t xml:space="preserve">Tab 12 </w:t>
      </w:r>
      <w:r w:rsidR="00E20D3A">
        <w:t xml:space="preserve">and check the </w:t>
      </w:r>
      <w:r w:rsidR="00E20D3A" w:rsidRPr="00290308">
        <w:rPr>
          <w:b/>
        </w:rPr>
        <w:t>Ready to certify</w:t>
      </w:r>
      <w:r w:rsidR="00E20D3A">
        <w:t xml:space="preserve"> checkbox, then go to </w:t>
      </w:r>
      <w:r w:rsidR="00977B90" w:rsidRPr="00290308">
        <w:rPr>
          <w:b/>
        </w:rPr>
        <w:t>Tab 9</w:t>
      </w:r>
      <w:r w:rsidR="00977B90">
        <w:t xml:space="preserve"> (</w:t>
      </w:r>
      <w:r w:rsidR="00977B90" w:rsidRPr="00977B90">
        <w:rPr>
          <w:b/>
        </w:rPr>
        <w:t>Certification Info</w:t>
      </w:r>
      <w:r w:rsidR="00977B90">
        <w:t xml:space="preserve">) and enter the </w:t>
      </w:r>
      <w:r w:rsidR="00977B90" w:rsidRPr="00977B90">
        <w:rPr>
          <w:b/>
        </w:rPr>
        <w:t>Date signed</w:t>
      </w:r>
      <w:r w:rsidR="00977B90">
        <w:t>.</w:t>
      </w:r>
      <w:r w:rsidR="0056237D" w:rsidRPr="0056237D">
        <w:rPr>
          <w:noProof/>
        </w:rPr>
        <w:t xml:space="preserve"> </w:t>
      </w:r>
    </w:p>
    <w:p w:rsidR="00977B90" w:rsidRDefault="00977B90" w:rsidP="00977B90">
      <w:pPr>
        <w:pStyle w:val="ListParagraph"/>
        <w:numPr>
          <w:ilvl w:val="0"/>
          <w:numId w:val="28"/>
        </w:numPr>
        <w:ind w:right="810"/>
      </w:pPr>
      <w:r>
        <w:t xml:space="preserve">Click </w:t>
      </w:r>
      <w:r w:rsidRPr="00977B90">
        <w:rPr>
          <w:b/>
        </w:rPr>
        <w:t>Next</w:t>
      </w:r>
      <w:r>
        <w:t xml:space="preserve"> or directly on </w:t>
      </w:r>
      <w:r w:rsidRPr="00290308">
        <w:rPr>
          <w:b/>
        </w:rPr>
        <w:t>Tab 12</w:t>
      </w:r>
      <w:r>
        <w:t xml:space="preserve"> (</w:t>
      </w:r>
      <w:r w:rsidRPr="00977B90">
        <w:rPr>
          <w:b/>
        </w:rPr>
        <w:t xml:space="preserve">Records </w:t>
      </w:r>
      <w:r w:rsidR="003B4D45" w:rsidRPr="00977B90">
        <w:rPr>
          <w:b/>
        </w:rPr>
        <w:t>Actions)</w:t>
      </w:r>
      <w:r>
        <w:t xml:space="preserve">.  Click on the </w:t>
      </w:r>
      <w:r w:rsidRPr="00977B90">
        <w:rPr>
          <w:b/>
        </w:rPr>
        <w:t>Certify</w:t>
      </w:r>
      <w:r>
        <w:t xml:space="preserve"> button, which should now be enabled.</w:t>
      </w:r>
      <w:r w:rsidR="00EC3D87" w:rsidRPr="00EC3D87">
        <w:rPr>
          <w:noProof/>
          <w:sz w:val="20"/>
        </w:rPr>
        <w:t xml:space="preserve"> </w:t>
      </w:r>
    </w:p>
    <w:p w:rsidR="00977B90" w:rsidRDefault="00977B90" w:rsidP="00977B90">
      <w:pPr>
        <w:pStyle w:val="ListParagraph"/>
        <w:numPr>
          <w:ilvl w:val="0"/>
          <w:numId w:val="28"/>
        </w:numPr>
        <w:ind w:right="810"/>
      </w:pPr>
      <w:r w:rsidRPr="00977B90">
        <w:rPr>
          <w:b/>
        </w:rPr>
        <w:t>Finish</w:t>
      </w:r>
      <w:r>
        <w:t xml:space="preserve"> and </w:t>
      </w:r>
      <w:r w:rsidRPr="00977B90">
        <w:rPr>
          <w:b/>
        </w:rPr>
        <w:t>Save (as Pending)</w:t>
      </w:r>
      <w:r>
        <w:t>.  Note that the Save button will always say “as Pending” even when all items are complete.</w:t>
      </w:r>
      <w:r w:rsidR="00EC3D87" w:rsidRPr="00EC3D87">
        <w:rPr>
          <w:noProof/>
        </w:rPr>
        <w:t xml:space="preserve"> </w:t>
      </w:r>
    </w:p>
    <w:p w:rsidR="00890F2B" w:rsidRDefault="00DB0F7F" w:rsidP="00977B90">
      <w:pPr>
        <w:ind w:right="810"/>
      </w:pPr>
      <w:r w:rsidRPr="00DB0F7F">
        <w:rPr>
          <w:rStyle w:val="IntenseEmphasis"/>
        </w:rPr>
        <w:t xml:space="preserve">Informant Verification </w:t>
      </w:r>
      <w:r>
        <w:t xml:space="preserve">- Once all personal information from tabs 1 through 5, and all information from the medical information tabs 6 through 9, are complete, it is recommended that you print an </w:t>
      </w:r>
      <w:r w:rsidRPr="00DB0F7F">
        <w:rPr>
          <w:b/>
        </w:rPr>
        <w:t>Informant Verification form</w:t>
      </w:r>
      <w:r>
        <w:t xml:space="preserve"> </w:t>
      </w:r>
      <w:r w:rsidR="009F330F">
        <w:t>from</w:t>
      </w:r>
      <w:r>
        <w:t xml:space="preserve"> the Successful Transaction page (or through the menu path Death</w:t>
      </w:r>
      <w:r>
        <w:sym w:font="Wingdings" w:char="F0E0"/>
      </w:r>
      <w:r>
        <w:t xml:space="preserve">Print) prior to releasing to the Burial Agent. </w:t>
      </w:r>
    </w:p>
    <w:p w:rsidR="00977B90" w:rsidRDefault="00DB0F7F" w:rsidP="00890F2B">
      <w:pPr>
        <w:pStyle w:val="ListParagraph"/>
        <w:numPr>
          <w:ilvl w:val="0"/>
          <w:numId w:val="30"/>
        </w:numPr>
        <w:ind w:right="810"/>
      </w:pPr>
      <w:r>
        <w:t>This will allow both you and the informant to review the information in a printed format, and make any necessary corrections prior to obtaining a permit and registration of the record.</w:t>
      </w:r>
      <w:r w:rsidR="00290308">
        <w:t xml:space="preserve"> You may optionally attach this with a fax cover sheet.</w:t>
      </w:r>
    </w:p>
    <w:p w:rsidR="00DB0F7F" w:rsidRDefault="00026924" w:rsidP="00026924">
      <w:pPr>
        <w:pStyle w:val="Heading2"/>
      </w:pPr>
      <w:r>
        <w:t>Release to Burial Agent</w:t>
      </w:r>
    </w:p>
    <w:p w:rsidR="006E1455" w:rsidRDefault="00026924" w:rsidP="00026924">
      <w:pPr>
        <w:ind w:right="810"/>
      </w:pPr>
      <w:r>
        <w:t>All required personal and medical information must be complete before releasing to the Burial Agent</w:t>
      </w:r>
      <w:r w:rsidR="00393919">
        <w:t xml:space="preserve">, regardless of whether a community is “opt-in” to </w:t>
      </w:r>
      <w:proofErr w:type="spellStart"/>
      <w:r w:rsidR="00393919">
        <w:t>ePermits</w:t>
      </w:r>
      <w:proofErr w:type="spellEnd"/>
      <w:r w:rsidR="00393919">
        <w:t xml:space="preserve"> or not</w:t>
      </w:r>
      <w:r>
        <w:t>.</w:t>
      </w:r>
      <w:r w:rsidR="00393919">
        <w:t xml:space="preserve"> EDRS must validate the items prior to release.</w:t>
      </w:r>
    </w:p>
    <w:p w:rsidR="00393919" w:rsidRDefault="00FC3E1B" w:rsidP="00026924">
      <w:pPr>
        <w:ind w:right="810"/>
      </w:pPr>
      <w:r>
        <w:t>Once all items</w:t>
      </w:r>
      <w:r w:rsidR="007C71C9">
        <w:t xml:space="preserve"> are complete, including all required fields and tabs, the Certify button, and the Informant verification section:</w:t>
      </w:r>
    </w:p>
    <w:p w:rsidR="00DA084B" w:rsidRDefault="00AA7B4C" w:rsidP="00DA084B">
      <w:pPr>
        <w:pStyle w:val="ListParagraph"/>
        <w:numPr>
          <w:ilvl w:val="0"/>
          <w:numId w:val="29"/>
        </w:numPr>
        <w:ind w:right="810"/>
      </w:pPr>
      <w:r>
        <w:rPr>
          <w:noProof/>
        </w:rPr>
        <w:drawing>
          <wp:anchor distT="0" distB="0" distL="114300" distR="114300" simplePos="0" relativeHeight="252052990" behindDoc="1" locked="0" layoutInCell="1" allowOverlap="1" wp14:anchorId="22BABF3C" wp14:editId="7147317E">
            <wp:simplePos x="0" y="0"/>
            <wp:positionH relativeFrom="column">
              <wp:posOffset>4318635</wp:posOffset>
            </wp:positionH>
            <wp:positionV relativeFrom="paragraph">
              <wp:posOffset>19685</wp:posOffset>
            </wp:positionV>
            <wp:extent cx="1600200" cy="685800"/>
            <wp:effectExtent l="0" t="0" r="0" b="0"/>
            <wp:wrapTight wrapText="bothSides">
              <wp:wrapPolygon edited="0">
                <wp:start x="0" y="0"/>
                <wp:lineTo x="0" y="18600"/>
                <wp:lineTo x="257" y="20400"/>
                <wp:lineTo x="20057" y="20400"/>
                <wp:lineTo x="20314" y="19200"/>
                <wp:lineTo x="20829" y="12000"/>
                <wp:lineTo x="21086" y="6600"/>
                <wp:lineTo x="20057" y="1200"/>
                <wp:lineTo x="19029" y="0"/>
                <wp:lineTo x="0" y="0"/>
              </wp:wrapPolygon>
            </wp:wrapTight>
            <wp:docPr id="447" name="Picture 447" descr="Image showing the &quot;No verification form&quot; check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arrett\AppData\Local\Temp\SNAGHTMLb676e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002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84B">
        <w:t xml:space="preserve">If an Informant verification form was </w:t>
      </w:r>
      <w:r w:rsidR="00290308">
        <w:t>signed</w:t>
      </w:r>
      <w:r w:rsidR="00DA084B">
        <w:t xml:space="preserve">, enter the </w:t>
      </w:r>
      <w:r w:rsidR="00DA084B" w:rsidRPr="00DA084B">
        <w:rPr>
          <w:b/>
        </w:rPr>
        <w:t>Informant date</w:t>
      </w:r>
      <w:r w:rsidR="00DA084B">
        <w:t>.  If not, mark “</w:t>
      </w:r>
      <w:r w:rsidR="00DA084B" w:rsidRPr="00DA084B">
        <w:rPr>
          <w:b/>
        </w:rPr>
        <w:t>no verification form</w:t>
      </w:r>
      <w:r w:rsidR="00DA084B">
        <w:t>.”</w:t>
      </w:r>
      <w:r w:rsidR="00DA084B" w:rsidRPr="00FC3E1B">
        <w:rPr>
          <w:noProof/>
        </w:rPr>
        <w:t xml:space="preserve"> </w:t>
      </w:r>
    </w:p>
    <w:p w:rsidR="00DA084B" w:rsidRDefault="00AA7B4C" w:rsidP="00DA084B">
      <w:pPr>
        <w:pStyle w:val="ListParagraph"/>
        <w:numPr>
          <w:ilvl w:val="0"/>
          <w:numId w:val="29"/>
        </w:numPr>
        <w:ind w:right="810"/>
      </w:pPr>
      <w:r>
        <w:rPr>
          <w:noProof/>
        </w:rPr>
        <w:drawing>
          <wp:anchor distT="0" distB="0" distL="114300" distR="114300" simplePos="0" relativeHeight="252054014" behindDoc="1" locked="0" layoutInCell="1" allowOverlap="1" wp14:anchorId="47AD7D91" wp14:editId="65B6F485">
            <wp:simplePos x="0" y="0"/>
            <wp:positionH relativeFrom="column">
              <wp:posOffset>2857500</wp:posOffset>
            </wp:positionH>
            <wp:positionV relativeFrom="paragraph">
              <wp:posOffset>443230</wp:posOffset>
            </wp:positionV>
            <wp:extent cx="3156585" cy="1004570"/>
            <wp:effectExtent l="0" t="0" r="0" b="5080"/>
            <wp:wrapTight wrapText="bothSides">
              <wp:wrapPolygon edited="0">
                <wp:start x="4823" y="0"/>
                <wp:lineTo x="0" y="0"/>
                <wp:lineTo x="0" y="20480"/>
                <wp:lineTo x="2346" y="21300"/>
                <wp:lineTo x="21118" y="21300"/>
                <wp:lineTo x="21378" y="19661"/>
                <wp:lineTo x="21378" y="2048"/>
                <wp:lineTo x="20857" y="0"/>
                <wp:lineTo x="4823" y="0"/>
              </wp:wrapPolygon>
            </wp:wrapTight>
            <wp:docPr id="368" name="Picture 368" descr="Image displaying VIP activity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arrett\AppData\Local\Temp\SNAGHTML31ebd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658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1C9">
        <w:t xml:space="preserve">On the </w:t>
      </w:r>
      <w:r w:rsidR="007C71C9" w:rsidRPr="007C71C9">
        <w:rPr>
          <w:b/>
        </w:rPr>
        <w:t>VIPS Warning Page</w:t>
      </w:r>
      <w:r w:rsidR="007C71C9">
        <w:t xml:space="preserve">, you should have only </w:t>
      </w:r>
      <w:r w:rsidR="00DA084B">
        <w:t>two</w:t>
      </w:r>
      <w:r w:rsidR="007C71C9">
        <w:t xml:space="preserve"> warning</w:t>
      </w:r>
      <w:r w:rsidR="00DA084B">
        <w:t>s</w:t>
      </w:r>
      <w:r w:rsidR="007C71C9">
        <w:t xml:space="preserve">: </w:t>
      </w:r>
      <w:r w:rsidR="00DA084B" w:rsidRPr="00DA084B">
        <w:rPr>
          <w:b/>
        </w:rPr>
        <w:t>Personal Info</w:t>
      </w:r>
      <w:r w:rsidR="00DA084B">
        <w:t xml:space="preserve"> and </w:t>
      </w:r>
      <w:r w:rsidR="007C71C9" w:rsidRPr="007C71C9">
        <w:rPr>
          <w:b/>
        </w:rPr>
        <w:t>Release button</w:t>
      </w:r>
      <w:r w:rsidR="00DA084B">
        <w:t>.</w:t>
      </w:r>
      <w:r w:rsidR="007C71C9">
        <w:t xml:space="preserve"> If there are others, click on the hyperlink(s) to complete those items. </w:t>
      </w:r>
      <w:r w:rsidR="003559AF">
        <w:t>You must then</w:t>
      </w:r>
      <w:r w:rsidR="007C71C9">
        <w:t xml:space="preserve"> </w:t>
      </w:r>
      <w:r w:rsidR="007C71C9">
        <w:rPr>
          <w:b/>
        </w:rPr>
        <w:t xml:space="preserve">Save (as Pending) </w:t>
      </w:r>
      <w:r w:rsidR="007C71C9">
        <w:t>to allow the EDRS system to fully validate the record.</w:t>
      </w:r>
      <w:r w:rsidR="00DA084B" w:rsidRPr="00DA084B">
        <w:t xml:space="preserve"> </w:t>
      </w:r>
    </w:p>
    <w:p w:rsidR="00DA084B" w:rsidRDefault="00DA084B" w:rsidP="00DA084B">
      <w:pPr>
        <w:pStyle w:val="ListParagraph"/>
        <w:numPr>
          <w:ilvl w:val="0"/>
          <w:numId w:val="29"/>
        </w:numPr>
        <w:ind w:right="810"/>
      </w:pPr>
      <w:r>
        <w:t xml:space="preserve">On the Successful Transaction screen, click </w:t>
      </w:r>
      <w:r w:rsidRPr="00DA084B">
        <w:rPr>
          <w:b/>
        </w:rPr>
        <w:t>Return to Record</w:t>
      </w:r>
      <w:r>
        <w:t xml:space="preserve"> (or find the record later through the queue or menu p</w:t>
      </w:r>
      <w:r w:rsidR="00492DB7" w:rsidRPr="00F073E9">
        <w:rPr>
          <w:rFonts w:ascii="Calibri" w:eastAsia="Calibri" w:hAnsi="Calibri" w:cs="Times New Roman"/>
          <w:noProof/>
          <w:sz w:val="40"/>
          <w:szCs w:val="36"/>
        </w:rPr>
        <mc:AlternateContent>
          <mc:Choice Requires="wps">
            <w:drawing>
              <wp:anchor distT="0" distB="0" distL="114300" distR="114300" simplePos="0" relativeHeight="252149246" behindDoc="1" locked="1" layoutInCell="1" allowOverlap="1" wp14:anchorId="72C1C1AA" wp14:editId="0E2F88A7">
                <wp:simplePos x="0" y="0"/>
                <wp:positionH relativeFrom="column">
                  <wp:posOffset>-3465830</wp:posOffset>
                </wp:positionH>
                <wp:positionV relativeFrom="page">
                  <wp:posOffset>3863340</wp:posOffset>
                </wp:positionV>
                <wp:extent cx="6376670" cy="434975"/>
                <wp:effectExtent l="0" t="0" r="4128" b="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76670" cy="434975"/>
                        </a:xfrm>
                        <a:prstGeom prst="rect">
                          <a:avLst/>
                        </a:prstGeom>
                        <a:noFill/>
                        <a:ln w="9525">
                          <a:noFill/>
                          <a:miter lim="800000"/>
                          <a:headEnd/>
                          <a:tailEnd/>
                        </a:ln>
                      </wps:spPr>
                      <wps:txbx>
                        <w:txbxContent>
                          <w:sdt>
                            <w:sdtPr>
                              <w:rPr>
                                <w:sz w:val="36"/>
                                <w:szCs w:val="36"/>
                              </w:rPr>
                              <w:alias w:val="Subtitle Odd"/>
                              <w:tag w:val="Subtitle Odd"/>
                              <w:id w:val="-1521090979"/>
                            </w:sdtPr>
                            <w:sdtEndPr/>
                            <w:sdtContent>
                              <w:p w:rsidR="005A7F4D" w:rsidRPr="00BD500D" w:rsidRDefault="005A7F4D" w:rsidP="00D81E50">
                                <w:pPr>
                                  <w:jc w:val="right"/>
                                  <w:rPr>
                                    <w:sz w:val="36"/>
                                    <w:szCs w:val="36"/>
                                  </w:rPr>
                                </w:pPr>
                                <w:r>
                                  <w:rPr>
                                    <w:sz w:val="36"/>
                                    <w:szCs w:val="36"/>
                                  </w:rPr>
                                  <w:t>Records Actions, Part 2: Informant Date, Release</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1" type="#_x0000_t202" style="position:absolute;left:0;text-align:left;margin-left:-272.9pt;margin-top:304.2pt;width:502.1pt;height:34.25pt;rotation:-90;z-index:-25116723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" filled="f" stroked="f">
                <v:textbox>
                  <w:txbxContent>
                    <w:sdt>
                      <w:sdtPr>
                        <w:rPr>
                          <w:sz w:val="36"/>
                          <w:szCs w:val="36"/>
                        </w:rPr>
                        <w:alias w:val="Subtitle Odd"/>
                        <w:tag w:val="Subtitle Odd"/>
                        <w:id w:val="-1521090979"/>
                      </w:sdtPr>
                      <w:sdtContent>
                        <w:p w:rsidR="005A7F4D" w:rsidRPr="00BD500D" w:rsidRDefault="005A7F4D" w:rsidP="00D81E50">
                          <w:pPr>
                            <w:jc w:val="right"/>
                            <w:rPr>
                              <w:sz w:val="36"/>
                              <w:szCs w:val="36"/>
                            </w:rPr>
                          </w:pPr>
                          <w:r>
                            <w:rPr>
                              <w:sz w:val="36"/>
                              <w:szCs w:val="36"/>
                            </w:rPr>
                            <w:t>Records Actions, Part 2: Informant Date, Release</w:t>
                          </w:r>
                        </w:p>
                      </w:sdtContent>
                    </w:sdt>
                  </w:txbxContent>
                </v:textbox>
                <w10:wrap anchory="page"/>
                <w10:anchorlock/>
              </v:shape>
            </w:pict>
          </mc:Fallback>
        </mc:AlternateContent>
      </w:r>
      <w:r>
        <w:t>ath Death</w:t>
      </w:r>
      <w:r>
        <w:sym w:font="Wingdings" w:char="F0E0"/>
      </w:r>
      <w:r>
        <w:t>New Death</w:t>
      </w:r>
      <w:r>
        <w:sym w:font="Wingdings" w:char="F0E0"/>
      </w:r>
      <w:r>
        <w:t>Update).</w:t>
      </w:r>
    </w:p>
    <w:p w:rsidR="00DA084B" w:rsidRPr="00DA084B" w:rsidRDefault="00DA084B" w:rsidP="004F024C">
      <w:pPr>
        <w:pStyle w:val="ListParagraph"/>
        <w:numPr>
          <w:ilvl w:val="0"/>
          <w:numId w:val="29"/>
        </w:numPr>
        <w:spacing w:after="120"/>
        <w:ind w:right="806"/>
      </w:pPr>
      <w:r>
        <w:t xml:space="preserve">On tab 12 (the Records Actions tab) mark the checkbox </w:t>
      </w:r>
      <w:r w:rsidR="00994E38" w:rsidRPr="00994E38">
        <w:rPr>
          <w:b/>
        </w:rPr>
        <w:t>Check when r</w:t>
      </w:r>
      <w:r w:rsidRPr="00994E38">
        <w:rPr>
          <w:b/>
        </w:rPr>
        <w:t>eady</w:t>
      </w:r>
      <w:r w:rsidRPr="005D5DBF">
        <w:rPr>
          <w:b/>
        </w:rPr>
        <w:t xml:space="preserve"> for review before releasing</w:t>
      </w:r>
      <w:r>
        <w:t>.</w:t>
      </w:r>
      <w:r w:rsidR="00994E38" w:rsidRPr="00994E38">
        <w:rPr>
          <w:noProof/>
        </w:rPr>
        <w:t xml:space="preserve"> </w:t>
      </w:r>
      <w:r w:rsidR="00994E38">
        <w:rPr>
          <w:noProof/>
        </w:rPr>
        <w:drawing>
          <wp:anchor distT="0" distB="0" distL="114300" distR="114300" simplePos="0" relativeHeight="252065278" behindDoc="1" locked="0" layoutInCell="1" allowOverlap="1" wp14:anchorId="65081A5B" wp14:editId="02E80EAC">
            <wp:simplePos x="0" y="0"/>
            <wp:positionH relativeFrom="column">
              <wp:posOffset>3085465</wp:posOffset>
            </wp:positionH>
            <wp:positionV relativeFrom="paragraph">
              <wp:posOffset>270510</wp:posOffset>
            </wp:positionV>
            <wp:extent cx="2501900" cy="586740"/>
            <wp:effectExtent l="171450" t="171450" r="355600" b="365760"/>
            <wp:wrapTight wrapText="bothSides">
              <wp:wrapPolygon edited="0">
                <wp:start x="1316" y="-6312"/>
                <wp:lineTo x="-1480" y="-4909"/>
                <wp:lineTo x="-1480" y="24545"/>
                <wp:lineTo x="-822" y="28753"/>
                <wp:lineTo x="1151" y="32961"/>
                <wp:lineTo x="1316" y="34364"/>
                <wp:lineTo x="21710" y="34364"/>
                <wp:lineTo x="21874" y="32961"/>
                <wp:lineTo x="23848" y="28753"/>
                <wp:lineTo x="24506" y="18234"/>
                <wp:lineTo x="24506" y="4208"/>
                <wp:lineTo x="22203" y="-4909"/>
                <wp:lineTo x="21710" y="-6312"/>
                <wp:lineTo x="1316" y="-6312"/>
              </wp:wrapPolygon>
            </wp:wrapTight>
            <wp:docPr id="60" name="Picture 60" descr="Image displaying VIP activity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2501900" cy="586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A084B" w:rsidRDefault="00994E38" w:rsidP="00DA084B">
      <w:pPr>
        <w:pStyle w:val="ListParagraph"/>
        <w:numPr>
          <w:ilvl w:val="0"/>
          <w:numId w:val="29"/>
        </w:numPr>
        <w:ind w:right="810"/>
      </w:pPr>
      <w:r>
        <w:t>Then, when you have completed all fields and steps, click the</w:t>
      </w:r>
      <w:r w:rsidR="00DA084B">
        <w:t xml:space="preserve"> </w:t>
      </w:r>
      <w:r w:rsidR="00DA084B" w:rsidRPr="00DA084B">
        <w:rPr>
          <w:b/>
        </w:rPr>
        <w:t>Release</w:t>
      </w:r>
      <w:r>
        <w:rPr>
          <w:b/>
        </w:rPr>
        <w:t xml:space="preserve"> </w:t>
      </w:r>
      <w:r w:rsidRPr="00994E38">
        <w:t>button</w:t>
      </w:r>
      <w:r>
        <w:t xml:space="preserve"> when you are ready to send the record to the burial agent</w:t>
      </w:r>
      <w:r w:rsidRPr="00994E38">
        <w:t>,</w:t>
      </w:r>
      <w:r w:rsidR="00DA084B" w:rsidRPr="00DA084B">
        <w:rPr>
          <w:b/>
        </w:rPr>
        <w:t xml:space="preserve"> </w:t>
      </w:r>
      <w:r>
        <w:rPr>
          <w:b/>
        </w:rPr>
        <w:t>t</w:t>
      </w:r>
      <w:r w:rsidR="00DA084B">
        <w:t xml:space="preserve">hen, </w:t>
      </w:r>
      <w:r w:rsidR="00DA084B" w:rsidRPr="00DA084B">
        <w:rPr>
          <w:b/>
        </w:rPr>
        <w:t>Finish</w:t>
      </w:r>
      <w:r w:rsidR="00DA084B">
        <w:t>.</w:t>
      </w:r>
      <w:r w:rsidR="00DA084B" w:rsidRPr="00DA084B">
        <w:rPr>
          <w:noProof/>
        </w:rPr>
        <w:t xml:space="preserve"> </w:t>
      </w:r>
    </w:p>
    <w:p w:rsidR="00C31FFF" w:rsidRDefault="00C31FFF" w:rsidP="00C31FFF">
      <w:pPr>
        <w:ind w:right="810"/>
      </w:pPr>
      <w:r>
        <w:t xml:space="preserve">Upon release to the burial agent, </w:t>
      </w:r>
      <w:r w:rsidR="009E0E08">
        <w:t xml:space="preserve">it is recommended that family designees obtain the permit from the burial agent, such that their plans for disposition can be discussed.  However, if you will be printing the permit, </w:t>
      </w:r>
      <w:r>
        <w:t xml:space="preserve">when you </w:t>
      </w:r>
      <w:r w:rsidR="00A54D9B">
        <w:t xml:space="preserve">are able to </w:t>
      </w:r>
      <w:r>
        <w:t xml:space="preserve">print will depend on whether </w:t>
      </w:r>
      <w:r w:rsidR="009E0E08">
        <w:t>your</w:t>
      </w:r>
      <w:r>
        <w:t xml:space="preserve"> community is “opt-out” or “opt-in” to </w:t>
      </w:r>
      <w:proofErr w:type="spellStart"/>
      <w:r>
        <w:t>ePermits</w:t>
      </w:r>
      <w:proofErr w:type="spellEnd"/>
      <w:r>
        <w:t>:</w:t>
      </w:r>
    </w:p>
    <w:p w:rsidR="00C31FFF" w:rsidRDefault="00C31FFF" w:rsidP="00C31FFF">
      <w:pPr>
        <w:pStyle w:val="ListParagraph"/>
        <w:numPr>
          <w:ilvl w:val="0"/>
          <w:numId w:val="30"/>
        </w:numPr>
        <w:ind w:right="810"/>
      </w:pPr>
      <w:r>
        <w:t>If opt-out, the record is now in the Pending Permit queue for the burial agent to review and issue local permit information.  After the burial agent enters permit information, you will be able to print the permit from EDRS.</w:t>
      </w:r>
    </w:p>
    <w:p w:rsidR="00C31FFF" w:rsidRDefault="00C31FFF" w:rsidP="00C31FFF">
      <w:pPr>
        <w:pStyle w:val="ListParagraph"/>
        <w:numPr>
          <w:ilvl w:val="0"/>
          <w:numId w:val="30"/>
        </w:numPr>
        <w:ind w:right="810"/>
      </w:pPr>
      <w:r>
        <w:t>If opt-in, you may print the permit immediately. T</w:t>
      </w:r>
      <w:r w:rsidRPr="00C31FFF">
        <w:t xml:space="preserve">he record is </w:t>
      </w:r>
      <w:r>
        <w:t xml:space="preserve">also </w:t>
      </w:r>
      <w:r w:rsidRPr="00C31FFF">
        <w:t>in the Pending Permit queue for the burial agent to review and issue local permit information</w:t>
      </w:r>
      <w:r>
        <w:t xml:space="preserve">, but this </w:t>
      </w:r>
      <w:r w:rsidR="0048405F">
        <w:t>can</w:t>
      </w:r>
      <w:r>
        <w:t xml:space="preserve"> occur after you print your ePermit</w:t>
      </w:r>
      <w:r w:rsidRPr="00C31FFF">
        <w:t>.</w:t>
      </w:r>
    </w:p>
    <w:p w:rsidR="00AE1AC5" w:rsidRDefault="00AE1AC5">
      <w:pPr>
        <w:rPr>
          <w:rFonts w:asciiTheme="majorHAnsi" w:eastAsiaTheme="majorEastAsia" w:hAnsiTheme="majorHAnsi" w:cstheme="majorBidi"/>
          <w:b/>
          <w:bCs/>
          <w:color w:val="848057" w:themeColor="accent1" w:themeShade="BF"/>
          <w:sz w:val="28"/>
          <w:szCs w:val="28"/>
        </w:rPr>
      </w:pPr>
      <w:r>
        <w:br w:type="page"/>
      </w:r>
    </w:p>
    <w:p w:rsidR="00A54D9B" w:rsidRPr="00DD5872" w:rsidRDefault="00A54D9B" w:rsidP="00DD5872">
      <w:pPr>
        <w:pStyle w:val="Heading1"/>
      </w:pPr>
      <w:r>
        <w:t xml:space="preserve">Print </w:t>
      </w:r>
      <w:r w:rsidR="00DD5872">
        <w:t>Permit</w:t>
      </w:r>
    </w:p>
    <w:p w:rsidR="00A54D9B" w:rsidRDefault="00AA56DE" w:rsidP="00AA56DE">
      <w:pPr>
        <w:ind w:right="810"/>
      </w:pPr>
      <w:r>
        <w:t>To print a permit, navigate through the menu path Death</w:t>
      </w:r>
      <w:r>
        <w:sym w:font="Wingdings" w:char="F0E0"/>
      </w:r>
      <w:r>
        <w:t>Print</w:t>
      </w:r>
      <w:r>
        <w:sym w:font="Wingdings" w:char="F0E0"/>
      </w:r>
      <w:r>
        <w:t xml:space="preserve">Permits.  Enter search criteria, including city/town of death occurrence. </w:t>
      </w:r>
    </w:p>
    <w:p w:rsidR="00A54D9B" w:rsidRDefault="00AA56DE" w:rsidP="00A54D9B">
      <w:pPr>
        <w:pStyle w:val="ListParagraph"/>
        <w:numPr>
          <w:ilvl w:val="0"/>
          <w:numId w:val="31"/>
        </w:numPr>
        <w:ind w:right="810"/>
      </w:pPr>
      <w:r>
        <w:t xml:space="preserve">If the record cannot be found, that means a city/town is opt-out and has not yet issued the </w:t>
      </w:r>
      <w:r w:rsidR="002315E6" w:rsidRPr="00F073E9">
        <w:rPr>
          <w:rFonts w:ascii="Calibri" w:eastAsia="Calibri" w:hAnsi="Calibri" w:cs="Times New Roman"/>
          <w:noProof/>
          <w:sz w:val="40"/>
          <w:szCs w:val="36"/>
        </w:rPr>
        <mc:AlternateContent>
          <mc:Choice Requires="wps">
            <w:drawing>
              <wp:anchor distT="0" distB="0" distL="114300" distR="114300" simplePos="0" relativeHeight="252128766" behindDoc="1" locked="1" layoutInCell="1" allowOverlap="1" wp14:anchorId="211D00EB" wp14:editId="70B903F2">
                <wp:simplePos x="0" y="0"/>
                <wp:positionH relativeFrom="column">
                  <wp:posOffset>3753485</wp:posOffset>
                </wp:positionH>
                <wp:positionV relativeFrom="page">
                  <wp:posOffset>3105785</wp:posOffset>
                </wp:positionV>
                <wp:extent cx="4834255" cy="434975"/>
                <wp:effectExtent l="0" t="0" r="0" b="0"/>
                <wp:wrapNone/>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4255" cy="434975"/>
                        </a:xfrm>
                        <a:prstGeom prst="rect">
                          <a:avLst/>
                        </a:prstGeom>
                        <a:noFill/>
                        <a:ln w="9525">
                          <a:noFill/>
                          <a:miter lim="800000"/>
                          <a:headEnd/>
                          <a:tailEnd/>
                        </a:ln>
                      </wps:spPr>
                      <wps:txbx>
                        <w:txbxContent>
                          <w:sdt>
                            <w:sdtPr>
                              <w:rPr>
                                <w:sz w:val="36"/>
                                <w:szCs w:val="36"/>
                              </w:rPr>
                              <w:alias w:val="Subtitle Odd"/>
                              <w:tag w:val="Subtitle Odd"/>
                              <w:id w:val="-1873609408"/>
                            </w:sdtPr>
                            <w:sdtEndPr/>
                            <w:sdtContent>
                              <w:p w:rsidR="005A7F4D" w:rsidRPr="00BD500D" w:rsidRDefault="005A7F4D" w:rsidP="00D81E50">
                                <w:pPr>
                                  <w:rPr>
                                    <w:sz w:val="36"/>
                                    <w:szCs w:val="36"/>
                                  </w:rPr>
                                </w:pPr>
                                <w:r>
                                  <w:rPr>
                                    <w:sz w:val="36"/>
                                    <w:szCs w:val="36"/>
                                  </w:rPr>
                                  <w:t>Permits, Searching, Faxing</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left:0;text-align:left;margin-left:295.55pt;margin-top:244.55pt;width:380.65pt;height:34.25pt;rotation:90;z-index:-25118771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" filled="f" stroked="f">
                <v:textbox>
                  <w:txbxContent>
                    <w:sdt>
                      <w:sdtPr>
                        <w:rPr>
                          <w:sz w:val="36"/>
                          <w:szCs w:val="36"/>
                        </w:rPr>
                        <w:alias w:val="Subtitle Odd"/>
                        <w:tag w:val="Subtitle Odd"/>
                        <w:id w:val="-1873609408"/>
                      </w:sdtPr>
                      <w:sdtContent>
                        <w:p w:rsidR="005A7F4D" w:rsidRPr="00BD500D" w:rsidRDefault="005A7F4D" w:rsidP="00D81E50">
                          <w:pPr>
                            <w:rPr>
                              <w:sz w:val="36"/>
                              <w:szCs w:val="36"/>
                            </w:rPr>
                          </w:pPr>
                          <w:r>
                            <w:rPr>
                              <w:sz w:val="36"/>
                              <w:szCs w:val="36"/>
                            </w:rPr>
                            <w:t>Permits, Searching, Faxing</w:t>
                          </w:r>
                        </w:p>
                      </w:sdtContent>
                    </w:sdt>
                  </w:txbxContent>
                </v:textbox>
                <w10:wrap anchory="page"/>
                <w10:anchorlock/>
              </v:shape>
            </w:pict>
          </mc:Fallback>
        </mc:AlternateContent>
      </w:r>
      <w:r>
        <w:t xml:space="preserve">permit. </w:t>
      </w:r>
    </w:p>
    <w:p w:rsidR="00A54D9B" w:rsidRDefault="00AA56DE" w:rsidP="00A54D9B">
      <w:pPr>
        <w:pStyle w:val="ListParagraph"/>
        <w:numPr>
          <w:ilvl w:val="0"/>
          <w:numId w:val="31"/>
        </w:numPr>
        <w:ind w:right="810"/>
      </w:pPr>
      <w:r>
        <w:t xml:space="preserve">If opt-in, the record will be found </w:t>
      </w:r>
      <w:r w:rsidR="00A54D9B">
        <w:t xml:space="preserve">immediately after you release to the burial agent </w:t>
      </w:r>
      <w:r>
        <w:t xml:space="preserve">and an ePermit may be printed. </w:t>
      </w:r>
    </w:p>
    <w:p w:rsidR="00DD5872" w:rsidRDefault="005E30B8" w:rsidP="00DD5872">
      <w:pPr>
        <w:pStyle w:val="ListParagraph"/>
        <w:numPr>
          <w:ilvl w:val="0"/>
          <w:numId w:val="31"/>
        </w:numPr>
        <w:ind w:right="810"/>
      </w:pPr>
      <w:r>
        <w:t>If opt-out, the record will be found once the burial agent has completed the permit information on the decedent’s record.</w:t>
      </w:r>
      <w:r w:rsidR="00D86AA2">
        <w:t xml:space="preserve"> </w:t>
      </w:r>
    </w:p>
    <w:p w:rsidR="00573E5D" w:rsidRDefault="00573E5D" w:rsidP="00492DB7">
      <w:pPr>
        <w:ind w:right="810"/>
      </w:pPr>
      <w:r>
        <w:t xml:space="preserve">The permanent copy of the permit (that will be signed and returned by the place of disposition) must be printed on archival-quality bond paper.  </w:t>
      </w:r>
    </w:p>
    <w:p w:rsidR="00DD5872" w:rsidRDefault="00DD5872" w:rsidP="00492DB7">
      <w:pPr>
        <w:pStyle w:val="Heading1"/>
        <w:spacing w:before="120"/>
      </w:pPr>
      <w:r>
        <w:t>Searching for a Record</w:t>
      </w:r>
      <w:r w:rsidR="00D86AA2">
        <w:t xml:space="preserve"> </w:t>
      </w:r>
    </w:p>
    <w:p w:rsidR="00DD5872" w:rsidRPr="00DD5872" w:rsidRDefault="002315E6" w:rsidP="00DD5872">
      <w:r>
        <w:rPr>
          <w:noProof/>
        </w:rPr>
        <mc:AlternateContent>
          <mc:Choice Requires="wpg">
            <w:drawing>
              <wp:anchor distT="0" distB="0" distL="114300" distR="114300" simplePos="0" relativeHeight="252119550" behindDoc="1" locked="0" layoutInCell="1" allowOverlap="1" wp14:anchorId="650840F9" wp14:editId="08B16CD9">
                <wp:simplePos x="0" y="0"/>
                <wp:positionH relativeFrom="column">
                  <wp:posOffset>441960</wp:posOffset>
                </wp:positionH>
                <wp:positionV relativeFrom="paragraph">
                  <wp:posOffset>575310</wp:posOffset>
                </wp:positionV>
                <wp:extent cx="5270500" cy="3400425"/>
                <wp:effectExtent l="171450" t="171450" r="177800" b="371475"/>
                <wp:wrapTight wrapText="bothSides">
                  <wp:wrapPolygon edited="0">
                    <wp:start x="625" y="-1089"/>
                    <wp:lineTo x="-703" y="-847"/>
                    <wp:lineTo x="-703" y="18514"/>
                    <wp:lineTo x="-468" y="20450"/>
                    <wp:lineTo x="5933" y="22387"/>
                    <wp:lineTo x="6012" y="22508"/>
                    <wp:lineTo x="7105" y="23597"/>
                    <wp:lineTo x="7183" y="23839"/>
                    <wp:lineTo x="20923" y="23839"/>
                    <wp:lineTo x="21001" y="23597"/>
                    <wp:lineTo x="22094" y="22508"/>
                    <wp:lineTo x="22251" y="20450"/>
                    <wp:lineTo x="22251" y="18514"/>
                    <wp:lineTo x="22094" y="16578"/>
                    <wp:lineTo x="21782" y="14642"/>
                    <wp:lineTo x="21860" y="7503"/>
                    <wp:lineTo x="20845" y="6897"/>
                    <wp:lineTo x="21158" y="6655"/>
                    <wp:lineTo x="21080" y="1815"/>
                    <wp:lineTo x="20065" y="1089"/>
                    <wp:lineTo x="18503" y="1089"/>
                    <wp:lineTo x="18503" y="-847"/>
                    <wp:lineTo x="17020" y="-1089"/>
                    <wp:lineTo x="625" y="-1089"/>
                  </wp:wrapPolygon>
                </wp:wrapTight>
                <wp:docPr id="466" name="Group 466" descr="Image displaying VIP activity described in text"/>
                <wp:cNvGraphicFramePr/>
                <a:graphic xmlns:a="http://schemas.openxmlformats.org/drawingml/2006/main">
                  <a:graphicData uri="http://schemas.microsoft.com/office/word/2010/wordprocessingGroup">
                    <wpg:wgp>
                      <wpg:cNvGrpSpPr/>
                      <wpg:grpSpPr>
                        <a:xfrm>
                          <a:off x="0" y="0"/>
                          <a:ext cx="5270500" cy="3400425"/>
                          <a:chOff x="-193341" y="0"/>
                          <a:chExt cx="5803549" cy="3691514"/>
                        </a:xfrm>
                      </wpg:grpSpPr>
                      <pic:pic xmlns:pic="http://schemas.openxmlformats.org/drawingml/2006/picture">
                        <pic:nvPicPr>
                          <pic:cNvPr id="459" name="Picture 459" descr="Image displaying VIP activity described in text"/>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193341" y="0"/>
                            <a:ext cx="4555791" cy="3302450"/>
                          </a:xfrm>
                          <a:prstGeom prst="rect">
                            <a:avLst/>
                          </a:prstGeom>
                          <a:ln>
                            <a:noFill/>
                          </a:ln>
                          <a:effectLst>
                            <a:outerShdw blurRad="292100" dist="139700" dir="2700000" algn="tl" rotWithShape="0">
                              <a:srgbClr val="333333">
                                <a:alpha val="65000"/>
                              </a:srgbClr>
                            </a:outerShdw>
                          </a:effectLst>
                        </pic:spPr>
                      </pic:pic>
                      <wpg:grpSp>
                        <wpg:cNvPr id="465" name="Group 465"/>
                        <wpg:cNvGrpSpPr/>
                        <wpg:grpSpPr>
                          <a:xfrm>
                            <a:off x="342900" y="301711"/>
                            <a:ext cx="5267308" cy="3389803"/>
                            <a:chOff x="0" y="111211"/>
                            <a:chExt cx="5267308" cy="3389803"/>
                          </a:xfrm>
                        </wpg:grpSpPr>
                        <pic:pic xmlns:pic="http://schemas.openxmlformats.org/drawingml/2006/picture">
                          <pic:nvPicPr>
                            <pic:cNvPr id="463" name="Picture 463" descr="Image displaying VIP activity described in text"/>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1219200" y="2586614"/>
                              <a:ext cx="3848100" cy="914400"/>
                            </a:xfrm>
                            <a:prstGeom prst="rect">
                              <a:avLst/>
                            </a:prstGeom>
                            <a:ln>
                              <a:noFill/>
                            </a:ln>
                            <a:effectLst>
                              <a:outerShdw blurRad="292100" dist="139700" dir="2700000" algn="tl" rotWithShape="0">
                                <a:srgbClr val="333333">
                                  <a:alpha val="65000"/>
                                </a:srgbClr>
                              </a:outerShdw>
                            </a:effectLst>
                          </pic:spPr>
                        </pic:pic>
                        <wps:wsp>
                          <wps:cNvPr id="460" name="Rectangular Callout 460"/>
                          <wps:cNvSpPr/>
                          <wps:spPr>
                            <a:xfrm>
                              <a:off x="3551538" y="1091708"/>
                              <a:ext cx="1715770" cy="1024165"/>
                            </a:xfrm>
                            <a:prstGeom prst="wedgeRectCallout">
                              <a:avLst>
                                <a:gd name="adj1" fmla="val -88736"/>
                                <a:gd name="adj2" fmla="val 2550"/>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DD5872">
                                <w:pPr>
                                  <w:rPr>
                                    <w:sz w:val="18"/>
                                    <w:szCs w:val="18"/>
                                  </w:rPr>
                                </w:pPr>
                                <w:r>
                                  <w:rPr>
                                    <w:rStyle w:val="IntenseEmphasis"/>
                                    <w:sz w:val="20"/>
                                  </w:rPr>
                                  <w:t xml:space="preserve">Permits - </w:t>
                                </w:r>
                                <w:r w:rsidRPr="00E44B6E">
                                  <w:rPr>
                                    <w:sz w:val="18"/>
                                    <w:szCs w:val="18"/>
                                  </w:rPr>
                                  <w:t>You</w:t>
                                </w:r>
                                <w:r>
                                  <w:rPr>
                                    <w:sz w:val="18"/>
                                    <w:szCs w:val="18"/>
                                  </w:rPr>
                                  <w:t xml:space="preserve"> must enter the city/town of death occurrence in the search criteria when you are printing disposition permits.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ular Callout 461"/>
                          <wps:cNvSpPr/>
                          <wps:spPr>
                            <a:xfrm>
                              <a:off x="3351530" y="111211"/>
                              <a:ext cx="1715770" cy="636270"/>
                            </a:xfrm>
                            <a:prstGeom prst="wedgeRectCallout">
                              <a:avLst>
                                <a:gd name="adj1" fmla="val -76804"/>
                                <a:gd name="adj2" fmla="val 639"/>
                              </a:avLst>
                            </a:prstGeom>
                            <a:solidFill>
                              <a:srgbClr val="FFFFFF"/>
                            </a:solidFill>
                            <a:ln w="25400" cap="flat" cmpd="sng" algn="ctr">
                              <a:solidFill>
                                <a:srgbClr val="7DA329">
                                  <a:alpha val="50196"/>
                                </a:srgbClr>
                              </a:solidFill>
                              <a:prstDash val="solid"/>
                            </a:ln>
                            <a:effectLst/>
                          </wps:spPr>
                          <wps:txbx>
                            <w:txbxContent>
                              <w:p w:rsidR="005A7F4D" w:rsidRPr="00B77DFE" w:rsidRDefault="005A7F4D" w:rsidP="00B77DFE">
                                <w:pPr>
                                  <w:rPr>
                                    <w:sz w:val="18"/>
                                  </w:rPr>
                                </w:pPr>
                                <w:r w:rsidRPr="00B77DFE">
                                  <w:rPr>
                                    <w:sz w:val="18"/>
                                  </w:rPr>
                                  <w:t>Enter at least a few fields to narrow the search. This will improve system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ular Callout 462"/>
                          <wps:cNvSpPr/>
                          <wps:spPr>
                            <a:xfrm>
                              <a:off x="0" y="2038350"/>
                              <a:ext cx="2547331" cy="904284"/>
                            </a:xfrm>
                            <a:prstGeom prst="wedgeRectCallout">
                              <a:avLst>
                                <a:gd name="adj1" fmla="val -34264"/>
                                <a:gd name="adj2" fmla="val -82870"/>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B77DFE">
                                <w:pPr>
                                  <w:rPr>
                                    <w:sz w:val="18"/>
                                    <w:szCs w:val="18"/>
                                  </w:rPr>
                                </w:pPr>
                                <w:proofErr w:type="spellStart"/>
                                <w:r>
                                  <w:rPr>
                                    <w:sz w:val="18"/>
                                    <w:szCs w:val="18"/>
                                  </w:rPr>
                                  <w:t>Soundex</w:t>
                                </w:r>
                                <w:proofErr w:type="spellEnd"/>
                                <w:r>
                                  <w:rPr>
                                    <w:sz w:val="18"/>
                                    <w:szCs w:val="18"/>
                                  </w:rPr>
                                  <w:t xml:space="preserve"> will help find last names that sound alike but are spelled differently. If you are not sure if the decedent’s last name is Smith or </w:t>
                                </w:r>
                                <w:proofErr w:type="spellStart"/>
                                <w:r>
                                  <w:rPr>
                                    <w:sz w:val="18"/>
                                    <w:szCs w:val="18"/>
                                  </w:rPr>
                                  <w:t>Smythe</w:t>
                                </w:r>
                                <w:proofErr w:type="spellEnd"/>
                                <w:r>
                                  <w:rPr>
                                    <w:sz w:val="18"/>
                                    <w:szCs w:val="18"/>
                                  </w:rPr>
                                  <w:t xml:space="preserve">, check the </w:t>
                                </w:r>
                                <w:proofErr w:type="spellStart"/>
                                <w:r w:rsidRPr="00B77DFE">
                                  <w:rPr>
                                    <w:b/>
                                    <w:sz w:val="18"/>
                                    <w:szCs w:val="18"/>
                                  </w:rPr>
                                  <w:t>Soundex</w:t>
                                </w:r>
                                <w:proofErr w:type="spellEnd"/>
                                <w:r>
                                  <w:rPr>
                                    <w:sz w:val="18"/>
                                    <w:szCs w:val="18"/>
                                  </w:rPr>
                                  <w:t xml:space="preserve"> checkbox.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ular Callout 464"/>
                          <wps:cNvSpPr/>
                          <wps:spPr>
                            <a:xfrm>
                              <a:off x="2912590" y="2252534"/>
                              <a:ext cx="2354717" cy="770890"/>
                            </a:xfrm>
                            <a:prstGeom prst="wedgeRectCallout">
                              <a:avLst>
                                <a:gd name="adj1" fmla="val 42806"/>
                                <a:gd name="adj2" fmla="val 72477"/>
                              </a:avLst>
                            </a:prstGeom>
                            <a:solidFill>
                              <a:srgbClr val="FFFFFF"/>
                            </a:solidFill>
                            <a:ln w="25400" cap="flat" cmpd="sng" algn="ctr">
                              <a:solidFill>
                                <a:srgbClr val="7DA329">
                                  <a:alpha val="50196"/>
                                </a:srgbClr>
                              </a:solidFill>
                              <a:prstDash val="solid"/>
                            </a:ln>
                            <a:effectLst/>
                          </wps:spPr>
                          <wps:txbx>
                            <w:txbxContent>
                              <w:p w:rsidR="005A7F4D" w:rsidRPr="00E44B6E" w:rsidRDefault="005A7F4D" w:rsidP="00B77DFE">
                                <w:pPr>
                                  <w:rPr>
                                    <w:sz w:val="18"/>
                                    <w:szCs w:val="18"/>
                                  </w:rPr>
                                </w:pPr>
                                <w:r>
                                  <w:rPr>
                                    <w:sz w:val="18"/>
                                    <w:szCs w:val="18"/>
                                  </w:rPr>
                                  <w:t>Click on Details to bring up the Records Details screen, where you can verify that the record or form that you about to retrieve is the correct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66" o:spid="_x0000_s1213" alt="Image displaying VIP activity described in text" style="position:absolute;margin-left:34.8pt;margin-top:45.3pt;width:415pt;height:267.75pt;z-index:-251196930;mso-position-horizontal-relative:text;mso-position-vertical-relative:text;mso-width-relative:margin;mso-height-relative:margin" coordorigin="-1933" coordsize="58035,36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">
                <v:shape id="Picture 459" o:spid="_x0000_s1214" type="#_x0000_t75" alt="Image displaying VIP activity described in text" style="position:absolute;left:-1933;width:45557;height:3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RYTrFAAAA3AAAAA8AAABkcnMvZG93bnJldi54bWxEj0FrwkAUhO+C/2F5Qm91o6alTV2DCAVP&#10;0aoHj6/ZZxLMvg3ZNYn/3i0UPA4z8w2zTAdTi45aV1lWMJtGIIhzqysuFJyO368fIJxH1lhbJgV3&#10;cpCuxqMlJtr2/EPdwRciQNglqKD0vkmkdHlJBt3UNsTBu9jWoA+yLaRusQ9wU8t5FL1LgxWHhRIb&#10;2pSUXw83o+B8KX43+1texYtsP9y7bLvodmelXibD+guEp8E/w//trVYQv33C35lwBOTq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kWE6xQAAANwAAAAPAAAAAAAAAAAAAAAA&#10;AJ8CAABkcnMvZG93bnJldi54bWxQSwUGAAAAAAQABAD3AAAAkQMAAAAA&#10;">
                  <v:imagedata r:id="rId104" o:title="Image displaying VIP activity described in text"/>
                  <v:shadow on="t" color="#333" opacity="42598f" origin="-.5,-.5" offset="2.74397mm,2.74397mm"/>
                  <v:path arrowok="t"/>
                </v:shape>
                <v:group id="Group 465" o:spid="_x0000_s1215" style="position:absolute;left:3429;top:3017;width:52673;height:33898" coordorigin=",1112" coordsize="52673,33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Picture 463" o:spid="_x0000_s1216" type="#_x0000_t75" alt="Image displaying VIP activity described in text" style="position:absolute;left:12192;top:25866;width:38481;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WSvzEAAAA3AAAAA8AAABkcnMvZG93bnJldi54bWxEj81qwzAQhO+FvoPYQm+JnCY4wYkSQmmg&#10;h1Dy9wAba2OZWisjKbbbp68KhR6HmfmGWW0G24iOfKgdK5iMMxDEpdM1Vwou591oASJEZI2NY1Lw&#10;RQE268eHFRba9Xyk7hQrkSAcClRgYmwLKUNpyGIYu5Y4eTfnLcYkfSW1xz7BbSNfsiyXFmtOCwZb&#10;ejVUfp7uVgF+99wZ2ps3fz3k/LHrJ/PLVqnnp2G7BBFpiP/hv/a7VjDLp/B7Jh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WSvzEAAAA3AAAAA8AAAAAAAAAAAAAAAAA&#10;nwIAAGRycy9kb3ducmV2LnhtbFBLBQYAAAAABAAEAPcAAACQAwAAAAA=&#10;">
                    <v:imagedata r:id="rId105" o:title="Image displaying VIP activity described in text"/>
                    <v:shadow on="t" color="#333" opacity="42598f" origin="-.5,-.5" offset="2.74397mm,2.74397mm"/>
                    <v:path arrowok="t"/>
                  </v:shape>
                  <v:shape id="Rectangular Callout 460" o:spid="_x0000_s1217" type="#_x0000_t61" style="position:absolute;left:35515;top:10917;width:17158;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5eOsIA&#10;AADcAAAADwAAAGRycy9kb3ducmV2LnhtbERPz2vCMBS+C/sfwhvspumclK4zig4GOw2tHjy+NW9p&#10;WfNSk8x2/705CB4/vt/L9Wg7cSEfWscKnmcZCOLa6ZaNguPhY1qACBFZY+eYFPxTgPXqYbLEUruB&#10;93SpohEphEOJCpoY+1LKUDdkMcxcT5y4H+ctxgS9kdrjkMJtJ+dZlkuLLaeGBnt6b6j+rf6sAmeG&#10;7/N4Ou98Pqevl8V2V1SvRqmnx3HzBiLSGO/im/tTK1jkaX46k46AX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Pl46wgAAANwAAAAPAAAAAAAAAAAAAAAAAJgCAABkcnMvZG93&#10;bnJldi54bWxQSwUGAAAAAAQABAD1AAAAhwMAAAAA&#10;" adj="-8367,11351" strokecolor="#7da329" strokeweight="2pt">
                    <v:stroke opacity="32896f"/>
                    <v:textbox>
                      <w:txbxContent>
                        <w:p w:rsidR="005A7F4D" w:rsidRPr="00E44B6E" w:rsidRDefault="005A7F4D" w:rsidP="00DD5872">
                          <w:pPr>
                            <w:rPr>
                              <w:sz w:val="18"/>
                              <w:szCs w:val="18"/>
                            </w:rPr>
                          </w:pPr>
                          <w:r>
                            <w:rPr>
                              <w:rStyle w:val="IntenseEmphasis"/>
                              <w:sz w:val="20"/>
                            </w:rPr>
                            <w:t xml:space="preserve">Permits - </w:t>
                          </w:r>
                          <w:r w:rsidRPr="00E44B6E">
                            <w:rPr>
                              <w:sz w:val="18"/>
                              <w:szCs w:val="18"/>
                            </w:rPr>
                            <w:t>You</w:t>
                          </w:r>
                          <w:r>
                            <w:rPr>
                              <w:sz w:val="18"/>
                              <w:szCs w:val="18"/>
                            </w:rPr>
                            <w:t xml:space="preserve"> must enter the city/town of death occurrence in the search criteria when you are printing disposition permits.</w:t>
                          </w:r>
                        </w:p>
                      </w:txbxContent>
                    </v:textbox>
                  </v:shape>
                  <v:shape id="Rectangular Callout 461" o:spid="_x0000_s1218" type="#_x0000_t61" style="position:absolute;left:33515;top:1112;width:17158;height:6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97bMYA&#10;AADcAAAADwAAAGRycy9kb3ducmV2LnhtbESP0WrCQBRE3wv+w3KFvtVN0lRK6ioiCKHVB2M/4DZ7&#10;m4Rm74bsmqR+fVco+DjMzBlmtZlMKwbqXWNZQbyIQBCXVjdcKfg8759eQTiPrLG1TAp+ycFmPXtY&#10;YabtyCcaCl+JAGGXoYLa+y6T0pU1GXQL2xEH79v2Bn2QfSV1j2OAm1YmUbSUBhsOCzV2tKup/Cku&#10;RsGxjd+T7Uf+dUjpenzZpbq4PmulHufT9g2Ep8nfw//tXCtIlzHczo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97bMYAAADcAAAADwAAAAAAAAAAAAAAAACYAgAAZHJz&#10;L2Rvd25yZXYueG1sUEsFBgAAAAAEAAQA9QAAAIsDAAAAAA==&#10;" adj="-5790,10938" strokecolor="#7da329" strokeweight="2pt">
                    <v:stroke opacity="32896f"/>
                    <v:textbox>
                      <w:txbxContent>
                        <w:p w:rsidR="005A7F4D" w:rsidRPr="00B77DFE" w:rsidRDefault="005A7F4D" w:rsidP="00B77DFE">
                          <w:pPr>
                            <w:rPr>
                              <w:sz w:val="18"/>
                            </w:rPr>
                          </w:pPr>
                          <w:r w:rsidRPr="00B77DFE">
                            <w:rPr>
                              <w:sz w:val="18"/>
                            </w:rPr>
                            <w:t>Enter at least a few fields to narrow the search. This will improve system performance.</w:t>
                          </w:r>
                        </w:p>
                      </w:txbxContent>
                    </v:textbox>
                  </v:shape>
                  <v:shape id="Rectangular Callout 462" o:spid="_x0000_s1219" type="#_x0000_t61" style="position:absolute;top:20383;width:25473;height:9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NVcMYA&#10;AADcAAAADwAAAGRycy9kb3ducmV2LnhtbESPQWsCMRSE70L/Q3iF3jSrtGtZjWLLKoWe3Fbx+Ng8&#10;N0s3L0uS6vbfNwWhx2FmvmGW68F24kI+tI4VTCcZCOLa6ZYbBZ8f2/EziBCRNXaOScEPBViv7kZL&#10;LLS78p4uVWxEgnAoUIGJsS+kDLUhi2HieuLknZ23GJP0jdQerwluOznLslxabDktGOzp1VD9VX1b&#10;BbuX42Ez3+dlVU6f3n04mFM5N0o93A+bBYhIQ/wP39pvWsFjPoO/M+k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NVcMYAAADcAAAADwAAAAAAAAAAAAAAAACYAgAAZHJz&#10;L2Rvd25yZXYueG1sUEsFBgAAAAAEAAQA9QAAAIsDAAAAAA==&#10;" adj="3399,-7100" strokecolor="#7da329" strokeweight="2pt">
                    <v:stroke opacity="32896f"/>
                    <v:textbox>
                      <w:txbxContent>
                        <w:p w:rsidR="005A7F4D" w:rsidRPr="00E44B6E" w:rsidRDefault="005A7F4D" w:rsidP="00B77DFE">
                          <w:pPr>
                            <w:rPr>
                              <w:sz w:val="18"/>
                              <w:szCs w:val="18"/>
                            </w:rPr>
                          </w:pPr>
                          <w:proofErr w:type="spellStart"/>
                          <w:r>
                            <w:rPr>
                              <w:sz w:val="18"/>
                              <w:szCs w:val="18"/>
                            </w:rPr>
                            <w:t>Soundex</w:t>
                          </w:r>
                          <w:proofErr w:type="spellEnd"/>
                          <w:r>
                            <w:rPr>
                              <w:sz w:val="18"/>
                              <w:szCs w:val="18"/>
                            </w:rPr>
                            <w:t xml:space="preserve"> will help find last names that sound alike but are spelled differently. If you are not sure if the decedent’s last name is Smith or </w:t>
                          </w:r>
                          <w:proofErr w:type="spellStart"/>
                          <w:r>
                            <w:rPr>
                              <w:sz w:val="18"/>
                              <w:szCs w:val="18"/>
                            </w:rPr>
                            <w:t>Smythe</w:t>
                          </w:r>
                          <w:proofErr w:type="spellEnd"/>
                          <w:r>
                            <w:rPr>
                              <w:sz w:val="18"/>
                              <w:szCs w:val="18"/>
                            </w:rPr>
                            <w:t xml:space="preserve">, check the </w:t>
                          </w:r>
                          <w:proofErr w:type="spellStart"/>
                          <w:r w:rsidRPr="00B77DFE">
                            <w:rPr>
                              <w:b/>
                              <w:sz w:val="18"/>
                              <w:szCs w:val="18"/>
                            </w:rPr>
                            <w:t>Soundex</w:t>
                          </w:r>
                          <w:proofErr w:type="spellEnd"/>
                          <w:r>
                            <w:rPr>
                              <w:sz w:val="18"/>
                              <w:szCs w:val="18"/>
                            </w:rPr>
                            <w:t xml:space="preserve"> checkbox.</w:t>
                          </w:r>
                        </w:p>
                      </w:txbxContent>
                    </v:textbox>
                  </v:shape>
                  <v:shape id="Rectangular Callout 464" o:spid="_x0000_s1220" type="#_x0000_t61" style="position:absolute;left:29125;top:22525;width:23548;height:7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JdsQA&#10;AADcAAAADwAAAGRycy9kb3ducmV2LnhtbESP0WrCQBRE3wX/YblC33RjEFOiq4gghPbJpB9wzV6T&#10;YPZuyK5J6td3C4U+DjNzhtkfJ9OKgXrXWFawXkUgiEurG64UfBWX5TsI55E1tpZJwTc5OB7msz2m&#10;2o58pSH3lQgQdikqqL3vUildWZNBt7IdcfDutjfog+wrqXscA9y0Mo6irTTYcFiosaNzTeUjfxoF&#10;r2tGtyJZ54+P11i6z0om53hQ6m0xnXYgPE3+P/zXzrSCzXYD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yXbEAAAA3AAAAA8AAAAAAAAAAAAAAAAAmAIAAGRycy9k&#10;b3ducmV2LnhtbFBLBQYAAAAABAAEAPUAAACJAwAAAAA=&#10;" adj="20046,26455" strokecolor="#7da329" strokeweight="2pt">
                    <v:stroke opacity="32896f"/>
                    <v:textbox>
                      <w:txbxContent>
                        <w:p w:rsidR="005A7F4D" w:rsidRPr="00E44B6E" w:rsidRDefault="005A7F4D" w:rsidP="00B77DFE">
                          <w:pPr>
                            <w:rPr>
                              <w:sz w:val="18"/>
                              <w:szCs w:val="18"/>
                            </w:rPr>
                          </w:pPr>
                          <w:r>
                            <w:rPr>
                              <w:sz w:val="18"/>
                              <w:szCs w:val="18"/>
                            </w:rPr>
                            <w:t>Click on Details to bring up the Records Details screen, where you can verify that the record or form that you about to retrieve is the correct one.</w:t>
                          </w:r>
                        </w:p>
                      </w:txbxContent>
                    </v:textbox>
                  </v:shape>
                </v:group>
                <w10:wrap type="tight"/>
              </v:group>
            </w:pict>
          </mc:Fallback>
        </mc:AlternateContent>
      </w:r>
      <w:r w:rsidR="00492DB7">
        <w:rPr>
          <w:noProof/>
        </w:rPr>
        <w:t>For any search, e</w:t>
      </w:r>
      <w:proofErr w:type="spellStart"/>
      <w:r w:rsidR="00DD5872">
        <w:t>nter</w:t>
      </w:r>
      <w:proofErr w:type="spellEnd"/>
      <w:r w:rsidR="00DD5872">
        <w:t xml:space="preserve"> at least a few fields to narrow down the search.  This will help EDRS find the record easily and improve system performance for all users.</w:t>
      </w:r>
    </w:p>
    <w:p w:rsidR="008E57AE" w:rsidRDefault="002315E6" w:rsidP="002315E6">
      <w:pPr>
        <w:pStyle w:val="Heading1"/>
      </w:pPr>
      <w:r>
        <w:t>Faxing</w:t>
      </w:r>
      <w:r w:rsidR="00D86AA2">
        <w:t xml:space="preserve"> </w:t>
      </w:r>
    </w:p>
    <w:p w:rsidR="00871AD1" w:rsidRDefault="009E0E08" w:rsidP="00871AD1">
      <w:r>
        <w:t>Fax attestation forms and preliminary certifier worksheets do not require cover sheets</w:t>
      </w:r>
      <w:r w:rsidR="002315E6">
        <w:t xml:space="preserve">. </w:t>
      </w:r>
      <w:r>
        <w:t>For all other documents and evidence, a</w:t>
      </w:r>
      <w:r w:rsidR="002315E6">
        <w:t xml:space="preserve"> fax cover sheet must be printed </w:t>
      </w:r>
      <w:r>
        <w:t>(</w:t>
      </w:r>
      <w:r w:rsidR="002315E6">
        <w:t>such as nurse pronouncement forms</w:t>
      </w:r>
      <w:r>
        <w:t>)</w:t>
      </w:r>
      <w:r w:rsidR="002315E6">
        <w:t xml:space="preserve">. Fax documents to </w:t>
      </w:r>
      <w:r w:rsidR="00871AD1" w:rsidRPr="00D0293B">
        <w:rPr>
          <w:b/>
        </w:rPr>
        <w:t>1-617-887-8739</w:t>
      </w:r>
      <w:r w:rsidR="002315E6">
        <w:t>, which is an automated imaging system that attaches a PDF to the</w:t>
      </w:r>
      <w:r w:rsidR="00871AD1">
        <w:t xml:space="preserve"> electronic record. (This “fax” never arrives at an office fax machine, and the image can only be viewed by authorized EDRS users).</w:t>
      </w:r>
    </w:p>
    <w:sectPr w:rsidR="00871AD1" w:rsidSect="003872C0">
      <w:headerReference w:type="even" r:id="rId106"/>
      <w:headerReference w:type="default" r:id="rId107"/>
      <w:footerReference w:type="even" r:id="rId108"/>
      <w:footerReference w:type="default" r:id="rId109"/>
      <w:footerReference w:type="first" r:id="rId110"/>
      <w:pgSz w:w="12240" w:h="15840"/>
      <w:pgMar w:top="1560" w:right="1750" w:bottom="1077" w:left="113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7F4D" w:rsidRDefault="005A7F4D" w:rsidP="00557524">
      <w:pPr>
        <w:spacing w:after="0" w:line="240" w:lineRule="auto"/>
      </w:pPr>
      <w:r>
        <w:separator/>
      </w:r>
    </w:p>
  </w:endnote>
  <w:endnote w:type="continuationSeparator" w:id="0">
    <w:p w:rsidR="005A7F4D" w:rsidRDefault="005A7F4D" w:rsidP="00557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ITC Officina Serif Std Book">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852359"/>
      <w:docPartObj>
        <w:docPartGallery w:val="Page Numbers (Bottom of Page)"/>
        <w:docPartUnique/>
      </w:docPartObj>
    </w:sdtPr>
    <w:sdtEndPr/>
    <w:sdtContent>
      <w:sdt>
        <w:sdtPr>
          <w:id w:val="144482894"/>
          <w:docPartObj>
            <w:docPartGallery w:val="Page Numbers (Top of Page)"/>
            <w:docPartUnique/>
          </w:docPartObj>
        </w:sdtPr>
        <w:sdtEndPr/>
        <w:sdtContent>
          <w:p w:rsidR="005A7F4D" w:rsidRDefault="005A7F4D" w:rsidP="00732776">
            <w:pPr>
              <w:pStyle w:val="Footer"/>
              <w:tabs>
                <w:tab w:val="clear" w:pos="4680"/>
              </w:tabs>
            </w:pPr>
            <w:r w:rsidRPr="00557524">
              <w:rPr>
                <w:sz w:val="16"/>
                <w:szCs w:val="16"/>
              </w:rPr>
              <w:t xml:space="preserve">Page </w:t>
            </w:r>
            <w:r w:rsidRPr="00557524">
              <w:rPr>
                <w:bCs/>
                <w:sz w:val="16"/>
                <w:szCs w:val="16"/>
              </w:rPr>
              <w:fldChar w:fldCharType="begin"/>
            </w:r>
            <w:r w:rsidRPr="00557524">
              <w:rPr>
                <w:bCs/>
                <w:sz w:val="16"/>
                <w:szCs w:val="16"/>
              </w:rPr>
              <w:instrText xml:space="preserve"> PAGE </w:instrText>
            </w:r>
            <w:r w:rsidRPr="00557524">
              <w:rPr>
                <w:bCs/>
                <w:sz w:val="16"/>
                <w:szCs w:val="16"/>
              </w:rPr>
              <w:fldChar w:fldCharType="separate"/>
            </w:r>
            <w:r w:rsidR="006C633D">
              <w:rPr>
                <w:bCs/>
                <w:noProof/>
                <w:sz w:val="16"/>
                <w:szCs w:val="16"/>
              </w:rPr>
              <w:t>26</w:t>
            </w:r>
            <w:r w:rsidRPr="00557524">
              <w:rPr>
                <w:bCs/>
                <w:sz w:val="16"/>
                <w:szCs w:val="16"/>
              </w:rPr>
              <w:fldChar w:fldCharType="end"/>
            </w:r>
            <w:r w:rsidRPr="00557524">
              <w:rPr>
                <w:sz w:val="16"/>
                <w:szCs w:val="16"/>
              </w:rPr>
              <w:t xml:space="preserve"> of </w:t>
            </w:r>
            <w:r w:rsidRPr="00427A2F">
              <w:rPr>
                <w:bCs/>
                <w:sz w:val="16"/>
                <w:szCs w:val="16"/>
              </w:rPr>
              <w:fldChar w:fldCharType="begin"/>
            </w:r>
            <w:r w:rsidRPr="00427A2F">
              <w:rPr>
                <w:bCs/>
                <w:sz w:val="16"/>
                <w:szCs w:val="16"/>
              </w:rPr>
              <w:instrText xml:space="preserve"> NUMPAGES  </w:instrText>
            </w:r>
            <w:r w:rsidRPr="00427A2F">
              <w:rPr>
                <w:bCs/>
                <w:sz w:val="16"/>
                <w:szCs w:val="16"/>
              </w:rPr>
              <w:fldChar w:fldCharType="separate"/>
            </w:r>
            <w:r w:rsidR="006C633D">
              <w:rPr>
                <w:bCs/>
                <w:noProof/>
                <w:sz w:val="16"/>
                <w:szCs w:val="16"/>
              </w:rPr>
              <w:t>26</w:t>
            </w:r>
            <w:r w:rsidRPr="00427A2F">
              <w:rPr>
                <w:bCs/>
                <w:sz w:val="16"/>
                <w:szCs w:val="16"/>
              </w:rPr>
              <w:fldChar w:fldCharType="end"/>
            </w:r>
            <w:r w:rsidRPr="00427A2F">
              <w:rPr>
                <w:sz w:val="16"/>
                <w:szCs w:val="16"/>
              </w:rPr>
              <w:t xml:space="preserve"> </w:t>
            </w:r>
            <w:r w:rsidR="00427A2F" w:rsidRPr="00427A2F">
              <w:rPr>
                <w:sz w:val="16"/>
                <w:szCs w:val="16"/>
              </w:rPr>
              <w:t xml:space="preserve">   1/22/15 RLS-4-2-35</w:t>
            </w:r>
            <w:r>
              <w:rPr>
                <w:sz w:val="18"/>
                <w:szCs w:val="18"/>
              </w:rPr>
              <w:tab/>
              <w:t>Questions</w:t>
            </w:r>
            <w:r w:rsidRPr="00CC6766">
              <w:rPr>
                <w:sz w:val="18"/>
              </w:rPr>
              <w:t xml:space="preserve">?  Contact the Registry </w:t>
            </w:r>
            <w:r>
              <w:rPr>
                <w:sz w:val="18"/>
              </w:rPr>
              <w:t xml:space="preserve">of Vital Records and Statistics </w:t>
            </w:r>
            <w:r w:rsidRPr="00CC6766">
              <w:rPr>
                <w:sz w:val="18"/>
              </w:rPr>
              <w:t>at</w:t>
            </w:r>
            <w:r>
              <w:rPr>
                <w:sz w:val="18"/>
              </w:rPr>
              <w:t xml:space="preserve"> </w:t>
            </w:r>
            <w:hyperlink r:id="rId1" w:history="1">
              <w:r w:rsidRPr="0028263C">
                <w:rPr>
                  <w:rStyle w:val="Hyperlink"/>
                  <w:sz w:val="18"/>
                </w:rPr>
                <w:t>vip@state.ma.us</w:t>
              </w:r>
            </w:hyperlink>
            <w:r>
              <w:rPr>
                <w:sz w:val="18"/>
              </w:rPr>
              <w:t xml:space="preserve">. </w:t>
            </w:r>
            <w:r>
              <w:rPr>
                <w:sz w:val="18"/>
              </w:rPr>
              <w:tab/>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384721"/>
      <w:docPartObj>
        <w:docPartGallery w:val="Page Numbers (Bottom of Page)"/>
        <w:docPartUnique/>
      </w:docPartObj>
    </w:sdtPr>
    <w:sdtEndPr/>
    <w:sdtContent>
      <w:sdt>
        <w:sdtPr>
          <w:id w:val="-1004283171"/>
          <w:docPartObj>
            <w:docPartGallery w:val="Page Numbers (Top of Page)"/>
            <w:docPartUnique/>
          </w:docPartObj>
        </w:sdtPr>
        <w:sdtEndPr/>
        <w:sdtContent>
          <w:p w:rsidR="005A7F4D" w:rsidRDefault="005A7F4D" w:rsidP="00BF4843">
            <w:pPr>
              <w:pStyle w:val="Footer"/>
            </w:pPr>
            <w:r>
              <w:rPr>
                <w:sz w:val="18"/>
                <w:szCs w:val="18"/>
              </w:rPr>
              <w:t>Questions</w:t>
            </w:r>
            <w:r w:rsidRPr="00CC6766">
              <w:rPr>
                <w:sz w:val="18"/>
              </w:rPr>
              <w:t xml:space="preserve">?  Contact the Registry </w:t>
            </w:r>
            <w:r>
              <w:rPr>
                <w:sz w:val="18"/>
              </w:rPr>
              <w:t xml:space="preserve">of Vital Records and Statistics </w:t>
            </w:r>
            <w:r w:rsidRPr="00CC6766">
              <w:rPr>
                <w:sz w:val="18"/>
              </w:rPr>
              <w:t xml:space="preserve">at </w:t>
            </w:r>
            <w:hyperlink r:id="rId1" w:history="1">
              <w:r w:rsidRPr="0028263C">
                <w:rPr>
                  <w:rStyle w:val="Hyperlink"/>
                  <w:sz w:val="18"/>
                </w:rPr>
                <w:t>vip@state.ma.us</w:t>
              </w:r>
            </w:hyperlink>
            <w:r>
              <w:rPr>
                <w:sz w:val="18"/>
              </w:rPr>
              <w:t xml:space="preserve">. </w:t>
            </w:r>
            <w:r>
              <w:rPr>
                <w:sz w:val="18"/>
              </w:rPr>
              <w:tab/>
            </w:r>
            <w:r w:rsidR="00427A2F" w:rsidRPr="00427A2F">
              <w:rPr>
                <w:sz w:val="16"/>
                <w:szCs w:val="16"/>
              </w:rPr>
              <w:t>1/22/15 RLS-4-2-35</w:t>
            </w:r>
            <w:r w:rsidR="00427A2F">
              <w:rPr>
                <w:sz w:val="16"/>
                <w:szCs w:val="16"/>
              </w:rPr>
              <w:t xml:space="preserve">   </w:t>
            </w:r>
            <w:r w:rsidR="00427A2F">
              <w:rPr>
                <w:sz w:val="18"/>
              </w:rPr>
              <w:t xml:space="preserve">   </w:t>
            </w:r>
            <w:r w:rsidRPr="0050790E">
              <w:rPr>
                <w:sz w:val="16"/>
                <w:szCs w:val="16"/>
              </w:rPr>
              <w:t xml:space="preserve">Page </w:t>
            </w:r>
            <w:r w:rsidRPr="0050790E">
              <w:rPr>
                <w:bCs/>
                <w:sz w:val="16"/>
                <w:szCs w:val="16"/>
              </w:rPr>
              <w:fldChar w:fldCharType="begin"/>
            </w:r>
            <w:r w:rsidRPr="0050790E">
              <w:rPr>
                <w:bCs/>
                <w:sz w:val="16"/>
                <w:szCs w:val="16"/>
              </w:rPr>
              <w:instrText xml:space="preserve"> PAGE </w:instrText>
            </w:r>
            <w:r w:rsidRPr="0050790E">
              <w:rPr>
                <w:bCs/>
                <w:sz w:val="16"/>
                <w:szCs w:val="16"/>
              </w:rPr>
              <w:fldChar w:fldCharType="separate"/>
            </w:r>
            <w:r w:rsidR="006C633D">
              <w:rPr>
                <w:bCs/>
                <w:noProof/>
                <w:sz w:val="16"/>
                <w:szCs w:val="16"/>
              </w:rPr>
              <w:t>27</w:t>
            </w:r>
            <w:r w:rsidRPr="0050790E">
              <w:rPr>
                <w:bCs/>
                <w:sz w:val="16"/>
                <w:szCs w:val="16"/>
              </w:rPr>
              <w:fldChar w:fldCharType="end"/>
            </w:r>
            <w:r w:rsidRPr="0050790E">
              <w:rPr>
                <w:sz w:val="16"/>
                <w:szCs w:val="16"/>
              </w:rPr>
              <w:t xml:space="preserve"> of </w:t>
            </w:r>
            <w:r w:rsidRPr="0050790E">
              <w:rPr>
                <w:bCs/>
                <w:sz w:val="16"/>
                <w:szCs w:val="16"/>
              </w:rPr>
              <w:fldChar w:fldCharType="begin"/>
            </w:r>
            <w:r w:rsidRPr="0050790E">
              <w:rPr>
                <w:bCs/>
                <w:sz w:val="16"/>
                <w:szCs w:val="16"/>
              </w:rPr>
              <w:instrText xml:space="preserve"> NUMPAGES  </w:instrText>
            </w:r>
            <w:r w:rsidRPr="0050790E">
              <w:rPr>
                <w:bCs/>
                <w:sz w:val="16"/>
                <w:szCs w:val="16"/>
              </w:rPr>
              <w:fldChar w:fldCharType="separate"/>
            </w:r>
            <w:r w:rsidR="006C633D">
              <w:rPr>
                <w:bCs/>
                <w:noProof/>
                <w:sz w:val="16"/>
                <w:szCs w:val="16"/>
              </w:rPr>
              <w:t>27</w:t>
            </w:r>
            <w:r w:rsidRPr="0050790E">
              <w:rPr>
                <w:bCs/>
                <w:sz w:val="16"/>
                <w:szCs w:val="16"/>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7F4D" w:rsidRDefault="005A7F4D">
    <w:pPr>
      <w:pStyle w:val="Footer"/>
    </w:pPr>
  </w:p>
  <w:p w:rsidR="005A7F4D" w:rsidRDefault="005A7F4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7F4D" w:rsidRDefault="005A7F4D" w:rsidP="00557524">
      <w:pPr>
        <w:spacing w:after="0" w:line="240" w:lineRule="auto"/>
      </w:pPr>
      <w:r>
        <w:separator/>
      </w:r>
    </w:p>
  </w:footnote>
  <w:footnote w:type="continuationSeparator" w:id="0">
    <w:p w:rsidR="005A7F4D" w:rsidRDefault="005A7F4D" w:rsidP="005575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7F4D" w:rsidRPr="00AE080E" w:rsidRDefault="005A7F4D" w:rsidP="00CE4554">
    <w:pPr>
      <w:pStyle w:val="Header"/>
      <w:jc w:val="center"/>
      <w:rPr>
        <w:rFonts w:asciiTheme="majorHAnsi" w:hAnsiTheme="majorHAnsi"/>
      </w:rPr>
    </w:pPr>
    <w:r w:rsidRPr="00AE080E">
      <w:rPr>
        <w:rFonts w:asciiTheme="majorHAnsi" w:hAnsiTheme="majorHAnsi"/>
        <w:noProof/>
        <w:sz w:val="32"/>
      </w:rPr>
      <w:drawing>
        <wp:anchor distT="0" distB="0" distL="114300" distR="114300" simplePos="0" relativeHeight="251659264" behindDoc="1" locked="0" layoutInCell="1" allowOverlap="1" wp14:anchorId="42EE6D25" wp14:editId="4FDE00C1">
          <wp:simplePos x="0" y="0"/>
          <wp:positionH relativeFrom="column">
            <wp:posOffset>-498949</wp:posOffset>
          </wp:positionH>
          <wp:positionV relativeFrom="paragraph">
            <wp:posOffset>-270510</wp:posOffset>
          </wp:positionV>
          <wp:extent cx="6574155" cy="9115425"/>
          <wp:effectExtent l="0" t="0" r="0" b="9525"/>
          <wp:wrapNone/>
          <wp:docPr id="299" name="Picture 299" descr="Table provides space for note t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fix 2.png"/>
                  <pic:cNvPicPr/>
                </pic:nvPicPr>
                <pic:blipFill>
                  <a:blip r:embed="rId1">
                    <a:extLst>
                      <a:ext uri="{28A0092B-C50C-407E-A947-70E740481C1C}">
                        <a14:useLocalDpi xmlns:a14="http://schemas.microsoft.com/office/drawing/2010/main" val="0"/>
                      </a:ext>
                    </a:extLst>
                  </a:blip>
                  <a:stretch>
                    <a:fillRect/>
                  </a:stretch>
                </pic:blipFill>
                <pic:spPr>
                  <a:xfrm>
                    <a:off x="0" y="0"/>
                    <a:ext cx="6574155" cy="9115425"/>
                  </a:xfrm>
                  <a:prstGeom prst="rect">
                    <a:avLst/>
                  </a:prstGeom>
                </pic:spPr>
              </pic:pic>
            </a:graphicData>
          </a:graphic>
          <wp14:sizeRelH relativeFrom="page">
            <wp14:pctWidth>0</wp14:pctWidth>
          </wp14:sizeRelH>
          <wp14:sizeRelV relativeFrom="page">
            <wp14:pctHeight>0</wp14:pctHeight>
          </wp14:sizeRelV>
        </wp:anchor>
      </w:drawing>
    </w:r>
    <w:r w:rsidRPr="000E2F02">
      <w:rPr>
        <w:rFonts w:asciiTheme="majorHAnsi" w:hAnsiTheme="majorHAnsi"/>
        <w:sz w:val="32"/>
      </w:rPr>
      <w:t xml:space="preserve">Quick Start Guide for </w:t>
    </w:r>
    <w:r>
      <w:rPr>
        <w:rFonts w:asciiTheme="majorHAnsi" w:hAnsiTheme="majorHAnsi"/>
        <w:sz w:val="32"/>
      </w:rPr>
      <w:t>City/Town Clerks: Other Designees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7F4D" w:rsidRDefault="005A7F4D" w:rsidP="00AE080E">
    <w:pPr>
      <w:pStyle w:val="Header"/>
      <w:jc w:val="center"/>
    </w:pPr>
    <w:r>
      <w:rPr>
        <w:noProof/>
      </w:rPr>
      <w:drawing>
        <wp:anchor distT="0" distB="0" distL="114300" distR="114300" simplePos="0" relativeHeight="251661312" behindDoc="1" locked="0" layoutInCell="1" allowOverlap="1" wp14:anchorId="46EB9985" wp14:editId="576D6792">
          <wp:simplePos x="0" y="0"/>
          <wp:positionH relativeFrom="column">
            <wp:posOffset>-151680</wp:posOffset>
          </wp:positionH>
          <wp:positionV relativeFrom="paragraph">
            <wp:posOffset>-278027</wp:posOffset>
          </wp:positionV>
          <wp:extent cx="6555259" cy="9199605"/>
          <wp:effectExtent l="0" t="0" r="0" b="1905"/>
          <wp:wrapNone/>
          <wp:docPr id="300" name="Picture 300" descr="Summary of Steps for Funeral Directors and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fix 2.png"/>
                  <pic:cNvPicPr/>
                </pic:nvPicPr>
                <pic:blipFill>
                  <a:blip r:embed="rId1">
                    <a:extLst>
                      <a:ext uri="{28A0092B-C50C-407E-A947-70E740481C1C}">
                        <a14:useLocalDpi xmlns:a14="http://schemas.microsoft.com/office/drawing/2010/main" val="0"/>
                      </a:ext>
                    </a:extLst>
                  </a:blip>
                  <a:stretch>
                    <a:fillRect/>
                  </a:stretch>
                </pic:blipFill>
                <pic:spPr>
                  <a:xfrm flipH="1">
                    <a:off x="0" y="0"/>
                    <a:ext cx="6558280" cy="920384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sz w:val="32"/>
      </w:rPr>
      <w:t xml:space="preserve">EDRS </w:t>
    </w:r>
    <w:r w:rsidRPr="000E2F02">
      <w:rPr>
        <w:rFonts w:asciiTheme="majorHAnsi" w:hAnsiTheme="majorHAnsi"/>
        <w:sz w:val="32"/>
      </w:rPr>
      <w:t xml:space="preserve">Quick Start Guide for </w:t>
    </w:r>
    <w:r>
      <w:rPr>
        <w:rFonts w:asciiTheme="majorHAnsi" w:hAnsiTheme="majorHAnsi"/>
        <w:sz w:val="32"/>
      </w:rPr>
      <w:t>City/Town Clerks: Other Designees</w:t>
    </w:r>
    <w:r w:rsidRPr="000E2F02">
      <w:rPr>
        <w:rFonts w:asciiTheme="majorHAnsi" w:hAnsiTheme="majorHAnsi"/>
        <w:sz w:val="3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6" type="#_x0000_t75" style="width:33pt;height:20.25pt;visibility:visible;mso-wrap-style:square" o:bullet="t">
        <v:imagedata r:id="rId1" o:title=""/>
      </v:shape>
    </w:pict>
  </w:numPicBullet>
  <w:abstractNum w:abstractNumId="0">
    <w:nsid w:val="01AE11DC"/>
    <w:multiLevelType w:val="hybridMultilevel"/>
    <w:tmpl w:val="ABA2D9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4D9227B"/>
    <w:multiLevelType w:val="hybridMultilevel"/>
    <w:tmpl w:val="EA3A4244"/>
    <w:lvl w:ilvl="0" w:tplc="B970A664">
      <w:start w:val="1"/>
      <w:numFmt w:val="bullet"/>
      <w:lvlText w:val="•"/>
      <w:lvlJc w:val="left"/>
      <w:pPr>
        <w:tabs>
          <w:tab w:val="num" w:pos="720"/>
        </w:tabs>
        <w:ind w:left="720" w:hanging="360"/>
      </w:pPr>
      <w:rPr>
        <w:rFonts w:ascii="Arial" w:hAnsi="Arial" w:hint="default"/>
      </w:rPr>
    </w:lvl>
    <w:lvl w:ilvl="1" w:tplc="FC8AFBE6">
      <w:start w:val="908"/>
      <w:numFmt w:val="bullet"/>
      <w:lvlText w:val="–"/>
      <w:lvlJc w:val="left"/>
      <w:pPr>
        <w:tabs>
          <w:tab w:val="num" w:pos="1440"/>
        </w:tabs>
        <w:ind w:left="1440" w:hanging="360"/>
      </w:pPr>
      <w:rPr>
        <w:rFonts w:ascii="Arial" w:hAnsi="Arial" w:hint="default"/>
      </w:rPr>
    </w:lvl>
    <w:lvl w:ilvl="2" w:tplc="2DEE6316" w:tentative="1">
      <w:start w:val="1"/>
      <w:numFmt w:val="bullet"/>
      <w:lvlText w:val="•"/>
      <w:lvlJc w:val="left"/>
      <w:pPr>
        <w:tabs>
          <w:tab w:val="num" w:pos="2160"/>
        </w:tabs>
        <w:ind w:left="2160" w:hanging="360"/>
      </w:pPr>
      <w:rPr>
        <w:rFonts w:ascii="Arial" w:hAnsi="Arial" w:hint="default"/>
      </w:rPr>
    </w:lvl>
    <w:lvl w:ilvl="3" w:tplc="AAF02EB0" w:tentative="1">
      <w:start w:val="1"/>
      <w:numFmt w:val="bullet"/>
      <w:lvlText w:val="•"/>
      <w:lvlJc w:val="left"/>
      <w:pPr>
        <w:tabs>
          <w:tab w:val="num" w:pos="2880"/>
        </w:tabs>
        <w:ind w:left="2880" w:hanging="360"/>
      </w:pPr>
      <w:rPr>
        <w:rFonts w:ascii="Arial" w:hAnsi="Arial" w:hint="default"/>
      </w:rPr>
    </w:lvl>
    <w:lvl w:ilvl="4" w:tplc="95CC493A" w:tentative="1">
      <w:start w:val="1"/>
      <w:numFmt w:val="bullet"/>
      <w:lvlText w:val="•"/>
      <w:lvlJc w:val="left"/>
      <w:pPr>
        <w:tabs>
          <w:tab w:val="num" w:pos="3600"/>
        </w:tabs>
        <w:ind w:left="3600" w:hanging="360"/>
      </w:pPr>
      <w:rPr>
        <w:rFonts w:ascii="Arial" w:hAnsi="Arial" w:hint="default"/>
      </w:rPr>
    </w:lvl>
    <w:lvl w:ilvl="5" w:tplc="A2565FA8" w:tentative="1">
      <w:start w:val="1"/>
      <w:numFmt w:val="bullet"/>
      <w:lvlText w:val="•"/>
      <w:lvlJc w:val="left"/>
      <w:pPr>
        <w:tabs>
          <w:tab w:val="num" w:pos="4320"/>
        </w:tabs>
        <w:ind w:left="4320" w:hanging="360"/>
      </w:pPr>
      <w:rPr>
        <w:rFonts w:ascii="Arial" w:hAnsi="Arial" w:hint="default"/>
      </w:rPr>
    </w:lvl>
    <w:lvl w:ilvl="6" w:tplc="30FCB4D2" w:tentative="1">
      <w:start w:val="1"/>
      <w:numFmt w:val="bullet"/>
      <w:lvlText w:val="•"/>
      <w:lvlJc w:val="left"/>
      <w:pPr>
        <w:tabs>
          <w:tab w:val="num" w:pos="5040"/>
        </w:tabs>
        <w:ind w:left="5040" w:hanging="360"/>
      </w:pPr>
      <w:rPr>
        <w:rFonts w:ascii="Arial" w:hAnsi="Arial" w:hint="default"/>
      </w:rPr>
    </w:lvl>
    <w:lvl w:ilvl="7" w:tplc="61D6E878" w:tentative="1">
      <w:start w:val="1"/>
      <w:numFmt w:val="bullet"/>
      <w:lvlText w:val="•"/>
      <w:lvlJc w:val="left"/>
      <w:pPr>
        <w:tabs>
          <w:tab w:val="num" w:pos="5760"/>
        </w:tabs>
        <w:ind w:left="5760" w:hanging="360"/>
      </w:pPr>
      <w:rPr>
        <w:rFonts w:ascii="Arial" w:hAnsi="Arial" w:hint="default"/>
      </w:rPr>
    </w:lvl>
    <w:lvl w:ilvl="8" w:tplc="E14814BC" w:tentative="1">
      <w:start w:val="1"/>
      <w:numFmt w:val="bullet"/>
      <w:lvlText w:val="•"/>
      <w:lvlJc w:val="left"/>
      <w:pPr>
        <w:tabs>
          <w:tab w:val="num" w:pos="6480"/>
        </w:tabs>
        <w:ind w:left="6480" w:hanging="360"/>
      </w:pPr>
      <w:rPr>
        <w:rFonts w:ascii="Arial" w:hAnsi="Arial" w:hint="default"/>
      </w:rPr>
    </w:lvl>
  </w:abstractNum>
  <w:abstractNum w:abstractNumId="2">
    <w:nsid w:val="08EC736F"/>
    <w:multiLevelType w:val="hybridMultilevel"/>
    <w:tmpl w:val="77C64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F56B25"/>
    <w:multiLevelType w:val="hybridMultilevel"/>
    <w:tmpl w:val="6268B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2B7A4A"/>
    <w:multiLevelType w:val="hybridMultilevel"/>
    <w:tmpl w:val="5AFE1796"/>
    <w:lvl w:ilvl="0" w:tplc="2DD22D1A">
      <w:start w:val="1"/>
      <w:numFmt w:val="bullet"/>
      <w:lvlText w:val=""/>
      <w:lvlPicBulletId w:val="0"/>
      <w:lvlJc w:val="left"/>
      <w:pPr>
        <w:tabs>
          <w:tab w:val="num" w:pos="720"/>
        </w:tabs>
        <w:ind w:left="720" w:hanging="360"/>
      </w:pPr>
      <w:rPr>
        <w:rFonts w:ascii="Symbol" w:hAnsi="Symbol" w:hint="default"/>
      </w:rPr>
    </w:lvl>
    <w:lvl w:ilvl="1" w:tplc="B238BEE2" w:tentative="1">
      <w:start w:val="1"/>
      <w:numFmt w:val="bullet"/>
      <w:lvlText w:val=""/>
      <w:lvlJc w:val="left"/>
      <w:pPr>
        <w:tabs>
          <w:tab w:val="num" w:pos="1440"/>
        </w:tabs>
        <w:ind w:left="1440" w:hanging="360"/>
      </w:pPr>
      <w:rPr>
        <w:rFonts w:ascii="Symbol" w:hAnsi="Symbol" w:hint="default"/>
      </w:rPr>
    </w:lvl>
    <w:lvl w:ilvl="2" w:tplc="784A40DE" w:tentative="1">
      <w:start w:val="1"/>
      <w:numFmt w:val="bullet"/>
      <w:lvlText w:val=""/>
      <w:lvlJc w:val="left"/>
      <w:pPr>
        <w:tabs>
          <w:tab w:val="num" w:pos="2160"/>
        </w:tabs>
        <w:ind w:left="2160" w:hanging="360"/>
      </w:pPr>
      <w:rPr>
        <w:rFonts w:ascii="Symbol" w:hAnsi="Symbol" w:hint="default"/>
      </w:rPr>
    </w:lvl>
    <w:lvl w:ilvl="3" w:tplc="E1D095D0" w:tentative="1">
      <w:start w:val="1"/>
      <w:numFmt w:val="bullet"/>
      <w:lvlText w:val=""/>
      <w:lvlJc w:val="left"/>
      <w:pPr>
        <w:tabs>
          <w:tab w:val="num" w:pos="2880"/>
        </w:tabs>
        <w:ind w:left="2880" w:hanging="360"/>
      </w:pPr>
      <w:rPr>
        <w:rFonts w:ascii="Symbol" w:hAnsi="Symbol" w:hint="default"/>
      </w:rPr>
    </w:lvl>
    <w:lvl w:ilvl="4" w:tplc="C268947C" w:tentative="1">
      <w:start w:val="1"/>
      <w:numFmt w:val="bullet"/>
      <w:lvlText w:val=""/>
      <w:lvlJc w:val="left"/>
      <w:pPr>
        <w:tabs>
          <w:tab w:val="num" w:pos="3600"/>
        </w:tabs>
        <w:ind w:left="3600" w:hanging="360"/>
      </w:pPr>
      <w:rPr>
        <w:rFonts w:ascii="Symbol" w:hAnsi="Symbol" w:hint="default"/>
      </w:rPr>
    </w:lvl>
    <w:lvl w:ilvl="5" w:tplc="D7F08A60" w:tentative="1">
      <w:start w:val="1"/>
      <w:numFmt w:val="bullet"/>
      <w:lvlText w:val=""/>
      <w:lvlJc w:val="left"/>
      <w:pPr>
        <w:tabs>
          <w:tab w:val="num" w:pos="4320"/>
        </w:tabs>
        <w:ind w:left="4320" w:hanging="360"/>
      </w:pPr>
      <w:rPr>
        <w:rFonts w:ascii="Symbol" w:hAnsi="Symbol" w:hint="default"/>
      </w:rPr>
    </w:lvl>
    <w:lvl w:ilvl="6" w:tplc="1D001298" w:tentative="1">
      <w:start w:val="1"/>
      <w:numFmt w:val="bullet"/>
      <w:lvlText w:val=""/>
      <w:lvlJc w:val="left"/>
      <w:pPr>
        <w:tabs>
          <w:tab w:val="num" w:pos="5040"/>
        </w:tabs>
        <w:ind w:left="5040" w:hanging="360"/>
      </w:pPr>
      <w:rPr>
        <w:rFonts w:ascii="Symbol" w:hAnsi="Symbol" w:hint="default"/>
      </w:rPr>
    </w:lvl>
    <w:lvl w:ilvl="7" w:tplc="BAD2A948" w:tentative="1">
      <w:start w:val="1"/>
      <w:numFmt w:val="bullet"/>
      <w:lvlText w:val=""/>
      <w:lvlJc w:val="left"/>
      <w:pPr>
        <w:tabs>
          <w:tab w:val="num" w:pos="5760"/>
        </w:tabs>
        <w:ind w:left="5760" w:hanging="360"/>
      </w:pPr>
      <w:rPr>
        <w:rFonts w:ascii="Symbol" w:hAnsi="Symbol" w:hint="default"/>
      </w:rPr>
    </w:lvl>
    <w:lvl w:ilvl="8" w:tplc="C48A9560" w:tentative="1">
      <w:start w:val="1"/>
      <w:numFmt w:val="bullet"/>
      <w:lvlText w:val=""/>
      <w:lvlJc w:val="left"/>
      <w:pPr>
        <w:tabs>
          <w:tab w:val="num" w:pos="6480"/>
        </w:tabs>
        <w:ind w:left="6480" w:hanging="360"/>
      </w:pPr>
      <w:rPr>
        <w:rFonts w:ascii="Symbol" w:hAnsi="Symbol" w:hint="default"/>
      </w:rPr>
    </w:lvl>
  </w:abstractNum>
  <w:abstractNum w:abstractNumId="5">
    <w:nsid w:val="180D6BD4"/>
    <w:multiLevelType w:val="hybridMultilevel"/>
    <w:tmpl w:val="C248D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8104C72"/>
    <w:multiLevelType w:val="hybridMultilevel"/>
    <w:tmpl w:val="E20097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9352DC9"/>
    <w:multiLevelType w:val="hybridMultilevel"/>
    <w:tmpl w:val="43BE5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B26D64"/>
    <w:multiLevelType w:val="hybridMultilevel"/>
    <w:tmpl w:val="DB38B6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D697A1A"/>
    <w:multiLevelType w:val="hybridMultilevel"/>
    <w:tmpl w:val="2DE4D556"/>
    <w:lvl w:ilvl="0" w:tplc="B4F6E718">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AD3442"/>
    <w:multiLevelType w:val="hybridMultilevel"/>
    <w:tmpl w:val="F3D011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22E5579A"/>
    <w:multiLevelType w:val="hybridMultilevel"/>
    <w:tmpl w:val="039E0FE0"/>
    <w:lvl w:ilvl="0" w:tplc="4C920A08">
      <w:start w:val="1"/>
      <w:numFmt w:val="bullet"/>
      <w:lvlText w:val="•"/>
      <w:lvlJc w:val="left"/>
      <w:pPr>
        <w:tabs>
          <w:tab w:val="num" w:pos="720"/>
        </w:tabs>
        <w:ind w:left="720" w:hanging="360"/>
      </w:pPr>
      <w:rPr>
        <w:rFonts w:ascii="Arial" w:hAnsi="Arial" w:hint="default"/>
      </w:rPr>
    </w:lvl>
    <w:lvl w:ilvl="1" w:tplc="1BB8E352" w:tentative="1">
      <w:start w:val="1"/>
      <w:numFmt w:val="bullet"/>
      <w:lvlText w:val="•"/>
      <w:lvlJc w:val="left"/>
      <w:pPr>
        <w:tabs>
          <w:tab w:val="num" w:pos="1440"/>
        </w:tabs>
        <w:ind w:left="1440" w:hanging="360"/>
      </w:pPr>
      <w:rPr>
        <w:rFonts w:ascii="Arial" w:hAnsi="Arial" w:hint="default"/>
      </w:rPr>
    </w:lvl>
    <w:lvl w:ilvl="2" w:tplc="795C34C6" w:tentative="1">
      <w:start w:val="1"/>
      <w:numFmt w:val="bullet"/>
      <w:lvlText w:val="•"/>
      <w:lvlJc w:val="left"/>
      <w:pPr>
        <w:tabs>
          <w:tab w:val="num" w:pos="2160"/>
        </w:tabs>
        <w:ind w:left="2160" w:hanging="360"/>
      </w:pPr>
      <w:rPr>
        <w:rFonts w:ascii="Arial" w:hAnsi="Arial" w:hint="default"/>
      </w:rPr>
    </w:lvl>
    <w:lvl w:ilvl="3" w:tplc="11788B36" w:tentative="1">
      <w:start w:val="1"/>
      <w:numFmt w:val="bullet"/>
      <w:lvlText w:val="•"/>
      <w:lvlJc w:val="left"/>
      <w:pPr>
        <w:tabs>
          <w:tab w:val="num" w:pos="2880"/>
        </w:tabs>
        <w:ind w:left="2880" w:hanging="360"/>
      </w:pPr>
      <w:rPr>
        <w:rFonts w:ascii="Arial" w:hAnsi="Arial" w:hint="default"/>
      </w:rPr>
    </w:lvl>
    <w:lvl w:ilvl="4" w:tplc="2E944ECE" w:tentative="1">
      <w:start w:val="1"/>
      <w:numFmt w:val="bullet"/>
      <w:lvlText w:val="•"/>
      <w:lvlJc w:val="left"/>
      <w:pPr>
        <w:tabs>
          <w:tab w:val="num" w:pos="3600"/>
        </w:tabs>
        <w:ind w:left="3600" w:hanging="360"/>
      </w:pPr>
      <w:rPr>
        <w:rFonts w:ascii="Arial" w:hAnsi="Arial" w:hint="default"/>
      </w:rPr>
    </w:lvl>
    <w:lvl w:ilvl="5" w:tplc="C944B096" w:tentative="1">
      <w:start w:val="1"/>
      <w:numFmt w:val="bullet"/>
      <w:lvlText w:val="•"/>
      <w:lvlJc w:val="left"/>
      <w:pPr>
        <w:tabs>
          <w:tab w:val="num" w:pos="4320"/>
        </w:tabs>
        <w:ind w:left="4320" w:hanging="360"/>
      </w:pPr>
      <w:rPr>
        <w:rFonts w:ascii="Arial" w:hAnsi="Arial" w:hint="default"/>
      </w:rPr>
    </w:lvl>
    <w:lvl w:ilvl="6" w:tplc="DBE69244" w:tentative="1">
      <w:start w:val="1"/>
      <w:numFmt w:val="bullet"/>
      <w:lvlText w:val="•"/>
      <w:lvlJc w:val="left"/>
      <w:pPr>
        <w:tabs>
          <w:tab w:val="num" w:pos="5040"/>
        </w:tabs>
        <w:ind w:left="5040" w:hanging="360"/>
      </w:pPr>
      <w:rPr>
        <w:rFonts w:ascii="Arial" w:hAnsi="Arial" w:hint="default"/>
      </w:rPr>
    </w:lvl>
    <w:lvl w:ilvl="7" w:tplc="ACC215BA" w:tentative="1">
      <w:start w:val="1"/>
      <w:numFmt w:val="bullet"/>
      <w:lvlText w:val="•"/>
      <w:lvlJc w:val="left"/>
      <w:pPr>
        <w:tabs>
          <w:tab w:val="num" w:pos="5760"/>
        </w:tabs>
        <w:ind w:left="5760" w:hanging="360"/>
      </w:pPr>
      <w:rPr>
        <w:rFonts w:ascii="Arial" w:hAnsi="Arial" w:hint="default"/>
      </w:rPr>
    </w:lvl>
    <w:lvl w:ilvl="8" w:tplc="C9CAFEA0" w:tentative="1">
      <w:start w:val="1"/>
      <w:numFmt w:val="bullet"/>
      <w:lvlText w:val="•"/>
      <w:lvlJc w:val="left"/>
      <w:pPr>
        <w:tabs>
          <w:tab w:val="num" w:pos="6480"/>
        </w:tabs>
        <w:ind w:left="6480" w:hanging="360"/>
      </w:pPr>
      <w:rPr>
        <w:rFonts w:ascii="Arial" w:hAnsi="Arial" w:hint="default"/>
      </w:rPr>
    </w:lvl>
  </w:abstractNum>
  <w:abstractNum w:abstractNumId="12">
    <w:nsid w:val="24E63267"/>
    <w:multiLevelType w:val="hybridMultilevel"/>
    <w:tmpl w:val="AC3E76D2"/>
    <w:lvl w:ilvl="0" w:tplc="EE76A902">
      <w:numFmt w:val="bullet"/>
      <w:lvlText w:val=""/>
      <w:lvlJc w:val="left"/>
      <w:pPr>
        <w:ind w:left="153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55B5E01"/>
    <w:multiLevelType w:val="hybridMultilevel"/>
    <w:tmpl w:val="44422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641073"/>
    <w:multiLevelType w:val="hybridMultilevel"/>
    <w:tmpl w:val="75221E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AF36705"/>
    <w:multiLevelType w:val="hybridMultilevel"/>
    <w:tmpl w:val="EAC4E2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2B9F1D07"/>
    <w:multiLevelType w:val="hybridMultilevel"/>
    <w:tmpl w:val="93A0E2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30666F72"/>
    <w:multiLevelType w:val="hybridMultilevel"/>
    <w:tmpl w:val="6A221E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1997017"/>
    <w:multiLevelType w:val="hybridMultilevel"/>
    <w:tmpl w:val="D8F4A4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F961148"/>
    <w:multiLevelType w:val="hybridMultilevel"/>
    <w:tmpl w:val="4810F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0D90F15"/>
    <w:multiLevelType w:val="hybridMultilevel"/>
    <w:tmpl w:val="945E7B90"/>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1">
    <w:nsid w:val="44E66639"/>
    <w:multiLevelType w:val="hybridMultilevel"/>
    <w:tmpl w:val="C8944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59A5628"/>
    <w:multiLevelType w:val="hybridMultilevel"/>
    <w:tmpl w:val="08B2E0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60A3542"/>
    <w:multiLevelType w:val="hybridMultilevel"/>
    <w:tmpl w:val="AD5C4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A37ED5"/>
    <w:multiLevelType w:val="hybridMultilevel"/>
    <w:tmpl w:val="2AB6F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E654CF"/>
    <w:multiLevelType w:val="hybridMultilevel"/>
    <w:tmpl w:val="31588B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975433B"/>
    <w:multiLevelType w:val="hybridMultilevel"/>
    <w:tmpl w:val="FE468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A58435C"/>
    <w:multiLevelType w:val="hybridMultilevel"/>
    <w:tmpl w:val="A59CD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2C1F8D"/>
    <w:multiLevelType w:val="hybridMultilevel"/>
    <w:tmpl w:val="5BF8C2B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B8024F7"/>
    <w:multiLevelType w:val="hybridMultilevel"/>
    <w:tmpl w:val="B622D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2364DD"/>
    <w:multiLevelType w:val="hybridMultilevel"/>
    <w:tmpl w:val="91C237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02A2221"/>
    <w:multiLevelType w:val="hybridMultilevel"/>
    <w:tmpl w:val="21A89A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DBE0357"/>
    <w:multiLevelType w:val="hybridMultilevel"/>
    <w:tmpl w:val="38D0DB4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215117E"/>
    <w:multiLevelType w:val="hybridMultilevel"/>
    <w:tmpl w:val="70667F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7043FA5"/>
    <w:multiLevelType w:val="hybridMultilevel"/>
    <w:tmpl w:val="CB04EAA6"/>
    <w:lvl w:ilvl="0" w:tplc="8AFEABAE">
      <w:start w:val="1"/>
      <w:numFmt w:val="bullet"/>
      <w:lvlText w:val="•"/>
      <w:lvlJc w:val="left"/>
      <w:pPr>
        <w:tabs>
          <w:tab w:val="num" w:pos="720"/>
        </w:tabs>
        <w:ind w:left="720" w:hanging="360"/>
      </w:pPr>
      <w:rPr>
        <w:rFonts w:ascii="Times New Roman" w:hAnsi="Times New Roman" w:hint="default"/>
      </w:rPr>
    </w:lvl>
    <w:lvl w:ilvl="1" w:tplc="AF54B15C" w:tentative="1">
      <w:start w:val="1"/>
      <w:numFmt w:val="bullet"/>
      <w:lvlText w:val="•"/>
      <w:lvlJc w:val="left"/>
      <w:pPr>
        <w:tabs>
          <w:tab w:val="num" w:pos="1440"/>
        </w:tabs>
        <w:ind w:left="1440" w:hanging="360"/>
      </w:pPr>
      <w:rPr>
        <w:rFonts w:ascii="Times New Roman" w:hAnsi="Times New Roman" w:hint="default"/>
      </w:rPr>
    </w:lvl>
    <w:lvl w:ilvl="2" w:tplc="C7627E30" w:tentative="1">
      <w:start w:val="1"/>
      <w:numFmt w:val="bullet"/>
      <w:lvlText w:val="•"/>
      <w:lvlJc w:val="left"/>
      <w:pPr>
        <w:tabs>
          <w:tab w:val="num" w:pos="2160"/>
        </w:tabs>
        <w:ind w:left="2160" w:hanging="360"/>
      </w:pPr>
      <w:rPr>
        <w:rFonts w:ascii="Times New Roman" w:hAnsi="Times New Roman" w:hint="default"/>
      </w:rPr>
    </w:lvl>
    <w:lvl w:ilvl="3" w:tplc="667E6BB0" w:tentative="1">
      <w:start w:val="1"/>
      <w:numFmt w:val="bullet"/>
      <w:lvlText w:val="•"/>
      <w:lvlJc w:val="left"/>
      <w:pPr>
        <w:tabs>
          <w:tab w:val="num" w:pos="2880"/>
        </w:tabs>
        <w:ind w:left="2880" w:hanging="360"/>
      </w:pPr>
      <w:rPr>
        <w:rFonts w:ascii="Times New Roman" w:hAnsi="Times New Roman" w:hint="default"/>
      </w:rPr>
    </w:lvl>
    <w:lvl w:ilvl="4" w:tplc="CE24B37A" w:tentative="1">
      <w:start w:val="1"/>
      <w:numFmt w:val="bullet"/>
      <w:lvlText w:val="•"/>
      <w:lvlJc w:val="left"/>
      <w:pPr>
        <w:tabs>
          <w:tab w:val="num" w:pos="3600"/>
        </w:tabs>
        <w:ind w:left="3600" w:hanging="360"/>
      </w:pPr>
      <w:rPr>
        <w:rFonts w:ascii="Times New Roman" w:hAnsi="Times New Roman" w:hint="default"/>
      </w:rPr>
    </w:lvl>
    <w:lvl w:ilvl="5" w:tplc="FA02D6C4" w:tentative="1">
      <w:start w:val="1"/>
      <w:numFmt w:val="bullet"/>
      <w:lvlText w:val="•"/>
      <w:lvlJc w:val="left"/>
      <w:pPr>
        <w:tabs>
          <w:tab w:val="num" w:pos="4320"/>
        </w:tabs>
        <w:ind w:left="4320" w:hanging="360"/>
      </w:pPr>
      <w:rPr>
        <w:rFonts w:ascii="Times New Roman" w:hAnsi="Times New Roman" w:hint="default"/>
      </w:rPr>
    </w:lvl>
    <w:lvl w:ilvl="6" w:tplc="DC5E86F0" w:tentative="1">
      <w:start w:val="1"/>
      <w:numFmt w:val="bullet"/>
      <w:lvlText w:val="•"/>
      <w:lvlJc w:val="left"/>
      <w:pPr>
        <w:tabs>
          <w:tab w:val="num" w:pos="5040"/>
        </w:tabs>
        <w:ind w:left="5040" w:hanging="360"/>
      </w:pPr>
      <w:rPr>
        <w:rFonts w:ascii="Times New Roman" w:hAnsi="Times New Roman" w:hint="default"/>
      </w:rPr>
    </w:lvl>
    <w:lvl w:ilvl="7" w:tplc="1362E994" w:tentative="1">
      <w:start w:val="1"/>
      <w:numFmt w:val="bullet"/>
      <w:lvlText w:val="•"/>
      <w:lvlJc w:val="left"/>
      <w:pPr>
        <w:tabs>
          <w:tab w:val="num" w:pos="5760"/>
        </w:tabs>
        <w:ind w:left="5760" w:hanging="360"/>
      </w:pPr>
      <w:rPr>
        <w:rFonts w:ascii="Times New Roman" w:hAnsi="Times New Roman" w:hint="default"/>
      </w:rPr>
    </w:lvl>
    <w:lvl w:ilvl="8" w:tplc="5AB670CE" w:tentative="1">
      <w:start w:val="1"/>
      <w:numFmt w:val="bullet"/>
      <w:lvlText w:val="•"/>
      <w:lvlJc w:val="left"/>
      <w:pPr>
        <w:tabs>
          <w:tab w:val="num" w:pos="6480"/>
        </w:tabs>
        <w:ind w:left="6480" w:hanging="360"/>
      </w:pPr>
      <w:rPr>
        <w:rFonts w:ascii="Times New Roman" w:hAnsi="Times New Roman" w:hint="default"/>
      </w:rPr>
    </w:lvl>
  </w:abstractNum>
  <w:abstractNum w:abstractNumId="35">
    <w:nsid w:val="6D7C708A"/>
    <w:multiLevelType w:val="hybridMultilevel"/>
    <w:tmpl w:val="F2A09C30"/>
    <w:lvl w:ilvl="0" w:tplc="04090001">
      <w:start w:val="1"/>
      <w:numFmt w:val="bullet"/>
      <w:lvlText w:val=""/>
      <w:lvlJc w:val="left"/>
      <w:pPr>
        <w:ind w:left="720" w:hanging="360"/>
      </w:pPr>
      <w:rPr>
        <w:rFonts w:ascii="Symbol" w:hAnsi="Symbol" w:hint="default"/>
      </w:rPr>
    </w:lvl>
    <w:lvl w:ilvl="1" w:tplc="6DB2BBBA">
      <w:numFmt w:val="bullet"/>
      <w:lvlText w:val="•"/>
      <w:lvlJc w:val="left"/>
      <w:pPr>
        <w:ind w:left="1800" w:hanging="72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339285A"/>
    <w:multiLevelType w:val="hybridMultilevel"/>
    <w:tmpl w:val="A9966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B667AA"/>
    <w:multiLevelType w:val="hybridMultilevel"/>
    <w:tmpl w:val="4C48C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D126572"/>
    <w:multiLevelType w:val="hybridMultilevel"/>
    <w:tmpl w:val="03FE9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37"/>
  </w:num>
  <w:num w:numId="4">
    <w:abstractNumId w:val="3"/>
  </w:num>
  <w:num w:numId="5">
    <w:abstractNumId w:val="1"/>
  </w:num>
  <w:num w:numId="6">
    <w:abstractNumId w:val="21"/>
  </w:num>
  <w:num w:numId="7">
    <w:abstractNumId w:val="34"/>
  </w:num>
  <w:num w:numId="8">
    <w:abstractNumId w:val="12"/>
  </w:num>
  <w:num w:numId="9">
    <w:abstractNumId w:val="20"/>
  </w:num>
  <w:num w:numId="10">
    <w:abstractNumId w:val="19"/>
  </w:num>
  <w:num w:numId="11">
    <w:abstractNumId w:val="35"/>
  </w:num>
  <w:num w:numId="12">
    <w:abstractNumId w:val="4"/>
  </w:num>
  <w:num w:numId="13">
    <w:abstractNumId w:val="5"/>
  </w:num>
  <w:num w:numId="14">
    <w:abstractNumId w:val="27"/>
  </w:num>
  <w:num w:numId="15">
    <w:abstractNumId w:val="24"/>
  </w:num>
  <w:num w:numId="16">
    <w:abstractNumId w:val="16"/>
  </w:num>
  <w:num w:numId="17">
    <w:abstractNumId w:val="10"/>
  </w:num>
  <w:num w:numId="18">
    <w:abstractNumId w:val="15"/>
  </w:num>
  <w:num w:numId="19">
    <w:abstractNumId w:val="28"/>
  </w:num>
  <w:num w:numId="20">
    <w:abstractNumId w:val="11"/>
  </w:num>
  <w:num w:numId="21">
    <w:abstractNumId w:val="36"/>
  </w:num>
  <w:num w:numId="22">
    <w:abstractNumId w:val="2"/>
  </w:num>
  <w:num w:numId="23">
    <w:abstractNumId w:val="7"/>
  </w:num>
  <w:num w:numId="24">
    <w:abstractNumId w:val="38"/>
  </w:num>
  <w:num w:numId="25">
    <w:abstractNumId w:val="22"/>
  </w:num>
  <w:num w:numId="26">
    <w:abstractNumId w:val="17"/>
  </w:num>
  <w:num w:numId="27">
    <w:abstractNumId w:val="25"/>
  </w:num>
  <w:num w:numId="28">
    <w:abstractNumId w:val="8"/>
  </w:num>
  <w:num w:numId="29">
    <w:abstractNumId w:val="14"/>
  </w:num>
  <w:num w:numId="30">
    <w:abstractNumId w:val="23"/>
  </w:num>
  <w:num w:numId="31">
    <w:abstractNumId w:val="26"/>
  </w:num>
  <w:num w:numId="32">
    <w:abstractNumId w:val="30"/>
  </w:num>
  <w:num w:numId="33">
    <w:abstractNumId w:val="32"/>
  </w:num>
  <w:num w:numId="34">
    <w:abstractNumId w:val="0"/>
  </w:num>
  <w:num w:numId="35">
    <w:abstractNumId w:val="29"/>
  </w:num>
  <w:num w:numId="36">
    <w:abstractNumId w:val="6"/>
  </w:num>
  <w:num w:numId="37">
    <w:abstractNumId w:val="31"/>
  </w:num>
  <w:num w:numId="38">
    <w:abstractNumId w:val="18"/>
  </w:num>
  <w:num w:numId="3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8E0"/>
    <w:rsid w:val="000009F1"/>
    <w:rsid w:val="00003075"/>
    <w:rsid w:val="0000691A"/>
    <w:rsid w:val="00010612"/>
    <w:rsid w:val="0001175C"/>
    <w:rsid w:val="00012411"/>
    <w:rsid w:val="00026924"/>
    <w:rsid w:val="000344F4"/>
    <w:rsid w:val="00034587"/>
    <w:rsid w:val="00035A48"/>
    <w:rsid w:val="00035E45"/>
    <w:rsid w:val="00040943"/>
    <w:rsid w:val="0005102D"/>
    <w:rsid w:val="0005243D"/>
    <w:rsid w:val="0005322E"/>
    <w:rsid w:val="00055455"/>
    <w:rsid w:val="000556E3"/>
    <w:rsid w:val="00056FE4"/>
    <w:rsid w:val="00062BF9"/>
    <w:rsid w:val="00062DCE"/>
    <w:rsid w:val="0006555A"/>
    <w:rsid w:val="000712A1"/>
    <w:rsid w:val="00071A5D"/>
    <w:rsid w:val="00074A97"/>
    <w:rsid w:val="00076DBE"/>
    <w:rsid w:val="00077CD3"/>
    <w:rsid w:val="00083EB7"/>
    <w:rsid w:val="00085FF8"/>
    <w:rsid w:val="000861CE"/>
    <w:rsid w:val="00090984"/>
    <w:rsid w:val="000919C6"/>
    <w:rsid w:val="00091EAA"/>
    <w:rsid w:val="00092037"/>
    <w:rsid w:val="000964A1"/>
    <w:rsid w:val="000A071F"/>
    <w:rsid w:val="000A22B7"/>
    <w:rsid w:val="000A50F0"/>
    <w:rsid w:val="000A526E"/>
    <w:rsid w:val="000B100E"/>
    <w:rsid w:val="000B1ACF"/>
    <w:rsid w:val="000B3859"/>
    <w:rsid w:val="000C077C"/>
    <w:rsid w:val="000C08AD"/>
    <w:rsid w:val="000D20E0"/>
    <w:rsid w:val="000D3ED1"/>
    <w:rsid w:val="000D3FF0"/>
    <w:rsid w:val="000D6E40"/>
    <w:rsid w:val="000D6F16"/>
    <w:rsid w:val="000E1242"/>
    <w:rsid w:val="000E2F02"/>
    <w:rsid w:val="000E4185"/>
    <w:rsid w:val="000E42F6"/>
    <w:rsid w:val="000E6C49"/>
    <w:rsid w:val="000E704E"/>
    <w:rsid w:val="000F1B58"/>
    <w:rsid w:val="000F1D54"/>
    <w:rsid w:val="000F41D1"/>
    <w:rsid w:val="000F4F1E"/>
    <w:rsid w:val="000F630A"/>
    <w:rsid w:val="00101F0D"/>
    <w:rsid w:val="00104981"/>
    <w:rsid w:val="00107BD0"/>
    <w:rsid w:val="00110962"/>
    <w:rsid w:val="00111FDC"/>
    <w:rsid w:val="00112ADE"/>
    <w:rsid w:val="00114F2D"/>
    <w:rsid w:val="00115B38"/>
    <w:rsid w:val="00124201"/>
    <w:rsid w:val="00125F1C"/>
    <w:rsid w:val="00130E9C"/>
    <w:rsid w:val="001350A1"/>
    <w:rsid w:val="00135BBD"/>
    <w:rsid w:val="001406F9"/>
    <w:rsid w:val="00141028"/>
    <w:rsid w:val="00142FD1"/>
    <w:rsid w:val="00143F56"/>
    <w:rsid w:val="00145CB2"/>
    <w:rsid w:val="0014694E"/>
    <w:rsid w:val="001553AB"/>
    <w:rsid w:val="00155AF3"/>
    <w:rsid w:val="00155B9E"/>
    <w:rsid w:val="00156456"/>
    <w:rsid w:val="00156D36"/>
    <w:rsid w:val="0015795D"/>
    <w:rsid w:val="00167373"/>
    <w:rsid w:val="00170580"/>
    <w:rsid w:val="00170701"/>
    <w:rsid w:val="001728E0"/>
    <w:rsid w:val="0017694B"/>
    <w:rsid w:val="00177FF4"/>
    <w:rsid w:val="00182B2C"/>
    <w:rsid w:val="00187E31"/>
    <w:rsid w:val="00190F74"/>
    <w:rsid w:val="00192B63"/>
    <w:rsid w:val="0019596E"/>
    <w:rsid w:val="00197136"/>
    <w:rsid w:val="001A2A22"/>
    <w:rsid w:val="001A5653"/>
    <w:rsid w:val="001A703C"/>
    <w:rsid w:val="001B63F1"/>
    <w:rsid w:val="001C1555"/>
    <w:rsid w:val="001C2F36"/>
    <w:rsid w:val="001C7ADC"/>
    <w:rsid w:val="001D721D"/>
    <w:rsid w:val="001E18A8"/>
    <w:rsid w:val="001E3396"/>
    <w:rsid w:val="001E38F2"/>
    <w:rsid w:val="001E4B64"/>
    <w:rsid w:val="001E4BC1"/>
    <w:rsid w:val="001E6C7A"/>
    <w:rsid w:val="001E7CEF"/>
    <w:rsid w:val="001F0E5A"/>
    <w:rsid w:val="001F4A46"/>
    <w:rsid w:val="001F7B6E"/>
    <w:rsid w:val="0020320F"/>
    <w:rsid w:val="002125C1"/>
    <w:rsid w:val="002265EE"/>
    <w:rsid w:val="002315E6"/>
    <w:rsid w:val="00235096"/>
    <w:rsid w:val="00237A16"/>
    <w:rsid w:val="00241374"/>
    <w:rsid w:val="00244E99"/>
    <w:rsid w:val="00246937"/>
    <w:rsid w:val="00252FB5"/>
    <w:rsid w:val="0025321D"/>
    <w:rsid w:val="00254B2D"/>
    <w:rsid w:val="0025608D"/>
    <w:rsid w:val="0026022A"/>
    <w:rsid w:val="00264639"/>
    <w:rsid w:val="0026497F"/>
    <w:rsid w:val="00270F43"/>
    <w:rsid w:val="00273CD7"/>
    <w:rsid w:val="002752D4"/>
    <w:rsid w:val="00276116"/>
    <w:rsid w:val="0028629A"/>
    <w:rsid w:val="0028735C"/>
    <w:rsid w:val="002900EB"/>
    <w:rsid w:val="00290308"/>
    <w:rsid w:val="0029270B"/>
    <w:rsid w:val="00294A47"/>
    <w:rsid w:val="002955C7"/>
    <w:rsid w:val="002A33C5"/>
    <w:rsid w:val="002A3AAC"/>
    <w:rsid w:val="002B2D29"/>
    <w:rsid w:val="002C0F84"/>
    <w:rsid w:val="002D0A8B"/>
    <w:rsid w:val="002E1DEE"/>
    <w:rsid w:val="002E54A3"/>
    <w:rsid w:val="002E5F61"/>
    <w:rsid w:val="002F1B14"/>
    <w:rsid w:val="002F3305"/>
    <w:rsid w:val="002F5102"/>
    <w:rsid w:val="00306431"/>
    <w:rsid w:val="00307939"/>
    <w:rsid w:val="00313E5E"/>
    <w:rsid w:val="0031733E"/>
    <w:rsid w:val="00320246"/>
    <w:rsid w:val="00320503"/>
    <w:rsid w:val="00320BC5"/>
    <w:rsid w:val="00322D3F"/>
    <w:rsid w:val="003246A6"/>
    <w:rsid w:val="00325AC3"/>
    <w:rsid w:val="00330F6E"/>
    <w:rsid w:val="0033138C"/>
    <w:rsid w:val="00340E34"/>
    <w:rsid w:val="0034146D"/>
    <w:rsid w:val="0035099F"/>
    <w:rsid w:val="00352F2F"/>
    <w:rsid w:val="00354428"/>
    <w:rsid w:val="003559AF"/>
    <w:rsid w:val="003559B3"/>
    <w:rsid w:val="00357578"/>
    <w:rsid w:val="0035791D"/>
    <w:rsid w:val="00360327"/>
    <w:rsid w:val="0036039F"/>
    <w:rsid w:val="003676F0"/>
    <w:rsid w:val="00370493"/>
    <w:rsid w:val="00371078"/>
    <w:rsid w:val="00376FAB"/>
    <w:rsid w:val="0037742C"/>
    <w:rsid w:val="0038474F"/>
    <w:rsid w:val="00386A9D"/>
    <w:rsid w:val="003872C0"/>
    <w:rsid w:val="00393919"/>
    <w:rsid w:val="00393C7E"/>
    <w:rsid w:val="00394E90"/>
    <w:rsid w:val="003953EA"/>
    <w:rsid w:val="00397134"/>
    <w:rsid w:val="003A1AD5"/>
    <w:rsid w:val="003A3D3E"/>
    <w:rsid w:val="003B0171"/>
    <w:rsid w:val="003B088D"/>
    <w:rsid w:val="003B2EA5"/>
    <w:rsid w:val="003B407D"/>
    <w:rsid w:val="003B4483"/>
    <w:rsid w:val="003B4D45"/>
    <w:rsid w:val="003B53EC"/>
    <w:rsid w:val="003C19F1"/>
    <w:rsid w:val="003C1F28"/>
    <w:rsid w:val="003C751C"/>
    <w:rsid w:val="003D2C9F"/>
    <w:rsid w:val="003D52F3"/>
    <w:rsid w:val="003E1802"/>
    <w:rsid w:val="003E1A17"/>
    <w:rsid w:val="003E694A"/>
    <w:rsid w:val="003F3F70"/>
    <w:rsid w:val="003F6172"/>
    <w:rsid w:val="00402BFD"/>
    <w:rsid w:val="0041269C"/>
    <w:rsid w:val="00412CB5"/>
    <w:rsid w:val="004137F1"/>
    <w:rsid w:val="00421CEB"/>
    <w:rsid w:val="00427A2F"/>
    <w:rsid w:val="00432BAE"/>
    <w:rsid w:val="00433BA5"/>
    <w:rsid w:val="004412A7"/>
    <w:rsid w:val="00443123"/>
    <w:rsid w:val="004443E5"/>
    <w:rsid w:val="00444421"/>
    <w:rsid w:val="00446BA4"/>
    <w:rsid w:val="00451710"/>
    <w:rsid w:val="00451D07"/>
    <w:rsid w:val="00451ECD"/>
    <w:rsid w:val="00457369"/>
    <w:rsid w:val="0045779A"/>
    <w:rsid w:val="004627F9"/>
    <w:rsid w:val="004653CC"/>
    <w:rsid w:val="004737B4"/>
    <w:rsid w:val="00473CB2"/>
    <w:rsid w:val="00473F72"/>
    <w:rsid w:val="00474504"/>
    <w:rsid w:val="00476FC4"/>
    <w:rsid w:val="00480394"/>
    <w:rsid w:val="004816F9"/>
    <w:rsid w:val="004833F4"/>
    <w:rsid w:val="00483FF8"/>
    <w:rsid w:val="0048405F"/>
    <w:rsid w:val="00486E82"/>
    <w:rsid w:val="00492DB7"/>
    <w:rsid w:val="004945F3"/>
    <w:rsid w:val="004A0834"/>
    <w:rsid w:val="004A276E"/>
    <w:rsid w:val="004B078E"/>
    <w:rsid w:val="004B07A6"/>
    <w:rsid w:val="004B5A17"/>
    <w:rsid w:val="004B6710"/>
    <w:rsid w:val="004B6D98"/>
    <w:rsid w:val="004C60A0"/>
    <w:rsid w:val="004D1C9D"/>
    <w:rsid w:val="004D6442"/>
    <w:rsid w:val="004D704E"/>
    <w:rsid w:val="004E3E7F"/>
    <w:rsid w:val="004E5E3F"/>
    <w:rsid w:val="004F024C"/>
    <w:rsid w:val="004F535F"/>
    <w:rsid w:val="004F66C2"/>
    <w:rsid w:val="004F6851"/>
    <w:rsid w:val="00503E9B"/>
    <w:rsid w:val="005049C3"/>
    <w:rsid w:val="0050638D"/>
    <w:rsid w:val="00506942"/>
    <w:rsid w:val="0050790E"/>
    <w:rsid w:val="0052613A"/>
    <w:rsid w:val="00526952"/>
    <w:rsid w:val="0053395A"/>
    <w:rsid w:val="0053423D"/>
    <w:rsid w:val="005419CD"/>
    <w:rsid w:val="00545A92"/>
    <w:rsid w:val="00545BE8"/>
    <w:rsid w:val="00553AF4"/>
    <w:rsid w:val="00554F1E"/>
    <w:rsid w:val="0055500F"/>
    <w:rsid w:val="00556E08"/>
    <w:rsid w:val="00557524"/>
    <w:rsid w:val="00560763"/>
    <w:rsid w:val="0056237D"/>
    <w:rsid w:val="005654B7"/>
    <w:rsid w:val="00567595"/>
    <w:rsid w:val="005708CA"/>
    <w:rsid w:val="00573E5D"/>
    <w:rsid w:val="00574172"/>
    <w:rsid w:val="0057675E"/>
    <w:rsid w:val="00581D38"/>
    <w:rsid w:val="0058466A"/>
    <w:rsid w:val="00584CB0"/>
    <w:rsid w:val="005937D4"/>
    <w:rsid w:val="005A5FF5"/>
    <w:rsid w:val="005A7F4D"/>
    <w:rsid w:val="005B1030"/>
    <w:rsid w:val="005B16CB"/>
    <w:rsid w:val="005B2C8C"/>
    <w:rsid w:val="005C070C"/>
    <w:rsid w:val="005C0E0C"/>
    <w:rsid w:val="005C4964"/>
    <w:rsid w:val="005C7FBF"/>
    <w:rsid w:val="005D3396"/>
    <w:rsid w:val="005D3C26"/>
    <w:rsid w:val="005D420F"/>
    <w:rsid w:val="005D5DBF"/>
    <w:rsid w:val="005E2F64"/>
    <w:rsid w:val="005E30B8"/>
    <w:rsid w:val="005E41E6"/>
    <w:rsid w:val="005F18C5"/>
    <w:rsid w:val="006014F8"/>
    <w:rsid w:val="0060577B"/>
    <w:rsid w:val="00607723"/>
    <w:rsid w:val="0061181D"/>
    <w:rsid w:val="00612132"/>
    <w:rsid w:val="006128D9"/>
    <w:rsid w:val="00616A22"/>
    <w:rsid w:val="006201CC"/>
    <w:rsid w:val="006204F9"/>
    <w:rsid w:val="006354D4"/>
    <w:rsid w:val="00637DAF"/>
    <w:rsid w:val="006412E1"/>
    <w:rsid w:val="00642221"/>
    <w:rsid w:val="00650C23"/>
    <w:rsid w:val="006517EF"/>
    <w:rsid w:val="00653068"/>
    <w:rsid w:val="00660310"/>
    <w:rsid w:val="0066535C"/>
    <w:rsid w:val="006655B8"/>
    <w:rsid w:val="00665EC7"/>
    <w:rsid w:val="00667831"/>
    <w:rsid w:val="006679D2"/>
    <w:rsid w:val="006743C1"/>
    <w:rsid w:val="00680E7F"/>
    <w:rsid w:val="006878B6"/>
    <w:rsid w:val="00691059"/>
    <w:rsid w:val="00697BCC"/>
    <w:rsid w:val="006A05FB"/>
    <w:rsid w:val="006A683C"/>
    <w:rsid w:val="006A6871"/>
    <w:rsid w:val="006B2A63"/>
    <w:rsid w:val="006B4770"/>
    <w:rsid w:val="006B58BA"/>
    <w:rsid w:val="006B5D5F"/>
    <w:rsid w:val="006B7A88"/>
    <w:rsid w:val="006C1CE2"/>
    <w:rsid w:val="006C1F60"/>
    <w:rsid w:val="006C461D"/>
    <w:rsid w:val="006C5B0B"/>
    <w:rsid w:val="006C633D"/>
    <w:rsid w:val="006D199F"/>
    <w:rsid w:val="006D50F9"/>
    <w:rsid w:val="006D57F2"/>
    <w:rsid w:val="006E10C3"/>
    <w:rsid w:val="006E1455"/>
    <w:rsid w:val="006E2396"/>
    <w:rsid w:val="006E254D"/>
    <w:rsid w:val="006E54E1"/>
    <w:rsid w:val="006E5A7D"/>
    <w:rsid w:val="006F00B3"/>
    <w:rsid w:val="006F3AB1"/>
    <w:rsid w:val="006F49C6"/>
    <w:rsid w:val="00700361"/>
    <w:rsid w:val="00703000"/>
    <w:rsid w:val="007056CB"/>
    <w:rsid w:val="0071002A"/>
    <w:rsid w:val="0071122B"/>
    <w:rsid w:val="00717F8B"/>
    <w:rsid w:val="0072057E"/>
    <w:rsid w:val="00725706"/>
    <w:rsid w:val="00727B52"/>
    <w:rsid w:val="00727C80"/>
    <w:rsid w:val="00731E2D"/>
    <w:rsid w:val="00732776"/>
    <w:rsid w:val="007329BE"/>
    <w:rsid w:val="00735052"/>
    <w:rsid w:val="0073537A"/>
    <w:rsid w:val="007368CF"/>
    <w:rsid w:val="00743221"/>
    <w:rsid w:val="00743316"/>
    <w:rsid w:val="00745E5E"/>
    <w:rsid w:val="0075366B"/>
    <w:rsid w:val="00754D3D"/>
    <w:rsid w:val="0075552B"/>
    <w:rsid w:val="00764D89"/>
    <w:rsid w:val="007667BC"/>
    <w:rsid w:val="0077317A"/>
    <w:rsid w:val="007806AF"/>
    <w:rsid w:val="0078100E"/>
    <w:rsid w:val="007810B0"/>
    <w:rsid w:val="00784AC2"/>
    <w:rsid w:val="007962AD"/>
    <w:rsid w:val="0079653F"/>
    <w:rsid w:val="007979CD"/>
    <w:rsid w:val="007A10EE"/>
    <w:rsid w:val="007B00BB"/>
    <w:rsid w:val="007B16FA"/>
    <w:rsid w:val="007B3FD0"/>
    <w:rsid w:val="007C0A44"/>
    <w:rsid w:val="007C68B3"/>
    <w:rsid w:val="007C6D3A"/>
    <w:rsid w:val="007C71C9"/>
    <w:rsid w:val="007D4A43"/>
    <w:rsid w:val="007D60A6"/>
    <w:rsid w:val="007E2340"/>
    <w:rsid w:val="007E7880"/>
    <w:rsid w:val="007F54E2"/>
    <w:rsid w:val="007F6F88"/>
    <w:rsid w:val="007F7DC1"/>
    <w:rsid w:val="00800355"/>
    <w:rsid w:val="00800D61"/>
    <w:rsid w:val="00802D20"/>
    <w:rsid w:val="00802FE1"/>
    <w:rsid w:val="00812A22"/>
    <w:rsid w:val="008147E9"/>
    <w:rsid w:val="008241FD"/>
    <w:rsid w:val="008323CE"/>
    <w:rsid w:val="00832E08"/>
    <w:rsid w:val="00834E4A"/>
    <w:rsid w:val="008352D6"/>
    <w:rsid w:val="00835B14"/>
    <w:rsid w:val="00835C86"/>
    <w:rsid w:val="00836F0F"/>
    <w:rsid w:val="008379C1"/>
    <w:rsid w:val="008405C0"/>
    <w:rsid w:val="00840D34"/>
    <w:rsid w:val="0084411D"/>
    <w:rsid w:val="00847AA9"/>
    <w:rsid w:val="00853804"/>
    <w:rsid w:val="0085420B"/>
    <w:rsid w:val="00857F1D"/>
    <w:rsid w:val="00863DE9"/>
    <w:rsid w:val="00865681"/>
    <w:rsid w:val="00871AD1"/>
    <w:rsid w:val="008749EE"/>
    <w:rsid w:val="008840B4"/>
    <w:rsid w:val="00885133"/>
    <w:rsid w:val="00885B92"/>
    <w:rsid w:val="00890F2B"/>
    <w:rsid w:val="00892D44"/>
    <w:rsid w:val="00893A46"/>
    <w:rsid w:val="00895157"/>
    <w:rsid w:val="00897338"/>
    <w:rsid w:val="008A1B4A"/>
    <w:rsid w:val="008A7E01"/>
    <w:rsid w:val="008B3032"/>
    <w:rsid w:val="008B393A"/>
    <w:rsid w:val="008B41B6"/>
    <w:rsid w:val="008C57B4"/>
    <w:rsid w:val="008C5CCC"/>
    <w:rsid w:val="008D15B8"/>
    <w:rsid w:val="008E246B"/>
    <w:rsid w:val="008E49D8"/>
    <w:rsid w:val="008E57AE"/>
    <w:rsid w:val="008E604D"/>
    <w:rsid w:val="008F0801"/>
    <w:rsid w:val="008F5ED3"/>
    <w:rsid w:val="008F66EE"/>
    <w:rsid w:val="008F70B8"/>
    <w:rsid w:val="008F75E9"/>
    <w:rsid w:val="00906980"/>
    <w:rsid w:val="00907782"/>
    <w:rsid w:val="0091124D"/>
    <w:rsid w:val="00911574"/>
    <w:rsid w:val="00913A3E"/>
    <w:rsid w:val="00916F82"/>
    <w:rsid w:val="00920500"/>
    <w:rsid w:val="009230B1"/>
    <w:rsid w:val="00923174"/>
    <w:rsid w:val="00923D93"/>
    <w:rsid w:val="00924B69"/>
    <w:rsid w:val="00926E4F"/>
    <w:rsid w:val="00927E98"/>
    <w:rsid w:val="00931453"/>
    <w:rsid w:val="00932511"/>
    <w:rsid w:val="009339EE"/>
    <w:rsid w:val="009343F8"/>
    <w:rsid w:val="009400CE"/>
    <w:rsid w:val="009406EF"/>
    <w:rsid w:val="00944F6A"/>
    <w:rsid w:val="00947C73"/>
    <w:rsid w:val="00952009"/>
    <w:rsid w:val="00953E0B"/>
    <w:rsid w:val="009610B3"/>
    <w:rsid w:val="0096124F"/>
    <w:rsid w:val="00962FA3"/>
    <w:rsid w:val="00963828"/>
    <w:rsid w:val="0096735F"/>
    <w:rsid w:val="0096745A"/>
    <w:rsid w:val="00971FB7"/>
    <w:rsid w:val="00977B90"/>
    <w:rsid w:val="00991072"/>
    <w:rsid w:val="009936EF"/>
    <w:rsid w:val="00994E38"/>
    <w:rsid w:val="0099681D"/>
    <w:rsid w:val="009A0F95"/>
    <w:rsid w:val="009A127C"/>
    <w:rsid w:val="009A2BC4"/>
    <w:rsid w:val="009A6CA1"/>
    <w:rsid w:val="009B0DF0"/>
    <w:rsid w:val="009B13F3"/>
    <w:rsid w:val="009B5FA9"/>
    <w:rsid w:val="009C1BE9"/>
    <w:rsid w:val="009C22F9"/>
    <w:rsid w:val="009C27F2"/>
    <w:rsid w:val="009C2827"/>
    <w:rsid w:val="009C3490"/>
    <w:rsid w:val="009C3505"/>
    <w:rsid w:val="009C3C02"/>
    <w:rsid w:val="009C7EAC"/>
    <w:rsid w:val="009D6BDE"/>
    <w:rsid w:val="009D7B4D"/>
    <w:rsid w:val="009E0E08"/>
    <w:rsid w:val="009F08D3"/>
    <w:rsid w:val="009F0A92"/>
    <w:rsid w:val="009F1E63"/>
    <w:rsid w:val="009F330F"/>
    <w:rsid w:val="009F4875"/>
    <w:rsid w:val="00A01185"/>
    <w:rsid w:val="00A01C47"/>
    <w:rsid w:val="00A02570"/>
    <w:rsid w:val="00A040FE"/>
    <w:rsid w:val="00A043A3"/>
    <w:rsid w:val="00A063A9"/>
    <w:rsid w:val="00A178A7"/>
    <w:rsid w:val="00A23A20"/>
    <w:rsid w:val="00A246CB"/>
    <w:rsid w:val="00A304FA"/>
    <w:rsid w:val="00A40675"/>
    <w:rsid w:val="00A45FB0"/>
    <w:rsid w:val="00A460C0"/>
    <w:rsid w:val="00A52CB2"/>
    <w:rsid w:val="00A540A4"/>
    <w:rsid w:val="00A54D9B"/>
    <w:rsid w:val="00A62FEF"/>
    <w:rsid w:val="00A656B9"/>
    <w:rsid w:val="00A660B7"/>
    <w:rsid w:val="00A6758A"/>
    <w:rsid w:val="00A71166"/>
    <w:rsid w:val="00A719A0"/>
    <w:rsid w:val="00A71A1B"/>
    <w:rsid w:val="00A740A6"/>
    <w:rsid w:val="00A7472A"/>
    <w:rsid w:val="00A759C8"/>
    <w:rsid w:val="00A8332A"/>
    <w:rsid w:val="00A86278"/>
    <w:rsid w:val="00A90129"/>
    <w:rsid w:val="00A91133"/>
    <w:rsid w:val="00AA2025"/>
    <w:rsid w:val="00AA56DE"/>
    <w:rsid w:val="00AA75AA"/>
    <w:rsid w:val="00AA7B4C"/>
    <w:rsid w:val="00AB1298"/>
    <w:rsid w:val="00AB13F2"/>
    <w:rsid w:val="00AB1818"/>
    <w:rsid w:val="00AB7127"/>
    <w:rsid w:val="00AB7347"/>
    <w:rsid w:val="00AB78B8"/>
    <w:rsid w:val="00AC2650"/>
    <w:rsid w:val="00AC312C"/>
    <w:rsid w:val="00AC3764"/>
    <w:rsid w:val="00AC5779"/>
    <w:rsid w:val="00AC666D"/>
    <w:rsid w:val="00AD05C2"/>
    <w:rsid w:val="00AD4151"/>
    <w:rsid w:val="00AD6F2B"/>
    <w:rsid w:val="00AD7AF4"/>
    <w:rsid w:val="00AE080E"/>
    <w:rsid w:val="00AE1AC5"/>
    <w:rsid w:val="00AE66E2"/>
    <w:rsid w:val="00AF6E8A"/>
    <w:rsid w:val="00B049DB"/>
    <w:rsid w:val="00B05978"/>
    <w:rsid w:val="00B06801"/>
    <w:rsid w:val="00B11296"/>
    <w:rsid w:val="00B141E4"/>
    <w:rsid w:val="00B3510A"/>
    <w:rsid w:val="00B37530"/>
    <w:rsid w:val="00B37A49"/>
    <w:rsid w:val="00B41020"/>
    <w:rsid w:val="00B420DA"/>
    <w:rsid w:val="00B43D29"/>
    <w:rsid w:val="00B52348"/>
    <w:rsid w:val="00B53228"/>
    <w:rsid w:val="00B53E7F"/>
    <w:rsid w:val="00B5486C"/>
    <w:rsid w:val="00B60E93"/>
    <w:rsid w:val="00B61293"/>
    <w:rsid w:val="00B630C4"/>
    <w:rsid w:val="00B67443"/>
    <w:rsid w:val="00B7542F"/>
    <w:rsid w:val="00B7651F"/>
    <w:rsid w:val="00B76BE4"/>
    <w:rsid w:val="00B77DFE"/>
    <w:rsid w:val="00B86CFB"/>
    <w:rsid w:val="00B87675"/>
    <w:rsid w:val="00B93D37"/>
    <w:rsid w:val="00B944A3"/>
    <w:rsid w:val="00B95FE6"/>
    <w:rsid w:val="00B97B38"/>
    <w:rsid w:val="00BA2BC6"/>
    <w:rsid w:val="00BA45DA"/>
    <w:rsid w:val="00BB080B"/>
    <w:rsid w:val="00BB1BA1"/>
    <w:rsid w:val="00BB512A"/>
    <w:rsid w:val="00BB73B1"/>
    <w:rsid w:val="00BC248E"/>
    <w:rsid w:val="00BC3A3A"/>
    <w:rsid w:val="00BC4C48"/>
    <w:rsid w:val="00BC5894"/>
    <w:rsid w:val="00BC6ED8"/>
    <w:rsid w:val="00BC7E2D"/>
    <w:rsid w:val="00BD5C69"/>
    <w:rsid w:val="00BD7210"/>
    <w:rsid w:val="00BD7840"/>
    <w:rsid w:val="00BE1F82"/>
    <w:rsid w:val="00BE3251"/>
    <w:rsid w:val="00BE55CD"/>
    <w:rsid w:val="00BF0AFA"/>
    <w:rsid w:val="00BF4843"/>
    <w:rsid w:val="00C02A9C"/>
    <w:rsid w:val="00C06129"/>
    <w:rsid w:val="00C07643"/>
    <w:rsid w:val="00C07BF9"/>
    <w:rsid w:val="00C14528"/>
    <w:rsid w:val="00C15137"/>
    <w:rsid w:val="00C161E1"/>
    <w:rsid w:val="00C1635E"/>
    <w:rsid w:val="00C25D80"/>
    <w:rsid w:val="00C26B00"/>
    <w:rsid w:val="00C27B67"/>
    <w:rsid w:val="00C31FFF"/>
    <w:rsid w:val="00C412E1"/>
    <w:rsid w:val="00C41BDC"/>
    <w:rsid w:val="00C52A04"/>
    <w:rsid w:val="00C53C29"/>
    <w:rsid w:val="00C546C3"/>
    <w:rsid w:val="00C553F9"/>
    <w:rsid w:val="00C55B90"/>
    <w:rsid w:val="00C575A9"/>
    <w:rsid w:val="00C57914"/>
    <w:rsid w:val="00C63B69"/>
    <w:rsid w:val="00C64A84"/>
    <w:rsid w:val="00C73AFB"/>
    <w:rsid w:val="00C74F02"/>
    <w:rsid w:val="00C77CAA"/>
    <w:rsid w:val="00C80F05"/>
    <w:rsid w:val="00C815EA"/>
    <w:rsid w:val="00C86C73"/>
    <w:rsid w:val="00C86E48"/>
    <w:rsid w:val="00C927D3"/>
    <w:rsid w:val="00C92BE9"/>
    <w:rsid w:val="00C943F5"/>
    <w:rsid w:val="00C94791"/>
    <w:rsid w:val="00C96E29"/>
    <w:rsid w:val="00CA259E"/>
    <w:rsid w:val="00CA4DF0"/>
    <w:rsid w:val="00CA4FC3"/>
    <w:rsid w:val="00CA5438"/>
    <w:rsid w:val="00CA5FA8"/>
    <w:rsid w:val="00CA656F"/>
    <w:rsid w:val="00CB61C1"/>
    <w:rsid w:val="00CC3518"/>
    <w:rsid w:val="00CC56FC"/>
    <w:rsid w:val="00CC6673"/>
    <w:rsid w:val="00CC7096"/>
    <w:rsid w:val="00CD4029"/>
    <w:rsid w:val="00CD5262"/>
    <w:rsid w:val="00CE3C2D"/>
    <w:rsid w:val="00CE4554"/>
    <w:rsid w:val="00CF4B0C"/>
    <w:rsid w:val="00CF5FDE"/>
    <w:rsid w:val="00CF6DF3"/>
    <w:rsid w:val="00D002CE"/>
    <w:rsid w:val="00D02595"/>
    <w:rsid w:val="00D0442A"/>
    <w:rsid w:val="00D04DB3"/>
    <w:rsid w:val="00D04DBE"/>
    <w:rsid w:val="00D055FB"/>
    <w:rsid w:val="00D0679A"/>
    <w:rsid w:val="00D11489"/>
    <w:rsid w:val="00D1286E"/>
    <w:rsid w:val="00D1344A"/>
    <w:rsid w:val="00D25982"/>
    <w:rsid w:val="00D25FC0"/>
    <w:rsid w:val="00D26993"/>
    <w:rsid w:val="00D31E13"/>
    <w:rsid w:val="00D33F3E"/>
    <w:rsid w:val="00D35926"/>
    <w:rsid w:val="00D36837"/>
    <w:rsid w:val="00D434B6"/>
    <w:rsid w:val="00D44E78"/>
    <w:rsid w:val="00D55765"/>
    <w:rsid w:val="00D56C20"/>
    <w:rsid w:val="00D64206"/>
    <w:rsid w:val="00D67B2B"/>
    <w:rsid w:val="00D72363"/>
    <w:rsid w:val="00D73AB5"/>
    <w:rsid w:val="00D81C59"/>
    <w:rsid w:val="00D81E50"/>
    <w:rsid w:val="00D8335E"/>
    <w:rsid w:val="00D85644"/>
    <w:rsid w:val="00D86AA2"/>
    <w:rsid w:val="00D87203"/>
    <w:rsid w:val="00D90C40"/>
    <w:rsid w:val="00D9446B"/>
    <w:rsid w:val="00DA026B"/>
    <w:rsid w:val="00DA084B"/>
    <w:rsid w:val="00DA0E1B"/>
    <w:rsid w:val="00DA0F42"/>
    <w:rsid w:val="00DA22A6"/>
    <w:rsid w:val="00DB0F7F"/>
    <w:rsid w:val="00DB2921"/>
    <w:rsid w:val="00DB624B"/>
    <w:rsid w:val="00DB651D"/>
    <w:rsid w:val="00DD0AD3"/>
    <w:rsid w:val="00DD119F"/>
    <w:rsid w:val="00DD4591"/>
    <w:rsid w:val="00DD5872"/>
    <w:rsid w:val="00DD5A15"/>
    <w:rsid w:val="00DD6611"/>
    <w:rsid w:val="00DD7257"/>
    <w:rsid w:val="00DE3AB0"/>
    <w:rsid w:val="00DE6242"/>
    <w:rsid w:val="00DF2B5D"/>
    <w:rsid w:val="00DF30FF"/>
    <w:rsid w:val="00E004CD"/>
    <w:rsid w:val="00E00D84"/>
    <w:rsid w:val="00E028F6"/>
    <w:rsid w:val="00E0542B"/>
    <w:rsid w:val="00E070F8"/>
    <w:rsid w:val="00E1014B"/>
    <w:rsid w:val="00E126C7"/>
    <w:rsid w:val="00E134B7"/>
    <w:rsid w:val="00E20D3A"/>
    <w:rsid w:val="00E22F90"/>
    <w:rsid w:val="00E25966"/>
    <w:rsid w:val="00E31A08"/>
    <w:rsid w:val="00E4095F"/>
    <w:rsid w:val="00E4298A"/>
    <w:rsid w:val="00E44B6E"/>
    <w:rsid w:val="00E56E14"/>
    <w:rsid w:val="00E65309"/>
    <w:rsid w:val="00E80A9D"/>
    <w:rsid w:val="00E829C5"/>
    <w:rsid w:val="00E835E9"/>
    <w:rsid w:val="00E83D44"/>
    <w:rsid w:val="00E85084"/>
    <w:rsid w:val="00E868AB"/>
    <w:rsid w:val="00E9054A"/>
    <w:rsid w:val="00E9134D"/>
    <w:rsid w:val="00E93805"/>
    <w:rsid w:val="00E94DF7"/>
    <w:rsid w:val="00E95150"/>
    <w:rsid w:val="00EA2041"/>
    <w:rsid w:val="00EB16FB"/>
    <w:rsid w:val="00EC0651"/>
    <w:rsid w:val="00EC1960"/>
    <w:rsid w:val="00EC1D52"/>
    <w:rsid w:val="00EC3C22"/>
    <w:rsid w:val="00EC3D87"/>
    <w:rsid w:val="00EC4000"/>
    <w:rsid w:val="00EC6D1A"/>
    <w:rsid w:val="00EC7FBB"/>
    <w:rsid w:val="00ED162F"/>
    <w:rsid w:val="00ED1AC8"/>
    <w:rsid w:val="00EE2738"/>
    <w:rsid w:val="00EE459B"/>
    <w:rsid w:val="00EF5AC1"/>
    <w:rsid w:val="00F0454D"/>
    <w:rsid w:val="00F073E9"/>
    <w:rsid w:val="00F07B18"/>
    <w:rsid w:val="00F1270B"/>
    <w:rsid w:val="00F1292B"/>
    <w:rsid w:val="00F12B4F"/>
    <w:rsid w:val="00F13187"/>
    <w:rsid w:val="00F14E2A"/>
    <w:rsid w:val="00F166BA"/>
    <w:rsid w:val="00F24427"/>
    <w:rsid w:val="00F267FF"/>
    <w:rsid w:val="00F26A90"/>
    <w:rsid w:val="00F3211C"/>
    <w:rsid w:val="00F3246B"/>
    <w:rsid w:val="00F40560"/>
    <w:rsid w:val="00F40E60"/>
    <w:rsid w:val="00F41AD1"/>
    <w:rsid w:val="00F42969"/>
    <w:rsid w:val="00F44D16"/>
    <w:rsid w:val="00F52446"/>
    <w:rsid w:val="00F5267B"/>
    <w:rsid w:val="00F55AD3"/>
    <w:rsid w:val="00F56EE2"/>
    <w:rsid w:val="00F57A5A"/>
    <w:rsid w:val="00F60D5A"/>
    <w:rsid w:val="00F61D48"/>
    <w:rsid w:val="00F63007"/>
    <w:rsid w:val="00F63397"/>
    <w:rsid w:val="00F66976"/>
    <w:rsid w:val="00F71434"/>
    <w:rsid w:val="00F74C6E"/>
    <w:rsid w:val="00F81E5B"/>
    <w:rsid w:val="00F853EB"/>
    <w:rsid w:val="00F91455"/>
    <w:rsid w:val="00F9545D"/>
    <w:rsid w:val="00FA1E91"/>
    <w:rsid w:val="00FA2B44"/>
    <w:rsid w:val="00FA3342"/>
    <w:rsid w:val="00FA4F6C"/>
    <w:rsid w:val="00FB024B"/>
    <w:rsid w:val="00FB128C"/>
    <w:rsid w:val="00FB1E2F"/>
    <w:rsid w:val="00FB205D"/>
    <w:rsid w:val="00FB3625"/>
    <w:rsid w:val="00FB3653"/>
    <w:rsid w:val="00FB404E"/>
    <w:rsid w:val="00FB45BC"/>
    <w:rsid w:val="00FC3E1B"/>
    <w:rsid w:val="00FC450D"/>
    <w:rsid w:val="00FC4740"/>
    <w:rsid w:val="00FC4F61"/>
    <w:rsid w:val="00FD17AC"/>
    <w:rsid w:val="00FD345A"/>
    <w:rsid w:val="00FD5302"/>
    <w:rsid w:val="00FD5B64"/>
    <w:rsid w:val="00FD5DA6"/>
    <w:rsid w:val="00FE6FF0"/>
    <w:rsid w:val="00FF06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BC1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FF8"/>
  </w:style>
  <w:style w:type="paragraph" w:styleId="Heading1">
    <w:name w:val="heading 1"/>
    <w:basedOn w:val="Normal"/>
    <w:next w:val="Normal"/>
    <w:link w:val="Heading1Char"/>
    <w:uiPriority w:val="9"/>
    <w:qFormat/>
    <w:rsid w:val="00BC5894"/>
    <w:pPr>
      <w:keepNext/>
      <w:keepLines/>
      <w:spacing w:before="480" w:after="0"/>
      <w:outlineLvl w:val="0"/>
    </w:pPr>
    <w:rPr>
      <w:rFonts w:asciiTheme="majorHAnsi" w:eastAsiaTheme="majorEastAsia" w:hAnsiTheme="majorHAnsi" w:cstheme="majorBidi"/>
      <w:b/>
      <w:bCs/>
      <w:color w:val="848057" w:themeColor="accent1" w:themeShade="BF"/>
      <w:sz w:val="28"/>
      <w:szCs w:val="28"/>
    </w:rPr>
  </w:style>
  <w:style w:type="paragraph" w:styleId="Heading2">
    <w:name w:val="heading 2"/>
    <w:basedOn w:val="Normal"/>
    <w:next w:val="Normal"/>
    <w:link w:val="Heading2Char"/>
    <w:uiPriority w:val="9"/>
    <w:unhideWhenUsed/>
    <w:qFormat/>
    <w:rsid w:val="001728E0"/>
    <w:pPr>
      <w:keepNext/>
      <w:keepLines/>
      <w:spacing w:before="200" w:after="0"/>
      <w:outlineLvl w:val="1"/>
    </w:pPr>
    <w:rPr>
      <w:rFonts w:asciiTheme="majorHAnsi" w:eastAsiaTheme="majorEastAsia" w:hAnsiTheme="majorHAnsi" w:cstheme="majorBidi"/>
      <w:b/>
      <w:bCs/>
      <w:color w:val="A9A57C" w:themeColor="accent1"/>
      <w:sz w:val="26"/>
      <w:szCs w:val="26"/>
    </w:rPr>
  </w:style>
  <w:style w:type="paragraph" w:styleId="Heading3">
    <w:name w:val="heading 3"/>
    <w:basedOn w:val="Normal"/>
    <w:next w:val="Normal"/>
    <w:link w:val="Heading3Char"/>
    <w:uiPriority w:val="9"/>
    <w:unhideWhenUsed/>
    <w:qFormat/>
    <w:rsid w:val="0073537A"/>
    <w:pPr>
      <w:keepNext/>
      <w:keepLines/>
      <w:spacing w:before="200" w:after="0"/>
      <w:outlineLvl w:val="2"/>
    </w:pPr>
    <w:rPr>
      <w:rFonts w:asciiTheme="majorHAnsi" w:eastAsiaTheme="majorEastAsia" w:hAnsiTheme="majorHAnsi" w:cstheme="majorBidi"/>
      <w:b/>
      <w:bCs/>
      <w:color w:val="A9A57C" w:themeColor="accent1"/>
    </w:rPr>
  </w:style>
  <w:style w:type="paragraph" w:styleId="Heading4">
    <w:name w:val="heading 4"/>
    <w:basedOn w:val="Normal"/>
    <w:next w:val="Normal"/>
    <w:link w:val="Heading4Char"/>
    <w:uiPriority w:val="9"/>
    <w:unhideWhenUsed/>
    <w:qFormat/>
    <w:rsid w:val="00107BD0"/>
    <w:pPr>
      <w:keepNext/>
      <w:keepLines/>
      <w:spacing w:before="200" w:after="0"/>
      <w:outlineLvl w:val="3"/>
    </w:pPr>
    <w:rPr>
      <w:rFonts w:asciiTheme="majorHAnsi" w:eastAsiaTheme="majorEastAsia" w:hAnsiTheme="majorHAnsi" w:cstheme="majorBidi"/>
      <w:b/>
      <w:bCs/>
      <w:i/>
      <w:iCs/>
      <w:color w:val="A9A57C" w:themeColor="accent1"/>
    </w:rPr>
  </w:style>
  <w:style w:type="paragraph" w:styleId="Heading5">
    <w:name w:val="heading 5"/>
    <w:basedOn w:val="Normal"/>
    <w:next w:val="Normal"/>
    <w:link w:val="Heading5Char"/>
    <w:uiPriority w:val="9"/>
    <w:unhideWhenUsed/>
    <w:qFormat/>
    <w:rsid w:val="00107BD0"/>
    <w:pPr>
      <w:keepNext/>
      <w:keepLines/>
      <w:spacing w:before="200" w:after="0"/>
      <w:outlineLvl w:val="4"/>
    </w:pPr>
    <w:rPr>
      <w:rFonts w:asciiTheme="majorHAnsi" w:eastAsiaTheme="majorEastAsia" w:hAnsiTheme="majorHAnsi" w:cstheme="majorBidi"/>
      <w:color w:val="57553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575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7524"/>
    <w:rPr>
      <w:rFonts w:ascii="Tahoma" w:hAnsi="Tahoma" w:cs="Tahoma"/>
      <w:sz w:val="16"/>
      <w:szCs w:val="16"/>
    </w:rPr>
  </w:style>
  <w:style w:type="paragraph" w:styleId="Header">
    <w:name w:val="header"/>
    <w:basedOn w:val="Normal"/>
    <w:link w:val="HeaderChar"/>
    <w:uiPriority w:val="99"/>
    <w:unhideWhenUsed/>
    <w:rsid w:val="005575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7524"/>
  </w:style>
  <w:style w:type="paragraph" w:styleId="Footer">
    <w:name w:val="footer"/>
    <w:basedOn w:val="Normal"/>
    <w:link w:val="FooterChar"/>
    <w:uiPriority w:val="99"/>
    <w:unhideWhenUsed/>
    <w:rsid w:val="005575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524"/>
  </w:style>
  <w:style w:type="character" w:customStyle="1" w:styleId="Heading1Char">
    <w:name w:val="Heading 1 Char"/>
    <w:basedOn w:val="DefaultParagraphFont"/>
    <w:link w:val="Heading1"/>
    <w:uiPriority w:val="9"/>
    <w:rsid w:val="00BC5894"/>
    <w:rPr>
      <w:rFonts w:asciiTheme="majorHAnsi" w:eastAsiaTheme="majorEastAsia" w:hAnsiTheme="majorHAnsi" w:cstheme="majorBidi"/>
      <w:b/>
      <w:bCs/>
      <w:color w:val="848057" w:themeColor="accent1" w:themeShade="BF"/>
      <w:sz w:val="28"/>
      <w:szCs w:val="28"/>
    </w:rPr>
  </w:style>
  <w:style w:type="character" w:customStyle="1" w:styleId="Heading2Char">
    <w:name w:val="Heading 2 Char"/>
    <w:basedOn w:val="DefaultParagraphFont"/>
    <w:link w:val="Heading2"/>
    <w:uiPriority w:val="9"/>
    <w:rsid w:val="001728E0"/>
    <w:rPr>
      <w:rFonts w:asciiTheme="majorHAnsi" w:eastAsiaTheme="majorEastAsia" w:hAnsiTheme="majorHAnsi" w:cstheme="majorBidi"/>
      <w:b/>
      <w:bCs/>
      <w:color w:val="A9A57C" w:themeColor="accent1"/>
      <w:sz w:val="26"/>
      <w:szCs w:val="26"/>
    </w:rPr>
  </w:style>
  <w:style w:type="paragraph" w:styleId="ListParagraph">
    <w:name w:val="List Paragraph"/>
    <w:basedOn w:val="Normal"/>
    <w:uiPriority w:val="34"/>
    <w:qFormat/>
    <w:rsid w:val="001728E0"/>
    <w:pPr>
      <w:ind w:left="720"/>
      <w:contextualSpacing/>
    </w:pPr>
  </w:style>
  <w:style w:type="character" w:styleId="Strong">
    <w:name w:val="Strong"/>
    <w:basedOn w:val="DefaultParagraphFont"/>
    <w:uiPriority w:val="22"/>
    <w:qFormat/>
    <w:rsid w:val="001728E0"/>
    <w:rPr>
      <w:b/>
      <w:bCs/>
    </w:rPr>
  </w:style>
  <w:style w:type="character" w:styleId="Hyperlink">
    <w:name w:val="Hyperlink"/>
    <w:basedOn w:val="DefaultParagraphFont"/>
    <w:uiPriority w:val="99"/>
    <w:unhideWhenUsed/>
    <w:rsid w:val="001728E0"/>
    <w:rPr>
      <w:color w:val="D25814" w:themeColor="hyperlink"/>
      <w:u w:val="single"/>
    </w:rPr>
  </w:style>
  <w:style w:type="table" w:styleId="TableGrid">
    <w:name w:val="Table Grid"/>
    <w:basedOn w:val="TableNormal"/>
    <w:uiPriority w:val="59"/>
    <w:rsid w:val="001728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1728E0"/>
    <w:rPr>
      <w:i/>
      <w:iCs/>
      <w:color w:val="A89D7F" w:themeColor="text1" w:themeTint="7F"/>
    </w:rPr>
  </w:style>
  <w:style w:type="character" w:styleId="IntenseEmphasis">
    <w:name w:val="Intense Emphasis"/>
    <w:basedOn w:val="DefaultParagraphFont"/>
    <w:uiPriority w:val="21"/>
    <w:qFormat/>
    <w:rsid w:val="00E56E14"/>
    <w:rPr>
      <w:b/>
      <w:bCs/>
      <w:i/>
      <w:iCs/>
      <w:color w:val="A9A57C" w:themeColor="accent1"/>
    </w:rPr>
  </w:style>
  <w:style w:type="character" w:styleId="CommentReference">
    <w:name w:val="annotation reference"/>
    <w:basedOn w:val="DefaultParagraphFont"/>
    <w:uiPriority w:val="99"/>
    <w:semiHidden/>
    <w:unhideWhenUsed/>
    <w:rsid w:val="00906980"/>
    <w:rPr>
      <w:sz w:val="16"/>
      <w:szCs w:val="16"/>
    </w:rPr>
  </w:style>
  <w:style w:type="paragraph" w:styleId="CommentText">
    <w:name w:val="annotation text"/>
    <w:basedOn w:val="Normal"/>
    <w:link w:val="CommentTextChar"/>
    <w:uiPriority w:val="99"/>
    <w:semiHidden/>
    <w:unhideWhenUsed/>
    <w:rsid w:val="00906980"/>
    <w:pPr>
      <w:spacing w:line="240" w:lineRule="auto"/>
    </w:pPr>
    <w:rPr>
      <w:sz w:val="20"/>
      <w:szCs w:val="20"/>
    </w:rPr>
  </w:style>
  <w:style w:type="character" w:customStyle="1" w:styleId="CommentTextChar">
    <w:name w:val="Comment Text Char"/>
    <w:basedOn w:val="DefaultParagraphFont"/>
    <w:link w:val="CommentText"/>
    <w:uiPriority w:val="99"/>
    <w:semiHidden/>
    <w:rsid w:val="00906980"/>
    <w:rPr>
      <w:sz w:val="20"/>
      <w:szCs w:val="20"/>
    </w:rPr>
  </w:style>
  <w:style w:type="paragraph" w:styleId="CommentSubject">
    <w:name w:val="annotation subject"/>
    <w:basedOn w:val="CommentText"/>
    <w:next w:val="CommentText"/>
    <w:link w:val="CommentSubjectChar"/>
    <w:uiPriority w:val="99"/>
    <w:semiHidden/>
    <w:unhideWhenUsed/>
    <w:rsid w:val="00906980"/>
    <w:rPr>
      <w:b/>
      <w:bCs/>
    </w:rPr>
  </w:style>
  <w:style w:type="character" w:customStyle="1" w:styleId="CommentSubjectChar">
    <w:name w:val="Comment Subject Char"/>
    <w:basedOn w:val="CommentTextChar"/>
    <w:link w:val="CommentSubject"/>
    <w:uiPriority w:val="99"/>
    <w:semiHidden/>
    <w:rsid w:val="00906980"/>
    <w:rPr>
      <w:b/>
      <w:bCs/>
      <w:sz w:val="20"/>
      <w:szCs w:val="20"/>
    </w:rPr>
  </w:style>
  <w:style w:type="paragraph" w:customStyle="1" w:styleId="Buttons">
    <w:name w:val="Buttons"/>
    <w:basedOn w:val="Normal"/>
    <w:link w:val="ButtonsChar"/>
    <w:qFormat/>
    <w:rsid w:val="00F14E2A"/>
    <w:pPr>
      <w:jc w:val="center"/>
    </w:pPr>
  </w:style>
  <w:style w:type="character" w:styleId="PlaceholderText">
    <w:name w:val="Placeholder Text"/>
    <w:basedOn w:val="DefaultParagraphFont"/>
    <w:uiPriority w:val="99"/>
    <w:semiHidden/>
    <w:rsid w:val="00F14E2A"/>
    <w:rPr>
      <w:color w:val="808080"/>
    </w:rPr>
  </w:style>
  <w:style w:type="character" w:customStyle="1" w:styleId="ButtonsChar">
    <w:name w:val="Buttons Char"/>
    <w:basedOn w:val="DefaultParagraphFont"/>
    <w:link w:val="Buttons"/>
    <w:rsid w:val="00F14E2A"/>
  </w:style>
  <w:style w:type="character" w:customStyle="1" w:styleId="Heading3Char">
    <w:name w:val="Heading 3 Char"/>
    <w:basedOn w:val="DefaultParagraphFont"/>
    <w:link w:val="Heading3"/>
    <w:uiPriority w:val="9"/>
    <w:rsid w:val="0073537A"/>
    <w:rPr>
      <w:rFonts w:asciiTheme="majorHAnsi" w:eastAsiaTheme="majorEastAsia" w:hAnsiTheme="majorHAnsi" w:cstheme="majorBidi"/>
      <w:b/>
      <w:bCs/>
      <w:color w:val="A9A57C" w:themeColor="accent1"/>
    </w:rPr>
  </w:style>
  <w:style w:type="paragraph" w:styleId="NormalWeb">
    <w:name w:val="Normal (Web)"/>
    <w:basedOn w:val="Normal"/>
    <w:uiPriority w:val="99"/>
    <w:semiHidden/>
    <w:unhideWhenUsed/>
    <w:rsid w:val="00C14528"/>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5321D"/>
    <w:pPr>
      <w:spacing w:after="0" w:line="240" w:lineRule="auto"/>
    </w:pPr>
  </w:style>
  <w:style w:type="character" w:customStyle="1" w:styleId="Heading4Char">
    <w:name w:val="Heading 4 Char"/>
    <w:basedOn w:val="DefaultParagraphFont"/>
    <w:link w:val="Heading4"/>
    <w:uiPriority w:val="9"/>
    <w:rsid w:val="00107BD0"/>
    <w:rPr>
      <w:rFonts w:asciiTheme="majorHAnsi" w:eastAsiaTheme="majorEastAsia" w:hAnsiTheme="majorHAnsi" w:cstheme="majorBidi"/>
      <w:b/>
      <w:bCs/>
      <w:i/>
      <w:iCs/>
      <w:color w:val="A9A57C" w:themeColor="accent1"/>
    </w:rPr>
  </w:style>
  <w:style w:type="character" w:customStyle="1" w:styleId="Heading5Char">
    <w:name w:val="Heading 5 Char"/>
    <w:basedOn w:val="DefaultParagraphFont"/>
    <w:link w:val="Heading5"/>
    <w:uiPriority w:val="9"/>
    <w:rsid w:val="00107BD0"/>
    <w:rPr>
      <w:rFonts w:asciiTheme="majorHAnsi" w:eastAsiaTheme="majorEastAsia" w:hAnsiTheme="majorHAnsi" w:cstheme="majorBidi"/>
      <w:color w:val="575539" w:themeColor="accent1" w:themeShade="7F"/>
    </w:rPr>
  </w:style>
  <w:style w:type="paragraph" w:customStyle="1" w:styleId="Default">
    <w:name w:val="Default"/>
    <w:rsid w:val="007056CB"/>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5A7F4D"/>
    <w:rPr>
      <w:color w:val="849A0A"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FF8"/>
  </w:style>
  <w:style w:type="paragraph" w:styleId="Heading1">
    <w:name w:val="heading 1"/>
    <w:basedOn w:val="Normal"/>
    <w:next w:val="Normal"/>
    <w:link w:val="Heading1Char"/>
    <w:uiPriority w:val="9"/>
    <w:qFormat/>
    <w:rsid w:val="00BC5894"/>
    <w:pPr>
      <w:keepNext/>
      <w:keepLines/>
      <w:spacing w:before="480" w:after="0"/>
      <w:outlineLvl w:val="0"/>
    </w:pPr>
    <w:rPr>
      <w:rFonts w:asciiTheme="majorHAnsi" w:eastAsiaTheme="majorEastAsia" w:hAnsiTheme="majorHAnsi" w:cstheme="majorBidi"/>
      <w:b/>
      <w:bCs/>
      <w:color w:val="848057" w:themeColor="accent1" w:themeShade="BF"/>
      <w:sz w:val="28"/>
      <w:szCs w:val="28"/>
    </w:rPr>
  </w:style>
  <w:style w:type="paragraph" w:styleId="Heading2">
    <w:name w:val="heading 2"/>
    <w:basedOn w:val="Normal"/>
    <w:next w:val="Normal"/>
    <w:link w:val="Heading2Char"/>
    <w:uiPriority w:val="9"/>
    <w:unhideWhenUsed/>
    <w:qFormat/>
    <w:rsid w:val="001728E0"/>
    <w:pPr>
      <w:keepNext/>
      <w:keepLines/>
      <w:spacing w:before="200" w:after="0"/>
      <w:outlineLvl w:val="1"/>
    </w:pPr>
    <w:rPr>
      <w:rFonts w:asciiTheme="majorHAnsi" w:eastAsiaTheme="majorEastAsia" w:hAnsiTheme="majorHAnsi" w:cstheme="majorBidi"/>
      <w:b/>
      <w:bCs/>
      <w:color w:val="A9A57C" w:themeColor="accent1"/>
      <w:sz w:val="26"/>
      <w:szCs w:val="26"/>
    </w:rPr>
  </w:style>
  <w:style w:type="paragraph" w:styleId="Heading3">
    <w:name w:val="heading 3"/>
    <w:basedOn w:val="Normal"/>
    <w:next w:val="Normal"/>
    <w:link w:val="Heading3Char"/>
    <w:uiPriority w:val="9"/>
    <w:unhideWhenUsed/>
    <w:qFormat/>
    <w:rsid w:val="0073537A"/>
    <w:pPr>
      <w:keepNext/>
      <w:keepLines/>
      <w:spacing w:before="200" w:after="0"/>
      <w:outlineLvl w:val="2"/>
    </w:pPr>
    <w:rPr>
      <w:rFonts w:asciiTheme="majorHAnsi" w:eastAsiaTheme="majorEastAsia" w:hAnsiTheme="majorHAnsi" w:cstheme="majorBidi"/>
      <w:b/>
      <w:bCs/>
      <w:color w:val="A9A57C" w:themeColor="accent1"/>
    </w:rPr>
  </w:style>
  <w:style w:type="paragraph" w:styleId="Heading4">
    <w:name w:val="heading 4"/>
    <w:basedOn w:val="Normal"/>
    <w:next w:val="Normal"/>
    <w:link w:val="Heading4Char"/>
    <w:uiPriority w:val="9"/>
    <w:unhideWhenUsed/>
    <w:qFormat/>
    <w:rsid w:val="00107BD0"/>
    <w:pPr>
      <w:keepNext/>
      <w:keepLines/>
      <w:spacing w:before="200" w:after="0"/>
      <w:outlineLvl w:val="3"/>
    </w:pPr>
    <w:rPr>
      <w:rFonts w:asciiTheme="majorHAnsi" w:eastAsiaTheme="majorEastAsia" w:hAnsiTheme="majorHAnsi" w:cstheme="majorBidi"/>
      <w:b/>
      <w:bCs/>
      <w:i/>
      <w:iCs/>
      <w:color w:val="A9A57C" w:themeColor="accent1"/>
    </w:rPr>
  </w:style>
  <w:style w:type="paragraph" w:styleId="Heading5">
    <w:name w:val="heading 5"/>
    <w:basedOn w:val="Normal"/>
    <w:next w:val="Normal"/>
    <w:link w:val="Heading5Char"/>
    <w:uiPriority w:val="9"/>
    <w:unhideWhenUsed/>
    <w:qFormat/>
    <w:rsid w:val="00107BD0"/>
    <w:pPr>
      <w:keepNext/>
      <w:keepLines/>
      <w:spacing w:before="200" w:after="0"/>
      <w:outlineLvl w:val="4"/>
    </w:pPr>
    <w:rPr>
      <w:rFonts w:asciiTheme="majorHAnsi" w:eastAsiaTheme="majorEastAsia" w:hAnsiTheme="majorHAnsi" w:cstheme="majorBidi"/>
      <w:color w:val="57553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575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7524"/>
    <w:rPr>
      <w:rFonts w:ascii="Tahoma" w:hAnsi="Tahoma" w:cs="Tahoma"/>
      <w:sz w:val="16"/>
      <w:szCs w:val="16"/>
    </w:rPr>
  </w:style>
  <w:style w:type="paragraph" w:styleId="Header">
    <w:name w:val="header"/>
    <w:basedOn w:val="Normal"/>
    <w:link w:val="HeaderChar"/>
    <w:uiPriority w:val="99"/>
    <w:unhideWhenUsed/>
    <w:rsid w:val="005575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7524"/>
  </w:style>
  <w:style w:type="paragraph" w:styleId="Footer">
    <w:name w:val="footer"/>
    <w:basedOn w:val="Normal"/>
    <w:link w:val="FooterChar"/>
    <w:uiPriority w:val="99"/>
    <w:unhideWhenUsed/>
    <w:rsid w:val="005575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524"/>
  </w:style>
  <w:style w:type="character" w:customStyle="1" w:styleId="Heading1Char">
    <w:name w:val="Heading 1 Char"/>
    <w:basedOn w:val="DefaultParagraphFont"/>
    <w:link w:val="Heading1"/>
    <w:uiPriority w:val="9"/>
    <w:rsid w:val="00BC5894"/>
    <w:rPr>
      <w:rFonts w:asciiTheme="majorHAnsi" w:eastAsiaTheme="majorEastAsia" w:hAnsiTheme="majorHAnsi" w:cstheme="majorBidi"/>
      <w:b/>
      <w:bCs/>
      <w:color w:val="848057" w:themeColor="accent1" w:themeShade="BF"/>
      <w:sz w:val="28"/>
      <w:szCs w:val="28"/>
    </w:rPr>
  </w:style>
  <w:style w:type="character" w:customStyle="1" w:styleId="Heading2Char">
    <w:name w:val="Heading 2 Char"/>
    <w:basedOn w:val="DefaultParagraphFont"/>
    <w:link w:val="Heading2"/>
    <w:uiPriority w:val="9"/>
    <w:rsid w:val="001728E0"/>
    <w:rPr>
      <w:rFonts w:asciiTheme="majorHAnsi" w:eastAsiaTheme="majorEastAsia" w:hAnsiTheme="majorHAnsi" w:cstheme="majorBidi"/>
      <w:b/>
      <w:bCs/>
      <w:color w:val="A9A57C" w:themeColor="accent1"/>
      <w:sz w:val="26"/>
      <w:szCs w:val="26"/>
    </w:rPr>
  </w:style>
  <w:style w:type="paragraph" w:styleId="ListParagraph">
    <w:name w:val="List Paragraph"/>
    <w:basedOn w:val="Normal"/>
    <w:uiPriority w:val="34"/>
    <w:qFormat/>
    <w:rsid w:val="001728E0"/>
    <w:pPr>
      <w:ind w:left="720"/>
      <w:contextualSpacing/>
    </w:pPr>
  </w:style>
  <w:style w:type="character" w:styleId="Strong">
    <w:name w:val="Strong"/>
    <w:basedOn w:val="DefaultParagraphFont"/>
    <w:uiPriority w:val="22"/>
    <w:qFormat/>
    <w:rsid w:val="001728E0"/>
    <w:rPr>
      <w:b/>
      <w:bCs/>
    </w:rPr>
  </w:style>
  <w:style w:type="character" w:styleId="Hyperlink">
    <w:name w:val="Hyperlink"/>
    <w:basedOn w:val="DefaultParagraphFont"/>
    <w:uiPriority w:val="99"/>
    <w:unhideWhenUsed/>
    <w:rsid w:val="001728E0"/>
    <w:rPr>
      <w:color w:val="D25814" w:themeColor="hyperlink"/>
      <w:u w:val="single"/>
    </w:rPr>
  </w:style>
  <w:style w:type="table" w:styleId="TableGrid">
    <w:name w:val="Table Grid"/>
    <w:basedOn w:val="TableNormal"/>
    <w:uiPriority w:val="59"/>
    <w:rsid w:val="001728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1728E0"/>
    <w:rPr>
      <w:i/>
      <w:iCs/>
      <w:color w:val="A89D7F" w:themeColor="text1" w:themeTint="7F"/>
    </w:rPr>
  </w:style>
  <w:style w:type="character" w:styleId="IntenseEmphasis">
    <w:name w:val="Intense Emphasis"/>
    <w:basedOn w:val="DefaultParagraphFont"/>
    <w:uiPriority w:val="21"/>
    <w:qFormat/>
    <w:rsid w:val="00E56E14"/>
    <w:rPr>
      <w:b/>
      <w:bCs/>
      <w:i/>
      <w:iCs/>
      <w:color w:val="A9A57C" w:themeColor="accent1"/>
    </w:rPr>
  </w:style>
  <w:style w:type="character" w:styleId="CommentReference">
    <w:name w:val="annotation reference"/>
    <w:basedOn w:val="DefaultParagraphFont"/>
    <w:uiPriority w:val="99"/>
    <w:semiHidden/>
    <w:unhideWhenUsed/>
    <w:rsid w:val="00906980"/>
    <w:rPr>
      <w:sz w:val="16"/>
      <w:szCs w:val="16"/>
    </w:rPr>
  </w:style>
  <w:style w:type="paragraph" w:styleId="CommentText">
    <w:name w:val="annotation text"/>
    <w:basedOn w:val="Normal"/>
    <w:link w:val="CommentTextChar"/>
    <w:uiPriority w:val="99"/>
    <w:semiHidden/>
    <w:unhideWhenUsed/>
    <w:rsid w:val="00906980"/>
    <w:pPr>
      <w:spacing w:line="240" w:lineRule="auto"/>
    </w:pPr>
    <w:rPr>
      <w:sz w:val="20"/>
      <w:szCs w:val="20"/>
    </w:rPr>
  </w:style>
  <w:style w:type="character" w:customStyle="1" w:styleId="CommentTextChar">
    <w:name w:val="Comment Text Char"/>
    <w:basedOn w:val="DefaultParagraphFont"/>
    <w:link w:val="CommentText"/>
    <w:uiPriority w:val="99"/>
    <w:semiHidden/>
    <w:rsid w:val="00906980"/>
    <w:rPr>
      <w:sz w:val="20"/>
      <w:szCs w:val="20"/>
    </w:rPr>
  </w:style>
  <w:style w:type="paragraph" w:styleId="CommentSubject">
    <w:name w:val="annotation subject"/>
    <w:basedOn w:val="CommentText"/>
    <w:next w:val="CommentText"/>
    <w:link w:val="CommentSubjectChar"/>
    <w:uiPriority w:val="99"/>
    <w:semiHidden/>
    <w:unhideWhenUsed/>
    <w:rsid w:val="00906980"/>
    <w:rPr>
      <w:b/>
      <w:bCs/>
    </w:rPr>
  </w:style>
  <w:style w:type="character" w:customStyle="1" w:styleId="CommentSubjectChar">
    <w:name w:val="Comment Subject Char"/>
    <w:basedOn w:val="CommentTextChar"/>
    <w:link w:val="CommentSubject"/>
    <w:uiPriority w:val="99"/>
    <w:semiHidden/>
    <w:rsid w:val="00906980"/>
    <w:rPr>
      <w:b/>
      <w:bCs/>
      <w:sz w:val="20"/>
      <w:szCs w:val="20"/>
    </w:rPr>
  </w:style>
  <w:style w:type="paragraph" w:customStyle="1" w:styleId="Buttons">
    <w:name w:val="Buttons"/>
    <w:basedOn w:val="Normal"/>
    <w:link w:val="ButtonsChar"/>
    <w:qFormat/>
    <w:rsid w:val="00F14E2A"/>
    <w:pPr>
      <w:jc w:val="center"/>
    </w:pPr>
  </w:style>
  <w:style w:type="character" w:styleId="PlaceholderText">
    <w:name w:val="Placeholder Text"/>
    <w:basedOn w:val="DefaultParagraphFont"/>
    <w:uiPriority w:val="99"/>
    <w:semiHidden/>
    <w:rsid w:val="00F14E2A"/>
    <w:rPr>
      <w:color w:val="808080"/>
    </w:rPr>
  </w:style>
  <w:style w:type="character" w:customStyle="1" w:styleId="ButtonsChar">
    <w:name w:val="Buttons Char"/>
    <w:basedOn w:val="DefaultParagraphFont"/>
    <w:link w:val="Buttons"/>
    <w:rsid w:val="00F14E2A"/>
  </w:style>
  <w:style w:type="character" w:customStyle="1" w:styleId="Heading3Char">
    <w:name w:val="Heading 3 Char"/>
    <w:basedOn w:val="DefaultParagraphFont"/>
    <w:link w:val="Heading3"/>
    <w:uiPriority w:val="9"/>
    <w:rsid w:val="0073537A"/>
    <w:rPr>
      <w:rFonts w:asciiTheme="majorHAnsi" w:eastAsiaTheme="majorEastAsia" w:hAnsiTheme="majorHAnsi" w:cstheme="majorBidi"/>
      <w:b/>
      <w:bCs/>
      <w:color w:val="A9A57C" w:themeColor="accent1"/>
    </w:rPr>
  </w:style>
  <w:style w:type="paragraph" w:styleId="NormalWeb">
    <w:name w:val="Normal (Web)"/>
    <w:basedOn w:val="Normal"/>
    <w:uiPriority w:val="99"/>
    <w:semiHidden/>
    <w:unhideWhenUsed/>
    <w:rsid w:val="00C14528"/>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25321D"/>
    <w:pPr>
      <w:spacing w:after="0" w:line="240" w:lineRule="auto"/>
    </w:pPr>
  </w:style>
  <w:style w:type="character" w:customStyle="1" w:styleId="Heading4Char">
    <w:name w:val="Heading 4 Char"/>
    <w:basedOn w:val="DefaultParagraphFont"/>
    <w:link w:val="Heading4"/>
    <w:uiPriority w:val="9"/>
    <w:rsid w:val="00107BD0"/>
    <w:rPr>
      <w:rFonts w:asciiTheme="majorHAnsi" w:eastAsiaTheme="majorEastAsia" w:hAnsiTheme="majorHAnsi" w:cstheme="majorBidi"/>
      <w:b/>
      <w:bCs/>
      <w:i/>
      <w:iCs/>
      <w:color w:val="A9A57C" w:themeColor="accent1"/>
    </w:rPr>
  </w:style>
  <w:style w:type="character" w:customStyle="1" w:styleId="Heading5Char">
    <w:name w:val="Heading 5 Char"/>
    <w:basedOn w:val="DefaultParagraphFont"/>
    <w:link w:val="Heading5"/>
    <w:uiPriority w:val="9"/>
    <w:rsid w:val="00107BD0"/>
    <w:rPr>
      <w:rFonts w:asciiTheme="majorHAnsi" w:eastAsiaTheme="majorEastAsia" w:hAnsiTheme="majorHAnsi" w:cstheme="majorBidi"/>
      <w:color w:val="575539" w:themeColor="accent1" w:themeShade="7F"/>
    </w:rPr>
  </w:style>
  <w:style w:type="paragraph" w:customStyle="1" w:styleId="Default">
    <w:name w:val="Default"/>
    <w:rsid w:val="007056CB"/>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5A7F4D"/>
    <w:rPr>
      <w:color w:val="849A0A"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58093">
      <w:bodyDiv w:val="1"/>
      <w:marLeft w:val="0"/>
      <w:marRight w:val="0"/>
      <w:marTop w:val="0"/>
      <w:marBottom w:val="0"/>
      <w:divBdr>
        <w:top w:val="none" w:sz="0" w:space="0" w:color="auto"/>
        <w:left w:val="none" w:sz="0" w:space="0" w:color="auto"/>
        <w:bottom w:val="none" w:sz="0" w:space="0" w:color="auto"/>
        <w:right w:val="none" w:sz="0" w:space="0" w:color="auto"/>
      </w:divBdr>
    </w:div>
    <w:div w:id="414933390">
      <w:bodyDiv w:val="1"/>
      <w:marLeft w:val="0"/>
      <w:marRight w:val="0"/>
      <w:marTop w:val="0"/>
      <w:marBottom w:val="0"/>
      <w:divBdr>
        <w:top w:val="none" w:sz="0" w:space="0" w:color="auto"/>
        <w:left w:val="none" w:sz="0" w:space="0" w:color="auto"/>
        <w:bottom w:val="none" w:sz="0" w:space="0" w:color="auto"/>
        <w:right w:val="none" w:sz="0" w:space="0" w:color="auto"/>
      </w:divBdr>
    </w:div>
    <w:div w:id="572082240">
      <w:bodyDiv w:val="1"/>
      <w:marLeft w:val="0"/>
      <w:marRight w:val="0"/>
      <w:marTop w:val="0"/>
      <w:marBottom w:val="0"/>
      <w:divBdr>
        <w:top w:val="none" w:sz="0" w:space="0" w:color="auto"/>
        <w:left w:val="none" w:sz="0" w:space="0" w:color="auto"/>
        <w:bottom w:val="none" w:sz="0" w:space="0" w:color="auto"/>
        <w:right w:val="none" w:sz="0" w:space="0" w:color="auto"/>
      </w:divBdr>
      <w:divsChild>
        <w:div w:id="171067821">
          <w:marLeft w:val="0"/>
          <w:marRight w:val="0"/>
          <w:marTop w:val="86"/>
          <w:marBottom w:val="0"/>
          <w:divBdr>
            <w:top w:val="none" w:sz="0" w:space="0" w:color="auto"/>
            <w:left w:val="none" w:sz="0" w:space="0" w:color="auto"/>
            <w:bottom w:val="none" w:sz="0" w:space="0" w:color="auto"/>
            <w:right w:val="none" w:sz="0" w:space="0" w:color="auto"/>
          </w:divBdr>
        </w:div>
        <w:div w:id="220100295">
          <w:marLeft w:val="0"/>
          <w:marRight w:val="0"/>
          <w:marTop w:val="86"/>
          <w:marBottom w:val="0"/>
          <w:divBdr>
            <w:top w:val="none" w:sz="0" w:space="0" w:color="auto"/>
            <w:left w:val="none" w:sz="0" w:space="0" w:color="auto"/>
            <w:bottom w:val="none" w:sz="0" w:space="0" w:color="auto"/>
            <w:right w:val="none" w:sz="0" w:space="0" w:color="auto"/>
          </w:divBdr>
        </w:div>
        <w:div w:id="1528831199">
          <w:marLeft w:val="0"/>
          <w:marRight w:val="0"/>
          <w:marTop w:val="86"/>
          <w:marBottom w:val="0"/>
          <w:divBdr>
            <w:top w:val="none" w:sz="0" w:space="0" w:color="auto"/>
            <w:left w:val="none" w:sz="0" w:space="0" w:color="auto"/>
            <w:bottom w:val="none" w:sz="0" w:space="0" w:color="auto"/>
            <w:right w:val="none" w:sz="0" w:space="0" w:color="auto"/>
          </w:divBdr>
        </w:div>
        <w:div w:id="2076316869">
          <w:marLeft w:val="0"/>
          <w:marRight w:val="0"/>
          <w:marTop w:val="86"/>
          <w:marBottom w:val="0"/>
          <w:divBdr>
            <w:top w:val="none" w:sz="0" w:space="0" w:color="auto"/>
            <w:left w:val="none" w:sz="0" w:space="0" w:color="auto"/>
            <w:bottom w:val="none" w:sz="0" w:space="0" w:color="auto"/>
            <w:right w:val="none" w:sz="0" w:space="0" w:color="auto"/>
          </w:divBdr>
        </w:div>
      </w:divsChild>
    </w:div>
    <w:div w:id="767851007">
      <w:bodyDiv w:val="1"/>
      <w:marLeft w:val="0"/>
      <w:marRight w:val="0"/>
      <w:marTop w:val="0"/>
      <w:marBottom w:val="0"/>
      <w:divBdr>
        <w:top w:val="none" w:sz="0" w:space="0" w:color="auto"/>
        <w:left w:val="none" w:sz="0" w:space="0" w:color="auto"/>
        <w:bottom w:val="none" w:sz="0" w:space="0" w:color="auto"/>
        <w:right w:val="none" w:sz="0" w:space="0" w:color="auto"/>
      </w:divBdr>
      <w:divsChild>
        <w:div w:id="108472941">
          <w:marLeft w:val="547"/>
          <w:marRight w:val="0"/>
          <w:marTop w:val="96"/>
          <w:marBottom w:val="0"/>
          <w:divBdr>
            <w:top w:val="none" w:sz="0" w:space="0" w:color="auto"/>
            <w:left w:val="none" w:sz="0" w:space="0" w:color="auto"/>
            <w:bottom w:val="none" w:sz="0" w:space="0" w:color="auto"/>
            <w:right w:val="none" w:sz="0" w:space="0" w:color="auto"/>
          </w:divBdr>
        </w:div>
        <w:div w:id="331183707">
          <w:marLeft w:val="1166"/>
          <w:marRight w:val="0"/>
          <w:marTop w:val="86"/>
          <w:marBottom w:val="0"/>
          <w:divBdr>
            <w:top w:val="none" w:sz="0" w:space="0" w:color="auto"/>
            <w:left w:val="none" w:sz="0" w:space="0" w:color="auto"/>
            <w:bottom w:val="none" w:sz="0" w:space="0" w:color="auto"/>
            <w:right w:val="none" w:sz="0" w:space="0" w:color="auto"/>
          </w:divBdr>
        </w:div>
        <w:div w:id="478763315">
          <w:marLeft w:val="547"/>
          <w:marRight w:val="0"/>
          <w:marTop w:val="96"/>
          <w:marBottom w:val="0"/>
          <w:divBdr>
            <w:top w:val="none" w:sz="0" w:space="0" w:color="auto"/>
            <w:left w:val="none" w:sz="0" w:space="0" w:color="auto"/>
            <w:bottom w:val="none" w:sz="0" w:space="0" w:color="auto"/>
            <w:right w:val="none" w:sz="0" w:space="0" w:color="auto"/>
          </w:divBdr>
        </w:div>
        <w:div w:id="667169271">
          <w:marLeft w:val="1166"/>
          <w:marRight w:val="0"/>
          <w:marTop w:val="86"/>
          <w:marBottom w:val="0"/>
          <w:divBdr>
            <w:top w:val="none" w:sz="0" w:space="0" w:color="auto"/>
            <w:left w:val="none" w:sz="0" w:space="0" w:color="auto"/>
            <w:bottom w:val="none" w:sz="0" w:space="0" w:color="auto"/>
            <w:right w:val="none" w:sz="0" w:space="0" w:color="auto"/>
          </w:divBdr>
        </w:div>
        <w:div w:id="955020217">
          <w:marLeft w:val="1166"/>
          <w:marRight w:val="0"/>
          <w:marTop w:val="86"/>
          <w:marBottom w:val="0"/>
          <w:divBdr>
            <w:top w:val="none" w:sz="0" w:space="0" w:color="auto"/>
            <w:left w:val="none" w:sz="0" w:space="0" w:color="auto"/>
            <w:bottom w:val="none" w:sz="0" w:space="0" w:color="auto"/>
            <w:right w:val="none" w:sz="0" w:space="0" w:color="auto"/>
          </w:divBdr>
        </w:div>
        <w:div w:id="1391266790">
          <w:marLeft w:val="1166"/>
          <w:marRight w:val="0"/>
          <w:marTop w:val="86"/>
          <w:marBottom w:val="0"/>
          <w:divBdr>
            <w:top w:val="none" w:sz="0" w:space="0" w:color="auto"/>
            <w:left w:val="none" w:sz="0" w:space="0" w:color="auto"/>
            <w:bottom w:val="none" w:sz="0" w:space="0" w:color="auto"/>
            <w:right w:val="none" w:sz="0" w:space="0" w:color="auto"/>
          </w:divBdr>
        </w:div>
        <w:div w:id="1734816538">
          <w:marLeft w:val="547"/>
          <w:marRight w:val="0"/>
          <w:marTop w:val="96"/>
          <w:marBottom w:val="0"/>
          <w:divBdr>
            <w:top w:val="none" w:sz="0" w:space="0" w:color="auto"/>
            <w:left w:val="none" w:sz="0" w:space="0" w:color="auto"/>
            <w:bottom w:val="none" w:sz="0" w:space="0" w:color="auto"/>
            <w:right w:val="none" w:sz="0" w:space="0" w:color="auto"/>
          </w:divBdr>
        </w:div>
        <w:div w:id="1900437677">
          <w:marLeft w:val="1166"/>
          <w:marRight w:val="0"/>
          <w:marTop w:val="86"/>
          <w:marBottom w:val="0"/>
          <w:divBdr>
            <w:top w:val="none" w:sz="0" w:space="0" w:color="auto"/>
            <w:left w:val="none" w:sz="0" w:space="0" w:color="auto"/>
            <w:bottom w:val="none" w:sz="0" w:space="0" w:color="auto"/>
            <w:right w:val="none" w:sz="0" w:space="0" w:color="auto"/>
          </w:divBdr>
        </w:div>
        <w:div w:id="1919241607">
          <w:marLeft w:val="1166"/>
          <w:marRight w:val="0"/>
          <w:marTop w:val="86"/>
          <w:marBottom w:val="0"/>
          <w:divBdr>
            <w:top w:val="none" w:sz="0" w:space="0" w:color="auto"/>
            <w:left w:val="none" w:sz="0" w:space="0" w:color="auto"/>
            <w:bottom w:val="none" w:sz="0" w:space="0" w:color="auto"/>
            <w:right w:val="none" w:sz="0" w:space="0" w:color="auto"/>
          </w:divBdr>
        </w:div>
      </w:divsChild>
    </w:div>
    <w:div w:id="819931076">
      <w:bodyDiv w:val="1"/>
      <w:marLeft w:val="0"/>
      <w:marRight w:val="0"/>
      <w:marTop w:val="0"/>
      <w:marBottom w:val="0"/>
      <w:divBdr>
        <w:top w:val="none" w:sz="0" w:space="0" w:color="auto"/>
        <w:left w:val="none" w:sz="0" w:space="0" w:color="auto"/>
        <w:bottom w:val="none" w:sz="0" w:space="0" w:color="auto"/>
        <w:right w:val="none" w:sz="0" w:space="0" w:color="auto"/>
      </w:divBdr>
    </w:div>
    <w:div w:id="1108543484">
      <w:bodyDiv w:val="1"/>
      <w:marLeft w:val="0"/>
      <w:marRight w:val="0"/>
      <w:marTop w:val="0"/>
      <w:marBottom w:val="0"/>
      <w:divBdr>
        <w:top w:val="none" w:sz="0" w:space="0" w:color="auto"/>
        <w:left w:val="none" w:sz="0" w:space="0" w:color="auto"/>
        <w:bottom w:val="none" w:sz="0" w:space="0" w:color="auto"/>
        <w:right w:val="none" w:sz="0" w:space="0" w:color="auto"/>
      </w:divBdr>
    </w:div>
    <w:div w:id="1185943178">
      <w:bodyDiv w:val="1"/>
      <w:marLeft w:val="0"/>
      <w:marRight w:val="0"/>
      <w:marTop w:val="0"/>
      <w:marBottom w:val="0"/>
      <w:divBdr>
        <w:top w:val="none" w:sz="0" w:space="0" w:color="auto"/>
        <w:left w:val="none" w:sz="0" w:space="0" w:color="auto"/>
        <w:bottom w:val="none" w:sz="0" w:space="0" w:color="auto"/>
        <w:right w:val="none" w:sz="0" w:space="0" w:color="auto"/>
      </w:divBdr>
    </w:div>
    <w:div w:id="1347713855">
      <w:bodyDiv w:val="1"/>
      <w:marLeft w:val="0"/>
      <w:marRight w:val="0"/>
      <w:marTop w:val="0"/>
      <w:marBottom w:val="0"/>
      <w:divBdr>
        <w:top w:val="none" w:sz="0" w:space="0" w:color="auto"/>
        <w:left w:val="none" w:sz="0" w:space="0" w:color="auto"/>
        <w:bottom w:val="none" w:sz="0" w:space="0" w:color="auto"/>
        <w:right w:val="none" w:sz="0" w:space="0" w:color="auto"/>
      </w:divBdr>
    </w:div>
    <w:div w:id="1517617803">
      <w:bodyDiv w:val="1"/>
      <w:marLeft w:val="0"/>
      <w:marRight w:val="0"/>
      <w:marTop w:val="0"/>
      <w:marBottom w:val="0"/>
      <w:divBdr>
        <w:top w:val="none" w:sz="0" w:space="0" w:color="auto"/>
        <w:left w:val="none" w:sz="0" w:space="0" w:color="auto"/>
        <w:bottom w:val="none" w:sz="0" w:space="0" w:color="auto"/>
        <w:right w:val="none" w:sz="0" w:space="0" w:color="auto"/>
      </w:divBdr>
    </w:div>
    <w:div w:id="2100129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hyperlink" TargetMode="External" Target="mailto:vip@state.ma.us"/>
  <Relationship Id="rId100" Type="http://schemas.openxmlformats.org/officeDocument/2006/relationships/image" Target="media/image86.png"/>
  <Relationship Id="rId101" Type="http://schemas.openxmlformats.org/officeDocument/2006/relationships/image" Target="media/image87.png"/>
  <Relationship Id="rId102" Type="http://schemas.openxmlformats.org/officeDocument/2006/relationships/image" Target="media/image88.png"/>
  <Relationship Id="rId103" Type="http://schemas.openxmlformats.org/officeDocument/2006/relationships/image" Target="media/image89.png"/>
  <Relationship Id="rId104" Type="http://schemas.openxmlformats.org/officeDocument/2006/relationships/image" Target="media/image90.png"/>
  <Relationship Id="rId105" Type="http://schemas.openxmlformats.org/officeDocument/2006/relationships/image" Target="media/image91.png"/>
  <Relationship Id="rId106" Type="http://schemas.openxmlformats.org/officeDocument/2006/relationships/header" Target="header1.xml"/>
  <Relationship Id="rId107" Type="http://schemas.openxmlformats.org/officeDocument/2006/relationships/header" Target="header2.xml"/>
  <Relationship Id="rId108" Type="http://schemas.openxmlformats.org/officeDocument/2006/relationships/footer" Target="footer1.xml"/>
  <Relationship Id="rId109" Type="http://schemas.openxmlformats.org/officeDocument/2006/relationships/footer" Target="footer2.xml"/>
  <Relationship Id="rId11" Type="http://schemas.openxmlformats.org/officeDocument/2006/relationships/hyperlink" TargetMode="External" Target="http://www.mass.gov/eohhs/gov/departments/dph/programs/environmental-health/comm-sanitation/faq-regarding-the-issuance-of-burial-permits.html"/>
  <Relationship Id="rId110" Type="http://schemas.openxmlformats.org/officeDocument/2006/relationships/footer" Target="footer3.xml"/>
  <Relationship Id="rId111" Type="http://schemas.openxmlformats.org/officeDocument/2006/relationships/fontTable" Target="fontTable.xml"/>
  <Relationship Id="rId112" Type="http://schemas.openxmlformats.org/officeDocument/2006/relationships/theme" Target="theme/theme1.xml"/>
  <Relationship Id="rId12" Type="http://schemas.openxmlformats.org/officeDocument/2006/relationships/hyperlink" TargetMode="External" Target="http://www.mass.gov/eohhs/gov/departments/dph/programs/environmental-health/comm-sanitation/burial-and-cremation.html"/>
  <Relationship Id="rId13" Type="http://schemas.openxmlformats.org/officeDocument/2006/relationships/image" Target="media/image3.png"/>
  <Relationship Id="rId14" Type="http://schemas.openxmlformats.org/officeDocument/2006/relationships/image" Target="media/image4.png"/>
  <Relationship Id="rId15" Type="http://schemas.openxmlformats.org/officeDocument/2006/relationships/image" Target="media/image5.png"/>
  <Relationship Id="rId17" Type="http://schemas.openxmlformats.org/officeDocument/2006/relationships/image" Target="media/image6.png"/>
  <Relationship Id="rId18" Type="http://schemas.openxmlformats.org/officeDocument/2006/relationships/image" Target="media/image7.png"/>
  <Relationship Id="rId19" Type="http://schemas.openxmlformats.org/officeDocument/2006/relationships/image" Target="media/image8.png"/>
  <Relationship Id="rId2" Type="http://schemas.openxmlformats.org/officeDocument/2006/relationships/numbering" Target="numbering.xml"/>
  <Relationship Id="rId20" Type="http://schemas.openxmlformats.org/officeDocument/2006/relationships/image" Target="media/image9.png"/>
  <Relationship Id="rId21" Type="http://schemas.openxmlformats.org/officeDocument/2006/relationships/image" Target="media/image10.png"/>
  <Relationship Id="rId22" Type="http://schemas.openxmlformats.org/officeDocument/2006/relationships/image" Target="media/image11.png"/>
  <Relationship Id="rId23" Type="http://schemas.openxmlformats.org/officeDocument/2006/relationships/image" Target="media/image12.png"/>
  <Relationship Id="rId24" Type="http://schemas.openxmlformats.org/officeDocument/2006/relationships/image" Target="media/image13.png"/>
  <Relationship Id="rId25" Type="http://schemas.openxmlformats.org/officeDocument/2006/relationships/image" Target="media/image14.png"/>
  <Relationship Id="rId26" Type="http://schemas.openxmlformats.org/officeDocument/2006/relationships/image" Target="media/image15.png"/>
  <Relationship Id="rId27" Type="http://schemas.openxmlformats.org/officeDocument/2006/relationships/image" Target="media/image16.png"/>
  <Relationship Id="rId28" Type="http://schemas.openxmlformats.org/officeDocument/2006/relationships/image" Target="media/image17.png"/>
  <Relationship Id="rId29" Type="http://schemas.openxmlformats.org/officeDocument/2006/relationships/image" Target="media/image18.png"/>
  <Relationship Id="rId3" Type="http://schemas.openxmlformats.org/officeDocument/2006/relationships/styles" Target="styles.xml"/>
  <Relationship Id="rId30" Type="http://schemas.openxmlformats.org/officeDocument/2006/relationships/image" Target="media/image19.png"/>
  <Relationship Id="rId31" Type="http://schemas.openxmlformats.org/officeDocument/2006/relationships/image" Target="media/image20.png"/>
  <Relationship Id="rId32" Type="http://schemas.openxmlformats.org/officeDocument/2006/relationships/image" Target="media/image21.png"/>
  <Relationship Id="rId33" Type="http://schemas.openxmlformats.org/officeDocument/2006/relationships/image" Target="media/image22.png"/>
  <Relationship Id="rId34" Type="http://schemas.openxmlformats.org/officeDocument/2006/relationships/image" Target="media/image23.png"/>
  <Relationship Id="rId35" Type="http://schemas.openxmlformats.org/officeDocument/2006/relationships/image" Target="media/image24.png"/>
  <Relationship Id="rId36" Type="http://schemas.openxmlformats.org/officeDocument/2006/relationships/image" Target="media/image25.png"/>
  <Relationship Id="rId37" Type="http://schemas.openxmlformats.org/officeDocument/2006/relationships/image" Target="media/image26.png"/>
  <Relationship Id="rId38" Type="http://schemas.openxmlformats.org/officeDocument/2006/relationships/image" Target="media/image27.png"/>
  <Relationship Id="rId39" Type="http://schemas.openxmlformats.org/officeDocument/2006/relationships/image" Target="media/image28.png"/>
  <Relationship Id="rId4" Type="http://schemas.microsoft.com/office/2007/relationships/stylesWithEffects" Target="stylesWithEffects.xml"/>
  <Relationship Id="rId40" Type="http://schemas.openxmlformats.org/officeDocument/2006/relationships/image" Target="media/image29.png"/>
  <Relationship Id="rId41" Type="http://schemas.openxmlformats.org/officeDocument/2006/relationships/image" Target="media/image30.png"/>
  <Relationship Id="rId42" Type="http://schemas.openxmlformats.org/officeDocument/2006/relationships/image" Target="media/image31.png"/>
  <Relationship Id="rId43" Type="http://schemas.openxmlformats.org/officeDocument/2006/relationships/image" Target="media/image32.png"/>
  <Relationship Id="rId44" Type="http://schemas.openxmlformats.org/officeDocument/2006/relationships/hyperlink" TargetMode="External" Target="http://www.cdc.gov/niosh/docs/2012-149/pdfs/2012-149.pdf"/>
  <Relationship Id="rId45" Type="http://schemas.openxmlformats.org/officeDocument/2006/relationships/image" Target="media/image33.png"/>
  <Relationship Id="rId46" Type="http://schemas.openxmlformats.org/officeDocument/2006/relationships/image" Target="media/image34.png"/>
  <Relationship Id="rId47" Type="http://schemas.openxmlformats.org/officeDocument/2006/relationships/image" Target="media/image35.png"/>
  <Relationship Id="rId48" Type="http://schemas.openxmlformats.org/officeDocument/2006/relationships/image" Target="media/image36.png"/>
  <Relationship Id="rId49" Type="http://schemas.openxmlformats.org/officeDocument/2006/relationships/image" Target="media/image37.png"/>
  <Relationship Id="rId5" Type="http://schemas.openxmlformats.org/officeDocument/2006/relationships/settings" Target="settings.xml"/>
  <Relationship Id="rId50" Type="http://schemas.openxmlformats.org/officeDocument/2006/relationships/image" Target="media/image38.png"/>
  <Relationship Id="rId51" Type="http://schemas.openxmlformats.org/officeDocument/2006/relationships/image" Target="media/image39.png"/>
  <Relationship Id="rId52" Type="http://schemas.openxmlformats.org/officeDocument/2006/relationships/image" Target="media/image40.png"/>
  <Relationship Id="rId53" Type="http://schemas.openxmlformats.org/officeDocument/2006/relationships/image" Target="media/image41.png"/>
  <Relationship Id="rId54" Type="http://schemas.openxmlformats.org/officeDocument/2006/relationships/image" Target="media/image42.png"/>
  <Relationship Id="rId55" Type="http://schemas.openxmlformats.org/officeDocument/2006/relationships/image" Target="media/image43.png"/>
  <Relationship Id="rId56" Type="http://schemas.openxmlformats.org/officeDocument/2006/relationships/image" Target="media/image44.png"/>
  <Relationship Id="rId57" Type="http://schemas.openxmlformats.org/officeDocument/2006/relationships/image" Target="media/image45.png"/>
  <Relationship Id="rId58" Type="http://schemas.openxmlformats.org/officeDocument/2006/relationships/image" Target="media/image46.png"/>
  <Relationship Id="rId59" Type="http://schemas.openxmlformats.org/officeDocument/2006/relationships/image" Target="media/image47.png"/>
  <Relationship Id="rId6" Type="http://schemas.openxmlformats.org/officeDocument/2006/relationships/webSettings" Target="webSettings.xml"/>
  <Relationship Id="rId60" Type="http://schemas.openxmlformats.org/officeDocument/2006/relationships/image" Target="media/image48.png"/>
  <Relationship Id="rId61" Type="http://schemas.openxmlformats.org/officeDocument/2006/relationships/image" Target="media/image49.png"/>
  <Relationship Id="rId62" Type="http://schemas.openxmlformats.org/officeDocument/2006/relationships/image" Target="media/image50.png"/>
  <Relationship Id="rId63" Type="http://schemas.openxmlformats.org/officeDocument/2006/relationships/hyperlink" TargetMode="External" Target="http://www.massmed.org/cme/causeofdeath"/>
  <Relationship Id="rId64" Type="http://schemas.openxmlformats.org/officeDocument/2006/relationships/image" Target="media/image51.png"/>
  <Relationship Id="rId65" Type="http://schemas.openxmlformats.org/officeDocument/2006/relationships/image" Target="media/image52.png"/>
  <Relationship Id="rId66" Type="http://schemas.openxmlformats.org/officeDocument/2006/relationships/image" Target="media/image53.png"/>
  <Relationship Id="rId67" Type="http://schemas.openxmlformats.org/officeDocument/2006/relationships/image" Target="media/image54.png"/>
  <Relationship Id="rId68" Type="http://schemas.openxmlformats.org/officeDocument/2006/relationships/image" Target="media/image55.png"/>
  <Relationship Id="rId69" Type="http://schemas.openxmlformats.org/officeDocument/2006/relationships/image" Target="media/image56.png"/>
  <Relationship Id="rId7" Type="http://schemas.openxmlformats.org/officeDocument/2006/relationships/footnotes" Target="footnotes.xml"/>
  <Relationship Id="rId70" Type="http://schemas.openxmlformats.org/officeDocument/2006/relationships/image" Target="media/image57.png"/>
  <Relationship Id="rId71" Type="http://schemas.openxmlformats.org/officeDocument/2006/relationships/image" Target="media/image58.png"/>
  <Relationship Id="rId72" Type="http://schemas.openxmlformats.org/officeDocument/2006/relationships/image" Target="media/image59.png"/>
  <Relationship Id="rId73" Type="http://schemas.openxmlformats.org/officeDocument/2006/relationships/image" Target="media/image60.png"/>
  <Relationship Id="rId74" Type="http://schemas.openxmlformats.org/officeDocument/2006/relationships/image" Target="media/image61.png"/>
  <Relationship Id="rId75" Type="http://schemas.openxmlformats.org/officeDocument/2006/relationships/image" Target="media/image62.png"/>
  <Relationship Id="rId76" Type="http://schemas.openxmlformats.org/officeDocument/2006/relationships/image" Target="media/image63.png"/>
  <Relationship Id="rId77" Type="http://schemas.openxmlformats.org/officeDocument/2006/relationships/image" Target="media/image64.png"/>
  <Relationship Id="rId78" Type="http://schemas.openxmlformats.org/officeDocument/2006/relationships/image" Target="media/image65.png"/>
  <Relationship Id="rId79" Type="http://schemas.openxmlformats.org/officeDocument/2006/relationships/image" Target="media/image66.png"/>
  <Relationship Id="rId8" Type="http://schemas.openxmlformats.org/officeDocument/2006/relationships/endnotes" Target="endnotes.xml"/>
  <Relationship Id="rId80" Type="http://schemas.openxmlformats.org/officeDocument/2006/relationships/image" Target="media/image67.png"/>
  <Relationship Id="rId81" Type="http://schemas.openxmlformats.org/officeDocument/2006/relationships/image" Target="media/image68.png"/>
  <Relationship Id="rId82" Type="http://schemas.openxmlformats.org/officeDocument/2006/relationships/image" Target="media/image69.png"/>
  <Relationship Id="rId83" Type="http://schemas.openxmlformats.org/officeDocument/2006/relationships/image" Target="media/image70.png"/>
  <Relationship Id="rId84" Type="http://schemas.openxmlformats.org/officeDocument/2006/relationships/image" Target="media/image71.png"/>
  <Relationship Id="rId85" Type="http://schemas.openxmlformats.org/officeDocument/2006/relationships/image" Target="media/image72.png"/>
  <Relationship Id="rId86" Type="http://schemas.openxmlformats.org/officeDocument/2006/relationships/image" Target="media/image73.png"/>
  <Relationship Id="rId87" Type="http://schemas.openxmlformats.org/officeDocument/2006/relationships/image" Target="media/image74.png"/>
  <Relationship Id="rId88" Type="http://schemas.openxmlformats.org/officeDocument/2006/relationships/image" Target="media/image75.png"/>
  <Relationship Id="rId89" Type="http://schemas.openxmlformats.org/officeDocument/2006/relationships/image" Target="media/image76.png"/>
  <Relationship Id="rId9" Type="http://schemas.openxmlformats.org/officeDocument/2006/relationships/image" Target="media/image2.png"/>
  <Relationship Id="rId90" Type="http://schemas.openxmlformats.org/officeDocument/2006/relationships/image" Target="media/image77.png"/>
  <Relationship Id="rId91" Type="http://schemas.openxmlformats.org/officeDocument/2006/relationships/image" Target="media/image78.png"/>
  <Relationship Id="rId92" Type="http://schemas.openxmlformats.org/officeDocument/2006/relationships/image" Target="media/image79.png"/>
  <Relationship Id="rId93" Type="http://schemas.openxmlformats.org/officeDocument/2006/relationships/image" Target="media/image790.png"/>
  <Relationship Id="rId94" Type="http://schemas.openxmlformats.org/officeDocument/2006/relationships/image" Target="media/image80.png"/>
  <Relationship Id="rId95" Type="http://schemas.openxmlformats.org/officeDocument/2006/relationships/image" Target="media/image81.png"/>
  <Relationship Id="rId96" Type="http://schemas.openxmlformats.org/officeDocument/2006/relationships/image" Target="media/image82.png"/>
  <Relationship Id="rId97" Type="http://schemas.openxmlformats.org/officeDocument/2006/relationships/image" Target="media/image83.png"/>
  <Relationship Id="rId98" Type="http://schemas.openxmlformats.org/officeDocument/2006/relationships/image" Target="media/image84.png"/>
  <Relationship Id="rId99" Type="http://schemas.openxmlformats.org/officeDocument/2006/relationships/image" Target="media/image85.png"/>
</Relationships>

</file>

<file path=word/_rels/footer1.xml.rels><?xml version="1.0" encoding="UTF-8"?>

<Relationships xmlns="http://schemas.openxmlformats.org/package/2006/relationships">
  <Relationship Id="rId1" Type="http://schemas.openxmlformats.org/officeDocument/2006/relationships/hyperlink" TargetMode="External" Target="mailto:vip@state.ma.us"/>
</Relationships>

</file>

<file path=word/_rels/footer2.xml.rels><?xml version="1.0" encoding="UTF-8"?>

<Relationships xmlns="http://schemas.openxmlformats.org/package/2006/relationships">
  <Relationship Id="rId1" Type="http://schemas.openxmlformats.org/officeDocument/2006/relationships/hyperlink" TargetMode="External" Target="mailto:vip@state.ma.us"/>
</Relationships>

</file>

<file path=word/_rels/header1.xml.rels><?xml version="1.0" encoding="UTF-8"?>

<Relationships xmlns="http://schemas.openxmlformats.org/package/2006/relationships">
  <Relationship Id="rId1" Type="http://schemas.openxmlformats.org/officeDocument/2006/relationships/image" Target="media/image92.png"/>
</Relationships>

</file>

<file path=word/_rels/header2.xml.rels><?xml version="1.0" encoding="UTF-8"?>

<Relationships xmlns="http://schemas.openxmlformats.org/package/2006/relationships">
  <Relationship Id="rId1" Type="http://schemas.openxmlformats.org/officeDocument/2006/relationships/image" Target="media/image92.png"/>
</Relationships>

</file>

<file path=word/_rels/numbering.xml.rels><?xml version="1.0" encoding="UTF-8"?>

<Relationships xmlns="http://schemas.openxmlformats.org/package/2006/relationships">
  <Relationship Id="rId1" Type="http://schemas.openxmlformats.org/officeDocument/2006/relationships/image" Target="media/image1.emf"/>
</Relationships>

</file>

<file path=word/_rels/settings.xml.rels><?xml version="1.0" encoding="UTF-8"?>

<Relationships xmlns="http://schemas.openxmlformats.org/package/2006/relationships">
  <Relationship Id="rId1" Type="http://schemas.openxmlformats.org/officeDocument/2006/relationships/attachedTemplate" TargetMode="External" Target="file:///C:/Users/kbarrett/AppData/Roaming/Microsoft/Templates/Design%201%20Quick%20Start%20Template%2005092014.dotx"/>
</Relationship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cmpd="sng" algn="ctr">
          <a:solidFill>
            <a:srgbClr val="7DA329">
              <a:alpha val="50196"/>
            </a:srgbClr>
          </a:solidFill>
          <a:prstDash val="solid"/>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ACA65F-B2B6-4F06-90F4-509D30D340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Design 1 Quick Start Template 05092014</Template>
  <TotalTime>0</TotalTime>
  <Pages>27</Pages>
  <Words>7459</Words>
  <Characters>42522</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EOHHS</Company>
  <LinksUpToDate>false</LinksUpToDate>
  <CharactersWithSpaces>49882</CharactersWithSpaces>
  <SharedDoc>false</SharedDoc>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2015-01-22T16:26:00Z</dcterms:created>
  <dc:creator>Barrett, Karin (DPH)</dc:creator>
  <lastModifiedBy>K Barrett</lastModifiedBy>
  <lastPrinted>2015-01-22T15:41:00Z</lastPrinted>
  <dcterms:modified xsi:type="dcterms:W3CDTF">2015-01-22T16:26:00Z</dcterms:modified>
  <revision>2</revision>
</coreProperties>
</file>