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5F56" w14:textId="77777777" w:rsidR="00A84617" w:rsidRDefault="00876655" w:rsidP="00A84617">
      <w:pPr>
        <w:pStyle w:val="BackgroundPlaceholder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7ACB9EF8" wp14:editId="5D1D1B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3360488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92FD8" w14:textId="49B03158" w:rsidR="00781571" w:rsidRDefault="00781571" w:rsidP="007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B9EF8" id="Rectangle 1" o:spid="_x0000_s1026" alt="&quot;&quot;" style="position:absolute;margin-left:0;margin-top:0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" fillcolor="#f2f0ee [661]" stroked="f" strokeweight="1.25pt">
                <v:textbox>
                  <w:txbxContent>
                    <w:p w14:paraId="0E292FD8" w14:textId="49B03158" w:rsidR="00781571" w:rsidRDefault="00781571" w:rsidP="00781571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text" w:horzAnchor="margin" w:tblpY="203"/>
        <w:tblW w:w="0" w:type="auto"/>
        <w:tblLook w:val="0680" w:firstRow="0" w:lastRow="0" w:firstColumn="1" w:lastColumn="0" w:noHBand="1" w:noVBand="1"/>
      </w:tblPr>
      <w:tblGrid>
        <w:gridCol w:w="3330"/>
        <w:gridCol w:w="6750"/>
      </w:tblGrid>
      <w:tr w:rsidR="00A84617" w:rsidRPr="00184799" w14:paraId="29D5BACF" w14:textId="77777777" w:rsidTr="00007D14">
        <w:tc>
          <w:tcPr>
            <w:tcW w:w="10080" w:type="dxa"/>
            <w:gridSpan w:val="2"/>
          </w:tcPr>
          <w:p w14:paraId="108718F9" w14:textId="77777777" w:rsidR="00A84617" w:rsidRPr="00797F60" w:rsidRDefault="00617412" w:rsidP="00007D14">
            <w:pPr>
              <w:pStyle w:val="Title"/>
            </w:pPr>
            <w:sdt>
              <w:sdtPr>
                <w:alias w:val="Enter title:"/>
                <w:tag w:val="Enter title:"/>
                <w:id w:val="-479621438"/>
                <w:placeholder>
                  <w:docPart w:val="D87B5E77A51741C0B245FD0D167837BF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797F60">
                  <w:t>meeting Minutes</w:t>
                </w:r>
              </w:sdtContent>
            </w:sdt>
          </w:p>
        </w:tc>
      </w:tr>
      <w:tr w:rsidR="00A84617" w:rsidRPr="00184799" w14:paraId="66955A2A" w14:textId="77777777" w:rsidTr="00007D14">
        <w:tc>
          <w:tcPr>
            <w:tcW w:w="10080" w:type="dxa"/>
            <w:gridSpan w:val="2"/>
            <w:tcBorders>
              <w:bottom w:val="single" w:sz="24" w:space="0" w:color="00663D" w:themeColor="accent3"/>
            </w:tcBorders>
          </w:tcPr>
          <w:p w14:paraId="076C7371" w14:textId="4CF999BB" w:rsidR="00A84617" w:rsidRPr="00184799" w:rsidRDefault="00781571" w:rsidP="00007D14">
            <w:pPr>
              <w:pStyle w:val="Subtitle"/>
            </w:pPr>
            <w:r>
              <w:t>SKW Medical Services Committee Meeting</w:t>
            </w:r>
          </w:p>
        </w:tc>
      </w:tr>
      <w:tr w:rsidR="00A84617" w:rsidRPr="00184799" w14:paraId="3BB289AC" w14:textId="77777777" w:rsidTr="00007D14">
        <w:trPr>
          <w:trHeight w:val="720"/>
        </w:trPr>
        <w:tc>
          <w:tcPr>
            <w:tcW w:w="3330" w:type="dxa"/>
            <w:tcBorders>
              <w:top w:val="single" w:sz="24" w:space="0" w:color="00663D" w:themeColor="accent3"/>
            </w:tcBorders>
            <w:noWrap/>
            <w:vAlign w:val="center"/>
          </w:tcPr>
          <w:p w14:paraId="0AB0EC3B" w14:textId="77777777" w:rsidR="00A84617" w:rsidRPr="00876655" w:rsidRDefault="00617412" w:rsidP="00876655">
            <w:sdt>
              <w:sdtPr>
                <w:id w:val="-1327819981"/>
                <w:placeholder>
                  <w:docPart w:val="0A57249A72BF49CE993C3A3503ABE506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876655">
                  <w:t>Date:</w:t>
                </w:r>
              </w:sdtContent>
            </w:sdt>
            <w:r w:rsidR="00A84617" w:rsidRPr="00876655">
              <w:t xml:space="preserve"> </w:t>
            </w:r>
          </w:p>
        </w:tc>
        <w:tc>
          <w:tcPr>
            <w:tcW w:w="6750" w:type="dxa"/>
            <w:tcBorders>
              <w:top w:val="single" w:sz="24" w:space="0" w:color="00663D" w:themeColor="accent3"/>
            </w:tcBorders>
            <w:noWrap/>
            <w:vAlign w:val="center"/>
          </w:tcPr>
          <w:p w14:paraId="40634749" w14:textId="091D4B2E" w:rsidR="00A84617" w:rsidRPr="00C021A3" w:rsidRDefault="00781571" w:rsidP="00876655">
            <w:r>
              <w:t>September 13, 2024</w:t>
            </w:r>
          </w:p>
        </w:tc>
      </w:tr>
      <w:tr w:rsidR="00A84617" w:rsidRPr="00184799" w14:paraId="6DAD26C3" w14:textId="77777777" w:rsidTr="00007D14">
        <w:trPr>
          <w:trHeight w:val="720"/>
        </w:trPr>
        <w:tc>
          <w:tcPr>
            <w:tcW w:w="3330" w:type="dxa"/>
            <w:noWrap/>
            <w:vAlign w:val="center"/>
          </w:tcPr>
          <w:p w14:paraId="4B585045" w14:textId="77777777" w:rsidR="00A84617" w:rsidRPr="00876655" w:rsidRDefault="00617412" w:rsidP="00876655">
            <w:sdt>
              <w:sdtPr>
                <w:id w:val="1162287983"/>
                <w:placeholder>
                  <w:docPart w:val="B153C48EB38849C7B1E7DDBE78527073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876655">
                  <w:t xml:space="preserve">Time: </w:t>
                </w:r>
              </w:sdtContent>
            </w:sdt>
            <w:r w:rsidR="00A84617" w:rsidRPr="00876655">
              <w:t xml:space="preserve"> </w:t>
            </w:r>
          </w:p>
        </w:tc>
        <w:tc>
          <w:tcPr>
            <w:tcW w:w="6750" w:type="dxa"/>
            <w:noWrap/>
            <w:vAlign w:val="center"/>
          </w:tcPr>
          <w:p w14:paraId="160C372B" w14:textId="38A7D296" w:rsidR="00A84617" w:rsidRPr="00C021A3" w:rsidRDefault="00781571" w:rsidP="00876655">
            <w:r>
              <w:t>10AM</w:t>
            </w:r>
            <w:r w:rsidR="00A84617">
              <w:t xml:space="preserve"> </w:t>
            </w:r>
          </w:p>
        </w:tc>
      </w:tr>
      <w:tr w:rsidR="00A84617" w:rsidRPr="00184799" w14:paraId="01C82602" w14:textId="77777777" w:rsidTr="00007D14">
        <w:trPr>
          <w:trHeight w:val="720"/>
        </w:trPr>
        <w:tc>
          <w:tcPr>
            <w:tcW w:w="3330" w:type="dxa"/>
            <w:tcBorders>
              <w:bottom w:val="single" w:sz="24" w:space="0" w:color="00663D" w:themeColor="accent3"/>
            </w:tcBorders>
            <w:noWrap/>
            <w:vAlign w:val="center"/>
          </w:tcPr>
          <w:p w14:paraId="26B5053F" w14:textId="77777777" w:rsidR="00A84617" w:rsidRPr="00C021A3" w:rsidRDefault="00617412" w:rsidP="00876655">
            <w:sdt>
              <w:sdtPr>
                <w:id w:val="1673603272"/>
                <w:placeholder>
                  <w:docPart w:val="FF99ADB97B174718ACAE770F7C15B543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C021A3">
                  <w:t>Meeting called to order by</w:t>
                </w:r>
                <w:r w:rsidR="00A84617">
                  <w:t>:</w:t>
                </w:r>
              </w:sdtContent>
            </w:sdt>
            <w:r w:rsidR="00A84617" w:rsidRPr="00C021A3">
              <w:t xml:space="preserve"> </w:t>
            </w:r>
          </w:p>
        </w:tc>
        <w:tc>
          <w:tcPr>
            <w:tcW w:w="6750" w:type="dxa"/>
            <w:tcBorders>
              <w:bottom w:val="single" w:sz="24" w:space="0" w:color="00663D" w:themeColor="accent3"/>
            </w:tcBorders>
            <w:noWrap/>
            <w:vAlign w:val="center"/>
          </w:tcPr>
          <w:p w14:paraId="099705DA" w14:textId="57918AC7" w:rsidR="00A84617" w:rsidRPr="00C021A3" w:rsidRDefault="00781571" w:rsidP="00876655">
            <w:r>
              <w:t>Dr. Jonathan Burstein</w:t>
            </w:r>
            <w:r w:rsidR="00A84617" w:rsidRPr="00C021A3">
              <w:t xml:space="preserve"> </w:t>
            </w:r>
          </w:p>
        </w:tc>
      </w:tr>
    </w:tbl>
    <w:p w14:paraId="7666DBD6" w14:textId="77777777" w:rsidR="00A84617" w:rsidRDefault="00A84617" w:rsidP="00A84617"/>
    <w:p w14:paraId="630C9B07" w14:textId="77777777" w:rsidR="00FE576D" w:rsidRDefault="00617412" w:rsidP="00184799">
      <w:pPr>
        <w:pStyle w:val="Heading1"/>
      </w:pPr>
      <w:sdt>
        <w:sdtPr>
          <w:id w:val="1502162795"/>
          <w:placeholder>
            <w:docPart w:val="4A5D83B86A9E4881A162A12B5FB0DB43"/>
          </w:placeholder>
          <w:temporary/>
          <w:showingPlcHdr/>
          <w15:appearance w15:val="hidden"/>
        </w:sdtPr>
        <w:sdtEndPr/>
        <w:sdtContent>
          <w:r w:rsidR="00591AB5">
            <w:t>In attendance</w:t>
          </w:r>
        </w:sdtContent>
      </w:sdt>
    </w:p>
    <w:p w14:paraId="5326D730" w14:textId="4795644A" w:rsidR="00781571" w:rsidRDefault="00E2285A">
      <w:r>
        <w:t xml:space="preserve">Members </w:t>
      </w:r>
      <w:r w:rsidR="00781571">
        <w:t>Bivens, Broach, Old, Brennan, Dyer, Congdon, Kring, Tollefson, Knowles, Walker,</w:t>
      </w:r>
      <w:r w:rsidR="00E207BB">
        <w:t xml:space="preserve"> Cohen</w:t>
      </w:r>
      <w:r w:rsidR="00604C0D">
        <w:t>,</w:t>
      </w:r>
      <w:r w:rsidR="00E04142">
        <w:t xml:space="preserve"> Kramer</w:t>
      </w:r>
      <w:r>
        <w:t xml:space="preserve">, </w:t>
      </w:r>
      <w:r w:rsidR="00781571">
        <w:t>Chung – 10-11</w:t>
      </w:r>
      <w:r w:rsidR="00604C0D">
        <w:t>:45</w:t>
      </w:r>
    </w:p>
    <w:p w14:paraId="0FA095B3" w14:textId="77777777" w:rsidR="00863972" w:rsidRDefault="00863972"/>
    <w:p w14:paraId="556466CD" w14:textId="7DF837E7" w:rsidR="00863972" w:rsidRDefault="00863972">
      <w:r>
        <w:t>10:01 AM start</w:t>
      </w:r>
    </w:p>
    <w:p w14:paraId="75A436E1" w14:textId="5BEE5602" w:rsidR="00FE576D" w:rsidRDefault="00591AB5" w:rsidP="00B24239">
      <w:pPr>
        <w:pStyle w:val="Heading1"/>
        <w:rPr>
          <w:b w:val="0"/>
          <w:bCs/>
        </w:rPr>
      </w:pPr>
      <w:r w:rsidRPr="00781571">
        <w:rPr>
          <w:b w:val="0"/>
          <w:bCs/>
        </w:rPr>
        <w:t xml:space="preserve"> </w:t>
      </w:r>
      <w:r w:rsidR="00B24239">
        <w:t xml:space="preserve">Absent </w:t>
      </w:r>
      <w:r w:rsidR="00781571" w:rsidRPr="00781571">
        <w:rPr>
          <w:b w:val="0"/>
          <w:bCs/>
        </w:rPr>
        <w:t xml:space="preserve"> </w:t>
      </w:r>
    </w:p>
    <w:p w14:paraId="0EC33D9F" w14:textId="2576D347" w:rsidR="00781571" w:rsidRPr="00781571" w:rsidRDefault="00E2285A">
      <w:pPr>
        <w:rPr>
          <w:szCs w:val="22"/>
        </w:rPr>
      </w:pPr>
      <w:r>
        <w:rPr>
          <w:szCs w:val="22"/>
        </w:rPr>
        <w:t xml:space="preserve">Members </w:t>
      </w:r>
      <w:r w:rsidR="00781571" w:rsidRPr="00781571">
        <w:rPr>
          <w:szCs w:val="22"/>
        </w:rPr>
        <w:t>Gaughan,</w:t>
      </w:r>
      <w:r w:rsidR="00781571">
        <w:rPr>
          <w:szCs w:val="22"/>
        </w:rPr>
        <w:t xml:space="preserve"> Tennyson, </w:t>
      </w:r>
      <w:r w:rsidR="00781571" w:rsidRPr="00781571">
        <w:rPr>
          <w:szCs w:val="22"/>
        </w:rPr>
        <w:t xml:space="preserve"> </w:t>
      </w:r>
    </w:p>
    <w:p w14:paraId="37DA3FB0" w14:textId="77777777" w:rsidR="00FE576D" w:rsidRPr="00C54681" w:rsidRDefault="00617412" w:rsidP="00D50889">
      <w:pPr>
        <w:pStyle w:val="Heading1"/>
      </w:pPr>
      <w:sdt>
        <w:sdtPr>
          <w:id w:val="-1326500831"/>
          <w:placeholder>
            <w:docPart w:val="69464F2CC14542FD87B2EA3FEE690C90"/>
          </w:placeholder>
          <w:temporary/>
          <w:showingPlcHdr/>
          <w15:appearance w15:val="hidden"/>
        </w:sdtPr>
        <w:sdtEndPr/>
        <w:sdtContent>
          <w:r w:rsidR="00591AB5">
            <w:t xml:space="preserve">Approval of </w:t>
          </w:r>
          <w:r w:rsidR="00591AB5" w:rsidRPr="00D50889">
            <w:t>minutes</w:t>
          </w:r>
        </w:sdtContent>
      </w:sdt>
    </w:p>
    <w:p w14:paraId="15A10A2F" w14:textId="5AC0E2B5" w:rsidR="005C4DDC" w:rsidRDefault="00781571" w:rsidP="00591AB5">
      <w:r>
        <w:t xml:space="preserve">The Minutes were reviewed from the June 14, </w:t>
      </w:r>
      <w:r w:rsidR="00B24239">
        <w:t>2024,</w:t>
      </w:r>
      <w:r>
        <w:t xml:space="preserve"> meeting and accepted</w:t>
      </w:r>
      <w:r w:rsidR="00E2285A">
        <w:t>.</w:t>
      </w:r>
    </w:p>
    <w:p w14:paraId="4ACA16C8" w14:textId="29F0E5D8" w:rsidR="00591AB5" w:rsidRDefault="00591AB5" w:rsidP="00591AB5">
      <w:r w:rsidRPr="00C021A3">
        <w:t xml:space="preserve"> </w:t>
      </w:r>
      <w:r w:rsidR="00863972">
        <w:t xml:space="preserve">Motion </w:t>
      </w:r>
      <w:r w:rsidR="009E4753">
        <w:t>Old; second Broach</w:t>
      </w:r>
      <w:r w:rsidR="00E2285A">
        <w:t>.</w:t>
      </w:r>
      <w:r w:rsidR="00604251">
        <w:t xml:space="preserve">  </w:t>
      </w:r>
      <w:r w:rsidR="00E2285A">
        <w:t>Approval</w:t>
      </w:r>
      <w:r w:rsidR="00604251">
        <w:t xml:space="preserve"> was unanimous </w:t>
      </w:r>
    </w:p>
    <w:p w14:paraId="45D8DA50" w14:textId="04B8F7C0" w:rsidR="00FE576D" w:rsidRDefault="00781571">
      <w:pPr>
        <w:pStyle w:val="Heading1"/>
      </w:pPr>
      <w:r>
        <w:t>OEMS Update</w:t>
      </w:r>
    </w:p>
    <w:p w14:paraId="6337B1B1" w14:textId="7761FBD7" w:rsidR="00BC79AB" w:rsidRDefault="00781571" w:rsidP="00591AB5">
      <w:r>
        <w:t>Director Lewis provided an update on Department initiatives including, electronic program changes (</w:t>
      </w:r>
      <w:r w:rsidR="0087187F">
        <w:t>eLX</w:t>
      </w:r>
      <w:r>
        <w:t xml:space="preserve">, </w:t>
      </w:r>
      <w:r w:rsidR="00900CCA">
        <w:t>certifications, ARP</w:t>
      </w:r>
      <w:r>
        <w:t>)</w:t>
      </w:r>
      <w:r w:rsidR="00E2285A">
        <w:t>.</w:t>
      </w:r>
      <w:r>
        <w:t xml:space="preserve"> </w:t>
      </w:r>
      <w:r w:rsidR="009E4753">
        <w:t xml:space="preserve"> </w:t>
      </w:r>
      <w:r w:rsidR="00E5498A">
        <w:t>Recert starts Oct 1, al</w:t>
      </w:r>
      <w:r w:rsidR="00662658">
        <w:t>l</w:t>
      </w:r>
      <w:r w:rsidR="00E5498A">
        <w:t xml:space="preserve"> electronic</w:t>
      </w:r>
      <w:r w:rsidR="00E2285A">
        <w:t>;</w:t>
      </w:r>
      <w:r w:rsidR="00E5498A">
        <w:t xml:space="preserve"> and </w:t>
      </w:r>
      <w:r w:rsidR="00662658">
        <w:t xml:space="preserve">soon </w:t>
      </w:r>
      <w:r w:rsidR="00E5498A">
        <w:t>ambulance service inspections will be electronic</w:t>
      </w:r>
      <w:r w:rsidR="00E2285A">
        <w:t>.</w:t>
      </w:r>
      <w:r w:rsidR="00A8228B">
        <w:t xml:space="preserve"> </w:t>
      </w:r>
      <w:r w:rsidR="00900CCA">
        <w:t>Pedi</w:t>
      </w:r>
      <w:r w:rsidR="00A8228B">
        <w:t xml:space="preserve"> compliance cases have increased, </w:t>
      </w:r>
      <w:r w:rsidR="00E2285A">
        <w:t xml:space="preserve">and </w:t>
      </w:r>
      <w:r w:rsidR="00A8228B">
        <w:t>alarming concern</w:t>
      </w:r>
      <w:r w:rsidR="00E2285A">
        <w:t>,</w:t>
      </w:r>
      <w:r w:rsidR="00A8228B">
        <w:t xml:space="preserve"> and </w:t>
      </w:r>
      <w:r w:rsidR="00662658">
        <w:t>the Department is</w:t>
      </w:r>
      <w:r w:rsidR="00A8228B">
        <w:t xml:space="preserve"> working on </w:t>
      </w:r>
      <w:r w:rsidR="00900CCA">
        <w:t xml:space="preserve">Pedi </w:t>
      </w:r>
      <w:r w:rsidR="00E2285A">
        <w:t xml:space="preserve">training </w:t>
      </w:r>
      <w:r w:rsidR="00900CCA">
        <w:t>requirements coming</w:t>
      </w:r>
      <w:r w:rsidR="00662658">
        <w:t xml:space="preserve"> soon</w:t>
      </w:r>
      <w:r w:rsidR="00900CCA">
        <w:t xml:space="preserve">.  </w:t>
      </w:r>
      <w:r w:rsidR="00662658">
        <w:t>Working w</w:t>
      </w:r>
      <w:r w:rsidR="00900CCA">
        <w:t>ith EMSC advisory</w:t>
      </w:r>
      <w:r w:rsidR="00662658">
        <w:t xml:space="preserve"> committee recommendations </w:t>
      </w:r>
      <w:r w:rsidR="00900CCA">
        <w:t xml:space="preserve">to collaborate </w:t>
      </w:r>
      <w:r w:rsidR="00662658">
        <w:t xml:space="preserve">on </w:t>
      </w:r>
      <w:r w:rsidR="00900CCA">
        <w:t xml:space="preserve">requirements.  Possibly </w:t>
      </w:r>
      <w:r w:rsidR="00CA7212">
        <w:t xml:space="preserve">to be </w:t>
      </w:r>
      <w:r w:rsidR="00900CCA">
        <w:t>place</w:t>
      </w:r>
      <w:r w:rsidR="00E2285A">
        <w:t>d</w:t>
      </w:r>
      <w:r w:rsidR="00900CCA">
        <w:t xml:space="preserve"> under local requirements for recertification</w:t>
      </w:r>
      <w:r w:rsidR="00CA7212">
        <w:t xml:space="preserve">, for those EMTs currently </w:t>
      </w:r>
      <w:r w:rsidR="00900CCA">
        <w:t xml:space="preserve">working </w:t>
      </w:r>
      <w:r w:rsidR="00CA7212">
        <w:t xml:space="preserve">for </w:t>
      </w:r>
      <w:r w:rsidR="00900CCA">
        <w:t xml:space="preserve">an ambulance service.  </w:t>
      </w:r>
    </w:p>
    <w:p w14:paraId="24D2564C" w14:textId="77777777" w:rsidR="00B00838" w:rsidRDefault="00B00838" w:rsidP="00591AB5"/>
    <w:p w14:paraId="2B3BF8DE" w14:textId="227BAE59" w:rsidR="00591AB5" w:rsidRDefault="00BC79AB" w:rsidP="00591AB5">
      <w:r>
        <w:t xml:space="preserve">Dr Walker </w:t>
      </w:r>
      <w:r w:rsidR="00E2285A">
        <w:t>noted</w:t>
      </w:r>
      <w:r>
        <w:t xml:space="preserve"> that affiliate agreements are </w:t>
      </w:r>
      <w:r w:rsidR="00E2285A">
        <w:t xml:space="preserve">now </w:t>
      </w:r>
      <w:r>
        <w:t>every 4 years no longer every 2 years.</w:t>
      </w:r>
    </w:p>
    <w:p w14:paraId="64706C8E" w14:textId="77777777" w:rsidR="00B00838" w:rsidRDefault="00B00838" w:rsidP="008A5E6F">
      <w:pPr>
        <w:pStyle w:val="Heading1"/>
      </w:pPr>
    </w:p>
    <w:p w14:paraId="28FFE8F5" w14:textId="34455F93" w:rsidR="00A84617" w:rsidRDefault="00781571" w:rsidP="008A5E6F">
      <w:pPr>
        <w:pStyle w:val="Heading1"/>
      </w:pPr>
      <w:r>
        <w:lastRenderedPageBreak/>
        <w:t xml:space="preserve">Old Business </w:t>
      </w:r>
    </w:p>
    <w:p w14:paraId="2E4CF50B" w14:textId="050760DE" w:rsidR="009F6523" w:rsidRPr="009F6523" w:rsidRDefault="009F6523" w:rsidP="009F6523">
      <w:r>
        <w:t>None</w:t>
      </w:r>
      <w:r w:rsidR="003023A4">
        <w:t xml:space="preserve"> </w:t>
      </w:r>
      <w:r w:rsidR="001270D4">
        <w:t>– Push dose pressor</w:t>
      </w:r>
      <w:r w:rsidR="00E2285A">
        <w:t>s</w:t>
      </w:r>
      <w:r w:rsidR="001270D4">
        <w:t xml:space="preserve"> </w:t>
      </w:r>
      <w:r w:rsidR="00E2285A">
        <w:t>tabled</w:t>
      </w:r>
    </w:p>
    <w:p w14:paraId="111B03F4" w14:textId="5FCDBD54" w:rsidR="00B24239" w:rsidRDefault="00B24239" w:rsidP="00B24239">
      <w:pPr>
        <w:pStyle w:val="Heading1"/>
      </w:pPr>
      <w:r>
        <w:t xml:space="preserve">New Business </w:t>
      </w:r>
    </w:p>
    <w:p w14:paraId="13ABD530" w14:textId="2E684F9D" w:rsidR="008A5E6F" w:rsidRDefault="008A5E6F" w:rsidP="008A5E6F">
      <w:r>
        <w:t>Proposed HazMat (8.3) discussion / vote</w:t>
      </w:r>
    </w:p>
    <w:p w14:paraId="4C56E92B" w14:textId="29B4E8E3" w:rsidR="009F6523" w:rsidRDefault="009F6523" w:rsidP="008A5E6F">
      <w:r>
        <w:t xml:space="preserve">New protocol; came from Region 2 </w:t>
      </w:r>
      <w:r w:rsidR="00CC1D12">
        <w:t xml:space="preserve">– committee offers </w:t>
      </w:r>
      <w:r>
        <w:t xml:space="preserve">thanks for putting into </w:t>
      </w:r>
      <w:r w:rsidR="00541CA9">
        <w:t>protocol format.</w:t>
      </w:r>
      <w:r w:rsidR="00A01D10">
        <w:t xml:space="preserve"> </w:t>
      </w:r>
      <w:r w:rsidR="00CC1D12">
        <w:t xml:space="preserve">(Ms. </w:t>
      </w:r>
      <w:r w:rsidR="00A64077">
        <w:t>Tina</w:t>
      </w:r>
      <w:r w:rsidR="001613FD">
        <w:t xml:space="preserve"> Dixson did the draft work</w:t>
      </w:r>
      <w:r w:rsidR="00CC1D12">
        <w:t>)</w:t>
      </w:r>
      <w:r w:rsidR="001613FD">
        <w:t xml:space="preserve">.  </w:t>
      </w:r>
      <w:r w:rsidR="00C27500">
        <w:t xml:space="preserve">Goal </w:t>
      </w:r>
      <w:r w:rsidR="00CC1D12">
        <w:t xml:space="preserve">is </w:t>
      </w:r>
      <w:r w:rsidR="00C27500">
        <w:t xml:space="preserve">to lay out response </w:t>
      </w:r>
      <w:r w:rsidR="00A64077">
        <w:t>framework</w:t>
      </w:r>
      <w:r w:rsidR="00C27500">
        <w:t xml:space="preserve"> for first responders and how they interface with hospitals from a hazmat scene. </w:t>
      </w:r>
      <w:r w:rsidR="00541CA9">
        <w:t xml:space="preserve"> </w:t>
      </w:r>
    </w:p>
    <w:p w14:paraId="20A74D53" w14:textId="4B0901AB" w:rsidR="00761BEE" w:rsidRDefault="00761BEE" w:rsidP="008A5E6F">
      <w:r>
        <w:t xml:space="preserve">Motion to discuss </w:t>
      </w:r>
      <w:r w:rsidR="00CC1D12">
        <w:t>made and</w:t>
      </w:r>
      <w:r>
        <w:t xml:space="preserve"> second</w:t>
      </w:r>
      <w:r w:rsidR="00CC1D12">
        <w:t>ed</w:t>
      </w:r>
      <w:r>
        <w:t xml:space="preserve"> </w:t>
      </w:r>
    </w:p>
    <w:p w14:paraId="0170EB9C" w14:textId="27DFB860" w:rsidR="00CC1D12" w:rsidRDefault="00A84345" w:rsidP="008A5E6F">
      <w:r>
        <w:t xml:space="preserve">Open discussion </w:t>
      </w:r>
      <w:r w:rsidR="0016429C">
        <w:t>– Chung asked if pediatric considerations for decontamination</w:t>
      </w:r>
      <w:r w:rsidR="00E537F3">
        <w:t xml:space="preserve"> were considered</w:t>
      </w:r>
      <w:r w:rsidR="0016429C">
        <w:t xml:space="preserve">, </w:t>
      </w:r>
      <w:r w:rsidR="00CC1D12">
        <w:t xml:space="preserve">e.g. </w:t>
      </w:r>
      <w:r w:rsidR="005C0672">
        <w:t>concepts of water temp, keeping families together</w:t>
      </w:r>
      <w:r w:rsidR="00CC1D12">
        <w:t>.</w:t>
      </w:r>
      <w:r w:rsidR="005C0672">
        <w:t xml:space="preserve"> </w:t>
      </w:r>
    </w:p>
    <w:p w14:paraId="01042FE9" w14:textId="77D6AB27" w:rsidR="002D2259" w:rsidRDefault="00E1226C" w:rsidP="008A5E6F">
      <w:r>
        <w:t>Motion to accept the protocol as written, with edits to add “special considerations for pediatric patients.”</w:t>
      </w:r>
      <w:r w:rsidR="00EC2797">
        <w:t xml:space="preserve">  </w:t>
      </w:r>
      <w:r w:rsidR="00242122">
        <w:t xml:space="preserve"> </w:t>
      </w:r>
      <w:r w:rsidR="0036295F">
        <w:t>Motion</w:t>
      </w:r>
      <w:r w:rsidR="00EC2797">
        <w:t xml:space="preserve"> made by Broach, Second</w:t>
      </w:r>
      <w:r w:rsidR="00CC1D12">
        <w:t>ed</w:t>
      </w:r>
      <w:r w:rsidR="00EC2797">
        <w:t xml:space="preserve"> </w:t>
      </w:r>
      <w:r w:rsidR="0036295F">
        <w:t>and Vote</w:t>
      </w:r>
      <w:r w:rsidR="00CC1D12">
        <w:t xml:space="preserve"> was u</w:t>
      </w:r>
      <w:r w:rsidR="0036295F">
        <w:t xml:space="preserve">nanimous  </w:t>
      </w:r>
      <w:r w:rsidR="00CC1D12">
        <w:t>with n</w:t>
      </w:r>
      <w:r w:rsidR="0036295F">
        <w:t xml:space="preserve">o abstentions </w:t>
      </w:r>
    </w:p>
    <w:p w14:paraId="53AAA1EC" w14:textId="77777777" w:rsidR="00614231" w:rsidRDefault="00614231" w:rsidP="008A5E6F"/>
    <w:p w14:paraId="6C4E8E20" w14:textId="6505AF77" w:rsidR="008762C1" w:rsidRDefault="008A5E6F" w:rsidP="008A5E6F">
      <w:r>
        <w:t xml:space="preserve">FAST-ED stroke triage discussion / </w:t>
      </w:r>
      <w:r w:rsidR="00CC1D12">
        <w:t>vote - Discussed;</w:t>
      </w:r>
      <w:r w:rsidR="008762C1">
        <w:t xml:space="preserve"> no motion to approve and no vote taken.</w:t>
      </w:r>
      <w:r w:rsidR="00CC1D12">
        <w:t xml:space="preserve"> Feedback on discussion content conveyed to the Department.</w:t>
      </w:r>
    </w:p>
    <w:p w14:paraId="0A60AC5B" w14:textId="77777777" w:rsidR="008762C1" w:rsidRDefault="008762C1" w:rsidP="008A5E6F"/>
    <w:p w14:paraId="6583CC2B" w14:textId="45D9EDF6" w:rsidR="00965A4A" w:rsidRDefault="008A5E6F" w:rsidP="005B71D6">
      <w:r>
        <w:t>EMS b</w:t>
      </w:r>
      <w:r w:rsidR="00F7166F">
        <w:t>l</w:t>
      </w:r>
      <w:r>
        <w:t xml:space="preserve">ood Transfusion: SPW discussion / vote </w:t>
      </w:r>
      <w:r w:rsidR="00E051B1">
        <w:t xml:space="preserve"> </w:t>
      </w:r>
      <w:r w:rsidR="00F95105">
        <w:t xml:space="preserve">- </w:t>
      </w:r>
      <w:r w:rsidR="00BB7C91">
        <w:t xml:space="preserve">Paul Brennan presented the LGH </w:t>
      </w:r>
      <w:r w:rsidR="005B71D6">
        <w:t xml:space="preserve">project details, very similar to the currently running Canton project.  </w:t>
      </w:r>
    </w:p>
    <w:p w14:paraId="4495E342" w14:textId="53A4AC4B" w:rsidR="002B02E9" w:rsidRDefault="002B02E9" w:rsidP="005B71D6">
      <w:r>
        <w:t xml:space="preserve">Motion made to approve the project as written, Vote carried with Dr. Tollefson voting against </w:t>
      </w:r>
      <w:r w:rsidR="00554CF7">
        <w:t>the approval, No abstentions.</w:t>
      </w:r>
    </w:p>
    <w:p w14:paraId="2EEA6ECC" w14:textId="77777777" w:rsidR="00666A29" w:rsidRDefault="00666A29" w:rsidP="008A5E6F"/>
    <w:p w14:paraId="7464DC99" w14:textId="3C21D3F1" w:rsidR="00717E4F" w:rsidRDefault="00717E4F" w:rsidP="008A5E6F">
      <w:r>
        <w:t>Adjourn</w:t>
      </w:r>
      <w:r w:rsidR="00CC1D12">
        <w:t>ed</w:t>
      </w:r>
      <w:r>
        <w:t xml:space="preserve"> at 11 55 AM</w:t>
      </w:r>
    </w:p>
    <w:p w14:paraId="62400814" w14:textId="1DF133C3" w:rsidR="00666A29" w:rsidRPr="008A5E6F" w:rsidRDefault="00C34541" w:rsidP="008A5E6F">
      <w:r>
        <w:t xml:space="preserve"> </w:t>
      </w:r>
      <w:r w:rsidR="00220CEF">
        <w:t xml:space="preserve"> </w:t>
      </w:r>
      <w:r w:rsidR="00F235F5">
        <w:t xml:space="preserve"> </w:t>
      </w:r>
    </w:p>
    <w:p w14:paraId="0E480DB4" w14:textId="688F2F1F" w:rsidR="00FC73BE" w:rsidRPr="00876655" w:rsidRDefault="00617412" w:rsidP="008A5E6F">
      <w:pPr>
        <w:pStyle w:val="Heading1"/>
      </w:pPr>
      <w:sdt>
        <w:sdtPr>
          <w:id w:val="188813862"/>
          <w:placeholder>
            <w:docPart w:val="18AC4693A3C94A7DAA09534C221F8164"/>
          </w:placeholder>
          <w:temporary/>
          <w:showingPlcHdr/>
          <w15:appearance w15:val="hidden"/>
        </w:sdtPr>
        <w:sdtEndPr/>
        <w:sdtContent>
          <w:r w:rsidR="00A84617">
            <w:t>Next meeting</w:t>
          </w:r>
        </w:sdtContent>
      </w:sdt>
      <w:r w:rsidR="00772E3C">
        <w:t xml:space="preserve"> </w:t>
      </w:r>
      <w:r w:rsidR="00B24239">
        <w:rPr>
          <w:rFonts w:eastAsiaTheme="minorEastAsia" w:cstheme="minorBidi"/>
        </w:rPr>
        <w:t>Friday October 11, 2024 10AM – 12PM.</w:t>
      </w:r>
      <w:r w:rsidR="00772E3C">
        <w:t xml:space="preserve"> </w:t>
      </w:r>
    </w:p>
    <w:p w14:paraId="7D427D3E" w14:textId="6F7B2FA1" w:rsidR="00876655" w:rsidRPr="00876655" w:rsidRDefault="00772E3C" w:rsidP="00876655">
      <w:pPr>
        <w:rPr>
          <w:rFonts w:eastAsiaTheme="majorEastAsia" w:cstheme="majorBidi"/>
          <w:sz w:val="24"/>
          <w:szCs w:val="24"/>
        </w:rPr>
      </w:pPr>
      <w:r>
        <w:t xml:space="preserve"> </w:t>
      </w:r>
    </w:p>
    <w:sectPr w:rsidR="00876655" w:rsidRPr="00876655" w:rsidSect="00C80A2B">
      <w:pgSz w:w="12240" w:h="15840"/>
      <w:pgMar w:top="-265" w:right="1080" w:bottom="568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CF02F" w14:textId="77777777" w:rsidR="00617412" w:rsidRDefault="00617412">
      <w:r>
        <w:separator/>
      </w:r>
    </w:p>
  </w:endnote>
  <w:endnote w:type="continuationSeparator" w:id="0">
    <w:p w14:paraId="78733C97" w14:textId="77777777" w:rsidR="00617412" w:rsidRDefault="0061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F445" w14:textId="77777777" w:rsidR="00617412" w:rsidRDefault="00617412">
      <w:r>
        <w:separator/>
      </w:r>
    </w:p>
  </w:footnote>
  <w:footnote w:type="continuationSeparator" w:id="0">
    <w:p w14:paraId="63768F7E" w14:textId="77777777" w:rsidR="00617412" w:rsidRDefault="00617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2F02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B7D76"/>
    <w:multiLevelType w:val="hybridMultilevel"/>
    <w:tmpl w:val="8362B640"/>
    <w:lvl w:ilvl="0" w:tplc="C75EF12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069277">
    <w:abstractNumId w:val="13"/>
  </w:num>
  <w:num w:numId="2" w16cid:durableId="1156527776">
    <w:abstractNumId w:val="15"/>
  </w:num>
  <w:num w:numId="3" w16cid:durableId="1601522714">
    <w:abstractNumId w:val="11"/>
  </w:num>
  <w:num w:numId="4" w16cid:durableId="1687635305">
    <w:abstractNumId w:val="10"/>
  </w:num>
  <w:num w:numId="5" w16cid:durableId="995836822">
    <w:abstractNumId w:val="12"/>
  </w:num>
  <w:num w:numId="6" w16cid:durableId="1463228730">
    <w:abstractNumId w:val="9"/>
  </w:num>
  <w:num w:numId="7" w16cid:durableId="1424253877">
    <w:abstractNumId w:val="7"/>
  </w:num>
  <w:num w:numId="8" w16cid:durableId="1270552652">
    <w:abstractNumId w:val="6"/>
  </w:num>
  <w:num w:numId="9" w16cid:durableId="725763522">
    <w:abstractNumId w:val="5"/>
  </w:num>
  <w:num w:numId="10" w16cid:durableId="1411125254">
    <w:abstractNumId w:val="4"/>
  </w:num>
  <w:num w:numId="11" w16cid:durableId="1542862090">
    <w:abstractNumId w:val="8"/>
  </w:num>
  <w:num w:numId="12" w16cid:durableId="2048679324">
    <w:abstractNumId w:val="3"/>
  </w:num>
  <w:num w:numId="13" w16cid:durableId="1550219890">
    <w:abstractNumId w:val="2"/>
  </w:num>
  <w:num w:numId="14" w16cid:durableId="496264667">
    <w:abstractNumId w:val="1"/>
  </w:num>
  <w:num w:numId="15" w16cid:durableId="2116975503">
    <w:abstractNumId w:val="0"/>
  </w:num>
  <w:num w:numId="16" w16cid:durableId="1130395149">
    <w:abstractNumId w:val="16"/>
  </w:num>
  <w:num w:numId="17" w16cid:durableId="957184029">
    <w:abstractNumId w:val="18"/>
  </w:num>
  <w:num w:numId="18" w16cid:durableId="1240142201">
    <w:abstractNumId w:val="17"/>
  </w:num>
  <w:num w:numId="19" w16cid:durableId="258953061">
    <w:abstractNumId w:val="9"/>
  </w:num>
  <w:num w:numId="20" w16cid:durableId="297711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71"/>
    <w:rsid w:val="00001178"/>
    <w:rsid w:val="00001395"/>
    <w:rsid w:val="0001580E"/>
    <w:rsid w:val="000209E5"/>
    <w:rsid w:val="00022357"/>
    <w:rsid w:val="00032977"/>
    <w:rsid w:val="00045569"/>
    <w:rsid w:val="00056A41"/>
    <w:rsid w:val="00072585"/>
    <w:rsid w:val="0007293E"/>
    <w:rsid w:val="00072DB1"/>
    <w:rsid w:val="00076413"/>
    <w:rsid w:val="00081D4D"/>
    <w:rsid w:val="00090F53"/>
    <w:rsid w:val="000A6FCC"/>
    <w:rsid w:val="000B7CCC"/>
    <w:rsid w:val="000C7A97"/>
    <w:rsid w:val="000D1B9D"/>
    <w:rsid w:val="000D50B5"/>
    <w:rsid w:val="000F21A5"/>
    <w:rsid w:val="001153AC"/>
    <w:rsid w:val="00116F00"/>
    <w:rsid w:val="001270D4"/>
    <w:rsid w:val="00142982"/>
    <w:rsid w:val="00144B85"/>
    <w:rsid w:val="00151E11"/>
    <w:rsid w:val="001613FD"/>
    <w:rsid w:val="00161514"/>
    <w:rsid w:val="0016429C"/>
    <w:rsid w:val="00184799"/>
    <w:rsid w:val="00190B60"/>
    <w:rsid w:val="0019575F"/>
    <w:rsid w:val="00196BE1"/>
    <w:rsid w:val="001E2D76"/>
    <w:rsid w:val="001F3E5E"/>
    <w:rsid w:val="001F613B"/>
    <w:rsid w:val="0021611D"/>
    <w:rsid w:val="00220CEF"/>
    <w:rsid w:val="00233877"/>
    <w:rsid w:val="00242122"/>
    <w:rsid w:val="0024784C"/>
    <w:rsid w:val="00247B1A"/>
    <w:rsid w:val="00277A5F"/>
    <w:rsid w:val="002A2B44"/>
    <w:rsid w:val="002A3FCB"/>
    <w:rsid w:val="002B02E9"/>
    <w:rsid w:val="002C6FCC"/>
    <w:rsid w:val="002D2259"/>
    <w:rsid w:val="002D3701"/>
    <w:rsid w:val="002E4A3C"/>
    <w:rsid w:val="002F4376"/>
    <w:rsid w:val="003023A4"/>
    <w:rsid w:val="00341A93"/>
    <w:rsid w:val="00346288"/>
    <w:rsid w:val="0036295F"/>
    <w:rsid w:val="00365750"/>
    <w:rsid w:val="003871FA"/>
    <w:rsid w:val="003B5FCE"/>
    <w:rsid w:val="003D60AF"/>
    <w:rsid w:val="003E31CD"/>
    <w:rsid w:val="003E53F1"/>
    <w:rsid w:val="003F7E1B"/>
    <w:rsid w:val="00402E7E"/>
    <w:rsid w:val="00416222"/>
    <w:rsid w:val="004236C3"/>
    <w:rsid w:val="00424F9F"/>
    <w:rsid w:val="004331C7"/>
    <w:rsid w:val="00435446"/>
    <w:rsid w:val="00466C22"/>
    <w:rsid w:val="00476525"/>
    <w:rsid w:val="00484520"/>
    <w:rsid w:val="004967E3"/>
    <w:rsid w:val="004D2689"/>
    <w:rsid w:val="004D5988"/>
    <w:rsid w:val="004E32C5"/>
    <w:rsid w:val="004F4532"/>
    <w:rsid w:val="00506542"/>
    <w:rsid w:val="00512149"/>
    <w:rsid w:val="00541CA9"/>
    <w:rsid w:val="00554CF7"/>
    <w:rsid w:val="0058206D"/>
    <w:rsid w:val="00591AB5"/>
    <w:rsid w:val="00596CB2"/>
    <w:rsid w:val="005A0D59"/>
    <w:rsid w:val="005B71D6"/>
    <w:rsid w:val="005C0672"/>
    <w:rsid w:val="005C4DDC"/>
    <w:rsid w:val="005C76DA"/>
    <w:rsid w:val="005D2056"/>
    <w:rsid w:val="0060208A"/>
    <w:rsid w:val="00604251"/>
    <w:rsid w:val="00604C0D"/>
    <w:rsid w:val="00614231"/>
    <w:rsid w:val="00614B02"/>
    <w:rsid w:val="006150B0"/>
    <w:rsid w:val="00617412"/>
    <w:rsid w:val="00624148"/>
    <w:rsid w:val="00635577"/>
    <w:rsid w:val="00641AA6"/>
    <w:rsid w:val="00645443"/>
    <w:rsid w:val="00655F6F"/>
    <w:rsid w:val="00662658"/>
    <w:rsid w:val="00666A29"/>
    <w:rsid w:val="00684306"/>
    <w:rsid w:val="00684E5B"/>
    <w:rsid w:val="006A7A88"/>
    <w:rsid w:val="006B1106"/>
    <w:rsid w:val="006E60C0"/>
    <w:rsid w:val="006F3AAD"/>
    <w:rsid w:val="006F3F7A"/>
    <w:rsid w:val="00703F95"/>
    <w:rsid w:val="007173EB"/>
    <w:rsid w:val="00717E4F"/>
    <w:rsid w:val="00751BE8"/>
    <w:rsid w:val="0076086D"/>
    <w:rsid w:val="00761BEE"/>
    <w:rsid w:val="007638A6"/>
    <w:rsid w:val="00772E3C"/>
    <w:rsid w:val="00774146"/>
    <w:rsid w:val="00781571"/>
    <w:rsid w:val="0078288E"/>
    <w:rsid w:val="00786D8E"/>
    <w:rsid w:val="00797F60"/>
    <w:rsid w:val="007A13A7"/>
    <w:rsid w:val="007B3F2B"/>
    <w:rsid w:val="007B507E"/>
    <w:rsid w:val="007C0BE4"/>
    <w:rsid w:val="007C7DB4"/>
    <w:rsid w:val="007E0243"/>
    <w:rsid w:val="007F3595"/>
    <w:rsid w:val="00832341"/>
    <w:rsid w:val="008361F1"/>
    <w:rsid w:val="0083758C"/>
    <w:rsid w:val="00854EF8"/>
    <w:rsid w:val="00863972"/>
    <w:rsid w:val="0087187F"/>
    <w:rsid w:val="0087418B"/>
    <w:rsid w:val="0087444D"/>
    <w:rsid w:val="008746A9"/>
    <w:rsid w:val="008762C1"/>
    <w:rsid w:val="00876655"/>
    <w:rsid w:val="00883FFD"/>
    <w:rsid w:val="00895650"/>
    <w:rsid w:val="008A5E6F"/>
    <w:rsid w:val="008A72F2"/>
    <w:rsid w:val="008B70AA"/>
    <w:rsid w:val="008E1349"/>
    <w:rsid w:val="00900CCA"/>
    <w:rsid w:val="00907EA5"/>
    <w:rsid w:val="00931E07"/>
    <w:rsid w:val="009579FE"/>
    <w:rsid w:val="00963ED8"/>
    <w:rsid w:val="00965A4A"/>
    <w:rsid w:val="00967B20"/>
    <w:rsid w:val="009700CD"/>
    <w:rsid w:val="009705E3"/>
    <w:rsid w:val="00980340"/>
    <w:rsid w:val="00980E50"/>
    <w:rsid w:val="00981109"/>
    <w:rsid w:val="009A3BF4"/>
    <w:rsid w:val="009B0235"/>
    <w:rsid w:val="009B07AA"/>
    <w:rsid w:val="009E4753"/>
    <w:rsid w:val="009F6523"/>
    <w:rsid w:val="00A01D10"/>
    <w:rsid w:val="00A12843"/>
    <w:rsid w:val="00A134ED"/>
    <w:rsid w:val="00A52A1E"/>
    <w:rsid w:val="00A64077"/>
    <w:rsid w:val="00A779AA"/>
    <w:rsid w:val="00A8228B"/>
    <w:rsid w:val="00A84345"/>
    <w:rsid w:val="00A84617"/>
    <w:rsid w:val="00AA4813"/>
    <w:rsid w:val="00AB173A"/>
    <w:rsid w:val="00AB3E35"/>
    <w:rsid w:val="00AD7692"/>
    <w:rsid w:val="00AE6606"/>
    <w:rsid w:val="00B00838"/>
    <w:rsid w:val="00B04252"/>
    <w:rsid w:val="00B14CA7"/>
    <w:rsid w:val="00B211DA"/>
    <w:rsid w:val="00B24239"/>
    <w:rsid w:val="00B36756"/>
    <w:rsid w:val="00B36EFD"/>
    <w:rsid w:val="00B50460"/>
    <w:rsid w:val="00B51AD7"/>
    <w:rsid w:val="00B70CD4"/>
    <w:rsid w:val="00B7207F"/>
    <w:rsid w:val="00BA0267"/>
    <w:rsid w:val="00BB7C91"/>
    <w:rsid w:val="00BC79AB"/>
    <w:rsid w:val="00C021A3"/>
    <w:rsid w:val="00C04B20"/>
    <w:rsid w:val="00C139A1"/>
    <w:rsid w:val="00C145EB"/>
    <w:rsid w:val="00C1489F"/>
    <w:rsid w:val="00C27500"/>
    <w:rsid w:val="00C27F46"/>
    <w:rsid w:val="00C3323A"/>
    <w:rsid w:val="00C34541"/>
    <w:rsid w:val="00C41E6E"/>
    <w:rsid w:val="00C50628"/>
    <w:rsid w:val="00C54681"/>
    <w:rsid w:val="00C7447B"/>
    <w:rsid w:val="00C80A2B"/>
    <w:rsid w:val="00C86781"/>
    <w:rsid w:val="00C9008F"/>
    <w:rsid w:val="00CA4D76"/>
    <w:rsid w:val="00CA7212"/>
    <w:rsid w:val="00CC0901"/>
    <w:rsid w:val="00CC1D12"/>
    <w:rsid w:val="00CC3F73"/>
    <w:rsid w:val="00CD1FD4"/>
    <w:rsid w:val="00CE0977"/>
    <w:rsid w:val="00CE41FE"/>
    <w:rsid w:val="00CE550E"/>
    <w:rsid w:val="00CE7473"/>
    <w:rsid w:val="00CF0696"/>
    <w:rsid w:val="00D21A91"/>
    <w:rsid w:val="00D232C6"/>
    <w:rsid w:val="00D350A6"/>
    <w:rsid w:val="00D41A76"/>
    <w:rsid w:val="00D50889"/>
    <w:rsid w:val="00D53FC4"/>
    <w:rsid w:val="00D72839"/>
    <w:rsid w:val="00D770D1"/>
    <w:rsid w:val="00D835AB"/>
    <w:rsid w:val="00D97972"/>
    <w:rsid w:val="00DA27DB"/>
    <w:rsid w:val="00DB2F41"/>
    <w:rsid w:val="00DE7DDC"/>
    <w:rsid w:val="00DF4CF8"/>
    <w:rsid w:val="00DF6FE1"/>
    <w:rsid w:val="00E04142"/>
    <w:rsid w:val="00E051B1"/>
    <w:rsid w:val="00E1226C"/>
    <w:rsid w:val="00E17300"/>
    <w:rsid w:val="00E207BB"/>
    <w:rsid w:val="00E2285A"/>
    <w:rsid w:val="00E248ED"/>
    <w:rsid w:val="00E33EF8"/>
    <w:rsid w:val="00E537F3"/>
    <w:rsid w:val="00E5498A"/>
    <w:rsid w:val="00E549C6"/>
    <w:rsid w:val="00E60A93"/>
    <w:rsid w:val="00E870AB"/>
    <w:rsid w:val="00EA2A91"/>
    <w:rsid w:val="00EA5A86"/>
    <w:rsid w:val="00EC2797"/>
    <w:rsid w:val="00EC382F"/>
    <w:rsid w:val="00ED22EE"/>
    <w:rsid w:val="00EE142C"/>
    <w:rsid w:val="00EE18E1"/>
    <w:rsid w:val="00F1200F"/>
    <w:rsid w:val="00F20AFB"/>
    <w:rsid w:val="00F235F5"/>
    <w:rsid w:val="00F27EBB"/>
    <w:rsid w:val="00F54721"/>
    <w:rsid w:val="00F5651D"/>
    <w:rsid w:val="00F7166F"/>
    <w:rsid w:val="00F80633"/>
    <w:rsid w:val="00F8627C"/>
    <w:rsid w:val="00F9136A"/>
    <w:rsid w:val="00F925B9"/>
    <w:rsid w:val="00F9320F"/>
    <w:rsid w:val="00F95105"/>
    <w:rsid w:val="00FA0E43"/>
    <w:rsid w:val="00FB143A"/>
    <w:rsid w:val="00FB6347"/>
    <w:rsid w:val="00FC73BE"/>
    <w:rsid w:val="00FE2CAA"/>
    <w:rsid w:val="00FE3100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2C5F37"/>
  <w15:chartTrackingRefBased/>
  <w15:docId w15:val="{F22CF615-E145-4BD7-8CB0-0375592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55"/>
    <w:pPr>
      <w:spacing w:before="40" w:after="40"/>
    </w:pPr>
    <w:rPr>
      <w:color w:val="44546A" w:themeColor="text2"/>
      <w:szCs w:val="21"/>
    </w:rPr>
  </w:style>
  <w:style w:type="paragraph" w:styleId="Heading1">
    <w:name w:val="heading 1"/>
    <w:basedOn w:val="Normal"/>
    <w:next w:val="Normal"/>
    <w:uiPriority w:val="9"/>
    <w:qFormat/>
    <w:rsid w:val="00876655"/>
    <w:pPr>
      <w:spacing w:before="600" w:after="12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  <w:sz w:val="24"/>
      <w:szCs w:val="24"/>
    </w:rPr>
  </w:style>
  <w:style w:type="paragraph" w:styleId="Heading2">
    <w:name w:val="heading 2"/>
    <w:basedOn w:val="Normal"/>
    <w:next w:val="Normal"/>
    <w:uiPriority w:val="9"/>
    <w:rsid w:val="00876655"/>
    <w:pPr>
      <w:outlineLvl w:val="1"/>
    </w:pPr>
    <w:rPr>
      <w:rFonts w:asciiTheme="majorHAnsi" w:eastAsiaTheme="majorEastAsia" w:hAnsiTheme="majorHAnsi" w:cstheme="majorBidi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624148"/>
    <w:pPr>
      <w:keepNext/>
      <w:keepLines/>
      <w:spacing w:after="0"/>
      <w:outlineLvl w:val="2"/>
    </w:pPr>
    <w:rPr>
      <w:rFonts w:eastAsiaTheme="majorEastAsia" w:cstheme="majorBidi"/>
      <w:color w:val="2F211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30211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2F21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2F21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BackgroundPlaceholder">
    <w:name w:val="Background Placeholder"/>
    <w:basedOn w:val="Normal"/>
    <w:next w:val="Normal"/>
    <w:semiHidden/>
    <w:qFormat/>
    <w:rsid w:val="00E33EF8"/>
    <w:pPr>
      <w:spacing w:before="0" w:after="600"/>
    </w:pPr>
    <w:rPr>
      <w:sz w:val="1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5A86"/>
    <w:rPr>
      <w:rFonts w:asciiTheme="majorHAnsi" w:hAnsiTheme="majorHAnsi"/>
      <w:color w:val="44546A" w:themeColor="text2"/>
      <w:szCs w:val="21"/>
    </w:rPr>
  </w:style>
  <w:style w:type="paragraph" w:styleId="Title">
    <w:name w:val="Title"/>
    <w:basedOn w:val="Normal"/>
    <w:uiPriority w:val="1"/>
    <w:qFormat/>
    <w:rsid w:val="00876655"/>
    <w:pPr>
      <w:spacing w:before="0" w:after="160"/>
    </w:pPr>
    <w:rPr>
      <w:rFonts w:asciiTheme="majorHAnsi" w:eastAsiaTheme="majorEastAsia" w:hAnsiTheme="majorHAnsi" w:cs="Times New Roman (Headings CS)"/>
      <w:b/>
      <w:bCs/>
      <w:caps/>
      <w:color w:val="000000" w:themeColor="text1"/>
      <w:spacing w:val="40"/>
      <w:sz w:val="60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83758C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876655"/>
    <w:pPr>
      <w:spacing w:after="360"/>
    </w:pPr>
    <w:rPr>
      <w:rFonts w:asciiTheme="majorHAnsi" w:eastAsiaTheme="majorEastAsia" w:hAnsiTheme="majorHAnsi" w:cs="Times New Roman (Headings CS)"/>
      <w:caps/>
      <w:color w:val="000000" w:themeColor="text1"/>
      <w:spacing w:val="4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302119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A86"/>
    <w:rPr>
      <w:rFonts w:asciiTheme="majorHAnsi" w:hAnsiTheme="majorHAnsi"/>
      <w:color w:val="44546A" w:themeColor="text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302119" w:themeColor="accent1" w:themeShade="80" w:shadow="1"/>
        <w:left w:val="single" w:sz="2" w:space="10" w:color="302119" w:themeColor="accent1" w:themeShade="80" w:shadow="1"/>
        <w:bottom w:val="single" w:sz="2" w:space="10" w:color="302119" w:themeColor="accent1" w:themeShade="80" w:shadow="1"/>
        <w:right w:val="single" w:sz="2" w:space="10" w:color="302119" w:themeColor="accent1" w:themeShade="80" w:shadow="1"/>
      </w:pBdr>
      <w:ind w:left="1152" w:right="1152"/>
    </w:pPr>
    <w:rPr>
      <w:i/>
      <w:iCs/>
      <w:color w:val="30211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link w:val="DateChar"/>
    <w:uiPriority w:val="3"/>
    <w:semiHidden/>
    <w:rsid w:val="00774146"/>
    <w:pPr>
      <w:pBdr>
        <w:top w:val="single" w:sz="4" w:space="1" w:color="44546A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semiHidden/>
    <w:rsid w:val="00A84617"/>
    <w:rPr>
      <w:rFonts w:asciiTheme="majorHAnsi" w:hAnsiTheme="majorHAnsi"/>
      <w:color w:val="44546A" w:themeColor="text2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2F2119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2F2119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302119" w:themeColor="accent1" w:themeShade="80"/>
        <w:bottom w:val="single" w:sz="4" w:space="10" w:color="302119" w:themeColor="accent1" w:themeShade="80"/>
      </w:pBdr>
      <w:spacing w:before="360" w:after="360"/>
      <w:jc w:val="center"/>
    </w:pPr>
    <w:rPr>
      <w:i/>
      <w:iCs/>
      <w:color w:val="30211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302119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30211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00331E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00663D" w:themeColor="accent3"/>
        <w:bottom w:val="single" w:sz="24" w:space="0" w:color="00663D" w:themeColor="accent3"/>
        <w:insideH w:val="single" w:sz="8" w:space="0" w:color="BFB6AB" w:themeColor="accent2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17"/>
    <w:rPr>
      <w:rFonts w:asciiTheme="majorHAnsi" w:eastAsiaTheme="majorEastAsia" w:hAnsiTheme="majorHAnsi" w:cstheme="majorBidi"/>
      <w:color w:val="2F2119" w:themeColor="accent1" w:themeShade="7F"/>
      <w:sz w:val="24"/>
      <w:szCs w:val="24"/>
    </w:rPr>
  </w:style>
  <w:style w:type="paragraph" w:customStyle="1" w:styleId="PageNumbers">
    <w:name w:val="Page Numbers"/>
    <w:basedOn w:val="Normal"/>
    <w:uiPriority w:val="12"/>
    <w:semiHidden/>
    <w:qFormat/>
    <w:rsid w:val="00C9008F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therton\AppData\Roaming\Microsoft\Templates\Classic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7B5E77A51741C0B245FD0D16783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C55B6-955D-4854-ADBC-C6E7699EDCBA}"/>
      </w:docPartPr>
      <w:docPartBody>
        <w:p w:rsidR="00BF3D13" w:rsidRDefault="00BF3D13">
          <w:pPr>
            <w:pStyle w:val="D87B5E77A51741C0B245FD0D167837BF"/>
          </w:pPr>
          <w:r w:rsidRPr="00797F60">
            <w:t>meeting Minutes</w:t>
          </w:r>
        </w:p>
      </w:docPartBody>
    </w:docPart>
    <w:docPart>
      <w:docPartPr>
        <w:name w:val="0A57249A72BF49CE993C3A3503ABE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E386A-4085-45A7-8152-248EB6FE3B72}"/>
      </w:docPartPr>
      <w:docPartBody>
        <w:p w:rsidR="00BF3D13" w:rsidRDefault="00BF3D13">
          <w:pPr>
            <w:pStyle w:val="0A57249A72BF49CE993C3A3503ABE506"/>
          </w:pPr>
          <w:r w:rsidRPr="00876655">
            <w:t>Date:</w:t>
          </w:r>
        </w:p>
      </w:docPartBody>
    </w:docPart>
    <w:docPart>
      <w:docPartPr>
        <w:name w:val="B153C48EB38849C7B1E7DDBE78527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58D9C-6471-418A-AACE-646A372CB99E}"/>
      </w:docPartPr>
      <w:docPartBody>
        <w:p w:rsidR="00BF3D13" w:rsidRDefault="00BF3D13">
          <w:pPr>
            <w:pStyle w:val="B153C48EB38849C7B1E7DDBE78527073"/>
          </w:pPr>
          <w:r w:rsidRPr="00876655">
            <w:t xml:space="preserve">Time: </w:t>
          </w:r>
        </w:p>
      </w:docPartBody>
    </w:docPart>
    <w:docPart>
      <w:docPartPr>
        <w:name w:val="FF99ADB97B174718ACAE770F7C15B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3C606-EB18-421E-B3F3-3E1D4BEFFF8A}"/>
      </w:docPartPr>
      <w:docPartBody>
        <w:p w:rsidR="00BF3D13" w:rsidRDefault="00BF3D13">
          <w:pPr>
            <w:pStyle w:val="FF99ADB97B174718ACAE770F7C15B543"/>
          </w:pPr>
          <w:r w:rsidRPr="00C021A3">
            <w:t>Meeting called to order by</w:t>
          </w:r>
          <w:r>
            <w:t>:</w:t>
          </w:r>
        </w:p>
      </w:docPartBody>
    </w:docPart>
    <w:docPart>
      <w:docPartPr>
        <w:name w:val="4A5D83B86A9E4881A162A12B5FB0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5DD0D-BB5C-4C57-9DB0-E675FBADF953}"/>
      </w:docPartPr>
      <w:docPartBody>
        <w:p w:rsidR="00BF3D13" w:rsidRDefault="00BF3D13">
          <w:pPr>
            <w:pStyle w:val="4A5D83B86A9E4881A162A12B5FB0DB43"/>
          </w:pPr>
          <w:r>
            <w:t>In attendance</w:t>
          </w:r>
        </w:p>
      </w:docPartBody>
    </w:docPart>
    <w:docPart>
      <w:docPartPr>
        <w:name w:val="69464F2CC14542FD87B2EA3FEE690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43B6E-9E2A-4816-B36C-4EA79FED8000}"/>
      </w:docPartPr>
      <w:docPartBody>
        <w:p w:rsidR="00BF3D13" w:rsidRDefault="00BF3D13">
          <w:pPr>
            <w:pStyle w:val="69464F2CC14542FD87B2EA3FEE690C90"/>
          </w:pPr>
          <w:r>
            <w:t xml:space="preserve">Approval of </w:t>
          </w:r>
          <w:r w:rsidRPr="00D50889">
            <w:t>minutes</w:t>
          </w:r>
        </w:p>
      </w:docPartBody>
    </w:docPart>
    <w:docPart>
      <w:docPartPr>
        <w:name w:val="18AC4693A3C94A7DAA09534C221F8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9D74-66FF-47F5-93F3-6D4669AC04CF}"/>
      </w:docPartPr>
      <w:docPartBody>
        <w:p w:rsidR="00BF3D13" w:rsidRDefault="00BF3D13">
          <w:pPr>
            <w:pStyle w:val="18AC4693A3C94A7DAA09534C221F8164"/>
          </w:pPr>
          <w:r>
            <w:t>Next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B7D76"/>
    <w:multiLevelType w:val="hybridMultilevel"/>
    <w:tmpl w:val="8362B640"/>
    <w:lvl w:ilvl="0" w:tplc="C75EF12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803393">
    <w:abstractNumId w:val="1"/>
  </w:num>
  <w:num w:numId="2" w16cid:durableId="5782689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9B"/>
    <w:rsid w:val="00336E47"/>
    <w:rsid w:val="00365750"/>
    <w:rsid w:val="004B379B"/>
    <w:rsid w:val="007C1954"/>
    <w:rsid w:val="00BF3D13"/>
    <w:rsid w:val="00CC0901"/>
    <w:rsid w:val="00F150BC"/>
    <w:rsid w:val="00F54721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7B5E77A51741C0B245FD0D167837BF">
    <w:name w:val="D87B5E77A51741C0B245FD0D167837BF"/>
  </w:style>
  <w:style w:type="paragraph" w:customStyle="1" w:styleId="0A57249A72BF49CE993C3A3503ABE506">
    <w:name w:val="0A57249A72BF49CE993C3A3503ABE506"/>
  </w:style>
  <w:style w:type="paragraph" w:customStyle="1" w:styleId="B153C48EB38849C7B1E7DDBE78527073">
    <w:name w:val="B153C48EB38849C7B1E7DDBE78527073"/>
  </w:style>
  <w:style w:type="paragraph" w:customStyle="1" w:styleId="FF99ADB97B174718ACAE770F7C15B543">
    <w:name w:val="FF99ADB97B174718ACAE770F7C15B543"/>
  </w:style>
  <w:style w:type="paragraph" w:customStyle="1" w:styleId="4A5D83B86A9E4881A162A12B5FB0DB43">
    <w:name w:val="4A5D83B86A9E4881A162A12B5FB0DB43"/>
  </w:style>
  <w:style w:type="paragraph" w:customStyle="1" w:styleId="69464F2CC14542FD87B2EA3FEE690C90">
    <w:name w:val="69464F2CC14542FD87B2EA3FEE690C90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20" w:after="120" w:line="240" w:lineRule="exact"/>
      <w:ind w:left="360"/>
      <w:contextualSpacing/>
    </w:pPr>
    <w:rPr>
      <w:color w:val="0E2841" w:themeColor="text2"/>
      <w:kern w:val="0"/>
      <w:sz w:val="22"/>
      <w:szCs w:val="21"/>
      <w:lang w:eastAsia="ja-JP"/>
      <w14:ligatures w14:val="none"/>
    </w:rPr>
  </w:style>
  <w:style w:type="paragraph" w:customStyle="1" w:styleId="18AC4693A3C94A7DAA09534C221F8164">
    <w:name w:val="18AC4693A3C94A7DAA09534C221F81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3DFD6F9-5CD7-4550-8D85-2614CDE72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C69A4-DCA6-4A12-8500-1AC62584B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9BCE19-D873-48E7-8AA1-A7C6AF3092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minutes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Atherton, Renee (DPH)</dc:creator>
  <cp:lastModifiedBy>Harrison, Deborah (EHS)</cp:lastModifiedBy>
  <cp:revision>2</cp:revision>
  <dcterms:created xsi:type="dcterms:W3CDTF">2026-07-31T17:53:00Z</dcterms:created>
  <dcterms:modified xsi:type="dcterms:W3CDTF">2026-07-31T17:53:00Z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