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AA696" w14:textId="0CABF206" w:rsidR="001728E0" w:rsidRDefault="00552E23" w:rsidP="001728E0">
      <w:pPr>
        <w:pStyle w:val="Heading1"/>
      </w:pPr>
      <w:bookmarkStart w:id="0" w:name="_GoBack"/>
      <w:bookmarkEnd w:id="0"/>
      <w:r>
        <w:rPr>
          <w:noProof/>
        </w:rPr>
        <w:drawing>
          <wp:anchor distT="0" distB="0" distL="114300" distR="114300" simplePos="0" relativeHeight="252005376" behindDoc="1" locked="0" layoutInCell="1" allowOverlap="1" wp14:anchorId="5135EEF0" wp14:editId="60EC3AC9">
            <wp:simplePos x="0" y="0"/>
            <wp:positionH relativeFrom="column">
              <wp:posOffset>-838200</wp:posOffset>
            </wp:positionH>
            <wp:positionV relativeFrom="paragraph">
              <wp:posOffset>-640080</wp:posOffset>
            </wp:positionV>
            <wp:extent cx="7135887" cy="9307968"/>
            <wp:effectExtent l="0" t="0" r="8255" b="7620"/>
            <wp:wrapNone/>
            <wp:docPr id="12" name="Picture 12" descr="Background image, including woman typing on keyboard and the &#10;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rkCover.png"/>
                    <pic:cNvPicPr/>
                  </pic:nvPicPr>
                  <pic:blipFill rotWithShape="1">
                    <a:blip r:embed="rId9">
                      <a:extLst>
                        <a:ext uri="{28A0092B-C50C-407E-A947-70E740481C1C}">
                          <a14:useLocalDpi xmlns:a14="http://schemas.microsoft.com/office/drawing/2010/main" val="0"/>
                        </a:ext>
                      </a:extLst>
                    </a:blip>
                    <a:srcRect l="4005" t="3919" r="3894" b="3213"/>
                    <a:stretch/>
                  </pic:blipFill>
                  <pic:spPr bwMode="auto">
                    <a:xfrm>
                      <a:off x="0" y="0"/>
                      <a:ext cx="7135887" cy="9307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298" w:rsidRPr="00AB1298">
        <w:rPr>
          <w:noProof/>
        </w:rPr>
        <mc:AlternateContent>
          <mc:Choice Requires="wps">
            <w:drawing>
              <wp:anchor distT="0" distB="0" distL="114300" distR="114300" simplePos="0" relativeHeight="251636736" behindDoc="0" locked="0" layoutInCell="1" allowOverlap="1" wp14:anchorId="3022429C" wp14:editId="52770D9B">
                <wp:simplePos x="0" y="0"/>
                <wp:positionH relativeFrom="column">
                  <wp:posOffset>-228600</wp:posOffset>
                </wp:positionH>
                <wp:positionV relativeFrom="paragraph">
                  <wp:posOffset>4457700</wp:posOffset>
                </wp:positionV>
                <wp:extent cx="5720080" cy="3069452"/>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069452"/>
                        </a:xfrm>
                        <a:prstGeom prst="rect">
                          <a:avLst/>
                        </a:prstGeom>
                        <a:noFill/>
                        <a:ln w="9525">
                          <a:noFill/>
                          <a:miter lim="800000"/>
                          <a:headEnd/>
                          <a:tailEnd/>
                        </a:ln>
                      </wps:spPr>
                      <wps:txbx>
                        <w:txbxContent>
                          <w:p w14:paraId="347432CA" w14:textId="23B8C2E1" w:rsidR="00BB692B" w:rsidRDefault="00BB692B" w:rsidP="003E4B9A">
                            <w:pPr>
                              <w:jc w:val="center"/>
                              <w:rPr>
                                <w:rFonts w:asciiTheme="majorHAnsi" w:hAnsiTheme="majorHAnsi"/>
                                <w:b/>
                                <w:sz w:val="44"/>
                                <w:szCs w:val="40"/>
                              </w:rPr>
                            </w:pPr>
                            <w:r w:rsidRPr="008131CE">
                              <w:rPr>
                                <w:rFonts w:asciiTheme="majorHAnsi" w:hAnsiTheme="majorHAnsi"/>
                                <w:b/>
                                <w:sz w:val="44"/>
                                <w:szCs w:val="40"/>
                              </w:rPr>
                              <w:t>Quick Start Guide</w:t>
                            </w:r>
                            <w:r w:rsidR="0068644F">
                              <w:rPr>
                                <w:rFonts w:asciiTheme="majorHAnsi" w:hAnsiTheme="majorHAnsi"/>
                                <w:b/>
                                <w:sz w:val="44"/>
                                <w:szCs w:val="40"/>
                              </w:rPr>
                              <w:t xml:space="preserve"> </w:t>
                            </w:r>
                            <w:r w:rsidR="00552E23">
                              <w:rPr>
                                <w:rFonts w:asciiTheme="majorHAnsi" w:hAnsiTheme="majorHAnsi"/>
                                <w:b/>
                                <w:sz w:val="44"/>
                                <w:szCs w:val="40"/>
                              </w:rPr>
                              <w:t xml:space="preserve">for </w:t>
                            </w:r>
                          </w:p>
                          <w:p w14:paraId="68CD48C5" w14:textId="7D5AF62B" w:rsidR="00BB692B" w:rsidRPr="008131CE" w:rsidRDefault="00BB692B" w:rsidP="003E4B9A">
                            <w:pPr>
                              <w:jc w:val="center"/>
                              <w:rPr>
                                <w:rFonts w:asciiTheme="majorHAnsi" w:hAnsiTheme="majorHAnsi"/>
                                <w:b/>
                                <w:sz w:val="44"/>
                                <w:szCs w:val="40"/>
                              </w:rPr>
                            </w:pPr>
                            <w:r>
                              <w:rPr>
                                <w:rFonts w:asciiTheme="majorHAnsi" w:hAnsiTheme="majorHAnsi"/>
                                <w:b/>
                                <w:sz w:val="44"/>
                                <w:szCs w:val="40"/>
                              </w:rPr>
                              <w:t>City and Town Clerks</w:t>
                            </w:r>
                            <w:r w:rsidR="00552E23">
                              <w:rPr>
                                <w:rFonts w:asciiTheme="majorHAnsi" w:hAnsiTheme="majorHAnsi"/>
                                <w:b/>
                                <w:sz w:val="44"/>
                                <w:szCs w:val="40"/>
                              </w:rPr>
                              <w:t>:</w:t>
                            </w:r>
                            <w:r w:rsidR="00552E23" w:rsidRPr="00552E23">
                              <w:rPr>
                                <w:rFonts w:asciiTheme="majorHAnsi" w:hAnsiTheme="majorHAnsi"/>
                                <w:b/>
                                <w:sz w:val="44"/>
                                <w:szCs w:val="40"/>
                              </w:rPr>
                              <w:t xml:space="preserve"> </w:t>
                            </w:r>
                            <w:r w:rsidR="00552E23">
                              <w:rPr>
                                <w:rFonts w:asciiTheme="majorHAnsi" w:hAnsiTheme="majorHAnsi"/>
                                <w:b/>
                                <w:sz w:val="44"/>
                                <w:szCs w:val="40"/>
                              </w:rPr>
                              <w:t>Registering Records</w:t>
                            </w:r>
                          </w:p>
                          <w:p w14:paraId="266DA228" w14:textId="77777777" w:rsidR="00BB692B" w:rsidRDefault="00BB692B" w:rsidP="00AB1298">
                            <w:pPr>
                              <w:jc w:val="center"/>
                              <w:rPr>
                                <w:rFonts w:asciiTheme="majorHAnsi" w:hAnsiTheme="majorHAnsi"/>
                                <w:sz w:val="48"/>
                                <w:szCs w:val="40"/>
                              </w:rPr>
                            </w:pPr>
                          </w:p>
                          <w:p w14:paraId="56F2A448" w14:textId="77777777" w:rsidR="00BB692B" w:rsidRPr="00D64206" w:rsidRDefault="00BB692B" w:rsidP="00AB1298">
                            <w:pPr>
                              <w:jc w:val="center"/>
                              <w:rPr>
                                <w:sz w:val="28"/>
                                <w:szCs w:val="40"/>
                              </w:rPr>
                            </w:pPr>
                            <w:r w:rsidRPr="00D64206">
                              <w:rPr>
                                <w:sz w:val="28"/>
                                <w:szCs w:val="40"/>
                              </w:rPr>
                              <w:t>Vitals Information Partnership (VIP)</w:t>
                            </w:r>
                          </w:p>
                          <w:p w14:paraId="3595507F" w14:textId="77777777" w:rsidR="00BB692B" w:rsidRPr="001F2630" w:rsidRDefault="00BB692B" w:rsidP="00AB1298">
                            <w:pPr>
                              <w:jc w:val="center"/>
                              <w:rPr>
                                <w:b/>
                                <w:sz w:val="36"/>
                                <w:szCs w:val="40"/>
                              </w:rPr>
                            </w:pPr>
                            <w:r w:rsidRPr="001F2630">
                              <w:rPr>
                                <w:b/>
                                <w:sz w:val="36"/>
                                <w:szCs w:val="40"/>
                              </w:rPr>
                              <w:t>Electronic Death Registration System (EDRS)</w:t>
                            </w:r>
                          </w:p>
                          <w:p w14:paraId="3C3DF905" w14:textId="73D8D205" w:rsidR="00BB692B" w:rsidRPr="00D64206" w:rsidRDefault="0088131F" w:rsidP="00AB1298">
                            <w:pPr>
                              <w:jc w:val="center"/>
                              <w:rPr>
                                <w:sz w:val="18"/>
                                <w:szCs w:val="40"/>
                              </w:rPr>
                            </w:pPr>
                            <w:r>
                              <w:rPr>
                                <w:sz w:val="18"/>
                                <w:szCs w:val="40"/>
                              </w:rPr>
                              <w:t>Revision July 17</w:t>
                            </w:r>
                            <w:r w:rsidR="0068644F">
                              <w:rPr>
                                <w:sz w:val="18"/>
                                <w:szCs w:val="40"/>
                              </w:rPr>
                              <w:t>,</w:t>
                            </w:r>
                            <w:r w:rsidR="00BB692B" w:rsidRPr="00D64206">
                              <w:rPr>
                                <w:sz w:val="18"/>
                                <w:szCs w:val="40"/>
                              </w:rPr>
                              <w:t xml:space="preserve">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351pt;width:450.4pt;height:24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" filled="f" stroked="f">
                <v:textbox>
                  <w:txbxContent>
                    <w:p w14:paraId="347432CA" w14:textId="23B8C2E1" w:rsidR="00BB692B" w:rsidRDefault="00BB692B" w:rsidP="003E4B9A">
                      <w:pPr>
                        <w:jc w:val="center"/>
                        <w:rPr>
                          <w:rFonts w:asciiTheme="majorHAnsi" w:hAnsiTheme="majorHAnsi"/>
                          <w:b/>
                          <w:sz w:val="44"/>
                          <w:szCs w:val="40"/>
                        </w:rPr>
                      </w:pPr>
                      <w:r w:rsidRPr="008131CE">
                        <w:rPr>
                          <w:rFonts w:asciiTheme="majorHAnsi" w:hAnsiTheme="majorHAnsi"/>
                          <w:b/>
                          <w:sz w:val="44"/>
                          <w:szCs w:val="40"/>
                        </w:rPr>
                        <w:t>Quick Start Guide</w:t>
                      </w:r>
                      <w:r w:rsidR="0068644F">
                        <w:rPr>
                          <w:rFonts w:asciiTheme="majorHAnsi" w:hAnsiTheme="majorHAnsi"/>
                          <w:b/>
                          <w:sz w:val="44"/>
                          <w:szCs w:val="40"/>
                        </w:rPr>
                        <w:t xml:space="preserve"> </w:t>
                      </w:r>
                      <w:r w:rsidR="00552E23">
                        <w:rPr>
                          <w:rFonts w:asciiTheme="majorHAnsi" w:hAnsiTheme="majorHAnsi"/>
                          <w:b/>
                          <w:sz w:val="44"/>
                          <w:szCs w:val="40"/>
                        </w:rPr>
                        <w:t xml:space="preserve">for </w:t>
                      </w:r>
                    </w:p>
                    <w:p w14:paraId="68CD48C5" w14:textId="7D5AF62B" w:rsidR="00BB692B" w:rsidRPr="008131CE" w:rsidRDefault="00BB692B" w:rsidP="003E4B9A">
                      <w:pPr>
                        <w:jc w:val="center"/>
                        <w:rPr>
                          <w:rFonts w:asciiTheme="majorHAnsi" w:hAnsiTheme="majorHAnsi"/>
                          <w:b/>
                          <w:sz w:val="44"/>
                          <w:szCs w:val="40"/>
                        </w:rPr>
                      </w:pPr>
                      <w:r>
                        <w:rPr>
                          <w:rFonts w:asciiTheme="majorHAnsi" w:hAnsiTheme="majorHAnsi"/>
                          <w:b/>
                          <w:sz w:val="44"/>
                          <w:szCs w:val="40"/>
                        </w:rPr>
                        <w:t>City and Town Clerks</w:t>
                      </w:r>
                      <w:r w:rsidR="00552E23">
                        <w:rPr>
                          <w:rFonts w:asciiTheme="majorHAnsi" w:hAnsiTheme="majorHAnsi"/>
                          <w:b/>
                          <w:sz w:val="44"/>
                          <w:szCs w:val="40"/>
                        </w:rPr>
                        <w:t>:</w:t>
                      </w:r>
                      <w:r w:rsidR="00552E23" w:rsidRPr="00552E23">
                        <w:rPr>
                          <w:rFonts w:asciiTheme="majorHAnsi" w:hAnsiTheme="majorHAnsi"/>
                          <w:b/>
                          <w:sz w:val="44"/>
                          <w:szCs w:val="40"/>
                        </w:rPr>
                        <w:t xml:space="preserve"> </w:t>
                      </w:r>
                      <w:r w:rsidR="00552E23">
                        <w:rPr>
                          <w:rFonts w:asciiTheme="majorHAnsi" w:hAnsiTheme="majorHAnsi"/>
                          <w:b/>
                          <w:sz w:val="44"/>
                          <w:szCs w:val="40"/>
                        </w:rPr>
                        <w:t>Registering Records</w:t>
                      </w:r>
                    </w:p>
                    <w:p w14:paraId="266DA228" w14:textId="77777777" w:rsidR="00BB692B" w:rsidRDefault="00BB692B" w:rsidP="00AB1298">
                      <w:pPr>
                        <w:jc w:val="center"/>
                        <w:rPr>
                          <w:rFonts w:asciiTheme="majorHAnsi" w:hAnsiTheme="majorHAnsi"/>
                          <w:sz w:val="48"/>
                          <w:szCs w:val="40"/>
                        </w:rPr>
                      </w:pPr>
                    </w:p>
                    <w:p w14:paraId="56F2A448" w14:textId="77777777" w:rsidR="00BB692B" w:rsidRPr="00D64206" w:rsidRDefault="00BB692B" w:rsidP="00AB1298">
                      <w:pPr>
                        <w:jc w:val="center"/>
                        <w:rPr>
                          <w:sz w:val="28"/>
                          <w:szCs w:val="40"/>
                        </w:rPr>
                      </w:pPr>
                      <w:r w:rsidRPr="00D64206">
                        <w:rPr>
                          <w:sz w:val="28"/>
                          <w:szCs w:val="40"/>
                        </w:rPr>
                        <w:t>Vitals Information Partnership (VIP)</w:t>
                      </w:r>
                    </w:p>
                    <w:p w14:paraId="3595507F" w14:textId="77777777" w:rsidR="00BB692B" w:rsidRPr="001F2630" w:rsidRDefault="00BB692B" w:rsidP="00AB1298">
                      <w:pPr>
                        <w:jc w:val="center"/>
                        <w:rPr>
                          <w:b/>
                          <w:sz w:val="36"/>
                          <w:szCs w:val="40"/>
                        </w:rPr>
                      </w:pPr>
                      <w:r w:rsidRPr="001F2630">
                        <w:rPr>
                          <w:b/>
                          <w:sz w:val="36"/>
                          <w:szCs w:val="40"/>
                        </w:rPr>
                        <w:t>Electronic Death Registration System (EDRS)</w:t>
                      </w:r>
                    </w:p>
                    <w:p w14:paraId="3C3DF905" w14:textId="73D8D205" w:rsidR="00BB692B" w:rsidRPr="00D64206" w:rsidRDefault="0088131F" w:rsidP="00AB1298">
                      <w:pPr>
                        <w:jc w:val="center"/>
                        <w:rPr>
                          <w:sz w:val="18"/>
                          <w:szCs w:val="40"/>
                        </w:rPr>
                      </w:pPr>
                      <w:r>
                        <w:rPr>
                          <w:sz w:val="18"/>
                          <w:szCs w:val="40"/>
                        </w:rPr>
                        <w:t>Revision July 17</w:t>
                      </w:r>
                      <w:r w:rsidR="0068644F">
                        <w:rPr>
                          <w:sz w:val="18"/>
                          <w:szCs w:val="40"/>
                        </w:rPr>
                        <w:t>,</w:t>
                      </w:r>
                      <w:r w:rsidR="00BB692B" w:rsidRPr="00D64206">
                        <w:rPr>
                          <w:sz w:val="18"/>
                          <w:szCs w:val="40"/>
                        </w:rPr>
                        <w:t xml:space="preserve"> 2014</w:t>
                      </w:r>
                    </w:p>
                  </w:txbxContent>
                </v:textbox>
              </v:shape>
            </w:pict>
          </mc:Fallback>
        </mc:AlternateContent>
      </w:r>
      <w:r w:rsidR="00557524">
        <w:br w:type="page"/>
      </w:r>
      <w:r w:rsidR="001728E0">
        <w:lastRenderedPageBreak/>
        <w:t>Notes</w:t>
      </w:r>
      <w:r w:rsidR="001728E0" w:rsidRPr="00C937D0">
        <w:rPr>
          <w:noProof/>
          <w:sz w:val="36"/>
          <w:szCs w:val="36"/>
        </w:rPr>
        <mc:AlternateContent>
          <mc:Choice Requires="wps">
            <w:drawing>
              <wp:anchor distT="0" distB="0" distL="114300" distR="114300" simplePos="0" relativeHeight="251657216" behindDoc="1" locked="1" layoutInCell="1" allowOverlap="1" wp14:anchorId="4A4DB8F1" wp14:editId="22BCD66F">
                <wp:simplePos x="0" y="0"/>
                <wp:positionH relativeFrom="column">
                  <wp:posOffset>-2776855</wp:posOffset>
                </wp:positionH>
                <wp:positionV relativeFrom="page">
                  <wp:posOffset>3111500</wp:posOffset>
                </wp:positionV>
                <wp:extent cx="4834255" cy="4349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1662226504"/>
                            </w:sdtPr>
                            <w:sdtEndPr/>
                            <w:sdtContent>
                              <w:p w14:paraId="477DFDE3" w14:textId="77777777" w:rsidR="00BB692B" w:rsidRPr="00BD500D" w:rsidRDefault="00BB692B" w:rsidP="001728E0">
                                <w:pPr>
                                  <w:jc w:val="right"/>
                                  <w:rPr>
                                    <w:sz w:val="36"/>
                                    <w:szCs w:val="36"/>
                                  </w:rPr>
                                </w:pPr>
                                <w:r>
                                  <w:rPr>
                                    <w:sz w:val="36"/>
                                    <w:szCs w:val="36"/>
                                  </w:rPr>
                                  <w:t>Notes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8.65pt;margin-top:245pt;width:380.65pt;height:3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" filled="f" stroked="f">
                <v:textbox>
                  <w:txbxContent>
                    <w:sdt>
                      <w:sdtPr>
                        <w:rPr>
                          <w:sz w:val="36"/>
                          <w:szCs w:val="36"/>
                        </w:rPr>
                        <w:alias w:val="Subtitle Odd"/>
                        <w:tag w:val="Subtitle Odd"/>
                        <w:id w:val="-1662226504"/>
                      </w:sdtPr>
                      <w:sdtEndPr/>
                      <w:sdtContent>
                        <w:p w14:paraId="477DFDE3" w14:textId="77777777" w:rsidR="00BB692B" w:rsidRPr="00BD500D" w:rsidRDefault="00BB692B" w:rsidP="001728E0">
                          <w:pPr>
                            <w:jc w:val="right"/>
                            <w:rPr>
                              <w:sz w:val="36"/>
                              <w:szCs w:val="36"/>
                            </w:rPr>
                          </w:pPr>
                          <w:r>
                            <w:rPr>
                              <w:sz w:val="36"/>
                              <w:szCs w:val="36"/>
                            </w:rPr>
                            <w:t>Notes</w:t>
                          </w:r>
                        </w:p>
                      </w:sdtContent>
                    </w:sdt>
                  </w:txbxContent>
                </v:textbox>
                <w10:wrap anchory="page"/>
                <w10:anchorlock/>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DFDCB7" w:themeColor="background2"/>
        </w:tblBorders>
        <w:tblLook w:val="04A0" w:firstRow="1" w:lastRow="0" w:firstColumn="1" w:lastColumn="0" w:noHBand="0" w:noVBand="1"/>
        <w:tblDescription w:val="Table provides space for note taking"/>
      </w:tblPr>
      <w:tblGrid>
        <w:gridCol w:w="9108"/>
      </w:tblGrid>
      <w:tr w:rsidR="001728E0" w14:paraId="05F09F8F" w14:textId="77777777" w:rsidTr="00787427">
        <w:trPr>
          <w:trHeight w:val="454"/>
          <w:tblHeader/>
        </w:trPr>
        <w:tc>
          <w:tcPr>
            <w:tcW w:w="9140" w:type="dxa"/>
          </w:tcPr>
          <w:p w14:paraId="78F5BA15" w14:textId="77777777" w:rsidR="001728E0" w:rsidRPr="00EE56BB" w:rsidRDefault="001728E0" w:rsidP="000E2F02">
            <w:r w:rsidRPr="00EE56BB">
              <w:t xml:space="preserve">Use this page to make notes </w:t>
            </w:r>
            <w:r>
              <w:t>about</w:t>
            </w:r>
            <w:r w:rsidRPr="00EE56BB">
              <w:t xml:space="preserve"> your own workflows and processes, which may differ by facility and practice.</w:t>
            </w:r>
          </w:p>
        </w:tc>
      </w:tr>
      <w:tr w:rsidR="001728E0" w14:paraId="775CFF68" w14:textId="77777777" w:rsidTr="00CF7142">
        <w:trPr>
          <w:trHeight w:val="454"/>
        </w:trPr>
        <w:tc>
          <w:tcPr>
            <w:tcW w:w="9140" w:type="dxa"/>
          </w:tcPr>
          <w:p w14:paraId="7B25E206" w14:textId="77777777" w:rsidR="001728E0" w:rsidRDefault="001728E0" w:rsidP="00CF7142"/>
        </w:tc>
      </w:tr>
      <w:tr w:rsidR="001728E0" w14:paraId="50B2930E" w14:textId="77777777" w:rsidTr="00CF7142">
        <w:trPr>
          <w:trHeight w:val="454"/>
        </w:trPr>
        <w:tc>
          <w:tcPr>
            <w:tcW w:w="9140" w:type="dxa"/>
          </w:tcPr>
          <w:p w14:paraId="45BF231B" w14:textId="77777777" w:rsidR="001728E0" w:rsidRDefault="001728E0" w:rsidP="00CF7142"/>
        </w:tc>
      </w:tr>
      <w:tr w:rsidR="001728E0" w14:paraId="0A5D2735" w14:textId="77777777" w:rsidTr="00CF7142">
        <w:trPr>
          <w:trHeight w:val="454"/>
        </w:trPr>
        <w:tc>
          <w:tcPr>
            <w:tcW w:w="9140" w:type="dxa"/>
          </w:tcPr>
          <w:p w14:paraId="6DC06E87" w14:textId="77777777" w:rsidR="001728E0" w:rsidRDefault="001728E0" w:rsidP="00CF7142"/>
        </w:tc>
      </w:tr>
      <w:tr w:rsidR="001728E0" w14:paraId="06842CDD" w14:textId="77777777" w:rsidTr="00CF7142">
        <w:trPr>
          <w:trHeight w:val="454"/>
        </w:trPr>
        <w:tc>
          <w:tcPr>
            <w:tcW w:w="9140" w:type="dxa"/>
          </w:tcPr>
          <w:p w14:paraId="32B5E0F7" w14:textId="77777777" w:rsidR="001728E0" w:rsidRDefault="001728E0" w:rsidP="00CF7142"/>
        </w:tc>
      </w:tr>
      <w:tr w:rsidR="001728E0" w14:paraId="4FB570E3" w14:textId="77777777" w:rsidTr="00CF7142">
        <w:trPr>
          <w:trHeight w:val="454"/>
        </w:trPr>
        <w:tc>
          <w:tcPr>
            <w:tcW w:w="9140" w:type="dxa"/>
          </w:tcPr>
          <w:p w14:paraId="17B9D88E" w14:textId="77777777" w:rsidR="001728E0" w:rsidRDefault="001728E0" w:rsidP="00CF7142"/>
        </w:tc>
      </w:tr>
      <w:tr w:rsidR="001728E0" w14:paraId="0C34B59C" w14:textId="77777777" w:rsidTr="00CF7142">
        <w:trPr>
          <w:trHeight w:val="454"/>
        </w:trPr>
        <w:tc>
          <w:tcPr>
            <w:tcW w:w="9140" w:type="dxa"/>
          </w:tcPr>
          <w:p w14:paraId="7EB8A23B" w14:textId="77777777" w:rsidR="001728E0" w:rsidRDefault="001728E0" w:rsidP="00CF7142"/>
        </w:tc>
      </w:tr>
      <w:tr w:rsidR="001728E0" w14:paraId="5E8A490F" w14:textId="77777777" w:rsidTr="00CF7142">
        <w:trPr>
          <w:trHeight w:val="454"/>
        </w:trPr>
        <w:tc>
          <w:tcPr>
            <w:tcW w:w="9140" w:type="dxa"/>
          </w:tcPr>
          <w:p w14:paraId="5D27E508" w14:textId="77777777" w:rsidR="001728E0" w:rsidRDefault="001728E0" w:rsidP="00CF7142"/>
        </w:tc>
      </w:tr>
      <w:tr w:rsidR="001728E0" w14:paraId="77FE8053" w14:textId="77777777" w:rsidTr="00CF7142">
        <w:trPr>
          <w:trHeight w:val="454"/>
        </w:trPr>
        <w:tc>
          <w:tcPr>
            <w:tcW w:w="9140" w:type="dxa"/>
          </w:tcPr>
          <w:p w14:paraId="7A21A687" w14:textId="77777777" w:rsidR="001728E0" w:rsidRDefault="001728E0" w:rsidP="00CF7142"/>
        </w:tc>
      </w:tr>
      <w:tr w:rsidR="001728E0" w14:paraId="5647996C" w14:textId="77777777" w:rsidTr="00CF7142">
        <w:trPr>
          <w:trHeight w:val="454"/>
        </w:trPr>
        <w:tc>
          <w:tcPr>
            <w:tcW w:w="9140" w:type="dxa"/>
          </w:tcPr>
          <w:p w14:paraId="798DF6F2" w14:textId="77777777" w:rsidR="001728E0" w:rsidRDefault="001728E0" w:rsidP="00CF7142"/>
        </w:tc>
      </w:tr>
      <w:tr w:rsidR="001728E0" w14:paraId="093FE0FC" w14:textId="77777777" w:rsidTr="00CF7142">
        <w:trPr>
          <w:trHeight w:val="454"/>
        </w:trPr>
        <w:tc>
          <w:tcPr>
            <w:tcW w:w="9140" w:type="dxa"/>
          </w:tcPr>
          <w:p w14:paraId="13D5B9A6" w14:textId="77777777" w:rsidR="001728E0" w:rsidRDefault="001728E0" w:rsidP="00CF7142"/>
        </w:tc>
      </w:tr>
      <w:tr w:rsidR="001728E0" w14:paraId="08347498" w14:textId="77777777" w:rsidTr="00CF7142">
        <w:trPr>
          <w:trHeight w:val="454"/>
        </w:trPr>
        <w:tc>
          <w:tcPr>
            <w:tcW w:w="9140" w:type="dxa"/>
          </w:tcPr>
          <w:p w14:paraId="72A6E88E" w14:textId="77777777" w:rsidR="001728E0" w:rsidRDefault="001728E0" w:rsidP="00CF7142"/>
        </w:tc>
      </w:tr>
      <w:tr w:rsidR="001728E0" w14:paraId="711F6E29" w14:textId="77777777" w:rsidTr="00CF7142">
        <w:trPr>
          <w:trHeight w:val="454"/>
        </w:trPr>
        <w:tc>
          <w:tcPr>
            <w:tcW w:w="9140" w:type="dxa"/>
          </w:tcPr>
          <w:p w14:paraId="5F699900" w14:textId="77777777" w:rsidR="001728E0" w:rsidRDefault="001728E0" w:rsidP="00CF7142"/>
        </w:tc>
      </w:tr>
      <w:tr w:rsidR="001728E0" w14:paraId="614695BD" w14:textId="77777777" w:rsidTr="00CF7142">
        <w:trPr>
          <w:trHeight w:val="454"/>
        </w:trPr>
        <w:tc>
          <w:tcPr>
            <w:tcW w:w="9140" w:type="dxa"/>
          </w:tcPr>
          <w:p w14:paraId="5DD220F1" w14:textId="77777777" w:rsidR="001728E0" w:rsidRDefault="001728E0" w:rsidP="00CF7142"/>
        </w:tc>
      </w:tr>
      <w:tr w:rsidR="001728E0" w14:paraId="419524CC" w14:textId="77777777" w:rsidTr="00CF7142">
        <w:trPr>
          <w:trHeight w:val="454"/>
        </w:trPr>
        <w:tc>
          <w:tcPr>
            <w:tcW w:w="9140" w:type="dxa"/>
          </w:tcPr>
          <w:p w14:paraId="6BEB6BD8" w14:textId="77777777" w:rsidR="001728E0" w:rsidRDefault="001728E0" w:rsidP="00CF7142"/>
        </w:tc>
      </w:tr>
      <w:tr w:rsidR="001728E0" w14:paraId="5E8F8117" w14:textId="77777777" w:rsidTr="00CF7142">
        <w:trPr>
          <w:trHeight w:val="454"/>
        </w:trPr>
        <w:tc>
          <w:tcPr>
            <w:tcW w:w="9140" w:type="dxa"/>
          </w:tcPr>
          <w:p w14:paraId="11B16C2C" w14:textId="77777777" w:rsidR="001728E0" w:rsidRDefault="001728E0" w:rsidP="00CF7142"/>
        </w:tc>
      </w:tr>
      <w:tr w:rsidR="001728E0" w14:paraId="4D30DDD1" w14:textId="77777777" w:rsidTr="00CF7142">
        <w:trPr>
          <w:trHeight w:val="454"/>
        </w:trPr>
        <w:tc>
          <w:tcPr>
            <w:tcW w:w="9140" w:type="dxa"/>
          </w:tcPr>
          <w:p w14:paraId="42583688" w14:textId="77777777" w:rsidR="001728E0" w:rsidRDefault="001728E0" w:rsidP="00CF7142"/>
        </w:tc>
      </w:tr>
      <w:tr w:rsidR="001728E0" w14:paraId="195ADDAC" w14:textId="77777777" w:rsidTr="00CF7142">
        <w:trPr>
          <w:trHeight w:val="454"/>
        </w:trPr>
        <w:tc>
          <w:tcPr>
            <w:tcW w:w="9140" w:type="dxa"/>
          </w:tcPr>
          <w:p w14:paraId="66BA6FAB" w14:textId="77777777" w:rsidR="001728E0" w:rsidRDefault="001728E0" w:rsidP="00CF7142"/>
        </w:tc>
      </w:tr>
      <w:tr w:rsidR="001728E0" w14:paraId="105155A5" w14:textId="77777777" w:rsidTr="00CF7142">
        <w:trPr>
          <w:trHeight w:val="454"/>
        </w:trPr>
        <w:tc>
          <w:tcPr>
            <w:tcW w:w="9140" w:type="dxa"/>
          </w:tcPr>
          <w:p w14:paraId="4DF6CE33" w14:textId="77777777" w:rsidR="001728E0" w:rsidRDefault="001728E0" w:rsidP="00CF7142"/>
        </w:tc>
      </w:tr>
      <w:tr w:rsidR="001728E0" w14:paraId="4BC838D2" w14:textId="77777777" w:rsidTr="00CF7142">
        <w:trPr>
          <w:trHeight w:val="454"/>
        </w:trPr>
        <w:tc>
          <w:tcPr>
            <w:tcW w:w="9140" w:type="dxa"/>
          </w:tcPr>
          <w:p w14:paraId="1B4F49A0" w14:textId="77777777" w:rsidR="001728E0" w:rsidRDefault="001728E0" w:rsidP="00CF7142"/>
        </w:tc>
      </w:tr>
      <w:tr w:rsidR="001728E0" w14:paraId="271A4EB7" w14:textId="77777777" w:rsidTr="00CF7142">
        <w:trPr>
          <w:trHeight w:val="454"/>
        </w:trPr>
        <w:tc>
          <w:tcPr>
            <w:tcW w:w="9140" w:type="dxa"/>
          </w:tcPr>
          <w:p w14:paraId="5B38A4E2" w14:textId="77777777" w:rsidR="001728E0" w:rsidRDefault="001728E0" w:rsidP="00CF7142"/>
        </w:tc>
      </w:tr>
      <w:tr w:rsidR="001728E0" w14:paraId="4187680D" w14:textId="77777777" w:rsidTr="00CF7142">
        <w:trPr>
          <w:trHeight w:val="454"/>
        </w:trPr>
        <w:tc>
          <w:tcPr>
            <w:tcW w:w="9140" w:type="dxa"/>
          </w:tcPr>
          <w:p w14:paraId="374A8970" w14:textId="77777777" w:rsidR="001728E0" w:rsidRDefault="001728E0" w:rsidP="00CF7142"/>
        </w:tc>
      </w:tr>
      <w:tr w:rsidR="001728E0" w14:paraId="2539661B" w14:textId="77777777" w:rsidTr="00CF7142">
        <w:trPr>
          <w:trHeight w:val="454"/>
        </w:trPr>
        <w:tc>
          <w:tcPr>
            <w:tcW w:w="9140" w:type="dxa"/>
          </w:tcPr>
          <w:p w14:paraId="02AF96D0" w14:textId="77777777" w:rsidR="001728E0" w:rsidRDefault="001728E0" w:rsidP="00CF7142"/>
        </w:tc>
      </w:tr>
      <w:tr w:rsidR="001728E0" w14:paraId="254D1F80" w14:textId="77777777" w:rsidTr="00CF7142">
        <w:trPr>
          <w:trHeight w:val="454"/>
        </w:trPr>
        <w:tc>
          <w:tcPr>
            <w:tcW w:w="9140" w:type="dxa"/>
          </w:tcPr>
          <w:p w14:paraId="260EEAA9" w14:textId="77777777" w:rsidR="001728E0" w:rsidRDefault="001728E0" w:rsidP="00CF7142"/>
        </w:tc>
      </w:tr>
      <w:tr w:rsidR="001728E0" w14:paraId="0F4F11F2" w14:textId="77777777" w:rsidTr="00CF7142">
        <w:trPr>
          <w:trHeight w:val="454"/>
        </w:trPr>
        <w:tc>
          <w:tcPr>
            <w:tcW w:w="9140" w:type="dxa"/>
          </w:tcPr>
          <w:p w14:paraId="1ABE3DA1" w14:textId="77777777" w:rsidR="001728E0" w:rsidRDefault="001728E0" w:rsidP="00CF7142"/>
        </w:tc>
      </w:tr>
    </w:tbl>
    <w:p w14:paraId="67703D30" w14:textId="77777777" w:rsidR="001F2630" w:rsidRDefault="001F2630" w:rsidP="001728E0">
      <w:pPr>
        <w:pStyle w:val="Heading1"/>
        <w:rPr>
          <w:rFonts w:asciiTheme="minorHAnsi" w:eastAsiaTheme="minorHAnsi" w:hAnsiTheme="minorHAnsi" w:cstheme="minorBidi"/>
          <w:b w:val="0"/>
          <w:bCs w:val="0"/>
          <w:color w:val="auto"/>
          <w:sz w:val="22"/>
          <w:szCs w:val="22"/>
        </w:rPr>
      </w:pPr>
    </w:p>
    <w:p w14:paraId="57E85731" w14:textId="77777777" w:rsidR="001F2630" w:rsidRDefault="001F2630" w:rsidP="001F2630">
      <w:r>
        <w:br w:type="page"/>
      </w:r>
    </w:p>
    <w:p w14:paraId="0765DD34" w14:textId="77777777" w:rsidR="001728E0" w:rsidRPr="001F2630" w:rsidRDefault="001F2630" w:rsidP="001F2630">
      <w:pPr>
        <w:pStyle w:val="Heading1"/>
      </w:pPr>
      <w:r w:rsidRPr="001F2630">
        <w:lastRenderedPageBreak/>
        <w:t>S</w:t>
      </w:r>
      <w:r w:rsidR="001728E0" w:rsidRPr="001F2630">
        <w:t>ummary of Steps</w:t>
      </w:r>
    </w:p>
    <w:p w14:paraId="3D344067" w14:textId="77777777" w:rsidR="00190AB2" w:rsidRDefault="00DE3B8A" w:rsidP="00190AB2">
      <w:pPr>
        <w:rPr>
          <w:b/>
        </w:rPr>
      </w:pPr>
      <w:r>
        <w:t xml:space="preserve">You may want to print </w:t>
      </w:r>
      <w:r w:rsidR="00190AB2">
        <w:t>the summary of steps</w:t>
      </w:r>
      <w:r>
        <w:t xml:space="preserve"> </w:t>
      </w:r>
      <w:r w:rsidR="00190AB2">
        <w:t>for quick reference</w:t>
      </w:r>
      <w:r>
        <w:t>.  Note that this summary includes steps for typical scenarios and your own process may vary somewhat</w:t>
      </w:r>
      <w:r w:rsidR="00190AB2">
        <w:t xml:space="preserve"> depending on internal workflow</w:t>
      </w:r>
      <w:r w:rsidR="00D53C17" w:rsidRPr="00C937D0">
        <w:rPr>
          <w:noProof/>
          <w:sz w:val="36"/>
          <w:szCs w:val="36"/>
        </w:rPr>
        <mc:AlternateContent>
          <mc:Choice Requires="wps">
            <w:drawing>
              <wp:anchor distT="0" distB="0" distL="114300" distR="114300" simplePos="0" relativeHeight="251927552" behindDoc="0" locked="1" layoutInCell="1" allowOverlap="1" wp14:anchorId="417B34D8" wp14:editId="2EA7181D">
                <wp:simplePos x="0" y="0"/>
                <wp:positionH relativeFrom="column">
                  <wp:posOffset>3678555</wp:posOffset>
                </wp:positionH>
                <wp:positionV relativeFrom="page">
                  <wp:posOffset>3094355</wp:posOffset>
                </wp:positionV>
                <wp:extent cx="4834255" cy="434975"/>
                <wp:effectExtent l="0" t="0" r="0" b="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14:paraId="5691867C" w14:textId="7B8B9D65" w:rsidR="00BB692B" w:rsidRPr="00BD500D" w:rsidRDefault="00BB692B" w:rsidP="00D53C17">
                            <w:pPr>
                              <w:rPr>
                                <w:sz w:val="36"/>
                                <w:szCs w:val="36"/>
                              </w:rPr>
                            </w:pPr>
                            <w:r>
                              <w:rPr>
                                <w:sz w:val="36"/>
                                <w:szCs w:val="36"/>
                              </w:rPr>
                              <w:t>Summary of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9.65pt;margin-top:243.65pt;width:380.65pt;height:34.25pt;rotation:9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" filled="f" stroked="f">
                <v:textbox>
                  <w:txbxContent>
                    <w:p w14:paraId="5691867C" w14:textId="7B8B9D65" w:rsidR="00BB692B" w:rsidRPr="00BD500D" w:rsidRDefault="00BB692B" w:rsidP="00D53C17">
                      <w:pPr>
                        <w:rPr>
                          <w:sz w:val="36"/>
                          <w:szCs w:val="36"/>
                        </w:rPr>
                      </w:pPr>
                      <w:r>
                        <w:rPr>
                          <w:sz w:val="36"/>
                          <w:szCs w:val="36"/>
                        </w:rPr>
                        <w:t>Summary of Steps</w:t>
                      </w:r>
                    </w:p>
                  </w:txbxContent>
                </v:textbox>
                <w10:wrap anchory="page"/>
                <w10:anchorlock/>
              </v:shape>
            </w:pict>
          </mc:Fallback>
        </mc:AlternateContent>
      </w:r>
      <w:r w:rsidR="00190AB2">
        <w:t>.</w:t>
      </w:r>
      <w:r w:rsidR="00190AB2" w:rsidRPr="00190AB2">
        <w:rPr>
          <w:b/>
        </w:rPr>
        <w:t xml:space="preserve"> </w:t>
      </w:r>
    </w:p>
    <w:p w14:paraId="69E3C4AB" w14:textId="09AA2CF2" w:rsidR="00DE3B8A" w:rsidRPr="00190AB2" w:rsidRDefault="00190AB2" w:rsidP="00DE3B8A">
      <w:pPr>
        <w:rPr>
          <w:b/>
        </w:rPr>
      </w:pPr>
      <w:r w:rsidRPr="0015177E">
        <w:rPr>
          <w:b/>
        </w:rPr>
        <w:t>Review and Register Records</w:t>
      </w:r>
    </w:p>
    <w:tbl>
      <w:tblPr>
        <w:tblStyle w:val="TableGrid"/>
        <w:tblW w:w="0" w:type="auto"/>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142" w:type="dxa"/>
        </w:tblCellMar>
        <w:tblLook w:val="04A0" w:firstRow="1" w:lastRow="0" w:firstColumn="1" w:lastColumn="0" w:noHBand="0" w:noVBand="1"/>
        <w:tblDescription w:val="Summary of steps for EDRS Death Registration for City and Town Clerks"/>
      </w:tblPr>
      <w:tblGrid>
        <w:gridCol w:w="717"/>
        <w:gridCol w:w="8583"/>
      </w:tblGrid>
      <w:tr w:rsidR="004F4E3F" w14:paraId="1F204924" w14:textId="77777777" w:rsidTr="00190AB2">
        <w:trPr>
          <w:trHeight w:val="653"/>
          <w:tblCellSpacing w:w="14" w:type="dxa"/>
        </w:trPr>
        <w:tc>
          <w:tcPr>
            <w:tcW w:w="675" w:type="dxa"/>
            <w:shd w:val="clear" w:color="auto" w:fill="797325" w:themeFill="accent3" w:themeFillShade="80"/>
          </w:tcPr>
          <w:p w14:paraId="61FCB779" w14:textId="77777777" w:rsidR="004F4E3F"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c>
        <w:tc>
          <w:tcPr>
            <w:tcW w:w="8541" w:type="dxa"/>
          </w:tcPr>
          <w:p w14:paraId="3717979E" w14:textId="641E18B1" w:rsidR="0015177E" w:rsidRDefault="0015177E" w:rsidP="00190AB2">
            <w:r>
              <w:t xml:space="preserve">Select the record to register from the </w:t>
            </w:r>
            <w:r w:rsidRPr="00190AB2">
              <w:rPr>
                <w:b/>
              </w:rPr>
              <w:t>Death:</w:t>
            </w:r>
            <w:r w:rsidR="007F0709" w:rsidRPr="00190AB2">
              <w:rPr>
                <w:b/>
              </w:rPr>
              <w:t xml:space="preserve"> </w:t>
            </w:r>
            <w:r w:rsidRPr="00190AB2">
              <w:rPr>
                <w:b/>
              </w:rPr>
              <w:t>Register</w:t>
            </w:r>
            <w:r>
              <w:t xml:space="preserve"> queue or </w:t>
            </w:r>
            <w:r w:rsidR="00190AB2">
              <w:t>use</w:t>
            </w:r>
            <w:r>
              <w:t xml:space="preserve"> the menu path Death</w:t>
            </w:r>
            <w:r>
              <w:sym w:font="Wingdings" w:char="F0E0"/>
            </w:r>
            <w:r>
              <w:t>Register to search for the record you wish to register.</w:t>
            </w:r>
          </w:p>
        </w:tc>
      </w:tr>
      <w:tr w:rsidR="00BF37CB" w14:paraId="41F8DADD" w14:textId="77777777" w:rsidTr="00190AB2">
        <w:trPr>
          <w:trHeight w:val="549"/>
          <w:tblCellSpacing w:w="14" w:type="dxa"/>
        </w:trPr>
        <w:tc>
          <w:tcPr>
            <w:tcW w:w="675" w:type="dxa"/>
            <w:shd w:val="clear" w:color="auto" w:fill="797325" w:themeFill="accent3" w:themeFillShade="80"/>
          </w:tcPr>
          <w:p w14:paraId="34A29B28" w14:textId="54BE16EC" w:rsidR="00BF37CB"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c>
        <w:tc>
          <w:tcPr>
            <w:tcW w:w="8541" w:type="dxa"/>
          </w:tcPr>
          <w:p w14:paraId="5D272665" w14:textId="3E3C8A1A" w:rsidR="000C4D85" w:rsidRPr="000C4D85" w:rsidRDefault="00190AB2" w:rsidP="00190AB2">
            <w:r>
              <w:t xml:space="preserve">Review information tabs and look for required documentation. </w:t>
            </w:r>
          </w:p>
        </w:tc>
      </w:tr>
      <w:tr w:rsidR="00190AB2" w14:paraId="65846081" w14:textId="77777777" w:rsidTr="00190AB2">
        <w:trPr>
          <w:trHeight w:val="986"/>
          <w:tblCellSpacing w:w="14" w:type="dxa"/>
        </w:trPr>
        <w:tc>
          <w:tcPr>
            <w:tcW w:w="675" w:type="dxa"/>
            <w:shd w:val="clear" w:color="auto" w:fill="797325" w:themeFill="accent3" w:themeFillShade="80"/>
          </w:tcPr>
          <w:p w14:paraId="35D367C3" w14:textId="724A9B2E" w:rsidR="00190AB2" w:rsidRPr="003E235F" w:rsidRDefault="00190AB2"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2a</w:t>
            </w:r>
          </w:p>
        </w:tc>
        <w:tc>
          <w:tcPr>
            <w:tcW w:w="8541" w:type="dxa"/>
          </w:tcPr>
          <w:p w14:paraId="0A4072E5" w14:textId="338AE39C" w:rsidR="00190AB2" w:rsidRDefault="00190AB2" w:rsidP="007F0709">
            <w:r>
              <w:t xml:space="preserve">Was there a pronouncement? If </w:t>
            </w:r>
            <w:r w:rsidRPr="007F0709">
              <w:rPr>
                <w:b/>
              </w:rPr>
              <w:t>Pronouncement = Y</w:t>
            </w:r>
            <w:r>
              <w:t xml:space="preserve"> on the </w:t>
            </w:r>
            <w:r w:rsidRPr="007F0709">
              <w:rPr>
                <w:b/>
              </w:rPr>
              <w:t>Record Details Page, Tab 1: Decedent Info</w:t>
            </w:r>
            <w:r>
              <w:t xml:space="preserve">, you should find a </w:t>
            </w:r>
            <w:r w:rsidRPr="007F0709">
              <w:rPr>
                <w:b/>
              </w:rPr>
              <w:t>pronouncement form</w:t>
            </w:r>
            <w:r>
              <w:t xml:space="preserve"> attached to the bottom of the page under </w:t>
            </w:r>
            <w:r w:rsidRPr="007F0709">
              <w:rPr>
                <w:b/>
              </w:rPr>
              <w:t>Available Documents.</w:t>
            </w:r>
          </w:p>
        </w:tc>
      </w:tr>
      <w:tr w:rsidR="00BF37CB" w14:paraId="1B57BC77" w14:textId="77777777" w:rsidTr="00190AB2">
        <w:trPr>
          <w:trHeight w:val="986"/>
          <w:tblCellSpacing w:w="14" w:type="dxa"/>
        </w:trPr>
        <w:tc>
          <w:tcPr>
            <w:tcW w:w="675" w:type="dxa"/>
            <w:shd w:val="clear" w:color="auto" w:fill="797325" w:themeFill="accent3" w:themeFillShade="80"/>
          </w:tcPr>
          <w:p w14:paraId="02F138E4" w14:textId="594D604F" w:rsidR="00BF37CB" w:rsidRPr="003E235F" w:rsidRDefault="00190AB2"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2b</w:t>
            </w:r>
          </w:p>
        </w:tc>
        <w:tc>
          <w:tcPr>
            <w:tcW w:w="8541" w:type="dxa"/>
          </w:tcPr>
          <w:p w14:paraId="7B2025D1" w14:textId="1006A011" w:rsidR="000C4D85" w:rsidRDefault="007F0709" w:rsidP="007F0709">
            <w:r>
              <w:t xml:space="preserve">Did the certifier certify by attestation form? If </w:t>
            </w:r>
            <w:r>
              <w:rPr>
                <w:b/>
              </w:rPr>
              <w:t>Case access = FAX SERVER</w:t>
            </w:r>
            <w:r>
              <w:t xml:space="preserve"> on the </w:t>
            </w:r>
            <w:r w:rsidRPr="007F0709">
              <w:rPr>
                <w:b/>
              </w:rPr>
              <w:t>Record Details</w:t>
            </w:r>
            <w:r>
              <w:rPr>
                <w:b/>
              </w:rPr>
              <w:t xml:space="preserve"> Page, Tab 9</w:t>
            </w:r>
            <w:r w:rsidRPr="007F0709">
              <w:rPr>
                <w:b/>
              </w:rPr>
              <w:t xml:space="preserve">: </w:t>
            </w:r>
            <w:r>
              <w:rPr>
                <w:b/>
              </w:rPr>
              <w:t>Certification</w:t>
            </w:r>
            <w:r w:rsidRPr="007F0709">
              <w:rPr>
                <w:b/>
              </w:rPr>
              <w:t xml:space="preserve"> Info</w:t>
            </w:r>
            <w:r>
              <w:t xml:space="preserve">, you should find an </w:t>
            </w:r>
            <w:r w:rsidR="00190AB2" w:rsidRPr="007F0709">
              <w:rPr>
                <w:b/>
              </w:rPr>
              <w:t>attestation form</w:t>
            </w:r>
            <w:r>
              <w:t xml:space="preserve"> attached to the bottom of the page under </w:t>
            </w:r>
            <w:r w:rsidRPr="007F0709">
              <w:rPr>
                <w:b/>
              </w:rPr>
              <w:t>Available Documents.</w:t>
            </w:r>
          </w:p>
        </w:tc>
      </w:tr>
      <w:tr w:rsidR="00BF37CB" w14:paraId="56B85786" w14:textId="77777777" w:rsidTr="00190AB2">
        <w:trPr>
          <w:trHeight w:val="546"/>
          <w:tblCellSpacing w:w="14" w:type="dxa"/>
        </w:trPr>
        <w:tc>
          <w:tcPr>
            <w:tcW w:w="675" w:type="dxa"/>
            <w:shd w:val="clear" w:color="auto" w:fill="797325" w:themeFill="accent3" w:themeFillShade="80"/>
          </w:tcPr>
          <w:p w14:paraId="0FE5DD40" w14:textId="7F603BAF" w:rsidR="00BF37CB" w:rsidRPr="003E235F" w:rsidRDefault="00190AB2"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c>
        <w:tc>
          <w:tcPr>
            <w:tcW w:w="8541" w:type="dxa"/>
          </w:tcPr>
          <w:p w14:paraId="0065A6B0" w14:textId="7FC96E59" w:rsidR="007F3921" w:rsidRPr="00623008" w:rsidRDefault="007F0709" w:rsidP="0023401F">
            <w:r>
              <w:t xml:space="preserve">Go to the Registration tabs by selecting </w:t>
            </w:r>
            <w:r w:rsidRPr="007F0709">
              <w:rPr>
                <w:b/>
              </w:rPr>
              <w:t>Continue</w:t>
            </w:r>
            <w:r>
              <w:t xml:space="preserve"> at the bottom of the </w:t>
            </w:r>
            <w:r w:rsidRPr="007F0709">
              <w:rPr>
                <w:b/>
              </w:rPr>
              <w:t>Record Details Page</w:t>
            </w:r>
            <w:r>
              <w:t>.</w:t>
            </w:r>
          </w:p>
        </w:tc>
      </w:tr>
      <w:tr w:rsidR="007F0709" w14:paraId="250E7F27" w14:textId="77777777" w:rsidTr="00190AB2">
        <w:trPr>
          <w:trHeight w:val="905"/>
          <w:tblCellSpacing w:w="14" w:type="dxa"/>
        </w:trPr>
        <w:tc>
          <w:tcPr>
            <w:tcW w:w="675" w:type="dxa"/>
            <w:shd w:val="clear" w:color="auto" w:fill="797325" w:themeFill="accent3" w:themeFillShade="80"/>
          </w:tcPr>
          <w:p w14:paraId="79028240" w14:textId="5C402002" w:rsidR="007F0709" w:rsidRPr="003E235F" w:rsidRDefault="00190AB2"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c>
        <w:tc>
          <w:tcPr>
            <w:tcW w:w="8541" w:type="dxa"/>
          </w:tcPr>
          <w:p w14:paraId="704BBFEB" w14:textId="42C51828" w:rsidR="007F0709" w:rsidRDefault="00190AB2" w:rsidP="00190AB2">
            <w:r>
              <w:t xml:space="preserve">Check if </w:t>
            </w:r>
            <w:r w:rsidR="007F0709">
              <w:t xml:space="preserve">the </w:t>
            </w:r>
            <w:r w:rsidR="007F0709" w:rsidRPr="007F0709">
              <w:rPr>
                <w:b/>
              </w:rPr>
              <w:t>SSN</w:t>
            </w:r>
            <w:r w:rsidR="007F0709">
              <w:t xml:space="preserve"> </w:t>
            </w:r>
            <w:r>
              <w:t>was v</w:t>
            </w:r>
            <w:r w:rsidR="007F0709">
              <w:t>erified</w:t>
            </w:r>
            <w:r>
              <w:t>.</w:t>
            </w:r>
            <w:r w:rsidR="007F0709">
              <w:t xml:space="preserve"> Check the SSN </w:t>
            </w:r>
            <w:r w:rsidR="007F0709" w:rsidRPr="007F0709">
              <w:rPr>
                <w:b/>
              </w:rPr>
              <w:t xml:space="preserve">Verification status on Tab 1: Decedent </w:t>
            </w:r>
            <w:r w:rsidR="007F0709">
              <w:t>Info. You may review the entire record in the death certificate</w:t>
            </w:r>
            <w:r>
              <w:t xml:space="preserve"> printed</w:t>
            </w:r>
            <w:r w:rsidR="007F0709">
              <w:t xml:space="preserve"> format by selecting </w:t>
            </w:r>
            <w:r w:rsidR="007F0709" w:rsidRPr="007F0709">
              <w:rPr>
                <w:b/>
              </w:rPr>
              <w:t>View Certificate</w:t>
            </w:r>
            <w:r w:rsidR="007F0709">
              <w:t>. Check for other problems on the record such as typos.</w:t>
            </w:r>
          </w:p>
        </w:tc>
      </w:tr>
      <w:tr w:rsidR="007F0709" w14:paraId="7A8DD825" w14:textId="77777777" w:rsidTr="00190AB2">
        <w:trPr>
          <w:trHeight w:val="1543"/>
          <w:tblCellSpacing w:w="14" w:type="dxa"/>
        </w:trPr>
        <w:tc>
          <w:tcPr>
            <w:tcW w:w="675" w:type="dxa"/>
            <w:shd w:val="clear" w:color="auto" w:fill="797325" w:themeFill="accent3" w:themeFillShade="80"/>
          </w:tcPr>
          <w:p w14:paraId="3830BA7C" w14:textId="570B41D7" w:rsidR="007F0709" w:rsidRPr="003E235F" w:rsidRDefault="00190AB2"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c>
        <w:tc>
          <w:tcPr>
            <w:tcW w:w="8541" w:type="dxa"/>
          </w:tcPr>
          <w:p w14:paraId="406EED2E" w14:textId="0A99B961" w:rsidR="007F0709" w:rsidRDefault="007F0709" w:rsidP="00190AB2">
            <w:r w:rsidRPr="00190AB2">
              <w:t>If you want to</w:t>
            </w:r>
            <w:r w:rsidRPr="00396930">
              <w:rPr>
                <w:b/>
              </w:rPr>
              <w:t xml:space="preserve"> Return the Record</w:t>
            </w:r>
            <w:r w:rsidR="00396930">
              <w:rPr>
                <w:b/>
              </w:rPr>
              <w:t xml:space="preserve"> </w:t>
            </w:r>
            <w:r w:rsidR="00396930" w:rsidRPr="00190AB2">
              <w:t>to the funeral home for correction</w:t>
            </w:r>
            <w:r w:rsidR="00190AB2">
              <w:rPr>
                <w:b/>
              </w:rPr>
              <w:t xml:space="preserve">, </w:t>
            </w:r>
            <w:r w:rsidR="00190AB2">
              <w:t>go</w:t>
            </w:r>
            <w:r>
              <w:t xml:space="preserve"> to </w:t>
            </w:r>
            <w:r w:rsidRPr="007F0709">
              <w:rPr>
                <w:b/>
              </w:rPr>
              <w:t>Tab 12: Record Actions</w:t>
            </w:r>
            <w:r>
              <w:t xml:space="preserve">. Select the checkbox in the Return Record section on the top left side of the page. </w:t>
            </w:r>
            <w:r w:rsidR="00190AB2">
              <w:t xml:space="preserve">  Tab to the New Comment tab and enter the specific reason why the record is being returned. Tab to enable the Check when new comments are complete checkbox and select the box. Skip to Finish and Save as Pending.</w:t>
            </w:r>
          </w:p>
        </w:tc>
      </w:tr>
      <w:tr w:rsidR="007F0709" w14:paraId="4AC9E18B" w14:textId="77777777" w:rsidTr="0088131F">
        <w:trPr>
          <w:trHeight w:val="806"/>
          <w:tblCellSpacing w:w="14" w:type="dxa"/>
        </w:trPr>
        <w:tc>
          <w:tcPr>
            <w:tcW w:w="675" w:type="dxa"/>
            <w:shd w:val="clear" w:color="auto" w:fill="797325" w:themeFill="accent3" w:themeFillShade="80"/>
          </w:tcPr>
          <w:p w14:paraId="6027B60F" w14:textId="525EFAC6" w:rsidR="007F0709" w:rsidRPr="003E235F" w:rsidRDefault="00190AB2"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c>
        <w:tc>
          <w:tcPr>
            <w:tcW w:w="8541" w:type="dxa"/>
          </w:tcPr>
          <w:p w14:paraId="6E804AFE" w14:textId="70E2B088" w:rsidR="007F0709" w:rsidRPr="00A046DA" w:rsidRDefault="00396930" w:rsidP="00190AB2">
            <w:r w:rsidRPr="00190AB2">
              <w:t xml:space="preserve">If you are ready to </w:t>
            </w:r>
            <w:r w:rsidRPr="00396930">
              <w:rPr>
                <w:b/>
              </w:rPr>
              <w:t>Register the record</w:t>
            </w:r>
            <w:r w:rsidR="00190AB2">
              <w:rPr>
                <w:b/>
              </w:rPr>
              <w:t xml:space="preserve">, </w:t>
            </w:r>
            <w:r w:rsidR="00190AB2">
              <w:t>g</w:t>
            </w:r>
            <w:r w:rsidR="007F0709">
              <w:t xml:space="preserve">o to </w:t>
            </w:r>
            <w:r w:rsidR="007F0709" w:rsidRPr="007F0709">
              <w:rPr>
                <w:b/>
              </w:rPr>
              <w:t>Tab 11: Registration Info</w:t>
            </w:r>
            <w:r w:rsidR="007F0709">
              <w:t xml:space="preserve"> by clicking on the tab label or selecting the </w:t>
            </w:r>
            <w:r w:rsidR="007F0709" w:rsidRPr="007F0709">
              <w:rPr>
                <w:b/>
              </w:rPr>
              <w:t>Next</w:t>
            </w:r>
            <w:r w:rsidR="007F0709">
              <w:t xml:space="preserve"> button.</w:t>
            </w:r>
          </w:p>
        </w:tc>
      </w:tr>
      <w:tr w:rsidR="007F0709" w14:paraId="2903E40D" w14:textId="77777777" w:rsidTr="0088131F">
        <w:trPr>
          <w:trHeight w:val="806"/>
          <w:tblCellSpacing w:w="14" w:type="dxa"/>
        </w:trPr>
        <w:tc>
          <w:tcPr>
            <w:tcW w:w="675" w:type="dxa"/>
            <w:shd w:val="clear" w:color="auto" w:fill="797325" w:themeFill="accent3" w:themeFillShade="80"/>
          </w:tcPr>
          <w:p w14:paraId="3DDE614C" w14:textId="4D56A791" w:rsidR="007F0709" w:rsidRPr="003E235F" w:rsidRDefault="00396930"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10</w:t>
            </w:r>
          </w:p>
        </w:tc>
        <w:tc>
          <w:tcPr>
            <w:tcW w:w="8541" w:type="dxa"/>
          </w:tcPr>
          <w:p w14:paraId="1747653F" w14:textId="143116D1" w:rsidR="007F0709" w:rsidRPr="00A046DA" w:rsidRDefault="00396930" w:rsidP="00396930">
            <w:r>
              <w:t xml:space="preserve">Select </w:t>
            </w:r>
            <w:r w:rsidRPr="00396930">
              <w:rPr>
                <w:b/>
              </w:rPr>
              <w:t xml:space="preserve">Ready to register? </w:t>
            </w:r>
            <w:r w:rsidR="008C1F39">
              <w:rPr>
                <w:b/>
              </w:rPr>
              <w:t xml:space="preserve">= </w:t>
            </w:r>
            <w:r w:rsidRPr="00396930">
              <w:rPr>
                <w:b/>
              </w:rPr>
              <w:t>Yes</w:t>
            </w:r>
            <w:r>
              <w:t xml:space="preserve">. </w:t>
            </w:r>
            <w:r w:rsidR="00190AB2">
              <w:t xml:space="preserve"> </w:t>
            </w:r>
            <w:r>
              <w:t>Select the</w:t>
            </w:r>
            <w:r w:rsidR="00190AB2">
              <w:t xml:space="preserve"> current</w:t>
            </w:r>
            <w:r>
              <w:t xml:space="preserve"> </w:t>
            </w:r>
            <w:r w:rsidRPr="00396930">
              <w:rPr>
                <w:b/>
              </w:rPr>
              <w:t>Cl</w:t>
            </w:r>
            <w:r w:rsidR="00190AB2">
              <w:rPr>
                <w:b/>
              </w:rPr>
              <w:t xml:space="preserve">erk’s </w:t>
            </w:r>
            <w:proofErr w:type="gramStart"/>
            <w:r w:rsidR="00190AB2">
              <w:rPr>
                <w:b/>
              </w:rPr>
              <w:t>N</w:t>
            </w:r>
            <w:r w:rsidR="00190AB2" w:rsidRPr="00396930">
              <w:rPr>
                <w:b/>
              </w:rPr>
              <w:t>ame</w:t>
            </w:r>
            <w:r w:rsidR="00190AB2">
              <w:t>,</w:t>
            </w:r>
            <w:proofErr w:type="gramEnd"/>
            <w:r>
              <w:t xml:space="preserve"> enter </w:t>
            </w:r>
            <w:r w:rsidRPr="00396930">
              <w:rPr>
                <w:b/>
              </w:rPr>
              <w:t>Registration number</w:t>
            </w:r>
            <w:r>
              <w:t xml:space="preserve"> and </w:t>
            </w:r>
            <w:r w:rsidR="00190AB2">
              <w:rPr>
                <w:b/>
              </w:rPr>
              <w:t>Date of R</w:t>
            </w:r>
            <w:r w:rsidRPr="00396930">
              <w:rPr>
                <w:b/>
              </w:rPr>
              <w:t>ecord.</w:t>
            </w:r>
            <w:r>
              <w:rPr>
                <w:b/>
              </w:rPr>
              <w:t xml:space="preserve"> </w:t>
            </w:r>
            <w:r w:rsidRPr="00396930">
              <w:t>Volume and Page are optional.</w:t>
            </w:r>
          </w:p>
        </w:tc>
      </w:tr>
      <w:tr w:rsidR="007F0709" w14:paraId="60057628" w14:textId="77777777" w:rsidTr="0088131F">
        <w:trPr>
          <w:trHeight w:val="806"/>
          <w:tblCellSpacing w:w="14" w:type="dxa"/>
        </w:trPr>
        <w:tc>
          <w:tcPr>
            <w:tcW w:w="675" w:type="dxa"/>
            <w:shd w:val="clear" w:color="auto" w:fill="797325" w:themeFill="accent3" w:themeFillShade="80"/>
          </w:tcPr>
          <w:p w14:paraId="1550891D" w14:textId="4234997D" w:rsidR="007F0709" w:rsidRPr="003E235F" w:rsidRDefault="00396930"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11</w:t>
            </w:r>
          </w:p>
        </w:tc>
        <w:tc>
          <w:tcPr>
            <w:tcW w:w="8541" w:type="dxa"/>
          </w:tcPr>
          <w:p w14:paraId="4DA8CE76" w14:textId="3A44FE02" w:rsidR="00396930" w:rsidRPr="00A046DA" w:rsidRDefault="00396930" w:rsidP="00190AB2">
            <w:r>
              <w:t xml:space="preserve">Select the </w:t>
            </w:r>
            <w:r w:rsidRPr="00396930">
              <w:rPr>
                <w:b/>
              </w:rPr>
              <w:t>Finish</w:t>
            </w:r>
            <w:r>
              <w:t xml:space="preserve"> button at the bottom of the page. </w:t>
            </w:r>
            <w:r w:rsidR="00190AB2">
              <w:t>(If you returned the record to the funeral home, you will receive the</w:t>
            </w:r>
            <w:r>
              <w:t xml:space="preserve"> </w:t>
            </w:r>
            <w:r w:rsidRPr="00396930">
              <w:rPr>
                <w:b/>
              </w:rPr>
              <w:t>VIP Warning Page</w:t>
            </w:r>
            <w:r w:rsidR="00190AB2">
              <w:rPr>
                <w:b/>
              </w:rPr>
              <w:t xml:space="preserve">. </w:t>
            </w:r>
            <w:r w:rsidR="00190AB2" w:rsidRPr="00190AB2">
              <w:t>Scroll down</w:t>
            </w:r>
            <w:r w:rsidRPr="00190AB2">
              <w:t xml:space="preserve"> and</w:t>
            </w:r>
            <w:r>
              <w:t xml:space="preserve"> </w:t>
            </w:r>
            <w:r w:rsidRPr="00396930">
              <w:rPr>
                <w:b/>
              </w:rPr>
              <w:t>Save as Pending</w:t>
            </w:r>
            <w:r>
              <w:t>.</w:t>
            </w:r>
            <w:r w:rsidR="008C1F39">
              <w:t>)</w:t>
            </w:r>
          </w:p>
        </w:tc>
      </w:tr>
      <w:tr w:rsidR="007F0709" w14:paraId="7BC28C99" w14:textId="77777777" w:rsidTr="008C1F39">
        <w:trPr>
          <w:trHeight w:val="1006"/>
          <w:tblCellSpacing w:w="14" w:type="dxa"/>
        </w:trPr>
        <w:tc>
          <w:tcPr>
            <w:tcW w:w="675" w:type="dxa"/>
            <w:shd w:val="clear" w:color="auto" w:fill="797325" w:themeFill="accent3" w:themeFillShade="80"/>
          </w:tcPr>
          <w:p w14:paraId="4C92CEF2" w14:textId="76F13962" w:rsidR="007F0709" w:rsidRPr="003E235F" w:rsidRDefault="00396930"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12</w:t>
            </w:r>
          </w:p>
        </w:tc>
        <w:tc>
          <w:tcPr>
            <w:tcW w:w="8541" w:type="dxa"/>
          </w:tcPr>
          <w:p w14:paraId="371A01C4" w14:textId="12927B9F" w:rsidR="00396930" w:rsidRDefault="008C1F39" w:rsidP="008C1F39">
            <w:r>
              <w:t>If you registered the record, o</w:t>
            </w:r>
            <w:r w:rsidR="00396930">
              <w:t xml:space="preserve">n the </w:t>
            </w:r>
            <w:r w:rsidR="00396930" w:rsidRPr="00396930">
              <w:rPr>
                <w:b/>
              </w:rPr>
              <w:t>Successful Transaction Page</w:t>
            </w:r>
            <w:r w:rsidR="00396930">
              <w:t xml:space="preserve"> in the </w:t>
            </w:r>
            <w:r w:rsidR="00396930" w:rsidRPr="00396930">
              <w:rPr>
                <w:b/>
              </w:rPr>
              <w:t>Print Confirmation</w:t>
            </w:r>
            <w:r w:rsidR="00396930">
              <w:t xml:space="preserve"> section, </w:t>
            </w:r>
            <w:r w:rsidR="00396930" w:rsidRPr="008C1F39">
              <w:t>unselect Print Fax Coversheet</w:t>
            </w:r>
            <w:r w:rsidR="00396930">
              <w:t xml:space="preserve"> if you do not want to generate a fax coversheet. Make sure that </w:t>
            </w:r>
            <w:r w:rsidR="00396930" w:rsidRPr="00396930">
              <w:rPr>
                <w:b/>
              </w:rPr>
              <w:t>Print Archival Copy</w:t>
            </w:r>
            <w:r w:rsidR="00396930">
              <w:t xml:space="preserve"> is selected. Click on the Print button.</w:t>
            </w:r>
          </w:p>
        </w:tc>
      </w:tr>
      <w:tr w:rsidR="007F0709" w14:paraId="55B44857" w14:textId="77777777" w:rsidTr="0088131F">
        <w:trPr>
          <w:trHeight w:val="806"/>
          <w:tblCellSpacing w:w="14" w:type="dxa"/>
        </w:trPr>
        <w:tc>
          <w:tcPr>
            <w:tcW w:w="675" w:type="dxa"/>
            <w:shd w:val="clear" w:color="auto" w:fill="797325" w:themeFill="accent3" w:themeFillShade="80"/>
          </w:tcPr>
          <w:p w14:paraId="7198C5F6" w14:textId="1F3350CD" w:rsidR="007F0709" w:rsidRPr="003E235F" w:rsidRDefault="00396930"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13</w:t>
            </w:r>
          </w:p>
        </w:tc>
        <w:tc>
          <w:tcPr>
            <w:tcW w:w="8541" w:type="dxa"/>
          </w:tcPr>
          <w:p w14:paraId="0CEF5C4A" w14:textId="7A400465" w:rsidR="007F0709" w:rsidRDefault="0088131F" w:rsidP="00AF45A5">
            <w:r>
              <w:t xml:space="preserve">Click on the </w:t>
            </w:r>
            <w:r w:rsidRPr="008C1F39">
              <w:rPr>
                <w:b/>
              </w:rPr>
              <w:t>Generate Document</w:t>
            </w:r>
            <w:r>
              <w:t xml:space="preserve"> button. The Archival Copy will be loaded into Adobe Acrobat. Print the Archival Copy in Adobe Acrobat by selecting </w:t>
            </w:r>
            <w:r w:rsidRPr="0088131F">
              <w:rPr>
                <w:b/>
              </w:rPr>
              <w:t>File</w:t>
            </w:r>
            <w:r w:rsidRPr="0088131F">
              <w:rPr>
                <w:b/>
              </w:rPr>
              <w:sym w:font="Wingdings" w:char="F0E0"/>
            </w:r>
            <w:r w:rsidRPr="0088131F">
              <w:rPr>
                <w:b/>
              </w:rPr>
              <w:t>Print</w:t>
            </w:r>
            <w:r>
              <w:t xml:space="preserve"> or clicking on your print icon.</w:t>
            </w:r>
          </w:p>
        </w:tc>
      </w:tr>
      <w:tr w:rsidR="007F0709" w14:paraId="02895C11" w14:textId="77777777" w:rsidTr="008C1F39">
        <w:trPr>
          <w:trHeight w:val="979"/>
          <w:tblCellSpacing w:w="14" w:type="dxa"/>
        </w:trPr>
        <w:tc>
          <w:tcPr>
            <w:tcW w:w="675" w:type="dxa"/>
            <w:shd w:val="clear" w:color="auto" w:fill="797325" w:themeFill="accent3" w:themeFillShade="80"/>
          </w:tcPr>
          <w:p w14:paraId="00481A0F" w14:textId="0EAF870B" w:rsidR="007F0709" w:rsidRPr="003E235F" w:rsidRDefault="00396930"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lastRenderedPageBreak/>
              <w:t>14</w:t>
            </w:r>
          </w:p>
        </w:tc>
        <w:tc>
          <w:tcPr>
            <w:tcW w:w="8541" w:type="dxa"/>
          </w:tcPr>
          <w:p w14:paraId="691C6CDD" w14:textId="03CBA766" w:rsidR="0088131F" w:rsidRDefault="008C1F39" w:rsidP="008C1F39">
            <w:r>
              <w:t>To print certified copies, s</w:t>
            </w:r>
            <w:r w:rsidR="0088131F">
              <w:t xml:space="preserve">elect </w:t>
            </w:r>
            <w:r w:rsidR="0088131F" w:rsidRPr="008C1F39">
              <w:rPr>
                <w:b/>
              </w:rPr>
              <w:t>Death</w:t>
            </w:r>
            <w:r w:rsidR="0088131F" w:rsidRPr="008C1F39">
              <w:rPr>
                <w:b/>
              </w:rPr>
              <w:sym w:font="Wingdings" w:char="F0E0"/>
            </w:r>
            <w:r w:rsidR="0088131F" w:rsidRPr="008C1F39">
              <w:rPr>
                <w:b/>
              </w:rPr>
              <w:t>Print</w:t>
            </w:r>
            <w:r w:rsidR="0088131F" w:rsidRPr="008C1F39">
              <w:rPr>
                <w:b/>
              </w:rPr>
              <w:sym w:font="Wingdings" w:char="F0E0"/>
            </w:r>
            <w:r w:rsidR="0088131F" w:rsidRPr="008C1F39">
              <w:rPr>
                <w:b/>
              </w:rPr>
              <w:t>Certified Copies</w:t>
            </w:r>
            <w:r w:rsidR="0088131F">
              <w:t xml:space="preserve"> from the main menu. Search for the record you wish to print and select the </w:t>
            </w:r>
            <w:r w:rsidR="0088131F" w:rsidRPr="0088131F">
              <w:rPr>
                <w:b/>
              </w:rPr>
              <w:t>Details</w:t>
            </w:r>
            <w:r w:rsidR="0088131F">
              <w:t xml:space="preserve"> link on the </w:t>
            </w:r>
            <w:r w:rsidR="0088131F" w:rsidRPr="008C1F39">
              <w:t>Returned Records page</w:t>
            </w:r>
            <w:r w:rsidR="0088131F">
              <w:t>. Scroll to the bottom of the Record</w:t>
            </w:r>
            <w:r>
              <w:t>s</w:t>
            </w:r>
            <w:r w:rsidR="0088131F">
              <w:t xml:space="preserve"> Detail Page and select </w:t>
            </w:r>
            <w:r w:rsidR="0088131F" w:rsidRPr="008C1F39">
              <w:rPr>
                <w:b/>
              </w:rPr>
              <w:t>Continue</w:t>
            </w:r>
            <w:r w:rsidR="0088131F">
              <w:t>.</w:t>
            </w:r>
          </w:p>
        </w:tc>
      </w:tr>
      <w:tr w:rsidR="0088131F" w14:paraId="01CA9D95" w14:textId="77777777" w:rsidTr="008C1F39">
        <w:trPr>
          <w:trHeight w:val="682"/>
          <w:tblCellSpacing w:w="14" w:type="dxa"/>
        </w:trPr>
        <w:tc>
          <w:tcPr>
            <w:tcW w:w="675" w:type="dxa"/>
            <w:shd w:val="clear" w:color="auto" w:fill="797325" w:themeFill="accent3" w:themeFillShade="80"/>
          </w:tcPr>
          <w:p w14:paraId="1F766ADD" w14:textId="2A070A51" w:rsidR="0088131F" w:rsidRDefault="0088131F"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15</w:t>
            </w:r>
          </w:p>
        </w:tc>
        <w:tc>
          <w:tcPr>
            <w:tcW w:w="8541" w:type="dxa"/>
          </w:tcPr>
          <w:p w14:paraId="1CEE6CA4" w14:textId="51C43F86" w:rsidR="0088131F" w:rsidRDefault="0088131F" w:rsidP="0088131F">
            <w:r>
              <w:t xml:space="preserve">If you want to print the attestation and </w:t>
            </w:r>
            <w:r w:rsidR="008C1F39">
              <w:t>signature at the bottom of the certified c</w:t>
            </w:r>
            <w:r>
              <w:t xml:space="preserve">opies, select the </w:t>
            </w:r>
            <w:r w:rsidRPr="0088131F">
              <w:rPr>
                <w:b/>
              </w:rPr>
              <w:t>Signature</w:t>
            </w:r>
            <w:r>
              <w:t xml:space="preserve"> box and click </w:t>
            </w:r>
            <w:r w:rsidRPr="0088131F">
              <w:rPr>
                <w:b/>
              </w:rPr>
              <w:t>Continue</w:t>
            </w:r>
            <w:r>
              <w:t>.</w:t>
            </w:r>
          </w:p>
        </w:tc>
      </w:tr>
      <w:tr w:rsidR="0088131F" w14:paraId="4FFC374E" w14:textId="77777777" w:rsidTr="0088131F">
        <w:trPr>
          <w:trHeight w:val="806"/>
          <w:tblCellSpacing w:w="14" w:type="dxa"/>
        </w:trPr>
        <w:tc>
          <w:tcPr>
            <w:tcW w:w="675" w:type="dxa"/>
            <w:shd w:val="clear" w:color="auto" w:fill="797325" w:themeFill="accent3" w:themeFillShade="80"/>
          </w:tcPr>
          <w:p w14:paraId="37971E27" w14:textId="19E27B36" w:rsidR="0088131F" w:rsidRDefault="0088131F"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16</w:t>
            </w:r>
          </w:p>
        </w:tc>
        <w:tc>
          <w:tcPr>
            <w:tcW w:w="8541" w:type="dxa"/>
          </w:tcPr>
          <w:p w14:paraId="3B6C977C" w14:textId="02538943" w:rsidR="0088131F" w:rsidRDefault="0088131F" w:rsidP="0088131F">
            <w:r>
              <w:t xml:space="preserve">The Certified Copy will be loaded into Adobe Acrobat. Print the Certified Copy in Adobe Acrobat by selecting </w:t>
            </w:r>
            <w:r w:rsidRPr="0088131F">
              <w:rPr>
                <w:b/>
              </w:rPr>
              <w:t>File</w:t>
            </w:r>
            <w:r w:rsidRPr="0088131F">
              <w:rPr>
                <w:b/>
              </w:rPr>
              <w:sym w:font="Wingdings" w:char="F0E0"/>
            </w:r>
            <w:r w:rsidRPr="0088131F">
              <w:rPr>
                <w:b/>
              </w:rPr>
              <w:t>Print</w:t>
            </w:r>
            <w:r>
              <w:t xml:space="preserve"> or clicking on your print icon.</w:t>
            </w:r>
          </w:p>
        </w:tc>
      </w:tr>
    </w:tbl>
    <w:p w14:paraId="6A9DAAC0" w14:textId="77777777" w:rsidR="001728E0" w:rsidRPr="00EC4EFB" w:rsidRDefault="003A5E55" w:rsidP="00EC4EFB">
      <w:pPr>
        <w:pStyle w:val="Heading2"/>
        <w:rPr>
          <w:color w:val="848057" w:themeColor="accent1" w:themeShade="BF"/>
          <w:sz w:val="28"/>
          <w:szCs w:val="28"/>
        </w:rPr>
      </w:pPr>
      <w:r>
        <w:rPr>
          <w:noProof/>
        </w:rPr>
        <w:drawing>
          <wp:anchor distT="0" distB="0" distL="114300" distR="114300" simplePos="0" relativeHeight="251923456" behindDoc="1" locked="0" layoutInCell="1" allowOverlap="1" wp14:anchorId="5B54DB9D" wp14:editId="20209F05">
            <wp:simplePos x="0" y="0"/>
            <wp:positionH relativeFrom="column">
              <wp:posOffset>3549650</wp:posOffset>
            </wp:positionH>
            <wp:positionV relativeFrom="paragraph">
              <wp:posOffset>84455</wp:posOffset>
            </wp:positionV>
            <wp:extent cx="2272665" cy="1400810"/>
            <wp:effectExtent l="171450" t="171450" r="356235" b="370840"/>
            <wp:wrapTight wrapText="bothSides">
              <wp:wrapPolygon edited="0">
                <wp:start x="1448" y="-2644"/>
                <wp:lineTo x="-1630" y="-2056"/>
                <wp:lineTo x="-1630" y="22912"/>
                <wp:lineTo x="543" y="26143"/>
                <wp:lineTo x="1448" y="27024"/>
                <wp:lineTo x="21727" y="27024"/>
                <wp:lineTo x="22813" y="26143"/>
                <wp:lineTo x="24805" y="21737"/>
                <wp:lineTo x="24805" y="1762"/>
                <wp:lineTo x="22270" y="-2056"/>
                <wp:lineTo x="21727" y="-2644"/>
                <wp:lineTo x="1448" y="-2644"/>
              </wp:wrapPolygon>
            </wp:wrapTight>
            <wp:docPr id="365" name="Picture 365" descr="Image of Virtual Gateway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2665" cy="1400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728E0">
        <w:t>Accessing and Using EDRS</w:t>
      </w:r>
    </w:p>
    <w:p w14:paraId="3DAC78E5" w14:textId="3D7B92C0" w:rsidR="00106C85" w:rsidRDefault="00106C85" w:rsidP="001728E0">
      <w:r>
        <w:t xml:space="preserve">The Electronic Death Registration System (EDRS) is a module of the larger Vitals Information Partnership (VIP) system hosted in the Commonwealth’s secure Virtual Gateway environment.  If you have not yet applied for and received a VG account, please go to </w:t>
      </w:r>
      <w:hyperlink r:id="rId11" w:history="1">
        <w:r w:rsidRPr="003E3FFF">
          <w:rPr>
            <w:rStyle w:val="Hyperlink"/>
          </w:rPr>
          <w:t>www.mass.gov/dph/vip</w:t>
        </w:r>
      </w:hyperlink>
      <w:r>
        <w:t xml:space="preserve"> to obtain </w:t>
      </w:r>
      <w:r w:rsidR="0050471C">
        <w:t>enroll</w:t>
      </w:r>
      <w:r w:rsidR="00D973D2">
        <w:t>ment forms and a guide specific to your user role</w:t>
      </w:r>
      <w:r w:rsidR="0050471C">
        <w:t xml:space="preserve">. </w:t>
      </w:r>
    </w:p>
    <w:p w14:paraId="1CA6BE50" w14:textId="7BFABE0A" w:rsidR="00106C85" w:rsidRDefault="00106C85" w:rsidP="001728E0">
      <w:proofErr w:type="gramStart"/>
      <w:r>
        <w:rPr>
          <w:rStyle w:val="IntenseEmphasis"/>
        </w:rPr>
        <w:t>Access</w:t>
      </w:r>
      <w:r>
        <w:t xml:space="preserve"> EDRS on the </w:t>
      </w:r>
      <w:r w:rsidR="0050471C">
        <w:t>W</w:t>
      </w:r>
      <w:r>
        <w:t>eb.</w:t>
      </w:r>
      <w:proofErr w:type="gramEnd"/>
      <w:r>
        <w:t xml:space="preserve">  EDRS can be accessed anywhere you have a computer </w:t>
      </w:r>
      <w:r w:rsidR="00EC4EFB">
        <w:t>and I</w:t>
      </w:r>
      <w:r>
        <w:t>nternet access.  The system works best with the Microsoft Internet Explorer (IE) browser or with Firefox. If you are a Mac user, it is recommended that you download the Firefox browser on your computer.</w:t>
      </w:r>
      <w:r w:rsidR="00B81E81">
        <w:t xml:space="preserve"> </w:t>
      </w:r>
    </w:p>
    <w:p w14:paraId="0C7C5DE9" w14:textId="659A3DE6" w:rsidR="00952CF8" w:rsidRDefault="00343DB4" w:rsidP="00952CF8">
      <w:r w:rsidRPr="00343DB4">
        <w:rPr>
          <w:noProof/>
        </w:rPr>
        <mc:AlternateContent>
          <mc:Choice Requires="wpg">
            <w:drawing>
              <wp:anchor distT="0" distB="0" distL="114300" distR="114300" simplePos="0" relativeHeight="251984896" behindDoc="0" locked="0" layoutInCell="1" allowOverlap="1" wp14:anchorId="129D1B99" wp14:editId="710ED70C">
                <wp:simplePos x="0" y="0"/>
                <wp:positionH relativeFrom="column">
                  <wp:posOffset>2626822</wp:posOffset>
                </wp:positionH>
                <wp:positionV relativeFrom="paragraph">
                  <wp:posOffset>558569</wp:posOffset>
                </wp:positionV>
                <wp:extent cx="3083560" cy="2010410"/>
                <wp:effectExtent l="114300" t="0" r="364490" b="370840"/>
                <wp:wrapSquare wrapText="bothSides"/>
                <wp:docPr id="27" name="Group 11" descr="Image displaying VIP activity described in text"/>
                <wp:cNvGraphicFramePr/>
                <a:graphic xmlns:a="http://schemas.openxmlformats.org/drawingml/2006/main">
                  <a:graphicData uri="http://schemas.microsoft.com/office/word/2010/wordprocessingGroup">
                    <wpg:wgp>
                      <wpg:cNvGrpSpPr/>
                      <wpg:grpSpPr>
                        <a:xfrm>
                          <a:off x="0" y="0"/>
                          <a:ext cx="3083560" cy="2010410"/>
                          <a:chOff x="0" y="0"/>
                          <a:chExt cx="3084014" cy="2010410"/>
                        </a:xfrm>
                      </wpg:grpSpPr>
                      <pic:pic xmlns:pic="http://schemas.openxmlformats.org/drawingml/2006/picture">
                        <pic:nvPicPr>
                          <pic:cNvPr id="28" name="Picture 28" descr="Image displaying VIP activity described in text"/>
                          <pic:cNvPicPr/>
                        </pic:nvPicPr>
                        <pic:blipFill>
                          <a:blip r:embed="rId12"/>
                          <a:stretch>
                            <a:fillRect/>
                          </a:stretch>
                        </pic:blipFill>
                        <pic:spPr>
                          <a:xfrm>
                            <a:off x="0" y="505895"/>
                            <a:ext cx="2019935" cy="517525"/>
                          </a:xfrm>
                          <a:prstGeom prst="rect">
                            <a:avLst/>
                          </a:prstGeom>
                          <a:effectLst>
                            <a:outerShdw blurRad="139700" dist="50800" dir="2700000" algn="ctr" rotWithShape="0">
                              <a:srgbClr val="000000">
                                <a:alpha val="63000"/>
                              </a:srgbClr>
                            </a:outerShdw>
                          </a:effectLst>
                        </pic:spPr>
                      </pic:pic>
                      <wpg:grpSp>
                        <wpg:cNvPr id="29" name="Group 29"/>
                        <wpg:cNvGrpSpPr/>
                        <wpg:grpSpPr>
                          <a:xfrm>
                            <a:off x="470354" y="828040"/>
                            <a:ext cx="1986915" cy="1182370"/>
                            <a:chOff x="470354" y="828040"/>
                            <a:chExt cx="3056021" cy="1852863"/>
                          </a:xfrm>
                        </wpg:grpSpPr>
                        <pic:pic xmlns:pic="http://schemas.openxmlformats.org/drawingml/2006/picture">
                          <pic:nvPicPr>
                            <pic:cNvPr id="30" name="Picture 30" descr="Image displaying VIP activity described in text"/>
                            <pic:cNvPicPr>
                              <a:picLocks noChangeAspect="1"/>
                            </pic:cNvPicPr>
                          </pic:nvPicPr>
                          <pic:blipFill rotWithShape="1">
                            <a:blip r:embed="rId13" cstate="print">
                              <a:extLst>
                                <a:ext uri="{28A0092B-C50C-407E-A947-70E740481C1C}">
                                  <a14:useLocalDpi xmlns:a14="http://schemas.microsoft.com/office/drawing/2010/main" val="0"/>
                                </a:ext>
                              </a:extLst>
                            </a:blip>
                            <a:srcRect l="71040" t="22955" b="18577"/>
                            <a:stretch/>
                          </pic:blipFill>
                          <pic:spPr bwMode="auto">
                            <a:xfrm>
                              <a:off x="2347280" y="828040"/>
                              <a:ext cx="1179095" cy="18528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31" name="Picture 31" descr="Image displaying VIP activity described in text"/>
                            <pic:cNvPicPr>
                              <a:picLocks noChangeAspect="1"/>
                            </pic:cNvPicPr>
                          </pic:nvPicPr>
                          <pic:blipFill rotWithShape="1">
                            <a:blip r:embed="rId14">
                              <a:extLst>
                                <a:ext uri="{28A0092B-C50C-407E-A947-70E740481C1C}">
                                  <a14:useLocalDpi xmlns:a14="http://schemas.microsoft.com/office/drawing/2010/main" val="0"/>
                                </a:ext>
                              </a:extLst>
                            </a:blip>
                            <a:srcRect t="11010"/>
                            <a:stretch/>
                          </pic:blipFill>
                          <pic:spPr bwMode="auto">
                            <a:xfrm>
                              <a:off x="470354" y="1092735"/>
                              <a:ext cx="1720516" cy="11670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2" name="Oval 32"/>
                          <wps:cNvSpPr/>
                          <wps:spPr>
                            <a:xfrm>
                              <a:off x="2563849" y="1393524"/>
                              <a:ext cx="763905" cy="447040"/>
                            </a:xfrm>
                            <a:prstGeom prst="ellipse">
                              <a:avLst/>
                            </a:prstGeom>
                            <a:noFill/>
                            <a:ln w="25400" cap="flat" cmpd="sng" algn="ctr">
                              <a:solidFill>
                                <a:srgbClr val="7DA329">
                                  <a:alpha val="50196"/>
                                </a:srgbClr>
                              </a:solidFill>
                              <a:prstDash val="solid"/>
                            </a:ln>
                            <a:effectLst/>
                          </wps:spPr>
                          <wps:txbx>
                            <w:txbxContent>
                              <w:p w14:paraId="299D7B28" w14:textId="77777777" w:rsidR="00343DB4" w:rsidRDefault="00343DB4" w:rsidP="00343DB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160613" y="1128829"/>
                              <a:ext cx="763905" cy="447040"/>
                            </a:xfrm>
                            <a:prstGeom prst="ellipse">
                              <a:avLst/>
                            </a:prstGeom>
                            <a:noFill/>
                            <a:ln w="25400" cap="flat" cmpd="sng" algn="ctr">
                              <a:solidFill>
                                <a:srgbClr val="7DA329">
                                  <a:alpha val="50196"/>
                                </a:srgbClr>
                              </a:solidFill>
                              <a:prstDash val="solid"/>
                            </a:ln>
                            <a:effectLst/>
                          </wps:spPr>
                          <wps:txbx>
                            <w:txbxContent>
                              <w:p w14:paraId="198A686D" w14:textId="77777777" w:rsidR="00343DB4" w:rsidRDefault="00343DB4" w:rsidP="00343DB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 name="Group 34"/>
                        <wpg:cNvGrpSpPr/>
                        <wpg:grpSpPr>
                          <a:xfrm>
                            <a:off x="264614" y="0"/>
                            <a:ext cx="2819400" cy="576580"/>
                            <a:chOff x="264614" y="0"/>
                            <a:chExt cx="2819400" cy="576943"/>
                          </a:xfrm>
                        </wpg:grpSpPr>
                        <pic:pic xmlns:pic="http://schemas.openxmlformats.org/drawingml/2006/picture">
                          <pic:nvPicPr>
                            <pic:cNvPr id="35" name="Picture 35" descr="Image displaying VIP activity described in tex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4614" y="0"/>
                              <a:ext cx="1115785" cy="571500"/>
                            </a:xfrm>
                            <a:prstGeom prst="rect">
                              <a:avLst/>
                            </a:prstGeom>
                            <a:noFill/>
                            <a:ln>
                              <a:noFill/>
                            </a:ln>
                          </pic:spPr>
                        </pic:pic>
                        <pic:pic xmlns:pic="http://schemas.openxmlformats.org/drawingml/2006/picture">
                          <pic:nvPicPr>
                            <pic:cNvPr id="36" name="Picture 36" descr="Image displaying VIP activity described in text"/>
                            <pic:cNvPicPr>
                              <a:picLocks noChangeAspect="1"/>
                            </pic:cNvPicPr>
                          </pic:nvPicPr>
                          <pic:blipFill rotWithShape="1">
                            <a:blip r:embed="rId16" cstate="print">
                              <a:extLst>
                                <a:ext uri="{28A0092B-C50C-407E-A947-70E740481C1C}">
                                  <a14:useLocalDpi xmlns:a14="http://schemas.microsoft.com/office/drawing/2010/main" val="0"/>
                                </a:ext>
                              </a:extLst>
                            </a:blip>
                            <a:srcRect l="2560" t="76906" r="20237"/>
                            <a:stretch/>
                          </pic:blipFill>
                          <pic:spPr bwMode="auto">
                            <a:xfrm>
                              <a:off x="955856" y="244928"/>
                              <a:ext cx="2128158" cy="3320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7" name="Oval 37"/>
                          <wps:cNvSpPr/>
                          <wps:spPr>
                            <a:xfrm>
                              <a:off x="776242" y="54428"/>
                              <a:ext cx="408215" cy="214358"/>
                            </a:xfrm>
                            <a:prstGeom prst="ellipse">
                              <a:avLst/>
                            </a:prstGeom>
                            <a:noFill/>
                            <a:ln w="25400" cap="flat" cmpd="sng" algn="ctr">
                              <a:solidFill>
                                <a:srgbClr val="7DA329">
                                  <a:alpha val="50196"/>
                                </a:srgbClr>
                              </a:solidFill>
                              <a:prstDash val="solid"/>
                            </a:ln>
                            <a:effectLst/>
                          </wps:spPr>
                          <wps:txbx>
                            <w:txbxContent>
                              <w:p w14:paraId="1CD2249F" w14:textId="77777777" w:rsidR="00343DB4" w:rsidRDefault="00343DB4" w:rsidP="00343DB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1" o:spid="_x0000_s1029" alt="Image displaying VIP activity described in text" style="position:absolute;margin-left:206.85pt;margin-top:44pt;width:242.8pt;height:158.3pt;z-index:251984896" coordsize="30840,2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0" type="#_x0000_t75" alt="Image displaying VIP activity described in text" style="position:absolute;top:5058;width:20199;height: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vYvAAAAA2wAAAA8AAABkcnMvZG93bnJldi54bWxET8uKwjAU3QvzD+EOuNN0upDSMYoKgqAg&#10;PhhcXpprW9rcdJJUO38/WQguD+c9Xw6mFQ9yvras4GuagCAurK65VHC9bCcZCB+QNbaWScEfeVgu&#10;PkZzzLV98oke51CKGMI+RwVVCF0upS8qMuintiOO3N06gyFCV0rt8BnDTSvTJJlJgzXHhgo72lRU&#10;NOfeKNg0h/7m9mszNC79/Tnq7DjLDkqNP4fVN4hAQ3iLX+6dVpDGsfFL/AFy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8u9i8AAAADbAAAADwAAAAAAAAAAAAAAAACfAgAA&#10;ZHJzL2Rvd25yZXYueG1sUEsFBgAAAAAEAAQA9wAAAIwDAAAAAA==&#10;">
                  <v:imagedata r:id="rId17" o:title="Image displaying VIP activity described in text"/>
                  <v:shadow on="t" color="black" opacity="41287f" offset=".99781mm,.99781mm"/>
                </v:shape>
                <v:group id="Group 29" o:spid="_x0000_s1031" style="position:absolute;left:4703;top:8280;width:19869;height:11824" coordorigin="4703,8280" coordsize="30560,1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30" o:spid="_x0000_s1032" type="#_x0000_t75" alt="Image displaying VIP activity described in text" style="position:absolute;left:23472;top:8280;width:11791;height:18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fThm/AAAA2wAAAA8AAABkcnMvZG93bnJldi54bWxET02LwjAQvS/4H8IIXhZNtSpajSKC4HWr&#10;gsexGdtiMylJ1PrvN4eFPT7e93rbmUa8yPnasoLxKAFBXFhdc6ngfDoMFyB8QNbYWCYFH/Kw3fS+&#10;1php++YfeuWhFDGEfYYKqhDaTEpfVGTQj2xLHLm7dQZDhK6U2uE7hptGTpJkLg3WHBsqbGlfUfHI&#10;n0aBC9fDJdXL3azb++Mtn6aL6Xeq1KDf7VYgAnXhX/znPmoFaVwfv8QfI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X04ZvwAAANsAAAAPAAAAAAAAAAAAAAAAAJ8CAABk&#10;cnMvZG93bnJldi54bWxQSwUGAAAAAAQABAD3AAAAiwMAAAAA&#10;">
                    <v:imagedata r:id="rId18" o:title="Image displaying VIP activity described in text" croptop="15044f" cropbottom="12175f" cropleft="46557f"/>
                    <v:shadow on="t" color="#333" opacity="42598f" origin="-.5,-.5" offset="2.74397mm,2.74397mm"/>
                    <v:path arrowok="t"/>
                  </v:shape>
                  <v:shape id="Picture 31" o:spid="_x0000_s1033" type="#_x0000_t75" alt="Image displaying VIP activity described in text" style="position:absolute;left:4703;top:10927;width:17205;height:1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zIbDEAAAA2wAAAA8AAABkcnMvZG93bnJldi54bWxEj0GLwjAUhO+C/yE8wduaqqsr1SgqCIsX&#10;sa7g8dG8bcs2L6WJtvrrjbDgcZiZb5jFqjWluFHtCssKhoMIBHFqdcGZgp/T7mMGwnlkjaVlUnAn&#10;B6tlt7PAWNuGj3RLfCYChF2MCnLvq1hKl+Zk0A1sRRy8X1sb9EHWmdQ1NgFuSjmKoqk0WHBYyLGi&#10;bU7pX3I1Cs72MjKfe715HHaP631v11+nSaNUv9eu5yA8tf4d/m9/awXjIby+hB8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zIbDEAAAA2wAAAA8AAAAAAAAAAAAAAAAA&#10;nwIAAGRycy9kb3ducmV2LnhtbFBLBQYAAAAABAAEAPcAAACQAwAAAAA=&#10;">
                    <v:imagedata r:id="rId19" o:title="Image displaying VIP activity described in text" croptop="7216f"/>
                    <v:shadow on="t" color="#333" opacity="42598f" origin="-.5,-.5" offset="2.74397mm,2.74397mm"/>
                    <v:path arrowok="t"/>
                  </v:shape>
                  <v:oval id="Oval 32" o:spid="_x0000_s1034" style="position:absolute;left:25638;top:13935;width:7639;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cZ8QA&#10;AADbAAAADwAAAGRycy9kb3ducmV2LnhtbESP3YrCMBSE7xd8h3AE77apCstSG0X8AXFhYVsRvDs0&#10;x7bYnJQman17syB4OczMN0y66E0jbtS52rKCcRSDIC6srrlUcMi3n98gnEfW2FgmBQ9ysJgPPlJM&#10;tL3zH90yX4oAYZeggsr7NpHSFRUZdJFtiYN3tp1BH2RXSt3hPcBNIydx/CUN1hwWKmxpVVFxya5G&#10;QZ+f4u3457g/Ppyk3+v6kJnNRanRsF/OQHjq/Tv8au+0gukE/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83GfEAAAA2wAAAA8AAAAAAAAAAAAAAAAAmAIAAGRycy9k&#10;b3ducmV2LnhtbFBLBQYAAAAABAAEAPUAAACJAwAAAAA=&#10;" filled="f" strokecolor="#7da329" strokeweight="2pt">
                    <v:stroke opacity="32896f"/>
                    <v:textbox>
                      <w:txbxContent>
                        <w:p w14:paraId="299D7B28" w14:textId="77777777" w:rsidR="00343DB4" w:rsidRDefault="00343DB4" w:rsidP="00343DB4">
                          <w:pPr>
                            <w:rPr>
                              <w:rFonts w:eastAsia="Times New Roman"/>
                            </w:rPr>
                          </w:pPr>
                        </w:p>
                      </w:txbxContent>
                    </v:textbox>
                  </v:oval>
                  <v:oval id="Oval 33" o:spid="_x0000_s1035" style="position:absolute;left:11606;top:11288;width:7639;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5/MQA&#10;AADbAAAADwAAAGRycy9kb3ducmV2LnhtbESP3YrCMBSE7xd8h3CEvdumKixLbRTxBxYXhG1F8O7Q&#10;HNtic1KaqPXtjSB4OczMN0w6700jrtS52rKCURSDIC6srrlUsM83Xz8gnEfW2FgmBXdyMJ8NPlJM&#10;tL3xP10zX4oAYZeggsr7NpHSFRUZdJFtiYN3sp1BH2RXSt3hLcBNI8dx/C0N1hwWKmxpWVFxzi5G&#10;QZ8f483o77A93J2k3WW1z8z6rNTnsF9MQXjq/Tv8av9qBZMJ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wefzEAAAA2wAAAA8AAAAAAAAAAAAAAAAAmAIAAGRycy9k&#10;b3ducmV2LnhtbFBLBQYAAAAABAAEAPUAAACJAwAAAAA=&#10;" filled="f" strokecolor="#7da329" strokeweight="2pt">
                    <v:stroke opacity="32896f"/>
                    <v:textbox>
                      <w:txbxContent>
                        <w:p w14:paraId="198A686D" w14:textId="77777777" w:rsidR="00343DB4" w:rsidRDefault="00343DB4" w:rsidP="00343DB4">
                          <w:pPr>
                            <w:rPr>
                              <w:rFonts w:eastAsia="Times New Roman"/>
                            </w:rPr>
                          </w:pPr>
                        </w:p>
                      </w:txbxContent>
                    </v:textbox>
                  </v:oval>
                </v:group>
                <v:group id="Group 34" o:spid="_x0000_s1036" style="position:absolute;left:2646;width:28194;height:5765" coordorigin="2646" coordsize="28194,5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35" o:spid="_x0000_s1037" type="#_x0000_t75" alt="Image displaying VIP activity described in text" style="position:absolute;left:2646;width:1115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Q0Ri9AAAA2wAAAA8AAABkcnMvZG93bnJldi54bWxEj0GrwjAQhO8P/A9hBW/PtIoi1SiiWPRo&#10;1fvSrG2x2ZQmav33RhA8DjPzDbNYdaYWD2pdZVlBPIxAEOdWV1woOJ92/zMQziNrrC2Tghc5WC17&#10;fwtMtH3ykR6ZL0SAsEtQQel9k0jp8pIMuqFtiIN3ta1BH2RbSN3iM8BNLUdRNJUGKw4LJTa0KSm/&#10;ZXejIL1kW4yuOk295iw+2JiOGCs16HfrOQhPnf+Fv+29VjCewOdL+AFy+QY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lDRGL0AAADbAAAADwAAAAAAAAAAAAAAAACfAgAAZHJz&#10;L2Rvd25yZXYueG1sUEsFBgAAAAAEAAQA9wAAAIkDAAAAAA==&#10;">
                    <v:imagedata r:id="rId20" o:title="Image displaying VIP activity described in text"/>
                    <v:path arrowok="t"/>
                  </v:shape>
                  <v:shape id="Picture 36" o:spid="_x0000_s1038" type="#_x0000_t75" alt="Image displaying VIP activity described in text" style="position:absolute;left:9558;top:2449;width:21282;height: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3253GAAAA2wAAAA8AAABkcnMvZG93bnJldi54bWxEj09rwkAUxO9Cv8PyhF5EN62obXQVkfqn&#10;p1Zb8PrMPpPQ7NuQXU3007sFweMwM79hJrPGFOJMlcstK3jpRSCIE6tzThX8/iy7byCcR9ZYWCYF&#10;F3Iwmz61JhhrW/OWzjufigBhF6OCzPsyltIlGRl0PVsSB+9oK4M+yCqVusI6wE0hX6NoKA3mHBYy&#10;LGmRUfK3OxkFhw85Ol7ry2DdGe2/Phfv83pVfiv13G7mYxCeGv8I39sbraA/hP8v4QfI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fbncYAAADbAAAADwAAAAAAAAAAAAAA&#10;AACfAgAAZHJzL2Rvd25yZXYueG1sUEsFBgAAAAAEAAQA9wAAAJIDAAAAAA==&#10;">
                    <v:imagedata r:id="rId21" o:title="Image displaying VIP activity described in text" croptop="50401f" cropleft="1678f" cropright="13263f"/>
                    <v:shadow on="t" color="#333" opacity="42598f" origin="-.5,-.5" offset="2.74397mm,2.74397mm"/>
                    <v:path arrowok="t"/>
                  </v:shape>
                  <v:oval id="Oval 37" o:spid="_x0000_s1039" style="position:absolute;left:7762;top:544;width:4082;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8QA&#10;AADbAAAADwAAAGRycy9kb3ducmV2LnhtbESP3YrCMBSE7wXfIRzBO01VWKWaFvEHZBeErSJ4d2iO&#10;bbE5KU3U+vabhYW9HGbmG2aVdqYWT2pdZVnBZByBIM6trrhQcD7tRwsQziNrrC2Tgjc5SJN+b4Wx&#10;ti/+pmfmCxEg7GJUUHrfxFK6vCSDbmwb4uDdbGvQB9kWUrf4CnBTy2kUfUiDFYeFEhvalJTfs4dR&#10;0J2u0X7ydfm8vJ2k42N7zszurtRw0K2XIDx1/j/81z5oBbM5/H4JP0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f//EAAAA2wAAAA8AAAAAAAAAAAAAAAAAmAIAAGRycy9k&#10;b3ducmV2LnhtbFBLBQYAAAAABAAEAPUAAACJAwAAAAA=&#10;" filled="f" strokecolor="#7da329" strokeweight="2pt">
                    <v:stroke opacity="32896f"/>
                    <v:textbox>
                      <w:txbxContent>
                        <w:p w14:paraId="1CD2249F" w14:textId="77777777" w:rsidR="00343DB4" w:rsidRDefault="00343DB4" w:rsidP="00343DB4">
                          <w:pPr>
                            <w:rPr>
                              <w:rFonts w:eastAsia="Times New Roman"/>
                            </w:rPr>
                          </w:pPr>
                        </w:p>
                      </w:txbxContent>
                    </v:textbox>
                  </v:oval>
                </v:group>
                <w10:wrap type="square"/>
              </v:group>
            </w:pict>
          </mc:Fallback>
        </mc:AlternateContent>
      </w:r>
      <w:r w:rsidR="001728E0" w:rsidRPr="00106C85">
        <w:rPr>
          <w:rStyle w:val="IntenseEmphasis"/>
        </w:rPr>
        <w:t>Log in</w:t>
      </w:r>
      <w:r w:rsidR="001728E0">
        <w:t xml:space="preserve"> </w:t>
      </w:r>
      <w:r w:rsidR="001728E0" w:rsidRPr="008554A8">
        <w:t xml:space="preserve">at </w:t>
      </w:r>
      <w:hyperlink r:id="rId22" w:history="1">
        <w:r w:rsidR="00692794" w:rsidRPr="008554A8">
          <w:rPr>
            <w:rStyle w:val="Hyperlink"/>
            <w:color w:val="auto"/>
          </w:rPr>
          <w:t>http://mass.gov/vg</w:t>
        </w:r>
      </w:hyperlink>
      <w:r w:rsidR="00692794" w:rsidRPr="008554A8">
        <w:t>.</w:t>
      </w:r>
      <w:r w:rsidR="00692794" w:rsidRPr="00475EA4">
        <w:rPr>
          <w:rStyle w:val="Style1Char"/>
        </w:rPr>
        <w:t xml:space="preserve"> </w:t>
      </w:r>
      <w:r w:rsidR="00106C85" w:rsidRPr="00475EA4">
        <w:rPr>
          <w:rStyle w:val="Style1Char"/>
        </w:rPr>
        <w:t xml:space="preserve"> </w:t>
      </w:r>
      <w:r w:rsidR="001728E0" w:rsidRPr="00475EA4">
        <w:t>You must have a valid Commonwealth Virtual Gateway account, as well as a VIP account to log in to EDRS. If you have a VG account for another application, you will then have a choice of applications when you log in.</w:t>
      </w:r>
      <w:r w:rsidR="00B90C93" w:rsidRPr="00475EA4">
        <w:t xml:space="preserve"> </w:t>
      </w:r>
      <w:r w:rsidR="00952CF8">
        <w:t xml:space="preserve">If you are a City or Town Clerk that is also a burial agent, then you will get a choice of role.  </w:t>
      </w:r>
    </w:p>
    <w:p w14:paraId="000F9BF4" w14:textId="444C4EE2" w:rsidR="00952CF8" w:rsidRDefault="00952CF8" w:rsidP="00952CF8">
      <w:pPr>
        <w:pStyle w:val="NoSpacing"/>
      </w:pPr>
      <w:r>
        <w:t xml:space="preserve">Additionally, City and Town Clerks that are burial agents may “Change” role within VIP (at the top left </w:t>
      </w:r>
    </w:p>
    <w:p w14:paraId="43DFC3BA" w14:textId="71DEA0FA" w:rsidR="008554A8" w:rsidRDefault="008177FF" w:rsidP="00952CF8">
      <w:pPr>
        <w:pStyle w:val="NoSpacing"/>
        <w:rPr>
          <w:noProof/>
          <w:sz w:val="40"/>
          <w:szCs w:val="36"/>
        </w:rPr>
      </w:pPr>
      <w:r w:rsidRPr="00475EA4">
        <w:t xml:space="preserve">You should also </w:t>
      </w:r>
      <w:r w:rsidR="0050471C" w:rsidRPr="00475EA4">
        <w:t>Logout at the right-hand corner.</w:t>
      </w:r>
      <w:r w:rsidR="0050471C" w:rsidRPr="00475EA4">
        <w:rPr>
          <w:rStyle w:val="Style1Char"/>
        </w:rPr>
        <w:t xml:space="preserve"> </w:t>
      </w:r>
    </w:p>
    <w:p w14:paraId="7A64870A" w14:textId="77777777" w:rsidR="001728E0" w:rsidRDefault="00B02DF2" w:rsidP="0050471C">
      <w:pPr>
        <w:pStyle w:val="Heading2"/>
      </w:pPr>
      <w:r w:rsidRPr="00A42D9F">
        <w:rPr>
          <w:noProof/>
          <w:sz w:val="40"/>
          <w:szCs w:val="36"/>
        </w:rPr>
        <mc:AlternateContent>
          <mc:Choice Requires="wps">
            <w:drawing>
              <wp:anchor distT="0" distB="0" distL="114300" distR="114300" simplePos="0" relativeHeight="251784192" behindDoc="1" locked="1" layoutInCell="1" allowOverlap="1" wp14:anchorId="22740D32" wp14:editId="37C751F7">
                <wp:simplePos x="0" y="0"/>
                <wp:positionH relativeFrom="column">
                  <wp:posOffset>-2784475</wp:posOffset>
                </wp:positionH>
                <wp:positionV relativeFrom="page">
                  <wp:posOffset>3113405</wp:posOffset>
                </wp:positionV>
                <wp:extent cx="4834255" cy="4349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217171063"/>
                            </w:sdtPr>
                            <w:sdtEndPr/>
                            <w:sdtContent>
                              <w:p w14:paraId="02FB582F" w14:textId="77777777" w:rsidR="00BB692B" w:rsidRPr="00BD500D" w:rsidRDefault="00BB692B" w:rsidP="00B02DF2">
                                <w:pPr>
                                  <w:jc w:val="right"/>
                                  <w:rPr>
                                    <w:sz w:val="36"/>
                                    <w:szCs w:val="36"/>
                                  </w:rPr>
                                </w:pPr>
                                <w:r>
                                  <w:rPr>
                                    <w:sz w:val="36"/>
                                    <w:szCs w:val="36"/>
                                  </w:rPr>
                                  <w:t>Accessing &amp; Using EDRS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219.25pt;margin-top:245.15pt;width:380.65pt;height:34.25pt;rotation:-90;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" filled="f" stroked="f">
                <v:textbox>
                  <w:txbxContent>
                    <w:sdt>
                      <w:sdtPr>
                        <w:rPr>
                          <w:sz w:val="36"/>
                          <w:szCs w:val="36"/>
                        </w:rPr>
                        <w:alias w:val="Subtitle Odd"/>
                        <w:tag w:val="Subtitle Odd"/>
                        <w:id w:val="217171063"/>
                      </w:sdtPr>
                      <w:sdtEndPr/>
                      <w:sdtContent>
                        <w:p w14:paraId="02FB582F" w14:textId="77777777" w:rsidR="00BB692B" w:rsidRPr="00BD500D" w:rsidRDefault="00BB692B" w:rsidP="00B02DF2">
                          <w:pPr>
                            <w:jc w:val="right"/>
                            <w:rPr>
                              <w:sz w:val="36"/>
                              <w:szCs w:val="36"/>
                            </w:rPr>
                          </w:pPr>
                          <w:r>
                            <w:rPr>
                              <w:sz w:val="36"/>
                              <w:szCs w:val="36"/>
                            </w:rPr>
                            <w:t>Accessing &amp; Using EDRS</w:t>
                          </w:r>
                        </w:p>
                      </w:sdtContent>
                    </w:sdt>
                  </w:txbxContent>
                </v:textbox>
                <w10:wrap anchory="page"/>
                <w10:anchorlock/>
              </v:shape>
            </w:pict>
          </mc:Fallback>
        </mc:AlternateContent>
      </w:r>
      <w:r w:rsidR="001728E0">
        <w:t>Tips &amp; Tricks</w:t>
      </w:r>
    </w:p>
    <w:p w14:paraId="7D9D8DFB" w14:textId="77777777" w:rsidR="00CC094E" w:rsidRPr="00106C85" w:rsidRDefault="00CC094E" w:rsidP="00CC094E">
      <w:pPr>
        <w:rPr>
          <w:sz w:val="20"/>
        </w:rPr>
      </w:pPr>
      <w:r w:rsidRPr="00C8330B">
        <w:rPr>
          <w:rStyle w:val="Strong"/>
        </w:rPr>
        <w:t>Save</w:t>
      </w:r>
      <w:r>
        <w:rPr>
          <w:rStyle w:val="Strong"/>
        </w:rPr>
        <w:t>!</w:t>
      </w:r>
      <w:r>
        <w:t xml:space="preserve"> – </w:t>
      </w:r>
      <w:r w:rsidRPr="00106C85">
        <w:rPr>
          <w:sz w:val="20"/>
        </w:rPr>
        <w:t>EDRS will time out after 15 minutes.  While your portion of the death record should take less than five minutes to enter, if you expect to be interrupted or if you are just learning the system, click “Finish,” then “Save as Pending” frequently. You may then click “Return to Record” without risk of losing any information. EDRS does not save information automatically.</w:t>
      </w:r>
    </w:p>
    <w:p w14:paraId="205CC00F" w14:textId="77777777" w:rsidR="001728E0" w:rsidRPr="00106C85" w:rsidRDefault="001728E0" w:rsidP="001728E0">
      <w:pPr>
        <w:rPr>
          <w:sz w:val="20"/>
        </w:rPr>
      </w:pPr>
      <w:r w:rsidRPr="00C8330B">
        <w:rPr>
          <w:rStyle w:val="Strong"/>
        </w:rPr>
        <w:lastRenderedPageBreak/>
        <w:t>No abbreviations</w:t>
      </w:r>
      <w:r>
        <w:t xml:space="preserve"> -- </w:t>
      </w:r>
      <w:r w:rsidRPr="00106C85">
        <w:rPr>
          <w:sz w:val="20"/>
        </w:rPr>
        <w:t xml:space="preserve">The system will prompt you if you use recognized abbreviations; you should spell out full medical terminology into each field. For example, on </w:t>
      </w:r>
      <w:r w:rsidR="00AF45A5">
        <w:rPr>
          <w:sz w:val="20"/>
        </w:rPr>
        <w:t>Tab</w:t>
      </w:r>
      <w:r w:rsidRPr="00106C85">
        <w:rPr>
          <w:sz w:val="20"/>
        </w:rPr>
        <w:t xml:space="preserve"> 7**Certifier Cause of Death, spell out “COPD” as “Chronic Obstructive Pulmonary Disease.”</w:t>
      </w:r>
    </w:p>
    <w:p w14:paraId="2140CC41" w14:textId="6D5ABE77" w:rsidR="001734F6" w:rsidRPr="00EC4EFB" w:rsidRDefault="001728E0" w:rsidP="00863DE9">
      <w:pPr>
        <w:rPr>
          <w:rStyle w:val="Strong"/>
          <w:b w:val="0"/>
          <w:bCs w:val="0"/>
          <w:sz w:val="20"/>
        </w:rPr>
      </w:pPr>
      <w:r>
        <w:rPr>
          <w:noProof/>
        </w:rPr>
        <w:drawing>
          <wp:anchor distT="0" distB="0" distL="114300" distR="114300" simplePos="0" relativeHeight="251659264" behindDoc="0" locked="0" layoutInCell="1" allowOverlap="1" wp14:anchorId="601654A0" wp14:editId="36605533">
            <wp:simplePos x="0" y="0"/>
            <wp:positionH relativeFrom="column">
              <wp:posOffset>0</wp:posOffset>
            </wp:positionH>
            <wp:positionV relativeFrom="paragraph">
              <wp:posOffset>635</wp:posOffset>
            </wp:positionV>
            <wp:extent cx="281305" cy="471170"/>
            <wp:effectExtent l="0" t="0" r="4445" b="5080"/>
            <wp:wrapSquare wrapText="bothSides"/>
            <wp:docPr id="289" name="Picture 289" descr="Image of Tab soda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305" cy="471170"/>
                    </a:xfrm>
                    <a:prstGeom prst="rect">
                      <a:avLst/>
                    </a:prstGeom>
                    <a:noFill/>
                  </pic:spPr>
                </pic:pic>
              </a:graphicData>
            </a:graphic>
            <wp14:sizeRelH relativeFrom="page">
              <wp14:pctWidth>0</wp14:pctWidth>
            </wp14:sizeRelH>
            <wp14:sizeRelV relativeFrom="page">
              <wp14:pctHeight>0</wp14:pctHeight>
            </wp14:sizeRelV>
          </wp:anchor>
        </w:drawing>
      </w:r>
      <w:r w:rsidR="00AF45A5">
        <w:rPr>
          <w:rStyle w:val="Strong"/>
        </w:rPr>
        <w:t>Tab</w:t>
      </w:r>
      <w:r w:rsidRPr="00C8330B">
        <w:rPr>
          <w:rStyle w:val="Strong"/>
        </w:rPr>
        <w:t xml:space="preserve"> &amp; Mouse</w:t>
      </w:r>
      <w:r>
        <w:t xml:space="preserve"> -- </w:t>
      </w:r>
      <w:r w:rsidRPr="00106C85">
        <w:rPr>
          <w:sz w:val="20"/>
        </w:rPr>
        <w:t xml:space="preserve">Use the </w:t>
      </w:r>
      <w:r w:rsidR="00AF45A5">
        <w:rPr>
          <w:sz w:val="20"/>
        </w:rPr>
        <w:t>Tab</w:t>
      </w:r>
      <w:r w:rsidRPr="00106C85">
        <w:rPr>
          <w:sz w:val="20"/>
        </w:rPr>
        <w:t xml:space="preserve"> key on your computer keyboard to advance through each field in EDRS. You may also use your mouse to navigate </w:t>
      </w:r>
      <w:r w:rsidR="00AF45A5">
        <w:rPr>
          <w:sz w:val="20"/>
        </w:rPr>
        <w:t>Tab</w:t>
      </w:r>
      <w:r w:rsidRPr="00106C85">
        <w:rPr>
          <w:sz w:val="20"/>
        </w:rPr>
        <w:t xml:space="preserve">s or to temporarily skip sections. Do </w:t>
      </w:r>
      <w:r w:rsidRPr="00106C85">
        <w:rPr>
          <w:sz w:val="20"/>
          <w:u w:val="single"/>
        </w:rPr>
        <w:t>not</w:t>
      </w:r>
      <w:r w:rsidRPr="00106C85">
        <w:rPr>
          <w:sz w:val="20"/>
        </w:rPr>
        <w:t xml:space="preserve"> use Backspace or Enter, except </w:t>
      </w:r>
      <w:r w:rsidRPr="00106C85">
        <w:rPr>
          <w:sz w:val="20"/>
          <w:u w:val="single"/>
        </w:rPr>
        <w:t>within</w:t>
      </w:r>
      <w:r w:rsidRPr="00106C85">
        <w:rPr>
          <w:sz w:val="20"/>
        </w:rPr>
        <w:t xml:space="preserve"> fields as necessary.</w:t>
      </w:r>
    </w:p>
    <w:p w14:paraId="4DE8940F" w14:textId="77777777" w:rsidR="001728E0" w:rsidRPr="00106C85" w:rsidRDefault="001728E0" w:rsidP="00863DE9">
      <w:pPr>
        <w:rPr>
          <w:sz w:val="20"/>
        </w:rPr>
      </w:pPr>
      <w:r w:rsidRPr="00C8330B">
        <w:rPr>
          <w:rStyle w:val="Strong"/>
        </w:rPr>
        <w:t>Alerts</w:t>
      </w:r>
      <w:r>
        <w:t xml:space="preserve"> – </w:t>
      </w:r>
      <w:r w:rsidRPr="00106C85">
        <w:rPr>
          <w:sz w:val="20"/>
        </w:rPr>
        <w:t xml:space="preserve">Take advantage of system validation messages and warnings.  Use the spell check icon on the Certifier Cause of Death </w:t>
      </w:r>
      <w:r w:rsidR="00AF45A5">
        <w:rPr>
          <w:sz w:val="20"/>
        </w:rPr>
        <w:t>Tab</w:t>
      </w:r>
      <w:r w:rsidRPr="00106C85">
        <w:rPr>
          <w:sz w:val="20"/>
        </w:rPr>
        <w:t>.  EDRS help</w:t>
      </w:r>
      <w:r w:rsidR="008177FF">
        <w:rPr>
          <w:sz w:val="20"/>
        </w:rPr>
        <w:t>s</w:t>
      </w:r>
      <w:r w:rsidRPr="00106C85">
        <w:rPr>
          <w:sz w:val="20"/>
        </w:rPr>
        <w:t xml:space="preserve"> users get information in accurately and completely from the start</w:t>
      </w:r>
      <w:r w:rsidR="008177FF">
        <w:rPr>
          <w:sz w:val="20"/>
        </w:rPr>
        <w:t>.</w:t>
      </w:r>
      <w:r w:rsidRPr="00106C85">
        <w:rPr>
          <w:sz w:val="20"/>
        </w:rPr>
        <w:t xml:space="preserve"> </w:t>
      </w:r>
    </w:p>
    <w:p w14:paraId="6E84D0FF" w14:textId="77777777" w:rsidR="001728E0" w:rsidRPr="00106C85" w:rsidRDefault="001728E0" w:rsidP="001728E0">
      <w:pPr>
        <w:rPr>
          <w:sz w:val="20"/>
        </w:rPr>
      </w:pPr>
      <w:r w:rsidRPr="00C44E93">
        <w:rPr>
          <w:rStyle w:val="Strong"/>
        </w:rPr>
        <w:t>Color Coding</w:t>
      </w:r>
      <w:r>
        <w:t xml:space="preserve"> – </w:t>
      </w:r>
      <w:r w:rsidRPr="00106C85">
        <w:rPr>
          <w:sz w:val="20"/>
        </w:rPr>
        <w:t>White fields on each screen in EDRS will accept information; the yellow fields are disabled based on selections made in the system.</w:t>
      </w:r>
      <w:r w:rsidR="00CC094E" w:rsidRPr="00106C85">
        <w:rPr>
          <w:sz w:val="20"/>
        </w:rPr>
        <w:t xml:space="preserve">  A blue field indicates which field you are on now.</w:t>
      </w:r>
    </w:p>
    <w:p w14:paraId="7852C6C3" w14:textId="77777777" w:rsidR="0092432B" w:rsidRDefault="001728E0" w:rsidP="001728E0">
      <w:pPr>
        <w:rPr>
          <w:sz w:val="20"/>
        </w:rPr>
      </w:pPr>
      <w:r w:rsidRPr="00C44E93">
        <w:rPr>
          <w:b/>
        </w:rPr>
        <w:t>Shortcuts</w:t>
      </w:r>
      <w:r>
        <w:t xml:space="preserve"> – </w:t>
      </w:r>
      <w:r w:rsidRPr="00106C85">
        <w:rPr>
          <w:sz w:val="20"/>
        </w:rPr>
        <w:t xml:space="preserve">EDRS accepts military time.  Alt-T enters today’s date.  Colons are not necessary in Time fields and slashes are not necessary in date fields. Enter the first few letters of a selection on a </w:t>
      </w:r>
      <w:r w:rsidR="00EC4EFB">
        <w:rPr>
          <w:sz w:val="20"/>
        </w:rPr>
        <w:t>drop-down</w:t>
      </w:r>
      <w:r w:rsidRPr="00106C85">
        <w:rPr>
          <w:sz w:val="20"/>
        </w:rPr>
        <w:t xml:space="preserve"> to narrow the list quickly.  “Next” will move you from </w:t>
      </w:r>
      <w:r w:rsidR="00AF45A5">
        <w:rPr>
          <w:sz w:val="20"/>
        </w:rPr>
        <w:t>Tab</w:t>
      </w:r>
      <w:r w:rsidRPr="00106C85">
        <w:rPr>
          <w:sz w:val="20"/>
        </w:rPr>
        <w:t xml:space="preserve"> to </w:t>
      </w:r>
      <w:r w:rsidR="00AF45A5">
        <w:rPr>
          <w:sz w:val="20"/>
        </w:rPr>
        <w:t>Tab</w:t>
      </w:r>
      <w:r w:rsidRPr="00106C85">
        <w:rPr>
          <w:sz w:val="20"/>
        </w:rPr>
        <w:t xml:space="preserve">, but you can click on the </w:t>
      </w:r>
      <w:r w:rsidR="00AF45A5">
        <w:rPr>
          <w:sz w:val="20"/>
        </w:rPr>
        <w:t>Tab</w:t>
      </w:r>
      <w:r w:rsidRPr="00106C85">
        <w:rPr>
          <w:sz w:val="20"/>
        </w:rPr>
        <w:t xml:space="preserve"> labels as well. </w:t>
      </w:r>
    </w:p>
    <w:p w14:paraId="1AA0180F" w14:textId="20629F27" w:rsidR="00A42D9F" w:rsidRPr="00D53C17" w:rsidRDefault="00EC4EFB" w:rsidP="00D53C17">
      <w:pPr>
        <w:jc w:val="center"/>
      </w:pPr>
      <w:r w:rsidRPr="00D53C17">
        <w:rPr>
          <w:rStyle w:val="IntenseEmphasis"/>
          <w:i w:val="0"/>
        </w:rPr>
        <w:t xml:space="preserve">Need Help?  </w:t>
      </w:r>
      <w:r w:rsidRPr="00D53C17">
        <w:t xml:space="preserve">Contact the Registry at </w:t>
      </w:r>
      <w:hyperlink r:id="rId24" w:history="1">
        <w:r w:rsidR="00D53C17" w:rsidRPr="00D53C17">
          <w:rPr>
            <w:rStyle w:val="Hyperlink"/>
          </w:rPr>
          <w:t>vip@state.ma.us</w:t>
        </w:r>
      </w:hyperlink>
      <w:r w:rsidR="00D53C17">
        <w:t xml:space="preserve"> or 617-740-2600.</w:t>
      </w:r>
    </w:p>
    <w:p w14:paraId="0AC7BC9D" w14:textId="4189FCC0" w:rsidR="0028406E" w:rsidRPr="00863DE9" w:rsidRDefault="0028406E" w:rsidP="0028406E">
      <w:pPr>
        <w:pStyle w:val="Heading1"/>
      </w:pPr>
      <w:r>
        <w:t>Navigation</w:t>
      </w:r>
    </w:p>
    <w:p w14:paraId="114DAA16" w14:textId="6867464F" w:rsidR="0028406E" w:rsidRDefault="0028406E" w:rsidP="00CC6766">
      <w:r>
        <w:t xml:space="preserve">How you navigate the EDRS will depend largely on your </w:t>
      </w:r>
      <w:r w:rsidR="008554A8">
        <w:t xml:space="preserve">office </w:t>
      </w:r>
      <w:r>
        <w:t xml:space="preserve">workflow.  </w:t>
      </w:r>
      <w:r w:rsidR="008554A8">
        <w:t>Records</w:t>
      </w:r>
      <w:r w:rsidR="00D5391A">
        <w:t xml:space="preserve"> that you access, </w:t>
      </w:r>
      <w:r w:rsidR="000C2C5A">
        <w:t>create</w:t>
      </w:r>
      <w:r w:rsidR="00D5391A">
        <w:t xml:space="preserve"> or amend</w:t>
      </w:r>
      <w:r w:rsidR="008554A8">
        <w:t xml:space="preserve"> </w:t>
      </w:r>
      <w:proofErr w:type="gramStart"/>
      <w:r w:rsidR="008554A8">
        <w:t>may</w:t>
      </w:r>
      <w:proofErr w:type="gramEnd"/>
      <w:r w:rsidR="008554A8">
        <w:t xml:space="preserve"> </w:t>
      </w:r>
      <w:r w:rsidR="00D5391A">
        <w:t xml:space="preserve">also </w:t>
      </w:r>
      <w:r w:rsidR="008554A8">
        <w:t xml:space="preserve">be </w:t>
      </w:r>
      <w:r w:rsidR="00D5391A">
        <w:t>accessed</w:t>
      </w:r>
      <w:r w:rsidR="00285008">
        <w:t xml:space="preserve"> and viewed</w:t>
      </w:r>
      <w:r w:rsidR="00D5391A">
        <w:t xml:space="preserve"> by</w:t>
      </w:r>
      <w:r w:rsidR="00B02DF2" w:rsidRPr="00BD500D">
        <w:rPr>
          <w:rFonts w:ascii="Cambria" w:hAnsi="Cambria"/>
          <w:noProof/>
          <w:sz w:val="32"/>
        </w:rPr>
        <mc:AlternateContent>
          <mc:Choice Requires="wps">
            <w:drawing>
              <wp:anchor distT="0" distB="0" distL="114300" distR="114300" simplePos="0" relativeHeight="251786240" behindDoc="0" locked="1" layoutInCell="1" allowOverlap="1" wp14:anchorId="37B50D87" wp14:editId="43961D81">
                <wp:simplePos x="0" y="0"/>
                <wp:positionH relativeFrom="column">
                  <wp:posOffset>4035425</wp:posOffset>
                </wp:positionH>
                <wp:positionV relativeFrom="page">
                  <wp:posOffset>2734945</wp:posOffset>
                </wp:positionV>
                <wp:extent cx="4044315" cy="36068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44315" cy="360680"/>
                        </a:xfrm>
                        <a:prstGeom prst="rect">
                          <a:avLst/>
                        </a:prstGeom>
                        <a:noFill/>
                        <a:ln w="9525">
                          <a:noFill/>
                          <a:miter lim="800000"/>
                          <a:headEnd/>
                          <a:tailEnd/>
                        </a:ln>
                      </wps:spPr>
                      <wps:txbx>
                        <w:txbxContent>
                          <w:sdt>
                            <w:sdtPr>
                              <w:rPr>
                                <w:sz w:val="36"/>
                                <w:szCs w:val="36"/>
                              </w:rPr>
                              <w:alias w:val="Subtitle Even"/>
                              <w:tag w:val="Subtitle Even"/>
                              <w:id w:val="-1457405178"/>
                            </w:sdtPr>
                            <w:sdtEndPr/>
                            <w:sdtContent>
                              <w:p w14:paraId="2978FF54" w14:textId="77777777" w:rsidR="00BB692B" w:rsidRDefault="00BB692B" w:rsidP="00B02DF2">
                                <w:pPr>
                                  <w:rPr>
                                    <w:sz w:val="36"/>
                                    <w:szCs w:val="36"/>
                                  </w:rPr>
                                </w:pPr>
                                <w:r>
                                  <w:rPr>
                                    <w:sz w:val="36"/>
                                    <w:szCs w:val="36"/>
                                  </w:rPr>
                                  <w:t>Log in &amp; Navigation</w:t>
                                </w:r>
                              </w:p>
                              <w:p w14:paraId="21E7F29D" w14:textId="77777777" w:rsidR="00BB692B" w:rsidRPr="00BD500D" w:rsidRDefault="006E0D44" w:rsidP="00B02DF2">
                                <w:pPr>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 o:spid="_x0000_s1041" type="#_x0000_t202" style="position:absolute;margin-left:317.75pt;margin-top:215.35pt;width:318.45pt;height:28.4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" filled="f" stroked="f">
                <v:textbox>
                  <w:txbxContent>
                    <w:sdt>
                      <w:sdtPr>
                        <w:rPr>
                          <w:sz w:val="36"/>
                          <w:szCs w:val="36"/>
                        </w:rPr>
                        <w:alias w:val="Subtitle Even"/>
                        <w:tag w:val="Subtitle Even"/>
                        <w:id w:val="-1457405178"/>
                      </w:sdtPr>
                      <w:sdtEndPr/>
                      <w:sdtContent>
                        <w:p w14:paraId="2978FF54" w14:textId="77777777" w:rsidR="00BB692B" w:rsidRDefault="00BB692B" w:rsidP="00B02DF2">
                          <w:pPr>
                            <w:rPr>
                              <w:sz w:val="36"/>
                              <w:szCs w:val="36"/>
                            </w:rPr>
                          </w:pPr>
                          <w:r>
                            <w:rPr>
                              <w:sz w:val="36"/>
                              <w:szCs w:val="36"/>
                            </w:rPr>
                            <w:t>Log in &amp; Navigation</w:t>
                          </w:r>
                        </w:p>
                        <w:p w14:paraId="21E7F29D" w14:textId="77777777" w:rsidR="00BB692B" w:rsidRPr="00BD500D" w:rsidRDefault="006E0D44" w:rsidP="00B02DF2">
                          <w:pPr>
                            <w:rPr>
                              <w:sz w:val="36"/>
                              <w:szCs w:val="36"/>
                            </w:rPr>
                          </w:pPr>
                        </w:p>
                      </w:sdtContent>
                    </w:sdt>
                  </w:txbxContent>
                </v:textbox>
                <w10:wrap anchory="page"/>
                <w10:anchorlock/>
              </v:shape>
            </w:pict>
          </mc:Fallback>
        </mc:AlternateContent>
      </w:r>
      <w:r w:rsidR="00EC4EFB">
        <w:t xml:space="preserve"> </w:t>
      </w:r>
      <w:r w:rsidR="00285008">
        <w:t xml:space="preserve">authorized burial agents, </w:t>
      </w:r>
      <w:r w:rsidR="0037309D">
        <w:t xml:space="preserve">medical </w:t>
      </w:r>
      <w:r w:rsidR="00EC4EFB">
        <w:t>certifiers</w:t>
      </w:r>
      <w:r w:rsidR="00D5391A">
        <w:t>, hospital support and data entry staff</w:t>
      </w:r>
      <w:r w:rsidR="00BA5AEF">
        <w:t>,</w:t>
      </w:r>
      <w:r w:rsidR="000C2C5A">
        <w:t xml:space="preserve"> as well as representatives </w:t>
      </w:r>
      <w:r w:rsidR="00EC4EFB">
        <w:t xml:space="preserve">from </w:t>
      </w:r>
      <w:r w:rsidR="00285008">
        <w:t xml:space="preserve">designated </w:t>
      </w:r>
      <w:r w:rsidR="00EC4EFB">
        <w:t>funeral homes</w:t>
      </w:r>
      <w:r>
        <w:t>.</w:t>
      </w:r>
      <w:r w:rsidR="00D5391A">
        <w:t xml:space="preserve"> When you log in</w:t>
      </w:r>
      <w:r w:rsidR="003D3A1D">
        <w:t xml:space="preserve"> as a </w:t>
      </w:r>
      <w:r w:rsidR="00BA5AEF">
        <w:t xml:space="preserve">city or town </w:t>
      </w:r>
      <w:r w:rsidR="003D3A1D">
        <w:t>clerk</w:t>
      </w:r>
      <w:r w:rsidR="00D5391A">
        <w:t xml:space="preserve">, </w:t>
      </w:r>
      <w:r>
        <w:t xml:space="preserve">EDRS </w:t>
      </w:r>
      <w:r w:rsidR="003D3A1D">
        <w:t>features</w:t>
      </w:r>
      <w:r>
        <w:t xml:space="preserve"> two general methods of navigation: work queues and a menu bar.</w:t>
      </w:r>
    </w:p>
    <w:p w14:paraId="57CFAF2A" w14:textId="77777777" w:rsidR="00FA45D1" w:rsidRDefault="00FA45D1" w:rsidP="00FA45D1">
      <w:r>
        <w:rPr>
          <w:noProof/>
        </w:rPr>
        <mc:AlternateContent>
          <mc:Choice Requires="wpg">
            <w:drawing>
              <wp:anchor distT="0" distB="0" distL="114300" distR="114300" simplePos="0" relativeHeight="252006400" behindDoc="1" locked="0" layoutInCell="1" allowOverlap="1" wp14:anchorId="585C6B8A" wp14:editId="70F6C2F0">
                <wp:simplePos x="0" y="0"/>
                <wp:positionH relativeFrom="column">
                  <wp:posOffset>0</wp:posOffset>
                </wp:positionH>
                <wp:positionV relativeFrom="paragraph">
                  <wp:posOffset>1186815</wp:posOffset>
                </wp:positionV>
                <wp:extent cx="5625465" cy="1781175"/>
                <wp:effectExtent l="171450" t="171450" r="222885" b="295275"/>
                <wp:wrapTight wrapText="bothSides">
                  <wp:wrapPolygon edited="0">
                    <wp:start x="585" y="-2079"/>
                    <wp:lineTo x="-658" y="-1617"/>
                    <wp:lineTo x="-658" y="21484"/>
                    <wp:lineTo x="293" y="24257"/>
                    <wp:lineTo x="731" y="24950"/>
                    <wp:lineTo x="21139" y="24950"/>
                    <wp:lineTo x="21578" y="24257"/>
                    <wp:lineTo x="22383" y="20791"/>
                    <wp:lineTo x="22383" y="1386"/>
                    <wp:lineTo x="21359" y="-1617"/>
                    <wp:lineTo x="21139" y="-2079"/>
                    <wp:lineTo x="585" y="-2079"/>
                  </wp:wrapPolygon>
                </wp:wrapTight>
                <wp:docPr id="1" name="Group 1" descr="Image displaying VIP activity described in text"/>
                <wp:cNvGraphicFramePr/>
                <a:graphic xmlns:a="http://schemas.openxmlformats.org/drawingml/2006/main">
                  <a:graphicData uri="http://schemas.microsoft.com/office/word/2010/wordprocessingGroup">
                    <wpg:wgp>
                      <wpg:cNvGrpSpPr/>
                      <wpg:grpSpPr>
                        <a:xfrm>
                          <a:off x="0" y="0"/>
                          <a:ext cx="5625465" cy="1781175"/>
                          <a:chOff x="0" y="0"/>
                          <a:chExt cx="5625465" cy="1781175"/>
                        </a:xfrm>
                      </wpg:grpSpPr>
                      <pic:pic xmlns:pic="http://schemas.openxmlformats.org/drawingml/2006/picture">
                        <pic:nvPicPr>
                          <pic:cNvPr id="10" name="Picture 10" descr="Image displaying VIP activity described in text"/>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553075" cy="1781175"/>
                          </a:xfrm>
                          <a:prstGeom prst="rect">
                            <a:avLst/>
                          </a:prstGeom>
                          <a:ln>
                            <a:noFill/>
                          </a:ln>
                          <a:effectLst>
                            <a:outerShdw blurRad="292100" dist="139700" dir="2700000" algn="tl" rotWithShape="0">
                              <a:srgbClr val="333333">
                                <a:alpha val="65000"/>
                              </a:srgbClr>
                            </a:outerShdw>
                          </a:effectLst>
                        </pic:spPr>
                      </pic:pic>
                      <wps:wsp>
                        <wps:cNvPr id="67" name="Rectangular Callout 67"/>
                        <wps:cNvSpPr/>
                        <wps:spPr>
                          <a:xfrm>
                            <a:off x="3552825" y="276225"/>
                            <a:ext cx="2072640" cy="457835"/>
                          </a:xfrm>
                          <a:prstGeom prst="wedgeRectCallout">
                            <a:avLst>
                              <a:gd name="adj1" fmla="val 7598"/>
                              <a:gd name="adj2" fmla="val 130093"/>
                            </a:avLst>
                          </a:prstGeom>
                          <a:solidFill>
                            <a:srgbClr val="FFFFFF"/>
                          </a:solidFill>
                          <a:ln w="25400" cap="flat" cmpd="sng" algn="ctr">
                            <a:solidFill>
                              <a:srgbClr val="7DA329">
                                <a:alpha val="50196"/>
                              </a:srgbClr>
                            </a:solidFill>
                            <a:prstDash val="solid"/>
                          </a:ln>
                          <a:effectLst/>
                        </wps:spPr>
                        <wps:txbx>
                          <w:txbxContent>
                            <w:p w14:paraId="45082C1A" w14:textId="77777777" w:rsidR="00BB692B" w:rsidRPr="00431C52" w:rsidRDefault="00BB692B" w:rsidP="003D3A1D">
                              <w:pPr>
                                <w:pStyle w:val="calloutstyle"/>
                              </w:pPr>
                              <w:r>
                                <w:t>Click on the hyperlink “Process” to retrieve the record from a queue.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42" alt="Image displaying VIP activity described in text" style="position:absolute;margin-left:0;margin-top:93.45pt;width:442.95pt;height:140.25pt;z-index:-251310080;mso-width-relative:margin;mso-height-relative:margin" coordsize="56254,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">
                <v:shape id="Picture 10" o:spid="_x0000_s1043" type="#_x0000_t75" alt="Image displaying VIP activity described in text" style="position:absolute;width:55530;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TnxnEAAAA2wAAAA8AAABkcnMvZG93bnJldi54bWxEj0FrwkAQhe8F/8Mygre6qaCV1FWKkCKe&#10;qq0Hb0N2mg1mZ0N2a6K/vnMQepvhvXnvm9Vm8I26UhfrwAZephko4jLYmisD31/F8xJUTMgWm8Bk&#10;4EYRNuvR0wpzG3o+0PWYKiUhHHM04FJqc61j6chjnIaWWLSf0HlMsnaVth32Eu4bPcuyhfZYszQ4&#10;bGnrqLwcf72BBQ77U/Wxf727+bkvPttTM78UxkzGw/sbqERD+jc/rndW8IVefpEB9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TnxnEAAAA2wAAAA8AAAAAAAAAAAAAAAAA&#10;nwIAAGRycy9kb3ducmV2LnhtbFBLBQYAAAAABAAEAPcAAACQAwAAAAA=&#10;">
                  <v:imagedata r:id="rId26" o:title="Image displaying VIP activity described in text"/>
                  <v:shadow on="t" color="#333" opacity="42598f" origin="-.5,-.5" offset="2.74397mm,2.74397mm"/>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7" o:spid="_x0000_s1044" type="#_x0000_t61" style="position:absolute;left:35528;top:2762;width:20726;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lysMA&#10;AADbAAAADwAAAGRycy9kb3ducmV2LnhtbESPwWrDMBBE74X8g9hAb42cQp3iRgkhpeBjY6eQ3BZr&#10;bZlaKyMpifv3VaDQ4zAzb5j1drKDuJIPvWMFy0UGgrhxuudOwbH+eHoFESKyxsExKfihANvN7GGN&#10;hXY3PtC1ip1IEA4FKjAxjoWUoTFkMSzcSJy81nmLMUnfSe3xluB2kM9ZlkuLPacFgyPtDTXf1cUq&#10;CJd28NG+h5dla75W7bms6fOk1ON82r2BiDTF//Bfu9QK8hXcv6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TlysMAAADbAAAADwAAAAAAAAAAAAAAAACYAgAAZHJzL2Rv&#10;d25yZXYueG1sUEsFBgAAAAAEAAQA9QAAAIgDAAAAAA==&#10;" adj="12441,38900" strokecolor="#7da329" strokeweight="2pt">
                  <v:stroke opacity="32896f"/>
                  <v:textbox>
                    <w:txbxContent>
                      <w:p w14:paraId="45082C1A" w14:textId="77777777" w:rsidR="00BB692B" w:rsidRPr="00431C52" w:rsidRDefault="00BB692B" w:rsidP="003D3A1D">
                        <w:pPr>
                          <w:pStyle w:val="calloutstyle"/>
                        </w:pPr>
                        <w:r>
                          <w:t>Click on the hyperlink “Process” to retrieve the record from a queue.</w:t>
                        </w:r>
                      </w:p>
                    </w:txbxContent>
                  </v:textbox>
                </v:shape>
                <w10:wrap type="tight"/>
              </v:group>
            </w:pict>
          </mc:Fallback>
        </mc:AlternateContent>
      </w:r>
      <w:r w:rsidR="00D21FA1" w:rsidRPr="00BE42E0">
        <w:rPr>
          <w:rStyle w:val="IntenseEmphasis"/>
        </w:rPr>
        <w:t>Work queues</w:t>
      </w:r>
      <w:r w:rsidR="00D21FA1">
        <w:t xml:space="preserve"> display records that a</w:t>
      </w:r>
      <w:r w:rsidR="0050631A">
        <w:t xml:space="preserve">re waiting for completion.  For </w:t>
      </w:r>
      <w:r w:rsidR="008554A8">
        <w:t>city and town clerks,</w:t>
      </w:r>
      <w:r w:rsidR="0050631A">
        <w:t xml:space="preserve"> </w:t>
      </w:r>
      <w:r w:rsidR="008125E6">
        <w:t xml:space="preserve">death </w:t>
      </w:r>
      <w:r w:rsidR="00D21FA1">
        <w:t xml:space="preserve">records in a queue </w:t>
      </w:r>
      <w:r w:rsidR="00995C1C">
        <w:t>may be listed alongside those for births (depend</w:t>
      </w:r>
      <w:r w:rsidR="00285008">
        <w:t>ing on the number of records awaiting attention</w:t>
      </w:r>
      <w:r w:rsidR="00995C1C">
        <w:t xml:space="preserve">). </w:t>
      </w:r>
      <w:r w:rsidR="00285008">
        <w:t>Death Queues are prefaced by “Death” and Birth Queues are prefaced by “Birth.” All r</w:t>
      </w:r>
      <w:r w:rsidR="0025010D">
        <w:t xml:space="preserve">ecords in your </w:t>
      </w:r>
      <w:r w:rsidR="00AC6F57">
        <w:t>Death</w:t>
      </w:r>
      <w:r w:rsidR="00285008">
        <w:t xml:space="preserve"> Queues are </w:t>
      </w:r>
      <w:r w:rsidR="0025010D">
        <w:t>awaiting some action by you</w:t>
      </w:r>
      <w:r w:rsidR="001E3E9B">
        <w:t>, such as registering or accepting a record</w:t>
      </w:r>
      <w:r w:rsidR="0025010D">
        <w:t xml:space="preserve">. </w:t>
      </w:r>
    </w:p>
    <w:p w14:paraId="14756DFF" w14:textId="557FCB21" w:rsidR="0071703B" w:rsidRDefault="0083208F" w:rsidP="00FA45D1">
      <w:r w:rsidRPr="00BE42E0">
        <w:rPr>
          <w:rStyle w:val="IntenseEmphasis"/>
        </w:rPr>
        <w:lastRenderedPageBreak/>
        <w:t xml:space="preserve">The gray menu bar </w:t>
      </w:r>
      <w:r w:rsidRPr="00022CE9">
        <w:t xml:space="preserve">allows access to all authorized EDRS functions for the user type that is logged in. </w:t>
      </w:r>
      <w:r w:rsidR="004B2CC7" w:rsidRPr="00022CE9">
        <w:t>T</w:t>
      </w:r>
      <w:r w:rsidRPr="00022CE9">
        <w:t xml:space="preserve">he </w:t>
      </w:r>
      <w:r w:rsidR="001F2630" w:rsidRPr="00022CE9">
        <w:t xml:space="preserve">most common options will be </w:t>
      </w:r>
      <w:r w:rsidR="00AC6F57" w:rsidRPr="00022CE9">
        <w:t xml:space="preserve">Search, </w:t>
      </w:r>
      <w:r w:rsidR="00327895">
        <w:t xml:space="preserve">Register, </w:t>
      </w:r>
      <w:r w:rsidR="007B0602" w:rsidRPr="00022CE9">
        <w:t>Modify</w:t>
      </w:r>
      <w:r w:rsidR="00327895">
        <w:t xml:space="preserve"> and Print.</w:t>
      </w:r>
      <w:r w:rsidR="007B0602">
        <w:t xml:space="preserve"> </w:t>
      </w:r>
    </w:p>
    <w:p w14:paraId="78097F70" w14:textId="21AE81DD" w:rsidR="0083208F" w:rsidRDefault="009276BF" w:rsidP="00022CE9">
      <w:r>
        <w:t xml:space="preserve">The </w:t>
      </w:r>
      <w:r w:rsidR="007B0602">
        <w:t>Print</w:t>
      </w:r>
      <w:r>
        <w:t xml:space="preserve"> menu option allows you to print EDRS forms including</w:t>
      </w:r>
      <w:r w:rsidR="0083208F">
        <w:t xml:space="preserve"> the </w:t>
      </w:r>
      <w:r w:rsidR="00285008">
        <w:t>Archival and Certified Copies of the registered death certificate. The</w:t>
      </w:r>
      <w:r w:rsidR="00E550C7">
        <w:t xml:space="preserve"> most common paths will be:</w:t>
      </w:r>
    </w:p>
    <w:p w14:paraId="1F6AE78C" w14:textId="3F5D5540" w:rsidR="00AC6F57" w:rsidRPr="00AC6F57" w:rsidRDefault="00D3699E" w:rsidP="00BE42E0">
      <w:pPr>
        <w:pStyle w:val="ListParagraph"/>
        <w:numPr>
          <w:ilvl w:val="0"/>
          <w:numId w:val="10"/>
        </w:numPr>
      </w:pPr>
      <w:r>
        <w:rPr>
          <w:b/>
        </w:rPr>
        <w:t>Death</w:t>
      </w:r>
      <w:r w:rsidRPr="009704F9">
        <w:rPr>
          <w:b/>
        </w:rPr>
        <w:t xml:space="preserve"> </w:t>
      </w:r>
      <w:r w:rsidR="00E550C7" w:rsidRPr="009704F9">
        <w:rPr>
          <w:b/>
        </w:rPr>
        <w:sym w:font="Wingdings" w:char="F0E0"/>
      </w:r>
      <w:r w:rsidR="00AC6F57">
        <w:rPr>
          <w:b/>
        </w:rPr>
        <w:t xml:space="preserve">Search </w:t>
      </w:r>
      <w:r w:rsidR="00AC6F57" w:rsidRPr="00AC6F57">
        <w:t>(to locate</w:t>
      </w:r>
      <w:r w:rsidR="00AC6F57">
        <w:t xml:space="preserve"> and view</w:t>
      </w:r>
      <w:r w:rsidR="00285008">
        <w:t xml:space="preserve"> (read-only)</w:t>
      </w:r>
      <w:r w:rsidR="00AC6F57" w:rsidRPr="00AC6F57">
        <w:t xml:space="preserve"> an existing </w:t>
      </w:r>
      <w:r w:rsidR="00AC6F57">
        <w:t xml:space="preserve">death </w:t>
      </w:r>
      <w:r w:rsidR="00AC6F57" w:rsidRPr="00AC6F57">
        <w:t>record)</w:t>
      </w:r>
    </w:p>
    <w:p w14:paraId="6341A313" w14:textId="5F362104" w:rsidR="00E14ABD" w:rsidRDefault="00E14ABD" w:rsidP="00BE42E0">
      <w:pPr>
        <w:pStyle w:val="ListParagraph"/>
        <w:numPr>
          <w:ilvl w:val="0"/>
          <w:numId w:val="10"/>
        </w:numPr>
      </w:pPr>
      <w:r w:rsidRPr="00BA5AEF">
        <w:rPr>
          <w:b/>
        </w:rPr>
        <w:t>Death</w:t>
      </w:r>
      <w:r w:rsidRPr="00BA5AEF">
        <w:rPr>
          <w:b/>
        </w:rPr>
        <w:sym w:font="Wingdings" w:char="F0E0"/>
      </w:r>
      <w:r w:rsidRPr="00BA5AEF">
        <w:rPr>
          <w:b/>
        </w:rPr>
        <w:t>Search</w:t>
      </w:r>
      <w:r w:rsidRPr="00BA5AEF">
        <w:rPr>
          <w:b/>
        </w:rPr>
        <w:sym w:font="Wingdings" w:char="F0E0"/>
      </w:r>
      <w:r w:rsidRPr="00BA5AEF">
        <w:rPr>
          <w:b/>
        </w:rPr>
        <w:t xml:space="preserve">Register </w:t>
      </w:r>
      <w:r w:rsidRPr="00BA5AEF">
        <w:t xml:space="preserve">(to </w:t>
      </w:r>
      <w:r w:rsidR="00285008">
        <w:t>register the record</w:t>
      </w:r>
      <w:r w:rsidRPr="00BA5AEF">
        <w:t>)</w:t>
      </w:r>
    </w:p>
    <w:p w14:paraId="6819F919" w14:textId="1CD717E1" w:rsidR="00BA5AEF" w:rsidRDefault="00BA5AEF" w:rsidP="00BE42E0">
      <w:pPr>
        <w:pStyle w:val="ListParagraph"/>
        <w:numPr>
          <w:ilvl w:val="0"/>
          <w:numId w:val="10"/>
        </w:numPr>
      </w:pPr>
      <w:r>
        <w:rPr>
          <w:b/>
        </w:rPr>
        <w:t>Death</w:t>
      </w:r>
      <w:r w:rsidRPr="00BA5AEF">
        <w:rPr>
          <w:b/>
        </w:rPr>
        <w:sym w:font="Wingdings" w:char="F0E0"/>
      </w:r>
      <w:r>
        <w:rPr>
          <w:b/>
        </w:rPr>
        <w:t>Search</w:t>
      </w:r>
      <w:r w:rsidRPr="00BA5AEF">
        <w:rPr>
          <w:b/>
        </w:rPr>
        <w:sym w:font="Wingdings" w:char="F0E0"/>
      </w:r>
      <w:r>
        <w:rPr>
          <w:b/>
        </w:rPr>
        <w:t xml:space="preserve"> Modify </w:t>
      </w:r>
      <w:r w:rsidRPr="00BA5AEF">
        <w:t xml:space="preserve">(to </w:t>
      </w:r>
      <w:r w:rsidR="00285008">
        <w:t>adjust or amend a record</w:t>
      </w:r>
      <w:r w:rsidRPr="00BA5AEF">
        <w:t>)</w:t>
      </w:r>
    </w:p>
    <w:p w14:paraId="4776352F" w14:textId="355E955E" w:rsidR="007B0602" w:rsidRPr="00BA5AEF" w:rsidRDefault="007B0602" w:rsidP="007B0602">
      <w:pPr>
        <w:pStyle w:val="ListParagraph"/>
        <w:numPr>
          <w:ilvl w:val="0"/>
          <w:numId w:val="10"/>
        </w:numPr>
      </w:pPr>
      <w:r w:rsidRPr="009704F9">
        <w:rPr>
          <w:b/>
        </w:rPr>
        <w:t>Death</w:t>
      </w:r>
      <w:r w:rsidRPr="009704F9">
        <w:rPr>
          <w:b/>
        </w:rPr>
        <w:sym w:font="Wingdings" w:char="F0E0"/>
      </w:r>
      <w:r>
        <w:rPr>
          <w:b/>
        </w:rPr>
        <w:t>Search</w:t>
      </w:r>
      <w:r w:rsidRPr="009704F9">
        <w:rPr>
          <w:b/>
        </w:rPr>
        <w:sym w:font="Wingdings" w:char="F0E0"/>
      </w:r>
      <w:r>
        <w:rPr>
          <w:b/>
        </w:rPr>
        <w:t xml:space="preserve">Print </w:t>
      </w:r>
      <w:r w:rsidR="00285008">
        <w:t>(to p</w:t>
      </w:r>
      <w:r w:rsidRPr="00AC6F57">
        <w:t xml:space="preserve">rint </w:t>
      </w:r>
      <w:r w:rsidR="00285008">
        <w:t>Archival and Certified</w:t>
      </w:r>
      <w:r w:rsidRPr="00AC6F57">
        <w:t xml:space="preserve"> Copies </w:t>
      </w:r>
      <w:r>
        <w:t xml:space="preserve">of </w:t>
      </w:r>
      <w:r w:rsidR="00285008">
        <w:t>the death certificate</w:t>
      </w:r>
      <w:r w:rsidR="00496AF3">
        <w:t xml:space="preserve"> as well as the Fax Coversheet for evidence</w:t>
      </w:r>
      <w:r w:rsidRPr="00AC6F57">
        <w:t>)</w:t>
      </w:r>
    </w:p>
    <w:p w14:paraId="19B275E6" w14:textId="0725249D" w:rsidR="00283641" w:rsidRDefault="00283641" w:rsidP="00283641">
      <w:pPr>
        <w:pStyle w:val="Heading2"/>
      </w:pPr>
      <w:r w:rsidRPr="00283641">
        <w:rPr>
          <w:noProof/>
        </w:rPr>
        <mc:AlternateContent>
          <mc:Choice Requires="wpg">
            <w:drawing>
              <wp:anchor distT="0" distB="0" distL="114300" distR="114300" simplePos="0" relativeHeight="251978752" behindDoc="1" locked="0" layoutInCell="1" allowOverlap="1" wp14:anchorId="51438263" wp14:editId="28B15D58">
                <wp:simplePos x="0" y="0"/>
                <wp:positionH relativeFrom="column">
                  <wp:posOffset>66675</wp:posOffset>
                </wp:positionH>
                <wp:positionV relativeFrom="paragraph">
                  <wp:posOffset>24130</wp:posOffset>
                </wp:positionV>
                <wp:extent cx="5638800" cy="1400175"/>
                <wp:effectExtent l="171450" t="133350" r="247650" b="371475"/>
                <wp:wrapTight wrapText="bothSides">
                  <wp:wrapPolygon edited="0">
                    <wp:start x="584" y="-2057"/>
                    <wp:lineTo x="-657" y="-1469"/>
                    <wp:lineTo x="-657" y="23510"/>
                    <wp:lineTo x="584" y="27037"/>
                    <wp:lineTo x="21235" y="27037"/>
                    <wp:lineTo x="21308" y="26449"/>
                    <wp:lineTo x="22476" y="22335"/>
                    <wp:lineTo x="22476" y="2351"/>
                    <wp:lineTo x="21454" y="-1469"/>
                    <wp:lineTo x="21235" y="-2057"/>
                    <wp:lineTo x="584" y="-2057"/>
                  </wp:wrapPolygon>
                </wp:wrapTight>
                <wp:docPr id="8" name="Group 8" descr="Image displaying VIP activity described in text"/>
                <wp:cNvGraphicFramePr/>
                <a:graphic xmlns:a="http://schemas.openxmlformats.org/drawingml/2006/main">
                  <a:graphicData uri="http://schemas.microsoft.com/office/word/2010/wordprocessingGroup">
                    <wpg:wgp>
                      <wpg:cNvGrpSpPr/>
                      <wpg:grpSpPr>
                        <a:xfrm>
                          <a:off x="0" y="0"/>
                          <a:ext cx="5638800" cy="1400175"/>
                          <a:chOff x="0" y="533400"/>
                          <a:chExt cx="5638800" cy="1400175"/>
                        </a:xfrm>
                      </wpg:grpSpPr>
                      <pic:pic xmlns:pic="http://schemas.openxmlformats.org/drawingml/2006/picture">
                        <pic:nvPicPr>
                          <pic:cNvPr id="81" name="Picture 81" descr="Image displaying VIP activity described in text"/>
                          <pic:cNvPicPr>
                            <a:picLocks noChangeAspect="1"/>
                          </pic:cNvPicPr>
                        </pic:nvPicPr>
                        <pic:blipFill rotWithShape="1">
                          <a:blip r:embed="rId27">
                            <a:extLst>
                              <a:ext uri="{28A0092B-C50C-407E-A947-70E740481C1C}">
                                <a14:useLocalDpi xmlns:a14="http://schemas.microsoft.com/office/drawing/2010/main" val="0"/>
                              </a:ext>
                            </a:extLst>
                          </a:blip>
                          <a:srcRect t="24590" b="16803"/>
                          <a:stretch/>
                        </pic:blipFill>
                        <pic:spPr>
                          <a:xfrm>
                            <a:off x="0" y="571500"/>
                            <a:ext cx="5638800" cy="1362075"/>
                          </a:xfrm>
                          <a:prstGeom prst="rect">
                            <a:avLst/>
                          </a:prstGeom>
                          <a:ln>
                            <a:noFill/>
                          </a:ln>
                          <a:effectLst>
                            <a:outerShdw blurRad="292100" dist="139700" dir="2700000" algn="tl" rotWithShape="0">
                              <a:srgbClr val="333333">
                                <a:alpha val="65000"/>
                              </a:srgbClr>
                            </a:outerShdw>
                          </a:effectLst>
                        </pic:spPr>
                      </pic:pic>
                      <wps:wsp>
                        <wps:cNvPr id="7" name="Rectangular Callout 7"/>
                        <wps:cNvSpPr/>
                        <wps:spPr>
                          <a:xfrm>
                            <a:off x="4314825" y="533400"/>
                            <a:ext cx="1143000" cy="685800"/>
                          </a:xfrm>
                          <a:prstGeom prst="wedgeRectCallout">
                            <a:avLst>
                              <a:gd name="adj1" fmla="val -105000"/>
                              <a:gd name="adj2" fmla="val -7249"/>
                            </a:avLst>
                          </a:prstGeom>
                          <a:ln/>
                        </wps:spPr>
                        <wps:style>
                          <a:lnRef idx="2">
                            <a:schemeClr val="accent1"/>
                          </a:lnRef>
                          <a:fillRef idx="1">
                            <a:schemeClr val="lt1"/>
                          </a:fillRef>
                          <a:effectRef idx="0">
                            <a:schemeClr val="accent1"/>
                          </a:effectRef>
                          <a:fontRef idx="minor">
                            <a:schemeClr val="dk1"/>
                          </a:fontRef>
                        </wps:style>
                        <wps:txbx>
                          <w:txbxContent>
                            <w:p w14:paraId="4CB52043" w14:textId="7712A233" w:rsidR="00BB692B" w:rsidRPr="00E61159" w:rsidRDefault="00BB692B" w:rsidP="00E61159">
                              <w:pPr>
                                <w:rPr>
                                  <w:sz w:val="20"/>
                                  <w:szCs w:val="20"/>
                                </w:rPr>
                              </w:pPr>
                              <w:r w:rsidRPr="00E61159">
                                <w:rPr>
                                  <w:sz w:val="20"/>
                                  <w:szCs w:val="20"/>
                                </w:rPr>
                                <w:t>Navigational pathways act as “</w:t>
                              </w:r>
                              <w:r>
                                <w:rPr>
                                  <w:sz w:val="20"/>
                                  <w:szCs w:val="20"/>
                                </w:rPr>
                                <w:t>bread</w:t>
                              </w:r>
                              <w:r w:rsidRPr="00E61159">
                                <w:rPr>
                                  <w:sz w:val="20"/>
                                  <w:szCs w:val="20"/>
                                </w:rPr>
                                <w:t>crumbs.”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8" o:spid="_x0000_s1045" alt="Image displaying VIP activity described in text" style="position:absolute;margin-left:5.25pt;margin-top:1.9pt;width:444pt;height:110.25pt;z-index:-251337728;mso-height-relative:margin" coordorigin=",5334" coordsize="56388,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">
                <v:shape id="Picture 81" o:spid="_x0000_s1046" type="#_x0000_t75" alt="Image displaying VIP activity described in text" style="position:absolute;top:5715;width:56388;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vJi/EAAAA2wAAAA8AAABkcnMvZG93bnJldi54bWxEj81qwzAQhO+FvoPYQm6NnJAW40YJoU0g&#10;0Eub/kBvi7W1Ta2VkTaO8vZVoZDjMDPfMMt1cr0aKcTOs4HZtABFXHvbcWPg/W13W4KKgmyx90wG&#10;zhRhvbq+WmJl/YlfaTxIozKEY4UGWpGh0jrWLTmMUz8QZ+/bB4eSZWi0DXjKcNfreVHca4cd54UW&#10;B3psqf45HJ2BbfPlxkV6Kj+7VITNx4v45zsxZnKTNg+ghJJcwv/tvTVQzuDvS/4B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vJi/EAAAA2wAAAA8AAAAAAAAAAAAAAAAA&#10;nwIAAGRycy9kb3ducmV2LnhtbFBLBQYAAAAABAAEAPcAAACQAwAAAAA=&#10;">
                  <v:imagedata r:id="rId28" o:title="Image displaying VIP activity described in text" croptop="16115f" cropbottom="11012f"/>
                  <v:shadow on="t" color="#333" opacity="42598f" origin="-.5,-.5" offset="2.74397mm,2.74397mm"/>
                  <v:path arrowok="t"/>
                </v:shape>
                <v:shape id="Rectangular Callout 7" o:spid="_x0000_s1047" type="#_x0000_t61" style="position:absolute;left:43148;top:5334;width:11430;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2wqrsA&#10;AADaAAAADwAAAGRycy9kb3ducmV2LnhtbERPSwrCMBDdC94hjOBGNNVFq9UoooiCKz8HGJqxLTaT&#10;0kSttzeC4PLx/otVayrxpMaVlhWMRxEI4szqknMF18tuOAXhPLLGyjIpeJOD1bLbWWCq7YtP9Dz7&#10;XIQQdikqKLyvUyldVpBBN7I1ceButjHoA2xyqRt8hXBTyUkUxdJgyaGhwJo2BWX388OEGfFkvYs1&#10;7i/bgT3S7JRU9EiU6vfa9RyEp9b/xT/3QStI4Hsl+EEuP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eNsKq7AAAA2gAAAA8AAAAAAAAAAAAAAAAAmAIAAGRycy9kb3ducmV2Lnht&#10;bFBLBQYAAAAABAAEAPUAAACAAwAAAAA=&#10;" adj="-11880,9234" fillcolor="white [3201]" strokecolor="#a9a57c [3204]" strokeweight="2pt">
                  <v:textbox>
                    <w:txbxContent>
                      <w:p w14:paraId="4CB52043" w14:textId="7712A233" w:rsidR="00BB692B" w:rsidRPr="00E61159" w:rsidRDefault="00BB692B" w:rsidP="00E61159">
                        <w:pPr>
                          <w:rPr>
                            <w:sz w:val="20"/>
                            <w:szCs w:val="20"/>
                          </w:rPr>
                        </w:pPr>
                        <w:r w:rsidRPr="00E61159">
                          <w:rPr>
                            <w:sz w:val="20"/>
                            <w:szCs w:val="20"/>
                          </w:rPr>
                          <w:t>Navigational pathways act as “</w:t>
                        </w:r>
                        <w:r>
                          <w:rPr>
                            <w:sz w:val="20"/>
                            <w:szCs w:val="20"/>
                          </w:rPr>
                          <w:t>bread</w:t>
                        </w:r>
                        <w:r w:rsidRPr="00E61159">
                          <w:rPr>
                            <w:sz w:val="20"/>
                            <w:szCs w:val="20"/>
                          </w:rPr>
                          <w:t>crumbs.”</w:t>
                        </w:r>
                      </w:p>
                    </w:txbxContent>
                  </v:textbox>
                </v:shape>
                <w10:wrap type="tight"/>
              </v:group>
            </w:pict>
          </mc:Fallback>
        </mc:AlternateContent>
      </w:r>
      <w:r>
        <w:t>Process Overview</w:t>
      </w:r>
    </w:p>
    <w:p w14:paraId="40140B76" w14:textId="6A9E91ED" w:rsidR="00BA5AEF" w:rsidRDefault="00E00AEA" w:rsidP="00283641">
      <w:r w:rsidRPr="00283641">
        <w:rPr>
          <w:noProof/>
        </w:rPr>
        <mc:AlternateContent>
          <mc:Choice Requires="wps">
            <w:drawing>
              <wp:anchor distT="0" distB="0" distL="114300" distR="114300" simplePos="0" relativeHeight="252008448" behindDoc="0" locked="1" layoutInCell="1" allowOverlap="1" wp14:anchorId="6D3FD2D4" wp14:editId="5DB8B8CD">
                <wp:simplePos x="0" y="0"/>
                <wp:positionH relativeFrom="column">
                  <wp:posOffset>-2374900</wp:posOffset>
                </wp:positionH>
                <wp:positionV relativeFrom="page">
                  <wp:posOffset>2734310</wp:posOffset>
                </wp:positionV>
                <wp:extent cx="4044315" cy="3606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44315" cy="360680"/>
                        </a:xfrm>
                        <a:prstGeom prst="rect">
                          <a:avLst/>
                        </a:prstGeom>
                        <a:noFill/>
                        <a:ln w="9525">
                          <a:noFill/>
                          <a:miter lim="800000"/>
                          <a:headEnd/>
                          <a:tailEnd/>
                        </a:ln>
                      </wps:spPr>
                      <wps:txbx>
                        <w:txbxContent>
                          <w:sdt>
                            <w:sdtPr>
                              <w:rPr>
                                <w:sz w:val="36"/>
                                <w:szCs w:val="36"/>
                              </w:rPr>
                              <w:alias w:val="Subtitle Even"/>
                              <w:tag w:val="Subtitle Even"/>
                              <w:id w:val="-57015404"/>
                            </w:sdtPr>
                            <w:sdtEndPr/>
                            <w:sdtContent>
                              <w:p w14:paraId="481C2828" w14:textId="77F187F2" w:rsidR="00E00AEA" w:rsidRDefault="00E00AEA" w:rsidP="00E00AEA">
                                <w:pPr>
                                  <w:jc w:val="right"/>
                                  <w:rPr>
                                    <w:sz w:val="36"/>
                                    <w:szCs w:val="36"/>
                                  </w:rPr>
                                </w:pPr>
                                <w:r>
                                  <w:rPr>
                                    <w:sz w:val="36"/>
                                    <w:szCs w:val="36"/>
                                  </w:rPr>
                                  <w:t xml:space="preserve">Navigation &amp; </w:t>
                                </w:r>
                                <w:r w:rsidR="00283641">
                                  <w:rPr>
                                    <w:sz w:val="36"/>
                                    <w:szCs w:val="36"/>
                                  </w:rPr>
                                  <w:t>Overview</w:t>
                                </w:r>
                              </w:p>
                              <w:p w14:paraId="7B3D726D" w14:textId="77777777" w:rsidR="00E00AEA" w:rsidRPr="00BD500D" w:rsidRDefault="006E0D44" w:rsidP="00E00AEA">
                                <w:pPr>
                                  <w:jc w:val="right"/>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48" type="#_x0000_t202" style="position:absolute;margin-left:-187pt;margin-top:215.3pt;width:318.45pt;height:28.4pt;rotation:-9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" filled="f" stroked="f">
                <v:textbox>
                  <w:txbxContent>
                    <w:sdt>
                      <w:sdtPr>
                        <w:rPr>
                          <w:sz w:val="36"/>
                          <w:szCs w:val="36"/>
                        </w:rPr>
                        <w:alias w:val="Subtitle Even"/>
                        <w:tag w:val="Subtitle Even"/>
                        <w:id w:val="-57015404"/>
                      </w:sdtPr>
                      <w:sdtEndPr/>
                      <w:sdtContent>
                        <w:p w14:paraId="481C2828" w14:textId="77F187F2" w:rsidR="00E00AEA" w:rsidRDefault="00E00AEA" w:rsidP="00E00AEA">
                          <w:pPr>
                            <w:jc w:val="right"/>
                            <w:rPr>
                              <w:sz w:val="36"/>
                              <w:szCs w:val="36"/>
                            </w:rPr>
                          </w:pPr>
                          <w:r>
                            <w:rPr>
                              <w:sz w:val="36"/>
                              <w:szCs w:val="36"/>
                            </w:rPr>
                            <w:t xml:space="preserve">Navigation &amp; </w:t>
                          </w:r>
                          <w:r w:rsidR="00283641">
                            <w:rPr>
                              <w:sz w:val="36"/>
                              <w:szCs w:val="36"/>
                            </w:rPr>
                            <w:t>Overview</w:t>
                          </w:r>
                        </w:p>
                        <w:p w14:paraId="7B3D726D" w14:textId="77777777" w:rsidR="00E00AEA" w:rsidRPr="00BD500D" w:rsidRDefault="006E0D44" w:rsidP="00E00AEA">
                          <w:pPr>
                            <w:jc w:val="right"/>
                            <w:rPr>
                              <w:sz w:val="36"/>
                              <w:szCs w:val="36"/>
                            </w:rPr>
                          </w:pPr>
                        </w:p>
                      </w:sdtContent>
                    </w:sdt>
                  </w:txbxContent>
                </v:textbox>
                <w10:wrap anchory="page"/>
                <w10:anchorlock/>
              </v:shape>
            </w:pict>
          </mc:Fallback>
        </mc:AlternateContent>
      </w:r>
      <w:r w:rsidR="00496AF3">
        <w:t>T</w:t>
      </w:r>
      <w:r w:rsidR="00BA5AEF">
        <w:t>he registration and issuance process in EDRS begins with</w:t>
      </w:r>
      <w:r w:rsidR="00A20B30">
        <w:t xml:space="preserve"> the </w:t>
      </w:r>
      <w:r>
        <w:t>City/Town Clerk in the community of death</w:t>
      </w:r>
      <w:r w:rsidR="00A20B30">
        <w:t xml:space="preserve"> occurrence and</w:t>
      </w:r>
      <w:r w:rsidR="00BA5AEF">
        <w:t xml:space="preserve"> a review of a record along with any supporting documentation</w:t>
      </w:r>
      <w:r w:rsidR="00C43D0E">
        <w:t xml:space="preserve">. Records that have been certified by a </w:t>
      </w:r>
      <w:r w:rsidR="00D31C01">
        <w:t>physician</w:t>
      </w:r>
      <w:r w:rsidR="00C43D0E">
        <w:t xml:space="preserve"> or nurse practitioner </w:t>
      </w:r>
      <w:r w:rsidR="00E31581">
        <w:t>without an</w:t>
      </w:r>
      <w:r w:rsidR="00C43D0E">
        <w:t xml:space="preserve"> account</w:t>
      </w:r>
      <w:r w:rsidR="00D31C01">
        <w:t xml:space="preserve"> in EDRS</w:t>
      </w:r>
      <w:r w:rsidR="00C43D0E">
        <w:t xml:space="preserve"> </w:t>
      </w:r>
      <w:r w:rsidR="00496AF3">
        <w:t>should</w:t>
      </w:r>
      <w:r w:rsidR="00C43D0E">
        <w:t xml:space="preserve"> contain a signed and dated </w:t>
      </w:r>
      <w:r>
        <w:t>Death Certificate</w:t>
      </w:r>
      <w:r w:rsidR="00C43D0E">
        <w:t xml:space="preserve"> Attestation</w:t>
      </w:r>
      <w:r w:rsidR="00E31581">
        <w:t xml:space="preserve"> form</w:t>
      </w:r>
      <w:r w:rsidR="00C43D0E">
        <w:t xml:space="preserve">. </w:t>
      </w:r>
      <w:r w:rsidR="00E31581">
        <w:t>I</w:t>
      </w:r>
      <w:r w:rsidR="00C43D0E">
        <w:t xml:space="preserve">f a </w:t>
      </w:r>
      <w:r>
        <w:t xml:space="preserve">nurse </w:t>
      </w:r>
      <w:r w:rsidR="00C43D0E">
        <w:t xml:space="preserve">pronouncement </w:t>
      </w:r>
      <w:r>
        <w:t>form was completed, in the absence of a certifying physician or nurse practitioner</w:t>
      </w:r>
      <w:r w:rsidR="00C43D0E">
        <w:t xml:space="preserve">, </w:t>
      </w:r>
      <w:r w:rsidR="00E31581">
        <w:t>this</w:t>
      </w:r>
      <w:r w:rsidR="00C43D0E">
        <w:t xml:space="preserve"> form will </w:t>
      </w:r>
      <w:r w:rsidR="00E31581">
        <w:t xml:space="preserve">also </w:t>
      </w:r>
      <w:r w:rsidR="00496AF3">
        <w:t>be attached to</w:t>
      </w:r>
      <w:r w:rsidR="00E31581">
        <w:t xml:space="preserve"> the</w:t>
      </w:r>
      <w:r w:rsidR="00C43D0E">
        <w:t xml:space="preserve"> record </w:t>
      </w:r>
      <w:r w:rsidR="00496AF3">
        <w:t>for your review</w:t>
      </w:r>
      <w:r w:rsidR="00C43D0E">
        <w:t xml:space="preserve">. </w:t>
      </w:r>
      <w:r>
        <w:t xml:space="preserve"> Deaths where a nurse pronouncement was not performed, and those that</w:t>
      </w:r>
      <w:r w:rsidR="00D31C01">
        <w:t xml:space="preserve"> have been certified by a</w:t>
      </w:r>
      <w:r>
        <w:t>n online</w:t>
      </w:r>
      <w:r w:rsidR="00D31C01">
        <w:t xml:space="preserve"> physician or n</w:t>
      </w:r>
      <w:r>
        <w:t xml:space="preserve">urse practitioner may have no attachments, or may have only an informant verification form. </w:t>
      </w:r>
    </w:p>
    <w:p w14:paraId="4E512EA6" w14:textId="77777777" w:rsidR="00994E2C" w:rsidRDefault="00E00AEA" w:rsidP="005F0B02">
      <w:r>
        <w:t>In the event that the C</w:t>
      </w:r>
      <w:r w:rsidR="00A20B30">
        <w:t xml:space="preserve">lerk of occurrence </w:t>
      </w:r>
      <w:r w:rsidR="000C2C5A">
        <w:t>finds an error</w:t>
      </w:r>
      <w:r>
        <w:t xml:space="preserve"> in a record</w:t>
      </w:r>
      <w:r w:rsidR="00A20B30">
        <w:t xml:space="preserve"> </w:t>
      </w:r>
      <w:r>
        <w:t xml:space="preserve">prior to registration, </w:t>
      </w:r>
      <w:r w:rsidR="00A20B30">
        <w:t xml:space="preserve">whether administrative or medical in nature, EDRS allows </w:t>
      </w:r>
      <w:r w:rsidR="00523CC7">
        <w:t xml:space="preserve">the </w:t>
      </w:r>
      <w:r>
        <w:t>C</w:t>
      </w:r>
      <w:r w:rsidR="00523CC7">
        <w:t xml:space="preserve">lerk </w:t>
      </w:r>
      <w:r w:rsidR="00A20B30">
        <w:t xml:space="preserve">to send the record back with </w:t>
      </w:r>
      <w:r>
        <w:t>explanatory comments</w:t>
      </w:r>
      <w:r w:rsidR="00A20B30">
        <w:t xml:space="preserve">. </w:t>
      </w:r>
      <w:r w:rsidR="00283641">
        <w:t xml:space="preserve"> </w:t>
      </w:r>
      <w:r w:rsidR="006B15B7">
        <w:t>When returned, a record is displayed in the designated funeral home’s work queues to allow the funeral home to make necessary corrections or obtain medical corrections from an online</w:t>
      </w:r>
      <w:r>
        <w:t xml:space="preserve"> or offline</w:t>
      </w:r>
      <w:r w:rsidR="006B15B7">
        <w:t xml:space="preserve"> certifier</w:t>
      </w:r>
      <w:r w:rsidR="00A20B30">
        <w:t xml:space="preserve">. </w:t>
      </w:r>
      <w:r w:rsidR="006B15B7">
        <w:t>The record would be released again to the burial agent</w:t>
      </w:r>
      <w:r w:rsidR="00283641">
        <w:t xml:space="preserve">’s work queue, </w:t>
      </w:r>
      <w:r w:rsidR="006B15B7">
        <w:t xml:space="preserve">to notify the burial agent of the changes. </w:t>
      </w:r>
      <w:r w:rsidR="00283641">
        <w:t xml:space="preserve"> </w:t>
      </w:r>
      <w:r w:rsidR="006B15B7">
        <w:t xml:space="preserve">The burial agent will release the record to the clerk for registration. After successful review, the clerk will register the record. </w:t>
      </w:r>
      <w:r w:rsidR="00283641">
        <w:t xml:space="preserve"> </w:t>
      </w:r>
      <w:r w:rsidR="00A20B30">
        <w:t xml:space="preserve">Once </w:t>
      </w:r>
      <w:r w:rsidR="006B15B7">
        <w:t>a registered record is saved</w:t>
      </w:r>
      <w:r w:rsidR="00A20B30">
        <w:t>, the re</w:t>
      </w:r>
      <w:r w:rsidR="006B15B7">
        <w:t xml:space="preserve">cord is automatically </w:t>
      </w:r>
      <w:r w:rsidR="00A20B30">
        <w:t>released to the clerk of residence</w:t>
      </w:r>
      <w:r w:rsidR="006B15B7">
        <w:t xml:space="preserve"> and the Registry of Vital Records and Statistics (RVRS) for registration</w:t>
      </w:r>
      <w:r w:rsidR="00A20B30">
        <w:t xml:space="preserve">. </w:t>
      </w:r>
      <w:r w:rsidR="00283641">
        <w:t xml:space="preserve"> </w:t>
      </w:r>
      <w:r w:rsidR="00A20B30">
        <w:t xml:space="preserve">The clerk of residence </w:t>
      </w:r>
      <w:r w:rsidR="006B15B7">
        <w:t xml:space="preserve">and the RVRS </w:t>
      </w:r>
      <w:r w:rsidR="00A20B30">
        <w:t>registers the record with a date and registration number</w:t>
      </w:r>
      <w:r w:rsidR="0014007D">
        <w:t>.</w:t>
      </w:r>
      <w:r w:rsidR="00283641">
        <w:t xml:space="preserve"> </w:t>
      </w:r>
      <w:r w:rsidR="0014007D">
        <w:t xml:space="preserve"> After registration</w:t>
      </w:r>
      <w:r w:rsidR="00523CC7">
        <w:t>,</w:t>
      </w:r>
      <w:r w:rsidR="00A20B30">
        <w:t xml:space="preserve"> </w:t>
      </w:r>
      <w:r w:rsidR="0014007D">
        <w:t xml:space="preserve">you may </w:t>
      </w:r>
      <w:r w:rsidR="006B15B7">
        <w:t>p</w:t>
      </w:r>
      <w:r w:rsidR="0014007D">
        <w:t>rint</w:t>
      </w:r>
      <w:r w:rsidR="006B15B7">
        <w:t xml:space="preserve"> the Archival Copy and Certified Copies.</w:t>
      </w:r>
    </w:p>
    <w:p w14:paraId="69C6087C" w14:textId="3B4F4A97" w:rsidR="0014007D" w:rsidRDefault="0073226F" w:rsidP="005F0B02">
      <w:r>
        <w:lastRenderedPageBreak/>
        <w:t>Processing a</w:t>
      </w:r>
      <w:r w:rsidR="0014007D">
        <w:t xml:space="preserve">mendments and creating a record for a family </w:t>
      </w:r>
      <w:r w:rsidR="00994E2C">
        <w:t xml:space="preserve">not using </w:t>
      </w:r>
      <w:r w:rsidR="0014007D">
        <w:t xml:space="preserve">a funeral home (special designee) will be covered in </w:t>
      </w:r>
      <w:r>
        <w:t>a separate guide.</w:t>
      </w:r>
    </w:p>
    <w:p w14:paraId="0B01197A" w14:textId="018E5FA5" w:rsidR="007C4035" w:rsidRDefault="007C4035" w:rsidP="0088579D">
      <w:pPr>
        <w:pStyle w:val="Heading2"/>
      </w:pPr>
      <w:r>
        <w:t xml:space="preserve">Review </w:t>
      </w:r>
      <w:r w:rsidR="00C64C47">
        <w:t>the Record</w:t>
      </w:r>
    </w:p>
    <w:p w14:paraId="443B03E9" w14:textId="636AB3D6" w:rsidR="00EB242D" w:rsidRDefault="00486DFD" w:rsidP="0088579D">
      <w:pPr>
        <w:rPr>
          <w:b/>
        </w:rPr>
      </w:pPr>
      <w:r>
        <w:rPr>
          <w:noProof/>
        </w:rPr>
        <mc:AlternateContent>
          <mc:Choice Requires="wpg">
            <w:drawing>
              <wp:anchor distT="0" distB="0" distL="114300" distR="114300" simplePos="0" relativeHeight="251987968" behindDoc="1" locked="0" layoutInCell="1" allowOverlap="1" wp14:anchorId="245CD2A5" wp14:editId="3B477455">
                <wp:simplePos x="0" y="0"/>
                <wp:positionH relativeFrom="column">
                  <wp:posOffset>-38735</wp:posOffset>
                </wp:positionH>
                <wp:positionV relativeFrom="paragraph">
                  <wp:posOffset>1325880</wp:posOffset>
                </wp:positionV>
                <wp:extent cx="5573395" cy="1272540"/>
                <wp:effectExtent l="133350" t="171450" r="370205" b="365760"/>
                <wp:wrapTight wrapText="bothSides">
                  <wp:wrapPolygon edited="0">
                    <wp:start x="738" y="-2910"/>
                    <wp:lineTo x="-517" y="-2263"/>
                    <wp:lineTo x="-517" y="18431"/>
                    <wp:lineTo x="-369" y="23928"/>
                    <wp:lineTo x="664" y="26838"/>
                    <wp:lineTo x="738" y="27485"/>
                    <wp:lineTo x="21706" y="27485"/>
                    <wp:lineTo x="21780" y="26838"/>
                    <wp:lineTo x="22813" y="23928"/>
                    <wp:lineTo x="22961" y="18431"/>
                    <wp:lineTo x="22961" y="1940"/>
                    <wp:lineTo x="21927" y="-2263"/>
                    <wp:lineTo x="21706" y="-2910"/>
                    <wp:lineTo x="738" y="-2910"/>
                  </wp:wrapPolygon>
                </wp:wrapTight>
                <wp:docPr id="14" name="Group 14" descr="Image displaying VIP activity described in text"/>
                <wp:cNvGraphicFramePr/>
                <a:graphic xmlns:a="http://schemas.openxmlformats.org/drawingml/2006/main">
                  <a:graphicData uri="http://schemas.microsoft.com/office/word/2010/wordprocessingGroup">
                    <wpg:wgp>
                      <wpg:cNvGrpSpPr/>
                      <wpg:grpSpPr>
                        <a:xfrm>
                          <a:off x="0" y="0"/>
                          <a:ext cx="5573395" cy="1272540"/>
                          <a:chOff x="0" y="0"/>
                          <a:chExt cx="5802164" cy="1480144"/>
                        </a:xfrm>
                      </wpg:grpSpPr>
                      <pic:pic xmlns:pic="http://schemas.openxmlformats.org/drawingml/2006/picture">
                        <pic:nvPicPr>
                          <pic:cNvPr id="77" name="Picture 77" descr="Image displaying VIP activity described in text"/>
                          <pic:cNvPicPr>
                            <a:picLocks noChangeAspect="1"/>
                          </pic:cNvPicPr>
                        </pic:nvPicPr>
                        <pic:blipFill rotWithShape="1">
                          <a:blip r:embed="rId29">
                            <a:extLst>
                              <a:ext uri="{28A0092B-C50C-407E-A947-70E740481C1C}">
                                <a14:useLocalDpi xmlns:a14="http://schemas.microsoft.com/office/drawing/2010/main" val="0"/>
                              </a:ext>
                            </a:extLst>
                          </a:blip>
                          <a:srcRect l="-510" t="1727" r="3815" b="50493"/>
                          <a:stretch/>
                        </pic:blipFill>
                        <pic:spPr bwMode="auto">
                          <a:xfrm>
                            <a:off x="0" y="0"/>
                            <a:ext cx="5802164" cy="14801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84" name="Oval 84"/>
                        <wps:cNvSpPr/>
                        <wps:spPr>
                          <a:xfrm>
                            <a:off x="4775931" y="526273"/>
                            <a:ext cx="457200" cy="177165"/>
                          </a:xfrm>
                          <a:prstGeom prst="ellipse">
                            <a:avLst/>
                          </a:prstGeom>
                          <a:solidFill>
                            <a:srgbClr val="99CC00">
                              <a:alpha val="10000"/>
                            </a:srgbClr>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ular Callout 85"/>
                        <wps:cNvSpPr/>
                        <wps:spPr>
                          <a:xfrm>
                            <a:off x="3223424" y="447332"/>
                            <a:ext cx="1257300" cy="800100"/>
                          </a:xfrm>
                          <a:prstGeom prst="wedgeRectCallout">
                            <a:avLst>
                              <a:gd name="adj1" fmla="val 80420"/>
                              <a:gd name="adj2" fmla="val -30595"/>
                            </a:avLst>
                          </a:prstGeom>
                          <a:ln/>
                        </wps:spPr>
                        <wps:style>
                          <a:lnRef idx="2">
                            <a:schemeClr val="accent3"/>
                          </a:lnRef>
                          <a:fillRef idx="1">
                            <a:schemeClr val="lt1"/>
                          </a:fillRef>
                          <a:effectRef idx="0">
                            <a:schemeClr val="accent3"/>
                          </a:effectRef>
                          <a:fontRef idx="minor">
                            <a:schemeClr val="dk1"/>
                          </a:fontRef>
                        </wps:style>
                        <wps:txbx>
                          <w:txbxContent>
                            <w:p w14:paraId="6E278656" w14:textId="77777777" w:rsidR="009276BF" w:rsidRPr="006003D3" w:rsidRDefault="009276BF" w:rsidP="009276BF">
                              <w:pPr>
                                <w:rPr>
                                  <w:sz w:val="20"/>
                                  <w:szCs w:val="20"/>
                                </w:rPr>
                              </w:pPr>
                              <w:r w:rsidRPr="006003D3">
                                <w:rPr>
                                  <w:sz w:val="20"/>
                                  <w:szCs w:val="20"/>
                                </w:rPr>
                                <w:t>Click on the Process link to access the full record that you will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49" alt="Image displaying VIP activity described in text" style="position:absolute;margin-left:-3.05pt;margin-top:104.4pt;width:438.85pt;height:100.2pt;z-index:-251328512;mso-width-relative:margin;mso-height-relative:margin" coordsize="58021,14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">
                <v:shape id="Picture 77" o:spid="_x0000_s1050" type="#_x0000_t75" alt="Image displaying VIP activity described in text" style="position:absolute;width:58021;height:14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dkjDAAAA2wAAAA8AAABkcnMvZG93bnJldi54bWxEj0FrAjEUhO+F/ofwCr3VrD1U2RqlCF3K&#10;4kVdPD+T183SzcuSpLr6641Q6HGYmW+YxWp0vThRiJ1nBdNJAYJYe9Nxq6DZf77MQcSEbLD3TAou&#10;FGG1fHxYYGn8mbd02qVWZAjHEhXYlIZSyqgtOYwTPxBn79sHhynL0EoT8JzhrpevRfEmHXacFywO&#10;tLakf3a/TsH1eAnuUFeNtr6u6mqj+yJslHp+Gj/eQSQa03/4r/1lFMxmcP+Sf4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2SMMAAADbAAAADwAAAAAAAAAAAAAAAACf&#10;AgAAZHJzL2Rvd25yZXYueG1sUEsFBgAAAAAEAAQA9wAAAI8DAAAAAA==&#10;">
                  <v:imagedata r:id="rId30" o:title="Image displaying VIP activity described in text" croptop="1132f" cropbottom="33091f" cropleft="-334f" cropright="2500f"/>
                  <v:shadow on="t" color="#333" opacity="42598f" origin="-.5,-.5" offset="2.74397mm,2.74397mm"/>
                  <v:path arrowok="t"/>
                </v:shape>
                <v:oval id="Oval 84" o:spid="_x0000_s1051" style="position:absolute;left:47759;top:5262;width:4572;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FP8QA&#10;AADbAAAADwAAAGRycy9kb3ducmV2LnhtbESPT2vCQBTE70K/w/IKvUjd+AeR6CrVUhHqxVjvz+xr&#10;Esy+DbtbTb69WxA8DjPzG2axak0truR8ZVnBcJCAIM6trrhQ8HP8ep+B8AFZY22ZFHTkYbV86S0w&#10;1fbGB7pmoRARwj5FBWUITSqlz0sy6Ae2IY7er3UGQ5SukNrhLcJNLUdJMpUGK44LJTa0KSm/ZH9G&#10;wVYPP6m77N23H01P4+xwXve7s1Jvr+3HHESgNjzDj/ZOK5hN4P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xT/EAAAA2wAAAA8AAAAAAAAAAAAAAAAAmAIAAGRycy9k&#10;b3ducmV2LnhtbFBLBQYAAAAABAAEAPUAAACJAwAAAAA=&#10;" fillcolor="#9c0" strokecolor="#f60" strokeweight="2pt">
                  <v:fill opacity="6682f"/>
                </v:oval>
                <v:shape id="Rectangular Callout 85" o:spid="_x0000_s1052" type="#_x0000_t61" style="position:absolute;left:32234;top:4473;width:1257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UW8QA&#10;AADbAAAADwAAAGRycy9kb3ducmV2LnhtbESPzWrDMBCE74W+g9hCb42c0KTBsRxModBTIX+G3jbW&#10;xja2VkZSY+ftq0Ihx2FmvmGy7WR6cSXnW8sK5rMEBHFldcu1guPh42UNwgdkjb1lUnAjD9v88SHD&#10;VNuRd3Tdh1pECPsUFTQhDKmUvmrIoJ/ZgTh6F+sMhihdLbXDMcJNLxdJspIGW44LDQ703lDV7X+M&#10;Av4uu9Xrqftyt9GN7lwWcvFWKPX8NBUbEIGmcA//tz+1gvUS/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FFvEAAAA2wAAAA8AAAAAAAAAAAAAAAAAmAIAAGRycy9k&#10;b3ducmV2LnhtbFBLBQYAAAAABAAEAPUAAACJAwAAAAA=&#10;" adj="28171,4191" fillcolor="white [3201]" strokecolor="#d2cb6c [3206]" strokeweight="2pt">
                  <v:textbox>
                    <w:txbxContent>
                      <w:p w14:paraId="6E278656" w14:textId="77777777" w:rsidR="009276BF" w:rsidRPr="006003D3" w:rsidRDefault="009276BF" w:rsidP="009276BF">
                        <w:pPr>
                          <w:rPr>
                            <w:sz w:val="20"/>
                            <w:szCs w:val="20"/>
                          </w:rPr>
                        </w:pPr>
                        <w:r w:rsidRPr="006003D3">
                          <w:rPr>
                            <w:sz w:val="20"/>
                            <w:szCs w:val="20"/>
                          </w:rPr>
                          <w:t>Click on the Process link to access the full record that you will review.</w:t>
                        </w:r>
                      </w:p>
                    </w:txbxContent>
                  </v:textbox>
                </v:shape>
                <w10:wrap type="tight"/>
              </v:group>
            </w:pict>
          </mc:Fallback>
        </mc:AlternateContent>
      </w:r>
      <w:r w:rsidR="00EB242D">
        <w:t xml:space="preserve">Records that have been released to you and appear in </w:t>
      </w:r>
      <w:r w:rsidR="00EB242D" w:rsidRPr="00386639">
        <w:t xml:space="preserve">your </w:t>
      </w:r>
      <w:r w:rsidR="00AC0070" w:rsidRPr="00386639">
        <w:t>work q</w:t>
      </w:r>
      <w:r w:rsidR="00EB242D" w:rsidRPr="00386639">
        <w:t>ueue must</w:t>
      </w:r>
      <w:r w:rsidR="00EB242D">
        <w:t xml:space="preserve"> be </w:t>
      </w:r>
      <w:r w:rsidR="00543CBF">
        <w:t>examined</w:t>
      </w:r>
      <w:r w:rsidR="00EB242D">
        <w:t xml:space="preserve"> for accuracy and completeness before they can be </w:t>
      </w:r>
      <w:r w:rsidR="009276BF">
        <w:t>registered</w:t>
      </w:r>
      <w:r w:rsidR="00EB242D">
        <w:t xml:space="preserve">. Supporting evidence, such as </w:t>
      </w:r>
      <w:r w:rsidR="00386639">
        <w:t>attestation forms</w:t>
      </w:r>
      <w:r w:rsidR="00EB242D">
        <w:t xml:space="preserve"> and </w:t>
      </w:r>
      <w:r w:rsidR="00386639">
        <w:t xml:space="preserve">RN/PA/NP </w:t>
      </w:r>
      <w:r w:rsidR="00EB242D">
        <w:t>pronounce</w:t>
      </w:r>
      <w:r w:rsidR="00543CBF" w:rsidRPr="00283641">
        <w:rPr>
          <w:noProof/>
        </w:rPr>
        <mc:AlternateContent>
          <mc:Choice Requires="wps">
            <w:drawing>
              <wp:anchor distT="0" distB="0" distL="114300" distR="114300" simplePos="0" relativeHeight="252033024" behindDoc="0" locked="1" layoutInCell="1" allowOverlap="1" wp14:anchorId="0F821580" wp14:editId="3067E600">
                <wp:simplePos x="0" y="0"/>
                <wp:positionH relativeFrom="column">
                  <wp:posOffset>4015105</wp:posOffset>
                </wp:positionH>
                <wp:positionV relativeFrom="page">
                  <wp:posOffset>2706370</wp:posOffset>
                </wp:positionV>
                <wp:extent cx="4044315" cy="360680"/>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44315" cy="360680"/>
                        </a:xfrm>
                        <a:prstGeom prst="rect">
                          <a:avLst/>
                        </a:prstGeom>
                        <a:noFill/>
                        <a:ln w="9525">
                          <a:noFill/>
                          <a:miter lim="800000"/>
                          <a:headEnd/>
                          <a:tailEnd/>
                        </a:ln>
                      </wps:spPr>
                      <wps:txbx>
                        <w:txbxContent>
                          <w:sdt>
                            <w:sdtPr>
                              <w:rPr>
                                <w:sz w:val="36"/>
                                <w:szCs w:val="36"/>
                              </w:rPr>
                              <w:alias w:val="Subtitle Even"/>
                              <w:tag w:val="Subtitle Even"/>
                              <w:id w:val="-485862153"/>
                            </w:sdtPr>
                            <w:sdtEndPr/>
                            <w:sdtContent>
                              <w:p w14:paraId="77DB3A6D" w14:textId="37DB74F9" w:rsidR="00543CBF" w:rsidRDefault="00543CBF" w:rsidP="00543CBF">
                                <w:pPr>
                                  <w:rPr>
                                    <w:sz w:val="36"/>
                                    <w:szCs w:val="36"/>
                                  </w:rPr>
                                </w:pPr>
                                <w:r>
                                  <w:rPr>
                                    <w:sz w:val="36"/>
                                    <w:szCs w:val="36"/>
                                  </w:rPr>
                                  <w:t>Review Record</w:t>
                                </w:r>
                              </w:p>
                              <w:p w14:paraId="305D5A17" w14:textId="77777777" w:rsidR="00543CBF" w:rsidRPr="00BD500D" w:rsidRDefault="006E0D44" w:rsidP="00543CBF">
                                <w:pPr>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3" o:spid="_x0000_s1053" type="#_x0000_t202" style="position:absolute;margin-left:316.15pt;margin-top:213.1pt;width:318.45pt;height:28.4pt;rotation:90;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" filled="f" stroked="f">
                <v:textbox>
                  <w:txbxContent>
                    <w:sdt>
                      <w:sdtPr>
                        <w:rPr>
                          <w:sz w:val="36"/>
                          <w:szCs w:val="36"/>
                        </w:rPr>
                        <w:alias w:val="Subtitle Even"/>
                        <w:tag w:val="Subtitle Even"/>
                        <w:id w:val="-485862153"/>
                      </w:sdtPr>
                      <w:sdtEndPr/>
                      <w:sdtContent>
                        <w:p w14:paraId="77DB3A6D" w14:textId="37DB74F9" w:rsidR="00543CBF" w:rsidRDefault="00543CBF" w:rsidP="00543CBF">
                          <w:pPr>
                            <w:rPr>
                              <w:sz w:val="36"/>
                              <w:szCs w:val="36"/>
                            </w:rPr>
                          </w:pPr>
                          <w:r>
                            <w:rPr>
                              <w:sz w:val="36"/>
                              <w:szCs w:val="36"/>
                            </w:rPr>
                            <w:t>Review Record</w:t>
                          </w:r>
                        </w:p>
                        <w:p w14:paraId="305D5A17" w14:textId="77777777" w:rsidR="00543CBF" w:rsidRPr="00BD500D" w:rsidRDefault="006E0D44" w:rsidP="00543CBF">
                          <w:pPr>
                            <w:rPr>
                              <w:sz w:val="36"/>
                              <w:szCs w:val="36"/>
                            </w:rPr>
                          </w:pPr>
                        </w:p>
                      </w:sdtContent>
                    </w:sdt>
                  </w:txbxContent>
                </v:textbox>
                <w10:wrap anchory="page"/>
                <w10:anchorlock/>
              </v:shape>
            </w:pict>
          </mc:Fallback>
        </mc:AlternateContent>
      </w:r>
      <w:r w:rsidR="00EB242D">
        <w:t xml:space="preserve">ment forms, must also be examined. </w:t>
      </w:r>
      <w:r w:rsidR="007C4035">
        <w:t xml:space="preserve">If errors are found, you may need to return the record </w:t>
      </w:r>
      <w:r w:rsidR="0014007D">
        <w:t>to the funeral home for corrections</w:t>
      </w:r>
      <w:r w:rsidR="007C4035">
        <w:t xml:space="preserve">. </w:t>
      </w:r>
      <w:r w:rsidR="00C52943">
        <w:t xml:space="preserve">Up to 50 records are displayed in your work queues. </w:t>
      </w:r>
      <w:r w:rsidR="00F077AB">
        <w:t>L</w:t>
      </w:r>
      <w:r w:rsidR="0088579D">
        <w:t xml:space="preserve">ocate the record in your </w:t>
      </w:r>
      <w:r w:rsidR="00F077AB" w:rsidRPr="00386639">
        <w:rPr>
          <w:b/>
        </w:rPr>
        <w:t>Death: Register</w:t>
      </w:r>
      <w:r w:rsidR="0088579D">
        <w:t xml:space="preserve"> </w:t>
      </w:r>
      <w:r w:rsidR="00C52943">
        <w:t>queue</w:t>
      </w:r>
      <w:r w:rsidR="0066074D">
        <w:t xml:space="preserve">, and click </w:t>
      </w:r>
      <w:r w:rsidR="0066074D" w:rsidRPr="0066074D">
        <w:rPr>
          <w:b/>
        </w:rPr>
        <w:t>Process</w:t>
      </w:r>
      <w:r w:rsidR="0066074D">
        <w:t>,</w:t>
      </w:r>
      <w:r w:rsidR="0088579D">
        <w:t xml:space="preserve"> or go to </w:t>
      </w:r>
      <w:r w:rsidR="0066074D">
        <w:t xml:space="preserve">the </w:t>
      </w:r>
      <w:r w:rsidR="0088579D" w:rsidRPr="0088579D">
        <w:rPr>
          <w:b/>
        </w:rPr>
        <w:t>Death</w:t>
      </w:r>
      <w:r w:rsidR="0088579D" w:rsidRPr="0088579D">
        <w:rPr>
          <w:b/>
        </w:rPr>
        <w:sym w:font="Wingdings" w:char="F0E0"/>
      </w:r>
      <w:r w:rsidR="0088579D" w:rsidRPr="0088579D">
        <w:rPr>
          <w:b/>
        </w:rPr>
        <w:t>Register</w:t>
      </w:r>
      <w:r w:rsidR="00C52943">
        <w:rPr>
          <w:b/>
        </w:rPr>
        <w:t xml:space="preserve"> </w:t>
      </w:r>
      <w:r w:rsidR="0066074D" w:rsidRPr="0066074D">
        <w:t>menu</w:t>
      </w:r>
      <w:r w:rsidR="0066074D">
        <w:t xml:space="preserve"> path</w:t>
      </w:r>
      <w:r w:rsidR="0066074D">
        <w:rPr>
          <w:b/>
        </w:rPr>
        <w:t xml:space="preserve"> </w:t>
      </w:r>
      <w:r w:rsidR="00C52943" w:rsidRPr="00C52943">
        <w:t>to search for the record.</w:t>
      </w:r>
    </w:p>
    <w:p w14:paraId="26D66B2D" w14:textId="2A0F8214" w:rsidR="00010D30" w:rsidRDefault="00C52943" w:rsidP="0088579D">
      <w:r>
        <w:t>After clicking on the Process link, t</w:t>
      </w:r>
      <w:r w:rsidR="00CA7CD9">
        <w:t xml:space="preserve">he Record Details will </w:t>
      </w:r>
      <w:r>
        <w:t xml:space="preserve">be displayed. By default, you will be on </w:t>
      </w:r>
      <w:r w:rsidRPr="00CA7CD9">
        <w:rPr>
          <w:b/>
        </w:rPr>
        <w:t>Tab 1</w:t>
      </w:r>
      <w:r>
        <w:t>.</w:t>
      </w:r>
      <w:r w:rsidR="00CA7CD9">
        <w:t xml:space="preserve"> </w:t>
      </w:r>
      <w:r>
        <w:t>Y</w:t>
      </w:r>
      <w:r w:rsidR="00CA7CD9">
        <w:t>ou should begin your review of the personal and medical information as well as any evidence used to support the facts of the record in EDRS</w:t>
      </w:r>
      <w:r w:rsidR="00C64C47">
        <w:t xml:space="preserve"> on the </w:t>
      </w:r>
      <w:r w:rsidR="00C64C47" w:rsidRPr="00386639">
        <w:rPr>
          <w:b/>
        </w:rPr>
        <w:t>Record Details</w:t>
      </w:r>
      <w:r w:rsidR="00C64C47">
        <w:t xml:space="preserve"> </w:t>
      </w:r>
      <w:r w:rsidR="00386639">
        <w:t>screens</w:t>
      </w:r>
      <w:r w:rsidR="00CA7CD9">
        <w:t>.</w:t>
      </w:r>
      <w:r w:rsidR="009E79CF">
        <w:t xml:space="preserve"> </w:t>
      </w:r>
    </w:p>
    <w:p w14:paraId="2711CA07" w14:textId="3B8EEC1C" w:rsidR="00CA7CD9" w:rsidRDefault="00D1097D" w:rsidP="0088579D">
      <w:r>
        <w:rPr>
          <w:noProof/>
        </w:rPr>
        <mc:AlternateContent>
          <mc:Choice Requires="wpg">
            <w:drawing>
              <wp:anchor distT="0" distB="0" distL="114300" distR="114300" simplePos="0" relativeHeight="251982848" behindDoc="0" locked="0" layoutInCell="1" allowOverlap="1" wp14:anchorId="1C18DB74" wp14:editId="3F46A510">
                <wp:simplePos x="0" y="0"/>
                <wp:positionH relativeFrom="column">
                  <wp:posOffset>-39370</wp:posOffset>
                </wp:positionH>
                <wp:positionV relativeFrom="paragraph">
                  <wp:posOffset>1241425</wp:posOffset>
                </wp:positionV>
                <wp:extent cx="5779770" cy="2498090"/>
                <wp:effectExtent l="171450" t="171450" r="240030" b="359410"/>
                <wp:wrapTopAndBottom/>
                <wp:docPr id="25" name="Group 25" descr="Image displaying VIP activity described in text"/>
                <wp:cNvGraphicFramePr/>
                <a:graphic xmlns:a="http://schemas.openxmlformats.org/drawingml/2006/main">
                  <a:graphicData uri="http://schemas.microsoft.com/office/word/2010/wordprocessingGroup">
                    <wpg:wgp>
                      <wpg:cNvGrpSpPr/>
                      <wpg:grpSpPr>
                        <a:xfrm>
                          <a:off x="0" y="0"/>
                          <a:ext cx="5779770" cy="2498090"/>
                          <a:chOff x="0" y="0"/>
                          <a:chExt cx="5779770" cy="2498090"/>
                        </a:xfrm>
                      </wpg:grpSpPr>
                      <wpg:grpSp>
                        <wpg:cNvPr id="24" name="Group 24"/>
                        <wpg:cNvGrpSpPr/>
                        <wpg:grpSpPr>
                          <a:xfrm>
                            <a:off x="0" y="0"/>
                            <a:ext cx="5779770" cy="2498090"/>
                            <a:chOff x="0" y="0"/>
                            <a:chExt cx="5780042" cy="2498271"/>
                          </a:xfrm>
                        </wpg:grpSpPr>
                        <pic:pic xmlns:pic="http://schemas.openxmlformats.org/drawingml/2006/picture">
                          <pic:nvPicPr>
                            <pic:cNvPr id="88" name="Picture 88" descr="Image displaying VIP activity described in text"/>
                            <pic:cNvPicPr>
                              <a:picLocks noChangeAspect="1"/>
                            </pic:cNvPicPr>
                          </pic:nvPicPr>
                          <pic:blipFill rotWithShape="1">
                            <a:blip r:embed="rId31">
                              <a:extLst>
                                <a:ext uri="{28A0092B-C50C-407E-A947-70E740481C1C}">
                                  <a14:useLocalDpi xmlns:a14="http://schemas.microsoft.com/office/drawing/2010/main" val="0"/>
                                </a:ext>
                              </a:extLst>
                            </a:blip>
                            <a:srcRect t="1662"/>
                            <a:stretch/>
                          </pic:blipFill>
                          <pic:spPr bwMode="auto">
                            <a:xfrm>
                              <a:off x="0" y="0"/>
                              <a:ext cx="5660571" cy="249827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20" name="Rectangular Callout 320"/>
                          <wps:cNvSpPr/>
                          <wps:spPr>
                            <a:xfrm>
                              <a:off x="3918857" y="1148443"/>
                              <a:ext cx="1861185" cy="848360"/>
                            </a:xfrm>
                            <a:prstGeom prst="wedgeRectCallout">
                              <a:avLst>
                                <a:gd name="adj1" fmla="val -48327"/>
                                <a:gd name="adj2" fmla="val 90186"/>
                              </a:avLst>
                            </a:prstGeom>
                            <a:ln/>
                          </wps:spPr>
                          <wps:style>
                            <a:lnRef idx="2">
                              <a:schemeClr val="accent3"/>
                            </a:lnRef>
                            <a:fillRef idx="1">
                              <a:schemeClr val="lt1"/>
                            </a:fillRef>
                            <a:effectRef idx="0">
                              <a:schemeClr val="accent3"/>
                            </a:effectRef>
                            <a:fontRef idx="minor">
                              <a:schemeClr val="dk1"/>
                            </a:fontRef>
                          </wps:style>
                          <wps:txbx>
                            <w:txbxContent>
                              <w:p w14:paraId="1E819525" w14:textId="4AC2A0ED" w:rsidR="00BB692B" w:rsidRDefault="00BB692B" w:rsidP="00FF7360">
                                <w:pPr>
                                  <w:rPr>
                                    <w:sz w:val="20"/>
                                    <w:szCs w:val="20"/>
                                  </w:rPr>
                                </w:pPr>
                                <w:r w:rsidRPr="00FF7360">
                                  <w:rPr>
                                    <w:sz w:val="20"/>
                                    <w:szCs w:val="20"/>
                                  </w:rPr>
                                  <w:t xml:space="preserve">This record should </w:t>
                                </w:r>
                                <w:r w:rsidR="00994E2C">
                                  <w:rPr>
                                    <w:sz w:val="20"/>
                                    <w:szCs w:val="20"/>
                                  </w:rPr>
                                  <w:t xml:space="preserve">have a pronouncement form attached </w:t>
                                </w:r>
                                <w:r w:rsidR="00C52943">
                                  <w:rPr>
                                    <w:sz w:val="20"/>
                                    <w:szCs w:val="20"/>
                                  </w:rPr>
                                  <w:t xml:space="preserve">because </w:t>
                                </w:r>
                                <w:r w:rsidR="00994E2C">
                                  <w:rPr>
                                    <w:sz w:val="20"/>
                                    <w:szCs w:val="20"/>
                                  </w:rPr>
                                  <w:t>the “Pronouncement performed” field is “Y.”</w:t>
                                </w:r>
                                <w:r w:rsidR="00C52943">
                                  <w:rPr>
                                    <w:sz w:val="20"/>
                                    <w:szCs w:val="20"/>
                                  </w:rPr>
                                  <w:t xml:space="preserve"> </w:t>
                                </w:r>
                              </w:p>
                              <w:p w14:paraId="6C436D54" w14:textId="77777777" w:rsidR="00BB692B" w:rsidRPr="00FF7360" w:rsidRDefault="00BB692B" w:rsidP="00FF736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ectangular Callout 6"/>
                        <wps:cNvSpPr/>
                        <wps:spPr>
                          <a:xfrm>
                            <a:off x="1431471" y="484414"/>
                            <a:ext cx="1689735" cy="663575"/>
                          </a:xfrm>
                          <a:prstGeom prst="wedgeRectCallout">
                            <a:avLst>
                              <a:gd name="adj1" fmla="val 120579"/>
                              <a:gd name="adj2" fmla="val -41950"/>
                            </a:avLst>
                          </a:prstGeom>
                          <a:ln/>
                        </wps:spPr>
                        <wps:style>
                          <a:lnRef idx="2">
                            <a:schemeClr val="accent3"/>
                          </a:lnRef>
                          <a:fillRef idx="1">
                            <a:schemeClr val="lt1"/>
                          </a:fillRef>
                          <a:effectRef idx="0">
                            <a:schemeClr val="accent3"/>
                          </a:effectRef>
                          <a:fontRef idx="minor">
                            <a:schemeClr val="dk1"/>
                          </a:fontRef>
                        </wps:style>
                        <wps:txbx>
                          <w:txbxContent>
                            <w:p w14:paraId="59B61C7A" w14:textId="7F8D00CE" w:rsidR="00C52943" w:rsidRDefault="00C52943" w:rsidP="00C52943">
                              <w:pPr>
                                <w:rPr>
                                  <w:sz w:val="20"/>
                                  <w:szCs w:val="20"/>
                                </w:rPr>
                              </w:pPr>
                              <w:r>
                                <w:rPr>
                                  <w:sz w:val="20"/>
                                  <w:szCs w:val="20"/>
                                </w:rPr>
                                <w:t xml:space="preserve">Compare the details of the pronouncement </w:t>
                              </w:r>
                              <w:r w:rsidR="00D1097D">
                                <w:rPr>
                                  <w:sz w:val="20"/>
                                  <w:szCs w:val="20"/>
                                </w:rPr>
                                <w:t>form</w:t>
                              </w:r>
                              <w:r>
                                <w:rPr>
                                  <w:sz w:val="20"/>
                                  <w:szCs w:val="20"/>
                                </w:rPr>
                                <w:t xml:space="preserve"> to the pronouncement tab 5A</w:t>
                              </w:r>
                              <w:r w:rsidR="00D1097D">
                                <w:rPr>
                                  <w:sz w:val="20"/>
                                  <w:szCs w:val="20"/>
                                </w:rPr>
                                <w:t>.</w:t>
                              </w:r>
                            </w:p>
                            <w:p w14:paraId="3A6F525B" w14:textId="77777777" w:rsidR="00C52943" w:rsidRPr="00FF7360" w:rsidRDefault="00C52943" w:rsidP="00C5294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 o:spid="_x0000_s1054" alt="Image displaying VIP activity described in text" style="position:absolute;margin-left:-3.1pt;margin-top:97.75pt;width:455.1pt;height:196.7pt;z-index:251982848" coordsize="57797,24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">
                <v:group id="Group 24" o:spid="_x0000_s1055" style="position:absolute;width:57797;height:24980" coordsize="57800,2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88" o:spid="_x0000_s1056" type="#_x0000_t75" alt="Image displaying VIP activity described in text" style="position:absolute;width:56605;height:24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ZRnzAAAAA2wAAAA8AAABkcnMvZG93bnJldi54bWxET02LwjAQvQv7H8IIXmRNVbCla5RFcNGL&#10;outlb0MzNsVmUppsrf/eHASPj/e9XPe2Fh21vnKsYDpJQBAXTldcKrj8bj8zED4ga6wdk4IHeViv&#10;PgZLzLW784m6cyhFDGGfowITQpNL6QtDFv3ENcSRu7rWYoiwLaVu8R7DbS1nSbKQFiuODQYb2hgq&#10;bud/q8B16XSPhyYdB9dfsj9znac/R6VGw/77C0SgPrzFL/dOK8ji2Pgl/g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NlGfMAAAADbAAAADwAAAAAAAAAAAAAAAACfAgAA&#10;ZHJzL2Rvd25yZXYueG1sUEsFBgAAAAAEAAQA9wAAAIwDAAAAAA==&#10;">
                    <v:imagedata r:id="rId32" o:title="Image displaying VIP activity described in text" croptop="1089f"/>
                    <v:shadow on="t" color="#333" opacity="42598f" origin="-.5,-.5" offset="2.74397mm,2.74397mm"/>
                    <v:path arrowok="t"/>
                  </v:shape>
                  <v:shape id="Rectangular Callout 320" o:spid="_x0000_s1057" type="#_x0000_t61" style="position:absolute;left:39188;top:11484;width:18612;height:8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jKsEA&#10;AADcAAAADwAAAGRycy9kb3ducmV2LnhtbERPTYvCMBC9L/gfwgje1lQFWapRRFA8CGpdPY/N2Bab&#10;SW2irf56c1jY4+N9T+etKcWTaldYVjDoRyCIU6sLzhT8HlffPyCcR9ZYWiYFL3Iwn3W+phhr2/CB&#10;nonPRAhhF6OC3PsqltKlORl0fVsRB+5qa4M+wDqTusYmhJtSDqNoLA0WHBpyrGiZU3pLHkZBmpzW&#10;lL13i8veN+6+3K4HzfGsVK/bLiYgPLX+X/zn3mgFo2GYH86EIyB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04yrBAAAA3AAAAA8AAAAAAAAAAAAAAAAAmAIAAGRycy9kb3du&#10;cmV2LnhtbFBLBQYAAAAABAAEAPUAAACGAwAAAAA=&#10;" adj="361,30280" fillcolor="white [3201]" strokecolor="#d2cb6c [3206]" strokeweight="2pt">
                    <v:textbox>
                      <w:txbxContent>
                        <w:p w14:paraId="1E819525" w14:textId="4AC2A0ED" w:rsidR="00BB692B" w:rsidRDefault="00BB692B" w:rsidP="00FF7360">
                          <w:pPr>
                            <w:rPr>
                              <w:sz w:val="20"/>
                              <w:szCs w:val="20"/>
                            </w:rPr>
                          </w:pPr>
                          <w:r w:rsidRPr="00FF7360">
                            <w:rPr>
                              <w:sz w:val="20"/>
                              <w:szCs w:val="20"/>
                            </w:rPr>
                            <w:t xml:space="preserve">This record should </w:t>
                          </w:r>
                          <w:r w:rsidR="00994E2C">
                            <w:rPr>
                              <w:sz w:val="20"/>
                              <w:szCs w:val="20"/>
                            </w:rPr>
                            <w:t xml:space="preserve">have a pronouncement form attached </w:t>
                          </w:r>
                          <w:r w:rsidR="00C52943">
                            <w:rPr>
                              <w:sz w:val="20"/>
                              <w:szCs w:val="20"/>
                            </w:rPr>
                            <w:t xml:space="preserve">because </w:t>
                          </w:r>
                          <w:r w:rsidR="00994E2C">
                            <w:rPr>
                              <w:sz w:val="20"/>
                              <w:szCs w:val="20"/>
                            </w:rPr>
                            <w:t>the “Pronouncement performed” field is “Y.”</w:t>
                          </w:r>
                          <w:r w:rsidR="00C52943">
                            <w:rPr>
                              <w:sz w:val="20"/>
                              <w:szCs w:val="20"/>
                            </w:rPr>
                            <w:t xml:space="preserve"> </w:t>
                          </w:r>
                        </w:p>
                        <w:p w14:paraId="6C436D54" w14:textId="77777777" w:rsidR="00BB692B" w:rsidRPr="00FF7360" w:rsidRDefault="00BB692B" w:rsidP="00FF7360">
                          <w:pPr>
                            <w:jc w:val="center"/>
                            <w:rPr>
                              <w:sz w:val="20"/>
                              <w:szCs w:val="20"/>
                            </w:rPr>
                          </w:pPr>
                        </w:p>
                      </w:txbxContent>
                    </v:textbox>
                  </v:shape>
                </v:group>
                <v:shape id="Rectangular Callout 6" o:spid="_x0000_s1058" type="#_x0000_t61" style="position:absolute;left:14314;top:4844;width:16898;height:6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aH8QA&#10;AADaAAAADwAAAGRycy9kb3ducmV2LnhtbESP3WrCQBSE7wt9h+UUeiO6aS/ERjdBCoEW1GLqAxyy&#10;Jz+aPZtmt0l8e1co9HKYmW+YTTqZVgzUu8aygpdFBIK4sLrhSsHpO5uvQDiPrLG1TAqu5CBNHh82&#10;GGs78pGG3FciQNjFqKD2vouldEVNBt3CdsTBK21v0AfZV1L3OAa4aeVrFC2lwYbDQo0dvddUXPJf&#10;o+Dta5YV2c85G6u9HNvp0Ow+y1yp56dpuwbhafL/4b/2h1awhPuVcAN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iWh/EAAAA2gAAAA8AAAAAAAAAAAAAAAAAmAIAAGRycy9k&#10;b3ducmV2LnhtbFBLBQYAAAAABAAEAPUAAACJAwAAAAA=&#10;" adj="36845,1739" fillcolor="white [3201]" strokecolor="#d2cb6c [3206]" strokeweight="2pt">
                  <v:textbox>
                    <w:txbxContent>
                      <w:p w14:paraId="59B61C7A" w14:textId="7F8D00CE" w:rsidR="00C52943" w:rsidRDefault="00C52943" w:rsidP="00C52943">
                        <w:pPr>
                          <w:rPr>
                            <w:sz w:val="20"/>
                            <w:szCs w:val="20"/>
                          </w:rPr>
                        </w:pPr>
                        <w:r>
                          <w:rPr>
                            <w:sz w:val="20"/>
                            <w:szCs w:val="20"/>
                          </w:rPr>
                          <w:t xml:space="preserve">Compare the details of the pronouncement </w:t>
                        </w:r>
                        <w:r w:rsidR="00D1097D">
                          <w:rPr>
                            <w:sz w:val="20"/>
                            <w:szCs w:val="20"/>
                          </w:rPr>
                          <w:t>form</w:t>
                        </w:r>
                        <w:r>
                          <w:rPr>
                            <w:sz w:val="20"/>
                            <w:szCs w:val="20"/>
                          </w:rPr>
                          <w:t xml:space="preserve"> to the pronouncement tab 5A</w:t>
                        </w:r>
                        <w:r w:rsidR="00D1097D">
                          <w:rPr>
                            <w:sz w:val="20"/>
                            <w:szCs w:val="20"/>
                          </w:rPr>
                          <w:t>.</w:t>
                        </w:r>
                      </w:p>
                      <w:p w14:paraId="3A6F525B" w14:textId="77777777" w:rsidR="00C52943" w:rsidRPr="00FF7360" w:rsidRDefault="00C52943" w:rsidP="00C52943">
                        <w:pPr>
                          <w:jc w:val="center"/>
                          <w:rPr>
                            <w:sz w:val="20"/>
                            <w:szCs w:val="20"/>
                          </w:rPr>
                        </w:pPr>
                      </w:p>
                    </w:txbxContent>
                  </v:textbox>
                </v:shape>
                <w10:wrap type="topAndBottom"/>
              </v:group>
            </w:pict>
          </mc:Fallback>
        </mc:AlternateContent>
      </w:r>
      <w:r w:rsidR="00BB0977">
        <w:t xml:space="preserve">Evidence to support the record may include a signed and dated </w:t>
      </w:r>
      <w:r w:rsidR="00386639">
        <w:rPr>
          <w:b/>
        </w:rPr>
        <w:t>Death Certificate</w:t>
      </w:r>
      <w:r w:rsidR="00BB0977" w:rsidRPr="00BB0977">
        <w:rPr>
          <w:b/>
        </w:rPr>
        <w:t xml:space="preserve"> Attestation</w:t>
      </w:r>
      <w:r w:rsidR="00BB0977">
        <w:t xml:space="preserve"> (if the medical</w:t>
      </w:r>
      <w:r w:rsidR="00994E2C">
        <w:t xml:space="preserve"> certifier is not online) and</w:t>
      </w:r>
      <w:r w:rsidR="00BB0977">
        <w:t xml:space="preserve"> a</w:t>
      </w:r>
      <w:r w:rsidR="00994E2C">
        <w:t>n</w:t>
      </w:r>
      <w:r w:rsidR="00386639">
        <w:t xml:space="preserve"> </w:t>
      </w:r>
      <w:r w:rsidR="00994E2C">
        <w:t>RN/PA/NP</w:t>
      </w:r>
      <w:r w:rsidR="00BB0977">
        <w:t xml:space="preserve"> </w:t>
      </w:r>
      <w:r w:rsidR="00BB0977" w:rsidRPr="00BB0977">
        <w:rPr>
          <w:b/>
        </w:rPr>
        <w:t>Pronouncement form</w:t>
      </w:r>
      <w:r w:rsidR="00BB0977">
        <w:t xml:space="preserve">. </w:t>
      </w:r>
      <w:r w:rsidR="009E79CF">
        <w:t xml:space="preserve">Scroll to the bottom of the Records Details </w:t>
      </w:r>
      <w:r w:rsidR="00386639">
        <w:t>screen</w:t>
      </w:r>
      <w:r w:rsidR="009E79CF">
        <w:t xml:space="preserve"> to see any attached evidence</w:t>
      </w:r>
      <w:r w:rsidR="00D416B9">
        <w:t xml:space="preserve">, under </w:t>
      </w:r>
      <w:r w:rsidR="00D416B9" w:rsidRPr="00D416B9">
        <w:rPr>
          <w:b/>
        </w:rPr>
        <w:t>Available Documents</w:t>
      </w:r>
      <w:r w:rsidR="009E79CF">
        <w:t>.</w:t>
      </w:r>
      <w:r w:rsidR="00EC6645">
        <w:t xml:space="preserve"> The attached documents will be in .pdf format for you to view.</w:t>
      </w:r>
      <w:r w:rsidR="00C52943">
        <w:t xml:space="preserve"> Click on the </w:t>
      </w:r>
      <w:r w:rsidR="00994E2C">
        <w:t>button</w:t>
      </w:r>
      <w:r w:rsidR="00C52943">
        <w:t xml:space="preserve"> on the right to view the .pdf.</w:t>
      </w:r>
    </w:p>
    <w:p w14:paraId="72E88CB5" w14:textId="7A3A8B21" w:rsidR="00994E2C" w:rsidRDefault="00D1097D" w:rsidP="00C64C47">
      <w:pPr>
        <w:pStyle w:val="ListParagraph"/>
        <w:numPr>
          <w:ilvl w:val="0"/>
          <w:numId w:val="27"/>
        </w:numPr>
      </w:pPr>
      <w:r>
        <w:rPr>
          <w:noProof/>
        </w:rPr>
        <w:lastRenderedPageBreak/>
        <mc:AlternateContent>
          <mc:Choice Requires="wpg">
            <w:drawing>
              <wp:anchor distT="0" distB="0" distL="114300" distR="114300" simplePos="0" relativeHeight="251996160" behindDoc="1" locked="0" layoutInCell="1" allowOverlap="1" wp14:anchorId="075A2E53" wp14:editId="58B5388E">
                <wp:simplePos x="0" y="0"/>
                <wp:positionH relativeFrom="column">
                  <wp:posOffset>-169545</wp:posOffset>
                </wp:positionH>
                <wp:positionV relativeFrom="paragraph">
                  <wp:posOffset>52070</wp:posOffset>
                </wp:positionV>
                <wp:extent cx="5885815" cy="2931795"/>
                <wp:effectExtent l="0" t="0" r="19685" b="20955"/>
                <wp:wrapTopAndBottom/>
                <wp:docPr id="23" name="Group 23" descr="Image displaying VIP activity described in text"/>
                <wp:cNvGraphicFramePr/>
                <a:graphic xmlns:a="http://schemas.openxmlformats.org/drawingml/2006/main">
                  <a:graphicData uri="http://schemas.microsoft.com/office/word/2010/wordprocessingGroup">
                    <wpg:wgp>
                      <wpg:cNvGrpSpPr/>
                      <wpg:grpSpPr>
                        <a:xfrm>
                          <a:off x="0" y="0"/>
                          <a:ext cx="5885815" cy="2931795"/>
                          <a:chOff x="-98648" y="-265718"/>
                          <a:chExt cx="5888060" cy="2933713"/>
                        </a:xfrm>
                      </wpg:grpSpPr>
                      <wpg:grpSp>
                        <wpg:cNvPr id="38" name="Group 38"/>
                        <wpg:cNvGrpSpPr/>
                        <wpg:grpSpPr>
                          <a:xfrm>
                            <a:off x="-10681" y="-265718"/>
                            <a:ext cx="4411345" cy="2413635"/>
                            <a:chOff x="-8830" y="-305500"/>
                            <a:chExt cx="3646714" cy="2209800"/>
                          </a:xfrm>
                        </wpg:grpSpPr>
                        <pic:pic xmlns:pic="http://schemas.openxmlformats.org/drawingml/2006/picture">
                          <pic:nvPicPr>
                            <pic:cNvPr id="39" name="Picture 6" descr="Image displaying VIP activity described in text"/>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8830" y="-305500"/>
                              <a:ext cx="3646714" cy="2209800"/>
                            </a:xfrm>
                            <a:prstGeom prst="rect">
                              <a:avLst/>
                            </a:prstGeom>
                            <a:noFill/>
                            <a:ln>
                              <a:noFill/>
                            </a:ln>
                          </pic:spPr>
                        </pic:pic>
                        <wps:wsp>
                          <wps:cNvPr id="40" name="Oval 40"/>
                          <wps:cNvSpPr/>
                          <wps:spPr>
                            <a:xfrm>
                              <a:off x="890297" y="73554"/>
                              <a:ext cx="842010" cy="294640"/>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98648" y="512644"/>
                            <a:ext cx="5888060" cy="2155351"/>
                            <a:chOff x="-1501140" y="512644"/>
                            <a:chExt cx="5888060" cy="2155351"/>
                          </a:xfrm>
                        </wpg:grpSpPr>
                        <wpg:grpSp>
                          <wpg:cNvPr id="42" name="Group 42"/>
                          <wpg:cNvGrpSpPr/>
                          <wpg:grpSpPr>
                            <a:xfrm>
                              <a:off x="290384" y="1723767"/>
                              <a:ext cx="3645535" cy="937895"/>
                              <a:chOff x="0" y="0"/>
                              <a:chExt cx="3645569" cy="938463"/>
                            </a:xfrm>
                          </wpg:grpSpPr>
                          <pic:pic xmlns:pic="http://schemas.openxmlformats.org/drawingml/2006/picture">
                            <pic:nvPicPr>
                              <pic:cNvPr id="43" name="Picture 7" descr="Image displaying VIP activity described in text"/>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45569" cy="938463"/>
                              </a:xfrm>
                              <a:prstGeom prst="rect">
                                <a:avLst/>
                              </a:prstGeom>
                              <a:noFill/>
                              <a:ln>
                                <a:noFill/>
                              </a:ln>
                            </pic:spPr>
                          </pic:pic>
                          <pic:pic xmlns:pic="http://schemas.openxmlformats.org/drawingml/2006/picture">
                            <pic:nvPicPr>
                              <pic:cNvPr id="44" name="Picture 1" descr="Image displaying VIP activity described in text"/>
                              <pic:cNvPicPr>
                                <a:picLocks noChangeAspect="1"/>
                              </pic:cNvPicPr>
                            </pic:nvPicPr>
                            <pic:blipFill rotWithShape="1">
                              <a:blip r:embed="rId35" cstate="print">
                                <a:extLst>
                                  <a:ext uri="{28A0092B-C50C-407E-A947-70E740481C1C}">
                                    <a14:useLocalDpi xmlns:a14="http://schemas.microsoft.com/office/drawing/2010/main" val="0"/>
                                  </a:ext>
                                </a:extLst>
                              </a:blip>
                              <a:srcRect t="46739" b="33140"/>
                              <a:stretch/>
                            </pic:blipFill>
                            <pic:spPr bwMode="auto">
                              <a:xfrm>
                                <a:off x="0" y="505326"/>
                                <a:ext cx="3621506" cy="204537"/>
                              </a:xfrm>
                              <a:prstGeom prst="rect">
                                <a:avLst/>
                              </a:prstGeom>
                              <a:noFill/>
                              <a:ln>
                                <a:noFill/>
                              </a:ln>
                              <a:extLst>
                                <a:ext uri="{53640926-AAD7-44D8-BBD7-CCE9431645EC}">
                                  <a14:shadowObscured xmlns:a14="http://schemas.microsoft.com/office/drawing/2010/main"/>
                                </a:ext>
                              </a:extLst>
                            </pic:spPr>
                          </pic:pic>
                          <wps:wsp>
                            <wps:cNvPr id="45" name="Oval 45"/>
                            <wps:cNvSpPr/>
                            <wps:spPr>
                              <a:xfrm>
                                <a:off x="1341685" y="649705"/>
                                <a:ext cx="496570" cy="285115"/>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Rectangular Callout 41"/>
                          <wps:cNvSpPr/>
                          <wps:spPr>
                            <a:xfrm>
                              <a:off x="-1501140" y="2038116"/>
                              <a:ext cx="1715061" cy="629879"/>
                            </a:xfrm>
                            <a:prstGeom prst="wedgeRectCallout">
                              <a:avLst>
                                <a:gd name="adj1" fmla="val 128445"/>
                                <a:gd name="adj2" fmla="val 32124"/>
                              </a:avLst>
                            </a:prstGeom>
                            <a:solidFill>
                              <a:srgbClr val="FFFFFF"/>
                            </a:solidFill>
                            <a:ln w="25400" cap="flat" cmpd="sng" algn="ctr">
                              <a:solidFill>
                                <a:srgbClr val="7DA329">
                                  <a:alpha val="50196"/>
                                </a:srgbClr>
                              </a:solidFill>
                              <a:prstDash val="solid"/>
                            </a:ln>
                            <a:effectLst/>
                          </wps:spPr>
                          <wps:txbx>
                            <w:txbxContent>
                              <w:p w14:paraId="74EE7F3B" w14:textId="77777777" w:rsidR="00C64C47" w:rsidRPr="00994E2C" w:rsidRDefault="00C64C47" w:rsidP="00C64C47">
                                <w:pPr>
                                  <w:rPr>
                                    <w:sz w:val="18"/>
                                  </w:rPr>
                                </w:pPr>
                                <w:r w:rsidRPr="00994E2C">
                                  <w:rPr>
                                    <w:rStyle w:val="IntenseEmphasis"/>
                                    <w:sz w:val="20"/>
                                  </w:rPr>
                                  <w:t>Quick tip</w:t>
                                </w:r>
                                <w:r w:rsidRPr="00994E2C">
                                  <w:rPr>
                                    <w:sz w:val="18"/>
                                  </w:rPr>
                                  <w:t xml:space="preserve"> – To quickly scroll to the bottom of a Records Details screen, click the [Ctrl</w:t>
                                </w:r>
                                <w:proofErr w:type="gramStart"/>
                                <w:r w:rsidRPr="00994E2C">
                                  <w:rPr>
                                    <w:sz w:val="18"/>
                                  </w:rPr>
                                  <w:t>]+</w:t>
                                </w:r>
                                <w:proofErr w:type="gramEnd"/>
                                <w:r w:rsidRPr="00994E2C">
                                  <w:rPr>
                                    <w:sz w:val="18"/>
                                  </w:rPr>
                                  <w:t>[End] keys.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ular Callout 46"/>
                          <wps:cNvSpPr/>
                          <wps:spPr>
                            <a:xfrm>
                              <a:off x="2063519" y="512644"/>
                              <a:ext cx="2323401" cy="586740"/>
                            </a:xfrm>
                            <a:prstGeom prst="wedgeRectCallout">
                              <a:avLst>
                                <a:gd name="adj1" fmla="val -139921"/>
                                <a:gd name="adj2" fmla="val 146012"/>
                              </a:avLst>
                            </a:prstGeom>
                            <a:solidFill>
                              <a:srgbClr val="FFFFFF"/>
                            </a:solidFill>
                            <a:ln w="25400" cap="flat" cmpd="sng" algn="ctr">
                              <a:solidFill>
                                <a:srgbClr val="7DA329">
                                  <a:alpha val="50196"/>
                                </a:srgbClr>
                              </a:solidFill>
                              <a:prstDash val="solid"/>
                            </a:ln>
                            <a:effectLst/>
                          </wps:spPr>
                          <wps:txbx>
                            <w:txbxContent>
                              <w:p w14:paraId="76FBEA2B" w14:textId="0F261FDA" w:rsidR="00C64C47" w:rsidRPr="00D416B9" w:rsidRDefault="00D416B9" w:rsidP="00C64C47">
                                <w:pPr>
                                  <w:rPr>
                                    <w:b/>
                                    <w:i/>
                                    <w:sz w:val="16"/>
                                  </w:rPr>
                                </w:pPr>
                                <w:r>
                                  <w:rPr>
                                    <w:rStyle w:val="IntenseEmphasis"/>
                                    <w:b w:val="0"/>
                                    <w:i w:val="0"/>
                                    <w:color w:val="auto"/>
                                    <w:sz w:val="18"/>
                                  </w:rPr>
                                  <w:t>Check Tab 9: i</w:t>
                                </w:r>
                                <w:r w:rsidR="00C64C47" w:rsidRPr="00D416B9">
                                  <w:rPr>
                                    <w:rStyle w:val="IntenseEmphasis"/>
                                    <w:b w:val="0"/>
                                    <w:i w:val="0"/>
                                    <w:color w:val="auto"/>
                                    <w:sz w:val="18"/>
                                  </w:rPr>
                                  <w:t xml:space="preserve">f Case Access = FAX SERVER, </w:t>
                                </w:r>
                                <w:r w:rsidR="00937E0E" w:rsidRPr="00D416B9">
                                  <w:rPr>
                                    <w:rStyle w:val="IntenseEmphasis"/>
                                    <w:b w:val="0"/>
                                    <w:i w:val="0"/>
                                    <w:color w:val="auto"/>
                                    <w:sz w:val="18"/>
                                  </w:rPr>
                                  <w:t>the attestation form should be in Available Documents at the bottom of the page</w:t>
                                </w:r>
                                <w:r>
                                  <w:rPr>
                                    <w:rStyle w:val="IntenseEmphasis"/>
                                    <w:b w:val="0"/>
                                    <w:i w:val="0"/>
                                    <w:color w:val="auto"/>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ular Callout 47"/>
                          <wps:cNvSpPr/>
                          <wps:spPr>
                            <a:xfrm>
                              <a:off x="3029411" y="1389286"/>
                              <a:ext cx="1224433" cy="469720"/>
                            </a:xfrm>
                            <a:prstGeom prst="wedgeRectCallout">
                              <a:avLst>
                                <a:gd name="adj1" fmla="val 8566"/>
                                <a:gd name="adj2" fmla="val 144092"/>
                              </a:avLst>
                            </a:prstGeom>
                            <a:solidFill>
                              <a:srgbClr val="FFFFFF"/>
                            </a:solidFill>
                            <a:ln w="25400" cap="flat" cmpd="sng" algn="ctr">
                              <a:solidFill>
                                <a:srgbClr val="7DA329">
                                  <a:alpha val="50196"/>
                                </a:srgbClr>
                              </a:solidFill>
                              <a:prstDash val="solid"/>
                            </a:ln>
                            <a:effectLst/>
                          </wps:spPr>
                          <wps:txbx>
                            <w:txbxContent>
                              <w:p w14:paraId="569D50F8" w14:textId="4310E425" w:rsidR="00937E0E" w:rsidRPr="00010D30" w:rsidRDefault="00937E0E" w:rsidP="00937E0E">
                                <w:pPr>
                                  <w:rPr>
                                    <w:b/>
                                    <w:i/>
                                    <w:sz w:val="16"/>
                                  </w:rPr>
                                </w:pPr>
                                <w:r w:rsidRPr="00010D30">
                                  <w:rPr>
                                    <w:rStyle w:val="IntenseEmphasis"/>
                                    <w:b w:val="0"/>
                                    <w:i w:val="0"/>
                                    <w:color w:val="auto"/>
                                    <w:sz w:val="18"/>
                                  </w:rPr>
                                  <w:t xml:space="preserve">Click the view </w:t>
                                </w:r>
                                <w:r w:rsidR="00010D30">
                                  <w:rPr>
                                    <w:rStyle w:val="IntenseEmphasis"/>
                                    <w:b w:val="0"/>
                                    <w:i w:val="0"/>
                                    <w:color w:val="auto"/>
                                    <w:sz w:val="18"/>
                                  </w:rPr>
                                  <w:t>button</w:t>
                                </w:r>
                                <w:r w:rsidRPr="00010D30">
                                  <w:rPr>
                                    <w:rStyle w:val="IntenseEmphasis"/>
                                    <w:b w:val="0"/>
                                    <w:i w:val="0"/>
                                    <w:color w:val="auto"/>
                                    <w:sz w:val="18"/>
                                  </w:rPr>
                                  <w:t xml:space="preserve"> to bring up the .pdf.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3" o:spid="_x0000_s1059" alt="Image displaying VIP activity described in text" style="position:absolute;left:0;text-align:left;margin-left:-13.35pt;margin-top:4.1pt;width:463.45pt;height:230.85pt;z-index:-251320320;mso-width-relative:margin;mso-height-relative:margin" coordorigin="-986,-2657" coordsize="58880,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">
                <v:group id="Group 38" o:spid="_x0000_s1060" style="position:absolute;left:-106;top:-2657;width:44112;height:24136" coordorigin="-88,-3055" coordsize="36467,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6" o:spid="_x0000_s1061" type="#_x0000_t75" alt="Image displaying VIP activity described in text" style="position:absolute;left:-88;top:-3055;width:36466;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EjGAAAA2wAAAA8AAABkcnMvZG93bnJldi54bWxEj0tvwjAQhO+V+h+srdRbcUofgoBBqFVb&#10;DvTA4wC3Jd7GEfE62Iak/75GqsRxNDPfaMbTztbiTD5UjhU89jIQxIXTFZcKNuuPhwGIEJE11o5J&#10;wS8FmE5ub8aYa9fyks6rWIoE4ZCjAhNjk0sZCkMWQ881xMn7cd5iTNKXUntsE9zWsp9lr9JixWnB&#10;YENvhorD6mQV2OPLaff++f3cHnn/1Swys/UHo9T9XTcbgYjUxWv4vz3XCp6GcPmSfoC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z8SMYAAADbAAAADwAAAAAAAAAAAAAA&#10;AACfAgAAZHJzL2Rvd25yZXYueG1sUEsFBgAAAAAEAAQA9wAAAJIDAAAAAA==&#10;">
                    <v:imagedata r:id="rId36" o:title="Image displaying VIP activity described in text"/>
                    <v:path arrowok="t"/>
                  </v:shape>
                  <v:oval id="Oval 40" o:spid="_x0000_s1062" style="position:absolute;left:8902;top:735;width:8421;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9r4A&#10;AADbAAAADwAAAGRycy9kb3ducmV2LnhtbERPSwrCMBDdC94hjOBOU0VEqlHED4iCYBXB3dCMbbGZ&#10;lCZqvb1ZCC4f7z9bNKYUL6pdYVnBoB+BIE6tLjhTcDlvexMQziNrLC2Tgg85WMzbrRnG2r75RK/E&#10;ZyKEsItRQe59FUvp0pwMur6tiAN3t7VBH2CdSV3jO4SbUg6jaCwNFhwacqxolVP6SJ5GQXO+RdvB&#10;4bq/fpyk43N9SczmoVS30yynIDw1/i/+uXdawSisD1/CD5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klPa+AAAA2wAAAA8AAAAAAAAAAAAAAAAAmAIAAGRycy9kb3ducmV2&#10;LnhtbFBLBQYAAAAABAAEAPUAAACDAwAAAAA=&#10;" filled="f" strokecolor="#7da329" strokeweight="2pt">
                    <v:stroke opacity="32896f"/>
                  </v:oval>
                </v:group>
                <v:group id="Group 21" o:spid="_x0000_s1063" style="position:absolute;left:-986;top:5126;width:58880;height:21553" coordorigin="-15011,5126" coordsize="58880,21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42" o:spid="_x0000_s1064" style="position:absolute;left:2903;top:17237;width:36456;height:9379" coordsize="36455,9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7" o:spid="_x0000_s1065" type="#_x0000_t75" alt="Image displaying VIP activity described in text" style="position:absolute;width:36455;height:9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Rv+vFAAAA2wAAAA8AAABkcnMvZG93bnJldi54bWxEj09rwkAUxO+C32F5ghfRjf/akrpKEIRC&#10;T40We3zNPpPQ7NuwuzXx23cLgsdhZn7DbHa9acSVnK8tK5jPEhDEhdU1lwpOx8P0BYQPyBoby6Tg&#10;Rh522+Fgg6m2HX/QNQ+liBD2KSqoQmhTKX1RkUE/sy1x9C7WGQxRulJqh12Em0YukuRJGqw5LlTY&#10;0r6i4if/NQrM96Rs5s/mkn0uuux8+HKnfP2u1HjUZ68gAvXhEb6337SC1RL+v8Qf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Ub/rxQAAANsAAAAPAAAAAAAAAAAAAAAA&#10;AJ8CAABkcnMvZG93bnJldi54bWxQSwUGAAAAAAQABAD3AAAAkQMAAAAA&#10;">
                      <v:imagedata r:id="rId37" o:title="Image displaying VIP activity described in text"/>
                      <v:path arrowok="t"/>
                    </v:shape>
                    <v:shape id="Picture 1" o:spid="_x0000_s1066" type="#_x0000_t75" alt="Image displaying VIP activity described in text" style="position:absolute;top:5053;width:36215;height:2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ipjvBAAAA2wAAAA8AAABkcnMvZG93bnJldi54bWxEj0+LwjAUxO+C3yE8wZumSlelaxQVFtyT&#10;f/f+aN42ZZuX2mS1fnsjCB6HmfkNM1+2thJXanzpWMFomIAgzp0uuVBwPn0NZiB8QNZYOSYFd/Kw&#10;XHQ7c8y0u/GBrsdQiAhhn6ECE0KdSelzQxb90NXE0ft1jcUQZVNI3eAtwm0lx0kykRZLjgsGa9oY&#10;yv+O/1ZB+73bm9X0Qh/rn0tO9TZ1e+OU6vfa1SeIQG14h1/trVaQpvD8En+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ipjvBAAAA2wAAAA8AAAAAAAAAAAAAAAAAnwIA&#10;AGRycy9kb3ducmV2LnhtbFBLBQYAAAAABAAEAPcAAACNAwAAAAA=&#10;">
                      <v:imagedata r:id="rId38" o:title="Image displaying VIP activity described in text" croptop="30631f" cropbottom="21719f"/>
                      <v:path arrowok="t"/>
                    </v:shape>
                    <v:oval id="Oval 45" o:spid="_x0000_s1067" style="position:absolute;left:13416;top:6497;width:4966;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3bsQA&#10;AADbAAAADwAAAGRycy9kb3ducmV2LnhtbESP3YrCMBSE7wXfIRzBO00VV6SaFvEHZBeErSJ4d2iO&#10;bbE5KU3U+vabhYW9HGbmG2aVdqYWT2pdZVnBZByBIM6trrhQcD7tRwsQziNrrC2Tgjc5SJN+b4Wx&#10;ti/+pmfmCxEg7GJUUHrfxFK6vCSDbmwb4uDdbGvQB9kWUrf4CnBTy2kUzaXBisNCiQ1tSsrv2cMo&#10;6E7XaD/5unxe3k7S8bE9Z2Z3V2o46NZLEJ46/x/+ax+0gtkH/H4JP0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N27EAAAA2wAAAA8AAAAAAAAAAAAAAAAAmAIAAGRycy9k&#10;b3ducmV2LnhtbFBLBQYAAAAABAAEAPUAAACJAwAAAAA=&#10;" filled="f" strokecolor="#7da329" strokeweight="2pt">
                      <v:stroke opacity="32896f"/>
                    </v:oval>
                  </v:group>
                  <v:shape id="Rectangular Callout 41" o:spid="_x0000_s1068" type="#_x0000_t61" style="position:absolute;left:-15011;top:20381;width:17150;height:6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fCMUA&#10;AADbAAAADwAAAGRycy9kb3ducmV2LnhtbESPT2vCQBTE74LfYXlCb2ZjKVKiqxTFVPBQ4p+en9nX&#10;JDT7NmQ3Gv30bqHgcZiZ3zDzZW9qcaHWVZYVTKIYBHFudcWFguNhM34H4TyyxtoyKbiRg+ViOJhj&#10;ou2VM7rsfSEChF2CCkrvm0RKl5dk0EW2IQ7ej20N+iDbQuoWrwFuavkax1NpsOKwUGJDq5Ly331n&#10;FJy3K+oyc0rT3fn7zl/pPes+10q9jPqPGQhPvX+G/9tbreBtAn9fw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N8IxQAAANsAAAAPAAAAAAAAAAAAAAAAAJgCAABkcnMv&#10;ZG93bnJldi54bWxQSwUGAAAAAAQABAD1AAAAigMAAAAA&#10;" adj="38544,17739" strokecolor="#7da329" strokeweight="2pt">
                    <v:stroke opacity="32896f"/>
                    <v:textbox>
                      <w:txbxContent>
                        <w:p w14:paraId="74EE7F3B" w14:textId="77777777" w:rsidR="00C64C47" w:rsidRPr="00994E2C" w:rsidRDefault="00C64C47" w:rsidP="00C64C47">
                          <w:pPr>
                            <w:rPr>
                              <w:sz w:val="18"/>
                            </w:rPr>
                          </w:pPr>
                          <w:r w:rsidRPr="00994E2C">
                            <w:rPr>
                              <w:rStyle w:val="IntenseEmphasis"/>
                              <w:sz w:val="20"/>
                            </w:rPr>
                            <w:t>Quick tip</w:t>
                          </w:r>
                          <w:r w:rsidRPr="00994E2C">
                            <w:rPr>
                              <w:sz w:val="18"/>
                            </w:rPr>
                            <w:t xml:space="preserve"> – To quickly scroll to the bottom of a Records Details screen, click the [Ctrl</w:t>
                          </w:r>
                          <w:proofErr w:type="gramStart"/>
                          <w:r w:rsidRPr="00994E2C">
                            <w:rPr>
                              <w:sz w:val="18"/>
                            </w:rPr>
                            <w:t>]+</w:t>
                          </w:r>
                          <w:proofErr w:type="gramEnd"/>
                          <w:r w:rsidRPr="00994E2C">
                            <w:rPr>
                              <w:sz w:val="18"/>
                            </w:rPr>
                            <w:t>[End] keys.</w:t>
                          </w:r>
                        </w:p>
                      </w:txbxContent>
                    </v:textbox>
                  </v:shape>
                  <v:shape id="Rectangular Callout 46" o:spid="_x0000_s1069" type="#_x0000_t61" style="position:absolute;left:20635;top:5126;width:23234;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ssMA&#10;AADbAAAADwAAAGRycy9kb3ducmV2LnhtbESPQWvCQBSE7wX/w/IK3ppNtEhJs0oUte1Jmrb3R/Y1&#10;Ccm+DdnVxH/fFYQeh5n5hsk2k+nEhQbXWFaQRDEI4tLqhisF31+HpxcQziNr7CyTgis52KxnDxmm&#10;2o78SZfCVyJA2KWooPa+T6V0ZU0GXWR74uD92sGgD3KopB5wDHDTyUUcr6TBhsNCjT3tairb4mwU&#10;5NviFBv+SZbH/q055rYd9cdeqfnjlL+C8DT5//C9/a4VPK/g9iX8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7ssMAAADbAAAADwAAAAAAAAAAAAAAAACYAgAAZHJzL2Rv&#10;d25yZXYueG1sUEsFBgAAAAAEAAQA9QAAAIgDAAAAAA==&#10;" adj="-19423,42339" strokecolor="#7da329" strokeweight="2pt">
                    <v:stroke opacity="32896f"/>
                    <v:textbox>
                      <w:txbxContent>
                        <w:p w14:paraId="76FBEA2B" w14:textId="0F261FDA" w:rsidR="00C64C47" w:rsidRPr="00D416B9" w:rsidRDefault="00D416B9" w:rsidP="00C64C47">
                          <w:pPr>
                            <w:rPr>
                              <w:b/>
                              <w:i/>
                              <w:sz w:val="16"/>
                            </w:rPr>
                          </w:pPr>
                          <w:r>
                            <w:rPr>
                              <w:rStyle w:val="IntenseEmphasis"/>
                              <w:b w:val="0"/>
                              <w:i w:val="0"/>
                              <w:color w:val="auto"/>
                              <w:sz w:val="18"/>
                            </w:rPr>
                            <w:t>Check Tab 9: i</w:t>
                          </w:r>
                          <w:r w:rsidR="00C64C47" w:rsidRPr="00D416B9">
                            <w:rPr>
                              <w:rStyle w:val="IntenseEmphasis"/>
                              <w:b w:val="0"/>
                              <w:i w:val="0"/>
                              <w:color w:val="auto"/>
                              <w:sz w:val="18"/>
                            </w:rPr>
                            <w:t xml:space="preserve">f Case Access = FAX SERVER, </w:t>
                          </w:r>
                          <w:r w:rsidR="00937E0E" w:rsidRPr="00D416B9">
                            <w:rPr>
                              <w:rStyle w:val="IntenseEmphasis"/>
                              <w:b w:val="0"/>
                              <w:i w:val="0"/>
                              <w:color w:val="auto"/>
                              <w:sz w:val="18"/>
                            </w:rPr>
                            <w:t>the attestation form should be in Available Documents at the bottom of the page</w:t>
                          </w:r>
                          <w:r>
                            <w:rPr>
                              <w:rStyle w:val="IntenseEmphasis"/>
                              <w:b w:val="0"/>
                              <w:i w:val="0"/>
                              <w:color w:val="auto"/>
                              <w:sz w:val="18"/>
                            </w:rPr>
                            <w:t>.</w:t>
                          </w:r>
                        </w:p>
                      </w:txbxContent>
                    </v:textbox>
                  </v:shape>
                  <v:shape id="Rectangular Callout 47" o:spid="_x0000_s1070" type="#_x0000_t61" style="position:absolute;left:30294;top:13892;width:12244;height:4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RFMQA&#10;AADbAAAADwAAAGRycy9kb3ducmV2LnhtbESPT2vCQBTE7wW/w/IK3uqmxT8ldRWRChJPRqHXR/aZ&#10;pGbfht01Sb99VxA8DjPzG2a5HkwjOnK+tqzgfZKAIC6srrlUcD7t3j5B+ICssbFMCv7Iw3o1elli&#10;qm3PR+ryUIoIYZ+igiqENpXSFxUZ9BPbEkfvYp3BEKUrpXbYR7hp5EeSzKXBmuNChS1tKyqu+c0o&#10;mOX9YnueZTe8dCd3uMrs5/s3U2r8Omy+QAQawjP8aO+1gukC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URTEAAAA2wAAAA8AAAAAAAAAAAAAAAAAmAIAAGRycy9k&#10;b3ducmV2LnhtbFBLBQYAAAAABAAEAPUAAACJAwAAAAA=&#10;" adj="12650,41924" strokecolor="#7da329" strokeweight="2pt">
                    <v:stroke opacity="32896f"/>
                    <v:textbox>
                      <w:txbxContent>
                        <w:p w14:paraId="569D50F8" w14:textId="4310E425" w:rsidR="00937E0E" w:rsidRPr="00010D30" w:rsidRDefault="00937E0E" w:rsidP="00937E0E">
                          <w:pPr>
                            <w:rPr>
                              <w:b/>
                              <w:i/>
                              <w:sz w:val="16"/>
                            </w:rPr>
                          </w:pPr>
                          <w:r w:rsidRPr="00010D30">
                            <w:rPr>
                              <w:rStyle w:val="IntenseEmphasis"/>
                              <w:b w:val="0"/>
                              <w:i w:val="0"/>
                              <w:color w:val="auto"/>
                              <w:sz w:val="18"/>
                            </w:rPr>
                            <w:t xml:space="preserve">Click the view </w:t>
                          </w:r>
                          <w:r w:rsidR="00010D30">
                            <w:rPr>
                              <w:rStyle w:val="IntenseEmphasis"/>
                              <w:b w:val="0"/>
                              <w:i w:val="0"/>
                              <w:color w:val="auto"/>
                              <w:sz w:val="18"/>
                            </w:rPr>
                            <w:t>button</w:t>
                          </w:r>
                          <w:r w:rsidRPr="00010D30">
                            <w:rPr>
                              <w:rStyle w:val="IntenseEmphasis"/>
                              <w:b w:val="0"/>
                              <w:i w:val="0"/>
                              <w:color w:val="auto"/>
                              <w:sz w:val="18"/>
                            </w:rPr>
                            <w:t xml:space="preserve"> to bring up the .pdf. </w:t>
                          </w:r>
                        </w:p>
                      </w:txbxContent>
                    </v:textbox>
                  </v:shape>
                </v:group>
                <w10:wrap type="topAndBottom"/>
              </v:group>
            </w:pict>
          </mc:Fallback>
        </mc:AlternateContent>
      </w:r>
      <w:r w:rsidR="00994E2C">
        <w:t>Check tab 1 – was there a nurse/physician assistant pronouncement performed? If yes, check that the correct pronouncement form was attached, signed and dated.  The pronouncement form information should also match what was entered on tab 5A.</w:t>
      </w:r>
    </w:p>
    <w:p w14:paraId="03844C55" w14:textId="779815C2" w:rsidR="00C64C47" w:rsidRDefault="00994E2C" w:rsidP="00C64C47">
      <w:pPr>
        <w:pStyle w:val="ListParagraph"/>
        <w:numPr>
          <w:ilvl w:val="0"/>
          <w:numId w:val="27"/>
        </w:numPr>
      </w:pPr>
      <w:r>
        <w:t>Check tab 9 – is the certif</w:t>
      </w:r>
      <w:r w:rsidR="008E79BF" w:rsidRPr="00283641">
        <w:rPr>
          <w:noProof/>
        </w:rPr>
        <mc:AlternateContent>
          <mc:Choice Requires="wps">
            <w:drawing>
              <wp:anchor distT="0" distB="0" distL="114300" distR="114300" simplePos="0" relativeHeight="252028928" behindDoc="0" locked="1" layoutInCell="1" allowOverlap="1" wp14:anchorId="2087A299" wp14:editId="6A0D1DA2">
                <wp:simplePos x="0" y="0"/>
                <wp:positionH relativeFrom="column">
                  <wp:posOffset>-2430780</wp:posOffset>
                </wp:positionH>
                <wp:positionV relativeFrom="page">
                  <wp:posOffset>2689860</wp:posOffset>
                </wp:positionV>
                <wp:extent cx="4044315" cy="36068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44315" cy="360680"/>
                        </a:xfrm>
                        <a:prstGeom prst="rect">
                          <a:avLst/>
                        </a:prstGeom>
                        <a:noFill/>
                        <a:ln w="9525">
                          <a:noFill/>
                          <a:miter lim="800000"/>
                          <a:headEnd/>
                          <a:tailEnd/>
                        </a:ln>
                      </wps:spPr>
                      <wps:txbx>
                        <w:txbxContent>
                          <w:sdt>
                            <w:sdtPr>
                              <w:rPr>
                                <w:sz w:val="36"/>
                                <w:szCs w:val="36"/>
                              </w:rPr>
                              <w:alias w:val="Subtitle Even"/>
                              <w:tag w:val="Subtitle Even"/>
                              <w:id w:val="1154720542"/>
                            </w:sdtPr>
                            <w:sdtEndPr/>
                            <w:sdtContent>
                              <w:p w14:paraId="04CBF376" w14:textId="708676B9" w:rsidR="008E79BF" w:rsidRDefault="008E79BF" w:rsidP="008E79BF">
                                <w:pPr>
                                  <w:jc w:val="right"/>
                                  <w:rPr>
                                    <w:sz w:val="36"/>
                                    <w:szCs w:val="36"/>
                                  </w:rPr>
                                </w:pPr>
                                <w:r>
                                  <w:rPr>
                                    <w:sz w:val="36"/>
                                    <w:szCs w:val="36"/>
                                  </w:rPr>
                                  <w:t>Records Details</w:t>
                                </w:r>
                                <w:r w:rsidR="00543CBF">
                                  <w:rPr>
                                    <w:sz w:val="36"/>
                                    <w:szCs w:val="36"/>
                                  </w:rPr>
                                  <w:t xml:space="preserve"> </w:t>
                                </w:r>
                              </w:p>
                              <w:p w14:paraId="3BA365E8" w14:textId="77777777" w:rsidR="008E79BF" w:rsidRDefault="008E79BF" w:rsidP="008E79BF">
                                <w:pPr>
                                  <w:jc w:val="center"/>
                                  <w:rPr>
                                    <w:sz w:val="36"/>
                                    <w:szCs w:val="36"/>
                                  </w:rPr>
                                </w:pPr>
                              </w:p>
                              <w:p w14:paraId="1F47A094" w14:textId="77777777" w:rsidR="008E79BF" w:rsidRPr="00BD500D" w:rsidRDefault="006E0D44" w:rsidP="008E79BF">
                                <w:pPr>
                                  <w:jc w:val="right"/>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1" o:spid="_x0000_s1071" type="#_x0000_t202" style="position:absolute;left:0;text-align:left;margin-left:-191.4pt;margin-top:211.8pt;width:318.45pt;height:28.4pt;rotation:-9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" filled="f" stroked="f">
                <v:textbox>
                  <w:txbxContent>
                    <w:sdt>
                      <w:sdtPr>
                        <w:rPr>
                          <w:sz w:val="36"/>
                          <w:szCs w:val="36"/>
                        </w:rPr>
                        <w:alias w:val="Subtitle Even"/>
                        <w:tag w:val="Subtitle Even"/>
                        <w:id w:val="1154720542"/>
                      </w:sdtPr>
                      <w:sdtEndPr/>
                      <w:sdtContent>
                        <w:p w14:paraId="04CBF376" w14:textId="708676B9" w:rsidR="008E79BF" w:rsidRDefault="008E79BF" w:rsidP="008E79BF">
                          <w:pPr>
                            <w:jc w:val="right"/>
                            <w:rPr>
                              <w:sz w:val="36"/>
                              <w:szCs w:val="36"/>
                            </w:rPr>
                          </w:pPr>
                          <w:r>
                            <w:rPr>
                              <w:sz w:val="36"/>
                              <w:szCs w:val="36"/>
                            </w:rPr>
                            <w:t>Records Details</w:t>
                          </w:r>
                          <w:r w:rsidR="00543CBF">
                            <w:rPr>
                              <w:sz w:val="36"/>
                              <w:szCs w:val="36"/>
                            </w:rPr>
                            <w:t xml:space="preserve"> </w:t>
                          </w:r>
                        </w:p>
                        <w:p w14:paraId="3BA365E8" w14:textId="77777777" w:rsidR="008E79BF" w:rsidRDefault="008E79BF" w:rsidP="008E79BF">
                          <w:pPr>
                            <w:jc w:val="center"/>
                            <w:rPr>
                              <w:sz w:val="36"/>
                              <w:szCs w:val="36"/>
                            </w:rPr>
                          </w:pPr>
                        </w:p>
                        <w:p w14:paraId="1F47A094" w14:textId="77777777" w:rsidR="008E79BF" w:rsidRPr="00BD500D" w:rsidRDefault="006E0D44" w:rsidP="008E79BF">
                          <w:pPr>
                            <w:jc w:val="right"/>
                            <w:rPr>
                              <w:sz w:val="36"/>
                              <w:szCs w:val="36"/>
                            </w:rPr>
                          </w:pPr>
                        </w:p>
                      </w:sdtContent>
                    </w:sdt>
                  </w:txbxContent>
                </v:textbox>
                <w10:wrap anchory="page"/>
                <w10:anchorlock/>
              </v:shape>
            </w:pict>
          </mc:Fallback>
        </mc:AlternateContent>
      </w:r>
      <w:r>
        <w:t>ier “FAX SERVER”?  If so, check that</w:t>
      </w:r>
      <w:r w:rsidR="00C64C47">
        <w:t xml:space="preserve"> the </w:t>
      </w:r>
      <w:r>
        <w:t xml:space="preserve">correct </w:t>
      </w:r>
      <w:r w:rsidR="00C64C47">
        <w:t xml:space="preserve">attestation form </w:t>
      </w:r>
      <w:r>
        <w:t xml:space="preserve">was </w:t>
      </w:r>
      <w:r w:rsidR="00C64C47">
        <w:t>attached, signed and dated</w:t>
      </w:r>
      <w:r>
        <w:t>.</w:t>
      </w:r>
    </w:p>
    <w:p w14:paraId="561CEBF4" w14:textId="77777777" w:rsidR="000D2548" w:rsidRDefault="0002544E" w:rsidP="000D2548">
      <w:r>
        <w:t>While VIP EDRS will check all fields for completeness and validity, there are still some types of things you can look for:</w:t>
      </w:r>
      <w:r w:rsidR="00554D85" w:rsidRPr="00554D85">
        <w:t xml:space="preserve"> </w:t>
      </w:r>
    </w:p>
    <w:p w14:paraId="1AE81109" w14:textId="2E94CC41" w:rsidR="00554D85" w:rsidRDefault="00554D85" w:rsidP="000D2548">
      <w:pPr>
        <w:pStyle w:val="ListParagraph"/>
        <w:numPr>
          <w:ilvl w:val="0"/>
          <w:numId w:val="27"/>
        </w:numPr>
      </w:pPr>
      <w:r>
        <w:t>Are there any common spelling errors? VIP EDRS has a spell-checker for cause of death, but it is optional.  Other free-text fields, such as City/Town of Birth for foreign countries cannot be validated by VIP EDRS.  If you see many of these types of errors, encourage funeral homes to use the Informant Verification form which allows informants to review the information that will appear on a death certificate prior to submission.</w:t>
      </w:r>
    </w:p>
    <w:p w14:paraId="74AA4CE0" w14:textId="59E6592B" w:rsidR="0002544E" w:rsidRDefault="00554D85" w:rsidP="00554D85">
      <w:pPr>
        <w:pStyle w:val="ListParagraph"/>
        <w:numPr>
          <w:ilvl w:val="0"/>
          <w:numId w:val="27"/>
        </w:numPr>
      </w:pPr>
      <w:r>
        <w:t>Should the death have been referred to the Medical Examiner?  Check tab 6 to see if the death was already referred and tab 7 for cause of death.</w:t>
      </w:r>
    </w:p>
    <w:p w14:paraId="675F6155" w14:textId="3492436D" w:rsidR="00D1097D" w:rsidRDefault="00D1097D" w:rsidP="00D1097D">
      <w:pPr>
        <w:ind w:left="360"/>
      </w:pPr>
      <w:r>
        <w:t xml:space="preserve">Press the </w:t>
      </w:r>
      <w:r w:rsidRPr="00D1097D">
        <w:rPr>
          <w:b/>
        </w:rPr>
        <w:t>Continue</w:t>
      </w:r>
      <w:r>
        <w:t xml:space="preserve"> button at the bottom of the Records Action page to continue to the Registration </w:t>
      </w:r>
      <w:r w:rsidR="0011081E">
        <w:t>t</w:t>
      </w:r>
      <w:r>
        <w:t>abs.</w:t>
      </w:r>
      <w:r w:rsidRPr="0002544E">
        <w:rPr>
          <w:noProof/>
        </w:rPr>
        <w:t xml:space="preserve"> </w:t>
      </w:r>
    </w:p>
    <w:p w14:paraId="16A31379" w14:textId="77777777" w:rsidR="0082094F" w:rsidRDefault="0082094F">
      <w:pPr>
        <w:rPr>
          <w:rFonts w:asciiTheme="majorHAnsi" w:eastAsiaTheme="majorEastAsia" w:hAnsiTheme="majorHAnsi" w:cstheme="majorBidi"/>
          <w:b/>
          <w:bCs/>
          <w:color w:val="A9A57C" w:themeColor="accent1"/>
          <w:sz w:val="26"/>
          <w:szCs w:val="26"/>
        </w:rPr>
      </w:pPr>
      <w:r>
        <w:br w:type="page"/>
      </w:r>
    </w:p>
    <w:p w14:paraId="1768F8A4" w14:textId="1679D515" w:rsidR="0082094F" w:rsidRDefault="0082094F" w:rsidP="0082094F">
      <w:pPr>
        <w:pStyle w:val="Heading2"/>
      </w:pPr>
      <w:r>
        <w:rPr>
          <w:noProof/>
        </w:rPr>
        <w:lastRenderedPageBreak/>
        <w:drawing>
          <wp:anchor distT="0" distB="0" distL="114300" distR="114300" simplePos="0" relativeHeight="252011520" behindDoc="1" locked="0" layoutInCell="1" allowOverlap="1" wp14:anchorId="35B09623" wp14:editId="1436D24E">
            <wp:simplePos x="0" y="0"/>
            <wp:positionH relativeFrom="column">
              <wp:posOffset>2383790</wp:posOffset>
            </wp:positionH>
            <wp:positionV relativeFrom="paragraph">
              <wp:posOffset>135890</wp:posOffset>
            </wp:positionV>
            <wp:extent cx="3394710" cy="2454275"/>
            <wp:effectExtent l="0" t="0" r="0" b="3175"/>
            <wp:wrapTight wrapText="bothSides">
              <wp:wrapPolygon edited="0">
                <wp:start x="0" y="0"/>
                <wp:lineTo x="0" y="21460"/>
                <wp:lineTo x="21455" y="21460"/>
                <wp:lineTo x="21455" y="0"/>
                <wp:lineTo x="0" y="0"/>
              </wp:wrapPolygon>
            </wp:wrapTight>
            <wp:docPr id="54" name="Picture 54"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394710" cy="2454275"/>
                    </a:xfrm>
                    <a:prstGeom prst="rect">
                      <a:avLst/>
                    </a:prstGeom>
                  </pic:spPr>
                </pic:pic>
              </a:graphicData>
            </a:graphic>
            <wp14:sizeRelH relativeFrom="page">
              <wp14:pctWidth>0</wp14:pctWidth>
            </wp14:sizeRelH>
            <wp14:sizeRelV relativeFrom="page">
              <wp14:pctHeight>0</wp14:pctHeight>
            </wp14:sizeRelV>
          </wp:anchor>
        </w:drawing>
      </w:r>
      <w:r>
        <w:t>Registration Tabs Overview</w:t>
      </w:r>
    </w:p>
    <w:p w14:paraId="30BC7056" w14:textId="73B7FF0F" w:rsidR="0082094F" w:rsidRPr="0082094F" w:rsidRDefault="0082094F" w:rsidP="0082094F">
      <w:r>
        <w:rPr>
          <w:noProof/>
        </w:rPr>
        <mc:AlternateContent>
          <mc:Choice Requires="wps">
            <w:drawing>
              <wp:anchor distT="0" distB="0" distL="114300" distR="114300" simplePos="0" relativeHeight="252010496" behindDoc="0" locked="0" layoutInCell="1" allowOverlap="1" wp14:anchorId="2CDB9E1A" wp14:editId="162EB6E2">
                <wp:simplePos x="0" y="0"/>
                <wp:positionH relativeFrom="column">
                  <wp:posOffset>4163787</wp:posOffset>
                </wp:positionH>
                <wp:positionV relativeFrom="paragraph">
                  <wp:posOffset>348615</wp:posOffset>
                </wp:positionV>
                <wp:extent cx="1718582" cy="1044575"/>
                <wp:effectExtent l="247650" t="342900" r="15240" b="22225"/>
                <wp:wrapNone/>
                <wp:docPr id="53" name="Rectangular Callout 53"/>
                <wp:cNvGraphicFramePr/>
                <a:graphic xmlns:a="http://schemas.openxmlformats.org/drawingml/2006/main">
                  <a:graphicData uri="http://schemas.microsoft.com/office/word/2010/wordprocessingShape">
                    <wps:wsp>
                      <wps:cNvSpPr/>
                      <wps:spPr>
                        <a:xfrm>
                          <a:off x="0" y="0"/>
                          <a:ext cx="1718582" cy="1044575"/>
                        </a:xfrm>
                        <a:prstGeom prst="wedgeRectCallout">
                          <a:avLst>
                            <a:gd name="adj1" fmla="val -63744"/>
                            <a:gd name="adj2" fmla="val -81047"/>
                          </a:avLst>
                        </a:prstGeom>
                        <a:ln/>
                      </wps:spPr>
                      <wps:style>
                        <a:lnRef idx="2">
                          <a:schemeClr val="accent3"/>
                        </a:lnRef>
                        <a:fillRef idx="1">
                          <a:schemeClr val="lt1"/>
                        </a:fillRef>
                        <a:effectRef idx="0">
                          <a:schemeClr val="accent3"/>
                        </a:effectRef>
                        <a:fontRef idx="minor">
                          <a:schemeClr val="dk1"/>
                        </a:fontRef>
                      </wps:style>
                      <wps:txbx>
                        <w:txbxContent>
                          <w:p w14:paraId="3D69FFCD" w14:textId="124ABF9C" w:rsidR="00554D85" w:rsidRPr="0082094F" w:rsidRDefault="00554D85" w:rsidP="00554D85">
                            <w:pPr>
                              <w:rPr>
                                <w:sz w:val="18"/>
                                <w:szCs w:val="20"/>
                              </w:rPr>
                            </w:pPr>
                            <w:r w:rsidRPr="0082094F">
                              <w:rPr>
                                <w:sz w:val="18"/>
                                <w:szCs w:val="20"/>
                              </w:rPr>
                              <w:t xml:space="preserve">Click on the link at the top of the page to review the attached </w:t>
                            </w:r>
                            <w:r w:rsidRPr="0082094F">
                              <w:rPr>
                                <w:b/>
                                <w:sz w:val="18"/>
                                <w:szCs w:val="20"/>
                              </w:rPr>
                              <w:t>Documents</w:t>
                            </w:r>
                            <w:r w:rsidRPr="0082094F">
                              <w:rPr>
                                <w:sz w:val="18"/>
                                <w:szCs w:val="20"/>
                              </w:rPr>
                              <w:t xml:space="preserve">, the </w:t>
                            </w:r>
                            <w:r w:rsidRPr="0082094F">
                              <w:rPr>
                                <w:b/>
                                <w:sz w:val="18"/>
                                <w:szCs w:val="20"/>
                              </w:rPr>
                              <w:t>Record Details</w:t>
                            </w:r>
                            <w:r w:rsidRPr="0082094F">
                              <w:rPr>
                                <w:sz w:val="18"/>
                                <w:szCs w:val="20"/>
                              </w:rPr>
                              <w:t xml:space="preserve"> Page, or to </w:t>
                            </w:r>
                            <w:r w:rsidRPr="0082094F">
                              <w:rPr>
                                <w:b/>
                                <w:sz w:val="18"/>
                                <w:szCs w:val="20"/>
                              </w:rPr>
                              <w:t>View</w:t>
                            </w:r>
                            <w:r w:rsidRPr="0082094F">
                              <w:rPr>
                                <w:sz w:val="18"/>
                                <w:szCs w:val="20"/>
                              </w:rPr>
                              <w:t xml:space="preserve"> </w:t>
                            </w:r>
                            <w:r w:rsidRPr="0082094F">
                              <w:rPr>
                                <w:b/>
                                <w:sz w:val="18"/>
                                <w:szCs w:val="20"/>
                              </w:rPr>
                              <w:t>Certificate</w:t>
                            </w:r>
                            <w:r w:rsidRPr="0082094F">
                              <w:rPr>
                                <w:sz w:val="18"/>
                                <w:szCs w:val="20"/>
                              </w:rPr>
                              <w:t xml:space="preserve"> </w:t>
                            </w:r>
                            <w:r w:rsidR="0082094F" w:rsidRPr="0082094F">
                              <w:rPr>
                                <w:sz w:val="18"/>
                                <w:szCs w:val="20"/>
                              </w:rPr>
                              <w:t>to see a preview of the death certificate</w:t>
                            </w:r>
                            <w:r w:rsidRPr="0082094F">
                              <w:rPr>
                                <w:sz w:val="18"/>
                                <w:szCs w:val="20"/>
                              </w:rPr>
                              <w:t>.</w:t>
                            </w:r>
                          </w:p>
                          <w:p w14:paraId="268728E0" w14:textId="77777777" w:rsidR="00554D85" w:rsidRPr="0082094F" w:rsidRDefault="00554D85" w:rsidP="00554D85">
                            <w:pPr>
                              <w:jc w:val="center"/>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3" o:spid="_x0000_s1072" type="#_x0000_t61" style="position:absolute;margin-left:327.85pt;margin-top:27.45pt;width:135.3pt;height:82.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" adj="-2969,-6706" fillcolor="white [3201]" strokecolor="#d2cb6c [3206]" strokeweight="2pt">
                <v:textbox>
                  <w:txbxContent>
                    <w:p w14:paraId="3D69FFCD" w14:textId="124ABF9C" w:rsidR="00554D85" w:rsidRPr="0082094F" w:rsidRDefault="00554D85" w:rsidP="00554D85">
                      <w:pPr>
                        <w:rPr>
                          <w:sz w:val="18"/>
                          <w:szCs w:val="20"/>
                        </w:rPr>
                      </w:pPr>
                      <w:r w:rsidRPr="0082094F">
                        <w:rPr>
                          <w:sz w:val="18"/>
                          <w:szCs w:val="20"/>
                        </w:rPr>
                        <w:t xml:space="preserve">Click on the link at the top of the page to review the attached </w:t>
                      </w:r>
                      <w:r w:rsidRPr="0082094F">
                        <w:rPr>
                          <w:b/>
                          <w:sz w:val="18"/>
                          <w:szCs w:val="20"/>
                        </w:rPr>
                        <w:t>Documents</w:t>
                      </w:r>
                      <w:r w:rsidRPr="0082094F">
                        <w:rPr>
                          <w:sz w:val="18"/>
                          <w:szCs w:val="20"/>
                        </w:rPr>
                        <w:t xml:space="preserve">, the </w:t>
                      </w:r>
                      <w:r w:rsidRPr="0082094F">
                        <w:rPr>
                          <w:b/>
                          <w:sz w:val="18"/>
                          <w:szCs w:val="20"/>
                        </w:rPr>
                        <w:t>Record Details</w:t>
                      </w:r>
                      <w:r w:rsidRPr="0082094F">
                        <w:rPr>
                          <w:sz w:val="18"/>
                          <w:szCs w:val="20"/>
                        </w:rPr>
                        <w:t xml:space="preserve"> Page, or to </w:t>
                      </w:r>
                      <w:r w:rsidRPr="0082094F">
                        <w:rPr>
                          <w:b/>
                          <w:sz w:val="18"/>
                          <w:szCs w:val="20"/>
                        </w:rPr>
                        <w:t>View</w:t>
                      </w:r>
                      <w:r w:rsidRPr="0082094F">
                        <w:rPr>
                          <w:sz w:val="18"/>
                          <w:szCs w:val="20"/>
                        </w:rPr>
                        <w:t xml:space="preserve"> </w:t>
                      </w:r>
                      <w:r w:rsidRPr="0082094F">
                        <w:rPr>
                          <w:b/>
                          <w:sz w:val="18"/>
                          <w:szCs w:val="20"/>
                        </w:rPr>
                        <w:t>Certificate</w:t>
                      </w:r>
                      <w:r w:rsidRPr="0082094F">
                        <w:rPr>
                          <w:sz w:val="18"/>
                          <w:szCs w:val="20"/>
                        </w:rPr>
                        <w:t xml:space="preserve"> </w:t>
                      </w:r>
                      <w:r w:rsidR="0082094F" w:rsidRPr="0082094F">
                        <w:rPr>
                          <w:sz w:val="18"/>
                          <w:szCs w:val="20"/>
                        </w:rPr>
                        <w:t>to see a preview of the death certificate</w:t>
                      </w:r>
                      <w:r w:rsidRPr="0082094F">
                        <w:rPr>
                          <w:sz w:val="18"/>
                          <w:szCs w:val="20"/>
                        </w:rPr>
                        <w:t>.</w:t>
                      </w:r>
                    </w:p>
                    <w:p w14:paraId="268728E0" w14:textId="77777777" w:rsidR="00554D85" w:rsidRPr="0082094F" w:rsidRDefault="00554D85" w:rsidP="00554D85">
                      <w:pPr>
                        <w:jc w:val="center"/>
                        <w:rPr>
                          <w:sz w:val="18"/>
                          <w:szCs w:val="20"/>
                        </w:rPr>
                      </w:pPr>
                    </w:p>
                  </w:txbxContent>
                </v:textbox>
              </v:shape>
            </w:pict>
          </mc:Fallback>
        </mc:AlternateContent>
      </w:r>
      <w:r>
        <w:t>The registration tabs are limited to tabs 1 (Decedent Info), 11 (Registration Info) and 12 (Record Actions).</w:t>
      </w:r>
    </w:p>
    <w:p w14:paraId="69D3F796" w14:textId="24899D45" w:rsidR="00937E0E" w:rsidRDefault="0082094F" w:rsidP="0082094F">
      <w:r>
        <w:rPr>
          <w:noProof/>
        </w:rPr>
        <mc:AlternateContent>
          <mc:Choice Requires="wps">
            <w:drawing>
              <wp:anchor distT="0" distB="0" distL="114300" distR="114300" simplePos="0" relativeHeight="252013568" behindDoc="0" locked="0" layoutInCell="1" allowOverlap="1" wp14:anchorId="4E669156" wp14:editId="192AA697">
                <wp:simplePos x="0" y="0"/>
                <wp:positionH relativeFrom="column">
                  <wp:posOffset>4136571</wp:posOffset>
                </wp:positionH>
                <wp:positionV relativeFrom="paragraph">
                  <wp:posOffset>1190262</wp:posOffset>
                </wp:positionV>
                <wp:extent cx="1745525" cy="271780"/>
                <wp:effectExtent l="285750" t="0" r="26670" b="13970"/>
                <wp:wrapNone/>
                <wp:docPr id="55" name="Rectangular Callout 55"/>
                <wp:cNvGraphicFramePr/>
                <a:graphic xmlns:a="http://schemas.openxmlformats.org/drawingml/2006/main">
                  <a:graphicData uri="http://schemas.microsoft.com/office/word/2010/wordprocessingShape">
                    <wps:wsp>
                      <wps:cNvSpPr/>
                      <wps:spPr>
                        <a:xfrm>
                          <a:off x="0" y="0"/>
                          <a:ext cx="1745525" cy="271780"/>
                        </a:xfrm>
                        <a:prstGeom prst="wedgeRectCallout">
                          <a:avLst>
                            <a:gd name="adj1" fmla="val -66198"/>
                            <a:gd name="adj2" fmla="val 10610"/>
                          </a:avLst>
                        </a:prstGeom>
                        <a:solidFill>
                          <a:srgbClr val="FFFFFF"/>
                        </a:solidFill>
                        <a:ln w="25400" cap="flat" cmpd="sng" algn="ctr">
                          <a:solidFill>
                            <a:srgbClr val="D2CB6C"/>
                          </a:solidFill>
                          <a:prstDash val="solid"/>
                        </a:ln>
                        <a:effectLst/>
                      </wps:spPr>
                      <wps:txbx>
                        <w:txbxContent>
                          <w:p w14:paraId="3A257AD9" w14:textId="23BED15D" w:rsidR="0082094F" w:rsidRPr="0082094F" w:rsidRDefault="0082094F" w:rsidP="0082094F">
                            <w:pPr>
                              <w:rPr>
                                <w:sz w:val="18"/>
                                <w:szCs w:val="20"/>
                              </w:rPr>
                            </w:pPr>
                            <w:r>
                              <w:rPr>
                                <w:sz w:val="18"/>
                                <w:szCs w:val="20"/>
                              </w:rPr>
                              <w:t>Check whether SSN was verified.</w:t>
                            </w:r>
                          </w:p>
                          <w:p w14:paraId="4AE69FD0" w14:textId="77777777" w:rsidR="0082094F" w:rsidRPr="0082094F" w:rsidRDefault="0082094F" w:rsidP="0082094F">
                            <w:pPr>
                              <w:jc w:val="center"/>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5" o:spid="_x0000_s1073" type="#_x0000_t61" style="position:absolute;margin-left:325.7pt;margin-top:93.7pt;width:137.45pt;height:21.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" adj="-3499,13092" strokecolor="#d2cb6c" strokeweight="2pt">
                <v:textbox>
                  <w:txbxContent>
                    <w:p w14:paraId="3A257AD9" w14:textId="23BED15D" w:rsidR="0082094F" w:rsidRPr="0082094F" w:rsidRDefault="0082094F" w:rsidP="0082094F">
                      <w:pPr>
                        <w:rPr>
                          <w:sz w:val="18"/>
                          <w:szCs w:val="20"/>
                        </w:rPr>
                      </w:pPr>
                      <w:r>
                        <w:rPr>
                          <w:sz w:val="18"/>
                          <w:szCs w:val="20"/>
                        </w:rPr>
                        <w:t>Check whether SSN was verified.</w:t>
                      </w:r>
                    </w:p>
                    <w:p w14:paraId="4AE69FD0" w14:textId="77777777" w:rsidR="0082094F" w:rsidRPr="0082094F" w:rsidRDefault="0082094F" w:rsidP="0082094F">
                      <w:pPr>
                        <w:jc w:val="center"/>
                        <w:rPr>
                          <w:sz w:val="18"/>
                          <w:szCs w:val="20"/>
                        </w:rPr>
                      </w:pPr>
                    </w:p>
                  </w:txbxContent>
                </v:textbox>
              </v:shape>
            </w:pict>
          </mc:Fallback>
        </mc:AlternateContent>
      </w:r>
      <w:r w:rsidR="00D1097D">
        <w:t xml:space="preserve">On tab 1, you will now be better able to see whether the decedent’s social security number was verified. (On Records Details, you see </w:t>
      </w:r>
      <w:r>
        <w:t xml:space="preserve">only </w:t>
      </w:r>
      <w:r w:rsidR="00D1097D">
        <w:t xml:space="preserve">a code).  </w:t>
      </w:r>
      <w:r w:rsidR="00554D85">
        <w:t>If the SSN Verification Status is not “Verified,” you may want to discuss with the funeral home</w:t>
      </w:r>
      <w:r w:rsidR="00D1097D">
        <w:t>, to see if the record should b</w:t>
      </w:r>
      <w:r w:rsidR="008E79BF" w:rsidRPr="00283641">
        <w:rPr>
          <w:noProof/>
        </w:rPr>
        <mc:AlternateContent>
          <mc:Choice Requires="wps">
            <w:drawing>
              <wp:anchor distT="0" distB="0" distL="114300" distR="114300" simplePos="0" relativeHeight="252030976" behindDoc="0" locked="1" layoutInCell="1" allowOverlap="1" wp14:anchorId="4E632EF7" wp14:editId="1445A1F6">
                <wp:simplePos x="0" y="0"/>
                <wp:positionH relativeFrom="column">
                  <wp:posOffset>2995930</wp:posOffset>
                </wp:positionH>
                <wp:positionV relativeFrom="page">
                  <wp:posOffset>3813175</wp:posOffset>
                </wp:positionV>
                <wp:extent cx="6272530" cy="436880"/>
                <wp:effectExtent l="3175"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272530" cy="436880"/>
                        </a:xfrm>
                        <a:prstGeom prst="rect">
                          <a:avLst/>
                        </a:prstGeom>
                        <a:noFill/>
                        <a:ln w="9525">
                          <a:noFill/>
                          <a:miter lim="800000"/>
                          <a:headEnd/>
                          <a:tailEnd/>
                        </a:ln>
                      </wps:spPr>
                      <wps:txbx>
                        <w:txbxContent>
                          <w:sdt>
                            <w:sdtPr>
                              <w:rPr>
                                <w:sz w:val="36"/>
                                <w:szCs w:val="36"/>
                              </w:rPr>
                              <w:alias w:val="Subtitle Even"/>
                              <w:tag w:val="Subtitle Even"/>
                              <w:id w:val="-1312398669"/>
                            </w:sdtPr>
                            <w:sdtEndPr/>
                            <w:sdtContent>
                              <w:p w14:paraId="643D8713" w14:textId="10A9B3A0" w:rsidR="008E79BF" w:rsidRDefault="00543CBF" w:rsidP="00543CBF">
                                <w:pPr>
                                  <w:rPr>
                                    <w:sz w:val="36"/>
                                    <w:szCs w:val="36"/>
                                  </w:rPr>
                                </w:pPr>
                                <w:r>
                                  <w:rPr>
                                    <w:sz w:val="36"/>
                                    <w:szCs w:val="36"/>
                                  </w:rPr>
                                  <w:t>SSN Verification - Record Actions -</w:t>
                                </w:r>
                                <w:r w:rsidR="008E79BF">
                                  <w:rPr>
                                    <w:sz w:val="36"/>
                                    <w:szCs w:val="36"/>
                                  </w:rPr>
                                  <w:t xml:space="preserve"> Return Record</w:t>
                                </w:r>
                              </w:p>
                              <w:p w14:paraId="2773D4E5" w14:textId="77777777" w:rsidR="008E79BF" w:rsidRPr="00BD500D" w:rsidRDefault="006E0D44" w:rsidP="00543CBF">
                                <w:pPr>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2" o:spid="_x0000_s1074" type="#_x0000_t202" style="position:absolute;margin-left:235.9pt;margin-top:300.25pt;width:493.9pt;height:34.4pt;rotation:9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" filled="f" stroked="f">
                <v:textbox>
                  <w:txbxContent>
                    <w:sdt>
                      <w:sdtPr>
                        <w:rPr>
                          <w:sz w:val="36"/>
                          <w:szCs w:val="36"/>
                        </w:rPr>
                        <w:alias w:val="Subtitle Even"/>
                        <w:tag w:val="Subtitle Even"/>
                        <w:id w:val="-1312398669"/>
                      </w:sdtPr>
                      <w:sdtEndPr/>
                      <w:sdtContent>
                        <w:p w14:paraId="643D8713" w14:textId="10A9B3A0" w:rsidR="008E79BF" w:rsidRDefault="00543CBF" w:rsidP="00543CBF">
                          <w:pPr>
                            <w:rPr>
                              <w:sz w:val="36"/>
                              <w:szCs w:val="36"/>
                            </w:rPr>
                          </w:pPr>
                          <w:r>
                            <w:rPr>
                              <w:sz w:val="36"/>
                              <w:szCs w:val="36"/>
                            </w:rPr>
                            <w:t>SSN Verification - Record Actions -</w:t>
                          </w:r>
                          <w:r w:rsidR="008E79BF">
                            <w:rPr>
                              <w:sz w:val="36"/>
                              <w:szCs w:val="36"/>
                            </w:rPr>
                            <w:t xml:space="preserve"> Return Record</w:t>
                          </w:r>
                        </w:p>
                        <w:p w14:paraId="2773D4E5" w14:textId="77777777" w:rsidR="008E79BF" w:rsidRPr="00BD500D" w:rsidRDefault="006E0D44" w:rsidP="00543CBF">
                          <w:pPr>
                            <w:rPr>
                              <w:sz w:val="36"/>
                              <w:szCs w:val="36"/>
                            </w:rPr>
                          </w:pPr>
                        </w:p>
                      </w:sdtContent>
                    </w:sdt>
                  </w:txbxContent>
                </v:textbox>
                <w10:wrap anchory="page"/>
                <w10:anchorlock/>
              </v:shape>
            </w:pict>
          </mc:Fallback>
        </mc:AlternateContent>
      </w:r>
      <w:r w:rsidR="00D1097D">
        <w:t>e returned for a correction prior to registration</w:t>
      </w:r>
      <w:r w:rsidR="00554D85">
        <w:t xml:space="preserve">. Once registered, any changes will need to be </w:t>
      </w:r>
      <w:r w:rsidR="000D2548">
        <w:t>made following the formal amendment process.</w:t>
      </w:r>
    </w:p>
    <w:p w14:paraId="18CF20C3" w14:textId="0FF61EC5" w:rsidR="00937E0E" w:rsidRDefault="0082094F" w:rsidP="0088579D">
      <w:r>
        <w:t>Proceed to tab 11, if you are ready to register the record; or to tab 12 if you want to return this record to the funeral home, or add a comment.</w:t>
      </w:r>
    </w:p>
    <w:p w14:paraId="3DA6D20C" w14:textId="43A98475" w:rsidR="00BB0977" w:rsidRDefault="0082094F" w:rsidP="00BB0977">
      <w:pPr>
        <w:pStyle w:val="Heading2"/>
      </w:pPr>
      <w:r>
        <w:t>Return a Record to the Funeral Home</w:t>
      </w:r>
    </w:p>
    <w:p w14:paraId="7B0E625E" w14:textId="69C1631B" w:rsidR="004C7D84" w:rsidRDefault="000A4956" w:rsidP="00657EBB">
      <w:r>
        <w:t xml:space="preserve">If you find </w:t>
      </w:r>
      <w:r w:rsidR="0082094F">
        <w:t xml:space="preserve">incomplete or incorrect information, you </w:t>
      </w:r>
      <w:r w:rsidR="00E64CB8">
        <w:t xml:space="preserve">may need to </w:t>
      </w:r>
      <w:r>
        <w:t>send the record back to the funeral home</w:t>
      </w:r>
      <w:r w:rsidR="00E64CB8">
        <w:t xml:space="preserve"> (where the record can be returned to the medical certifier if necessary).</w:t>
      </w:r>
      <w:r w:rsidR="00FA535E">
        <w:t xml:space="preserve"> </w:t>
      </w:r>
    </w:p>
    <w:p w14:paraId="61618EA0" w14:textId="03338689" w:rsidR="00E64CB8" w:rsidRDefault="00787427" w:rsidP="00657EBB">
      <w:r>
        <w:rPr>
          <w:noProof/>
        </w:rPr>
        <mc:AlternateContent>
          <mc:Choice Requires="wps">
            <w:drawing>
              <wp:anchor distT="0" distB="0" distL="114300" distR="114300" simplePos="0" relativeHeight="251962368" behindDoc="0" locked="0" layoutInCell="1" allowOverlap="1" wp14:anchorId="30DBB275" wp14:editId="78D1E3C7">
                <wp:simplePos x="0" y="0"/>
                <wp:positionH relativeFrom="column">
                  <wp:posOffset>3003550</wp:posOffset>
                </wp:positionH>
                <wp:positionV relativeFrom="paragraph">
                  <wp:posOffset>974725</wp:posOffset>
                </wp:positionV>
                <wp:extent cx="1823085" cy="919480"/>
                <wp:effectExtent l="0" t="0" r="24765" b="13970"/>
                <wp:wrapThrough wrapText="bothSides">
                  <wp:wrapPolygon edited="0">
                    <wp:start x="7900" y="0"/>
                    <wp:lineTo x="5417" y="448"/>
                    <wp:lineTo x="0" y="5370"/>
                    <wp:lineTo x="0" y="16110"/>
                    <wp:lineTo x="5643" y="21481"/>
                    <wp:lineTo x="7448" y="21481"/>
                    <wp:lineTo x="14219" y="21481"/>
                    <wp:lineTo x="16025" y="21481"/>
                    <wp:lineTo x="21668" y="16110"/>
                    <wp:lineTo x="21668" y="5370"/>
                    <wp:lineTo x="16251" y="448"/>
                    <wp:lineTo x="13768" y="0"/>
                    <wp:lineTo x="7900" y="0"/>
                  </wp:wrapPolygon>
                </wp:wrapThrough>
                <wp:docPr id="323" name="Oval 323" descr="Image displaying VIP activity described in text"/>
                <wp:cNvGraphicFramePr/>
                <a:graphic xmlns:a="http://schemas.openxmlformats.org/drawingml/2006/main">
                  <a:graphicData uri="http://schemas.microsoft.com/office/word/2010/wordprocessingShape">
                    <wps:wsp>
                      <wps:cNvSpPr/>
                      <wps:spPr>
                        <a:xfrm>
                          <a:off x="0" y="0"/>
                          <a:ext cx="1823085" cy="919480"/>
                        </a:xfrm>
                        <a:prstGeom prst="ellipse">
                          <a:avLst/>
                        </a:prstGeom>
                        <a:solidFill>
                          <a:srgbClr val="99CC00">
                            <a:alpha val="10000"/>
                          </a:srgbClr>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3" o:spid="_x0000_s1026" alt="Image displaying VIP activity described in text" style="position:absolute;margin-left:236.5pt;margin-top:76.75pt;width:143.55pt;height:72.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" fillcolor="#9c0" strokecolor="#f60" strokeweight="2pt">
                <v:fill opacity="6682f"/>
                <w10:wrap type="through"/>
              </v:oval>
            </w:pict>
          </mc:Fallback>
        </mc:AlternateContent>
      </w:r>
      <w:r w:rsidR="00E64CB8" w:rsidRPr="00C62237">
        <w:rPr>
          <w:noProof/>
        </w:rPr>
        <mc:AlternateContent>
          <mc:Choice Requires="wpg">
            <w:drawing>
              <wp:anchor distT="0" distB="0" distL="114300" distR="114300" simplePos="0" relativeHeight="251633662" behindDoc="1" locked="0" layoutInCell="1" allowOverlap="1" wp14:anchorId="0401B646" wp14:editId="677A4F32">
                <wp:simplePos x="0" y="0"/>
                <wp:positionH relativeFrom="column">
                  <wp:posOffset>-27305</wp:posOffset>
                </wp:positionH>
                <wp:positionV relativeFrom="paragraph">
                  <wp:posOffset>752475</wp:posOffset>
                </wp:positionV>
                <wp:extent cx="5715000" cy="3028950"/>
                <wp:effectExtent l="171450" t="171450" r="361950" b="361950"/>
                <wp:wrapTight wrapText="bothSides">
                  <wp:wrapPolygon edited="0">
                    <wp:start x="576" y="-1223"/>
                    <wp:lineTo x="-648" y="-951"/>
                    <wp:lineTo x="-648" y="22143"/>
                    <wp:lineTo x="-360" y="22958"/>
                    <wp:lineTo x="504" y="23774"/>
                    <wp:lineTo x="576" y="24045"/>
                    <wp:lineTo x="21672" y="24045"/>
                    <wp:lineTo x="21744" y="23774"/>
                    <wp:lineTo x="22608" y="22958"/>
                    <wp:lineTo x="22896" y="20921"/>
                    <wp:lineTo x="22896" y="815"/>
                    <wp:lineTo x="21888" y="-951"/>
                    <wp:lineTo x="21672" y="-1223"/>
                    <wp:lineTo x="576" y="-1223"/>
                  </wp:wrapPolygon>
                </wp:wrapTight>
                <wp:docPr id="18" name="Group 3" descr="Image displaying VIP activity described in text"/>
                <wp:cNvGraphicFramePr/>
                <a:graphic xmlns:a="http://schemas.openxmlformats.org/drawingml/2006/main">
                  <a:graphicData uri="http://schemas.microsoft.com/office/word/2010/wordprocessingGroup">
                    <wpg:wgp>
                      <wpg:cNvGrpSpPr/>
                      <wpg:grpSpPr>
                        <a:xfrm>
                          <a:off x="0" y="0"/>
                          <a:ext cx="5715000" cy="3028950"/>
                          <a:chOff x="0" y="0"/>
                          <a:chExt cx="5715000" cy="3028950"/>
                        </a:xfrm>
                      </wpg:grpSpPr>
                      <pic:pic xmlns:pic="http://schemas.openxmlformats.org/drawingml/2006/picture">
                        <pic:nvPicPr>
                          <pic:cNvPr id="19" name="Picture 19" descr="Image displaying VIP activity described in text"/>
                          <pic:cNvPicPr/>
                        </pic:nvPicPr>
                        <pic:blipFill>
                          <a:blip r:embed="rId40">
                            <a:extLst>
                              <a:ext uri="{28A0092B-C50C-407E-A947-70E740481C1C}">
                                <a14:useLocalDpi xmlns:a14="http://schemas.microsoft.com/office/drawing/2010/main" val="0"/>
                              </a:ext>
                            </a:extLst>
                          </a:blip>
                          <a:stretch>
                            <a:fillRect/>
                          </a:stretch>
                        </pic:blipFill>
                        <pic:spPr>
                          <a:xfrm>
                            <a:off x="0" y="0"/>
                            <a:ext cx="5715000" cy="302895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0" name="Picture 20" descr="Image displaying VIP activity described in text"/>
                          <pic:cNvPicPr/>
                        </pic:nvPicPr>
                        <pic:blipFill>
                          <a:blip r:embed="rId41"/>
                          <a:stretch>
                            <a:fillRect/>
                          </a:stretch>
                        </pic:blipFill>
                        <pic:spPr>
                          <a:xfrm>
                            <a:off x="3314700" y="810078"/>
                            <a:ext cx="76200" cy="8826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id="Group 3" o:spid="_x0000_s1026" alt="Image displaying VIP activity described in text" style="position:absolute;margin-left:-2.15pt;margin-top:59.25pt;width:450pt;height:238.5pt;z-index:-251682818" coordsize="57150,30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">
                <v:shape id="Picture 19" o:spid="_x0000_s1027" type="#_x0000_t75" alt="Image displaying VIP activity described in text" style="position:absolute;width:57150;height:30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RKHvCAAAA2wAAAA8AAABkcnMvZG93bnJldi54bWxET01PAjEQvZv4H5ox8WKgiweFhUKURGPw&#10;tMiF22Q7bBe2001b2frvKQmJt3l5n7NYJduJM/nQOlYwGRcgiGunW24U7H4+RlMQISJr7ByTgj8K&#10;sFre3y2w1G7gis7b2IgcwqFEBSbGvpQy1IYshrHriTN3cN5izNA3Unsccrjt5HNRvEiLLecGgz2t&#10;DdWn7a9V8D59Payrz8FX38lM0tNxv9Fxr9TjQ3qbg4iU4r/45v7Sef4Mrr/kA+T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kSh7wgAAANsAAAAPAAAAAAAAAAAAAAAAAJ8C&#10;AABkcnMvZG93bnJldi54bWxQSwUGAAAAAAQABAD3AAAAjgMAAAAA&#10;">
                  <v:imagedata r:id="rId42" o:title="Image displaying VIP activity described in text"/>
                  <v:shadow on="t" color="#333" opacity="42598f" origin="-.5,-.5" offset="2.74397mm,2.74397mm"/>
                </v:shape>
                <v:shape id="Picture 20" o:spid="_x0000_s1028" type="#_x0000_t75" alt="Image displaying VIP activity described in text" style="position:absolute;left:33147;top:8100;width:762;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y10/BAAAA2wAAAA8AAABkcnMvZG93bnJldi54bWxET02LwjAQvQv+hzDC3jRVUZZuU5FdBA97&#10;sbrQ49jMttVmUppo6783B8Hj430nm8E04k6dqy0rmM8iEMSF1TWXCk7H3fQThPPIGhvLpOBBDjbp&#10;eJRgrG3PB7pnvhQhhF2MCirv21hKV1Rk0M1sSxy4f9sZ9AF2pdQd9iHcNHIRRWtpsObQUGFL3xUV&#10;1+xmFORL7v/y/e3iVvn855rl5+3l96zUx2TYfoHwNPi3+OXeawWLsD58CT9Ap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y10/BAAAA2wAAAA8AAAAAAAAAAAAAAAAAnwIA&#10;AGRycy9kb3ducmV2LnhtbFBLBQYAAAAABAAEAPcAAACNAwAAAAA=&#10;">
                  <v:imagedata r:id="rId43" o:title="Image displaying VIP activity described in text"/>
                  <v:shadow on="t" color="#333" opacity="42598f" origin="-.5,-.5" offset="2.74397mm,2.74397mm"/>
                </v:shape>
                <w10:wrap type="tight"/>
              </v:group>
            </w:pict>
          </mc:Fallback>
        </mc:AlternateContent>
      </w:r>
      <w:r w:rsidR="00E64CB8">
        <w:rPr>
          <w:noProof/>
        </w:rPr>
        <mc:AlternateContent>
          <mc:Choice Requires="wps">
            <w:drawing>
              <wp:anchor distT="0" distB="0" distL="114300" distR="114300" simplePos="0" relativeHeight="251963392" behindDoc="0" locked="0" layoutInCell="1" allowOverlap="1" wp14:anchorId="06F6AA6D" wp14:editId="7D3E781B">
                <wp:simplePos x="0" y="0"/>
                <wp:positionH relativeFrom="column">
                  <wp:posOffset>1207770</wp:posOffset>
                </wp:positionH>
                <wp:positionV relativeFrom="paragraph">
                  <wp:posOffset>1580515</wp:posOffset>
                </wp:positionV>
                <wp:extent cx="1790700" cy="1077595"/>
                <wp:effectExtent l="0" t="400050" r="133350" b="27305"/>
                <wp:wrapThrough wrapText="bothSides">
                  <wp:wrapPolygon edited="0">
                    <wp:start x="22289" y="-8019"/>
                    <wp:lineTo x="14247" y="-8019"/>
                    <wp:lineTo x="14247" y="-1909"/>
                    <wp:lineTo x="0" y="-1909"/>
                    <wp:lineTo x="0" y="21765"/>
                    <wp:lineTo x="22060" y="21765"/>
                    <wp:lineTo x="22060" y="4200"/>
                    <wp:lineTo x="21600" y="-1909"/>
                    <wp:lineTo x="22979" y="-4582"/>
                    <wp:lineTo x="22979" y="-8019"/>
                    <wp:lineTo x="22289" y="-8019"/>
                  </wp:wrapPolygon>
                </wp:wrapThrough>
                <wp:docPr id="324" name="Rectangular Callout 324"/>
                <wp:cNvGraphicFramePr/>
                <a:graphic xmlns:a="http://schemas.openxmlformats.org/drawingml/2006/main">
                  <a:graphicData uri="http://schemas.microsoft.com/office/word/2010/wordprocessingShape">
                    <wps:wsp>
                      <wps:cNvSpPr/>
                      <wps:spPr>
                        <a:xfrm>
                          <a:off x="0" y="0"/>
                          <a:ext cx="1790700" cy="1077595"/>
                        </a:xfrm>
                        <a:prstGeom prst="wedgeRectCallout">
                          <a:avLst>
                            <a:gd name="adj1" fmla="val 55884"/>
                            <a:gd name="adj2" fmla="val -86493"/>
                          </a:avLst>
                        </a:prstGeom>
                        <a:ln/>
                      </wps:spPr>
                      <wps:style>
                        <a:lnRef idx="2">
                          <a:schemeClr val="accent3"/>
                        </a:lnRef>
                        <a:fillRef idx="1">
                          <a:schemeClr val="lt1"/>
                        </a:fillRef>
                        <a:effectRef idx="0">
                          <a:schemeClr val="accent3"/>
                        </a:effectRef>
                        <a:fontRef idx="minor">
                          <a:schemeClr val="dk1"/>
                        </a:fontRef>
                      </wps:style>
                      <wps:txbx>
                        <w:txbxContent>
                          <w:p w14:paraId="07D3F7DB" w14:textId="18F8C1B8" w:rsidR="00BB692B" w:rsidRPr="00E64CB8" w:rsidRDefault="00BB692B" w:rsidP="00B026EC">
                            <w:pPr>
                              <w:rPr>
                                <w:sz w:val="18"/>
                                <w:szCs w:val="18"/>
                              </w:rPr>
                            </w:pPr>
                            <w:r w:rsidRPr="00E64CB8">
                              <w:rPr>
                                <w:sz w:val="18"/>
                                <w:szCs w:val="18"/>
                              </w:rPr>
                              <w:t xml:space="preserve">Checking the return record box enables the </w:t>
                            </w:r>
                            <w:r w:rsidRPr="00E64CB8">
                              <w:rPr>
                                <w:b/>
                                <w:sz w:val="18"/>
                                <w:szCs w:val="18"/>
                              </w:rPr>
                              <w:t>New Comments</w:t>
                            </w:r>
                            <w:r w:rsidRPr="00E64CB8">
                              <w:rPr>
                                <w:sz w:val="18"/>
                                <w:szCs w:val="18"/>
                              </w:rPr>
                              <w:t xml:space="preserve"> field where you enter in reasons for the change.</w:t>
                            </w:r>
                            <w:r w:rsidR="004C7D84" w:rsidRPr="00E64CB8">
                              <w:rPr>
                                <w:sz w:val="18"/>
                                <w:szCs w:val="18"/>
                              </w:rPr>
                              <w:t xml:space="preserve"> </w:t>
                            </w:r>
                            <w:r w:rsidR="004C7D84" w:rsidRPr="00E64CB8">
                              <w:rPr>
                                <w:b/>
                                <w:sz w:val="18"/>
                                <w:szCs w:val="18"/>
                              </w:rPr>
                              <w:t xml:space="preserve">Tab out of the </w:t>
                            </w:r>
                            <w:proofErr w:type="gramStart"/>
                            <w:r w:rsidR="004C7D84" w:rsidRPr="00E64CB8">
                              <w:rPr>
                                <w:b/>
                                <w:sz w:val="18"/>
                                <w:szCs w:val="18"/>
                              </w:rPr>
                              <w:t>New</w:t>
                            </w:r>
                            <w:proofErr w:type="gramEnd"/>
                            <w:r w:rsidR="004C7D84" w:rsidRPr="00E64CB8">
                              <w:rPr>
                                <w:b/>
                                <w:sz w:val="18"/>
                                <w:szCs w:val="18"/>
                              </w:rPr>
                              <w:t xml:space="preserve"> comments</w:t>
                            </w:r>
                            <w:r w:rsidR="004C7D84" w:rsidRPr="00E64CB8">
                              <w:rPr>
                                <w:sz w:val="18"/>
                                <w:szCs w:val="18"/>
                              </w:rPr>
                              <w:t xml:space="preserve"> field to </w:t>
                            </w:r>
                            <w:r w:rsidR="00007BC8" w:rsidRPr="00E64CB8">
                              <w:rPr>
                                <w:noProof/>
                                <w:sz w:val="18"/>
                                <w:szCs w:val="18"/>
                              </w:rPr>
                              <w:drawing>
                                <wp:inline distT="0" distB="0" distL="0" distR="0" wp14:anchorId="1EFD439B" wp14:editId="359FA547">
                                  <wp:extent cx="74669" cy="88669"/>
                                  <wp:effectExtent l="0" t="0" r="1905" b="6985"/>
                                  <wp:docPr id="4" name="Picture 4"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3882" cy="87734"/>
                                          </a:xfrm>
                                          <a:prstGeom prst="rect">
                                            <a:avLst/>
                                          </a:prstGeom>
                                        </pic:spPr>
                                      </pic:pic>
                                    </a:graphicData>
                                  </a:graphic>
                                </wp:inline>
                              </w:drawing>
                            </w:r>
                            <w:r w:rsidR="00007BC8" w:rsidRPr="00E64CB8">
                              <w:rPr>
                                <w:sz w:val="18"/>
                                <w:szCs w:val="18"/>
                              </w:rPr>
                              <w:t xml:space="preserve"> </w:t>
                            </w:r>
                            <w:r w:rsidR="004C7D84" w:rsidRPr="00E64CB8">
                              <w:rPr>
                                <w:b/>
                                <w:sz w:val="18"/>
                                <w:szCs w:val="18"/>
                              </w:rPr>
                              <w:t>Check when new comments are complete</w:t>
                            </w:r>
                            <w:r w:rsidR="004C7D84" w:rsidRPr="00E64CB8">
                              <w:rPr>
                                <w:sz w:val="18"/>
                                <w:szCs w:val="18"/>
                              </w:rPr>
                              <w:t>.</w:t>
                            </w:r>
                          </w:p>
                          <w:p w14:paraId="4ED87DE3" w14:textId="77777777" w:rsidR="004C7D84" w:rsidRPr="00E64CB8" w:rsidRDefault="004C7D84" w:rsidP="00B026EC">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24" o:spid="_x0000_s1075" type="#_x0000_t61" style="position:absolute;margin-left:95.1pt;margin-top:124.45pt;width:141pt;height:84.8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" adj="22871,-7882" fillcolor="white [3201]" strokecolor="#d2cb6c [3206]" strokeweight="2pt">
                <v:textbox>
                  <w:txbxContent>
                    <w:p w14:paraId="07D3F7DB" w14:textId="18F8C1B8" w:rsidR="00BB692B" w:rsidRPr="00E64CB8" w:rsidRDefault="00BB692B" w:rsidP="00B026EC">
                      <w:pPr>
                        <w:rPr>
                          <w:sz w:val="18"/>
                          <w:szCs w:val="18"/>
                        </w:rPr>
                      </w:pPr>
                      <w:r w:rsidRPr="00E64CB8">
                        <w:rPr>
                          <w:sz w:val="18"/>
                          <w:szCs w:val="18"/>
                        </w:rPr>
                        <w:t xml:space="preserve">Checking the return record box enables the </w:t>
                      </w:r>
                      <w:r w:rsidRPr="00E64CB8">
                        <w:rPr>
                          <w:b/>
                          <w:sz w:val="18"/>
                          <w:szCs w:val="18"/>
                        </w:rPr>
                        <w:t>New Comments</w:t>
                      </w:r>
                      <w:r w:rsidRPr="00E64CB8">
                        <w:rPr>
                          <w:sz w:val="18"/>
                          <w:szCs w:val="18"/>
                        </w:rPr>
                        <w:t xml:space="preserve"> field where you enter in reasons for the change.</w:t>
                      </w:r>
                      <w:r w:rsidR="004C7D84" w:rsidRPr="00E64CB8">
                        <w:rPr>
                          <w:sz w:val="18"/>
                          <w:szCs w:val="18"/>
                        </w:rPr>
                        <w:t xml:space="preserve"> </w:t>
                      </w:r>
                      <w:r w:rsidR="004C7D84" w:rsidRPr="00E64CB8">
                        <w:rPr>
                          <w:b/>
                          <w:sz w:val="18"/>
                          <w:szCs w:val="18"/>
                        </w:rPr>
                        <w:t xml:space="preserve">Tab out of the </w:t>
                      </w:r>
                      <w:proofErr w:type="gramStart"/>
                      <w:r w:rsidR="004C7D84" w:rsidRPr="00E64CB8">
                        <w:rPr>
                          <w:b/>
                          <w:sz w:val="18"/>
                          <w:szCs w:val="18"/>
                        </w:rPr>
                        <w:t>New</w:t>
                      </w:r>
                      <w:proofErr w:type="gramEnd"/>
                      <w:r w:rsidR="004C7D84" w:rsidRPr="00E64CB8">
                        <w:rPr>
                          <w:b/>
                          <w:sz w:val="18"/>
                          <w:szCs w:val="18"/>
                        </w:rPr>
                        <w:t xml:space="preserve"> comments</w:t>
                      </w:r>
                      <w:r w:rsidR="004C7D84" w:rsidRPr="00E64CB8">
                        <w:rPr>
                          <w:sz w:val="18"/>
                          <w:szCs w:val="18"/>
                        </w:rPr>
                        <w:t xml:space="preserve"> field to </w:t>
                      </w:r>
                      <w:r w:rsidR="00007BC8" w:rsidRPr="00E64CB8">
                        <w:rPr>
                          <w:noProof/>
                          <w:sz w:val="18"/>
                          <w:szCs w:val="18"/>
                        </w:rPr>
                        <w:drawing>
                          <wp:inline distT="0" distB="0" distL="0" distR="0" wp14:anchorId="1EFD439B" wp14:editId="359FA547">
                            <wp:extent cx="74669" cy="88669"/>
                            <wp:effectExtent l="0" t="0" r="1905" b="6985"/>
                            <wp:docPr id="4" name="Picture 4"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3882" cy="87734"/>
                                    </a:xfrm>
                                    <a:prstGeom prst="rect">
                                      <a:avLst/>
                                    </a:prstGeom>
                                  </pic:spPr>
                                </pic:pic>
                              </a:graphicData>
                            </a:graphic>
                          </wp:inline>
                        </w:drawing>
                      </w:r>
                      <w:r w:rsidR="00007BC8" w:rsidRPr="00E64CB8">
                        <w:rPr>
                          <w:sz w:val="18"/>
                          <w:szCs w:val="18"/>
                        </w:rPr>
                        <w:t xml:space="preserve"> </w:t>
                      </w:r>
                      <w:r w:rsidR="004C7D84" w:rsidRPr="00E64CB8">
                        <w:rPr>
                          <w:b/>
                          <w:sz w:val="18"/>
                          <w:szCs w:val="18"/>
                        </w:rPr>
                        <w:t>Check when new comments are complete</w:t>
                      </w:r>
                      <w:r w:rsidR="004C7D84" w:rsidRPr="00E64CB8">
                        <w:rPr>
                          <w:sz w:val="18"/>
                          <w:szCs w:val="18"/>
                        </w:rPr>
                        <w:t>.</w:t>
                      </w:r>
                    </w:p>
                    <w:p w14:paraId="4ED87DE3" w14:textId="77777777" w:rsidR="004C7D84" w:rsidRPr="00E64CB8" w:rsidRDefault="004C7D84" w:rsidP="00B026EC">
                      <w:pPr>
                        <w:rPr>
                          <w:sz w:val="18"/>
                          <w:szCs w:val="18"/>
                        </w:rPr>
                      </w:pPr>
                    </w:p>
                  </w:txbxContent>
                </v:textbox>
                <w10:wrap type="through"/>
              </v:shape>
            </w:pict>
          </mc:Fallback>
        </mc:AlternateContent>
      </w:r>
      <w:r w:rsidR="00FA535E">
        <w:t xml:space="preserve">To do this, </w:t>
      </w:r>
      <w:r w:rsidR="00E64CB8">
        <w:t>skip</w:t>
      </w:r>
      <w:r w:rsidR="00DF5C22">
        <w:t xml:space="preserve"> to </w:t>
      </w:r>
      <w:r w:rsidR="00DF5C22" w:rsidRPr="00DF5C22">
        <w:rPr>
          <w:b/>
        </w:rPr>
        <w:t>Tab 12</w:t>
      </w:r>
      <w:r w:rsidR="00DF5C22">
        <w:t xml:space="preserve">: Record Actions. </w:t>
      </w:r>
      <w:r w:rsidR="004C7D84">
        <w:t xml:space="preserve">Select the </w:t>
      </w:r>
      <w:r w:rsidR="00DF5C22" w:rsidRPr="00E64CB8">
        <w:rPr>
          <w:b/>
        </w:rPr>
        <w:t>Check if you need to return the record</w:t>
      </w:r>
      <w:r w:rsidR="004C7D84">
        <w:t xml:space="preserve"> checkbox</w:t>
      </w:r>
      <w:r w:rsidR="00DF5C22">
        <w:t xml:space="preserve">. </w:t>
      </w:r>
      <w:r w:rsidR="00E64CB8">
        <w:t>Use the tab key to access</w:t>
      </w:r>
      <w:r w:rsidR="004C7D84">
        <w:t xml:space="preserve"> the </w:t>
      </w:r>
      <w:r w:rsidR="004C7D84" w:rsidRPr="00E64CB8">
        <w:rPr>
          <w:b/>
        </w:rPr>
        <w:t>New Comments</w:t>
      </w:r>
      <w:r w:rsidR="004C7D84">
        <w:t xml:space="preserve"> field and </w:t>
      </w:r>
      <w:r w:rsidR="00DF5C22">
        <w:t xml:space="preserve">explain the reason that </w:t>
      </w:r>
      <w:r w:rsidR="004C7D84">
        <w:t>the record needs to be returned</w:t>
      </w:r>
      <w:r w:rsidR="00DF5C22">
        <w:t>.</w:t>
      </w:r>
      <w:r w:rsidR="00BE3B3C">
        <w:t xml:space="preserve"> </w:t>
      </w:r>
    </w:p>
    <w:p w14:paraId="0AA80773" w14:textId="77777777" w:rsidR="0066074D" w:rsidRDefault="00E64CB8" w:rsidP="00657EBB">
      <w:r>
        <w:lastRenderedPageBreak/>
        <w:t>Use the tab key to leave the New Comments field, and</w:t>
      </w:r>
      <w:r w:rsidR="004C7D84">
        <w:t xml:space="preserve"> select the </w:t>
      </w:r>
      <w:r w:rsidR="004C7D84" w:rsidRPr="00E64CB8">
        <w:rPr>
          <w:b/>
        </w:rPr>
        <w:t xml:space="preserve">Check when new comments are complete </w:t>
      </w:r>
      <w:r w:rsidR="004C7D84">
        <w:t xml:space="preserve">checkbox. </w:t>
      </w:r>
    </w:p>
    <w:p w14:paraId="169FABE5" w14:textId="0655CF6F" w:rsidR="00E64CB8" w:rsidRDefault="00D67752" w:rsidP="0066074D">
      <w:r>
        <w:rPr>
          <w:rStyle w:val="IntenseEmphasis"/>
        </w:rPr>
        <w:t xml:space="preserve">Click Finish. </w:t>
      </w:r>
      <w:r w:rsidR="0066074D" w:rsidRPr="0066074D">
        <w:rPr>
          <w:rStyle w:val="IntenseEmphasis"/>
        </w:rPr>
        <w:t xml:space="preserve"> </w:t>
      </w:r>
      <w:r w:rsidR="004C7D84">
        <w:t>When you save, this record will be removed from your queues and will appear in the designated funeral home’s work queues for correction.</w:t>
      </w:r>
      <w:r w:rsidR="00007BC8">
        <w:t xml:space="preserve"> Once corrected, the record will be released to the burial agent </w:t>
      </w:r>
      <w:r w:rsidR="00E64CB8">
        <w:t xml:space="preserve">to notify them </w:t>
      </w:r>
      <w:r w:rsidR="00007BC8">
        <w:t xml:space="preserve">of the change. After the burial agent releases the record for registration, the record will </w:t>
      </w:r>
      <w:r w:rsidR="00E64CB8">
        <w:t xml:space="preserve">again </w:t>
      </w:r>
      <w:r w:rsidR="00007BC8">
        <w:t>appear in your registration queue.</w:t>
      </w:r>
      <w:r w:rsidR="00E64CB8">
        <w:t xml:space="preserve">  Records History on the Record Actions </w:t>
      </w:r>
      <w:proofErr w:type="gramStart"/>
      <w:r w:rsidR="00E64CB8">
        <w:t>tab,</w:t>
      </w:r>
      <w:proofErr w:type="gramEnd"/>
      <w:r w:rsidR="00E64CB8">
        <w:t xml:space="preserve"> will keep track of the movement of the record.  </w:t>
      </w:r>
    </w:p>
    <w:p w14:paraId="1552016F" w14:textId="5B80DE0F" w:rsidR="005D0C84" w:rsidRDefault="000B520E" w:rsidP="005D0C84">
      <w:pPr>
        <w:rPr>
          <w:noProof/>
        </w:rPr>
      </w:pPr>
      <w:r>
        <w:rPr>
          <w:noProof/>
        </w:rPr>
        <w:drawing>
          <wp:anchor distT="0" distB="0" distL="114300" distR="114300" simplePos="0" relativeHeight="251974656" behindDoc="1" locked="1" layoutInCell="1" allowOverlap="1" wp14:anchorId="5C29CDE2" wp14:editId="1DFDAD54">
            <wp:simplePos x="0" y="0"/>
            <wp:positionH relativeFrom="column">
              <wp:posOffset>2358390</wp:posOffset>
            </wp:positionH>
            <wp:positionV relativeFrom="paragraph">
              <wp:posOffset>27940</wp:posOffset>
            </wp:positionV>
            <wp:extent cx="3390900" cy="254635"/>
            <wp:effectExtent l="171450" t="171450" r="361950" b="354965"/>
            <wp:wrapTight wrapText="bothSides">
              <wp:wrapPolygon edited="0">
                <wp:start x="971" y="-14544"/>
                <wp:lineTo x="-1092" y="-11312"/>
                <wp:lineTo x="-1092" y="27471"/>
                <wp:lineTo x="-364" y="40399"/>
                <wp:lineTo x="849" y="46863"/>
                <wp:lineTo x="971" y="50095"/>
                <wp:lineTo x="21721" y="50095"/>
                <wp:lineTo x="21843" y="46863"/>
                <wp:lineTo x="23056" y="40399"/>
                <wp:lineTo x="23784" y="16160"/>
                <wp:lineTo x="23784" y="9696"/>
                <wp:lineTo x="22085" y="-11312"/>
                <wp:lineTo x="21721" y="-14544"/>
                <wp:lineTo x="971" y="-14544"/>
              </wp:wrapPolygon>
            </wp:wrapTight>
            <wp:docPr id="2" name="Picture 2" descr="Image displays buttons described in text.  They include Previous, Finish,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44">
                      <a:extLst>
                        <a:ext uri="{28A0092B-C50C-407E-A947-70E740481C1C}">
                          <a14:useLocalDpi xmlns:a14="http://schemas.microsoft.com/office/drawing/2010/main" val="0"/>
                        </a:ext>
                      </a:extLst>
                    </a:blip>
                    <a:stretch>
                      <a:fillRect/>
                    </a:stretch>
                  </pic:blipFill>
                  <pic:spPr>
                    <a:xfrm>
                      <a:off x="0" y="0"/>
                      <a:ext cx="3390900" cy="254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Click </w:t>
      </w:r>
      <w:r w:rsidRPr="00926FA7">
        <w:rPr>
          <w:b/>
        </w:rPr>
        <w:t>Finish</w:t>
      </w:r>
      <w:r w:rsidR="005D0C84">
        <w:t xml:space="preserve"> at the bottom of the screen that you are working on. </w:t>
      </w:r>
    </w:p>
    <w:p w14:paraId="3DF4C0FE" w14:textId="77777777" w:rsidR="000746DD" w:rsidRPr="000746DD" w:rsidRDefault="000746DD" w:rsidP="000B520E">
      <w:pPr>
        <w:rPr>
          <w:sz w:val="2"/>
        </w:rPr>
      </w:pPr>
    </w:p>
    <w:p w14:paraId="7C112393" w14:textId="0D7A03BE" w:rsidR="009F2DE6" w:rsidRDefault="00D67752" w:rsidP="00185438">
      <w:pPr>
        <w:pStyle w:val="Heading2"/>
      </w:pPr>
      <w:r>
        <w:t>Registration Info tab</w:t>
      </w:r>
    </w:p>
    <w:p w14:paraId="2D9FED8D" w14:textId="77777777" w:rsidR="0066074D" w:rsidRDefault="009F2DE6" w:rsidP="009F2DE6">
      <w:r>
        <w:t>When a record is reviewed, complete and ready to register, you will go to</w:t>
      </w:r>
      <w:r w:rsidR="00007BC8">
        <w:t xml:space="preserve"> the </w:t>
      </w:r>
      <w:r w:rsidR="00007BC8" w:rsidRPr="00007BC8">
        <w:rPr>
          <w:b/>
        </w:rPr>
        <w:t>Tab 11: Registration</w:t>
      </w:r>
      <w:r w:rsidR="0066074D">
        <w:rPr>
          <w:b/>
        </w:rPr>
        <w:t xml:space="preserve"> Info </w:t>
      </w:r>
      <w:r w:rsidR="0066074D" w:rsidRPr="0066074D">
        <w:t>t</w:t>
      </w:r>
      <w:r w:rsidR="00007BC8">
        <w:t xml:space="preserve">ab on the record. </w:t>
      </w:r>
      <w:r w:rsidR="0066074D">
        <w:t xml:space="preserve"> </w:t>
      </w:r>
    </w:p>
    <w:p w14:paraId="2F6B7824" w14:textId="6B690094" w:rsidR="00C32B7D" w:rsidRDefault="00964AA7" w:rsidP="009F2DE6">
      <w:r>
        <w:t>Here, you select “</w:t>
      </w:r>
      <w:r w:rsidRPr="00964AA7">
        <w:rPr>
          <w:b/>
        </w:rPr>
        <w:t>Yes</w:t>
      </w:r>
      <w:r>
        <w:rPr>
          <w:b/>
        </w:rPr>
        <w:t>”</w:t>
      </w:r>
      <w:r>
        <w:t xml:space="preserve"> for </w:t>
      </w:r>
      <w:r w:rsidRPr="00964AA7">
        <w:rPr>
          <w:b/>
        </w:rPr>
        <w:t>Ready to register record</w:t>
      </w:r>
      <w:r>
        <w:t xml:space="preserve">. Selecting “Yes” will enable the </w:t>
      </w:r>
      <w:r w:rsidRPr="00964AA7">
        <w:rPr>
          <w:b/>
        </w:rPr>
        <w:t>City/Town of Occurrence</w:t>
      </w:r>
      <w:r>
        <w:t xml:space="preserve"> section and fields to become active. Enter information into the fields.</w:t>
      </w:r>
    </w:p>
    <w:p w14:paraId="5B3C1F6A" w14:textId="3072EE87" w:rsidR="00C32B7D" w:rsidRDefault="00543CBF" w:rsidP="009F2DE6">
      <w:r w:rsidRPr="00283641">
        <w:rPr>
          <w:noProof/>
        </w:rPr>
        <mc:AlternateContent>
          <mc:Choice Requires="wps">
            <w:drawing>
              <wp:anchor distT="0" distB="0" distL="114300" distR="114300" simplePos="0" relativeHeight="252035072" behindDoc="0" locked="1" layoutInCell="1" allowOverlap="1" wp14:anchorId="4435906D" wp14:editId="32523999">
                <wp:simplePos x="0" y="0"/>
                <wp:positionH relativeFrom="column">
                  <wp:posOffset>-2430780</wp:posOffset>
                </wp:positionH>
                <wp:positionV relativeFrom="page">
                  <wp:posOffset>2773680</wp:posOffset>
                </wp:positionV>
                <wp:extent cx="4044315" cy="36068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44315" cy="360680"/>
                        </a:xfrm>
                        <a:prstGeom prst="rect">
                          <a:avLst/>
                        </a:prstGeom>
                        <a:noFill/>
                        <a:ln w="9525">
                          <a:noFill/>
                          <a:miter lim="800000"/>
                          <a:headEnd/>
                          <a:tailEnd/>
                        </a:ln>
                      </wps:spPr>
                      <wps:txbx>
                        <w:txbxContent>
                          <w:sdt>
                            <w:sdtPr>
                              <w:rPr>
                                <w:sz w:val="36"/>
                                <w:szCs w:val="36"/>
                              </w:rPr>
                              <w:alias w:val="Subtitle Even"/>
                              <w:tag w:val="Subtitle Even"/>
                              <w:id w:val="2023968532"/>
                            </w:sdtPr>
                            <w:sdtEndPr/>
                            <w:sdtContent>
                              <w:p w14:paraId="7F86728E" w14:textId="294EC3BF" w:rsidR="00543CBF" w:rsidRDefault="00543CBF" w:rsidP="00543CBF">
                                <w:pPr>
                                  <w:jc w:val="right"/>
                                  <w:rPr>
                                    <w:sz w:val="36"/>
                                    <w:szCs w:val="36"/>
                                  </w:rPr>
                                </w:pPr>
                                <w:r>
                                  <w:rPr>
                                    <w:sz w:val="36"/>
                                    <w:szCs w:val="36"/>
                                  </w:rPr>
                                  <w:t>Registration Info Tab</w:t>
                                </w:r>
                              </w:p>
                              <w:p w14:paraId="63E5A6B2" w14:textId="77777777" w:rsidR="00543CBF" w:rsidRPr="00BD500D" w:rsidRDefault="006E0D44" w:rsidP="00543CBF">
                                <w:pPr>
                                  <w:jc w:val="right"/>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4" o:spid="_x0000_s1076" type="#_x0000_t202" style="position:absolute;margin-left:-191.4pt;margin-top:218.4pt;width:318.45pt;height:28.4pt;rotation:-9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" filled="f" stroked="f">
                <v:textbox>
                  <w:txbxContent>
                    <w:sdt>
                      <w:sdtPr>
                        <w:rPr>
                          <w:sz w:val="36"/>
                          <w:szCs w:val="36"/>
                        </w:rPr>
                        <w:alias w:val="Subtitle Even"/>
                        <w:tag w:val="Subtitle Even"/>
                        <w:id w:val="2023968532"/>
                      </w:sdtPr>
                      <w:sdtContent>
                        <w:p w14:paraId="7F86728E" w14:textId="294EC3BF" w:rsidR="00543CBF" w:rsidRDefault="00543CBF" w:rsidP="00543CBF">
                          <w:pPr>
                            <w:jc w:val="right"/>
                            <w:rPr>
                              <w:sz w:val="36"/>
                              <w:szCs w:val="36"/>
                            </w:rPr>
                          </w:pPr>
                          <w:r>
                            <w:rPr>
                              <w:sz w:val="36"/>
                              <w:szCs w:val="36"/>
                            </w:rPr>
                            <w:t>Registration Info Tab</w:t>
                          </w:r>
                        </w:p>
                        <w:p w14:paraId="63E5A6B2" w14:textId="77777777" w:rsidR="00543CBF" w:rsidRPr="00BD500D" w:rsidRDefault="00543CBF" w:rsidP="00543CBF">
                          <w:pPr>
                            <w:jc w:val="right"/>
                            <w:rPr>
                              <w:sz w:val="36"/>
                              <w:szCs w:val="36"/>
                            </w:rPr>
                          </w:pPr>
                        </w:p>
                      </w:sdtContent>
                    </w:sdt>
                  </w:txbxContent>
                </v:textbox>
                <w10:wrap anchory="page"/>
                <w10:anchorlock/>
              </v:shape>
            </w:pict>
          </mc:Fallback>
        </mc:AlternateContent>
      </w:r>
      <w:r w:rsidR="005568DA" w:rsidRPr="005568DA">
        <w:rPr>
          <w:noProof/>
        </w:rPr>
        <mc:AlternateContent>
          <mc:Choice Requires="wpg">
            <w:drawing>
              <wp:anchor distT="0" distB="0" distL="114300" distR="114300" simplePos="0" relativeHeight="251634687" behindDoc="0" locked="0" layoutInCell="1" allowOverlap="1" wp14:anchorId="3191E585" wp14:editId="6E4B457A">
                <wp:simplePos x="0" y="0"/>
                <wp:positionH relativeFrom="column">
                  <wp:posOffset>30480</wp:posOffset>
                </wp:positionH>
                <wp:positionV relativeFrom="paragraph">
                  <wp:posOffset>118745</wp:posOffset>
                </wp:positionV>
                <wp:extent cx="5715000" cy="3916680"/>
                <wp:effectExtent l="171450" t="171450" r="361950" b="369570"/>
                <wp:wrapNone/>
                <wp:docPr id="15" name="Group 1" descr="Image displaying VIP activity described in text"/>
                <wp:cNvGraphicFramePr/>
                <a:graphic xmlns:a="http://schemas.openxmlformats.org/drawingml/2006/main">
                  <a:graphicData uri="http://schemas.microsoft.com/office/word/2010/wordprocessingGroup">
                    <wpg:wgp>
                      <wpg:cNvGrpSpPr/>
                      <wpg:grpSpPr>
                        <a:xfrm>
                          <a:off x="0" y="0"/>
                          <a:ext cx="5715000" cy="3916680"/>
                          <a:chOff x="0" y="91440"/>
                          <a:chExt cx="5715000" cy="4147184"/>
                        </a:xfrm>
                        <a:effectLst>
                          <a:outerShdw blurRad="50800" dist="38100" dir="2700000" algn="tl" rotWithShape="0">
                            <a:prstClr val="black">
                              <a:alpha val="40000"/>
                            </a:prstClr>
                          </a:outerShdw>
                        </a:effectLst>
                      </wpg:grpSpPr>
                      <pic:pic xmlns:pic="http://schemas.openxmlformats.org/drawingml/2006/picture">
                        <pic:nvPicPr>
                          <pic:cNvPr id="16" name="Picture 16" descr="Image displaying VIP activity described in text"/>
                          <pic:cNvPicPr/>
                        </pic:nvPicPr>
                        <pic:blipFill>
                          <a:blip r:embed="rId45">
                            <a:extLst>
                              <a:ext uri="{28A0092B-C50C-407E-A947-70E740481C1C}">
                                <a14:useLocalDpi xmlns:a14="http://schemas.microsoft.com/office/drawing/2010/main" val="0"/>
                              </a:ext>
                            </a:extLst>
                          </a:blip>
                          <a:stretch>
                            <a:fillRect/>
                          </a:stretch>
                        </pic:blipFill>
                        <pic:spPr>
                          <a:xfrm>
                            <a:off x="0" y="91440"/>
                            <a:ext cx="5715000" cy="378142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7" name="Picture 17" descr="Image displaying VIP activity described in tex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304833"/>
                            <a:ext cx="5715000" cy="393379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V relativeFrom="margin">
                  <wp14:pctHeight>0</wp14:pctHeight>
                </wp14:sizeRelV>
              </wp:anchor>
            </w:drawing>
          </mc:Choice>
          <mc:Fallback>
            <w:pict>
              <v:group id="Group 1" o:spid="_x0000_s1026" alt="Image displaying VIP activity described in text" style="position:absolute;margin-left:2.4pt;margin-top:9.35pt;width:450pt;height:308.4pt;z-index:251634687;mso-height-relative:margin" coordorigin=",914" coordsize="57150,414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">
                <v:shape id="Picture 16" o:spid="_x0000_s1027" type="#_x0000_t75" alt="Image displaying VIP activity described in text" style="position:absolute;top:914;width:57150;height:37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VDaq9AAAA2wAAAA8AAABkcnMvZG93bnJldi54bWxET0sKwjAQ3QveIYzgRjTVhUo1igiiIAr+&#10;9kMztsVmUpuo9fZGENzN431nOq9NIZ5Uudyygn4vAkGcWJ1zquB8WnXHIJxH1lhYJgVvcjCfNRtT&#10;jLV98YGeR5+KEMIuRgWZ92UspUsyMuh6tiQO3NVWBn2AVSp1ha8Qbgo5iKKhNJhzaMiwpGVGye34&#10;MAo65WV9XW8X2L8s9T6/J3q09zul2q16MQHhqfZ/8c+90WH+EL6/hAPk7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RUNqr0AAADbAAAADwAAAAAAAAAAAAAAAACfAgAAZHJz&#10;L2Rvd25yZXYueG1sUEsFBgAAAAAEAAQA9wAAAIkDAAAAAA==&#10;">
                  <v:imagedata r:id="rId47" o:title="Image displaying VIP activity described in text"/>
                  <v:shadow on="t" color="#333" opacity="42598f" origin="-.5,-.5" offset="2.74397mm,2.74397mm"/>
                </v:shape>
                <v:shape id="Picture 17" o:spid="_x0000_s1028" type="#_x0000_t75" alt="Image displaying VIP activity described in text" style="position:absolute;top:3048;width:57150;height:3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CNrDCAAAA2wAAAA8AAABkcnMvZG93bnJldi54bWxET01rwkAQvQv9D8sUejObGqoSXaUIQlp6&#10;0LTgdciOSTA7G7PbJO2v7xYEb/N4n7PejqYRPXWutqzgOYpBEBdW11wq+PrcT5cgnEfW2FgmBT/k&#10;YLt5mKwx1XbgI/W5L0UIYZeigsr7NpXSFRUZdJFtiQN3tp1BH2BXSt3hEMJNI2dxPJcGaw4NFba0&#10;q6i45N9Gwe8pQdO+58vsLXEf151H/XK4KvX0OL6uQHga/V18c2c6zF/A/y/h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AjawwgAAANsAAAAPAAAAAAAAAAAAAAAAAJ8C&#10;AABkcnMvZG93bnJldi54bWxQSwUGAAAAAAQABAD3AAAAjgMAAAAA&#10;" fillcolor="#a9a57c [3204]" strokecolor="#2f2b20 [3213]">
                  <v:imagedata r:id="rId48" o:title="Image displaying VIP activity described in text"/>
                  <v:shadow on="t" color="#333" opacity="42598f" origin="-.5,-.5" offset="2.74397mm,2.74397mm"/>
                </v:shape>
              </v:group>
            </w:pict>
          </mc:Fallback>
        </mc:AlternateContent>
      </w:r>
      <w:r w:rsidR="00C32B7D">
        <w:rPr>
          <w:noProof/>
        </w:rPr>
        <mc:AlternateContent>
          <mc:Choice Requires="wps">
            <w:drawing>
              <wp:anchor distT="0" distB="0" distL="114300" distR="114300" simplePos="0" relativeHeight="251967488" behindDoc="0" locked="0" layoutInCell="1" allowOverlap="1" wp14:anchorId="69B34279" wp14:editId="62843C07">
                <wp:simplePos x="0" y="0"/>
                <wp:positionH relativeFrom="column">
                  <wp:posOffset>2092960</wp:posOffset>
                </wp:positionH>
                <wp:positionV relativeFrom="paragraph">
                  <wp:posOffset>2404110</wp:posOffset>
                </wp:positionV>
                <wp:extent cx="1484630" cy="1063625"/>
                <wp:effectExtent l="400050" t="0" r="20320" b="22225"/>
                <wp:wrapThrough wrapText="bothSides">
                  <wp:wrapPolygon edited="0">
                    <wp:start x="-554" y="0"/>
                    <wp:lineTo x="-5820" y="0"/>
                    <wp:lineTo x="-5820" y="12380"/>
                    <wp:lineTo x="-554" y="12380"/>
                    <wp:lineTo x="-554" y="21664"/>
                    <wp:lineTo x="21618" y="21664"/>
                    <wp:lineTo x="21618" y="0"/>
                    <wp:lineTo x="-554" y="0"/>
                  </wp:wrapPolygon>
                </wp:wrapThrough>
                <wp:docPr id="364" name="Rectangular Callout 364"/>
                <wp:cNvGraphicFramePr/>
                <a:graphic xmlns:a="http://schemas.openxmlformats.org/drawingml/2006/main">
                  <a:graphicData uri="http://schemas.microsoft.com/office/word/2010/wordprocessingShape">
                    <wps:wsp>
                      <wps:cNvSpPr/>
                      <wps:spPr>
                        <a:xfrm>
                          <a:off x="0" y="0"/>
                          <a:ext cx="1484630" cy="1063625"/>
                        </a:xfrm>
                        <a:prstGeom prst="wedgeRectCallout">
                          <a:avLst>
                            <a:gd name="adj1" fmla="val -76777"/>
                            <a:gd name="adj2" fmla="val -19747"/>
                          </a:avLst>
                        </a:prstGeom>
                        <a:ln/>
                      </wps:spPr>
                      <wps:style>
                        <a:lnRef idx="2">
                          <a:schemeClr val="accent1"/>
                        </a:lnRef>
                        <a:fillRef idx="1">
                          <a:schemeClr val="lt1"/>
                        </a:fillRef>
                        <a:effectRef idx="0">
                          <a:schemeClr val="accent1"/>
                        </a:effectRef>
                        <a:fontRef idx="minor">
                          <a:schemeClr val="dk1"/>
                        </a:fontRef>
                      </wps:style>
                      <wps:txbx>
                        <w:txbxContent>
                          <w:p w14:paraId="2C5D9B7C" w14:textId="3E6F6283" w:rsidR="00BB692B" w:rsidRPr="00007BC8" w:rsidRDefault="00007BC8" w:rsidP="00851139">
                            <w:pPr>
                              <w:rPr>
                                <w:sz w:val="20"/>
                                <w:szCs w:val="20"/>
                              </w:rPr>
                            </w:pPr>
                            <w:r w:rsidRPr="00007BC8">
                              <w:rPr>
                                <w:sz w:val="20"/>
                                <w:szCs w:val="20"/>
                              </w:rPr>
                              <w:t xml:space="preserve">Enter the Registration number, </w:t>
                            </w:r>
                            <w:r w:rsidR="00D67752">
                              <w:rPr>
                                <w:sz w:val="20"/>
                                <w:szCs w:val="20"/>
                              </w:rPr>
                              <w:t>[T</w:t>
                            </w:r>
                            <w:r w:rsidRPr="00007BC8">
                              <w:rPr>
                                <w:sz w:val="20"/>
                                <w:szCs w:val="20"/>
                              </w:rPr>
                              <w:t>ab</w:t>
                            </w:r>
                            <w:r w:rsidR="00D67752">
                              <w:rPr>
                                <w:sz w:val="20"/>
                                <w:szCs w:val="20"/>
                              </w:rPr>
                              <w:t>]</w:t>
                            </w:r>
                            <w:r w:rsidRPr="00007BC8">
                              <w:rPr>
                                <w:sz w:val="20"/>
                                <w:szCs w:val="20"/>
                              </w:rPr>
                              <w:t xml:space="preserve"> out and enter the Date of record. Volume and Page are 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64" o:spid="_x0000_s1077" type="#_x0000_t61" style="position:absolute;margin-left:164.8pt;margin-top:189.3pt;width:116.9pt;height:83.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" adj="-5784,6535" fillcolor="white [3201]" strokecolor="#a9a57c [3204]" strokeweight="2pt">
                <v:textbox>
                  <w:txbxContent>
                    <w:p w14:paraId="2C5D9B7C" w14:textId="3E6F6283" w:rsidR="00BB692B" w:rsidRPr="00007BC8" w:rsidRDefault="00007BC8" w:rsidP="00851139">
                      <w:pPr>
                        <w:rPr>
                          <w:sz w:val="20"/>
                          <w:szCs w:val="20"/>
                        </w:rPr>
                      </w:pPr>
                      <w:r w:rsidRPr="00007BC8">
                        <w:rPr>
                          <w:sz w:val="20"/>
                          <w:szCs w:val="20"/>
                        </w:rPr>
                        <w:t xml:space="preserve">Enter the Registration number, </w:t>
                      </w:r>
                      <w:r w:rsidR="00D67752">
                        <w:rPr>
                          <w:sz w:val="20"/>
                          <w:szCs w:val="20"/>
                        </w:rPr>
                        <w:t>[T</w:t>
                      </w:r>
                      <w:r w:rsidRPr="00007BC8">
                        <w:rPr>
                          <w:sz w:val="20"/>
                          <w:szCs w:val="20"/>
                        </w:rPr>
                        <w:t>ab</w:t>
                      </w:r>
                      <w:r w:rsidR="00D67752">
                        <w:rPr>
                          <w:sz w:val="20"/>
                          <w:szCs w:val="20"/>
                        </w:rPr>
                        <w:t>]</w:t>
                      </w:r>
                      <w:r w:rsidRPr="00007BC8">
                        <w:rPr>
                          <w:sz w:val="20"/>
                          <w:szCs w:val="20"/>
                        </w:rPr>
                        <w:t xml:space="preserve"> out and enter the Date of record. Volume and Page are optional.</w:t>
                      </w:r>
                    </w:p>
                  </w:txbxContent>
                </v:textbox>
                <w10:wrap type="through"/>
              </v:shape>
            </w:pict>
          </mc:Fallback>
        </mc:AlternateContent>
      </w:r>
    </w:p>
    <w:p w14:paraId="2FA54554" w14:textId="66629BDA" w:rsidR="00C32B7D" w:rsidRDefault="00D67752">
      <w:r>
        <w:rPr>
          <w:noProof/>
        </w:rPr>
        <mc:AlternateContent>
          <mc:Choice Requires="wps">
            <w:drawing>
              <wp:anchor distT="0" distB="0" distL="114300" distR="114300" simplePos="0" relativeHeight="251966464" behindDoc="0" locked="0" layoutInCell="1" allowOverlap="1" wp14:anchorId="1712BD6D" wp14:editId="05FFC92A">
                <wp:simplePos x="0" y="0"/>
                <wp:positionH relativeFrom="column">
                  <wp:posOffset>1953895</wp:posOffset>
                </wp:positionH>
                <wp:positionV relativeFrom="paragraph">
                  <wp:posOffset>712470</wp:posOffset>
                </wp:positionV>
                <wp:extent cx="1871980" cy="854075"/>
                <wp:effectExtent l="152400" t="0" r="13970" b="60325"/>
                <wp:wrapThrough wrapText="bothSides">
                  <wp:wrapPolygon edited="0">
                    <wp:start x="-440" y="0"/>
                    <wp:lineTo x="-1758" y="15417"/>
                    <wp:lineTo x="-1758" y="22644"/>
                    <wp:lineTo x="-1099" y="22644"/>
                    <wp:lineTo x="17805" y="22644"/>
                    <wp:lineTo x="21541" y="21680"/>
                    <wp:lineTo x="21541" y="0"/>
                    <wp:lineTo x="-440" y="0"/>
                  </wp:wrapPolygon>
                </wp:wrapThrough>
                <wp:docPr id="358" name="Rectangular Callout 358"/>
                <wp:cNvGraphicFramePr/>
                <a:graphic xmlns:a="http://schemas.openxmlformats.org/drawingml/2006/main">
                  <a:graphicData uri="http://schemas.microsoft.com/office/word/2010/wordprocessingShape">
                    <wps:wsp>
                      <wps:cNvSpPr/>
                      <wps:spPr>
                        <a:xfrm>
                          <a:off x="0" y="0"/>
                          <a:ext cx="1871980" cy="854075"/>
                        </a:xfrm>
                        <a:prstGeom prst="wedgeRectCallout">
                          <a:avLst>
                            <a:gd name="adj1" fmla="val -57739"/>
                            <a:gd name="adj2" fmla="val 54195"/>
                          </a:avLst>
                        </a:prstGeom>
                        <a:ln/>
                      </wps:spPr>
                      <wps:style>
                        <a:lnRef idx="2">
                          <a:schemeClr val="accent1"/>
                        </a:lnRef>
                        <a:fillRef idx="1">
                          <a:schemeClr val="lt1"/>
                        </a:fillRef>
                        <a:effectRef idx="0">
                          <a:schemeClr val="accent1"/>
                        </a:effectRef>
                        <a:fontRef idx="minor">
                          <a:schemeClr val="dk1"/>
                        </a:fontRef>
                      </wps:style>
                      <wps:txbx>
                        <w:txbxContent>
                          <w:p w14:paraId="10CBB627" w14:textId="237BF6DB" w:rsidR="00BB692B" w:rsidRPr="00B12307" w:rsidRDefault="00007BC8" w:rsidP="00B12307">
                            <w:pPr>
                              <w:rPr>
                                <w:sz w:val="20"/>
                                <w:szCs w:val="20"/>
                              </w:rPr>
                            </w:pPr>
                            <w:r>
                              <w:rPr>
                                <w:sz w:val="20"/>
                                <w:szCs w:val="20"/>
                              </w:rPr>
                              <w:t xml:space="preserve">Select the </w:t>
                            </w:r>
                            <w:r w:rsidR="00D67752">
                              <w:rPr>
                                <w:sz w:val="20"/>
                                <w:szCs w:val="20"/>
                              </w:rPr>
                              <w:t>current Clerk. Usually typing the first letter of the first name will be sufficient. Then [Tab] key to move to next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58" o:spid="_x0000_s1078" type="#_x0000_t61" style="position:absolute;margin-left:153.85pt;margin-top:56.1pt;width:147.4pt;height:67.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" adj="-1672,22506" fillcolor="white [3201]" strokecolor="#a9a57c [3204]" strokeweight="2pt">
                <v:textbox>
                  <w:txbxContent>
                    <w:p w14:paraId="10CBB627" w14:textId="237BF6DB" w:rsidR="00BB692B" w:rsidRPr="00B12307" w:rsidRDefault="00007BC8" w:rsidP="00B12307">
                      <w:pPr>
                        <w:rPr>
                          <w:sz w:val="20"/>
                          <w:szCs w:val="20"/>
                        </w:rPr>
                      </w:pPr>
                      <w:r>
                        <w:rPr>
                          <w:sz w:val="20"/>
                          <w:szCs w:val="20"/>
                        </w:rPr>
                        <w:t xml:space="preserve">Select the </w:t>
                      </w:r>
                      <w:r w:rsidR="00D67752">
                        <w:rPr>
                          <w:sz w:val="20"/>
                          <w:szCs w:val="20"/>
                        </w:rPr>
                        <w:t>current Clerk. Usually typing the first letter of the first name will be sufficient. Then [Tab] key to move to next field.</w:t>
                      </w:r>
                    </w:p>
                  </w:txbxContent>
                </v:textbox>
                <w10:wrap type="through"/>
              </v:shape>
            </w:pict>
          </mc:Fallback>
        </mc:AlternateContent>
      </w:r>
      <w:r>
        <w:rPr>
          <w:noProof/>
        </w:rPr>
        <mc:AlternateContent>
          <mc:Choice Requires="wps">
            <w:drawing>
              <wp:anchor distT="0" distB="0" distL="114300" distR="114300" simplePos="0" relativeHeight="251965440" behindDoc="0" locked="0" layoutInCell="1" allowOverlap="1" wp14:anchorId="61B96DFC" wp14:editId="40D503F5">
                <wp:simplePos x="0" y="0"/>
                <wp:positionH relativeFrom="column">
                  <wp:posOffset>1763395</wp:posOffset>
                </wp:positionH>
                <wp:positionV relativeFrom="paragraph">
                  <wp:posOffset>200660</wp:posOffset>
                </wp:positionV>
                <wp:extent cx="1562735" cy="478790"/>
                <wp:effectExtent l="342900" t="0" r="18415" b="16510"/>
                <wp:wrapThrough wrapText="bothSides">
                  <wp:wrapPolygon edited="0">
                    <wp:start x="-527" y="0"/>
                    <wp:lineTo x="-4740" y="0"/>
                    <wp:lineTo x="-4740" y="13751"/>
                    <wp:lineTo x="-527" y="13751"/>
                    <wp:lineTo x="-527" y="21485"/>
                    <wp:lineTo x="21591" y="21485"/>
                    <wp:lineTo x="21591" y="0"/>
                    <wp:lineTo x="-527" y="0"/>
                  </wp:wrapPolygon>
                </wp:wrapThrough>
                <wp:docPr id="357" name="Rectangular Callout 357"/>
                <wp:cNvGraphicFramePr/>
                <a:graphic xmlns:a="http://schemas.openxmlformats.org/drawingml/2006/main">
                  <a:graphicData uri="http://schemas.microsoft.com/office/word/2010/wordprocessingShape">
                    <wps:wsp>
                      <wps:cNvSpPr/>
                      <wps:spPr>
                        <a:xfrm>
                          <a:off x="0" y="0"/>
                          <a:ext cx="1562735" cy="478790"/>
                        </a:xfrm>
                        <a:prstGeom prst="wedgeRectCallout">
                          <a:avLst>
                            <a:gd name="adj1" fmla="val -71454"/>
                            <a:gd name="adj2" fmla="val -5963"/>
                          </a:avLst>
                        </a:prstGeom>
                        <a:ln/>
                      </wps:spPr>
                      <wps:style>
                        <a:lnRef idx="2">
                          <a:schemeClr val="accent3"/>
                        </a:lnRef>
                        <a:fillRef idx="1">
                          <a:schemeClr val="lt1"/>
                        </a:fillRef>
                        <a:effectRef idx="0">
                          <a:schemeClr val="accent3"/>
                        </a:effectRef>
                        <a:fontRef idx="minor">
                          <a:schemeClr val="dk1"/>
                        </a:fontRef>
                      </wps:style>
                      <wps:txbx>
                        <w:txbxContent>
                          <w:p w14:paraId="74A830F1" w14:textId="290BC5AD" w:rsidR="00BB692B" w:rsidRPr="00B12307" w:rsidRDefault="00BB692B" w:rsidP="00B12307">
                            <w:pPr>
                              <w:rPr>
                                <w:sz w:val="20"/>
                                <w:szCs w:val="20"/>
                              </w:rPr>
                            </w:pPr>
                            <w:r w:rsidRPr="00B12307">
                              <w:rPr>
                                <w:sz w:val="20"/>
                                <w:szCs w:val="20"/>
                              </w:rPr>
                              <w:t xml:space="preserve">Selecting </w:t>
                            </w:r>
                            <w:r>
                              <w:rPr>
                                <w:sz w:val="20"/>
                                <w:szCs w:val="20"/>
                              </w:rPr>
                              <w:t>“</w:t>
                            </w:r>
                            <w:r w:rsidRPr="00B12307">
                              <w:rPr>
                                <w:sz w:val="20"/>
                                <w:szCs w:val="20"/>
                              </w:rPr>
                              <w:t>Yes</w:t>
                            </w:r>
                            <w:r>
                              <w:rPr>
                                <w:sz w:val="20"/>
                                <w:szCs w:val="20"/>
                              </w:rPr>
                              <w:t>”</w:t>
                            </w:r>
                            <w:r w:rsidRPr="00B12307">
                              <w:rPr>
                                <w:sz w:val="20"/>
                                <w:szCs w:val="20"/>
                              </w:rPr>
                              <w:t xml:space="preserve"> will enable </w:t>
                            </w:r>
                            <w:r w:rsidR="00D67752">
                              <w:rPr>
                                <w:sz w:val="20"/>
                                <w:szCs w:val="20"/>
                              </w:rPr>
                              <w:t>registration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57" o:spid="_x0000_s1079" type="#_x0000_t61" style="position:absolute;margin-left:138.85pt;margin-top:15.8pt;width:123.05pt;height:37.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" adj="-4634,9512" fillcolor="white [3201]" strokecolor="#d2cb6c [3206]" strokeweight="2pt">
                <v:textbox>
                  <w:txbxContent>
                    <w:p w14:paraId="74A830F1" w14:textId="290BC5AD" w:rsidR="00BB692B" w:rsidRPr="00B12307" w:rsidRDefault="00BB692B" w:rsidP="00B12307">
                      <w:pPr>
                        <w:rPr>
                          <w:sz w:val="20"/>
                          <w:szCs w:val="20"/>
                        </w:rPr>
                      </w:pPr>
                      <w:r w:rsidRPr="00B12307">
                        <w:rPr>
                          <w:sz w:val="20"/>
                          <w:szCs w:val="20"/>
                        </w:rPr>
                        <w:t xml:space="preserve">Selecting </w:t>
                      </w:r>
                      <w:r>
                        <w:rPr>
                          <w:sz w:val="20"/>
                          <w:szCs w:val="20"/>
                        </w:rPr>
                        <w:t>“</w:t>
                      </w:r>
                      <w:r w:rsidRPr="00B12307">
                        <w:rPr>
                          <w:sz w:val="20"/>
                          <w:szCs w:val="20"/>
                        </w:rPr>
                        <w:t>Yes</w:t>
                      </w:r>
                      <w:r>
                        <w:rPr>
                          <w:sz w:val="20"/>
                          <w:szCs w:val="20"/>
                        </w:rPr>
                        <w:t>”</w:t>
                      </w:r>
                      <w:r w:rsidRPr="00B12307">
                        <w:rPr>
                          <w:sz w:val="20"/>
                          <w:szCs w:val="20"/>
                        </w:rPr>
                        <w:t xml:space="preserve"> will enable </w:t>
                      </w:r>
                      <w:r w:rsidR="00D67752">
                        <w:rPr>
                          <w:sz w:val="20"/>
                          <w:szCs w:val="20"/>
                        </w:rPr>
                        <w:t>registration fields.</w:t>
                      </w:r>
                    </w:p>
                  </w:txbxContent>
                </v:textbox>
                <w10:wrap type="through"/>
              </v:shape>
            </w:pict>
          </mc:Fallback>
        </mc:AlternateContent>
      </w:r>
      <w:r w:rsidR="00C32B7D">
        <w:br w:type="page"/>
      </w:r>
    </w:p>
    <w:p w14:paraId="68A82E63" w14:textId="17087C5C" w:rsidR="00964AA7" w:rsidRDefault="00C32B7D" w:rsidP="009F2DE6">
      <w:r>
        <w:lastRenderedPageBreak/>
        <w:t>The Clerk name, Registration number, and Date of record are required fields. EDRS will give you a warning if you forget to enter information into these fields for Registration</w:t>
      </w:r>
    </w:p>
    <w:p w14:paraId="5CF67690" w14:textId="1BDE82E3" w:rsidR="008C2439" w:rsidRDefault="002066B6" w:rsidP="009F2DE6">
      <w:r>
        <w:rPr>
          <w:noProof/>
        </w:rPr>
        <w:drawing>
          <wp:anchor distT="0" distB="0" distL="114300" distR="114300" simplePos="0" relativeHeight="251971584" behindDoc="0" locked="1" layoutInCell="1" allowOverlap="1" wp14:anchorId="4D7D2092" wp14:editId="4705B495">
            <wp:simplePos x="0" y="0"/>
            <wp:positionH relativeFrom="column">
              <wp:posOffset>48895</wp:posOffset>
            </wp:positionH>
            <wp:positionV relativeFrom="paragraph">
              <wp:posOffset>52070</wp:posOffset>
            </wp:positionV>
            <wp:extent cx="5093970" cy="1092200"/>
            <wp:effectExtent l="38100" t="38100" r="240030" b="146050"/>
            <wp:wrapSquare wrapText="bothSides"/>
            <wp:docPr id="361" name="Picture 361"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ror_enter_registration_date_tab11.tiff"/>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93970" cy="1092200"/>
                    </a:xfrm>
                    <a:prstGeom prst="rect">
                      <a:avLst/>
                    </a:prstGeom>
                    <a:ln w="9525" cmpd="sng">
                      <a:solidFill>
                        <a:schemeClr val="tx1"/>
                      </a:solidFill>
                    </a:ln>
                    <a:effectLst>
                      <a:outerShdw blurRad="63500" dist="63500" dir="2700000" sx="102000" sy="102000" algn="tl" rotWithShape="0">
                        <a:prstClr val="black">
                          <a:alpha val="36000"/>
                        </a:prstClr>
                      </a:outerShdw>
                    </a:effectLst>
                  </pic:spPr>
                </pic:pic>
              </a:graphicData>
            </a:graphic>
            <wp14:sizeRelH relativeFrom="margin">
              <wp14:pctWidth>0</wp14:pctWidth>
            </wp14:sizeRelH>
            <wp14:sizeRelV relativeFrom="margin">
              <wp14:pctHeight>0</wp14:pctHeight>
            </wp14:sizeRelV>
          </wp:anchor>
        </w:drawing>
      </w:r>
      <w:r w:rsidR="00AC6D53">
        <w:t xml:space="preserve">Once you have entered in all the information, click the </w:t>
      </w:r>
      <w:r w:rsidR="00AC6D53" w:rsidRPr="00AC6D53">
        <w:rPr>
          <w:b/>
        </w:rPr>
        <w:t xml:space="preserve">Finish </w:t>
      </w:r>
      <w:r w:rsidR="00AC6D53">
        <w:t xml:space="preserve">button. This will result in a </w:t>
      </w:r>
      <w:r w:rsidR="00AC6D53" w:rsidRPr="00AC6D53">
        <w:rPr>
          <w:b/>
        </w:rPr>
        <w:t>Successful Transaction</w:t>
      </w:r>
      <w:r w:rsidR="00AC6D53">
        <w:t xml:space="preserve"> page, where you will have the option to </w:t>
      </w:r>
      <w:proofErr w:type="gramStart"/>
      <w:r w:rsidR="00AC6D53">
        <w:t>Print</w:t>
      </w:r>
      <w:proofErr w:type="gramEnd"/>
      <w:r w:rsidR="00AC6D53">
        <w:t xml:space="preserve"> an archival copy of your record as you have processed it through registration.</w:t>
      </w:r>
      <w:r w:rsidR="00543CBF" w:rsidRPr="00543CBF">
        <w:rPr>
          <w:noProof/>
        </w:rPr>
        <w:t xml:space="preserve"> </w:t>
      </w:r>
      <w:r w:rsidR="00543CBF" w:rsidRPr="00283641">
        <w:rPr>
          <w:noProof/>
        </w:rPr>
        <mc:AlternateContent>
          <mc:Choice Requires="wps">
            <w:drawing>
              <wp:anchor distT="0" distB="0" distL="114300" distR="114300" simplePos="0" relativeHeight="252037120" behindDoc="0" locked="1" layoutInCell="1" allowOverlap="1" wp14:anchorId="0DB1F1D8" wp14:editId="40ED8528">
                <wp:simplePos x="0" y="0"/>
                <wp:positionH relativeFrom="column">
                  <wp:posOffset>4098290</wp:posOffset>
                </wp:positionH>
                <wp:positionV relativeFrom="page">
                  <wp:posOffset>2739390</wp:posOffset>
                </wp:positionV>
                <wp:extent cx="4044315" cy="360680"/>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44315" cy="360680"/>
                        </a:xfrm>
                        <a:prstGeom prst="rect">
                          <a:avLst/>
                        </a:prstGeom>
                        <a:noFill/>
                        <a:ln w="9525">
                          <a:noFill/>
                          <a:miter lim="800000"/>
                          <a:headEnd/>
                          <a:tailEnd/>
                        </a:ln>
                      </wps:spPr>
                      <wps:txbx>
                        <w:txbxContent>
                          <w:sdt>
                            <w:sdtPr>
                              <w:rPr>
                                <w:sz w:val="36"/>
                                <w:szCs w:val="36"/>
                              </w:rPr>
                              <w:alias w:val="Subtitle Even"/>
                              <w:tag w:val="Subtitle Even"/>
                              <w:id w:val="776300710"/>
                            </w:sdtPr>
                            <w:sdtEndPr/>
                            <w:sdtContent>
                              <w:p w14:paraId="79B50D83" w14:textId="0A852C7B" w:rsidR="00543CBF" w:rsidRDefault="00543CBF" w:rsidP="00543CBF">
                                <w:pPr>
                                  <w:rPr>
                                    <w:sz w:val="36"/>
                                    <w:szCs w:val="36"/>
                                  </w:rPr>
                                </w:pPr>
                                <w:r>
                                  <w:rPr>
                                    <w:sz w:val="36"/>
                                    <w:szCs w:val="36"/>
                                  </w:rPr>
                                  <w:t>Archival Copies</w:t>
                                </w:r>
                              </w:p>
                              <w:p w14:paraId="31D45207" w14:textId="77777777" w:rsidR="00543CBF" w:rsidRPr="00BD500D" w:rsidRDefault="006E0D44" w:rsidP="00543CBF">
                                <w:pPr>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5" o:spid="_x0000_s1080" type="#_x0000_t202" style="position:absolute;margin-left:322.7pt;margin-top:215.7pt;width:318.45pt;height:28.4pt;rotation:90;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" filled="f" stroked="f">
                <v:textbox>
                  <w:txbxContent>
                    <w:sdt>
                      <w:sdtPr>
                        <w:rPr>
                          <w:sz w:val="36"/>
                          <w:szCs w:val="36"/>
                        </w:rPr>
                        <w:alias w:val="Subtitle Even"/>
                        <w:tag w:val="Subtitle Even"/>
                        <w:id w:val="776300710"/>
                      </w:sdtPr>
                      <w:sdtEndPr/>
                      <w:sdtContent>
                        <w:p w14:paraId="79B50D83" w14:textId="0A852C7B" w:rsidR="00543CBF" w:rsidRDefault="00543CBF" w:rsidP="00543CBF">
                          <w:pPr>
                            <w:rPr>
                              <w:sz w:val="36"/>
                              <w:szCs w:val="36"/>
                            </w:rPr>
                          </w:pPr>
                          <w:r>
                            <w:rPr>
                              <w:sz w:val="36"/>
                              <w:szCs w:val="36"/>
                            </w:rPr>
                            <w:t>Archival Copies</w:t>
                          </w:r>
                        </w:p>
                        <w:p w14:paraId="31D45207" w14:textId="77777777" w:rsidR="00543CBF" w:rsidRPr="00BD500D" w:rsidRDefault="006E0D44" w:rsidP="00543CBF">
                          <w:pPr>
                            <w:rPr>
                              <w:sz w:val="36"/>
                              <w:szCs w:val="36"/>
                            </w:rPr>
                          </w:pPr>
                        </w:p>
                      </w:sdtContent>
                    </w:sdt>
                  </w:txbxContent>
                </v:textbox>
                <w10:wrap anchory="page"/>
                <w10:anchorlock/>
              </v:shape>
            </w:pict>
          </mc:Fallback>
        </mc:AlternateContent>
      </w:r>
    </w:p>
    <w:p w14:paraId="197C9698" w14:textId="62380917" w:rsidR="00D67752" w:rsidRDefault="00AF7809" w:rsidP="00A57420">
      <w:pPr>
        <w:pStyle w:val="NoSpacing"/>
        <w:rPr>
          <w:b/>
          <w:bCs/>
        </w:rPr>
      </w:pPr>
      <w:r>
        <w:rPr>
          <w:noProof/>
        </w:rPr>
        <mc:AlternateContent>
          <mc:Choice Requires="wpg">
            <w:drawing>
              <wp:anchor distT="0" distB="0" distL="114300" distR="114300" simplePos="0" relativeHeight="252014592" behindDoc="1" locked="0" layoutInCell="1" allowOverlap="1" wp14:anchorId="78D2F261" wp14:editId="5D9312F6">
                <wp:simplePos x="0" y="0"/>
                <wp:positionH relativeFrom="column">
                  <wp:posOffset>1953895</wp:posOffset>
                </wp:positionH>
                <wp:positionV relativeFrom="paragraph">
                  <wp:posOffset>464820</wp:posOffset>
                </wp:positionV>
                <wp:extent cx="4001135" cy="2944495"/>
                <wp:effectExtent l="0" t="38100" r="18415" b="8255"/>
                <wp:wrapTight wrapText="bothSides">
                  <wp:wrapPolygon edited="0">
                    <wp:start x="8639" y="-279"/>
                    <wp:lineTo x="8639" y="11040"/>
                    <wp:lineTo x="0" y="11739"/>
                    <wp:lineTo x="0" y="15651"/>
                    <wp:lineTo x="617" y="17748"/>
                    <wp:lineTo x="617" y="20123"/>
                    <wp:lineTo x="1131" y="21521"/>
                    <wp:lineTo x="1234" y="21521"/>
                    <wp:lineTo x="21082" y="21521"/>
                    <wp:lineTo x="21185" y="21521"/>
                    <wp:lineTo x="21597" y="20403"/>
                    <wp:lineTo x="21494" y="-140"/>
                    <wp:lineTo x="21391" y="-279"/>
                    <wp:lineTo x="8639" y="-279"/>
                  </wp:wrapPolygon>
                </wp:wrapTight>
                <wp:docPr id="57" name="Group 57" descr="Image displaying VIP activity described in text"/>
                <wp:cNvGraphicFramePr/>
                <a:graphic xmlns:a="http://schemas.openxmlformats.org/drawingml/2006/main">
                  <a:graphicData uri="http://schemas.microsoft.com/office/word/2010/wordprocessingGroup">
                    <wpg:wgp>
                      <wpg:cNvGrpSpPr/>
                      <wpg:grpSpPr>
                        <a:xfrm>
                          <a:off x="0" y="0"/>
                          <a:ext cx="4001135" cy="2944495"/>
                          <a:chOff x="0" y="0"/>
                          <a:chExt cx="4355646" cy="3242589"/>
                        </a:xfrm>
                      </wpg:grpSpPr>
                      <pic:pic xmlns:pic="http://schemas.openxmlformats.org/drawingml/2006/picture">
                        <pic:nvPicPr>
                          <pic:cNvPr id="363" name="Picture 363" descr="Image displaying VIP activity described in text"/>
                          <pic:cNvPicPr>
                            <a:picLocks noChangeAspect="1"/>
                          </pic:cNvPicPr>
                        </pic:nvPicPr>
                        <pic:blipFill rotWithShape="1">
                          <a:blip r:embed="rId51">
                            <a:extLst>
                              <a:ext uri="{28A0092B-C50C-407E-A947-70E740481C1C}">
                                <a14:useLocalDpi xmlns:a14="http://schemas.microsoft.com/office/drawing/2010/main" val="0"/>
                              </a:ext>
                            </a:extLst>
                          </a:blip>
                          <a:srcRect l="30952" r="27714"/>
                          <a:stretch/>
                        </pic:blipFill>
                        <pic:spPr bwMode="auto">
                          <a:xfrm>
                            <a:off x="1801586" y="0"/>
                            <a:ext cx="2362200" cy="2634342"/>
                          </a:xfrm>
                          <a:prstGeom prst="rect">
                            <a:avLst/>
                          </a:prstGeom>
                          <a:ln w="9525" cap="flat" cmpd="sng" algn="ctr">
                            <a:solidFill>
                              <a:srgbClr val="2F2B20"/>
                            </a:solidFill>
                            <a:prstDash val="solid"/>
                            <a:round/>
                            <a:headEnd type="none" w="med" len="med"/>
                            <a:tailEnd type="none" w="med" len="med"/>
                          </a:ln>
                          <a:effectLst>
                            <a:outerShdw blurRad="63500" dist="63500" dir="2700000" sx="102000" sy="102000" algn="tl" rotWithShape="0">
                              <a:prstClr val="black">
                                <a:alpha val="36000"/>
                              </a:prstClr>
                            </a:outerShdw>
                          </a:effectLst>
                          <a:extLst>
                            <a:ext uri="{53640926-AAD7-44D8-BBD7-CCE9431645EC}">
                              <a14:shadowObscured xmlns:a14="http://schemas.microsoft.com/office/drawing/2010/main"/>
                            </a:ext>
                          </a:extLst>
                        </pic:spPr>
                      </pic:pic>
                      <wpg:grpSp>
                        <wpg:cNvPr id="325" name="Group 325"/>
                        <wpg:cNvGrpSpPr/>
                        <wpg:grpSpPr>
                          <a:xfrm>
                            <a:off x="174171" y="2471064"/>
                            <a:ext cx="4181475" cy="771525"/>
                            <a:chOff x="0" y="-19863"/>
                            <a:chExt cx="4588329" cy="751115"/>
                          </a:xfrm>
                        </wpg:grpSpPr>
                        <pic:pic xmlns:pic="http://schemas.openxmlformats.org/drawingml/2006/picture">
                          <pic:nvPicPr>
                            <pic:cNvPr id="62" name="Picture 62" descr="Image displaying VIP activity described in text"/>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19863"/>
                              <a:ext cx="4588329" cy="751115"/>
                            </a:xfrm>
                            <a:prstGeom prst="rect">
                              <a:avLst/>
                            </a:prstGeom>
                            <a:ln>
                              <a:noFill/>
                            </a:ln>
                            <a:effectLst>
                              <a:softEdge rad="112500"/>
                            </a:effectLst>
                          </pic:spPr>
                        </pic:pic>
                        <wps:wsp>
                          <wps:cNvPr id="292" name="Oval 292"/>
                          <wps:cNvSpPr/>
                          <wps:spPr>
                            <a:xfrm>
                              <a:off x="1453243" y="114300"/>
                              <a:ext cx="504825" cy="447675"/>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6" name="Picture 56" descr="Image displaying VIP activity described in text"/>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1823357"/>
                            <a:ext cx="2405743" cy="5388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7" o:spid="_x0000_s1026" alt="Image displaying VIP activity described in text" style="position:absolute;margin-left:153.85pt;margin-top:36.6pt;width:315.05pt;height:231.85pt;z-index:-251301888;mso-width-relative:margin;mso-height-relative:margin" coordsize="43556,324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">
                <v:shape id="Picture 363" o:spid="_x0000_s1027" type="#_x0000_t75" alt="Image displaying VIP activity described in text" style="position:absolute;left:18015;width:23622;height:26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taSfFAAAA3AAAAA8AAABkcnMvZG93bnJldi54bWxEj0uLwkAQhO8L/oehhb2tEx+oxIwiohCE&#10;VXxcvDWZNglmemJmVuO/3xEW9lhU1VdUsmhNJR7UuNKygn4vAkGcWV1yruB82nxNQTiPrLGyTApe&#10;5GAx73wkGGv75AM9jj4XAcIuRgWF93UspcsKMuh6tiYO3tU2Bn2QTS51g88AN5UcRNFYGiw5LBRY&#10;06qg7Hb8MQr2ldWvg6X0ko3y/qTcbb/X57tSn912OQPhqfX/4b92qhUMx0N4nw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7WknxQAAANwAAAAPAAAAAAAAAAAAAAAA&#10;AJ8CAABkcnMvZG93bnJldi54bWxQSwUGAAAAAAQABAD3AAAAkQMAAAAA&#10;" stroked="t" strokecolor="#2f2b20">
                  <v:stroke joinstyle="round"/>
                  <v:imagedata r:id="rId54" o:title="Image displaying VIP activity described in text" cropleft="20285f" cropright="18163f"/>
                  <v:shadow on="t" type="perspective" color="black" opacity="23592f" origin="-.5,-.5" offset="1.24725mm,1.24725mm" matrix="66847f,,,66847f"/>
                  <v:path arrowok="t"/>
                </v:shape>
                <v:group id="Group 325" o:spid="_x0000_s1028" style="position:absolute;left:1741;top:24710;width:41815;height:7715" coordorigin=",-198" coordsize="45883,7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Picture 62" o:spid="_x0000_s1029" type="#_x0000_t75" alt="Image displaying VIP activity described in text" style="position:absolute;top:-198;width:45883;height:7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JtG+/AAAA2wAAAA8AAABkcnMvZG93bnJldi54bWxEj80KwjAQhO+C7xBW8KapCkWrUUQQPCn1&#10;BzwuzdoWm01pota3N4LgcZiZb5jFqjWVeFLjSssKRsMIBHFmdcm5gvNpO5iCcB5ZY2WZFLzJwWrZ&#10;7Sww0fbFKT2PPhcBwi5BBYX3dSKlywoy6Ia2Jg7ezTYGfZBNLnWDrwA3lRxHUSwNlhwWCqxpU1B2&#10;Pz6Mgtn+UqfZLrWb6zWe0mRWucnholS/167nIDy1/h/+tXdaQTyG75fwA+Ty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bRvvwAAANsAAAAPAAAAAAAAAAAAAAAAAJ8CAABk&#10;cnMvZG93bnJldi54bWxQSwUGAAAAAAQABAD3AAAAiwMAAAAA&#10;">
                    <v:imagedata r:id="rId55" o:title="Image displaying VIP activity described in text"/>
                    <v:path arrowok="t"/>
                  </v:shape>
                  <v:oval id="Oval 292" o:spid="_x0000_s1030" style="position:absolute;left:14532;top:1143;width:5048;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M1MYA&#10;AADcAAAADwAAAGRycy9kb3ducmV2LnhtbESPQWvCQBSE74X+h+UVetONqZYaXcXWFjzYQ23B6zP7&#10;3ASzb0N21Zhf7wpCj8PMfMNM562txIkaXzpWMOgnIIhzp0s2Cv5+v3pvIHxA1lg5JgUX8jCfPT5M&#10;MdPuzD902gQjIoR9hgqKEOpMSp8XZNH3XU0cvb1rLIYoGyN1g+cIt5VMk+RVWiw5LhRY00dB+WFz&#10;tAreh/mau+9lN0J62e4un50Zmk6p56d2MQERqA3/4Xt7pRWk4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FM1MYAAADcAAAADwAAAAAAAAAAAAAAAACYAgAAZHJz&#10;L2Rvd25yZXYueG1sUEsFBgAAAAAEAAQA9QAAAIsDAAAAAA==&#10;" filled="f" strokecolor="#ffc000" strokeweight="2pt">
                    <v:stroke opacity="32896f"/>
                  </v:oval>
                </v:group>
                <v:shape id="Picture 56" o:spid="_x0000_s1031" type="#_x0000_t75" alt="Image displaying VIP activity described in text" style="position:absolute;top:18233;width:24057;height:5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XYdLBAAAA2wAAAA8AAABkcnMvZG93bnJldi54bWxEj82KwjAUhfcDvkO4wuzGVMGOVqOIIM64&#10;GbTi+tpc29LmpjRRO29vBMHl4fx8nPmyM7W4UetKywqGgwgEcWZ1ybmCY7r5moBwHlljbZkU/JOD&#10;5aL3McdE2zvv6XbwuQgj7BJUUHjfJFK6rCCDbmAb4uBdbGvQB9nmUrd4D+OmlqMoiqXBkgOhwIbW&#10;BWXV4WoCV5/zvdHx9zbianea/qZ/WZUq9dnvVjMQnjr/Dr/aP1rBOIbnl/A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XYdLBAAAA2wAAAA8AAAAAAAAAAAAAAAAAnwIA&#10;AGRycy9kb3ducmV2LnhtbFBLBQYAAAAABAAEAPcAAACNAwAAAAA=&#10;">
                  <v:imagedata r:id="rId56" o:title="Image displaying VIP activity described in text"/>
                  <v:path arrowok="t"/>
                </v:shape>
                <w10:wrap type="tight"/>
              </v:group>
            </w:pict>
          </mc:Fallback>
        </mc:AlternateContent>
      </w:r>
      <w:r w:rsidR="00D67752" w:rsidRPr="00D67752">
        <w:t>When you return to your work queues, you will notice that the record is no longer listed in your Register queue. The record is now available to the Clerk of Residence (if applicable) and the Registry.</w:t>
      </w:r>
    </w:p>
    <w:p w14:paraId="67F64B36" w14:textId="149639E7" w:rsidR="00AC6D53" w:rsidRDefault="00D67752" w:rsidP="00DF59DB">
      <w:pPr>
        <w:pStyle w:val="Heading2"/>
      </w:pPr>
      <w:r>
        <w:t>Print an Archival Copy</w:t>
      </w:r>
    </w:p>
    <w:p w14:paraId="133AFB4B" w14:textId="0FA1B41B" w:rsidR="008C2439" w:rsidRDefault="00686EF5" w:rsidP="009F2DE6">
      <w:r>
        <w:t>Once you pressed</w:t>
      </w:r>
      <w:r w:rsidR="00DF59DB">
        <w:t xml:space="preserve"> </w:t>
      </w:r>
      <w:r w:rsidRPr="00686EF5">
        <w:rPr>
          <w:b/>
        </w:rPr>
        <w:t>Finish</w:t>
      </w:r>
      <w:r w:rsidR="00D67752">
        <w:t xml:space="preserve">, </w:t>
      </w:r>
      <w:r w:rsidR="00DF59DB">
        <w:t xml:space="preserve">you will have the option to print an Archival Copy of the record that you have registered. </w:t>
      </w:r>
    </w:p>
    <w:p w14:paraId="22774B73" w14:textId="05889DDB" w:rsidR="00AB03A2" w:rsidRDefault="00AB03A2" w:rsidP="00AB03A2">
      <w:r>
        <w:t xml:space="preserve">When printing from the </w:t>
      </w:r>
      <w:r w:rsidRPr="00ED2E0C">
        <w:rPr>
          <w:b/>
        </w:rPr>
        <w:t>Successful Transaction</w:t>
      </w:r>
      <w:r>
        <w:t xml:space="preserve"> page, EDRS will display a </w:t>
      </w:r>
      <w:r w:rsidRPr="008D24AB">
        <w:rPr>
          <w:b/>
        </w:rPr>
        <w:t>Generate Document</w:t>
      </w:r>
      <w:r>
        <w:t xml:space="preserve"> button. Clicking on </w:t>
      </w:r>
      <w:r w:rsidRPr="008D24AB">
        <w:rPr>
          <w:b/>
        </w:rPr>
        <w:t xml:space="preserve">Generate Document </w:t>
      </w:r>
      <w:r>
        <w:t xml:space="preserve">will load a PDF document that you will print from the Adobe Acrobat print function.  </w:t>
      </w:r>
    </w:p>
    <w:p w14:paraId="4AE2CE08" w14:textId="12B81923" w:rsidR="00AB03A2" w:rsidRDefault="00AF7809" w:rsidP="00AB03A2">
      <w:r>
        <w:rPr>
          <w:noProof/>
        </w:rPr>
        <mc:AlternateContent>
          <mc:Choice Requires="wpg">
            <w:drawing>
              <wp:anchor distT="0" distB="0" distL="114300" distR="114300" simplePos="0" relativeHeight="252015616" behindDoc="1" locked="0" layoutInCell="1" allowOverlap="1" wp14:anchorId="73ACE07A" wp14:editId="48946963">
                <wp:simplePos x="0" y="0"/>
                <wp:positionH relativeFrom="column">
                  <wp:posOffset>2666365</wp:posOffset>
                </wp:positionH>
                <wp:positionV relativeFrom="paragraph">
                  <wp:posOffset>1207770</wp:posOffset>
                </wp:positionV>
                <wp:extent cx="3384550" cy="1524000"/>
                <wp:effectExtent l="0" t="0" r="25400" b="0"/>
                <wp:wrapTight wrapText="bothSides">
                  <wp:wrapPolygon edited="0">
                    <wp:start x="12522" y="0"/>
                    <wp:lineTo x="12522" y="4320"/>
                    <wp:lineTo x="0" y="8100"/>
                    <wp:lineTo x="0" y="20250"/>
                    <wp:lineTo x="122" y="21060"/>
                    <wp:lineTo x="18844" y="21060"/>
                    <wp:lineTo x="18966" y="20520"/>
                    <wp:lineTo x="19331" y="17280"/>
                    <wp:lineTo x="19209" y="12960"/>
                    <wp:lineTo x="21641" y="11610"/>
                    <wp:lineTo x="21641" y="0"/>
                    <wp:lineTo x="12522" y="0"/>
                  </wp:wrapPolygon>
                </wp:wrapTight>
                <wp:docPr id="61" name="Group 61" descr="Image displaying VIP activity described in text"/>
                <wp:cNvGraphicFramePr/>
                <a:graphic xmlns:a="http://schemas.openxmlformats.org/drawingml/2006/main">
                  <a:graphicData uri="http://schemas.microsoft.com/office/word/2010/wordprocessingGroup">
                    <wpg:wgp>
                      <wpg:cNvGrpSpPr/>
                      <wpg:grpSpPr>
                        <a:xfrm>
                          <a:off x="0" y="0"/>
                          <a:ext cx="3384550" cy="1524000"/>
                          <a:chOff x="0" y="0"/>
                          <a:chExt cx="3384763" cy="1524000"/>
                        </a:xfrm>
                      </wpg:grpSpPr>
                      <pic:pic xmlns:pic="http://schemas.openxmlformats.org/drawingml/2006/picture">
                        <pic:nvPicPr>
                          <pic:cNvPr id="60" name="Picture 1" descr="Image displaying VIP activity described in text"/>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598714"/>
                            <a:ext cx="3053442" cy="925286"/>
                          </a:xfrm>
                          <a:prstGeom prst="rect">
                            <a:avLst/>
                          </a:prstGeom>
                          <a:noFill/>
                          <a:ln>
                            <a:noFill/>
                          </a:ln>
                        </pic:spPr>
                      </pic:pic>
                      <wpg:grpSp>
                        <wpg:cNvPr id="59" name="Group 59"/>
                        <wpg:cNvGrpSpPr/>
                        <wpg:grpSpPr>
                          <a:xfrm>
                            <a:off x="1061357" y="0"/>
                            <a:ext cx="2323406" cy="1181100"/>
                            <a:chOff x="3293138" y="-576955"/>
                            <a:chExt cx="2323626" cy="1181111"/>
                          </a:xfrm>
                        </wpg:grpSpPr>
                        <wps:wsp>
                          <wps:cNvPr id="377" name="Rectangular Callout 377"/>
                          <wps:cNvSpPr/>
                          <wps:spPr>
                            <a:xfrm>
                              <a:off x="4229289" y="-576955"/>
                              <a:ext cx="1387475" cy="800013"/>
                            </a:xfrm>
                            <a:prstGeom prst="wedgeRectCallout">
                              <a:avLst>
                                <a:gd name="adj1" fmla="val -34594"/>
                                <a:gd name="adj2" fmla="val 70289"/>
                              </a:avLst>
                            </a:prstGeom>
                            <a:ln/>
                          </wps:spPr>
                          <wps:style>
                            <a:lnRef idx="2">
                              <a:schemeClr val="accent3"/>
                            </a:lnRef>
                            <a:fillRef idx="1">
                              <a:schemeClr val="lt1"/>
                            </a:fillRef>
                            <a:effectRef idx="0">
                              <a:schemeClr val="accent3"/>
                            </a:effectRef>
                            <a:fontRef idx="minor">
                              <a:schemeClr val="dk1"/>
                            </a:fontRef>
                          </wps:style>
                          <wps:txbx>
                            <w:txbxContent>
                              <w:p w14:paraId="1E55661D" w14:textId="7FB333E0" w:rsidR="00BB692B" w:rsidRPr="00797CDB" w:rsidRDefault="00BB692B" w:rsidP="00797CDB">
                                <w:pPr>
                                  <w:rPr>
                                    <w:sz w:val="20"/>
                                    <w:szCs w:val="20"/>
                                  </w:rPr>
                                </w:pPr>
                                <w:r w:rsidRPr="00797CDB">
                                  <w:rPr>
                                    <w:sz w:val="20"/>
                                    <w:szCs w:val="20"/>
                                  </w:rPr>
                                  <w:t xml:space="preserve">These records are </w:t>
                                </w:r>
                                <w:r w:rsidR="00A81373">
                                  <w:rPr>
                                    <w:sz w:val="20"/>
                                    <w:szCs w:val="20"/>
                                  </w:rPr>
                                  <w:t xml:space="preserve">residence community copies </w:t>
                                </w:r>
                                <w:r w:rsidRPr="00797CDB">
                                  <w:rPr>
                                    <w:sz w:val="20"/>
                                    <w:szCs w:val="20"/>
                                  </w:rPr>
                                  <w:t xml:space="preserve">awaiting </w:t>
                                </w:r>
                                <w:r w:rsidR="00A81373">
                                  <w:rPr>
                                    <w:sz w:val="20"/>
                                    <w:szCs w:val="20"/>
                                  </w:rPr>
                                  <w:t xml:space="preserve">registration.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Oval 376"/>
                          <wps:cNvSpPr/>
                          <wps:spPr>
                            <a:xfrm>
                              <a:off x="3293138" y="261256"/>
                              <a:ext cx="1143000" cy="342900"/>
                            </a:xfrm>
                            <a:prstGeom prst="ellipse">
                              <a:avLst/>
                            </a:prstGeom>
                            <a:solidFill>
                              <a:srgbClr val="99CC00">
                                <a:alpha val="10000"/>
                              </a:srgbClr>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61" o:spid="_x0000_s1081" alt="Image displaying VIP activity described in text" style="position:absolute;margin-left:209.95pt;margin-top:95.1pt;width:266.5pt;height:120pt;z-index:-251300864" coordsize="33847,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">
                <v:shape id="Picture 1" o:spid="_x0000_s1082" type="#_x0000_t75" alt="Image displaying VIP activity described in text" style="position:absolute;top:5987;width:30534;height:9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9yhHBAAAA2wAAAA8AAABkcnMvZG93bnJldi54bWxET82KwjAQvi/4DmEEL4umirhSjSKKIAiy&#10;qz7A2IxNtZmUJtq6T785CHv8+P7ny9aW4km1LxwrGA4SEMSZ0wXnCs6nbX8KwgdkjaVjUvAiD8tF&#10;52OOqXYN/9DzGHIRQ9inqMCEUKVS+syQRT9wFXHkrq62GCKsc6lrbGK4LeUoSSbSYsGxwWBFa0PZ&#10;/fiwCsaXzYlodP9+TZvP3+Zm9ofEfSnV67arGYhAbfgXv907rWAS18cv8QfI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9yhHBAAAA2wAAAA8AAAAAAAAAAAAAAAAAnwIA&#10;AGRycy9kb3ducmV2LnhtbFBLBQYAAAAABAAEAPcAAACNAwAAAAA=&#10;">
                  <v:imagedata r:id="rId58" o:title="Image displaying VIP activity described in text"/>
                  <v:path arrowok="t"/>
                </v:shape>
                <v:group id="Group 59" o:spid="_x0000_s1083" style="position:absolute;left:10613;width:23234;height:11811" coordorigin="32931,-5769" coordsize="23236,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Rectangular Callout 377" o:spid="_x0000_s1084" type="#_x0000_t61" style="position:absolute;left:42292;top:-5769;width:13875;height:7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1/MUA&#10;AADcAAAADwAAAGRycy9kb3ducmV2LnhtbESPT2sCMRTE7wW/Q3iCl6LZKtVlaxS70uLVPxR6e2xe&#10;dxc3LyGJun77plDwOMzMb5jlujeduJIPrWUFL5MMBHFldcu1gtPxY5yDCBFZY2eZFNwpwHo1eFpi&#10;oe2N93Q9xFokCIcCFTQxukLKUDVkMEysI07ej/UGY5K+ltrjLcFNJ6dZNpcGW04LDToqG6rOh4tR&#10;sC+dfD25We4/3dfz9zYv37PdXanRsN+8gYjUx0f4v73TCmaLB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X8xQAAANwAAAAPAAAAAAAAAAAAAAAAAJgCAABkcnMv&#10;ZG93bnJldi54bWxQSwUGAAAAAAQABAD1AAAAigMAAAAA&#10;" adj="3328,25982" fillcolor="white [3201]" strokecolor="#d2cb6c [3206]" strokeweight="2pt">
                    <v:textbox>
                      <w:txbxContent>
                        <w:p w14:paraId="1E55661D" w14:textId="7FB333E0" w:rsidR="00BB692B" w:rsidRPr="00797CDB" w:rsidRDefault="00BB692B" w:rsidP="00797CDB">
                          <w:pPr>
                            <w:rPr>
                              <w:sz w:val="20"/>
                              <w:szCs w:val="20"/>
                            </w:rPr>
                          </w:pPr>
                          <w:r w:rsidRPr="00797CDB">
                            <w:rPr>
                              <w:sz w:val="20"/>
                              <w:szCs w:val="20"/>
                            </w:rPr>
                            <w:t xml:space="preserve">These records are </w:t>
                          </w:r>
                          <w:r w:rsidR="00A81373">
                            <w:rPr>
                              <w:sz w:val="20"/>
                              <w:szCs w:val="20"/>
                            </w:rPr>
                            <w:t xml:space="preserve">residence community copies </w:t>
                          </w:r>
                          <w:r w:rsidRPr="00797CDB">
                            <w:rPr>
                              <w:sz w:val="20"/>
                              <w:szCs w:val="20"/>
                            </w:rPr>
                            <w:t xml:space="preserve">awaiting </w:t>
                          </w:r>
                          <w:r w:rsidR="00A81373">
                            <w:rPr>
                              <w:sz w:val="20"/>
                              <w:szCs w:val="20"/>
                            </w:rPr>
                            <w:t xml:space="preserve">registration. </w:t>
                          </w:r>
                        </w:p>
                      </w:txbxContent>
                    </v:textbox>
                  </v:shape>
                  <v:oval id="Oval 376" o:spid="_x0000_s1085" style="position:absolute;left:32931;top:2612;width:11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mMUA&#10;AADcAAAADwAAAGRycy9kb3ducmV2LnhtbESPQWvCQBSE74X+h+UVehHdqBAldRVtaSnUS6Len9nX&#10;JJh9G3a3mvz7bkHocZiZb5jVpjetuJLzjWUF00kCgri0uuFKwfHwPl6C8AFZY2uZFAzkYbN+fFhh&#10;pu2Nc7oWoRIRwj5DBXUIXSalL2sy6Ce2I47et3UGQ5SuktrhLcJNK2dJkkqDDceFGjt6ram8FD9G&#10;wYeevtFw2bsvP0tP8yI/70bDWannp377AiJQH/7D9/anVjBfpP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6aYxQAAANwAAAAPAAAAAAAAAAAAAAAAAJgCAABkcnMv&#10;ZG93bnJldi54bWxQSwUGAAAAAAQABAD1AAAAigMAAAAA&#10;" fillcolor="#9c0" strokecolor="#f60" strokeweight="2pt">
                    <v:fill opacity="6682f"/>
                  </v:oval>
                </v:group>
                <w10:wrap type="tight"/>
              </v:group>
            </w:pict>
          </mc:Fallback>
        </mc:AlternateContent>
      </w:r>
      <w:r w:rsidR="00AB03A2">
        <w:t>Most users will find th</w:t>
      </w:r>
      <w:r w:rsidR="00A81373">
        <w:t xml:space="preserve">e print </w:t>
      </w:r>
      <w:r w:rsidR="00AB03A2">
        <w:t xml:space="preserve">function </w:t>
      </w:r>
      <w:r w:rsidR="00A81373">
        <w:t xml:space="preserve">within Adobe Acrobat </w:t>
      </w:r>
      <w:r w:rsidR="00AB03A2">
        <w:t xml:space="preserve">on a navigation bar at the top of the page or by </w:t>
      </w:r>
      <w:proofErr w:type="gramStart"/>
      <w:r w:rsidR="00AB03A2">
        <w:t>hover</w:t>
      </w:r>
      <w:r w:rsidR="00A81373">
        <w:t>ing</w:t>
      </w:r>
      <w:proofErr w:type="gramEnd"/>
      <w:r w:rsidR="00A81373">
        <w:t xml:space="preserve"> the cursor</w:t>
      </w:r>
      <w:r w:rsidR="00AB03A2">
        <w:t xml:space="preserve"> near the bottom of the page.</w:t>
      </w:r>
    </w:p>
    <w:p w14:paraId="4BE173D6" w14:textId="1FFB9CB9" w:rsidR="002E3E8B" w:rsidRDefault="00A81373" w:rsidP="00AF7809">
      <w:pPr>
        <w:pStyle w:val="Heading2"/>
      </w:pPr>
      <w:r>
        <w:t>R</w:t>
      </w:r>
      <w:r w:rsidR="00AF7809">
        <w:t>esidence</w:t>
      </w:r>
      <w:r>
        <w:t xml:space="preserve"> Copy Registration</w:t>
      </w:r>
    </w:p>
    <w:p w14:paraId="08F70BDA" w14:textId="3161F557" w:rsidR="002E3E8B" w:rsidRDefault="002E3E8B" w:rsidP="002E3E8B">
      <w:r>
        <w:t xml:space="preserve">Records that have been registered by the Clerk of Occurrence </w:t>
      </w:r>
      <w:r w:rsidR="00AD58CD">
        <w:t>will appear in</w:t>
      </w:r>
      <w:r w:rsidR="002F2B0C">
        <w:t xml:space="preserve"> </w:t>
      </w:r>
      <w:r>
        <w:t xml:space="preserve">the </w:t>
      </w:r>
      <w:r w:rsidR="00A81373">
        <w:t>Register queue</w:t>
      </w:r>
      <w:r w:rsidR="00AD58CD">
        <w:t xml:space="preserve"> for the </w:t>
      </w:r>
      <w:r>
        <w:t>Clerk of Residence</w:t>
      </w:r>
      <w:r w:rsidR="00D3040E">
        <w:t xml:space="preserve"> (if the decedent </w:t>
      </w:r>
      <w:r w:rsidR="00E31B2C">
        <w:t>died in a city or town that was not his/her residence</w:t>
      </w:r>
      <w:r w:rsidR="00402439">
        <w:t>)</w:t>
      </w:r>
      <w:r w:rsidR="00146B47">
        <w:t xml:space="preserve">. </w:t>
      </w:r>
    </w:p>
    <w:p w14:paraId="5DEF795D" w14:textId="048A2764" w:rsidR="00797CDB" w:rsidRDefault="00797CDB" w:rsidP="00797CDB">
      <w:r>
        <w:t>The process for regist</w:t>
      </w:r>
      <w:r w:rsidR="00A81373">
        <w:t>ering the record as the Clerk of</w:t>
      </w:r>
      <w:r>
        <w:t xml:space="preserve"> Residence is the same, </w:t>
      </w:r>
      <w:r w:rsidR="00A81373">
        <w:t xml:space="preserve">except that the fields that will be open for editing are </w:t>
      </w:r>
      <w:r w:rsidRPr="00797CDB">
        <w:rPr>
          <w:b/>
        </w:rPr>
        <w:t>City/Town of Residence Registration Info</w:t>
      </w:r>
      <w:r>
        <w:t>.</w:t>
      </w:r>
      <w:r w:rsidR="00A81373">
        <w:t xml:space="preserve"> Residence communities may not return records to the funeral home.</w:t>
      </w:r>
    </w:p>
    <w:p w14:paraId="2A9ADBE1" w14:textId="4C643E5F" w:rsidR="001F48D5" w:rsidRDefault="000746DD" w:rsidP="001F48D5">
      <w:pPr>
        <w:spacing w:after="0" w:line="240" w:lineRule="auto"/>
        <w:rPr>
          <w:rStyle w:val="IntenseEmphasis"/>
          <w:rFonts w:asciiTheme="majorHAnsi" w:hAnsiTheme="majorHAnsi"/>
          <w:i w:val="0"/>
          <w:sz w:val="26"/>
          <w:szCs w:val="26"/>
        </w:rPr>
      </w:pPr>
      <w:r>
        <w:rPr>
          <w:rStyle w:val="IntenseEmphasis"/>
          <w:rFonts w:asciiTheme="majorHAnsi" w:hAnsiTheme="majorHAnsi"/>
          <w:i w:val="0"/>
          <w:sz w:val="26"/>
          <w:szCs w:val="26"/>
        </w:rPr>
        <w:lastRenderedPageBreak/>
        <w:t>Print</w:t>
      </w:r>
      <w:r w:rsidR="00AD58CD" w:rsidRPr="001F48D5">
        <w:rPr>
          <w:rStyle w:val="IntenseEmphasis"/>
          <w:rFonts w:asciiTheme="majorHAnsi" w:hAnsiTheme="majorHAnsi"/>
          <w:i w:val="0"/>
          <w:sz w:val="26"/>
          <w:szCs w:val="26"/>
        </w:rPr>
        <w:t xml:space="preserve"> Certified Copies</w:t>
      </w:r>
    </w:p>
    <w:p w14:paraId="6728E949" w14:textId="1C810D5F" w:rsidR="003E448A" w:rsidRDefault="00AD58CD" w:rsidP="001F48D5">
      <w:pPr>
        <w:spacing w:after="0" w:line="240" w:lineRule="auto"/>
        <w:rPr>
          <w:noProof/>
        </w:rPr>
      </w:pPr>
      <w:r>
        <w:rPr>
          <w:noProof/>
        </w:rPr>
        <w:t>You may print certified copies of the death certificate for all registered records</w:t>
      </w:r>
      <w:r w:rsidR="00A03C5E">
        <w:rPr>
          <w:noProof/>
        </w:rPr>
        <w:t xml:space="preserve"> as either the C</w:t>
      </w:r>
      <w:r w:rsidR="000746DD">
        <w:rPr>
          <w:noProof/>
        </w:rPr>
        <w:t xml:space="preserve">lerk of occurrence or the </w:t>
      </w:r>
      <w:r w:rsidR="00A03C5E">
        <w:rPr>
          <w:noProof/>
        </w:rPr>
        <w:t>C</w:t>
      </w:r>
      <w:r w:rsidR="000746DD">
        <w:rPr>
          <w:noProof/>
        </w:rPr>
        <w:t>lerk of residence</w:t>
      </w:r>
      <w:r>
        <w:rPr>
          <w:noProof/>
        </w:rPr>
        <w:t xml:space="preserve">. </w:t>
      </w:r>
    </w:p>
    <w:p w14:paraId="079C4E8B" w14:textId="77777777" w:rsidR="003E448A" w:rsidRDefault="003E448A" w:rsidP="001F48D5">
      <w:pPr>
        <w:spacing w:after="0" w:line="240" w:lineRule="auto"/>
        <w:rPr>
          <w:noProof/>
        </w:rPr>
      </w:pPr>
    </w:p>
    <w:p w14:paraId="33879F42" w14:textId="23C89953" w:rsidR="00AD58CD" w:rsidRDefault="00AD58CD" w:rsidP="001F48D5">
      <w:pPr>
        <w:spacing w:after="0" w:line="240" w:lineRule="auto"/>
        <w:rPr>
          <w:noProof/>
        </w:rPr>
      </w:pPr>
      <w:r>
        <w:rPr>
          <w:noProof/>
        </w:rPr>
        <w:t xml:space="preserve">To print, </w:t>
      </w:r>
      <w:r w:rsidR="003E448A">
        <w:rPr>
          <w:noProof/>
        </w:rPr>
        <w:t>use the menu path</w:t>
      </w:r>
      <w:r>
        <w:rPr>
          <w:noProof/>
        </w:rPr>
        <w:t xml:space="preserve"> </w:t>
      </w:r>
      <w:r w:rsidRPr="000746DD">
        <w:rPr>
          <w:b/>
          <w:noProof/>
        </w:rPr>
        <w:t xml:space="preserve">Death </w:t>
      </w:r>
      <w:r w:rsidRPr="000746DD">
        <w:rPr>
          <w:b/>
          <w:noProof/>
        </w:rPr>
        <w:sym w:font="Wingdings" w:char="F0E0"/>
      </w:r>
      <w:r w:rsidRPr="000746DD">
        <w:rPr>
          <w:b/>
          <w:noProof/>
        </w:rPr>
        <w:t xml:space="preserve"> Print </w:t>
      </w:r>
      <w:r w:rsidRPr="000746DD">
        <w:rPr>
          <w:b/>
          <w:noProof/>
        </w:rPr>
        <w:sym w:font="Wingdings" w:char="F0E0"/>
      </w:r>
      <w:r w:rsidRPr="000746DD">
        <w:rPr>
          <w:b/>
          <w:noProof/>
        </w:rPr>
        <w:t>Certified Copies</w:t>
      </w:r>
      <w:r>
        <w:rPr>
          <w:noProof/>
        </w:rPr>
        <w:t xml:space="preserve">. </w:t>
      </w:r>
      <w:r w:rsidR="000746DD">
        <w:rPr>
          <w:noProof/>
        </w:rPr>
        <w:t xml:space="preserve">Specify search criteria to find the record. Select the record by clicking on the </w:t>
      </w:r>
      <w:r w:rsidR="000746DD" w:rsidRPr="000746DD">
        <w:rPr>
          <w:b/>
          <w:noProof/>
        </w:rPr>
        <w:t>Details</w:t>
      </w:r>
      <w:r w:rsidR="000746DD">
        <w:rPr>
          <w:noProof/>
        </w:rPr>
        <w:t xml:space="preserve"> l</w:t>
      </w:r>
      <w:r w:rsidR="00543CBF" w:rsidRPr="00283641">
        <w:rPr>
          <w:noProof/>
        </w:rPr>
        <mc:AlternateContent>
          <mc:Choice Requires="wps">
            <w:drawing>
              <wp:anchor distT="0" distB="0" distL="114300" distR="114300" simplePos="0" relativeHeight="252039168" behindDoc="0" locked="1" layoutInCell="1" allowOverlap="1" wp14:anchorId="61AEC2BE" wp14:editId="704942C5">
                <wp:simplePos x="0" y="0"/>
                <wp:positionH relativeFrom="column">
                  <wp:posOffset>-2430780</wp:posOffset>
                </wp:positionH>
                <wp:positionV relativeFrom="page">
                  <wp:posOffset>2739390</wp:posOffset>
                </wp:positionV>
                <wp:extent cx="4044315" cy="360680"/>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44315" cy="360680"/>
                        </a:xfrm>
                        <a:prstGeom prst="rect">
                          <a:avLst/>
                        </a:prstGeom>
                        <a:noFill/>
                        <a:ln w="9525">
                          <a:noFill/>
                          <a:miter lim="800000"/>
                          <a:headEnd/>
                          <a:tailEnd/>
                        </a:ln>
                      </wps:spPr>
                      <wps:txbx>
                        <w:txbxContent>
                          <w:sdt>
                            <w:sdtPr>
                              <w:rPr>
                                <w:sz w:val="36"/>
                                <w:szCs w:val="36"/>
                              </w:rPr>
                              <w:alias w:val="Subtitle Even"/>
                              <w:tag w:val="Subtitle Even"/>
                              <w:id w:val="-1603786565"/>
                            </w:sdtPr>
                            <w:sdtEndPr/>
                            <w:sdtContent>
                              <w:p w14:paraId="685669FF" w14:textId="4B7C34D2" w:rsidR="00543CBF" w:rsidRDefault="00543CBF" w:rsidP="00543CBF">
                                <w:pPr>
                                  <w:jc w:val="right"/>
                                  <w:rPr>
                                    <w:sz w:val="36"/>
                                    <w:szCs w:val="36"/>
                                  </w:rPr>
                                </w:pPr>
                                <w:r>
                                  <w:rPr>
                                    <w:sz w:val="36"/>
                                    <w:szCs w:val="36"/>
                                  </w:rPr>
                                  <w:t>Certified Copies</w:t>
                                </w:r>
                              </w:p>
                              <w:p w14:paraId="562D39D2" w14:textId="77777777" w:rsidR="00543CBF" w:rsidRPr="00BD500D" w:rsidRDefault="006E0D44" w:rsidP="00543CBF">
                                <w:pPr>
                                  <w:jc w:val="right"/>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6" o:spid="_x0000_s1086" type="#_x0000_t202" style="position:absolute;margin-left:-191.4pt;margin-top:215.7pt;width:318.45pt;height:28.4pt;rotation:-90;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" filled="f" stroked="f">
                <v:textbox>
                  <w:txbxContent>
                    <w:sdt>
                      <w:sdtPr>
                        <w:rPr>
                          <w:sz w:val="36"/>
                          <w:szCs w:val="36"/>
                        </w:rPr>
                        <w:alias w:val="Subtitle Even"/>
                        <w:tag w:val="Subtitle Even"/>
                        <w:id w:val="-1603786565"/>
                      </w:sdtPr>
                      <w:sdtEndPr/>
                      <w:sdtContent>
                        <w:p w14:paraId="685669FF" w14:textId="4B7C34D2" w:rsidR="00543CBF" w:rsidRDefault="00543CBF" w:rsidP="00543CBF">
                          <w:pPr>
                            <w:jc w:val="right"/>
                            <w:rPr>
                              <w:sz w:val="36"/>
                              <w:szCs w:val="36"/>
                            </w:rPr>
                          </w:pPr>
                          <w:r>
                            <w:rPr>
                              <w:sz w:val="36"/>
                              <w:szCs w:val="36"/>
                            </w:rPr>
                            <w:t>Certified Copies</w:t>
                          </w:r>
                        </w:p>
                        <w:p w14:paraId="562D39D2" w14:textId="77777777" w:rsidR="00543CBF" w:rsidRPr="00BD500D" w:rsidRDefault="006E0D44" w:rsidP="00543CBF">
                          <w:pPr>
                            <w:jc w:val="right"/>
                            <w:rPr>
                              <w:sz w:val="36"/>
                              <w:szCs w:val="36"/>
                            </w:rPr>
                          </w:pPr>
                        </w:p>
                      </w:sdtContent>
                    </w:sdt>
                  </w:txbxContent>
                </v:textbox>
                <w10:wrap anchory="page"/>
                <w10:anchorlock/>
              </v:shape>
            </w:pict>
          </mc:Fallback>
        </mc:AlternateContent>
      </w:r>
      <w:r w:rsidR="000746DD">
        <w:rPr>
          <w:noProof/>
        </w:rPr>
        <w:t xml:space="preserve">ink. On the </w:t>
      </w:r>
      <w:r w:rsidR="000746DD" w:rsidRPr="000746DD">
        <w:rPr>
          <w:b/>
          <w:noProof/>
        </w:rPr>
        <w:t>Record Details Page</w:t>
      </w:r>
      <w:r w:rsidR="000746DD">
        <w:rPr>
          <w:noProof/>
        </w:rPr>
        <w:t xml:space="preserve"> scroll to the bottom of the page and click </w:t>
      </w:r>
      <w:r w:rsidR="000746DD" w:rsidRPr="000746DD">
        <w:rPr>
          <w:b/>
          <w:noProof/>
        </w:rPr>
        <w:t>Continue</w:t>
      </w:r>
      <w:r w:rsidR="000746DD">
        <w:rPr>
          <w:noProof/>
        </w:rPr>
        <w:t xml:space="preserve">. </w:t>
      </w:r>
      <w:r>
        <w:rPr>
          <w:noProof/>
        </w:rPr>
        <w:t>You will be asked to specify if the attestation and signature should be printed at the bottom of the page.</w:t>
      </w:r>
      <w:r w:rsidR="00A03C5E" w:rsidRPr="00A03C5E">
        <w:rPr>
          <w:noProof/>
        </w:rPr>
        <w:t xml:space="preserve"> </w:t>
      </w:r>
    </w:p>
    <w:p w14:paraId="34DEDAD0" w14:textId="0B021BEC" w:rsidR="001F48D5" w:rsidRPr="001F48D5" w:rsidRDefault="006A5F24" w:rsidP="001F48D5">
      <w:pPr>
        <w:spacing w:after="0" w:line="240" w:lineRule="auto"/>
        <w:rPr>
          <w:rFonts w:asciiTheme="majorHAnsi" w:hAnsiTheme="majorHAnsi"/>
          <w:b/>
          <w:bCs/>
          <w:iCs/>
          <w:color w:val="A9A57C" w:themeColor="accent1"/>
          <w:sz w:val="26"/>
          <w:szCs w:val="26"/>
        </w:rPr>
      </w:pPr>
      <w:r>
        <w:rPr>
          <w:noProof/>
        </w:rPr>
        <mc:AlternateContent>
          <mc:Choice Requires="wpg">
            <w:drawing>
              <wp:anchor distT="0" distB="0" distL="114300" distR="114300" simplePos="0" relativeHeight="252026880" behindDoc="0" locked="0" layoutInCell="1" allowOverlap="1" wp14:anchorId="1785F0AD" wp14:editId="1835A8A2">
                <wp:simplePos x="0" y="0"/>
                <wp:positionH relativeFrom="column">
                  <wp:posOffset>163195</wp:posOffset>
                </wp:positionH>
                <wp:positionV relativeFrom="paragraph">
                  <wp:posOffset>506095</wp:posOffset>
                </wp:positionV>
                <wp:extent cx="5600700" cy="4098290"/>
                <wp:effectExtent l="171450" t="171450" r="361950" b="340360"/>
                <wp:wrapTopAndBottom/>
                <wp:docPr id="300" name="Group 300" descr="Image displaying VIP activity described in text"/>
                <wp:cNvGraphicFramePr/>
                <a:graphic xmlns:a="http://schemas.openxmlformats.org/drawingml/2006/main">
                  <a:graphicData uri="http://schemas.microsoft.com/office/word/2010/wordprocessingGroup">
                    <wpg:wgp>
                      <wpg:cNvGrpSpPr/>
                      <wpg:grpSpPr>
                        <a:xfrm>
                          <a:off x="0" y="0"/>
                          <a:ext cx="5600700" cy="4098290"/>
                          <a:chOff x="0" y="0"/>
                          <a:chExt cx="4364990" cy="3036570"/>
                        </a:xfrm>
                      </wpg:grpSpPr>
                      <wpg:grpSp>
                        <wpg:cNvPr id="296" name="Group 296"/>
                        <wpg:cNvGrpSpPr/>
                        <wpg:grpSpPr>
                          <a:xfrm>
                            <a:off x="0" y="0"/>
                            <a:ext cx="4364990" cy="3036570"/>
                            <a:chOff x="0" y="0"/>
                            <a:chExt cx="4974772" cy="3249385"/>
                          </a:xfrm>
                        </wpg:grpSpPr>
                        <wpg:grpSp>
                          <wpg:cNvPr id="295" name="Group 295"/>
                          <wpg:cNvGrpSpPr/>
                          <wpg:grpSpPr>
                            <a:xfrm>
                              <a:off x="0" y="0"/>
                              <a:ext cx="4974772" cy="3249385"/>
                              <a:chOff x="0" y="0"/>
                              <a:chExt cx="4974772" cy="3249385"/>
                            </a:xfrm>
                          </wpg:grpSpPr>
                          <pic:pic xmlns:pic="http://schemas.openxmlformats.org/drawingml/2006/picture">
                            <pic:nvPicPr>
                              <pic:cNvPr id="294" name="Picture 294" descr="Image displaying VIP activity described in text"/>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2563707" y="0"/>
                                <a:ext cx="2367642" cy="324938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88" name="Picture 3" descr="Image displaying VIP activity described in text"/>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511629" y="332014"/>
                                <a:ext cx="2351314" cy="185601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90" name="Picture 290" descr="Image displaying VIP activity described in text"/>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1578429" y="2139042"/>
                                <a:ext cx="838200" cy="1905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93" name="Picture 293" descr="Image displaying VIP activity described in text"/>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3657601" y="2024258"/>
                                <a:ext cx="1317171" cy="576943"/>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91" name="Picture 291" descr="Image displaying VIP activity described in text"/>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2356757"/>
                                <a:ext cx="3194957" cy="315685"/>
                              </a:xfrm>
                              <a:prstGeom prst="rect">
                                <a:avLst/>
                              </a:prstGeom>
                              <a:ln>
                                <a:noFill/>
                              </a:ln>
                              <a:effectLst>
                                <a:outerShdw blurRad="292100" dist="139700" dir="2700000" algn="tl" rotWithShape="0">
                                  <a:srgbClr val="333333">
                                    <a:alpha val="65000"/>
                                  </a:srgbClr>
                                </a:outerShdw>
                              </a:effectLst>
                            </pic:spPr>
                          </pic:pic>
                        </wpg:grpSp>
                        <pic:pic xmlns:pic="http://schemas.openxmlformats.org/drawingml/2006/picture">
                          <pic:nvPicPr>
                            <pic:cNvPr id="63" name="Picture 2" descr="Image displaying VIP activity described in text"/>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87086" y="157842"/>
                              <a:ext cx="2857500" cy="435429"/>
                            </a:xfrm>
                            <a:prstGeom prst="rect">
                              <a:avLst/>
                            </a:prstGeom>
                            <a:ln>
                              <a:noFill/>
                            </a:ln>
                            <a:effectLst>
                              <a:outerShdw blurRad="292100" dist="139700" dir="2700000" algn="tl" rotWithShape="0">
                                <a:srgbClr val="333333">
                                  <a:alpha val="65000"/>
                                </a:srgbClr>
                              </a:outerShdw>
                            </a:effectLst>
                          </pic:spPr>
                        </pic:pic>
                      </wpg:grpSp>
                      <wps:wsp>
                        <wps:cNvPr id="297" name="Oval 297"/>
                        <wps:cNvSpPr/>
                        <wps:spPr>
                          <a:xfrm>
                            <a:off x="2520307" y="2306593"/>
                            <a:ext cx="457200" cy="178435"/>
                          </a:xfrm>
                          <a:prstGeom prst="ellipse">
                            <a:avLst/>
                          </a:prstGeom>
                          <a:solidFill>
                            <a:srgbClr val="99CC00">
                              <a:alpha val="10000"/>
                            </a:srgbClr>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3184072" y="2128158"/>
                            <a:ext cx="457200" cy="178435"/>
                          </a:xfrm>
                          <a:prstGeom prst="ellipse">
                            <a:avLst/>
                          </a:prstGeom>
                          <a:solidFill>
                            <a:srgbClr val="99CC00">
                              <a:alpha val="10000"/>
                            </a:srgbClr>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620486" y="201386"/>
                            <a:ext cx="582295" cy="250190"/>
                          </a:xfrm>
                          <a:prstGeom prst="ellipse">
                            <a:avLst/>
                          </a:prstGeom>
                          <a:solidFill>
                            <a:srgbClr val="99CC00">
                              <a:alpha val="10000"/>
                            </a:srgbClr>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0" o:spid="_x0000_s1026" alt="Image displaying VIP activity described in text" style="position:absolute;margin-left:12.85pt;margin-top:39.85pt;width:441pt;height:322.7pt;z-index:252026880;mso-width-relative:margin;mso-height-relative:margin" coordsize="43649,3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Dg/7FzLkqW6za2nP//6huYiby9DIMUtR/12JWMsBcILIBSSlWt0z5h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">
                <v:group id="Group 296" o:spid="_x0000_s1027" style="position:absolute;width:43649;height:30365" coordsize="49747,3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295" o:spid="_x0000_s1028" style="position:absolute;width:49747;height:32493" coordsize="49747,3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Picture 294" o:spid="_x0000_s1029" type="#_x0000_t75" alt="Image displaying VIP activity described in text" style="position:absolute;left:25637;width:23676;height:32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4hubEAAAA3AAAAA8AAABkcnMvZG93bnJldi54bWxEj92KwjAUhO8F3yEcwTtNLSJuNcqiCLKL&#10;uv7A3h6as23Z5qQ00da3N4Lg5TAz3zDzZWtKcaPaFZYVjIYRCOLU6oIzBZfzZjAF4TyyxtIyKbiT&#10;g+Wi25ljom3DR7qdfCYChF2CCnLvq0RKl+Zk0A1tRRy8P1sb9EHWmdQ1NgFuShlH0UQaLDgs5FjR&#10;Kqf0/3Q1ClbrKzq7H32l3/Gv+ZlWu8Om8Ur1e+3nDISn1r/Dr/ZWK4g/xvA8E4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4hubEAAAA3AAAAA8AAAAAAAAAAAAAAAAA&#10;nwIAAGRycy9kb3ducmV2LnhtbFBLBQYAAAAABAAEAPcAAACQAwAAAAA=&#10;">
                      <v:imagedata r:id="rId65" o:title="Image displaying VIP activity described in text"/>
                      <v:shadow on="t" color="#333" opacity="42598f" origin="-.5,-.5" offset="2.74397mm,2.74397mm"/>
                      <v:path arrowok="t"/>
                    </v:shape>
                    <v:shape id="Picture 3" o:spid="_x0000_s1030" type="#_x0000_t75" alt="Image displaying VIP activity described in text" style="position:absolute;left:5116;top:3320;width:23513;height:18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UfrbCAAAA3AAAAA8AAABkcnMvZG93bnJldi54bWxET02LwjAQvQv+hzDCXmRNVRCpRlkFlz0o&#10;YuuCx6EZ267NpDRZW/+9OQgeH+97ue5MJe7UuNKygvEoAkGcWV1yruCc7j7nIJxH1lhZJgUPcrBe&#10;9XtLjLVt+UT3xOcihLCLUUHhfR1L6bKCDLqRrYkDd7WNQR9gk0vdYBvCTSUnUTSTBksODQXWtC0o&#10;uyX/RkHb7acby3y5/P4N08Qcz9+H8qbUx6D7WoDw1Pm3+OX+0Qom87A2nAlH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lH62wgAAANwAAAAPAAAAAAAAAAAAAAAAAJ8C&#10;AABkcnMvZG93bnJldi54bWxQSwUGAAAAAAQABAD3AAAAjgMAAAAA&#10;">
                      <v:imagedata r:id="rId66" o:title="Image displaying VIP activity described in text"/>
                      <v:shadow on="t" color="#333" opacity="42598f" origin="-.5,-.5" offset="2.74397mm,2.74397mm"/>
                      <v:path arrowok="t"/>
                    </v:shape>
                    <v:shape id="Picture 290" o:spid="_x0000_s1031" type="#_x0000_t75" alt="Image displaying VIP activity described in text" style="position:absolute;left:15784;top:21390;width:838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KjzAAAAA3AAAAA8AAABkcnMvZG93bnJldi54bWxETz1vgzAQ3SP1P1hXKVtiylC1NAZVCKIu&#10;HaBZsl3xFaPiM8JOAv8+Hip1fHrfh2Kxo7jS7AfHCp72CQjizumBewWnr3r3AsIHZI2jY1Kwkoci&#10;f9gcMNPuxg1d29CLGMI+QwUmhCmT0neGLPq9m4gj9+NmiyHCuZd6xlsMt6NMk+RZWhw4NhicqDTU&#10;/bYXq0CWw7HGtTL4WZ3b0jep9N+pUtvH5f0NRKAl/Iv/3B9aQfoa58cz8QjI/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VQqPMAAAADcAAAADwAAAAAAAAAAAAAAAACfAgAA&#10;ZHJzL2Rvd25yZXYueG1sUEsFBgAAAAAEAAQA9wAAAIwDAAAAAA==&#10;">
                      <v:imagedata r:id="rId67" o:title="Image displaying VIP activity described in text"/>
                      <v:shadow on="t" color="#333" opacity="42598f" origin="-.5,-.5" offset="2.74397mm,2.74397mm"/>
                      <v:path arrowok="t"/>
                    </v:shape>
                    <v:shape id="Picture 293" o:spid="_x0000_s1032" type="#_x0000_t75" alt="Image displaying VIP activity described in text" style="position:absolute;left:36576;top:20242;width:13171;height:5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Ck3FAAAA3AAAAA8AAABkcnMvZG93bnJldi54bWxEj1trwkAUhN+F/oflFHyRuqkBL9FViiD4&#10;oqC1+HrIHpO02bMhu+by711B6OMwM98wq01nStFQ7QrLCj7HEQji1OqCMwWX793HHITzyBpLy6Sg&#10;Jweb9dtghYm2LZ+oOftMBAi7BBXk3leJlC7NyaAb24o4eDdbG/RB1pnUNbYBbko5iaKpNFhwWMix&#10;om1O6d/5bhS0l0P8O/s5Vk1M0bWcbUf9vB8pNXzvvpYgPHX+P/xq77WCySKG55lwBOT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vgpNxQAAANwAAAAPAAAAAAAAAAAAAAAA&#10;AJ8CAABkcnMvZG93bnJldi54bWxQSwUGAAAAAAQABAD3AAAAkQMAAAAA&#10;">
                      <v:imagedata r:id="rId68" o:title="Image displaying VIP activity described in text"/>
                      <v:shadow on="t" color="#333" opacity="42598f" origin="-.5,-.5" offset="2.74397mm,2.74397mm"/>
                      <v:path arrowok="t"/>
                    </v:shape>
                    <v:shape id="Picture 291" o:spid="_x0000_s1033" type="#_x0000_t75" alt="Image displaying VIP activity described in text" style="position:absolute;top:23567;width:31949;height:3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WMAfEAAAA3AAAAA8AAABkcnMvZG93bnJldi54bWxEj0FrAjEUhO8F/0N4Qi9FswoWuzWKiIVC&#10;D1K1eH1sXneDm5eQpLvrvzeFQo/DzHzDrDaDbUVHIRrHCmbTAgRx5bThWsH59DZZgogJWWPrmBTc&#10;KMJmPXpYYaldz5/UHVMtMoRjiQqalHwpZawashinzhNn79sFiynLUEsdsM9w28p5UTxLi4bzQoOe&#10;dg1V1+OPVeAX3SX05rCPT4cPs3XefO0WRqnH8bB9BZFoSP/hv/a7VjB/mcHvmXwE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WMAfEAAAA3AAAAA8AAAAAAAAAAAAAAAAA&#10;nwIAAGRycy9kb3ducmV2LnhtbFBLBQYAAAAABAAEAPcAAACQAwAAAAA=&#10;">
                      <v:imagedata r:id="rId69" o:title="Image displaying VIP activity described in text"/>
                      <v:shadow on="t" color="#333" opacity="42598f" origin="-.5,-.5" offset="2.74397mm,2.74397mm"/>
                      <v:path arrowok="t"/>
                    </v:shape>
                  </v:group>
                  <v:shape id="Picture 2" o:spid="_x0000_s1034" type="#_x0000_t75" alt="Image displaying VIP activity described in text" style="position:absolute;left:870;top:1578;width:28575;height:4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6drFAAAA2wAAAA8AAABkcnMvZG93bnJldi54bWxEj09rwkAUxO+C32F5gjfdtUWR1FWkYCno&#10;wX8teHtkX5OQ7Ns0u5r023cFweMwM79hFqvOVuJGjS8ca5iMFQji1JmCMw3n02Y0B+EDssHKMWn4&#10;Iw+rZb+3wMS4lg90O4ZMRAj7BDXkIdSJlD7NyaIfu5o4ej+usRiibDJpGmwj3FbyRamZtFhwXMix&#10;pvec0vJ4tRpO8oOm+7K9bHZd+6WuF/X7vS21Hg669RuIQF14hh/tT6Nh9gr3L/EH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qOnaxQAAANsAAAAPAAAAAAAAAAAAAAAA&#10;AJ8CAABkcnMvZG93bnJldi54bWxQSwUGAAAAAAQABAD3AAAAkQMAAAAA&#10;">
                    <v:imagedata r:id="rId70" o:title="Image displaying VIP activity described in text"/>
                    <v:shadow on="t" color="#333" opacity="42598f" origin="-.5,-.5" offset="2.74397mm,2.74397mm"/>
                    <v:path arrowok="t"/>
                  </v:shape>
                </v:group>
                <v:oval id="Oval 297" o:spid="_x0000_s1035" style="position:absolute;left:25203;top:23065;width:4572;height:1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qZMUA&#10;AADcAAAADwAAAGRycy9kb3ducmV2LnhtbESPQWvCQBSE70L/w/IKvZS6MQWtqatoS4ugF6Pen9nX&#10;JJh9G3a3mvz7rlDwOMzMN8xs0ZlGXMj52rKC0TABQVxYXXOp4LD/enkD4QOyxsYyKejJw2L+MJhh&#10;pu2Vd3TJQykihH2GCqoQ2kxKX1Rk0A9tSxy9H+sMhihdKbXDa4SbRqZJMpYGa44LFbb0UVFxzn+N&#10;gm89+qT+vHUbn46Pr/nutHruT0o9PXbLdxCBunAP/7fXWkE6ncD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upkxQAAANwAAAAPAAAAAAAAAAAAAAAAAJgCAABkcnMv&#10;ZG93bnJldi54bWxQSwUGAAAAAAQABAD1AAAAigMAAAAA&#10;" fillcolor="#9c0" strokecolor="#f60" strokeweight="2pt">
                  <v:fill opacity="6682f"/>
                </v:oval>
                <v:oval id="Oval 298" o:spid="_x0000_s1036" style="position:absolute;left:31840;top:21281;width:4572;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FsIA&#10;AADcAAAADwAAAGRycy9kb3ducmV2LnhtbERPy4rCMBTdC/MP4Q64kTG1gjgdo8yDGQTdWHV/be60&#10;xeamJFHbvzcLweXhvBerzjTiSs7XlhVMxgkI4sLqmksFh/3v2xyED8gaG8ukoCcPq+XLYIGZtjfe&#10;0TUPpYgh7DNUUIXQZlL6oiKDfmxb4sj9W2cwROhKqR3eYrhpZJokM2mw5thQYUvfFRXn/GIU/OnJ&#10;D/Xnrdv4dHac5rvT16g/KTV87T4/QATqwlP8cK+1gvQ9ro1n4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X4WwgAAANwAAAAPAAAAAAAAAAAAAAAAAJgCAABkcnMvZG93&#10;bnJldi54bWxQSwUGAAAAAAQABAD1AAAAhwMAAAAA&#10;" fillcolor="#9c0" strokecolor="#f60" strokeweight="2pt">
                  <v:fill opacity="6682f"/>
                </v:oval>
                <v:oval id="Oval 299" o:spid="_x0000_s1037" style="position:absolute;left:6204;top:2013;width:5823;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bjcUA&#10;AADcAAAADwAAAGRycy9kb3ducmV2LnhtbESPQWvCQBSE74L/YXmFXqRuTEE0dRW1WAr1Ymzvz+xr&#10;Esy+DburJv++WxA8DjPzDbNYdaYRV3K+tqxgMk5AEBdW11wq+D7uXmYgfEDW2FgmBT15WC2HgwVm&#10;2t74QNc8lCJC2GeooAqhzaT0RUUG/di2xNH7tc5giNKVUju8RbhpZJokU2mw5rhQYUvbiopzfjEK&#10;PvTknfrz3n35dPrzmh9Om1F/Uur5qVu/gQjUhUf43v7UCtL5H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duNxQAAANwAAAAPAAAAAAAAAAAAAAAAAJgCAABkcnMv&#10;ZG93bnJldi54bWxQSwUGAAAAAAQABAD1AAAAigMAAAAA&#10;" fillcolor="#9c0" strokecolor="#f60" strokeweight="2pt">
                  <v:fill opacity="6682f"/>
                </v:oval>
                <w10:wrap type="topAndBottom"/>
              </v:group>
            </w:pict>
          </mc:Fallback>
        </mc:AlternateContent>
      </w:r>
    </w:p>
    <w:p w14:paraId="6BAEE365" w14:textId="154ECC58" w:rsidR="001F48D5" w:rsidRDefault="001F48D5" w:rsidP="00BB692B"/>
    <w:p w14:paraId="3FDE07D3" w14:textId="69472235" w:rsidR="000746DD" w:rsidRDefault="001F48D5" w:rsidP="000746DD">
      <w:r>
        <w:t xml:space="preserve">Click on the </w:t>
      </w:r>
      <w:r w:rsidRPr="000746DD">
        <w:rPr>
          <w:b/>
        </w:rPr>
        <w:t>Signature</w:t>
      </w:r>
      <w:r>
        <w:t xml:space="preserve"> box to print the attestation and signature at the bottom of the Certified Copy.</w:t>
      </w:r>
      <w:r w:rsidR="000746DD">
        <w:t xml:space="preserve"> </w:t>
      </w:r>
      <w:r w:rsidR="006A5F24">
        <w:t xml:space="preserve"> If you do not want this printed, leave the checkbox blank. </w:t>
      </w:r>
      <w:r w:rsidR="000746DD">
        <w:t>EDRS will load a PDF document that you will print from the Adobe Acrobat print function</w:t>
      </w:r>
      <w:r w:rsidR="003E448A">
        <w:t xml:space="preserve"> (as described in the Archival Copy section)</w:t>
      </w:r>
      <w:r w:rsidR="000746DD">
        <w:t xml:space="preserve">.  </w:t>
      </w:r>
    </w:p>
    <w:p w14:paraId="68F8337A" w14:textId="61561A55" w:rsidR="006A5F24" w:rsidRDefault="006A5F24" w:rsidP="000746DD">
      <w:r>
        <w:t>Note that the certified copy is a two-sided form. The Registry of Vital Records and Statistics does plan to print both sides of the form for each routine certified copy; however, the front side does contain the statutorily required elements, and may be printed on its own, upon request.</w:t>
      </w:r>
    </w:p>
    <w:p w14:paraId="5A4FFDE7" w14:textId="10858659" w:rsidR="00AD58CD" w:rsidRDefault="00AD58CD" w:rsidP="00BB692B"/>
    <w:sectPr w:rsidR="00AD58CD" w:rsidSect="00D54E5F">
      <w:headerReference w:type="even" r:id="rId71"/>
      <w:headerReference w:type="default" r:id="rId72"/>
      <w:footerReference w:type="even" r:id="rId73"/>
      <w:footerReference w:type="default" r:id="rId74"/>
      <w:pgSz w:w="12240" w:h="15840"/>
      <w:pgMar w:top="1440" w:right="1440" w:bottom="1170" w:left="1800" w:header="720"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0CC95F" w14:textId="77777777" w:rsidR="006E0D44" w:rsidRDefault="006E0D44" w:rsidP="00557524">
      <w:pPr>
        <w:spacing w:after="0" w:line="240" w:lineRule="auto"/>
      </w:pPr>
      <w:r>
        <w:separator/>
      </w:r>
    </w:p>
  </w:endnote>
  <w:endnote w:type="continuationSeparator" w:id="0">
    <w:p w14:paraId="6F5BBE25" w14:textId="77777777" w:rsidR="006E0D44" w:rsidRDefault="006E0D44" w:rsidP="00557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284651"/>
      <w:docPartObj>
        <w:docPartGallery w:val="Page Numbers (Bottom of Page)"/>
        <w:docPartUnique/>
      </w:docPartObj>
    </w:sdtPr>
    <w:sdtEndPr/>
    <w:sdtContent>
      <w:sdt>
        <w:sdtPr>
          <w:id w:val="-213424962"/>
          <w:docPartObj>
            <w:docPartGallery w:val="Page Numbers (Top of Page)"/>
            <w:docPartUnique/>
          </w:docPartObj>
        </w:sdtPr>
        <w:sdtEndPr/>
        <w:sdtContent>
          <w:p w14:paraId="6FC22485" w14:textId="77777777" w:rsidR="00BB692B" w:rsidRPr="00D54E5F" w:rsidRDefault="00BB692B" w:rsidP="00D54E5F">
            <w:pPr>
              <w:pStyle w:val="Footer"/>
              <w:tabs>
                <w:tab w:val="clear" w:pos="4680"/>
                <w:tab w:val="center" w:pos="4111"/>
              </w:tabs>
            </w:pPr>
            <w:r w:rsidRPr="00557524">
              <w:rPr>
                <w:sz w:val="16"/>
                <w:szCs w:val="16"/>
              </w:rPr>
              <w:t xml:space="preserve">Page </w:t>
            </w:r>
            <w:r w:rsidRPr="00557524">
              <w:rPr>
                <w:bCs/>
                <w:sz w:val="16"/>
                <w:szCs w:val="16"/>
              </w:rPr>
              <w:fldChar w:fldCharType="begin"/>
            </w:r>
            <w:r w:rsidRPr="00557524">
              <w:rPr>
                <w:bCs/>
                <w:sz w:val="16"/>
                <w:szCs w:val="16"/>
              </w:rPr>
              <w:instrText xml:space="preserve"> PAGE </w:instrText>
            </w:r>
            <w:r w:rsidRPr="00557524">
              <w:rPr>
                <w:bCs/>
                <w:sz w:val="16"/>
                <w:szCs w:val="16"/>
              </w:rPr>
              <w:fldChar w:fldCharType="separate"/>
            </w:r>
            <w:r w:rsidR="00950C65">
              <w:rPr>
                <w:bCs/>
                <w:noProof/>
                <w:sz w:val="16"/>
                <w:szCs w:val="16"/>
              </w:rPr>
              <w:t>4</w:t>
            </w:r>
            <w:r w:rsidRPr="00557524">
              <w:rPr>
                <w:bCs/>
                <w:sz w:val="16"/>
                <w:szCs w:val="16"/>
              </w:rPr>
              <w:fldChar w:fldCharType="end"/>
            </w:r>
            <w:r w:rsidRPr="00557524">
              <w:rPr>
                <w:sz w:val="16"/>
                <w:szCs w:val="16"/>
              </w:rPr>
              <w:t xml:space="preserve"> of </w:t>
            </w:r>
            <w:r w:rsidRPr="00557524">
              <w:rPr>
                <w:bCs/>
                <w:sz w:val="16"/>
                <w:szCs w:val="16"/>
              </w:rPr>
              <w:fldChar w:fldCharType="begin"/>
            </w:r>
            <w:r w:rsidRPr="00557524">
              <w:rPr>
                <w:bCs/>
                <w:sz w:val="16"/>
                <w:szCs w:val="16"/>
              </w:rPr>
              <w:instrText xml:space="preserve"> NUMPAGES  </w:instrText>
            </w:r>
            <w:r w:rsidRPr="00557524">
              <w:rPr>
                <w:bCs/>
                <w:sz w:val="16"/>
                <w:szCs w:val="16"/>
              </w:rPr>
              <w:fldChar w:fldCharType="separate"/>
            </w:r>
            <w:r w:rsidR="00950C65">
              <w:rPr>
                <w:bCs/>
                <w:noProof/>
                <w:sz w:val="16"/>
                <w:szCs w:val="16"/>
              </w:rPr>
              <w:t>12</w:t>
            </w:r>
            <w:r w:rsidRPr="00557524">
              <w:rPr>
                <w:bCs/>
                <w:sz w:val="16"/>
                <w:szCs w:val="16"/>
              </w:rPr>
              <w:fldChar w:fldCharType="end"/>
            </w:r>
            <w:r>
              <w:rPr>
                <w:sz w:val="18"/>
              </w:rPr>
              <w:t xml:space="preserve"> </w:t>
            </w:r>
            <w:r>
              <w:rPr>
                <w:sz w:val="18"/>
              </w:rPr>
              <w:tab/>
            </w:r>
            <w:r>
              <w:rPr>
                <w:sz w:val="18"/>
              </w:rPr>
              <w:tab/>
              <w:t>Questions</w:t>
            </w:r>
            <w:r w:rsidRPr="00CC6766">
              <w:rPr>
                <w:sz w:val="18"/>
              </w:rPr>
              <w:t>?  Contact the Registry at</w:t>
            </w:r>
            <w:r>
              <w:rPr>
                <w:sz w:val="18"/>
              </w:rPr>
              <w:t xml:space="preserve"> vip@state.ma.us or 617-740-2600</w:t>
            </w:r>
            <w:r>
              <w:rPr>
                <w:sz w:val="18"/>
              </w:rPr>
              <w:tab/>
            </w:r>
          </w:p>
        </w:sdtContent>
      </w:sdt>
    </w:sdtContent>
  </w:sdt>
  <w:p w14:paraId="060001A0" w14:textId="77777777" w:rsidR="00BB692B" w:rsidRDefault="00BB69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3A17B" w14:textId="77777777" w:rsidR="00BB692B" w:rsidRPr="00D54E5F" w:rsidRDefault="00BB692B" w:rsidP="00D54E5F">
    <w:pPr>
      <w:pStyle w:val="Footer"/>
      <w:tabs>
        <w:tab w:val="left" w:pos="8080"/>
      </w:tabs>
      <w:contextualSpacing/>
      <w:rPr>
        <w:sz w:val="16"/>
      </w:rPr>
    </w:pPr>
    <w:r>
      <w:rPr>
        <w:sz w:val="18"/>
      </w:rPr>
      <w:ptab w:relativeTo="margin" w:alignment="left" w:leader="none"/>
    </w:r>
    <w:r w:rsidRPr="00D54E5F">
      <w:rPr>
        <w:sz w:val="18"/>
      </w:rPr>
      <w:t>Questions?  Contact the Registry at vip@state.ma.us or 617-740-2600</w:t>
    </w:r>
    <w:r>
      <w:rPr>
        <w:sz w:val="18"/>
      </w:rPr>
      <w:tab/>
    </w:r>
    <w:r w:rsidRPr="00D54E5F">
      <w:rPr>
        <w:sz w:val="16"/>
      </w:rPr>
      <w:t xml:space="preserve">Page </w:t>
    </w:r>
    <w:r w:rsidRPr="00D54E5F">
      <w:rPr>
        <w:sz w:val="16"/>
      </w:rPr>
      <w:fldChar w:fldCharType="begin"/>
    </w:r>
    <w:r w:rsidRPr="00D54E5F">
      <w:rPr>
        <w:sz w:val="16"/>
      </w:rPr>
      <w:instrText xml:space="preserve"> PAGE  \* Arabic  \* MERGEFORMAT </w:instrText>
    </w:r>
    <w:r w:rsidRPr="00D54E5F">
      <w:rPr>
        <w:sz w:val="16"/>
      </w:rPr>
      <w:fldChar w:fldCharType="separate"/>
    </w:r>
    <w:r w:rsidR="00950C65">
      <w:rPr>
        <w:noProof/>
        <w:sz w:val="16"/>
      </w:rPr>
      <w:t>5</w:t>
    </w:r>
    <w:r w:rsidRPr="00D54E5F">
      <w:rPr>
        <w:sz w:val="16"/>
      </w:rPr>
      <w:fldChar w:fldCharType="end"/>
    </w:r>
    <w:r w:rsidRPr="00D54E5F">
      <w:rPr>
        <w:sz w:val="16"/>
      </w:rPr>
      <w:t xml:space="preserve"> of </w:t>
    </w:r>
    <w:r w:rsidRPr="00D54E5F">
      <w:rPr>
        <w:sz w:val="16"/>
      </w:rPr>
      <w:fldChar w:fldCharType="begin"/>
    </w:r>
    <w:r w:rsidRPr="00D54E5F">
      <w:rPr>
        <w:sz w:val="16"/>
      </w:rPr>
      <w:instrText xml:space="preserve"> NUMPAGES  \* Arabic  \* MERGEFORMAT </w:instrText>
    </w:r>
    <w:r w:rsidRPr="00D54E5F">
      <w:rPr>
        <w:sz w:val="16"/>
      </w:rPr>
      <w:fldChar w:fldCharType="separate"/>
    </w:r>
    <w:r w:rsidR="00950C65">
      <w:rPr>
        <w:noProof/>
        <w:sz w:val="16"/>
      </w:rPr>
      <w:t>12</w:t>
    </w:r>
    <w:r w:rsidRPr="00D54E5F">
      <w:rPr>
        <w:sz w:val="16"/>
      </w:rPr>
      <w:fldChar w:fldCharType="end"/>
    </w:r>
  </w:p>
  <w:p w14:paraId="0C76D7A9" w14:textId="77777777" w:rsidR="00BB692B" w:rsidRDefault="00BB692B" w:rsidP="00D54E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C2B23" w14:textId="77777777" w:rsidR="006E0D44" w:rsidRDefault="006E0D44" w:rsidP="00557524">
      <w:pPr>
        <w:spacing w:after="0" w:line="240" w:lineRule="auto"/>
      </w:pPr>
      <w:r>
        <w:separator/>
      </w:r>
    </w:p>
  </w:footnote>
  <w:footnote w:type="continuationSeparator" w:id="0">
    <w:p w14:paraId="5EA20C62" w14:textId="77777777" w:rsidR="006E0D44" w:rsidRDefault="006E0D44" w:rsidP="00557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E4F52" w14:textId="3CDA341B" w:rsidR="00BB692B" w:rsidRPr="00973B98" w:rsidRDefault="00BB692B" w:rsidP="000E2F02">
    <w:pPr>
      <w:pStyle w:val="Header"/>
      <w:jc w:val="center"/>
      <w:rPr>
        <w:rFonts w:asciiTheme="majorHAnsi" w:hAnsiTheme="majorHAnsi"/>
        <w:b/>
      </w:rPr>
    </w:pPr>
    <w:r w:rsidRPr="00973B98">
      <w:rPr>
        <w:rFonts w:asciiTheme="majorHAnsi" w:hAnsiTheme="majorHAnsi"/>
        <w:b/>
        <w:noProof/>
        <w:sz w:val="32"/>
      </w:rPr>
      <w:drawing>
        <wp:anchor distT="0" distB="0" distL="114300" distR="114300" simplePos="0" relativeHeight="251659264" behindDoc="1" locked="0" layoutInCell="1" allowOverlap="1" wp14:anchorId="1265984A" wp14:editId="0A70DA0C">
          <wp:simplePos x="0" y="0"/>
          <wp:positionH relativeFrom="column">
            <wp:posOffset>-589547</wp:posOffset>
          </wp:positionH>
          <wp:positionV relativeFrom="paragraph">
            <wp:posOffset>-270711</wp:posOffset>
          </wp:positionV>
          <wp:extent cx="6574155" cy="9115425"/>
          <wp:effectExtent l="0" t="0" r="0" b="9525"/>
          <wp:wrapNone/>
          <wp:docPr id="318" name="Picture 318" descr="Certified Copies Pag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ix 2.png"/>
                  <pic:cNvPicPr/>
                </pic:nvPicPr>
                <pic:blipFill>
                  <a:blip r:embed="rId1">
                    <a:extLst>
                      <a:ext uri="{28A0092B-C50C-407E-A947-70E740481C1C}">
                        <a14:useLocalDpi xmlns:a14="http://schemas.microsoft.com/office/drawing/2010/main" val="0"/>
                      </a:ext>
                    </a:extLst>
                  </a:blip>
                  <a:stretch>
                    <a:fillRect/>
                  </a:stretch>
                </pic:blipFill>
                <pic:spPr>
                  <a:xfrm>
                    <a:off x="0" y="0"/>
                    <a:ext cx="6574155" cy="9115425"/>
                  </a:xfrm>
                  <a:prstGeom prst="rect">
                    <a:avLst/>
                  </a:prstGeom>
                </pic:spPr>
              </pic:pic>
            </a:graphicData>
          </a:graphic>
          <wp14:sizeRelH relativeFrom="page">
            <wp14:pctWidth>0</wp14:pctWidth>
          </wp14:sizeRelH>
          <wp14:sizeRelV relativeFrom="page">
            <wp14:pctHeight>0</wp14:pctHeight>
          </wp14:sizeRelV>
        </wp:anchor>
      </w:drawing>
    </w:r>
    <w:r w:rsidRPr="00973B98">
      <w:rPr>
        <w:b/>
      </w:rPr>
      <w:t xml:space="preserve"> </w:t>
    </w:r>
    <w:r>
      <w:rPr>
        <w:rFonts w:asciiTheme="majorHAnsi" w:hAnsiTheme="majorHAnsi"/>
        <w:b/>
        <w:sz w:val="32"/>
      </w:rPr>
      <w:t>EDRS</w:t>
    </w:r>
    <w:r w:rsidR="00190AB2">
      <w:rPr>
        <w:rFonts w:asciiTheme="majorHAnsi" w:hAnsiTheme="majorHAnsi"/>
        <w:b/>
        <w:sz w:val="32"/>
      </w:rPr>
      <w:t xml:space="preserve"> Death Registration</w:t>
    </w:r>
    <w:r>
      <w:rPr>
        <w:rFonts w:asciiTheme="majorHAnsi" w:hAnsiTheme="majorHAnsi"/>
        <w:b/>
        <w:sz w:val="32"/>
      </w:rPr>
      <w:t xml:space="preserve"> for City and Town Clerks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1BA81" w14:textId="13F17D25" w:rsidR="00BB692B" w:rsidRPr="00973B98" w:rsidRDefault="00BB692B" w:rsidP="00AE080E">
    <w:pPr>
      <w:pStyle w:val="Header"/>
      <w:jc w:val="center"/>
      <w:rPr>
        <w:b/>
      </w:rPr>
    </w:pPr>
    <w:r>
      <w:rPr>
        <w:rFonts w:asciiTheme="majorHAnsi" w:hAnsiTheme="majorHAnsi"/>
        <w:b/>
        <w:sz w:val="32"/>
      </w:rPr>
      <w:t>EDRS</w:t>
    </w:r>
    <w:r w:rsidR="00190AB2">
      <w:rPr>
        <w:rFonts w:asciiTheme="majorHAnsi" w:hAnsiTheme="majorHAnsi"/>
        <w:b/>
        <w:sz w:val="32"/>
      </w:rPr>
      <w:t xml:space="preserve"> Death Registration</w:t>
    </w:r>
    <w:r>
      <w:rPr>
        <w:rFonts w:asciiTheme="majorHAnsi" w:hAnsiTheme="majorHAnsi"/>
        <w:b/>
        <w:sz w:val="32"/>
      </w:rPr>
      <w:t xml:space="preserve"> for City and Town Clerks</w:t>
    </w:r>
    <w:r w:rsidRPr="00973B98">
      <w:rPr>
        <w:rFonts w:asciiTheme="majorHAnsi" w:hAnsiTheme="majorHAnsi"/>
        <w:b/>
        <w:sz w:val="32"/>
      </w:rPr>
      <w:t xml:space="preserve"> </w:t>
    </w:r>
    <w:r w:rsidRPr="00973B98">
      <w:rPr>
        <w:b/>
        <w:noProof/>
      </w:rPr>
      <w:drawing>
        <wp:anchor distT="0" distB="0" distL="114300" distR="114300" simplePos="0" relativeHeight="251661312" behindDoc="1" locked="0" layoutInCell="1" allowOverlap="1" wp14:anchorId="581E796B" wp14:editId="66D9681A">
          <wp:simplePos x="0" y="0"/>
          <wp:positionH relativeFrom="column">
            <wp:posOffset>-259080</wp:posOffset>
          </wp:positionH>
          <wp:positionV relativeFrom="paragraph">
            <wp:posOffset>-276860</wp:posOffset>
          </wp:positionV>
          <wp:extent cx="6558280" cy="9112250"/>
          <wp:effectExtent l="0" t="0" r="0" b="0"/>
          <wp:wrapNone/>
          <wp:docPr id="66" name="Picture 66" descr="Archival Copies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ix 2.png"/>
                  <pic:cNvPicPr/>
                </pic:nvPicPr>
                <pic:blipFill>
                  <a:blip r:embed="rId1">
                    <a:extLst>
                      <a:ext uri="{28A0092B-C50C-407E-A947-70E740481C1C}">
                        <a14:useLocalDpi xmlns:a14="http://schemas.microsoft.com/office/drawing/2010/main" val="0"/>
                      </a:ext>
                    </a:extLst>
                  </a:blip>
                  <a:stretch>
                    <a:fillRect/>
                  </a:stretch>
                </pic:blipFill>
                <pic:spPr>
                  <a:xfrm flipH="1">
                    <a:off x="0" y="0"/>
                    <a:ext cx="6558280" cy="9112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C736F"/>
    <w:multiLevelType w:val="hybridMultilevel"/>
    <w:tmpl w:val="916E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D423F"/>
    <w:multiLevelType w:val="hybridMultilevel"/>
    <w:tmpl w:val="44E0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25CD2"/>
    <w:multiLevelType w:val="hybridMultilevel"/>
    <w:tmpl w:val="59E89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4926232"/>
    <w:multiLevelType w:val="hybridMultilevel"/>
    <w:tmpl w:val="A15E45AC"/>
    <w:lvl w:ilvl="0" w:tplc="E30E54F6">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3A2504"/>
    <w:multiLevelType w:val="hybridMultilevel"/>
    <w:tmpl w:val="3D5669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D697A1A"/>
    <w:multiLevelType w:val="hybridMultilevel"/>
    <w:tmpl w:val="2DE4D556"/>
    <w:lvl w:ilvl="0" w:tplc="B4F6E71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16A67"/>
    <w:multiLevelType w:val="hybridMultilevel"/>
    <w:tmpl w:val="DE46B60A"/>
    <w:lvl w:ilvl="0" w:tplc="E30E54F6">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AD3442"/>
    <w:multiLevelType w:val="hybridMultilevel"/>
    <w:tmpl w:val="F3D01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67633C"/>
    <w:multiLevelType w:val="hybridMultilevel"/>
    <w:tmpl w:val="7EE4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5B5E01"/>
    <w:multiLevelType w:val="hybridMultilevel"/>
    <w:tmpl w:val="4442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152707"/>
    <w:multiLevelType w:val="hybridMultilevel"/>
    <w:tmpl w:val="CD70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F1D07"/>
    <w:multiLevelType w:val="hybridMultilevel"/>
    <w:tmpl w:val="93A0E2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1B07C1"/>
    <w:multiLevelType w:val="hybridMultilevel"/>
    <w:tmpl w:val="E5B2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354B64"/>
    <w:multiLevelType w:val="hybridMultilevel"/>
    <w:tmpl w:val="3EE41420"/>
    <w:lvl w:ilvl="0" w:tplc="BA0A8BAE">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DB38B7"/>
    <w:multiLevelType w:val="hybridMultilevel"/>
    <w:tmpl w:val="ECEE1C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5E5A88"/>
    <w:multiLevelType w:val="hybridMultilevel"/>
    <w:tmpl w:val="CB98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194C9D"/>
    <w:multiLevelType w:val="hybridMultilevel"/>
    <w:tmpl w:val="4D484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D90F15"/>
    <w:multiLevelType w:val="hybridMultilevel"/>
    <w:tmpl w:val="945E7B9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nsid w:val="46DC254D"/>
    <w:multiLevelType w:val="hybridMultilevel"/>
    <w:tmpl w:val="85F8E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B2C1F8D"/>
    <w:multiLevelType w:val="hybridMultilevel"/>
    <w:tmpl w:val="354632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0049BD"/>
    <w:multiLevelType w:val="hybridMultilevel"/>
    <w:tmpl w:val="26BA3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296C7E"/>
    <w:multiLevelType w:val="hybridMultilevel"/>
    <w:tmpl w:val="3AD8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8A184F"/>
    <w:multiLevelType w:val="hybridMultilevel"/>
    <w:tmpl w:val="D6E0EB00"/>
    <w:lvl w:ilvl="0" w:tplc="9CC252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9A3EE2"/>
    <w:multiLevelType w:val="hybridMultilevel"/>
    <w:tmpl w:val="26BA3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4F264F"/>
    <w:multiLevelType w:val="hybridMultilevel"/>
    <w:tmpl w:val="CE46D8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05B2150"/>
    <w:multiLevelType w:val="hybridMultilevel"/>
    <w:tmpl w:val="44A8710A"/>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6">
    <w:nsid w:val="73B667AA"/>
    <w:multiLevelType w:val="hybridMultilevel"/>
    <w:tmpl w:val="4C48C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26"/>
  </w:num>
  <w:num w:numId="4">
    <w:abstractNumId w:val="19"/>
  </w:num>
  <w:num w:numId="5">
    <w:abstractNumId w:val="1"/>
  </w:num>
  <w:num w:numId="6">
    <w:abstractNumId w:val="25"/>
  </w:num>
  <w:num w:numId="7">
    <w:abstractNumId w:val="22"/>
  </w:num>
  <w:num w:numId="8">
    <w:abstractNumId w:val="15"/>
  </w:num>
  <w:num w:numId="9">
    <w:abstractNumId w:val="0"/>
  </w:num>
  <w:num w:numId="10">
    <w:abstractNumId w:val="18"/>
  </w:num>
  <w:num w:numId="11">
    <w:abstractNumId w:val="24"/>
  </w:num>
  <w:num w:numId="12">
    <w:abstractNumId w:val="17"/>
  </w:num>
  <w:num w:numId="13">
    <w:abstractNumId w:val="11"/>
  </w:num>
  <w:num w:numId="14">
    <w:abstractNumId w:val="7"/>
  </w:num>
  <w:num w:numId="15">
    <w:abstractNumId w:val="23"/>
  </w:num>
  <w:num w:numId="16">
    <w:abstractNumId w:val="20"/>
  </w:num>
  <w:num w:numId="17">
    <w:abstractNumId w:val="14"/>
  </w:num>
  <w:num w:numId="18">
    <w:abstractNumId w:val="2"/>
  </w:num>
  <w:num w:numId="19">
    <w:abstractNumId w:val="26"/>
  </w:num>
  <w:num w:numId="20">
    <w:abstractNumId w:val="8"/>
  </w:num>
  <w:num w:numId="21">
    <w:abstractNumId w:val="16"/>
  </w:num>
  <w:num w:numId="22">
    <w:abstractNumId w:val="4"/>
  </w:num>
  <w:num w:numId="23">
    <w:abstractNumId w:val="13"/>
  </w:num>
  <w:num w:numId="24">
    <w:abstractNumId w:val="6"/>
  </w:num>
  <w:num w:numId="25">
    <w:abstractNumId w:val="3"/>
  </w:num>
  <w:num w:numId="26">
    <w:abstractNumId w:val="12"/>
  </w:num>
  <w:num w:numId="27">
    <w:abstractNumId w:val="21"/>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attachedTemplate r:id="rId1"/>
  <w:doNotTrackMoves/>
  <w:doNotTrackFormatting/>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E0"/>
    <w:rsid w:val="00002D1F"/>
    <w:rsid w:val="00003522"/>
    <w:rsid w:val="000064B2"/>
    <w:rsid w:val="00007BC8"/>
    <w:rsid w:val="00010D30"/>
    <w:rsid w:val="00012411"/>
    <w:rsid w:val="00022CE9"/>
    <w:rsid w:val="0002544E"/>
    <w:rsid w:val="000277DA"/>
    <w:rsid w:val="0003562C"/>
    <w:rsid w:val="000460AC"/>
    <w:rsid w:val="000519E7"/>
    <w:rsid w:val="00053964"/>
    <w:rsid w:val="000617F0"/>
    <w:rsid w:val="00067089"/>
    <w:rsid w:val="00072FAC"/>
    <w:rsid w:val="000746DD"/>
    <w:rsid w:val="00076DBE"/>
    <w:rsid w:val="00077CD3"/>
    <w:rsid w:val="00080E31"/>
    <w:rsid w:val="000815E2"/>
    <w:rsid w:val="000935FB"/>
    <w:rsid w:val="000A071F"/>
    <w:rsid w:val="000A4956"/>
    <w:rsid w:val="000A526E"/>
    <w:rsid w:val="000B01B3"/>
    <w:rsid w:val="000B46EF"/>
    <w:rsid w:val="000B520E"/>
    <w:rsid w:val="000C08AD"/>
    <w:rsid w:val="000C0DFD"/>
    <w:rsid w:val="000C2C5A"/>
    <w:rsid w:val="000C34BA"/>
    <w:rsid w:val="000C4D85"/>
    <w:rsid w:val="000D2548"/>
    <w:rsid w:val="000E2977"/>
    <w:rsid w:val="000E2D0A"/>
    <w:rsid w:val="000E2F02"/>
    <w:rsid w:val="000E57B9"/>
    <w:rsid w:val="000F3467"/>
    <w:rsid w:val="000F4865"/>
    <w:rsid w:val="000F4F1E"/>
    <w:rsid w:val="001010EB"/>
    <w:rsid w:val="00103644"/>
    <w:rsid w:val="00106C85"/>
    <w:rsid w:val="0011081E"/>
    <w:rsid w:val="001156A1"/>
    <w:rsid w:val="0012686C"/>
    <w:rsid w:val="001270F8"/>
    <w:rsid w:val="00135BBD"/>
    <w:rsid w:val="0014007D"/>
    <w:rsid w:val="00146B47"/>
    <w:rsid w:val="0015177E"/>
    <w:rsid w:val="0015515B"/>
    <w:rsid w:val="00155AF3"/>
    <w:rsid w:val="001579E7"/>
    <w:rsid w:val="00166664"/>
    <w:rsid w:val="00166AF4"/>
    <w:rsid w:val="00170128"/>
    <w:rsid w:val="00171C63"/>
    <w:rsid w:val="001728E0"/>
    <w:rsid w:val="001734F6"/>
    <w:rsid w:val="00180C1D"/>
    <w:rsid w:val="00185438"/>
    <w:rsid w:val="00185F7D"/>
    <w:rsid w:val="00190AB2"/>
    <w:rsid w:val="0019596E"/>
    <w:rsid w:val="001A2014"/>
    <w:rsid w:val="001C7BC5"/>
    <w:rsid w:val="001E18A8"/>
    <w:rsid w:val="001E38F2"/>
    <w:rsid w:val="001E3E9B"/>
    <w:rsid w:val="001E4B64"/>
    <w:rsid w:val="001E6DF2"/>
    <w:rsid w:val="001F2630"/>
    <w:rsid w:val="001F3187"/>
    <w:rsid w:val="001F35B0"/>
    <w:rsid w:val="001F48D5"/>
    <w:rsid w:val="00201A82"/>
    <w:rsid w:val="002066B6"/>
    <w:rsid w:val="002125C1"/>
    <w:rsid w:val="00230B43"/>
    <w:rsid w:val="00233E9A"/>
    <w:rsid w:val="0023401F"/>
    <w:rsid w:val="0023711E"/>
    <w:rsid w:val="002407E4"/>
    <w:rsid w:val="00241A69"/>
    <w:rsid w:val="00244D77"/>
    <w:rsid w:val="0025010D"/>
    <w:rsid w:val="00256EAC"/>
    <w:rsid w:val="0026022A"/>
    <w:rsid w:val="002734D5"/>
    <w:rsid w:val="00276116"/>
    <w:rsid w:val="00283641"/>
    <w:rsid w:val="0028406E"/>
    <w:rsid w:val="00285008"/>
    <w:rsid w:val="002A6891"/>
    <w:rsid w:val="002B3A3E"/>
    <w:rsid w:val="002D0987"/>
    <w:rsid w:val="002D0A8B"/>
    <w:rsid w:val="002D0FAB"/>
    <w:rsid w:val="002D7DA5"/>
    <w:rsid w:val="002E3E8B"/>
    <w:rsid w:val="002F2B0C"/>
    <w:rsid w:val="0030196C"/>
    <w:rsid w:val="003028EF"/>
    <w:rsid w:val="00302FE0"/>
    <w:rsid w:val="0031123E"/>
    <w:rsid w:val="00327895"/>
    <w:rsid w:val="0033281F"/>
    <w:rsid w:val="00340E34"/>
    <w:rsid w:val="0034123F"/>
    <w:rsid w:val="00343DB4"/>
    <w:rsid w:val="00345341"/>
    <w:rsid w:val="0035084D"/>
    <w:rsid w:val="00353338"/>
    <w:rsid w:val="00354228"/>
    <w:rsid w:val="00355273"/>
    <w:rsid w:val="00355EF2"/>
    <w:rsid w:val="003647BB"/>
    <w:rsid w:val="00370788"/>
    <w:rsid w:val="0037309D"/>
    <w:rsid w:val="00374218"/>
    <w:rsid w:val="00376B8B"/>
    <w:rsid w:val="0038323B"/>
    <w:rsid w:val="00386639"/>
    <w:rsid w:val="00391A22"/>
    <w:rsid w:val="00396930"/>
    <w:rsid w:val="003A5E55"/>
    <w:rsid w:val="003A7A23"/>
    <w:rsid w:val="003A7D69"/>
    <w:rsid w:val="003D3A1D"/>
    <w:rsid w:val="003E0ED3"/>
    <w:rsid w:val="003E235F"/>
    <w:rsid w:val="003E419B"/>
    <w:rsid w:val="003E448A"/>
    <w:rsid w:val="003E4B9A"/>
    <w:rsid w:val="003E4C13"/>
    <w:rsid w:val="003F09F0"/>
    <w:rsid w:val="003F3F70"/>
    <w:rsid w:val="003F7379"/>
    <w:rsid w:val="00402439"/>
    <w:rsid w:val="00403664"/>
    <w:rsid w:val="004228BF"/>
    <w:rsid w:val="00423877"/>
    <w:rsid w:val="00424EA4"/>
    <w:rsid w:val="00433633"/>
    <w:rsid w:val="00444421"/>
    <w:rsid w:val="00446A57"/>
    <w:rsid w:val="00467054"/>
    <w:rsid w:val="00473014"/>
    <w:rsid w:val="00475EA4"/>
    <w:rsid w:val="004778AC"/>
    <w:rsid w:val="004843C6"/>
    <w:rsid w:val="00486DFD"/>
    <w:rsid w:val="00496AF3"/>
    <w:rsid w:val="004A4D3E"/>
    <w:rsid w:val="004A5550"/>
    <w:rsid w:val="004B2CC7"/>
    <w:rsid w:val="004B4D9D"/>
    <w:rsid w:val="004C3A2C"/>
    <w:rsid w:val="004C52A6"/>
    <w:rsid w:val="004C71EE"/>
    <w:rsid w:val="004C7877"/>
    <w:rsid w:val="004C7D84"/>
    <w:rsid w:val="004D6635"/>
    <w:rsid w:val="004E0DB9"/>
    <w:rsid w:val="004E7586"/>
    <w:rsid w:val="004F20FC"/>
    <w:rsid w:val="004F321D"/>
    <w:rsid w:val="004F4E3F"/>
    <w:rsid w:val="0050471C"/>
    <w:rsid w:val="0050631A"/>
    <w:rsid w:val="0050790E"/>
    <w:rsid w:val="00521E93"/>
    <w:rsid w:val="00523CC7"/>
    <w:rsid w:val="0052613A"/>
    <w:rsid w:val="00526775"/>
    <w:rsid w:val="00540CB7"/>
    <w:rsid w:val="00543CBF"/>
    <w:rsid w:val="005441AD"/>
    <w:rsid w:val="00552E23"/>
    <w:rsid w:val="00553233"/>
    <w:rsid w:val="00554D85"/>
    <w:rsid w:val="005568DA"/>
    <w:rsid w:val="00557524"/>
    <w:rsid w:val="00572372"/>
    <w:rsid w:val="00574172"/>
    <w:rsid w:val="00577F41"/>
    <w:rsid w:val="0058536D"/>
    <w:rsid w:val="00585778"/>
    <w:rsid w:val="005D0C84"/>
    <w:rsid w:val="005D193C"/>
    <w:rsid w:val="005E3419"/>
    <w:rsid w:val="005F0B02"/>
    <w:rsid w:val="005F1187"/>
    <w:rsid w:val="006003D3"/>
    <w:rsid w:val="0061181D"/>
    <w:rsid w:val="00613BA9"/>
    <w:rsid w:val="00623008"/>
    <w:rsid w:val="006517EF"/>
    <w:rsid w:val="00657EBB"/>
    <w:rsid w:val="00660310"/>
    <w:rsid w:val="0066074D"/>
    <w:rsid w:val="00663872"/>
    <w:rsid w:val="0067573F"/>
    <w:rsid w:val="00682A7B"/>
    <w:rsid w:val="00684362"/>
    <w:rsid w:val="0068644F"/>
    <w:rsid w:val="00686EF5"/>
    <w:rsid w:val="00692794"/>
    <w:rsid w:val="00693745"/>
    <w:rsid w:val="006A0451"/>
    <w:rsid w:val="006A22BF"/>
    <w:rsid w:val="006A5F24"/>
    <w:rsid w:val="006B0D6E"/>
    <w:rsid w:val="006B15B7"/>
    <w:rsid w:val="006B30D3"/>
    <w:rsid w:val="006B4770"/>
    <w:rsid w:val="006B58BA"/>
    <w:rsid w:val="006C0F41"/>
    <w:rsid w:val="006C43D1"/>
    <w:rsid w:val="006D4F74"/>
    <w:rsid w:val="006E0D44"/>
    <w:rsid w:val="006E254D"/>
    <w:rsid w:val="006E2A87"/>
    <w:rsid w:val="006E54E1"/>
    <w:rsid w:val="006F1924"/>
    <w:rsid w:val="00715254"/>
    <w:rsid w:val="0071703B"/>
    <w:rsid w:val="007253FE"/>
    <w:rsid w:val="00727EAF"/>
    <w:rsid w:val="0073226F"/>
    <w:rsid w:val="007329BE"/>
    <w:rsid w:val="00746459"/>
    <w:rsid w:val="00752328"/>
    <w:rsid w:val="0075330D"/>
    <w:rsid w:val="0076369F"/>
    <w:rsid w:val="00767330"/>
    <w:rsid w:val="00770EFD"/>
    <w:rsid w:val="007806AF"/>
    <w:rsid w:val="007810B0"/>
    <w:rsid w:val="00787427"/>
    <w:rsid w:val="00794F89"/>
    <w:rsid w:val="00797CDB"/>
    <w:rsid w:val="007A5FFC"/>
    <w:rsid w:val="007B00BB"/>
    <w:rsid w:val="007B0602"/>
    <w:rsid w:val="007C33AF"/>
    <w:rsid w:val="007C3F33"/>
    <w:rsid w:val="007C4035"/>
    <w:rsid w:val="007C68B3"/>
    <w:rsid w:val="007D4A43"/>
    <w:rsid w:val="007E46FB"/>
    <w:rsid w:val="007E7623"/>
    <w:rsid w:val="007F0709"/>
    <w:rsid w:val="007F3921"/>
    <w:rsid w:val="007F616A"/>
    <w:rsid w:val="007F7989"/>
    <w:rsid w:val="008119B4"/>
    <w:rsid w:val="008125E6"/>
    <w:rsid w:val="008131CE"/>
    <w:rsid w:val="008177FF"/>
    <w:rsid w:val="0082094F"/>
    <w:rsid w:val="0083208F"/>
    <w:rsid w:val="00847BEB"/>
    <w:rsid w:val="00851139"/>
    <w:rsid w:val="008554A8"/>
    <w:rsid w:val="0086184D"/>
    <w:rsid w:val="00863DE9"/>
    <w:rsid w:val="00865644"/>
    <w:rsid w:val="00874731"/>
    <w:rsid w:val="0088131F"/>
    <w:rsid w:val="0088579D"/>
    <w:rsid w:val="0088754A"/>
    <w:rsid w:val="00891CBA"/>
    <w:rsid w:val="008A72EF"/>
    <w:rsid w:val="008B611A"/>
    <w:rsid w:val="008C1F39"/>
    <w:rsid w:val="008C2439"/>
    <w:rsid w:val="008C3E87"/>
    <w:rsid w:val="008C55A2"/>
    <w:rsid w:val="008D65CF"/>
    <w:rsid w:val="008D70EC"/>
    <w:rsid w:val="008E1BB0"/>
    <w:rsid w:val="008E2E49"/>
    <w:rsid w:val="008E79BF"/>
    <w:rsid w:val="008F70B8"/>
    <w:rsid w:val="009015AC"/>
    <w:rsid w:val="009045F8"/>
    <w:rsid w:val="00914FEE"/>
    <w:rsid w:val="0092024B"/>
    <w:rsid w:val="00920500"/>
    <w:rsid w:val="0092432B"/>
    <w:rsid w:val="00924B69"/>
    <w:rsid w:val="00926E4F"/>
    <w:rsid w:val="00926FA7"/>
    <w:rsid w:val="009276BF"/>
    <w:rsid w:val="00933EFB"/>
    <w:rsid w:val="009347C4"/>
    <w:rsid w:val="0093551C"/>
    <w:rsid w:val="00937E0E"/>
    <w:rsid w:val="00950C65"/>
    <w:rsid w:val="00952CF8"/>
    <w:rsid w:val="00962E55"/>
    <w:rsid w:val="00964AA7"/>
    <w:rsid w:val="00965E16"/>
    <w:rsid w:val="009704F9"/>
    <w:rsid w:val="00973B98"/>
    <w:rsid w:val="00975441"/>
    <w:rsid w:val="009863AE"/>
    <w:rsid w:val="0098674E"/>
    <w:rsid w:val="00991ED9"/>
    <w:rsid w:val="00994E2C"/>
    <w:rsid w:val="00995C1C"/>
    <w:rsid w:val="009970F2"/>
    <w:rsid w:val="009B696B"/>
    <w:rsid w:val="009C5601"/>
    <w:rsid w:val="009C7372"/>
    <w:rsid w:val="009D06C0"/>
    <w:rsid w:val="009D2E49"/>
    <w:rsid w:val="009E0309"/>
    <w:rsid w:val="009E79CF"/>
    <w:rsid w:val="009F2DE6"/>
    <w:rsid w:val="00A01D2F"/>
    <w:rsid w:val="00A03C5E"/>
    <w:rsid w:val="00A040FE"/>
    <w:rsid w:val="00A046DA"/>
    <w:rsid w:val="00A14365"/>
    <w:rsid w:val="00A20B30"/>
    <w:rsid w:val="00A255AF"/>
    <w:rsid w:val="00A36EB8"/>
    <w:rsid w:val="00A37A6F"/>
    <w:rsid w:val="00A42D9F"/>
    <w:rsid w:val="00A464C7"/>
    <w:rsid w:val="00A57420"/>
    <w:rsid w:val="00A62073"/>
    <w:rsid w:val="00A6467D"/>
    <w:rsid w:val="00A70249"/>
    <w:rsid w:val="00A7472A"/>
    <w:rsid w:val="00A81373"/>
    <w:rsid w:val="00A8411F"/>
    <w:rsid w:val="00A845C5"/>
    <w:rsid w:val="00A90129"/>
    <w:rsid w:val="00A967DD"/>
    <w:rsid w:val="00AB03A2"/>
    <w:rsid w:val="00AB1298"/>
    <w:rsid w:val="00AB1818"/>
    <w:rsid w:val="00AB248F"/>
    <w:rsid w:val="00AB7347"/>
    <w:rsid w:val="00AC0070"/>
    <w:rsid w:val="00AC6D53"/>
    <w:rsid w:val="00AC6F57"/>
    <w:rsid w:val="00AD05C2"/>
    <w:rsid w:val="00AD1CFC"/>
    <w:rsid w:val="00AD58CD"/>
    <w:rsid w:val="00AD7A40"/>
    <w:rsid w:val="00AE080E"/>
    <w:rsid w:val="00AF45A5"/>
    <w:rsid w:val="00AF718A"/>
    <w:rsid w:val="00AF7809"/>
    <w:rsid w:val="00B02161"/>
    <w:rsid w:val="00B026EC"/>
    <w:rsid w:val="00B02DF2"/>
    <w:rsid w:val="00B11296"/>
    <w:rsid w:val="00B12307"/>
    <w:rsid w:val="00B13AD2"/>
    <w:rsid w:val="00B16FB7"/>
    <w:rsid w:val="00B331DE"/>
    <w:rsid w:val="00B37A49"/>
    <w:rsid w:val="00B40FC8"/>
    <w:rsid w:val="00B41AEB"/>
    <w:rsid w:val="00B52259"/>
    <w:rsid w:val="00B61425"/>
    <w:rsid w:val="00B66D66"/>
    <w:rsid w:val="00B74747"/>
    <w:rsid w:val="00B81E81"/>
    <w:rsid w:val="00B90186"/>
    <w:rsid w:val="00B90C93"/>
    <w:rsid w:val="00B917B7"/>
    <w:rsid w:val="00B91D2E"/>
    <w:rsid w:val="00B92006"/>
    <w:rsid w:val="00B920CD"/>
    <w:rsid w:val="00B9256D"/>
    <w:rsid w:val="00B95FE6"/>
    <w:rsid w:val="00BA0B19"/>
    <w:rsid w:val="00BA5671"/>
    <w:rsid w:val="00BA5AEF"/>
    <w:rsid w:val="00BB0977"/>
    <w:rsid w:val="00BB692B"/>
    <w:rsid w:val="00BC3048"/>
    <w:rsid w:val="00BC5894"/>
    <w:rsid w:val="00BD2EE4"/>
    <w:rsid w:val="00BD772E"/>
    <w:rsid w:val="00BE3B3C"/>
    <w:rsid w:val="00BE42E0"/>
    <w:rsid w:val="00BE4F4D"/>
    <w:rsid w:val="00BF37CB"/>
    <w:rsid w:val="00C01CC3"/>
    <w:rsid w:val="00C03637"/>
    <w:rsid w:val="00C2075E"/>
    <w:rsid w:val="00C20B0B"/>
    <w:rsid w:val="00C32B7D"/>
    <w:rsid w:val="00C43D0E"/>
    <w:rsid w:val="00C52943"/>
    <w:rsid w:val="00C53C29"/>
    <w:rsid w:val="00C62237"/>
    <w:rsid w:val="00C64C47"/>
    <w:rsid w:val="00C652D2"/>
    <w:rsid w:val="00C73AFB"/>
    <w:rsid w:val="00C75CAF"/>
    <w:rsid w:val="00C80EC4"/>
    <w:rsid w:val="00C82398"/>
    <w:rsid w:val="00C86AE7"/>
    <w:rsid w:val="00C909B2"/>
    <w:rsid w:val="00C96E29"/>
    <w:rsid w:val="00CA7CD9"/>
    <w:rsid w:val="00CB6157"/>
    <w:rsid w:val="00CC094E"/>
    <w:rsid w:val="00CC6766"/>
    <w:rsid w:val="00CD1E17"/>
    <w:rsid w:val="00CE4BBC"/>
    <w:rsid w:val="00CF0442"/>
    <w:rsid w:val="00CF1038"/>
    <w:rsid w:val="00CF1FF3"/>
    <w:rsid w:val="00CF3F8A"/>
    <w:rsid w:val="00CF5F32"/>
    <w:rsid w:val="00CF7142"/>
    <w:rsid w:val="00D0293B"/>
    <w:rsid w:val="00D037A8"/>
    <w:rsid w:val="00D0747E"/>
    <w:rsid w:val="00D1097D"/>
    <w:rsid w:val="00D10C73"/>
    <w:rsid w:val="00D15805"/>
    <w:rsid w:val="00D21FA1"/>
    <w:rsid w:val="00D3040E"/>
    <w:rsid w:val="00D31C01"/>
    <w:rsid w:val="00D325C6"/>
    <w:rsid w:val="00D354F5"/>
    <w:rsid w:val="00D3699E"/>
    <w:rsid w:val="00D416B9"/>
    <w:rsid w:val="00D5391A"/>
    <w:rsid w:val="00D53C17"/>
    <w:rsid w:val="00D54E5F"/>
    <w:rsid w:val="00D5551E"/>
    <w:rsid w:val="00D61D7B"/>
    <w:rsid w:val="00D64206"/>
    <w:rsid w:val="00D6583B"/>
    <w:rsid w:val="00D67752"/>
    <w:rsid w:val="00D71BA7"/>
    <w:rsid w:val="00D75DCF"/>
    <w:rsid w:val="00D81337"/>
    <w:rsid w:val="00D85E28"/>
    <w:rsid w:val="00D973D2"/>
    <w:rsid w:val="00DA0E1B"/>
    <w:rsid w:val="00DA1EF4"/>
    <w:rsid w:val="00DA4501"/>
    <w:rsid w:val="00DB21F4"/>
    <w:rsid w:val="00DC060F"/>
    <w:rsid w:val="00DD0AD3"/>
    <w:rsid w:val="00DD46B8"/>
    <w:rsid w:val="00DE3B8A"/>
    <w:rsid w:val="00DF006A"/>
    <w:rsid w:val="00DF2915"/>
    <w:rsid w:val="00DF59DB"/>
    <w:rsid w:val="00DF5C22"/>
    <w:rsid w:val="00E00AEA"/>
    <w:rsid w:val="00E00D84"/>
    <w:rsid w:val="00E014F0"/>
    <w:rsid w:val="00E059EB"/>
    <w:rsid w:val="00E14227"/>
    <w:rsid w:val="00E14ABD"/>
    <w:rsid w:val="00E23E72"/>
    <w:rsid w:val="00E258C9"/>
    <w:rsid w:val="00E31581"/>
    <w:rsid w:val="00E31B2C"/>
    <w:rsid w:val="00E3438F"/>
    <w:rsid w:val="00E37230"/>
    <w:rsid w:val="00E40162"/>
    <w:rsid w:val="00E40597"/>
    <w:rsid w:val="00E43743"/>
    <w:rsid w:val="00E44C10"/>
    <w:rsid w:val="00E550C7"/>
    <w:rsid w:val="00E56E14"/>
    <w:rsid w:val="00E61159"/>
    <w:rsid w:val="00E64CB8"/>
    <w:rsid w:val="00E9054A"/>
    <w:rsid w:val="00EA2E54"/>
    <w:rsid w:val="00EA360B"/>
    <w:rsid w:val="00EA65C3"/>
    <w:rsid w:val="00EA6C04"/>
    <w:rsid w:val="00EB04B9"/>
    <w:rsid w:val="00EB242D"/>
    <w:rsid w:val="00EB448D"/>
    <w:rsid w:val="00EC3C22"/>
    <w:rsid w:val="00EC4000"/>
    <w:rsid w:val="00EC4EFB"/>
    <w:rsid w:val="00EC6645"/>
    <w:rsid w:val="00EC6D1A"/>
    <w:rsid w:val="00ED2E0C"/>
    <w:rsid w:val="00EE3FE0"/>
    <w:rsid w:val="00EE4333"/>
    <w:rsid w:val="00F00ED3"/>
    <w:rsid w:val="00F07787"/>
    <w:rsid w:val="00F077AB"/>
    <w:rsid w:val="00F1270B"/>
    <w:rsid w:val="00F13D8F"/>
    <w:rsid w:val="00F165F3"/>
    <w:rsid w:val="00F26A90"/>
    <w:rsid w:val="00F27C6C"/>
    <w:rsid w:val="00F31671"/>
    <w:rsid w:val="00F31FBC"/>
    <w:rsid w:val="00F40F9A"/>
    <w:rsid w:val="00F54361"/>
    <w:rsid w:val="00F55FE5"/>
    <w:rsid w:val="00F57E59"/>
    <w:rsid w:val="00F7102A"/>
    <w:rsid w:val="00FA3F44"/>
    <w:rsid w:val="00FA45D1"/>
    <w:rsid w:val="00FA535E"/>
    <w:rsid w:val="00FB3F71"/>
    <w:rsid w:val="00FB4AD0"/>
    <w:rsid w:val="00FC1421"/>
    <w:rsid w:val="00FC7831"/>
    <w:rsid w:val="00FD0B78"/>
    <w:rsid w:val="00FD3578"/>
    <w:rsid w:val="00FD6F9E"/>
    <w:rsid w:val="00FE2183"/>
    <w:rsid w:val="00FE425D"/>
    <w:rsid w:val="00FE7D50"/>
    <w:rsid w:val="00FF0D60"/>
    <w:rsid w:val="00FF1E55"/>
    <w:rsid w:val="00FF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80C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5894"/>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1728E0"/>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Heading3">
    <w:name w:val="heading 3"/>
    <w:basedOn w:val="Normal"/>
    <w:next w:val="Normal"/>
    <w:link w:val="Heading3Char"/>
    <w:uiPriority w:val="9"/>
    <w:unhideWhenUsed/>
    <w:qFormat/>
    <w:rsid w:val="00663872"/>
    <w:pPr>
      <w:keepNext/>
      <w:keepLines/>
      <w:spacing w:before="200" w:after="0"/>
      <w:outlineLvl w:val="2"/>
    </w:pPr>
    <w:rPr>
      <w:rFonts w:asciiTheme="majorHAnsi" w:eastAsiaTheme="majorEastAsia" w:hAnsiTheme="majorHAnsi" w:cstheme="majorBidi"/>
      <w:b/>
      <w:bCs/>
      <w:color w:val="A9A57C" w:themeColor="accent1"/>
    </w:rPr>
  </w:style>
  <w:style w:type="paragraph" w:styleId="Heading4">
    <w:name w:val="heading 4"/>
    <w:basedOn w:val="Normal"/>
    <w:next w:val="Normal"/>
    <w:link w:val="Heading4Char"/>
    <w:uiPriority w:val="9"/>
    <w:unhideWhenUsed/>
    <w:qFormat/>
    <w:rsid w:val="0050471C"/>
    <w:pPr>
      <w:keepNext/>
      <w:keepLines/>
      <w:spacing w:before="200" w:after="0"/>
      <w:outlineLvl w:val="3"/>
    </w:pPr>
    <w:rPr>
      <w:rFonts w:asciiTheme="majorHAnsi" w:eastAsiaTheme="majorEastAsia" w:hAnsiTheme="majorHAnsi" w:cstheme="majorBidi"/>
      <w:b/>
      <w:bCs/>
      <w:i/>
      <w:iCs/>
      <w:color w:val="A9A57C" w:themeColor="accent1"/>
    </w:rPr>
  </w:style>
  <w:style w:type="paragraph" w:styleId="Heading5">
    <w:name w:val="heading 5"/>
    <w:basedOn w:val="Normal"/>
    <w:next w:val="Normal"/>
    <w:link w:val="Heading5Char"/>
    <w:uiPriority w:val="9"/>
    <w:unhideWhenUsed/>
    <w:qFormat/>
    <w:rsid w:val="0066074D"/>
    <w:pPr>
      <w:keepNext/>
      <w:keepLines/>
      <w:spacing w:before="200" w:after="0"/>
      <w:outlineLvl w:val="4"/>
    </w:pPr>
    <w:rPr>
      <w:rFonts w:asciiTheme="majorHAnsi" w:eastAsiaTheme="majorEastAsia" w:hAnsiTheme="majorHAnsi" w:cstheme="majorBidi"/>
      <w:color w:val="5755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24"/>
    <w:rPr>
      <w:rFonts w:ascii="Tahoma" w:hAnsi="Tahoma" w:cs="Tahoma"/>
      <w:sz w:val="16"/>
      <w:szCs w:val="16"/>
    </w:rPr>
  </w:style>
  <w:style w:type="paragraph" w:styleId="Header">
    <w:name w:val="header"/>
    <w:basedOn w:val="Normal"/>
    <w:link w:val="HeaderChar"/>
    <w:uiPriority w:val="99"/>
    <w:unhideWhenUsed/>
    <w:rsid w:val="005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24"/>
  </w:style>
  <w:style w:type="paragraph" w:styleId="Footer">
    <w:name w:val="footer"/>
    <w:basedOn w:val="Normal"/>
    <w:link w:val="FooterChar"/>
    <w:uiPriority w:val="99"/>
    <w:unhideWhenUsed/>
    <w:rsid w:val="005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24"/>
  </w:style>
  <w:style w:type="character" w:customStyle="1" w:styleId="Heading1Char">
    <w:name w:val="Heading 1 Char"/>
    <w:basedOn w:val="DefaultParagraphFont"/>
    <w:link w:val="Heading1"/>
    <w:uiPriority w:val="9"/>
    <w:rsid w:val="00BC5894"/>
    <w:rPr>
      <w:rFonts w:asciiTheme="majorHAnsi" w:eastAsiaTheme="majorEastAsia" w:hAnsiTheme="majorHAnsi" w:cstheme="majorBidi"/>
      <w:b/>
      <w:bCs/>
      <w:color w:val="848057" w:themeColor="accent1" w:themeShade="BF"/>
      <w:sz w:val="28"/>
      <w:szCs w:val="28"/>
    </w:rPr>
  </w:style>
  <w:style w:type="character" w:customStyle="1" w:styleId="Heading2Char">
    <w:name w:val="Heading 2 Char"/>
    <w:basedOn w:val="DefaultParagraphFont"/>
    <w:link w:val="Heading2"/>
    <w:uiPriority w:val="9"/>
    <w:rsid w:val="001728E0"/>
    <w:rPr>
      <w:rFonts w:asciiTheme="majorHAnsi" w:eastAsiaTheme="majorEastAsia" w:hAnsiTheme="majorHAnsi" w:cstheme="majorBidi"/>
      <w:b/>
      <w:bCs/>
      <w:color w:val="A9A57C" w:themeColor="accent1"/>
      <w:sz w:val="26"/>
      <w:szCs w:val="26"/>
    </w:rPr>
  </w:style>
  <w:style w:type="paragraph" w:styleId="ListParagraph">
    <w:name w:val="List Paragraph"/>
    <w:basedOn w:val="Normal"/>
    <w:uiPriority w:val="34"/>
    <w:qFormat/>
    <w:rsid w:val="001728E0"/>
    <w:pPr>
      <w:ind w:left="720"/>
      <w:contextualSpacing/>
    </w:pPr>
  </w:style>
  <w:style w:type="character" w:styleId="Strong">
    <w:name w:val="Strong"/>
    <w:basedOn w:val="DefaultParagraphFont"/>
    <w:uiPriority w:val="22"/>
    <w:qFormat/>
    <w:rsid w:val="001728E0"/>
    <w:rPr>
      <w:b/>
      <w:bCs/>
    </w:rPr>
  </w:style>
  <w:style w:type="character" w:styleId="Hyperlink">
    <w:name w:val="Hyperlink"/>
    <w:basedOn w:val="DefaultParagraphFont"/>
    <w:uiPriority w:val="99"/>
    <w:unhideWhenUsed/>
    <w:rsid w:val="001728E0"/>
    <w:rPr>
      <w:color w:val="D25814" w:themeColor="hyperlink"/>
      <w:u w:val="single"/>
    </w:rPr>
  </w:style>
  <w:style w:type="table" w:styleId="TableGrid">
    <w:name w:val="Table Grid"/>
    <w:basedOn w:val="TableNormal"/>
    <w:uiPriority w:val="59"/>
    <w:rsid w:val="00172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1728E0"/>
    <w:rPr>
      <w:i/>
      <w:iCs/>
      <w:color w:val="A89D7F" w:themeColor="text1" w:themeTint="7F"/>
    </w:rPr>
  </w:style>
  <w:style w:type="character" w:styleId="IntenseEmphasis">
    <w:name w:val="Intense Emphasis"/>
    <w:basedOn w:val="DefaultParagraphFont"/>
    <w:uiPriority w:val="21"/>
    <w:qFormat/>
    <w:rsid w:val="00E56E14"/>
    <w:rPr>
      <w:b/>
      <w:bCs/>
      <w:i/>
      <w:iCs/>
      <w:color w:val="A9A57C" w:themeColor="accent1"/>
    </w:rPr>
  </w:style>
  <w:style w:type="character" w:styleId="CommentReference">
    <w:name w:val="annotation reference"/>
    <w:basedOn w:val="DefaultParagraphFont"/>
    <w:uiPriority w:val="99"/>
    <w:semiHidden/>
    <w:unhideWhenUsed/>
    <w:rsid w:val="008E2E49"/>
    <w:rPr>
      <w:sz w:val="16"/>
      <w:szCs w:val="16"/>
    </w:rPr>
  </w:style>
  <w:style w:type="paragraph" w:styleId="CommentText">
    <w:name w:val="annotation text"/>
    <w:basedOn w:val="Normal"/>
    <w:link w:val="CommentTextChar"/>
    <w:uiPriority w:val="99"/>
    <w:semiHidden/>
    <w:unhideWhenUsed/>
    <w:rsid w:val="008E2E49"/>
    <w:pPr>
      <w:spacing w:line="240" w:lineRule="auto"/>
    </w:pPr>
    <w:rPr>
      <w:sz w:val="20"/>
      <w:szCs w:val="20"/>
    </w:rPr>
  </w:style>
  <w:style w:type="character" w:customStyle="1" w:styleId="CommentTextChar">
    <w:name w:val="Comment Text Char"/>
    <w:basedOn w:val="DefaultParagraphFont"/>
    <w:link w:val="CommentText"/>
    <w:uiPriority w:val="99"/>
    <w:semiHidden/>
    <w:rsid w:val="008E2E49"/>
    <w:rPr>
      <w:sz w:val="20"/>
      <w:szCs w:val="20"/>
    </w:rPr>
  </w:style>
  <w:style w:type="paragraph" w:styleId="CommentSubject">
    <w:name w:val="annotation subject"/>
    <w:basedOn w:val="CommentText"/>
    <w:next w:val="CommentText"/>
    <w:link w:val="CommentSubjectChar"/>
    <w:uiPriority w:val="99"/>
    <w:semiHidden/>
    <w:unhideWhenUsed/>
    <w:rsid w:val="008E2E49"/>
    <w:rPr>
      <w:b/>
      <w:bCs/>
    </w:rPr>
  </w:style>
  <w:style w:type="character" w:customStyle="1" w:styleId="CommentSubjectChar">
    <w:name w:val="Comment Subject Char"/>
    <w:basedOn w:val="CommentTextChar"/>
    <w:link w:val="CommentSubject"/>
    <w:uiPriority w:val="99"/>
    <w:semiHidden/>
    <w:rsid w:val="008E2E49"/>
    <w:rPr>
      <w:b/>
      <w:bCs/>
      <w:sz w:val="20"/>
      <w:szCs w:val="20"/>
    </w:rPr>
  </w:style>
  <w:style w:type="character" w:customStyle="1" w:styleId="Heading3Char">
    <w:name w:val="Heading 3 Char"/>
    <w:basedOn w:val="DefaultParagraphFont"/>
    <w:link w:val="Heading3"/>
    <w:uiPriority w:val="9"/>
    <w:rsid w:val="00663872"/>
    <w:rPr>
      <w:rFonts w:asciiTheme="majorHAnsi" w:eastAsiaTheme="majorEastAsia" w:hAnsiTheme="majorHAnsi" w:cstheme="majorBidi"/>
      <w:b/>
      <w:bCs/>
      <w:color w:val="A9A57C" w:themeColor="accent1"/>
    </w:rPr>
  </w:style>
  <w:style w:type="character" w:customStyle="1" w:styleId="Heading4Char">
    <w:name w:val="Heading 4 Char"/>
    <w:basedOn w:val="DefaultParagraphFont"/>
    <w:link w:val="Heading4"/>
    <w:uiPriority w:val="9"/>
    <w:rsid w:val="0050471C"/>
    <w:rPr>
      <w:rFonts w:asciiTheme="majorHAnsi" w:eastAsiaTheme="majorEastAsia" w:hAnsiTheme="majorHAnsi" w:cstheme="majorBidi"/>
      <w:b/>
      <w:bCs/>
      <w:i/>
      <w:iCs/>
      <w:color w:val="A9A57C" w:themeColor="accent1"/>
    </w:rPr>
  </w:style>
  <w:style w:type="paragraph" w:customStyle="1" w:styleId="Style1">
    <w:name w:val="Style1"/>
    <w:basedOn w:val="Normal"/>
    <w:link w:val="Style1Char"/>
    <w:qFormat/>
    <w:rsid w:val="0025010D"/>
    <w:rPr>
      <w:sz w:val="20"/>
    </w:rPr>
  </w:style>
  <w:style w:type="paragraph" w:styleId="NoSpacing">
    <w:name w:val="No Spacing"/>
    <w:uiPriority w:val="1"/>
    <w:qFormat/>
    <w:rsid w:val="00475EA4"/>
    <w:pPr>
      <w:spacing w:after="0" w:line="240" w:lineRule="auto"/>
    </w:pPr>
  </w:style>
  <w:style w:type="character" w:customStyle="1" w:styleId="Style1Char">
    <w:name w:val="Style1 Char"/>
    <w:basedOn w:val="DefaultParagraphFont"/>
    <w:link w:val="Style1"/>
    <w:rsid w:val="0025010D"/>
    <w:rPr>
      <w:sz w:val="20"/>
    </w:rPr>
  </w:style>
  <w:style w:type="paragraph" w:customStyle="1" w:styleId="calloutstyle">
    <w:name w:val="calloutstyle"/>
    <w:basedOn w:val="Normal"/>
    <w:link w:val="calloutstyleChar"/>
    <w:qFormat/>
    <w:rsid w:val="003D3A1D"/>
    <w:rPr>
      <w:sz w:val="20"/>
    </w:rPr>
  </w:style>
  <w:style w:type="paragraph" w:customStyle="1" w:styleId="Default">
    <w:name w:val="Default"/>
    <w:rsid w:val="00523CC7"/>
    <w:pPr>
      <w:autoSpaceDE w:val="0"/>
      <w:autoSpaceDN w:val="0"/>
      <w:adjustRightInd w:val="0"/>
      <w:spacing w:after="0" w:line="240" w:lineRule="auto"/>
    </w:pPr>
    <w:rPr>
      <w:rFonts w:ascii="Calibri" w:hAnsi="Calibri" w:cs="Calibri"/>
      <w:color w:val="000000"/>
      <w:sz w:val="24"/>
      <w:szCs w:val="24"/>
    </w:rPr>
  </w:style>
  <w:style w:type="character" w:customStyle="1" w:styleId="calloutstyleChar">
    <w:name w:val="calloutstyle Char"/>
    <w:basedOn w:val="DefaultParagraphFont"/>
    <w:link w:val="calloutstyle"/>
    <w:rsid w:val="003D3A1D"/>
    <w:rPr>
      <w:sz w:val="20"/>
    </w:rPr>
  </w:style>
  <w:style w:type="character" w:customStyle="1" w:styleId="Heading5Char">
    <w:name w:val="Heading 5 Char"/>
    <w:basedOn w:val="DefaultParagraphFont"/>
    <w:link w:val="Heading5"/>
    <w:uiPriority w:val="9"/>
    <w:rsid w:val="0066074D"/>
    <w:rPr>
      <w:rFonts w:asciiTheme="majorHAnsi" w:eastAsiaTheme="majorEastAsia" w:hAnsiTheme="majorHAnsi" w:cstheme="majorBidi"/>
      <w:color w:val="575539"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5894"/>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1728E0"/>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Heading3">
    <w:name w:val="heading 3"/>
    <w:basedOn w:val="Normal"/>
    <w:next w:val="Normal"/>
    <w:link w:val="Heading3Char"/>
    <w:uiPriority w:val="9"/>
    <w:unhideWhenUsed/>
    <w:qFormat/>
    <w:rsid w:val="00663872"/>
    <w:pPr>
      <w:keepNext/>
      <w:keepLines/>
      <w:spacing w:before="200" w:after="0"/>
      <w:outlineLvl w:val="2"/>
    </w:pPr>
    <w:rPr>
      <w:rFonts w:asciiTheme="majorHAnsi" w:eastAsiaTheme="majorEastAsia" w:hAnsiTheme="majorHAnsi" w:cstheme="majorBidi"/>
      <w:b/>
      <w:bCs/>
      <w:color w:val="A9A57C" w:themeColor="accent1"/>
    </w:rPr>
  </w:style>
  <w:style w:type="paragraph" w:styleId="Heading4">
    <w:name w:val="heading 4"/>
    <w:basedOn w:val="Normal"/>
    <w:next w:val="Normal"/>
    <w:link w:val="Heading4Char"/>
    <w:uiPriority w:val="9"/>
    <w:unhideWhenUsed/>
    <w:qFormat/>
    <w:rsid w:val="0050471C"/>
    <w:pPr>
      <w:keepNext/>
      <w:keepLines/>
      <w:spacing w:before="200" w:after="0"/>
      <w:outlineLvl w:val="3"/>
    </w:pPr>
    <w:rPr>
      <w:rFonts w:asciiTheme="majorHAnsi" w:eastAsiaTheme="majorEastAsia" w:hAnsiTheme="majorHAnsi" w:cstheme="majorBidi"/>
      <w:b/>
      <w:bCs/>
      <w:i/>
      <w:iCs/>
      <w:color w:val="A9A57C" w:themeColor="accent1"/>
    </w:rPr>
  </w:style>
  <w:style w:type="paragraph" w:styleId="Heading5">
    <w:name w:val="heading 5"/>
    <w:basedOn w:val="Normal"/>
    <w:next w:val="Normal"/>
    <w:link w:val="Heading5Char"/>
    <w:uiPriority w:val="9"/>
    <w:unhideWhenUsed/>
    <w:qFormat/>
    <w:rsid w:val="0066074D"/>
    <w:pPr>
      <w:keepNext/>
      <w:keepLines/>
      <w:spacing w:before="200" w:after="0"/>
      <w:outlineLvl w:val="4"/>
    </w:pPr>
    <w:rPr>
      <w:rFonts w:asciiTheme="majorHAnsi" w:eastAsiaTheme="majorEastAsia" w:hAnsiTheme="majorHAnsi" w:cstheme="majorBidi"/>
      <w:color w:val="5755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24"/>
    <w:rPr>
      <w:rFonts w:ascii="Tahoma" w:hAnsi="Tahoma" w:cs="Tahoma"/>
      <w:sz w:val="16"/>
      <w:szCs w:val="16"/>
    </w:rPr>
  </w:style>
  <w:style w:type="paragraph" w:styleId="Header">
    <w:name w:val="header"/>
    <w:basedOn w:val="Normal"/>
    <w:link w:val="HeaderChar"/>
    <w:uiPriority w:val="99"/>
    <w:unhideWhenUsed/>
    <w:rsid w:val="005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24"/>
  </w:style>
  <w:style w:type="paragraph" w:styleId="Footer">
    <w:name w:val="footer"/>
    <w:basedOn w:val="Normal"/>
    <w:link w:val="FooterChar"/>
    <w:uiPriority w:val="99"/>
    <w:unhideWhenUsed/>
    <w:rsid w:val="005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24"/>
  </w:style>
  <w:style w:type="character" w:customStyle="1" w:styleId="Heading1Char">
    <w:name w:val="Heading 1 Char"/>
    <w:basedOn w:val="DefaultParagraphFont"/>
    <w:link w:val="Heading1"/>
    <w:uiPriority w:val="9"/>
    <w:rsid w:val="00BC5894"/>
    <w:rPr>
      <w:rFonts w:asciiTheme="majorHAnsi" w:eastAsiaTheme="majorEastAsia" w:hAnsiTheme="majorHAnsi" w:cstheme="majorBidi"/>
      <w:b/>
      <w:bCs/>
      <w:color w:val="848057" w:themeColor="accent1" w:themeShade="BF"/>
      <w:sz w:val="28"/>
      <w:szCs w:val="28"/>
    </w:rPr>
  </w:style>
  <w:style w:type="character" w:customStyle="1" w:styleId="Heading2Char">
    <w:name w:val="Heading 2 Char"/>
    <w:basedOn w:val="DefaultParagraphFont"/>
    <w:link w:val="Heading2"/>
    <w:uiPriority w:val="9"/>
    <w:rsid w:val="001728E0"/>
    <w:rPr>
      <w:rFonts w:asciiTheme="majorHAnsi" w:eastAsiaTheme="majorEastAsia" w:hAnsiTheme="majorHAnsi" w:cstheme="majorBidi"/>
      <w:b/>
      <w:bCs/>
      <w:color w:val="A9A57C" w:themeColor="accent1"/>
      <w:sz w:val="26"/>
      <w:szCs w:val="26"/>
    </w:rPr>
  </w:style>
  <w:style w:type="paragraph" w:styleId="ListParagraph">
    <w:name w:val="List Paragraph"/>
    <w:basedOn w:val="Normal"/>
    <w:uiPriority w:val="34"/>
    <w:qFormat/>
    <w:rsid w:val="001728E0"/>
    <w:pPr>
      <w:ind w:left="720"/>
      <w:contextualSpacing/>
    </w:pPr>
  </w:style>
  <w:style w:type="character" w:styleId="Strong">
    <w:name w:val="Strong"/>
    <w:basedOn w:val="DefaultParagraphFont"/>
    <w:uiPriority w:val="22"/>
    <w:qFormat/>
    <w:rsid w:val="001728E0"/>
    <w:rPr>
      <w:b/>
      <w:bCs/>
    </w:rPr>
  </w:style>
  <w:style w:type="character" w:styleId="Hyperlink">
    <w:name w:val="Hyperlink"/>
    <w:basedOn w:val="DefaultParagraphFont"/>
    <w:uiPriority w:val="99"/>
    <w:unhideWhenUsed/>
    <w:rsid w:val="001728E0"/>
    <w:rPr>
      <w:color w:val="D25814" w:themeColor="hyperlink"/>
      <w:u w:val="single"/>
    </w:rPr>
  </w:style>
  <w:style w:type="table" w:styleId="TableGrid">
    <w:name w:val="Table Grid"/>
    <w:basedOn w:val="TableNormal"/>
    <w:uiPriority w:val="59"/>
    <w:rsid w:val="00172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1728E0"/>
    <w:rPr>
      <w:i/>
      <w:iCs/>
      <w:color w:val="A89D7F" w:themeColor="text1" w:themeTint="7F"/>
    </w:rPr>
  </w:style>
  <w:style w:type="character" w:styleId="IntenseEmphasis">
    <w:name w:val="Intense Emphasis"/>
    <w:basedOn w:val="DefaultParagraphFont"/>
    <w:uiPriority w:val="21"/>
    <w:qFormat/>
    <w:rsid w:val="00E56E14"/>
    <w:rPr>
      <w:b/>
      <w:bCs/>
      <w:i/>
      <w:iCs/>
      <w:color w:val="A9A57C" w:themeColor="accent1"/>
    </w:rPr>
  </w:style>
  <w:style w:type="character" w:styleId="CommentReference">
    <w:name w:val="annotation reference"/>
    <w:basedOn w:val="DefaultParagraphFont"/>
    <w:uiPriority w:val="99"/>
    <w:semiHidden/>
    <w:unhideWhenUsed/>
    <w:rsid w:val="008E2E49"/>
    <w:rPr>
      <w:sz w:val="16"/>
      <w:szCs w:val="16"/>
    </w:rPr>
  </w:style>
  <w:style w:type="paragraph" w:styleId="CommentText">
    <w:name w:val="annotation text"/>
    <w:basedOn w:val="Normal"/>
    <w:link w:val="CommentTextChar"/>
    <w:uiPriority w:val="99"/>
    <w:semiHidden/>
    <w:unhideWhenUsed/>
    <w:rsid w:val="008E2E49"/>
    <w:pPr>
      <w:spacing w:line="240" w:lineRule="auto"/>
    </w:pPr>
    <w:rPr>
      <w:sz w:val="20"/>
      <w:szCs w:val="20"/>
    </w:rPr>
  </w:style>
  <w:style w:type="character" w:customStyle="1" w:styleId="CommentTextChar">
    <w:name w:val="Comment Text Char"/>
    <w:basedOn w:val="DefaultParagraphFont"/>
    <w:link w:val="CommentText"/>
    <w:uiPriority w:val="99"/>
    <w:semiHidden/>
    <w:rsid w:val="008E2E49"/>
    <w:rPr>
      <w:sz w:val="20"/>
      <w:szCs w:val="20"/>
    </w:rPr>
  </w:style>
  <w:style w:type="paragraph" w:styleId="CommentSubject">
    <w:name w:val="annotation subject"/>
    <w:basedOn w:val="CommentText"/>
    <w:next w:val="CommentText"/>
    <w:link w:val="CommentSubjectChar"/>
    <w:uiPriority w:val="99"/>
    <w:semiHidden/>
    <w:unhideWhenUsed/>
    <w:rsid w:val="008E2E49"/>
    <w:rPr>
      <w:b/>
      <w:bCs/>
    </w:rPr>
  </w:style>
  <w:style w:type="character" w:customStyle="1" w:styleId="CommentSubjectChar">
    <w:name w:val="Comment Subject Char"/>
    <w:basedOn w:val="CommentTextChar"/>
    <w:link w:val="CommentSubject"/>
    <w:uiPriority w:val="99"/>
    <w:semiHidden/>
    <w:rsid w:val="008E2E49"/>
    <w:rPr>
      <w:b/>
      <w:bCs/>
      <w:sz w:val="20"/>
      <w:szCs w:val="20"/>
    </w:rPr>
  </w:style>
  <w:style w:type="character" w:customStyle="1" w:styleId="Heading3Char">
    <w:name w:val="Heading 3 Char"/>
    <w:basedOn w:val="DefaultParagraphFont"/>
    <w:link w:val="Heading3"/>
    <w:uiPriority w:val="9"/>
    <w:rsid w:val="00663872"/>
    <w:rPr>
      <w:rFonts w:asciiTheme="majorHAnsi" w:eastAsiaTheme="majorEastAsia" w:hAnsiTheme="majorHAnsi" w:cstheme="majorBidi"/>
      <w:b/>
      <w:bCs/>
      <w:color w:val="A9A57C" w:themeColor="accent1"/>
    </w:rPr>
  </w:style>
  <w:style w:type="character" w:customStyle="1" w:styleId="Heading4Char">
    <w:name w:val="Heading 4 Char"/>
    <w:basedOn w:val="DefaultParagraphFont"/>
    <w:link w:val="Heading4"/>
    <w:uiPriority w:val="9"/>
    <w:rsid w:val="0050471C"/>
    <w:rPr>
      <w:rFonts w:asciiTheme="majorHAnsi" w:eastAsiaTheme="majorEastAsia" w:hAnsiTheme="majorHAnsi" w:cstheme="majorBidi"/>
      <w:b/>
      <w:bCs/>
      <w:i/>
      <w:iCs/>
      <w:color w:val="A9A57C" w:themeColor="accent1"/>
    </w:rPr>
  </w:style>
  <w:style w:type="paragraph" w:customStyle="1" w:styleId="Style1">
    <w:name w:val="Style1"/>
    <w:basedOn w:val="Normal"/>
    <w:link w:val="Style1Char"/>
    <w:qFormat/>
    <w:rsid w:val="0025010D"/>
    <w:rPr>
      <w:sz w:val="20"/>
    </w:rPr>
  </w:style>
  <w:style w:type="paragraph" w:styleId="NoSpacing">
    <w:name w:val="No Spacing"/>
    <w:uiPriority w:val="1"/>
    <w:qFormat/>
    <w:rsid w:val="00475EA4"/>
    <w:pPr>
      <w:spacing w:after="0" w:line="240" w:lineRule="auto"/>
    </w:pPr>
  </w:style>
  <w:style w:type="character" w:customStyle="1" w:styleId="Style1Char">
    <w:name w:val="Style1 Char"/>
    <w:basedOn w:val="DefaultParagraphFont"/>
    <w:link w:val="Style1"/>
    <w:rsid w:val="0025010D"/>
    <w:rPr>
      <w:sz w:val="20"/>
    </w:rPr>
  </w:style>
  <w:style w:type="paragraph" w:customStyle="1" w:styleId="calloutstyle">
    <w:name w:val="calloutstyle"/>
    <w:basedOn w:val="Normal"/>
    <w:link w:val="calloutstyleChar"/>
    <w:qFormat/>
    <w:rsid w:val="003D3A1D"/>
    <w:rPr>
      <w:sz w:val="20"/>
    </w:rPr>
  </w:style>
  <w:style w:type="paragraph" w:customStyle="1" w:styleId="Default">
    <w:name w:val="Default"/>
    <w:rsid w:val="00523CC7"/>
    <w:pPr>
      <w:autoSpaceDE w:val="0"/>
      <w:autoSpaceDN w:val="0"/>
      <w:adjustRightInd w:val="0"/>
      <w:spacing w:after="0" w:line="240" w:lineRule="auto"/>
    </w:pPr>
    <w:rPr>
      <w:rFonts w:ascii="Calibri" w:hAnsi="Calibri" w:cs="Calibri"/>
      <w:color w:val="000000"/>
      <w:sz w:val="24"/>
      <w:szCs w:val="24"/>
    </w:rPr>
  </w:style>
  <w:style w:type="character" w:customStyle="1" w:styleId="calloutstyleChar">
    <w:name w:val="calloutstyle Char"/>
    <w:basedOn w:val="DefaultParagraphFont"/>
    <w:link w:val="calloutstyle"/>
    <w:rsid w:val="003D3A1D"/>
    <w:rPr>
      <w:sz w:val="20"/>
    </w:rPr>
  </w:style>
  <w:style w:type="character" w:customStyle="1" w:styleId="Heading5Char">
    <w:name w:val="Heading 5 Char"/>
    <w:basedOn w:val="DefaultParagraphFont"/>
    <w:link w:val="Heading5"/>
    <w:uiPriority w:val="9"/>
    <w:rsid w:val="0066074D"/>
    <w:rPr>
      <w:rFonts w:asciiTheme="majorHAnsi" w:eastAsiaTheme="majorEastAsia" w:hAnsiTheme="majorHAnsi" w:cstheme="majorBidi"/>
      <w:color w:val="575539"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337729">
      <w:bodyDiv w:val="1"/>
      <w:marLeft w:val="0"/>
      <w:marRight w:val="0"/>
      <w:marTop w:val="0"/>
      <w:marBottom w:val="0"/>
      <w:divBdr>
        <w:top w:val="none" w:sz="0" w:space="0" w:color="auto"/>
        <w:left w:val="none" w:sz="0" w:space="0" w:color="auto"/>
        <w:bottom w:val="none" w:sz="0" w:space="0" w:color="auto"/>
        <w:right w:val="none" w:sz="0" w:space="0" w:color="auto"/>
      </w:divBdr>
    </w:div>
    <w:div w:id="1487358817">
      <w:bodyDiv w:val="1"/>
      <w:marLeft w:val="0"/>
      <w:marRight w:val="0"/>
      <w:marTop w:val="0"/>
      <w:marBottom w:val="0"/>
      <w:divBdr>
        <w:top w:val="none" w:sz="0" w:space="0" w:color="auto"/>
        <w:left w:val="none" w:sz="0" w:space="0" w:color="auto"/>
        <w:bottom w:val="none" w:sz="0" w:space="0" w:color="auto"/>
        <w:right w:val="none" w:sz="0" w:space="0" w:color="auto"/>
      </w:divBdr>
    </w:div>
    <w:div w:id="204212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hyperlink" TargetMode="External" Target="http://www.mass.gov/dph/vip"/>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numbering" Target="numbering.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hyperlink" TargetMode="External" Target="http://mass.gov/vg"/>
  <Relationship Id="rId23" Type="http://schemas.openxmlformats.org/officeDocument/2006/relationships/image" Target="media/image13.png"/>
  <Relationship Id="rId24" Type="http://schemas.openxmlformats.org/officeDocument/2006/relationships/hyperlink" TargetMode="External" Target="mailto:vip@state.ma.us"/>
  <Relationship Id="rId25" Type="http://schemas.openxmlformats.org/officeDocument/2006/relationships/image" Target="media/image14.png"/>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image" Target="media/image17.png"/>
  <Relationship Id="rId29" Type="http://schemas.openxmlformats.org/officeDocument/2006/relationships/image" Target="media/image18.jpeg"/>
  <Relationship Id="rId3" Type="http://schemas.openxmlformats.org/officeDocument/2006/relationships/styles" Target="styles.xml"/>
  <Relationship Id="rId30" Type="http://schemas.openxmlformats.org/officeDocument/2006/relationships/image" Target="media/image19.jpeg"/>
  <Relationship Id="rId31" Type="http://schemas.openxmlformats.org/officeDocument/2006/relationships/image" Target="media/image20.jpeg"/>
  <Relationship Id="rId32" Type="http://schemas.openxmlformats.org/officeDocument/2006/relationships/image" Target="media/image21.jpeg"/>
  <Relationship Id="rId33" Type="http://schemas.openxmlformats.org/officeDocument/2006/relationships/image" Target="media/image22.png"/>
  <Relationship Id="rId34" Type="http://schemas.openxmlformats.org/officeDocument/2006/relationships/image" Target="media/image23.png"/>
  <Relationship Id="rId35" Type="http://schemas.openxmlformats.org/officeDocument/2006/relationships/image" Target="media/image24.png"/>
  <Relationship Id="rId36" Type="http://schemas.openxmlformats.org/officeDocument/2006/relationships/image" Target="media/image25.png"/>
  <Relationship Id="rId37" Type="http://schemas.openxmlformats.org/officeDocument/2006/relationships/image" Target="media/image26.png"/>
  <Relationship Id="rId38" Type="http://schemas.openxmlformats.org/officeDocument/2006/relationships/image" Target="media/image27.png"/>
  <Relationship Id="rId39" Type="http://schemas.openxmlformats.org/officeDocument/2006/relationships/image" Target="media/image28.png"/>
  <Relationship Id="rId4" Type="http://schemas.microsoft.com/office/2007/relationships/stylesWithEffects" Target="stylesWithEffects.xml"/>
  <Relationship Id="rId40" Type="http://schemas.openxmlformats.org/officeDocument/2006/relationships/image" Target="media/image29.jpeg"/>
  <Relationship Id="rId41" Type="http://schemas.openxmlformats.org/officeDocument/2006/relationships/image" Target="media/image30.png"/>
  <Relationship Id="rId42" Type="http://schemas.openxmlformats.org/officeDocument/2006/relationships/image" Target="media/image31.jpeg"/>
  <Relationship Id="rId43" Type="http://schemas.openxmlformats.org/officeDocument/2006/relationships/image" Target="media/image32.png"/>
  <Relationship Id="rId44" Type="http://schemas.openxmlformats.org/officeDocument/2006/relationships/image" Target="media/image33.png"/>
  <Relationship Id="rId45" Type="http://schemas.openxmlformats.org/officeDocument/2006/relationships/image" Target="media/image34.jpeg"/>
  <Relationship Id="rId46" Type="http://schemas.openxmlformats.org/officeDocument/2006/relationships/image" Target="media/image35.png"/>
  <Relationship Id="rId47" Type="http://schemas.openxmlformats.org/officeDocument/2006/relationships/image" Target="media/image36.jpeg"/>
  <Relationship Id="rId48" Type="http://schemas.openxmlformats.org/officeDocument/2006/relationships/image" Target="media/image37.png"/>
  <Relationship Id="rId49" Type="http://schemas.openxmlformats.org/officeDocument/2006/relationships/image" Target="media/image38.jpeg"/>
  <Relationship Id="rId5" Type="http://schemas.openxmlformats.org/officeDocument/2006/relationships/settings" Target="settings.xml"/>
  <Relationship Id="rId50" Type="http://schemas.microsoft.com/office/2007/relationships/hdphoto" Target="media/hdphoto1.wdp"/>
  <Relationship Id="rId51" Type="http://schemas.openxmlformats.org/officeDocument/2006/relationships/image" Target="media/image39.jpeg"/>
  <Relationship Id="rId52" Type="http://schemas.openxmlformats.org/officeDocument/2006/relationships/image" Target="media/image40.png"/>
  <Relationship Id="rId53" Type="http://schemas.openxmlformats.org/officeDocument/2006/relationships/image" Target="media/image41.png"/>
  <Relationship Id="rId54" Type="http://schemas.openxmlformats.org/officeDocument/2006/relationships/image" Target="media/image42.jpeg"/>
  <Relationship Id="rId55" Type="http://schemas.openxmlformats.org/officeDocument/2006/relationships/image" Target="media/image43.png"/>
  <Relationship Id="rId56" Type="http://schemas.openxmlformats.org/officeDocument/2006/relationships/image" Target="media/image44.png"/>
  <Relationship Id="rId57" Type="http://schemas.openxmlformats.org/officeDocument/2006/relationships/image" Target="media/image45.png"/>
  <Relationship Id="rId58" Type="http://schemas.openxmlformats.org/officeDocument/2006/relationships/image" Target="media/image46.png"/>
  <Relationship Id="rId59" Type="http://schemas.openxmlformats.org/officeDocument/2006/relationships/image" Target="media/image47.emf"/>
  <Relationship Id="rId6" Type="http://schemas.openxmlformats.org/officeDocument/2006/relationships/webSettings" Target="webSettings.xml"/>
  <Relationship Id="rId60" Type="http://schemas.openxmlformats.org/officeDocument/2006/relationships/image" Target="media/image48.png"/>
  <Relationship Id="rId61" Type="http://schemas.openxmlformats.org/officeDocument/2006/relationships/image" Target="media/image49.png"/>
  <Relationship Id="rId62" Type="http://schemas.openxmlformats.org/officeDocument/2006/relationships/image" Target="media/image50.png"/>
  <Relationship Id="rId63" Type="http://schemas.openxmlformats.org/officeDocument/2006/relationships/image" Target="media/image51.png"/>
  <Relationship Id="rId64" Type="http://schemas.openxmlformats.org/officeDocument/2006/relationships/image" Target="media/image52.png"/>
  <Relationship Id="rId65" Type="http://schemas.openxmlformats.org/officeDocument/2006/relationships/image" Target="media/image53.emf"/>
  <Relationship Id="rId66" Type="http://schemas.openxmlformats.org/officeDocument/2006/relationships/image" Target="media/image54.png"/>
  <Relationship Id="rId67" Type="http://schemas.openxmlformats.org/officeDocument/2006/relationships/image" Target="media/image55.png"/>
  <Relationship Id="rId68" Type="http://schemas.openxmlformats.org/officeDocument/2006/relationships/image" Target="media/image56.png"/>
  <Relationship Id="rId69" Type="http://schemas.openxmlformats.org/officeDocument/2006/relationships/image" Target="media/image57.png"/>
  <Relationship Id="rId7" Type="http://schemas.openxmlformats.org/officeDocument/2006/relationships/footnotes" Target="footnotes.xml"/>
  <Relationship Id="rId70" Type="http://schemas.openxmlformats.org/officeDocument/2006/relationships/image" Target="media/image58.png"/>
  <Relationship Id="rId71" Type="http://schemas.openxmlformats.org/officeDocument/2006/relationships/header" Target="header1.xml"/>
  <Relationship Id="rId72" Type="http://schemas.openxmlformats.org/officeDocument/2006/relationships/header" Target="header2.xml"/>
  <Relationship Id="rId73" Type="http://schemas.openxmlformats.org/officeDocument/2006/relationships/footer" Target="footer1.xml"/>
  <Relationship Id="rId74" Type="http://schemas.openxmlformats.org/officeDocument/2006/relationships/footer" Target="footer2.xml"/>
  <Relationship Id="rId75" Type="http://schemas.openxmlformats.org/officeDocument/2006/relationships/fontTable" Target="fontTable.xml"/>
  <Relationship Id="rId76" Type="http://schemas.openxmlformats.org/officeDocument/2006/relationships/theme" Target="theme/theme1.xml"/>
  <Relationship Id="rId8" Type="http://schemas.openxmlformats.org/officeDocument/2006/relationships/endnotes" Target="endnotes.xml"/>
  <Relationship Id="rId9" Type="http://schemas.openxmlformats.org/officeDocument/2006/relationships/image" Target="media/image1.png"/>
</Relationships>

</file>

<file path=word/_rels/header1.xml.rels><?xml version="1.0" encoding="UTF-8"?>

<Relationships xmlns="http://schemas.openxmlformats.org/package/2006/relationships">
  <Relationship Id="rId1" Type="http://schemas.openxmlformats.org/officeDocument/2006/relationships/image" Target="media/image59.png"/>
</Relationships>

</file>

<file path=word/_rels/header2.xml.rels><?xml version="1.0" encoding="UTF-8"?>

<Relationships xmlns="http://schemas.openxmlformats.org/package/2006/relationships">
  <Relationship Id="rId1" Type="http://schemas.openxmlformats.org/officeDocument/2006/relationships/image" Target="media/image59.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Users/kbarrett/AppData/Roaming/Microsoft/Templates/Design%201%20Quick%20Start%20Template%2005092014.dotx"/>
</Relationships>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99CC00">
            <a:alpha val="10000"/>
          </a:srgbClr>
        </a:solidFill>
        <a:ln w="25400" cap="flat" cmpd="sng" algn="ctr">
          <a:solidFill>
            <a:srgbClr val="99CC00"/>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099F8-E1AF-497A-A7CE-E9858D9E2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 1 Quick Start Template 05092014</Template>
  <TotalTime>252</TotalTime>
  <Pages>12</Pages>
  <Words>2506</Words>
  <Characters>14289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16762</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2014-07-28T14:13:00Z</dcterms:created>
  <dc:creator>Barrett, Karin (DPH)</dc:creator>
  <lastModifiedBy>Kyle Marshall</lastModifiedBy>
  <lastPrinted>2014-07-28T17:32:00Z</lastPrinted>
  <dcterms:modified xsi:type="dcterms:W3CDTF">2014-07-30T14:28:00Z</dcterms:modified>
  <revision>17</revision>
</coreProperties>
</file>