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323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42.937pt;margin-top:-14.36pt;width:532.123pt;height:.1pt;mso-position-horizontal-relative:page;mso-position-vertical-relative:paragraph;z-index:-701" coordorigin="859,-287" coordsize="10642,2">
            <v:shape style="position:absolute;left:859;top:-287;width:10642;height:2" coordorigin="859,-287" coordsize="10642,0" path="m859,-287l11501,-287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Ne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slet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of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DDS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Human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ig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ts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Commit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83" w:after="0" w:line="240" w:lineRule="auto"/>
        <w:ind w:left="2679" w:right="2615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ffi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18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man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ig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06" w:right="2745"/>
        <w:jc w:val="center"/>
        <w:rPr>
          <w:rFonts w:ascii="Calibri" w:hAnsi="Calibri" w:cs="Calibri" w:eastAsia="Calibri"/>
          <w:sz w:val="44"/>
          <w:szCs w:val="44"/>
        </w:rPr>
      </w:pPr>
      <w:rPr/>
      <w:r>
        <w:rPr>
          <w:rFonts w:ascii="Calibri" w:hAnsi="Calibri" w:cs="Calibri" w:eastAsia="Calibri"/>
          <w:sz w:val="44"/>
          <w:szCs w:val="44"/>
          <w:color w:val="C00000"/>
          <w:spacing w:val="0"/>
          <w:w w:val="100"/>
          <w:b/>
          <w:bCs/>
        </w:rPr>
        <w:t>Comm</w:t>
      </w:r>
      <w:r>
        <w:rPr>
          <w:rFonts w:ascii="Calibri" w:hAnsi="Calibri" w:cs="Calibri" w:eastAsia="Calibri"/>
          <w:sz w:val="44"/>
          <w:szCs w:val="44"/>
          <w:color w:val="C00000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100"/>
          <w:b/>
          <w:bCs/>
        </w:rPr>
        <w:t>ni</w:t>
      </w:r>
      <w:r>
        <w:rPr>
          <w:rFonts w:ascii="Calibri" w:hAnsi="Calibri" w:cs="Calibri" w:eastAsia="Calibri"/>
          <w:sz w:val="44"/>
          <w:szCs w:val="44"/>
          <w:color w:val="C00000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44"/>
          <w:szCs w:val="44"/>
          <w:color w:val="C00000"/>
          <w:spacing w:val="-19"/>
          <w:w w:val="100"/>
          <w:b/>
          <w:bCs/>
        </w:rPr>
        <w:t> 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100"/>
          <w:b/>
          <w:bCs/>
        </w:rPr>
        <w:t>Inclusion</w:t>
      </w:r>
      <w:r>
        <w:rPr>
          <w:rFonts w:ascii="Calibri" w:hAnsi="Calibri" w:cs="Calibri" w:eastAsia="Calibri"/>
          <w:sz w:val="44"/>
          <w:szCs w:val="44"/>
          <w:color w:val="C00000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44"/>
          <w:szCs w:val="44"/>
          <w:color w:val="C00000"/>
          <w:spacing w:val="-8"/>
          <w:w w:val="99"/>
          <w:b/>
          <w:bCs/>
        </w:rPr>
        <w:t>E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99"/>
          <w:b/>
          <w:bCs/>
        </w:rPr>
        <w:t>d</w:t>
      </w:r>
      <w:r>
        <w:rPr>
          <w:rFonts w:ascii="Calibri" w:hAnsi="Calibri" w:cs="Calibri" w:eastAsia="Calibri"/>
          <w:sz w:val="44"/>
          <w:szCs w:val="44"/>
          <w:color w:val="C00000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98"/>
          <w:b/>
          <w:bCs/>
        </w:rPr>
        <w:t>t</w:t>
      </w:r>
      <w:r>
        <w:rPr>
          <w:rFonts w:ascii="Calibri" w:hAnsi="Calibri" w:cs="Calibri" w:eastAsia="Calibri"/>
          <w:sz w:val="44"/>
          <w:szCs w:val="44"/>
          <w:color w:val="C00000"/>
          <w:spacing w:val="2"/>
          <w:w w:val="98"/>
          <w:b/>
          <w:bCs/>
        </w:rPr>
        <w:t>i</w:t>
      </w:r>
      <w:r>
        <w:rPr>
          <w:rFonts w:ascii="Calibri" w:hAnsi="Calibri" w:cs="Calibri" w:eastAsia="Calibri"/>
          <w:sz w:val="44"/>
          <w:szCs w:val="44"/>
          <w:color w:val="C00000"/>
          <w:spacing w:val="0"/>
          <w:w w:val="99"/>
          <w:b/>
          <w:bCs/>
        </w:rPr>
        <w:t>on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78" w:right="-20"/>
        <w:jc w:val="left"/>
        <w:tabs>
          <w:tab w:pos="7360" w:val="left"/>
        </w:tabs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39.75pt;margin-top:-102.085632pt;width:534.75pt;height:98.25pt;mso-position-horizontal-relative:page;mso-position-vertical-relative:paragraph;z-index:-699" coordorigin="795,-2042" coordsize="10695,1965">
            <v:shape style="position:absolute;left:825;top:-2012;width:10635;height:1905" type="#_x0000_t75">
              <v:imagedata r:id="rId6" o:title=""/>
            </v:shape>
            <v:group style="position:absolute;left:825;top:-2012;width:10635;height:1905" coordorigin="825,-2012" coordsize="10635,1905">
              <v:shape style="position:absolute;left:825;top:-2012;width:10635;height:1905" coordorigin="825,-2012" coordsize="10635,1905" path="m825,-107l11460,-107,11460,-2012,825,-2012,825,-107xe" filled="f" stroked="t" strokeweight="3pt" strokecolor="#27415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spacing w:val="-13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lume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pgMar w:footer="298" w:top="1480" w:bottom="480" w:left="660" w:right="660"/>
          <w:footerReference w:type="default" r:id="rId5"/>
          <w:type w:val="continuous"/>
          <w:pgSz w:w="12240" w:h="15840"/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40.5pt;margin-top:37.310001pt;width:534pt;height:1.69pt;mso-position-horizontal-relative:page;mso-position-vertical-relative:page;z-index:-700" coordorigin="810,746" coordsize="10680,34">
            <v:shape style="position:absolute;left:810;top:746;width:10680;height:34" coordorigin="810,746" coordsize="10680,34" path="m810,746l11490,780e" filled="f" stroked="t" strokeweight="2pt" strokecolor="#5F005F">
              <v:path arrowok="t"/>
            </v:shape>
          </v:group>
          <w10:wrap type="none"/>
        </w:pict>
      </w:r>
      <w:r>
        <w:rPr/>
        <w:pict>
          <v:group style="position:absolute;margin-left:94.245003pt;margin-top:48.869999pt;width:55.48pt;height:50.045pt;mso-position-horizontal-relative:page;mso-position-vertical-relative:page;z-index:-695" coordorigin="1885,977" coordsize="1110,1001">
            <v:group style="position:absolute;left:1918;top:1032;width:772;height:938" coordorigin="1918,1032" coordsize="772,938">
              <v:shape style="position:absolute;left:1918;top:1032;width:772;height:938" coordorigin="1918,1032" coordsize="772,938" path="m2325,1032l1918,1032,1918,1971,2163,1970,2163,1590,2500,1590,2497,1587,2482,1577,2464,1567,2443,1556,2463,1550,2534,1514,2586,1457,2610,1413,2163,1413,2163,1362,2166,1282,2172,1222,2624,1222,2624,1220,2595,1144,2559,1095,2508,1061,2437,1040,2374,1034,2350,1033,2325,1032e" filled="t" fillcolor="#000000" stroked="f">
                <v:path arrowok="t"/>
                <v:fill/>
              </v:shape>
              <v:shape style="position:absolute;left:1918;top:1032;width:772;height:938" coordorigin="1918,1032" coordsize="772,938" path="m2500,1590l2163,1590,2190,1590,2210,1593,2262,1634,2297,1702,2305,1720,2313,1738,2347,1809,2382,1881,2410,1935,2430,1971,2491,1971,2552,1969,2631,1964,2689,1955,2681,1937,2673,1919,2657,1882,2609,1772,2593,1736,2585,1717,2577,1699,2571,1688,2535,1630,2510,1599,2500,1590e" filled="t" fillcolor="#000000" stroked="f">
                <v:path arrowok="t"/>
                <v:fill/>
              </v:shape>
              <v:shape style="position:absolute;left:1918;top:1032;width:772;height:938" coordorigin="1918,1032" coordsize="772,938" path="m2624,1222l2172,1222,2273,1222,2297,1223,2367,1253,2385,1334,2379,1353,2319,1403,2263,1413,2610,1413,2627,1347,2631,1278,2630,1258,2627,1239,2624,1222e" filled="t" fillcolor="#000000" stroked="f">
                <v:path arrowok="t"/>
                <v:fill/>
              </v:shape>
              <v:shape style="position:absolute;left:1898;top:990;width:771;height:938" type="#_x0000_t75">
                <v:imagedata r:id="rId7" o:title=""/>
              </v:shape>
            </v:group>
            <v:group style="position:absolute;left:2767;top:1032;width:220;height:177" coordorigin="2767,1032" coordsize="220,177">
              <v:shape style="position:absolute;left:2767;top:1032;width:220;height:177" coordorigin="2767,1032" coordsize="220,177" path="m2967,1032l2767,1032,2768,1172,2768,1210,2847,1209,2927,1203,2987,1191,2987,1172,2981,1092,2967,1032e" filled="t" fillcolor="#000000" stroked="f">
                <v:path arrowok="t"/>
                <v:fill/>
              </v:shape>
              <v:shape style="position:absolute;left:2747;top:990;width:220;height:177" type="#_x0000_t75">
                <v:imagedata r:id="rId8" o:title=""/>
              </v:shape>
            </v:group>
            <v:group style="position:absolute;left:2767;top:1291;width:220;height:680" coordorigin="2767,1291" coordsize="220,680">
              <v:shape style="position:absolute;left:2767;top:1291;width:220;height:680" coordorigin="2767,1291" coordsize="220,680" path="m2967,1291l2767,1291,2768,1427,2768,1495,2769,1563,2770,1631,2772,1699,2774,1767,2777,1835,2782,1903,2787,1971,2987,1971,2987,1835,2986,1767,2986,1699,2985,1631,2983,1563,2980,1495,2977,1427,2973,1359,2967,1291e" filled="t" fillcolor="#000000" stroked="f">
                <v:path arrowok="t"/>
                <v:fill/>
              </v:shape>
              <v:shape style="position:absolute;left:2747;top:1249;width:220;height:680" type="#_x0000_t75">
                <v:imagedata r:id="rId9" o:title=""/>
              </v:shape>
            </v:group>
            <v:group style="position:absolute;left:1898;top:990;width:771;height:938" coordorigin="1898,990" coordsize="771,938">
              <v:shape style="position:absolute;left:1898;top:990;width:771;height:938" coordorigin="1898,990" coordsize="771,938" path="m1898,1928l1898,1881,1898,1835,1898,1788,1898,1741,1898,1694,1898,1647,1898,1600,1898,1553,1898,1506,1898,1459,1898,1412,1898,1365,1898,1318,1898,1272,1898,1225,1898,1178,1898,1131,1898,1084,1898,1037,1898,990,1918,990,1938,990,1959,990,1979,990,1999,990,2020,990,2040,990,2060,990,2081,990,2101,990,2122,990,2142,990,2305,990,2330,990,2398,995,2468,1009,2524,1039,2575,1101,2599,1158,2611,1235,2611,1260,2604,1325,2577,1396,2541,1446,2480,1492,2423,1513,2444,1524,2502,1570,2543,1630,2565,1675,2573,1693,2597,1748,2621,1803,2629,1821,2661,1895,2669,1913,2650,1916,2572,1925,2511,1927,2450,1928,2410,1928,2400,1910,2371,1856,2344,1803,2310,1731,2277,1659,2264,1631,2226,1571,2170,1548,2157,1547,2150,1547,2143,1547,2143,1567,2143,1587,2143,1607,2143,1627,2143,1647,2143,1667,2143,1687,2143,1707,2143,1727,2143,1747,2143,1767,2143,1787,2143,1807,2143,1827,2143,1847,2143,1867,2143,1887,2143,1907,2143,1927,2063,1928,2003,1928,1943,1928,1903,1928,1898,1928xe" filled="f" stroked="t" strokeweight="1.26pt" strokecolor="#800080">
                <v:path arrowok="t"/>
              </v:shape>
            </v:group>
            <v:group style="position:absolute;left:2143;top:1179;width:222;height:191" coordorigin="2143,1179" coordsize="222,191">
              <v:shape style="position:absolute;left:2143;top:1179;width:222;height:191" coordorigin="2143,1179" coordsize="222,191" path="m2143,1370l2163,1370,2183,1370,2203,1370,2223,1370,2243,1370,2257,1369,2322,1353,2365,1292,2364,1263,2333,1198,2253,1179,2192,1179,2152,1179,2150,1199,2145,1259,2143,1339,2143,1359,2143,1370xe" filled="f" stroked="t" strokeweight="1.26pt" strokecolor="#800080">
                <v:path arrowok="t"/>
              </v:shape>
            </v:group>
            <v:group style="position:absolute;left:2747;top:990;width:220;height:177" coordorigin="2747,990" coordsize="220,177">
              <v:shape style="position:absolute;left:2747;top:990;width:220;height:177" coordorigin="2747,990" coordsize="220,177" path="m2747,990l2767,990,2787,990,2807,990,2827,990,2847,990,2867,990,2887,990,2907,990,2927,990,2947,990,2953,1010,2964,1070,2967,1149,2947,1154,2887,1163,2808,1167,2748,1167,2748,1147,2747,1087,2747,1027,2747,1007,2747,990xe" filled="f" stroked="t" strokeweight="1.26pt" strokecolor="#800080">
                <v:path arrowok="t"/>
              </v:shape>
            </v:group>
            <v:group style="position:absolute;left:2747;top:1249;width:220;height:680" coordorigin="2747,1249" coordsize="220,680">
              <v:shape style="position:absolute;left:2747;top:1249;width:220;height:680" coordorigin="2747,1249" coordsize="220,680" path="m2747,1249l2767,1249,2787,1249,2807,1249,2827,1249,2847,1249,2867,1249,2887,1249,2907,1249,2927,1249,2953,1317,2957,1385,2960,1453,2963,1521,2965,1588,2966,1656,2966,1724,2967,1792,2967,1860,2967,1928,2947,1928,2927,1928,2907,1928,2887,1928,2867,1928,2847,1928,2827,1928,2807,1928,2787,1928,2767,1928,2762,1860,2757,1792,2754,1724,2752,1656,2750,1588,2749,1521,2748,1453,2748,1385,2747,1317,2747,1283,2747,1249xe" filled="f" stroked="t" strokeweight="1.26pt" strokecolor="#8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3.391144pt;margin-top:61.030041pt;width:33.603855pt;height:51.661778pt;mso-position-horizontal-relative:page;mso-position-vertical-relative:page;z-index:-694" coordorigin="3068,1221" coordsize="672,1033">
            <v:group style="position:absolute;left:3117;top:1998;width:594;height:248" coordorigin="3117,1998" coordsize="594,248">
              <v:shape style="position:absolute;left:3117;top:1998;width:594;height:248" coordorigin="3117,1998" coordsize="594,248" path="m3137,1998l3117,1999,3117,2024,3117,2034,3129,2104,3169,2172,3218,2212,3286,2234,3354,2243,3438,2246,3459,2245,3537,2234,3608,2208,3659,2169,3702,2102,3711,2083,3409,2083,3389,2080,3370,2073,3353,2062,3343,2050,3331,2034,3316,2013,3256,2005,3177,1999,3157,1998,3137,1998e" filled="t" fillcolor="#000000" stroked="f">
                <v:path arrowok="t"/>
                <v:fill/>
              </v:shape>
            </v:group>
            <v:group style="position:absolute;left:3409;top:1861;width:324;height:223" coordorigin="3409,1861" coordsize="324,223">
              <v:shape style="position:absolute;left:3409;top:1861;width:324;height:223" coordorigin="3409,1861" coordsize="324,223" path="m3732,1861l3511,1861,3511,1901,3510,1963,3500,2027,3455,2077,3409,2083,3711,2083,3727,2024,3732,1963,3732,1943,3732,1861e" filled="t" fillcolor="#000000" stroked="f">
                <v:path arrowok="t"/>
                <v:fill/>
              </v:shape>
            </v:group>
            <v:group style="position:absolute;left:3101;top:1276;width:631;height:667" coordorigin="3101,1276" coordsize="631,667">
              <v:shape style="position:absolute;left:3101;top:1276;width:631;height:667" coordorigin="3101,1276" coordsize="631,667" path="m3334,1276l3256,1290,3205,1320,3157,1370,3126,1433,3107,1511,3101,1580,3101,1612,3101,1629,3107,1691,3126,1768,3159,1839,3200,1888,3267,1929,3329,1942,3352,1943,3372,1940,3429,1921,3479,1886,3495,1873,3511,1861,3732,1861,3732,1765,3409,1765,3390,1762,3341,1721,3320,1646,3319,1621,3320,1609,3328,1544,3362,1482,3424,1465,3730,1465,3729,1415,3728,1380,3519,1380,3507,1363,3451,1307,3378,1279,3357,1276,3334,1276e" filled="t" fillcolor="#000000" stroked="f">
                <v:path arrowok="t"/>
                <v:fill/>
              </v:shape>
            </v:group>
            <v:group style="position:absolute;left:3409;top:1465;width:323;height:300" coordorigin="3409,1465" coordsize="323,300">
              <v:shape style="position:absolute;left:3409;top:1465;width:323;height:300" coordorigin="3409,1465" coordsize="323,300" path="m3730,1465l3424,1465,3441,1470,3457,1479,3497,1529,3511,1611,3511,1640,3509,1662,3482,1732,3409,1765,3732,1765,3732,1700,3731,1607,3731,1544,3730,1479,3730,1465e" filled="t" fillcolor="#000000" stroked="f">
                <v:path arrowok="t"/>
                <v:fill/>
              </v:shape>
            </v:group>
            <v:group style="position:absolute;left:3519;top:1291;width:209;height:89" coordorigin="3519,1291" coordsize="209,89">
              <v:shape style="position:absolute;left:3519;top:1291;width:209;height:89" coordorigin="3519,1291" coordsize="209,89" path="m3726,1291l3526,1291,3526,1307,3526,1323,3525,1344,3523,1363,3519,1380,3728,1380,3727,1320,3726,1291e" filled="t" fillcolor="#000000" stroked="f">
                <v:path arrowok="t"/>
                <v:fill/>
              </v:shape>
              <v:shape style="position:absolute;left:3097;top:1956;width:594;height:248" type="#_x0000_t75">
                <v:imagedata r:id="rId10" o:title=""/>
              </v:shape>
              <v:shape style="position:absolute;left:3389;top:1818;width:324;height:223" type="#_x0000_t75">
                <v:imagedata r:id="rId11" o:title=""/>
              </v:shape>
              <v:shape style="position:absolute;left:3081;top:1233;width:631;height:667" type="#_x0000_t75">
                <v:imagedata r:id="rId12" o:title=""/>
              </v:shape>
              <v:shape style="position:absolute;left:3389;top:1423;width:323;height:300" type="#_x0000_t75">
                <v:imagedata r:id="rId13" o:title=""/>
              </v:shape>
              <v:shape style="position:absolute;left:3499;top:1249;width:209;height:89" type="#_x0000_t75">
                <v:imagedata r:id="rId14" o:title=""/>
              </v:shape>
            </v:group>
            <v:group style="position:absolute;left:3080;top:1233;width:632;height:971" coordorigin="3080,1233" coordsize="632,971">
              <v:shape style="position:absolute;left:3080;top:1233;width:632;height:971" coordorigin="3080,1233" coordsize="632,971" path="m3506,1249l3506,1249,3646,1249,3666,1249,3686,1249,3706,1249,3708,1313,3709,1377,3710,1441,3711,1505,3711,1570,3711,1634,3712,1698,3712,1762,3712,1826,3712,1891,3712,1901,3712,1911,3712,1921,3712,1941,3703,2001,3682,2060,3651,2112,3605,2154,3535,2187,3459,2201,3418,2204,3388,2204,3310,2199,3247,2187,3185,2162,3136,2114,3103,2042,3096,1974,3097,1956,3176,1958,3256,1965,3311,1992,3323,2008,3333,2019,3350,2031,3369,2038,3389,2041,3414,2039,3474,2000,3490,1920,3491,1855,3491,1818,3475,1830,3459,1843,3443,1856,3390,1887,3333,1900,3309,1899,3247,1887,3180,1846,3139,1796,3106,1725,3087,1649,3081,1586,3080,1564,3081,1539,3087,1469,3100,1408,3128,1342,3168,1292,3219,1255,3294,1234,3314,1233,3337,1234,3397,1246,3461,1290,3499,1337,3503,1321,3505,1302,3506,1281,3506,1259,3506,1249xe" filled="f" stroked="t" strokeweight="1.26pt" strokecolor="#800080">
                <v:path arrowok="t"/>
              </v:shape>
            </v:group>
            <v:group style="position:absolute;left:3299;top:1423;width:192;height:300" coordorigin="3299,1423" coordsize="192,300">
              <v:shape style="position:absolute;left:3299;top:1423;width:192;height:300" coordorigin="3299,1423" coordsize="192,300" path="m3299,1578l3307,1646,3353,1711,3389,1723,3411,1721,3471,1675,3491,1597,3491,1569,3482,1503,3437,1437,3404,1423,3379,1424,3320,1467,3301,1543,3299,1578xe" filled="f" stroked="t" strokeweight="1.26pt" strokecolor="#8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1.600006pt;margin-top:48.869999pt;width:32.305pt;height:50.045pt;mso-position-horizontal-relative:page;mso-position-vertical-relative:page;z-index:-693" coordorigin="3832,977" coordsize="646,1001">
            <v:group style="position:absolute;left:4180;top:1480;width:291;height:491" coordorigin="4180,1480" coordsize="291,491">
              <v:shape style="position:absolute;left:4180;top:1480;width:291;height:491" coordorigin="4180,1480" coordsize="291,491" path="m4467,1480l4180,1480,4200,1484,4217,1494,4247,1558,4250,1831,4250,1911,4251,1971,4471,1971,4470,1633,4470,1515,4469,1493,4467,1480e" filled="t" fillcolor="#000000" stroked="f">
                <v:path arrowok="t"/>
                <v:fill/>
              </v:shape>
            </v:group>
            <v:group style="position:absolute;left:3865;top:1032;width:603;height:938" coordorigin="3865,1032" coordsize="603,938">
              <v:shape style="position:absolute;left:3865;top:1032;width:603;height:938" coordorigin="3865,1032" coordsize="603,938" path="m4065,1032l3865,1032,3865,1610,3865,1971,3925,1970,4005,1966,4064,1958,4084,1633,4085,1610,4096,1550,4138,1489,4180,1480,4467,1480,4467,1471,4453,1412,4437,1372,4084,1372,4084,1314,4083,1252,4080,1172,4075,1112,4068,1052,4065,1032e" filled="t" fillcolor="#000000" stroked="f">
                <v:path arrowok="t"/>
                <v:fill/>
              </v:shape>
            </v:group>
            <v:group style="position:absolute;left:4084;top:1276;width:353;height:96" coordorigin="4084,1276" coordsize="353,96">
              <v:shape style="position:absolute;left:4084;top:1276;width:353;height:96" coordorigin="4084,1276" coordsize="353,96" path="m4278,1276l4201,1288,4146,1317,4100,1356,4084,1372,4437,1372,4394,1314,4322,1280,4278,1276e" filled="t" fillcolor="#000000" stroked="f">
                <v:path arrowok="t"/>
                <v:fill/>
              </v:shape>
              <v:shape style="position:absolute;left:4160;top:1438;width:291;height:491" type="#_x0000_t75">
                <v:imagedata r:id="rId15" o:title=""/>
              </v:shape>
              <v:shape style="position:absolute;left:3845;top:990;width:603;height:938" type="#_x0000_t75">
                <v:imagedata r:id="rId16" o:title=""/>
              </v:shape>
              <v:shape style="position:absolute;left:4064;top:1233;width:353;height:96" type="#_x0000_t75">
                <v:imagedata r:id="rId17" o:title=""/>
              </v:shape>
            </v:group>
            <v:group style="position:absolute;left:3845;top:990;width:606;height:938" coordorigin="3845,990" coordsize="606,938">
              <v:shape style="position:absolute;left:3845;top:990;width:606;height:938" coordorigin="3845,990" coordsize="606,938" path="m3845,990l3865,990,3885,990,3905,990,3925,990,3945,990,3965,990,3985,990,4005,990,4025,990,4045,990,4048,1010,4055,1070,4060,1130,4063,1210,4064,1290,4064,1329,4080,1314,4126,1274,4181,1246,4258,1233,4280,1234,4340,1250,4400,1301,4433,1369,4447,1428,4450,1498,4450,1571,4450,1641,4451,1709,4451,1776,4451,1842,4451,1907,4451,1928,4431,1928,4411,1928,4391,1928,4371,1928,4351,1928,4331,1928,4311,1928,4291,1928,4271,1928,4251,1928,4231,1928,4231,1908,4230,1828,4230,1748,4230,1668,4230,1608,4230,1568,4229,1539,4219,1480,4160,1438,4137,1440,4083,1491,4065,1568,4064,1633,4064,1695,4064,1755,4064,1834,4064,1911,4044,1916,3985,1924,3905,1928,3845,1928,3845,1881,3845,1788,3845,1694,3845,1600,3845,1506,3845,1412,3845,1318,3845,1225,3845,1131,3845,1037,3845,990xe" filled="f" stroked="t" strokeweight="1.26pt" strokecolor="#8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6.650024pt;margin-top:48.869999pt;width:56.844418pt;height:50.803415pt;mso-position-horizontal-relative:page;mso-position-vertical-relative:page;z-index:-692" coordorigin="4533,977" coordsize="1137,1016">
            <v:group style="position:absolute;left:4566;top:1032;width:429;height:954" coordorigin="4566,1032" coordsize="429,954">
              <v:shape style="position:absolute;left:4566;top:1032;width:429;height:954" coordorigin="4566,1032" coordsize="429,954" path="m4867,1032l4731,1116,4680,1148,4647,1191,4646,1231,4646,1251,4646,1272,4645,1291,4625,1291,4605,1292,4585,1296,4566,1302,4566,1371,4567,1442,4587,1482,4607,1484,4627,1488,4647,1495,4647,1736,4647,1761,4653,1826,4668,1891,4715,1954,4783,1981,4858,1986,4877,1985,4954,1967,4994,1946,4992,1925,4984,1846,4899,1800,4883,1790,4870,1768,4868,1749,4867,1722,4867,1642,4867,1542,4888,1482,4908,1481,4928,1480,4948,1479,4968,1475,4988,1471,4988,1422,4987,1351,4985,1291,4966,1291,4946,1290,4926,1289,4906,1285,4887,1280,4867,1272,4867,1032e" filled="t" fillcolor="#000000" stroked="f">
                <v:path arrowok="t"/>
                <v:fill/>
              </v:shape>
              <v:shape style="position:absolute;left:4566;top:1032;width:429;height:954" coordorigin="4566,1032" coordsize="429,954" path="m4977,1787l4957,1793,4938,1798,4919,1800,4899,1800,4979,1800,4977,1787e" filled="t" fillcolor="#000000" stroked="f">
                <v:path arrowok="t"/>
                <v:fill/>
              </v:shape>
            </v:group>
            <v:group style="position:absolute;left:5053;top:1276;width:609;height:710" coordorigin="5053,1276" coordsize="609,710">
              <v:shape style="position:absolute;left:5053;top:1276;width:609;height:710" coordorigin="5053,1276" coordsize="609,710" path="m5252,1760l5053,1782,5054,1784,5058,1804,5081,1861,5130,1924,5185,1959,5257,1978,5329,1985,5386,1986,5409,1985,5472,1976,5539,1953,5602,1907,5638,1855,5644,1843,5362,1843,5341,1839,5323,1832,5306,1821,5295,1809,5284,1795,5270,1779,5252,1760e" filled="t" fillcolor="#000000" stroked="f">
                <v:path arrowok="t"/>
                <v:fill/>
              </v:shape>
              <v:shape style="position:absolute;left:5053;top:1276;width:609;height:710" coordorigin="5053,1276" coordsize="609,710" path="m5349,1276l5285,1279,5210,1297,5145,1335,5103,1385,5081,1457,5078,1505,5081,1526,5110,1600,5151,1646,5209,1675,5280,1695,5360,1714,5383,1719,5450,1748,5461,1789,5454,1807,5389,1842,5362,1843,5644,1843,5660,1781,5662,1737,5660,1717,5633,1641,5581,1586,5527,1558,5454,1538,5379,1526,5355,1522,5286,1497,5276,1456,5284,1440,5303,1421,5322,1415,5345,1413,5626,1413,5622,1405,5590,1355,5544,1312,5480,1286,5401,1277,5376,1276,5349,1276e" filled="t" fillcolor="#000000" stroked="f">
                <v:path arrowok="t"/>
                <v:fill/>
              </v:shape>
              <v:shape style="position:absolute;left:5053;top:1276;width:609;height:710" coordorigin="5053,1276" coordsize="609,710" path="m5626,1413l5345,1413,5363,1415,5381,1420,5399,1430,5419,1445,5430,1461,5442,1481,5482,1476,5542,1467,5619,1447,5638,1440,5630,1423,5626,1413e" filled="t" fillcolor="#000000" stroked="f">
                <v:path arrowok="t"/>
                <v:fill/>
              </v:shape>
              <v:shape style="position:absolute;left:4546;top:990;width:429;height:953" type="#_x0000_t75">
                <v:imagedata r:id="rId18" o:title=""/>
              </v:shape>
              <v:shape style="position:absolute;left:5033;top:1233;width:609;height:710" type="#_x0000_t75">
                <v:imagedata r:id="rId19" o:title=""/>
              </v:shape>
            </v:group>
            <v:group style="position:absolute;left:4546;top:990;width:429;height:953" coordorigin="4546,990" coordsize="429,953">
              <v:shape style="position:absolute;left:4546;top:990;width:429;height:953" coordorigin="4546,990" coordsize="429,953" path="m4847,990l4847,1010,4847,1030,4847,1050,4847,1070,4847,1090,4847,1110,4847,1130,4847,1150,4847,1170,4847,1190,4847,1210,4847,1230,4867,1238,4926,1248,4965,1249,4966,1269,4967,1329,4968,1409,4968,1429,4948,1433,4888,1439,4848,1439,4848,1459,4847,1519,4847,1599,4847,1679,4848,1706,4850,1726,4863,1748,4879,1758,4899,1758,4918,1756,4937,1751,4957,1744,4959,1764,4968,1843,4974,1903,4954,1915,4895,1937,4838,1943,4810,1943,4744,1935,4679,1898,4643,1834,4630,1763,4627,1694,4627,1629,4627,1568,4627,1491,4627,1453,4607,1445,4587,1441,4567,1439,4548,1439,4547,1419,4546,1339,4546,1279,4546,1259,4565,1253,4585,1250,4605,1249,4625,1249,4626,1229,4627,1169,4627,1129,4643,1117,4694,1084,4745,1052,4796,1021,4813,1011,4830,1000,4847,990xe" filled="f" stroked="t" strokeweight="1.26pt" strokecolor="#800080">
                <v:path arrowok="t"/>
              </v:shape>
            </v:group>
            <v:group style="position:absolute;left:5033;top:1233;width:609;height:710" coordorigin="5033,1233" coordsize="609,710">
              <v:shape style="position:absolute;left:5033;top:1233;width:609;height:710" coordorigin="5033,1233" coordsize="609,710" path="m5033,1740l5093,1733,5153,1726,5173,1724,5192,1722,5212,1720,5232,1717,5250,1736,5264,1753,5275,1767,5286,1778,5303,1790,5321,1797,5342,1801,5368,1800,5434,1765,5441,1746,5438,1722,5383,1683,5311,1665,5284,1659,5220,1643,5148,1614,5090,1558,5065,1503,5058,1463,5059,1437,5069,1375,5111,1306,5172,1261,5245,1240,5306,1234,5329,1233,5356,1234,5424,1238,5488,1252,5541,1281,5582,1329,5618,1398,5599,1405,5522,1424,5462,1433,5410,1419,5399,1403,5379,1387,5361,1377,5343,1372,5314,1372,5293,1375,5279,1381,5262,1399,5255,1416,5258,1440,5316,1475,5388,1488,5412,1492,5475,1506,5543,1533,5592,1570,5631,1637,5642,1695,5642,1718,5632,1778,5595,1849,5536,1901,5462,1930,5383,1942,5362,1943,5333,1943,5257,1938,5196,1927,5136,1902,5081,1851,5044,1780,5038,1760,5033,1740xe" filled="f" stroked="t" strokeweight="1.26pt" strokecolor="#8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6.070007pt;margin-top:48.869999pt;width:123.295pt;height:50.806407pt;mso-position-horizontal-relative:page;mso-position-vertical-relative:page;z-index:-691" coordorigin="6121,977" coordsize="2466,1016">
            <v:group style="position:absolute;left:6154;top:1032;width:772;height:938" coordorigin="6154,1032" coordsize="772,938">
              <v:shape style="position:absolute;left:6154;top:1032;width:772;height:938" coordorigin="6154,1032" coordsize="772,938" path="m6561,1032l6154,1032,6154,1971,6400,1970,6400,1590,6737,1590,6734,1587,6719,1577,6700,1567,6680,1556,6700,1550,6770,1514,6822,1457,6846,1413,6400,1413,6400,1362,6403,1282,6409,1222,6861,1222,6860,1220,6832,1144,6795,1094,6745,1061,6674,1040,6611,1034,6587,1033,6561,1032e" filled="t" fillcolor="#000000" stroked="f">
                <v:path arrowok="t"/>
                <v:fill/>
              </v:shape>
              <v:shape style="position:absolute;left:6154;top:1032;width:772;height:938" coordorigin="6154,1032" coordsize="772,938" path="m6737,1590l6400,1590,6427,1590,6446,1593,6499,1634,6533,1702,6541,1720,6549,1738,6583,1809,6619,1881,6647,1935,6666,1971,6727,1971,6788,1969,6868,1964,6926,1955,6918,1937,6910,1919,6894,1882,6845,1772,6829,1736,6821,1717,6813,1699,6808,1688,6772,1630,6746,1599,6737,1590e" filled="t" fillcolor="#000000" stroked="f">
                <v:path arrowok="t"/>
                <v:fill/>
              </v:shape>
              <v:shape style="position:absolute;left:6154;top:1032;width:772;height:938" coordorigin="6154,1032" coordsize="772,938" path="m6861,1222l6409,1222,6509,1222,6533,1223,6604,1253,6621,1334,6616,1353,6555,1403,6500,1413,6846,1413,6864,1347,6868,1278,6866,1258,6864,1239,6861,1222e" filled="t" fillcolor="#000000" stroked="f">
                <v:path arrowok="t"/>
                <v:fill/>
              </v:shape>
            </v:group>
            <v:group style="position:absolute;left:6941;top:1276;width:664;height:710" coordorigin="6941,1276" coordsize="664,710">
              <v:shape style="position:absolute;left:6941;top:1276;width:664;height:710" coordorigin="6941,1276" coordsize="664,710" path="m7261,1276l7196,1281,7137,1297,7067,1336,7023,1379,6983,1441,6956,1513,6945,1576,6941,1648,6942,1669,6955,1746,6974,1803,7002,1859,7054,1919,7105,1955,7171,1977,7235,1985,7287,1986,7311,1985,7375,1977,7447,1955,7507,1915,7558,1854,7571,1833,7269,1833,7251,1830,7185,1777,7164,1696,7605,1696,7605,1652,7604,1630,7603,1608,7601,1587,7599,1571,7381,1571,7165,1570,7177,1507,7222,1446,7283,1430,7559,1430,7553,1419,7518,1370,7457,1319,7392,1291,7332,1279,7286,1276,7261,1276e" filled="t" fillcolor="#000000" stroked="f">
                <v:path arrowok="t"/>
                <v:fill/>
              </v:shape>
            </v:group>
            <v:group style="position:absolute;left:7269;top:1778;width:321;height:55" coordorigin="7269,1778" coordsize="321,55">
              <v:shape style="position:absolute;left:7269;top:1778;width:321;height:55" coordorigin="7269,1778" coordsize="321,55" path="m7371,1778l7311,1827,7269,1833,7571,1833,7581,1816,7591,1795,7512,1786,7433,1780,7392,1778,7371,1778e" filled="t" fillcolor="#000000" stroked="f">
                <v:path arrowok="t"/>
                <v:fill/>
              </v:shape>
            </v:group>
            <v:group style="position:absolute;left:7283;top:1430;width:315;height:141" coordorigin="7283,1430" coordsize="315,141">
              <v:shape style="position:absolute;left:7283;top:1430;width:315;height:141" coordorigin="7283,1430" coordsize="315,141" path="m7559,1430l7283,1430,7302,1434,7320,1441,7362,1486,7378,1545,7381,1571,7599,1571,7587,1509,7563,1438,7559,1430e" filled="t" fillcolor="#000000" stroked="f">
                <v:path arrowok="t"/>
                <v:fill/>
              </v:shape>
            </v:group>
            <v:group style="position:absolute;left:7612;top:1291;width:675;height:680" coordorigin="7612,1291" coordsize="675,680">
              <v:shape style="position:absolute;left:7612;top:1291;width:675;height:680" coordorigin="7612,1291" coordsize="675,680" path="m7832,1291l7612,1291,7624,1325,7648,1393,7672,1461,7696,1529,7721,1597,7746,1665,7771,1733,7797,1801,7824,1869,7851,1937,7865,1971,8045,1971,8057,1937,8069,1903,8081,1869,8093,1835,8118,1767,8134,1722,7952,1722,7929,1636,7912,1571,7895,1506,7877,1442,7858,1377,7839,1313,7832,1291e" filled="t" fillcolor="#000000" stroked="f">
                <v:path arrowok="t"/>
                <v:fill/>
              </v:shape>
              <v:shape style="position:absolute;left:7612;top:1291;width:675;height:680" coordorigin="7612,1291" coordsize="675,680" path="m8287,1291l8067,1291,8062,1313,8050,1356,8033,1420,7998,1549,7975,1636,7963,1679,7952,1722,8134,1722,8191,1563,8215,1495,8240,1427,8264,1359,8275,1325,8287,1291e" filled="t" fillcolor="#000000" stroked="f">
                <v:path arrowok="t"/>
                <v:fill/>
              </v:shape>
              <v:shape style="position:absolute;left:6134;top:990;width:772;height:938" type="#_x0000_t75">
                <v:imagedata r:id="rId20" o:title=""/>
              </v:shape>
              <v:shape style="position:absolute;left:6921;top:1233;width:664;height:710" type="#_x0000_t75">
                <v:imagedata r:id="rId21" o:title=""/>
              </v:shape>
              <v:shape style="position:absolute;left:7250;top:1735;width:321;height:55" type="#_x0000_t75">
                <v:imagedata r:id="rId22" o:title=""/>
              </v:shape>
              <v:shape style="position:absolute;left:7263;top:1388;width:315;height:141" type="#_x0000_t75">
                <v:imagedata r:id="rId23" o:title=""/>
              </v:shape>
              <v:shape style="position:absolute;left:7592;top:1249;width:675;height:680" type="#_x0000_t75">
                <v:imagedata r:id="rId24" o:title=""/>
              </v:shape>
            </v:group>
            <v:group style="position:absolute;left:8360;top:1032;width:220;height:177" coordorigin="8360,1032" coordsize="220,177">
              <v:shape style="position:absolute;left:8360;top:1032;width:220;height:177" coordorigin="8360,1032" coordsize="220,177" path="m8560,1032l8360,1032,8360,1172,8361,1210,8400,1209,8480,1207,8540,1200,8580,1191,8580,1172,8574,1092,8560,1032e" filled="t" fillcolor="#000000" stroked="f">
                <v:path arrowok="t"/>
                <v:fill/>
              </v:shape>
              <v:shape style="position:absolute;left:8340;top:990;width:220;height:177" type="#_x0000_t75">
                <v:imagedata r:id="rId25" o:title=""/>
              </v:shape>
            </v:group>
            <v:group style="position:absolute;left:8360;top:1291;width:220;height:680" coordorigin="8360,1291" coordsize="220,680">
              <v:shape style="position:absolute;left:8360;top:1291;width:220;height:680" coordorigin="8360,1291" coordsize="220,680" path="m8560,1291l8360,1291,8360,1427,8361,1495,8361,1563,8363,1631,8364,1699,8367,1767,8370,1835,8374,1903,8380,1971,8580,1971,8580,1835,8579,1767,8579,1699,8577,1631,8576,1563,8573,1495,8570,1427,8566,1359,8560,1291e" filled="t" fillcolor="#000000" stroked="f">
                <v:path arrowok="t"/>
                <v:fill/>
              </v:shape>
              <v:shape style="position:absolute;left:8340;top:1249;width:220;height:680" type="#_x0000_t75">
                <v:imagedata r:id="rId26" o:title=""/>
              </v:shape>
            </v:group>
            <v:group style="position:absolute;left:6134;top:990;width:772;height:938" coordorigin="6134,990" coordsize="772,938">
              <v:shape style="position:absolute;left:6134;top:990;width:772;height:938" coordorigin="6134,990" coordsize="772,938" path="m6134,1928l6134,1881,6134,1835,6134,1788,6134,1741,6134,1694,6134,1647,6134,1600,6134,1553,6134,1506,6134,1459,6134,1412,6134,1365,6134,1318,6134,1272,6134,1225,6134,1178,6134,1131,6134,1084,6134,1037,6134,990,6154,990,6175,990,6195,990,6215,990,6236,990,6256,990,6277,990,6297,990,6317,990,6338,990,6358,990,6541,990,6567,990,6634,995,6704,1009,6760,1039,6812,1101,6835,1158,6848,1235,6847,1260,6840,1324,6813,1396,6778,1446,6716,1492,6660,1513,6680,1524,6739,1570,6779,1630,6801,1675,6809,1693,6833,1748,6857,1803,6866,1821,6898,1895,6906,1913,6886,1916,6808,1925,6748,1927,6687,1928,6646,1928,6636,1910,6608,1856,6581,1803,6546,1731,6513,1659,6500,1631,6462,1571,6407,1548,6394,1547,6387,1547,6380,1547,6380,1567,6380,1587,6380,1607,6380,1627,6380,1647,6380,1667,6380,1687,6380,1707,6380,1727,6380,1747,6380,1767,6380,1787,6380,1887,6380,1907,6320,1928,6260,1928,6180,1928,6140,1928,6134,1928xe" filled="f" stroked="t" strokeweight="1.26pt" strokecolor="#800080">
                <v:path arrowok="t"/>
              </v:shape>
            </v:group>
            <v:group style="position:absolute;left:6380;top:1179;width:221;height:191" coordorigin="6380,1179" coordsize="221,191">
              <v:shape style="position:absolute;left:6380;top:1179;width:221;height:191" coordorigin="6380,1179" coordsize="221,191" path="m6380,1370l6400,1370,6420,1370,6440,1370,6460,1370,6480,1370,6494,1369,6559,1353,6601,1291,6601,1263,6570,1198,6489,1179,6428,1179,6389,1179,6386,1199,6381,1259,6380,1339,6380,1359,6380,1370xe" filled="f" stroked="t" strokeweight="1.26pt" strokecolor="#800080">
                <v:path arrowok="t"/>
              </v:shape>
            </v:group>
            <v:group style="position:absolute;left:6921;top:1233;width:664;height:710" coordorigin="6921,1233" coordsize="664,710">
              <v:shape style="position:absolute;left:6921;top:1233;width:664;height:710" coordorigin="6921,1233" coordsize="664,710" path="m7585,1653l7563,1653,7541,1653,7519,1653,7497,1653,7475,1653,7452,1653,7430,1653,7408,1653,7386,1653,7364,1653,7342,1653,7320,1653,7298,1653,7276,1653,7254,1653,7232,1653,7210,1653,7188,1653,7166,1653,7144,1653,7147,1677,7152,1699,7181,1755,7250,1790,7272,1789,7339,1751,7351,1735,7372,1736,7433,1739,7512,1746,7550,1793,7514,1845,7459,1895,7393,1925,7313,1941,7267,1943,7240,1943,7171,1938,7099,1919,7034,1876,6982,1817,6954,1761,6935,1704,6922,1626,6921,1606,6921,1581,6928,1512,6942,1451,6972,1382,7017,1321,7064,1282,7136,1248,7197,1236,7241,1233,7266,1234,7333,1240,7407,1261,7470,1300,7523,1359,7556,1430,7575,1505,7583,1566,7585,1635,7585,1651,7585,1653xe" filled="f" stroked="t" strokeweight="1.26pt" strokecolor="#800080">
                <v:path arrowok="t"/>
              </v:shape>
            </v:group>
            <v:group style="position:absolute;left:7145;top:1388;width:216;height:141" coordorigin="7145,1388" coordsize="216,141">
              <v:shape style="position:absolute;left:7145;top:1388;width:216;height:141" coordorigin="7145,1388" coordsize="216,141" path="m7361,1528l7348,1460,7300,1399,7263,1388,7240,1389,7174,1432,7148,1504,7145,1527,7165,1528,7245,1528,7325,1528,7361,1528xe" filled="f" stroked="t" strokeweight="1.26pt" strokecolor="#800080">
                <v:path arrowok="t"/>
              </v:shape>
            </v:group>
            <v:group style="position:absolute;left:7592;top:1249;width:675;height:680" coordorigin="7592,1249" coordsize="675,680">
              <v:shape style="position:absolute;left:7592;top:1249;width:675;height:680" coordorigin="7592,1249" coordsize="675,680" path="m7592,1249l7612,1249,7632,1249,7652,1249,7672,1249,7692,1249,7712,1249,7732,1249,7752,1249,7772,1249,7792,1249,7812,1249,7819,1270,7838,1335,7857,1399,7875,1464,7892,1529,7909,1593,7926,1658,7932,1679,7937,1658,7955,1593,7972,1529,7989,1464,7995,1442,8013,1378,8030,1313,8047,1249,8067,1249,8087,1249,8107,1249,8127,1249,8147,1249,8167,1249,8187,1249,8207,1249,8227,1249,8247,1249,8267,1249,8255,1283,8244,1317,8220,1385,8195,1453,8171,1521,8147,1588,8122,1656,8110,1690,8086,1758,8061,1826,8037,1894,8025,1928,8005,1928,7985,1928,7965,1928,7945,1928,7925,1928,7905,1928,7885,1928,7865,1928,7845,1928,7817,1860,7791,1792,7764,1724,7738,1656,7713,1588,7688,1521,7664,1453,7639,1385,7616,1317,7604,1283,7592,1249xe" filled="f" stroked="t" strokeweight="1.26pt" strokecolor="#800080">
                <v:path arrowok="t"/>
              </v:shape>
            </v:group>
            <v:group style="position:absolute;left:8340;top:990;width:220;height:177" coordorigin="8340,990" coordsize="220,177">
              <v:shape style="position:absolute;left:8340;top:990;width:220;height:177" coordorigin="8340,990" coordsize="220,177" path="m8340,990l8360,990,8380,990,8400,990,8420,990,8440,990,8460,990,8480,990,8500,990,8520,990,8540,990,8546,1010,8557,1070,8560,1149,8540,1154,8480,1163,8400,1167,8341,1167,8340,1147,8340,1087,8340,1027,8340,1007,8340,990xe" filled="f" stroked="t" strokeweight="1.26pt" strokecolor="#800080">
                <v:path arrowok="t"/>
              </v:shape>
            </v:group>
            <v:group style="position:absolute;left:8340;top:1249;width:220;height:680" coordorigin="8340,1249" coordsize="220,680">
              <v:shape style="position:absolute;left:8340;top:1249;width:220;height:680" coordorigin="8340,1249" coordsize="220,680" path="m8340,1249l8360,1249,8380,1249,8400,1249,8420,1249,8440,1249,8460,1249,8480,1249,8500,1249,8520,1249,8540,1249,8546,1317,8550,1385,8553,1453,8556,1521,8557,1588,8559,1656,8559,1724,8560,1792,8560,1860,8560,1928,8540,1928,8520,1928,8500,1928,8480,1928,8460,1928,8440,1928,8420,1928,8400,1928,8380,1928,8360,1928,8354,1860,8350,1792,8347,1724,8344,1656,8343,1588,8341,1521,8341,1453,8340,1385,8340,1317,8340,1283,8340,1249xe" filled="f" stroked="t" strokeweight="1.26pt" strokecolor="#8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3.012177pt;margin-top:61.030689pt;width:88.633264pt;height:38.645941pt;mso-position-horizontal-relative:page;mso-position-vertical-relative:page;z-index:-690" coordorigin="8660,1221" coordsize="1773,773">
            <v:group style="position:absolute;left:8693;top:1276;width:664;height:710" coordorigin="8693,1276" coordsize="664,710">
              <v:shape style="position:absolute;left:8693;top:1276;width:664;height:710" coordorigin="8693,1276" coordsize="664,710" path="m9013,1276l8947,1281,8888,1297,8819,1336,8775,1379,8735,1441,8708,1513,8697,1576,8693,1648,8694,1669,8706,1746,8726,1803,8754,1859,8806,1919,8857,1955,8923,1977,8987,1985,9039,1986,9062,1985,9127,1977,9199,1955,9259,1915,9310,1854,9323,1833,9021,1833,9003,1830,8937,1777,8916,1696,9357,1696,9356,1652,9356,1630,9355,1608,9353,1587,9351,1571,9133,1571,8917,1570,8929,1507,8974,1446,9035,1430,9311,1430,9305,1419,9270,1370,9209,1319,9144,1291,9083,1279,9037,1276,9013,1276e" filled="t" fillcolor="#000000" stroked="f">
                <v:path arrowok="t"/>
                <v:fill/>
              </v:shape>
            </v:group>
            <v:group style="position:absolute;left:9021;top:1778;width:321;height:55" coordorigin="9021,1778" coordsize="321,55">
              <v:shape style="position:absolute;left:9021;top:1778;width:321;height:55" coordorigin="9021,1778" coordsize="321,55" path="m9123,1778l9063,1827,9021,1833,9323,1833,9332,1816,9343,1795,9264,1786,9185,1780,9144,1778,9123,1778e" filled="t" fillcolor="#000000" stroked="f">
                <v:path arrowok="t"/>
                <v:fill/>
              </v:shape>
            </v:group>
            <v:group style="position:absolute;left:9035;top:1430;width:316;height:141" coordorigin="9035,1430" coordsize="316,141">
              <v:shape style="position:absolute;left:9035;top:1430;width:316;height:141" coordorigin="9035,1430" coordsize="316,141" path="m9311,1430l9035,1430,9054,1434,9072,1441,9113,1486,9130,1545,9133,1571,9351,1571,9339,1509,9315,1438,9311,1430e" filled="t" fillcolor="#000000" stroked="f">
                <v:path arrowok="t"/>
                <v:fill/>
              </v:shape>
            </v:group>
            <v:group style="position:absolute;left:9393;top:1291;width:1032;height:680" coordorigin="9393,1291" coordsize="1032,680">
              <v:shape style="position:absolute;left:9393;top:1291;width:1032;height:680" coordorigin="9393,1291" coordsize="1032,680" path="m9593,1291l9393,1291,9406,1334,9426,1398,9447,1463,9468,1529,9490,1597,9513,1665,9536,1733,9559,1801,9584,1869,9609,1937,9622,1971,9802,1971,9807,1950,9818,1909,9835,1848,9871,1719,9697,1719,9683,1655,9669,1591,9655,1527,9639,1462,9623,1398,9605,1334,9599,1312,9593,1291e" filled="t" fillcolor="#000000" stroked="f">
                <v:path arrowok="t"/>
                <v:fill/>
              </v:shape>
              <v:shape style="position:absolute;left:9393;top:1291;width:1032;height:680" coordorigin="9393,1291" coordsize="1032,680" path="m10088,1562l9914,1562,9925,1603,9943,1664,9961,1725,9980,1787,10001,1848,10022,1909,10045,1971,10225,1971,10236,1937,10246,1903,10288,1766,10302,1721,10133,1721,10127,1699,10109,1633,10090,1569,10088,1562e" filled="t" fillcolor="#000000" stroked="f">
                <v:path arrowok="t"/>
                <v:fill/>
              </v:shape>
              <v:shape style="position:absolute;left:9393;top:1291;width:1032;height:680" coordorigin="9393,1291" coordsize="1032,680" path="m10425,1291l10225,1291,10216,1334,10202,1398,10156,1613,10142,1678,10133,1721,10302,1721,10330,1631,10350,1563,10370,1495,10389,1427,10409,1355,10417,1325,10425,1291e" filled="t" fillcolor="#000000" stroked="f">
                <v:path arrowok="t"/>
                <v:fill/>
              </v:shape>
              <v:shape style="position:absolute;left:9393;top:1291;width:1032;height:680" coordorigin="9393,1291" coordsize="1032,680" path="m9994,1291l9814,1291,9808,1313,9796,1355,9784,1398,9738,1569,9720,1634,9708,1678,9697,1719,9871,1719,9886,1664,9903,1603,9914,1562,10088,1562,10063,1484,10042,1419,10019,1355,10002,1312,9994,1291e" filled="t" fillcolor="#000000" stroked="f">
                <v:path arrowok="t"/>
                <v:fill/>
              </v:shape>
              <v:shape style="position:absolute;left:8673;top:1233;width:664;height:710" type="#_x0000_t75">
                <v:imagedata r:id="rId27" o:title=""/>
              </v:shape>
              <v:shape style="position:absolute;left:9001;top:1735;width:321;height:55" type="#_x0000_t75">
                <v:imagedata r:id="rId28" o:title=""/>
              </v:shape>
              <v:shape style="position:absolute;left:9015;top:1388;width:316;height:141" type="#_x0000_t75">
                <v:imagedata r:id="rId29" o:title=""/>
              </v:shape>
              <v:shape style="position:absolute;left:9373;top:1249;width:1032;height:680" type="#_x0000_t75">
                <v:imagedata r:id="rId30" o:title=""/>
              </v:shape>
            </v:group>
            <v:group style="position:absolute;left:8673;top:1233;width:664;height:710" coordorigin="8673,1233" coordsize="664,710">
              <v:shape style="position:absolute;left:8673;top:1233;width:664;height:710" coordorigin="8673,1233" coordsize="664,710" path="m9337,1653l9315,1653,9293,1653,9270,1653,9248,1653,9226,1653,9204,1653,9182,1653,9160,1653,9138,1653,9116,1653,9094,1653,9072,1653,9050,1653,9028,1653,9006,1653,8984,1653,8962,1653,8940,1653,8918,1653,8896,1653,8910,1718,8949,1771,9001,1790,9024,1789,9091,1751,9103,1735,9124,1736,9185,1739,9264,1746,9302,1793,9266,1845,9211,1895,9145,1925,9065,1941,9019,1943,8992,1943,8922,1938,8851,1919,8785,1876,8734,1817,8706,1761,8687,1704,8674,1626,8673,1606,8673,1581,8679,1512,8693,1451,8723,1382,8769,1321,8816,1282,8887,1248,8948,1236,8993,1233,9018,1234,9085,1240,9158,1261,9221,1300,9274,1359,9308,1430,9327,1505,9335,1566,9337,1635,9337,1651,9337,1653xe" filled="f" stroked="t" strokeweight="1.26pt" strokecolor="#800080">
                <v:path arrowok="t"/>
              </v:shape>
            </v:group>
            <v:group style="position:absolute;left:8897;top:1388;width:216;height:141" coordorigin="8897,1388" coordsize="216,141">
              <v:shape style="position:absolute;left:8897;top:1388;width:216;height:141" coordorigin="8897,1388" coordsize="216,141" path="m9113,1528l9100,1460,9052,1399,9015,1388,8992,1389,8925,1432,8900,1504,8897,1527,8917,1528,8997,1528,9077,1528,9113,1528xe" filled="f" stroked="t" strokeweight="1.26pt" strokecolor="#800080">
                <v:path arrowok="t"/>
              </v:shape>
            </v:group>
            <v:group style="position:absolute;left:9373;top:1249;width:1032;height:680" coordorigin="9373,1249" coordsize="1032,680">
              <v:shape style="position:absolute;left:9373;top:1249;width:1032;height:680" coordorigin="9373,1249" coordsize="1032,680" path="m9373,1249l9393,1249,9413,1249,9433,1249,9453,1249,9473,1249,9493,1249,9513,1249,9533,1249,9553,1249,9591,1313,9608,1377,9624,1441,9640,1506,9654,1570,9668,1634,9677,1677,9683,1655,9700,1591,9718,1527,9735,1463,9741,1441,9747,1420,9765,1356,9782,1291,9794,1249,9814,1249,9834,1249,9854,1249,9874,1249,9894,1249,9914,1249,9934,1249,9954,1249,9974,1249,9982,1270,10007,1335,10029,1399,10050,1463,10070,1528,10089,1592,10107,1657,10113,1678,10118,1657,10131,1592,10145,1528,10159,1463,10164,1442,10169,1420,10182,1356,10196,1292,10205,1249,10225,1249,10245,1249,10265,1249,10285,1249,10305,1249,10325,1249,10345,1249,10365,1249,10385,1249,10405,1249,10397,1283,10378,1351,10360,1419,10340,1487,10320,1555,10299,1622,10279,1690,10258,1758,10247,1792,10237,1826,10226,1860,10216,1894,10205,1928,10185,1928,10165,1928,10145,1928,10125,1928,10105,1928,10085,1928,10065,1928,10045,1928,10025,1928,10017,1908,9995,1847,9974,1785,9954,1724,9935,1663,9917,1601,9900,1540,9894,1519,9888,1540,9872,1601,9855,1663,9838,1724,9832,1744,9815,1806,9798,1867,9782,1928,9762,1928,9742,1928,9722,1928,9702,1928,9682,1928,9662,1928,9642,1928,9622,1928,9602,1928,9576,1860,9552,1792,9528,1724,9504,1656,9481,1589,9459,1521,9437,1453,9415,1385,9394,1317,9384,1283,9373,1249xe" filled="f" stroked="t" strokeweight="1.26pt" strokecolor="#80008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40" w:lineRule="auto"/>
        <w:ind w:left="384" w:right="-20"/>
        <w:jc w:val="left"/>
        <w:rPr>
          <w:rFonts w:ascii="Britannic Bold" w:hAnsi="Britannic Bold" w:cs="Britannic Bold" w:eastAsia="Britannic Bold"/>
          <w:sz w:val="36"/>
          <w:szCs w:val="36"/>
        </w:rPr>
      </w:pPr>
      <w:rPr/>
      <w:r>
        <w:rPr>
          <w:rFonts w:ascii="Britannic Bold" w:hAnsi="Britannic Bold" w:cs="Britannic Bold" w:eastAsia="Britannic Bold"/>
          <w:sz w:val="36"/>
          <w:szCs w:val="36"/>
          <w:color w:val="008080"/>
          <w:spacing w:val="1"/>
          <w:w w:val="100"/>
        </w:rPr>
        <w:t>P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ro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-1"/>
          <w:w w:val="100"/>
        </w:rPr>
        <w:t>m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o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-1"/>
          <w:w w:val="100"/>
        </w:rPr>
        <w:t>t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ing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-8"/>
          <w:w w:val="100"/>
        </w:rPr>
        <w:t> 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soc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1"/>
          <w:w w:val="100"/>
        </w:rPr>
        <w:t>i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al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-7"/>
          <w:w w:val="100"/>
        </w:rPr>
        <w:t> </w:t>
      </w:r>
      <w:r>
        <w:rPr>
          <w:rFonts w:ascii="Britannic Bold" w:hAnsi="Britannic Bold" w:cs="Britannic Bold" w:eastAsia="Britannic Bold"/>
          <w:sz w:val="36"/>
          <w:szCs w:val="36"/>
          <w:color w:val="008080"/>
          <w:spacing w:val="0"/>
          <w:w w:val="100"/>
        </w:rPr>
        <w:t>inclusion</w:t>
      </w:r>
      <w:r>
        <w:rPr>
          <w:rFonts w:ascii="Britannic Bold" w:hAnsi="Britannic Bold" w:cs="Britannic Bold" w:eastAsia="Britannic Bold"/>
          <w:sz w:val="36"/>
          <w:szCs w:val="3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1.062pt;margin-top:-34.299225pt;width:532.873pt;height:506.25pt;mso-position-horizontal-relative:page;mso-position-vertical-relative:paragraph;z-index:-698" coordorigin="821,-686" coordsize="10657,10125">
            <v:group style="position:absolute;left:829;top:-663;width:10642;height:2" coordorigin="829,-663" coordsize="10642,2">
              <v:shape style="position:absolute;left:829;top:-663;width:10642;height:2" coordorigin="829,-663" coordsize="10642,0" path="m829,-663l11471,-663e" filled="f" stroked="t" strokeweight=".75pt" strokecolor="#000000">
                <v:path arrowok="t"/>
              </v:shape>
            </v:group>
            <v:group style="position:absolute;left:5805;top:-678;width:30;height:10110" coordorigin="5805,-678" coordsize="30,10110">
              <v:shape style="position:absolute;left:5805;top:-678;width:30;height:10110" coordorigin="5805,-678" coordsize="30,10110" path="m5805,-678l5835,9432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es: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5" w:lineRule="auto"/>
        <w:ind w:left="108" w:right="-1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36.403pt;margin-top:124.545784pt;width:244.9pt;height:209.41pt;mso-position-horizontal-relative:page;mso-position-vertical-relative:paragraph;z-index:-696" coordorigin="728,2491" coordsize="4898,4188">
            <v:shape style="position:absolute;left:768;top:2531;width:4818;height:4108" type="#_x0000_t75">
              <v:imagedata r:id="rId31" o:title=""/>
            </v:shape>
            <v:group style="position:absolute;left:768;top:2531;width:4818;height:4108" coordorigin="768,2531" coordsize="4818,4108">
              <v:shape style="position:absolute;left:768;top:2531;width:4818;height:4108" coordorigin="768,2531" coordsize="4818,4108" path="m768,6639l5586,6639,5586,2531,768,2531,768,6639xe" filled="f" stroked="t" strokeweight="4pt" strokecolor="#C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orts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ffe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ed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Depart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opment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pro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ded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ner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es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d-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bec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aged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me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bers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ty.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orts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act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ork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ensure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hat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pe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are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ot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j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“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”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co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u-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ty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“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5" w:lineRule="auto"/>
        <w:ind w:left="108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some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gag-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1126" w:right="-20"/>
        <w:jc w:val="left"/>
        <w:rPr>
          <w:rFonts w:ascii="Comic Sans MS" w:hAnsi="Comic Sans MS" w:cs="Comic Sans MS" w:eastAsia="Comic Sans MS"/>
          <w:sz w:val="36"/>
          <w:szCs w:val="36"/>
        </w:rPr>
      </w:pPr>
      <w:rPr/>
      <w:r>
        <w:rPr>
          <w:rFonts w:ascii="Comic Sans MS" w:hAnsi="Comic Sans MS" w:cs="Comic Sans MS" w:eastAsia="Comic Sans MS"/>
          <w:sz w:val="36"/>
          <w:szCs w:val="36"/>
          <w:color w:val="5F005F"/>
          <w:spacing w:val="0"/>
          <w:w w:val="100"/>
          <w:b/>
          <w:bCs/>
        </w:rPr>
        <w:t>E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1"/>
          <w:w w:val="100"/>
          <w:b/>
          <w:bCs/>
        </w:rPr>
        <w:t>x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0"/>
          <w:w w:val="100"/>
          <w:b/>
          <w:bCs/>
        </w:rPr>
        <w:t>tra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-4"/>
          <w:w w:val="100"/>
          <w:b/>
          <w:bCs/>
        </w:rPr>
        <w:t> 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0"/>
          <w:w w:val="100"/>
          <w:b/>
          <w:bCs/>
        </w:rPr>
        <w:t>Speci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-2"/>
          <w:w w:val="100"/>
          <w:b/>
          <w:bCs/>
        </w:rPr>
        <w:t>a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0"/>
          <w:w w:val="100"/>
          <w:b/>
          <w:bCs/>
        </w:rPr>
        <w:t>l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-12"/>
          <w:w w:val="100"/>
          <w:b/>
          <w:bCs/>
        </w:rPr>
        <w:t> 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-1"/>
          <w:w w:val="100"/>
          <w:b/>
          <w:bCs/>
        </w:rPr>
        <w:t>T</w:t>
      </w:r>
      <w:r>
        <w:rPr>
          <w:rFonts w:ascii="Comic Sans MS" w:hAnsi="Comic Sans MS" w:cs="Comic Sans MS" w:eastAsia="Comic Sans MS"/>
          <w:sz w:val="36"/>
          <w:szCs w:val="36"/>
          <w:color w:val="5F005F"/>
          <w:spacing w:val="0"/>
          <w:w w:val="100"/>
          <w:b/>
          <w:bCs/>
        </w:rPr>
        <w:t>eas</w:t>
      </w:r>
      <w:r>
        <w:rPr>
          <w:rFonts w:ascii="Comic Sans MS" w:hAnsi="Comic Sans MS" w:cs="Comic Sans MS" w:eastAsia="Comic Sans MS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right="7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walk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xtra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right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lizi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lly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Vict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rian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it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xtra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right="76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98.329987pt;margin-top:144.510483pt;width:271.470pt;height:197.38pt;mso-position-horizontal-relative:page;mso-position-vertical-relative:paragraph;z-index:-697" coordorigin="5967,2890" coordsize="5429,3948">
            <v:shape style="position:absolute;left:5987;top:2910;width:5389;height:3908" type="#_x0000_t75">
              <v:imagedata r:id="rId32" o:title=""/>
            </v:shape>
            <v:group style="position:absolute;left:5987;top:2910;width:5389;height:3908" coordorigin="5987,2910" coordsize="5389,3908">
              <v:shape style="position:absolute;left:5987;top:2910;width:5389;height:3908" coordorigin="5987,2910" coordsize="5389,3908" path="m5987,6818l11376,6818,11376,2910,5987,2910,5987,6818xe" filled="f" stroked="t" strokeweight="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xtra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start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Cherri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Jac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Jake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lace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creating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480" w:left="660" w:right="660"/>
          <w:cols w:num="2" w:equalWidth="0">
            <w:col w:w="4930" w:space="303"/>
            <w:col w:w="5687"/>
          </w:cols>
        </w:sectPr>
      </w:pPr>
      <w:rPr/>
    </w:p>
    <w:p>
      <w:pPr>
        <w:spacing w:before="67" w:after="0" w:line="285" w:lineRule="auto"/>
        <w:ind w:left="111" w:right="-49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Cheri’s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Let’s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create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t.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right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lco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lic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ling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r.</w:t>
      </w:r>
      <w:r>
        <w:rPr>
          <w:rFonts w:ascii="Calibri" w:hAnsi="Calibri" w:cs="Calibri" w:eastAsia="Calibri"/>
          <w:sz w:val="20"/>
          <w:szCs w:val="20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iratio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left="111" w:right="-52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Cherri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DDS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ffice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mid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olks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in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DDS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icy-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cided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11" w:right="-29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14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ob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ike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ork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lp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stamp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lp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learn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filling.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Peo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76" w:lineRule="auto"/>
        <w:ind w:left="111" w:right="1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ork.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tell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Wh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feel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ke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K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feel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2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ke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”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left="111" w:right="3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g,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rks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orated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igns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irts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sold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left="111" w:right="-5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gram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each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crea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sold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creat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iln.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ick-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shi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11" w:right="-3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xtra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igni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tly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xtra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“Th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5" w:lineRule="auto"/>
        <w:ind w:left="111" w:right="1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0"/>
          <w:szCs w:val="20"/>
          <w:color w:val="C0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20"/>
          <w:szCs w:val="20"/>
          <w:color w:val="C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ey</w:t>
      </w:r>
      <w:r>
        <w:rPr>
          <w:rFonts w:ascii="Calibri" w:hAnsi="Calibri" w:cs="Calibri" w:eastAsia="Calibri"/>
          <w:sz w:val="20"/>
          <w:szCs w:val="20"/>
          <w:color w:val="C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so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0"/>
          <w:szCs w:val="20"/>
          <w:color w:val="C0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0"/>
          <w:szCs w:val="20"/>
          <w:color w:val="C00000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ey</w:t>
      </w:r>
      <w:r>
        <w:rPr>
          <w:rFonts w:ascii="Calibri" w:hAnsi="Calibri" w:cs="Calibri" w:eastAsia="Calibri"/>
          <w:sz w:val="20"/>
          <w:szCs w:val="20"/>
          <w:color w:val="C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ate</w:t>
      </w:r>
      <w:r>
        <w:rPr>
          <w:rFonts w:ascii="Calibri" w:hAnsi="Calibri" w:cs="Calibri" w:eastAsia="Calibri"/>
          <w:sz w:val="20"/>
          <w:szCs w:val="20"/>
          <w:color w:val="C0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es,</w:t>
      </w:r>
      <w:r>
        <w:rPr>
          <w:rFonts w:ascii="Calibri" w:hAnsi="Calibri" w:cs="Calibri" w:eastAsia="Calibri"/>
          <w:sz w:val="20"/>
          <w:szCs w:val="20"/>
          <w:color w:val="C0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ts,</w:t>
      </w:r>
      <w:r>
        <w:rPr>
          <w:rFonts w:ascii="Calibri" w:hAnsi="Calibri" w:cs="Calibri" w:eastAsia="Calibri"/>
          <w:sz w:val="20"/>
          <w:szCs w:val="20"/>
          <w:color w:val="C0000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C00000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0"/>
          <w:szCs w:val="20"/>
          <w:color w:val="C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0"/>
          <w:szCs w:val="20"/>
          <w:color w:val="C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zat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s.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ey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eat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C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0"/>
          <w:szCs w:val="20"/>
          <w:color w:val="C00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for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0"/>
          <w:szCs w:val="20"/>
          <w:color w:val="C0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to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C0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ty.</w:t>
      </w:r>
      <w:r>
        <w:rPr>
          <w:rFonts w:ascii="Calibri" w:hAnsi="Calibri" w:cs="Calibri" w:eastAsia="Calibri"/>
          <w:sz w:val="20"/>
          <w:szCs w:val="20"/>
          <w:color w:val="C0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C00000"/>
          <w:spacing w:val="0"/>
          <w:w w:val="100"/>
          <w:b/>
          <w:bCs/>
        </w:rPr>
        <w:t>“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85" w:lineRule="auto"/>
        <w:ind w:right="99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Cherri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Jac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85" w:lineRule="auto"/>
        <w:ind w:right="11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star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gig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ling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so,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5" w:lineRule="auto"/>
        <w:ind w:right="3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St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rting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gram,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DDS;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ked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rri,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?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right="115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sp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right="23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t”</w:t>
      </w:r>
      <w:r>
        <w:rPr>
          <w:rFonts w:ascii="Calibri" w:hAnsi="Calibri" w:cs="Calibri" w:eastAsia="Calibri"/>
          <w:sz w:val="20"/>
          <w:szCs w:val="20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ked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cial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?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Cherri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righter.”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7" w:right="591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335.75pt;margin-top:17.511490pt;width:234pt;height:155pt;mso-position-horizontal-relative:page;mso-position-vertical-relative:paragraph;z-index:-688" coordorigin="6715,350" coordsize="4680,3100">
            <v:group style="position:absolute;left:6825;top:440;width:4560;height:3000" coordorigin="6825,440" coordsize="4560,3000">
              <v:shape style="position:absolute;left:6825;top:440;width:4560;height:3000" coordorigin="6825,440" coordsize="4560,3000" path="m10885,440l7325,440,7284,442,7205,455,7130,480,7062,515,7000,561,6945,615,6900,677,6864,746,6840,820,6827,899,6825,940,6825,2940,6832,3021,6850,3098,6881,3170,6921,3236,6971,3294,7030,3344,7095,3384,7167,3415,7244,3434,7325,3440,10885,3440,10966,3434,11043,3415,11115,3384,11180,3344,11239,3294,11289,3236,11329,3170,11360,3098,11378,3021,11385,2940,11385,940,11378,859,11360,782,11329,710,11289,645,11239,587,11180,537,11115,496,11043,466,10966,447,10885,440e" filled="t" fillcolor="#858585" stroked="f">
                <v:path arrowok="t"/>
                <v:fill/>
              </v:shape>
            </v:group>
            <v:group style="position:absolute;left:6765;top:400;width:4560;height:3000" coordorigin="6765,400" coordsize="4560,3000">
              <v:shape style="position:absolute;left:6765;top:400;width:4560;height:3000" coordorigin="6765,400" coordsize="4560,3000" path="m10825,400l7265,400,7224,402,7145,415,7070,440,7002,475,6940,521,6885,575,6840,637,6804,706,6780,780,6767,859,6765,900,6765,2900,6772,2981,6790,3058,6821,3130,6861,3196,6911,3254,6970,3304,7035,3344,7107,3375,7184,3394,7265,3400,10825,3400,10906,3394,10983,3375,11055,3344,11120,3304,11179,3254,11229,3196,11269,3130,11300,3058,11318,2981,11325,2900,11325,900,11318,819,11300,742,11269,670,11229,605,11179,547,11120,497,11055,456,10983,426,10906,407,10825,400e" filled="t" fillcolor="#F3DCDC" stroked="f">
                <v:path arrowok="t"/>
                <v:fill/>
              </v:shape>
            </v:group>
            <v:group style="position:absolute;left:6765;top:400;width:4560;height:3000" coordorigin="6765,400" coordsize="4560,3000">
              <v:shape style="position:absolute;left:6765;top:400;width:4560;height:3000" coordorigin="6765,400" coordsize="4560,3000" path="m7265,400l7184,407,7107,426,7035,456,6970,497,6911,547,6861,605,6821,670,6790,742,6772,819,6765,900,6765,2900,6772,2981,6790,3058,6821,3130,6861,3196,6911,3254,6970,3304,7035,3344,7107,3375,7184,3394,7265,3400,10825,3400,10906,3394,10983,3375,11055,3344,11120,3304,11179,3254,11229,3196,11269,3130,11300,3058,11318,2981,11325,2900,11325,900,11318,819,11300,742,11269,670,11229,605,11179,547,11120,497,11055,456,10983,426,10906,407,10825,400,7265,400e" filled="f" stroked="t" strokeweight="5pt" strokecolor="#C0504D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nd</w:t>
      </w:r>
      <w:r>
        <w:rPr>
          <w:rFonts w:ascii="Calibri" w:hAnsi="Calibri" w:cs="Calibri" w:eastAsia="Calibri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her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Ja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0"/>
          <w:szCs w:val="20"/>
          <w:spacing w:val="3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  <w:b/>
          <w:bCs/>
          <w:i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oy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ng</w:t>
      </w:r>
      <w:r>
        <w:rPr>
          <w:rFonts w:ascii="Calibri" w:hAnsi="Calibri" w:cs="Calibri" w:eastAsia="Calibri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  <w:i/>
        </w:rPr>
        <w:t>mome</w:t>
      </w:r>
      <w:r>
        <w:rPr>
          <w:rFonts w:ascii="Calibri" w:hAnsi="Calibri" w:cs="Calibri" w:eastAsia="Calibri"/>
          <w:sz w:val="20"/>
          <w:szCs w:val="20"/>
          <w:spacing w:val="1"/>
          <w:w w:val="99"/>
          <w:b/>
          <w:bCs/>
          <w:i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  <w:b/>
          <w:bCs/>
          <w:i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4" w:right="683"/>
        <w:jc w:val="center"/>
        <w:rPr>
          <w:rFonts w:ascii="Papyrus" w:hAnsi="Papyrus" w:cs="Papyrus" w:eastAsia="Papyrus"/>
          <w:sz w:val="40"/>
          <w:szCs w:val="40"/>
        </w:rPr>
      </w:pPr>
      <w:rPr/>
      <w:r>
        <w:rPr>
          <w:rFonts w:ascii="Papyrus" w:hAnsi="Papyrus" w:cs="Papyrus" w:eastAsia="Papyrus"/>
          <w:sz w:val="40"/>
          <w:szCs w:val="40"/>
          <w:color w:val="5F005F"/>
          <w:spacing w:val="1"/>
          <w:w w:val="100"/>
        </w:rPr>
        <w:t>E</w:t>
      </w:r>
      <w:r>
        <w:rPr>
          <w:rFonts w:ascii="Papyrus" w:hAnsi="Papyrus" w:cs="Papyrus" w:eastAsia="Papyrus"/>
          <w:sz w:val="40"/>
          <w:szCs w:val="40"/>
          <w:color w:val="5F005F"/>
          <w:spacing w:val="0"/>
          <w:w w:val="100"/>
        </w:rPr>
        <w:t>xtra</w:t>
      </w:r>
      <w:r>
        <w:rPr>
          <w:rFonts w:ascii="Papyrus" w:hAnsi="Papyrus" w:cs="Papyrus" w:eastAsia="Papyrus"/>
          <w:sz w:val="40"/>
          <w:szCs w:val="40"/>
          <w:color w:val="5F005F"/>
          <w:spacing w:val="0"/>
          <w:w w:val="100"/>
        </w:rPr>
        <w:t> </w:t>
      </w:r>
      <w:r>
        <w:rPr>
          <w:rFonts w:ascii="Papyrus" w:hAnsi="Papyrus" w:cs="Papyrus" w:eastAsia="Papyrus"/>
          <w:sz w:val="40"/>
          <w:szCs w:val="40"/>
          <w:color w:val="5F005F"/>
          <w:spacing w:val="-3"/>
          <w:w w:val="100"/>
        </w:rPr>
        <w:t>S</w:t>
      </w:r>
      <w:r>
        <w:rPr>
          <w:rFonts w:ascii="Papyrus" w:hAnsi="Papyrus" w:cs="Papyrus" w:eastAsia="Papyrus"/>
          <w:sz w:val="40"/>
          <w:szCs w:val="40"/>
          <w:color w:val="5F005F"/>
          <w:spacing w:val="0"/>
          <w:w w:val="100"/>
        </w:rPr>
        <w:t>pecial</w:t>
      </w:r>
      <w:r>
        <w:rPr>
          <w:rFonts w:ascii="Papyrus" w:hAnsi="Papyrus" w:cs="Papyrus" w:eastAsia="Papyrus"/>
          <w:sz w:val="40"/>
          <w:szCs w:val="40"/>
          <w:color w:val="5F005F"/>
          <w:spacing w:val="-2"/>
          <w:w w:val="100"/>
        </w:rPr>
        <w:t> </w:t>
      </w:r>
      <w:r>
        <w:rPr>
          <w:rFonts w:ascii="Papyrus" w:hAnsi="Papyrus" w:cs="Papyrus" w:eastAsia="Papyrus"/>
          <w:sz w:val="40"/>
          <w:szCs w:val="40"/>
          <w:color w:val="5F005F"/>
          <w:spacing w:val="0"/>
          <w:w w:val="100"/>
        </w:rPr>
        <w:t>Teas</w:t>
      </w:r>
      <w:r>
        <w:rPr>
          <w:rFonts w:ascii="Papyrus" w:hAnsi="Papyrus" w:cs="Papyrus" w:eastAsia="Papyrus"/>
          <w:sz w:val="40"/>
          <w:szCs w:val="40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6" w:lineRule="auto"/>
        <w:ind w:left="1584" w:right="1625" w:firstLine="2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30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37" w:lineRule="exact"/>
        <w:ind w:left="533" w:right="629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00FF"/>
        </w:rPr>
      </w:r>
      <w:r>
        <w:rPr>
          <w:rFonts w:ascii="Calibri" w:hAnsi="Calibri" w:cs="Calibri" w:eastAsia="Calibri"/>
          <w:sz w:val="28"/>
          <w:szCs w:val="28"/>
          <w:color w:val="0000FF"/>
          <w:u w:val="thick" w:color="0000FF"/>
        </w:rPr>
        <w:t> </w:t>
      </w:r>
      <w:r>
        <w:rPr>
          <w:rFonts w:ascii="Calibri" w:hAnsi="Calibri" w:cs="Calibri" w:eastAsia="Calibri"/>
          <w:sz w:val="28"/>
          <w:szCs w:val="28"/>
          <w:color w:val="0000FF"/>
          <w:u w:val="thick" w:color="0000FF"/>
        </w:rPr>
      </w:r>
      <w:hyperlink r:id="rId34"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</w:rPr>
          <w:t>tt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</w:rPr>
          <w:t>//ww</w:t>
        </w:r>
      </w:hyperlink>
      <w:r>
        <w:rPr>
          <w:rFonts w:ascii="Calibri" w:hAnsi="Calibri" w:cs="Calibri" w:eastAsia="Calibri"/>
          <w:sz w:val="28"/>
          <w:szCs w:val="28"/>
          <w:color w:val="0000FF"/>
          <w:spacing w:val="-9"/>
          <w:w w:val="100"/>
          <w:u w:val="thick" w:color="0000FF"/>
        </w:rPr>
        <w:t> </w:t>
      </w:r>
      <w:r>
        <w:rPr>
          <w:rFonts w:ascii="Calibri" w:hAnsi="Calibri" w:cs="Calibri" w:eastAsia="Calibri"/>
          <w:sz w:val="28"/>
          <w:szCs w:val="28"/>
          <w:color w:val="0000FF"/>
          <w:spacing w:val="-16"/>
          <w:w w:val="100"/>
          <w:u w:val="thick" w:color="0000FF"/>
        </w:rPr>
        <w:t>w</w:t>
      </w:r>
      <w:r>
        <w:rPr>
          <w:rFonts w:ascii="Calibri" w:hAnsi="Calibri" w:cs="Calibri" w:eastAsia="Calibri"/>
          <w:sz w:val="28"/>
          <w:szCs w:val="28"/>
          <w:color w:val="0000FF"/>
          <w:spacing w:val="-16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.</w:t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1"/>
          <w:w w:val="100"/>
          <w:u w:val="thick" w:color="0000FF"/>
        </w:rPr>
        <w:t> </w:t>
      </w:r>
      <w:r>
        <w:rPr>
          <w:rFonts w:ascii="Calibri" w:hAnsi="Calibri" w:cs="Calibri" w:eastAsia="Calibri"/>
          <w:sz w:val="28"/>
          <w:szCs w:val="28"/>
          <w:color w:val="0000FF"/>
          <w:spacing w:val="1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-5"/>
          <w:w w:val="100"/>
          <w:u w:val="thick" w:color="0000FF"/>
        </w:rPr>
        <w:t>e</w:t>
      </w:r>
      <w:r>
        <w:rPr>
          <w:rFonts w:ascii="Calibri" w:hAnsi="Calibri" w:cs="Calibri" w:eastAsia="Calibri"/>
          <w:sz w:val="28"/>
          <w:szCs w:val="28"/>
          <w:color w:val="0000FF"/>
          <w:spacing w:val="-5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xt</w:t>
      </w:r>
      <w:r>
        <w:rPr>
          <w:rFonts w:ascii="Calibri" w:hAnsi="Calibri" w:cs="Calibri" w:eastAsia="Calibri"/>
          <w:sz w:val="28"/>
          <w:szCs w:val="28"/>
          <w:color w:val="0000FF"/>
          <w:spacing w:val="-6"/>
          <w:w w:val="100"/>
          <w:u w:val="thick" w:color="0000FF"/>
        </w:rPr>
        <w:t>r</w:t>
      </w:r>
      <w:r>
        <w:rPr>
          <w:rFonts w:ascii="Calibri" w:hAnsi="Calibri" w:cs="Calibri" w:eastAsia="Calibri"/>
          <w:sz w:val="28"/>
          <w:szCs w:val="28"/>
          <w:color w:val="0000FF"/>
          <w:spacing w:val="-6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asp</w:t>
      </w:r>
      <w:r>
        <w:rPr>
          <w:rFonts w:ascii="Calibri" w:hAnsi="Calibri" w:cs="Calibri" w:eastAsia="Calibri"/>
          <w:sz w:val="28"/>
          <w:szCs w:val="28"/>
          <w:color w:val="0000FF"/>
          <w:spacing w:val="-4"/>
          <w:w w:val="100"/>
          <w:u w:val="thick" w:color="0000FF"/>
        </w:rPr>
        <w:t>e</w:t>
      </w:r>
      <w:r>
        <w:rPr>
          <w:rFonts w:ascii="Calibri" w:hAnsi="Calibri" w:cs="Calibri" w:eastAsia="Calibri"/>
          <w:sz w:val="28"/>
          <w:szCs w:val="28"/>
          <w:color w:val="0000FF"/>
          <w:spacing w:val="-4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-1"/>
          <w:w w:val="100"/>
          <w:u w:val="thick" w:color="0000FF"/>
        </w:rPr>
        <w:t>c</w:t>
      </w:r>
      <w:r>
        <w:rPr>
          <w:rFonts w:ascii="Calibri" w:hAnsi="Calibri" w:cs="Calibri" w:eastAsia="Calibri"/>
          <w:sz w:val="28"/>
          <w:szCs w:val="28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ial</w:t>
      </w:r>
      <w:r>
        <w:rPr>
          <w:rFonts w:ascii="Calibri" w:hAnsi="Calibri" w:cs="Calibri" w:eastAsia="Calibri"/>
          <w:sz w:val="28"/>
          <w:szCs w:val="28"/>
          <w:color w:val="0000FF"/>
          <w:spacing w:val="-3"/>
          <w:w w:val="100"/>
          <w:u w:val="thick" w:color="0000FF"/>
        </w:rPr>
        <w:t>t</w:t>
      </w:r>
      <w:r>
        <w:rPr>
          <w:rFonts w:ascii="Calibri" w:hAnsi="Calibri" w:cs="Calibri" w:eastAsia="Calibri"/>
          <w:sz w:val="28"/>
          <w:szCs w:val="28"/>
          <w:color w:val="0000FF"/>
          <w:spacing w:val="-3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eas</w:t>
      </w:r>
      <w:r>
        <w:rPr>
          <w:rFonts w:ascii="Calibri" w:hAnsi="Calibri" w:cs="Calibri" w:eastAsia="Calibri"/>
          <w:sz w:val="28"/>
          <w:szCs w:val="28"/>
          <w:color w:val="0000FF"/>
          <w:spacing w:val="-1"/>
          <w:w w:val="100"/>
          <w:u w:val="thick" w:color="0000FF"/>
        </w:rPr>
        <w:t>.</w:t>
      </w:r>
      <w:r>
        <w:rPr>
          <w:rFonts w:ascii="Calibri" w:hAnsi="Calibri" w:cs="Calibri" w:eastAsia="Calibri"/>
          <w:sz w:val="28"/>
          <w:szCs w:val="28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0"/>
          <w:w w:val="100"/>
          <w:u w:val="thick" w:color="0000FF"/>
        </w:rPr>
        <w:t>o</w:t>
      </w:r>
      <w:r>
        <w:rPr>
          <w:rFonts w:ascii="Calibri" w:hAnsi="Calibri" w:cs="Calibri" w:eastAsia="Calibri"/>
          <w:sz w:val="28"/>
          <w:szCs w:val="28"/>
          <w:color w:val="0000FF"/>
          <w:spacing w:val="-4"/>
          <w:w w:val="100"/>
          <w:u w:val="thick" w:color="0000FF"/>
        </w:rPr>
        <w:t>r</w:t>
      </w:r>
      <w:r>
        <w:rPr>
          <w:rFonts w:ascii="Calibri" w:hAnsi="Calibri" w:cs="Calibri" w:eastAsia="Calibri"/>
          <w:sz w:val="28"/>
          <w:szCs w:val="28"/>
          <w:color w:val="0000FF"/>
          <w:spacing w:val="-4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-2"/>
          <w:w w:val="100"/>
          <w:u w:val="thick" w:color="0000FF"/>
        </w:rPr>
        <w:t>g</w:t>
      </w:r>
      <w:r>
        <w:rPr>
          <w:rFonts w:ascii="Calibri" w:hAnsi="Calibri" w:cs="Calibri" w:eastAsia="Calibri"/>
          <w:sz w:val="28"/>
          <w:szCs w:val="28"/>
          <w:color w:val="0000FF"/>
          <w:spacing w:val="-2"/>
          <w:w w:val="100"/>
          <w:u w:val="thick" w:color="0000FF"/>
        </w:rPr>
      </w:r>
      <w:r>
        <w:rPr>
          <w:rFonts w:ascii="Calibri" w:hAnsi="Calibri" w:cs="Calibri" w:eastAsia="Calibri"/>
          <w:sz w:val="28"/>
          <w:szCs w:val="28"/>
          <w:color w:val="0000FF"/>
          <w:spacing w:val="-2"/>
          <w:w w:val="100"/>
          <w:u w:val="thick" w:color="0000FF"/>
        </w:rPr>
        <w:t> </w:t>
      </w:r>
      <w:r>
        <w:rPr>
          <w:rFonts w:ascii="Calibri" w:hAnsi="Calibri" w:cs="Calibri" w:eastAsia="Calibri"/>
          <w:sz w:val="28"/>
          <w:szCs w:val="28"/>
          <w:color w:val="0000FF"/>
          <w:spacing w:val="-2"/>
          <w:w w:val="100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700" w:bottom="280" w:left="640" w:right="660"/>
          <w:footerReference w:type="default" r:id="rId33"/>
          <w:pgSz w:w="12240" w:h="15840"/>
          <w:cols w:num="2" w:equalWidth="0">
            <w:col w:w="5747" w:space="241"/>
            <w:col w:w="4952"/>
          </w:cols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29.790001pt;margin-top:30.467939pt;width:542.080pt;height:761.53206pt;mso-position-horizontal-relative:page;mso-position-vertical-relative:page;z-index:-689" coordorigin="596,609" coordsize="10842,15231">
            <v:group style="position:absolute;left:646;top:659;width:5860;height:15171" coordorigin="646,659" coordsize="5860,15171">
              <v:shape style="position:absolute;left:646;top:659;width:5860;height:15171" coordorigin="646,659" coordsize="5860,15171" path="m646,15830l6506,15830,6506,659,646,659,646,15830xe" filled="f" stroked="t" strokeweight="5.0pt" strokecolor="#EDEBE0">
                <v:path arrowok="t"/>
              </v:shape>
              <v:shape style="position:absolute;left:6652;top:6720;width:4785;height:4785" type="#_x0000_t75">
                <v:imagedata r:id="rId35" o:title=""/>
              </v:shape>
            </v:group>
            <v:group style="position:absolute;left:6485;top:820;width:115;height:14360" coordorigin="6485,820" coordsize="115,14360">
              <v:shape style="position:absolute;left:6485;top:820;width:115;height:14360" coordorigin="6485,820" coordsize="115,14360" path="m6485,820l6600,15180e" filled="f" stroked="t" strokeweight="1pt" strokecolor="#339966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19" w:after="0" w:line="240" w:lineRule="auto"/>
        <w:ind w:right="9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480" w:left="640" w:right="660"/>
        </w:sectPr>
      </w:pPr>
      <w:rPr/>
    </w:p>
    <w:p>
      <w:pPr>
        <w:spacing w:before="67" w:after="0" w:line="560" w:lineRule="exact"/>
        <w:ind w:left="341" w:right="123" w:firstLine="62"/>
        <w:jc w:val="left"/>
        <w:rPr>
          <w:rFonts w:ascii="Aharoni" w:hAnsi="Aharoni" w:cs="Aharoni" w:eastAsia="Aharoni"/>
          <w:sz w:val="56"/>
          <w:szCs w:val="56"/>
        </w:rPr>
      </w:pPr>
      <w:rPr/>
      <w:r>
        <w:rPr/>
        <w:pict>
          <v:group style="position:absolute;margin-left:35.450001pt;margin-top:37.875pt;width:261.925pt;height:719.25pt;mso-position-horizontal-relative:page;mso-position-vertical-relative:page;z-index:-687" coordorigin="709,758" coordsize="5239,14385">
            <v:group style="position:absolute;left:5940;top:765;width:2;height:14370" coordorigin="5940,765" coordsize="2,14370">
              <v:shape style="position:absolute;left:5940;top:765;width:2;height:14370" coordorigin="5940,765" coordsize="0,14370" path="m5940,765l5940,15135e" filled="f" stroked="t" strokeweight=".75pt" strokecolor="#000000">
                <v:path arrowok="t"/>
              </v:shape>
              <v:shape style="position:absolute;left:729;top:2516;width:5166;height:6892" type="#_x0000_t75">
                <v:imagedata r:id="rId37" o:title=""/>
              </v:shape>
            </v:group>
            <v:group style="position:absolute;left:729;top:2516;width:5166;height:6892" coordorigin="729,2516" coordsize="5166,6892">
              <v:shape style="position:absolute;left:729;top:2516;width:5166;height:6892" coordorigin="729,2516" coordsize="5166,6892" path="m729,9409l5895,9409,5895,2516,729,2516,729,9409xe" filled="f" stroked="t" strokeweight="2pt" strokecolor="#000000">
                <v:path arrowok="t"/>
              </v:shape>
            </v:group>
            <w10:wrap type="none"/>
          </v:group>
        </w:pic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Our</w:t>
      </w:r>
      <w:r>
        <w:rPr>
          <w:rFonts w:ascii="Aharoni" w:hAnsi="Aharoni" w:cs="Aharoni" w:eastAsia="Aharoni"/>
          <w:sz w:val="56"/>
          <w:szCs w:val="56"/>
          <w:color w:val="006FC0"/>
          <w:spacing w:val="-10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son</w:t>
      </w:r>
      <w:r>
        <w:rPr>
          <w:rFonts w:ascii="Aharoni" w:hAnsi="Aharoni" w:cs="Aharoni" w:eastAsia="Aharoni"/>
          <w:sz w:val="56"/>
          <w:szCs w:val="56"/>
          <w:color w:val="006FC0"/>
          <w:spacing w:val="-6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-</w:t>
      </w:r>
      <w:r>
        <w:rPr>
          <w:rFonts w:ascii="Aharoni" w:hAnsi="Aharoni" w:cs="Aharoni" w:eastAsia="Aharoni"/>
          <w:sz w:val="56"/>
          <w:szCs w:val="56"/>
          <w:color w:val="006FC0"/>
          <w:spacing w:val="-2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his</w:t>
      </w:r>
      <w:r>
        <w:rPr>
          <w:rFonts w:ascii="Aharoni" w:hAnsi="Aharoni" w:cs="Aharoni" w:eastAsia="Aharoni"/>
          <w:sz w:val="56"/>
          <w:szCs w:val="56"/>
          <w:color w:val="006FC0"/>
          <w:spacing w:val="-7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life;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A</w:t>
      </w:r>
      <w:r>
        <w:rPr>
          <w:rFonts w:ascii="Aharoni" w:hAnsi="Aharoni" w:cs="Aharoni" w:eastAsia="Aharoni"/>
          <w:sz w:val="56"/>
          <w:szCs w:val="56"/>
          <w:color w:val="006FC0"/>
          <w:spacing w:val="-4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transit</w:t>
      </w:r>
      <w:r>
        <w:rPr>
          <w:rFonts w:ascii="Aharoni" w:hAnsi="Aharoni" w:cs="Aharoni" w:eastAsia="Aharoni"/>
          <w:sz w:val="56"/>
          <w:szCs w:val="56"/>
          <w:color w:val="006FC0"/>
          <w:spacing w:val="4"/>
          <w:w w:val="100"/>
          <w:b/>
          <w:bCs/>
        </w:rPr>
        <w:t>i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on</w:t>
      </w:r>
      <w:r>
        <w:rPr>
          <w:rFonts w:ascii="Aharoni" w:hAnsi="Aharoni" w:cs="Aharoni" w:eastAsia="Aharoni"/>
          <w:sz w:val="56"/>
          <w:szCs w:val="56"/>
          <w:color w:val="006FC0"/>
          <w:spacing w:val="-25"/>
          <w:w w:val="100"/>
          <w:b/>
          <w:bCs/>
        </w:rPr>
        <w:t> 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s</w:t>
      </w:r>
      <w:r>
        <w:rPr>
          <w:rFonts w:ascii="Aharoni" w:hAnsi="Aharoni" w:cs="Aharoni" w:eastAsia="Aharoni"/>
          <w:sz w:val="56"/>
          <w:szCs w:val="56"/>
          <w:color w:val="006FC0"/>
          <w:spacing w:val="1"/>
          <w:w w:val="100"/>
          <w:b/>
          <w:bCs/>
        </w:rPr>
        <w:t>t</w:t>
      </w:r>
      <w:r>
        <w:rPr>
          <w:rFonts w:ascii="Aharoni" w:hAnsi="Aharoni" w:cs="Aharoni" w:eastAsia="Aharoni"/>
          <w:sz w:val="56"/>
          <w:szCs w:val="56"/>
          <w:color w:val="006FC0"/>
          <w:spacing w:val="0"/>
          <w:w w:val="100"/>
          <w:b/>
          <w:bCs/>
        </w:rPr>
        <w:t>ory</w:t>
      </w:r>
      <w:r>
        <w:rPr>
          <w:rFonts w:ascii="Aharoni" w:hAnsi="Aharoni" w:cs="Aharoni" w:eastAsia="Aharoni"/>
          <w:sz w:val="56"/>
          <w:szCs w:val="56"/>
          <w:color w:val="000000"/>
          <w:spacing w:val="0"/>
          <w:w w:val="100"/>
        </w:rPr>
      </w:r>
    </w:p>
    <w:p>
      <w:pPr>
        <w:spacing w:before="36" w:after="0" w:line="240" w:lineRule="auto"/>
        <w:ind w:right="-2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left="118" w:right="-4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22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"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"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air-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gally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),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walks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walk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r.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from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gagi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5" w:lineRule="auto"/>
        <w:ind w:left="118" w:right="4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22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was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cco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ation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85" w:lineRule="auto"/>
        <w:ind w:left="118" w:right="-1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ildi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clo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fami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"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"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9" w:after="0" w:line="285" w:lineRule="auto"/>
        <w:ind w:right="132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gram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great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orted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gram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ck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ildi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ically,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socia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action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5" w:lineRule="auto"/>
        <w:ind w:right="16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lf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cted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We</w:t>
      </w:r>
      <w:r>
        <w:rPr>
          <w:rFonts w:ascii="Calibri" w:hAnsi="Calibri" w:cs="Calibri" w:eastAsia="Calibri"/>
          <w:sz w:val="20"/>
          <w:szCs w:val="20"/>
          <w:color w:val="FF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FF0000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FF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Jo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FF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20"/>
          <w:szCs w:val="20"/>
          <w:color w:val="FF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FF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FF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job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sw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20"/>
          <w:szCs w:val="20"/>
          <w:color w:val="FF000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“se</w:t>
      </w:r>
      <w:r>
        <w:rPr>
          <w:rFonts w:ascii="Calibri" w:hAnsi="Calibri" w:cs="Calibri" w:eastAsia="Calibri"/>
          <w:sz w:val="20"/>
          <w:szCs w:val="20"/>
          <w:color w:val="FF0000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0"/>
          <w:szCs w:val="20"/>
          <w:color w:val="FF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0"/>
          <w:szCs w:val="20"/>
          <w:color w:val="FF0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0"/>
          <w:szCs w:val="20"/>
          <w:color w:val="FF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20"/>
          <w:szCs w:val="20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0"/>
          <w:szCs w:val="20"/>
          <w:color w:val="FF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way</w:t>
      </w:r>
      <w:r>
        <w:rPr>
          <w:rFonts w:ascii="Calibri" w:hAnsi="Calibri" w:cs="Calibri" w:eastAsia="Calibri"/>
          <w:sz w:val="20"/>
          <w:szCs w:val="20"/>
          <w:color w:val="FF0000"/>
          <w:spacing w:val="-1"/>
          <w:w w:val="100"/>
          <w:b/>
          <w:bCs/>
        </w:rPr>
        <w:t>”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0"/>
          <w:szCs w:val="20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FF0000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Alt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Fen-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id</w:t>
      </w:r>
      <w:r>
        <w:rPr>
          <w:rFonts w:ascii="Calibri" w:hAnsi="Calibri" w:cs="Calibri" w:eastAsia="Calibri"/>
          <w:sz w:val="20"/>
          <w:szCs w:val="2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ling</w:t>
      </w:r>
      <w:r>
        <w:rPr>
          <w:rFonts w:ascii="Calibri" w:hAnsi="Calibri" w:cs="Calibri" w:eastAsia="Calibri"/>
          <w:sz w:val="20"/>
          <w:szCs w:val="2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ogs</w:t>
      </w:r>
      <w:r>
        <w:rPr>
          <w:rFonts w:ascii="Calibri" w:hAnsi="Calibri" w:cs="Calibri" w:eastAsia="Calibri"/>
          <w:sz w:val="20"/>
          <w:szCs w:val="20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  <w:t>a!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5" w:lineRule="auto"/>
        <w:ind w:right="1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cted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cart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ation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85" w:lineRule="auto"/>
        <w:ind w:right="13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oice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ooth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ARC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Pl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6" w:lineRule="auto"/>
        <w:ind w:right="13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Dog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g"</w:t>
      </w:r>
      <w:r>
        <w:rPr>
          <w:rFonts w:ascii="Calibri" w:hAnsi="Calibri" w:cs="Calibri" w:eastAsia="Calibri"/>
          <w:sz w:val="20"/>
          <w:szCs w:val="20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Sch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all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lic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r,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import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Chri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olid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igh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!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right="7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Jo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’s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rain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ok,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lic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spea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right="114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sociali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z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ically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gh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ith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while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cing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right="76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shape style="position:absolute;margin-left:314.029999pt;margin-top:32.140484pt;width:237.43pt;height:56.614pt;mso-position-horizontal-relative:page;mso-position-vertical-relative:paragraph;z-index:-686" type="#_x0000_t75">
            <v:imagedata r:id="rId38" o:title=""/>
          </v:shape>
        </w:pic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J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like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ogs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!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footer="298" w:header="0" w:top="740" w:bottom="480" w:left="660" w:right="660"/>
          <w:footerReference w:type="default" r:id="rId36"/>
          <w:pgSz w:w="12240" w:h="15840"/>
          <w:cols w:num="2" w:equalWidth="0">
            <w:col w:w="5133" w:space="248"/>
            <w:col w:w="5539"/>
          </w:cols>
        </w:sectPr>
      </w:pPr>
      <w:rPr/>
    </w:p>
    <w:p>
      <w:pPr>
        <w:spacing w:before="33" w:after="0" w:line="240" w:lineRule="auto"/>
        <w:ind w:left="616" w:right="468"/>
        <w:jc w:val="center"/>
        <w:rPr>
          <w:rFonts w:ascii="Cooper Black" w:hAnsi="Cooper Black" w:cs="Cooper Black" w:eastAsia="Cooper Black"/>
          <w:sz w:val="56"/>
          <w:szCs w:val="56"/>
        </w:rPr>
      </w:pPr>
      <w:rPr/>
      <w:r>
        <w:rPr>
          <w:rFonts w:ascii="Cooper Black" w:hAnsi="Cooper Black" w:cs="Cooper Black" w:eastAsia="Cooper Black"/>
          <w:sz w:val="56"/>
          <w:szCs w:val="56"/>
          <w:color w:val="913B39"/>
          <w:spacing w:val="0"/>
          <w:w w:val="100"/>
        </w:rPr>
        <w:t>Human</w:t>
      </w:r>
      <w:r>
        <w:rPr>
          <w:rFonts w:ascii="Cooper Black" w:hAnsi="Cooper Black" w:cs="Cooper Black" w:eastAsia="Cooper Black"/>
          <w:sz w:val="56"/>
          <w:szCs w:val="56"/>
          <w:color w:val="913B39"/>
          <w:spacing w:val="-19"/>
          <w:w w:val="100"/>
        </w:rPr>
        <w:t> </w:t>
      </w:r>
      <w:r>
        <w:rPr>
          <w:rFonts w:ascii="Cooper Black" w:hAnsi="Cooper Black" w:cs="Cooper Black" w:eastAsia="Cooper Black"/>
          <w:sz w:val="56"/>
          <w:szCs w:val="56"/>
          <w:color w:val="913B39"/>
          <w:spacing w:val="0"/>
          <w:w w:val="99"/>
        </w:rPr>
        <w:t>Rights</w:t>
      </w:r>
      <w:r>
        <w:rPr>
          <w:rFonts w:ascii="Cooper Black" w:hAnsi="Cooper Black" w:cs="Cooper Black" w:eastAsia="Cooper Black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93" w:right="1044"/>
        <w:jc w:val="center"/>
        <w:rPr>
          <w:rFonts w:ascii="Cooper Black" w:hAnsi="Cooper Black" w:cs="Cooper Black" w:eastAsia="Cooper Black"/>
          <w:sz w:val="56"/>
          <w:szCs w:val="56"/>
        </w:rPr>
      </w:pPr>
      <w:rPr/>
      <w:r>
        <w:rPr>
          <w:rFonts w:ascii="Cooper Black" w:hAnsi="Cooper Black" w:cs="Cooper Black" w:eastAsia="Cooper Black"/>
          <w:sz w:val="56"/>
          <w:szCs w:val="56"/>
          <w:color w:val="913B39"/>
          <w:spacing w:val="0"/>
          <w:w w:val="99"/>
        </w:rPr>
        <w:t>Cham</w:t>
      </w:r>
      <w:r>
        <w:rPr>
          <w:rFonts w:ascii="Cooper Black" w:hAnsi="Cooper Black" w:cs="Cooper Black" w:eastAsia="Cooper Black"/>
          <w:sz w:val="56"/>
          <w:szCs w:val="56"/>
          <w:color w:val="913B39"/>
          <w:spacing w:val="-2"/>
          <w:w w:val="99"/>
        </w:rPr>
        <w:t>p</w:t>
      </w:r>
      <w:r>
        <w:rPr>
          <w:rFonts w:ascii="Cooper Black" w:hAnsi="Cooper Black" w:cs="Cooper Black" w:eastAsia="Cooper Black"/>
          <w:sz w:val="56"/>
          <w:szCs w:val="56"/>
          <w:color w:val="913B39"/>
          <w:spacing w:val="2"/>
          <w:w w:val="99"/>
        </w:rPr>
        <w:t>i</w:t>
      </w:r>
      <w:r>
        <w:rPr>
          <w:rFonts w:ascii="Cooper Black" w:hAnsi="Cooper Black" w:cs="Cooper Black" w:eastAsia="Cooper Black"/>
          <w:sz w:val="56"/>
          <w:szCs w:val="56"/>
          <w:color w:val="913B39"/>
          <w:spacing w:val="0"/>
          <w:w w:val="99"/>
        </w:rPr>
        <w:t>on</w:t>
      </w:r>
      <w:r>
        <w:rPr>
          <w:rFonts w:ascii="Cooper Black" w:hAnsi="Cooper Black" w:cs="Cooper Black" w:eastAsia="Cooper Black"/>
          <w:sz w:val="56"/>
          <w:szCs w:val="5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Mak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if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2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5" w:lineRule="auto"/>
        <w:ind w:left="107" w:right="2434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78.869995pt;margin-top:-4.126343pt;width:120.25pt;height:120.25pt;mso-position-horizontal-relative:page;mso-position-vertical-relative:paragraph;z-index:-684" type="#_x0000_t75">
            <v:imagedata r:id="rId40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Associat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ears.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talents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wood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left="107" w:right="7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7" w:right="-2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k.</w:t>
      </w:r>
    </w:p>
    <w:p>
      <w:pPr>
        <w:spacing w:before="50" w:after="0" w:line="240" w:lineRule="auto"/>
        <w:ind w:left="107" w:right="-2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les.</w:t>
      </w:r>
    </w:p>
    <w:p>
      <w:pPr>
        <w:spacing w:before="51" w:after="0" w:line="285" w:lineRule="auto"/>
        <w:ind w:left="467" w:right="40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alks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essib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2" w:after="0" w:line="285" w:lineRule="auto"/>
        <w:ind w:left="467" w:right="168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walk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walks.</w:t>
      </w:r>
    </w:p>
    <w:p>
      <w:pPr>
        <w:spacing w:before="0" w:after="0" w:line="285" w:lineRule="auto"/>
        <w:ind w:left="467" w:right="183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walk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5" w:lineRule="auto"/>
        <w:ind w:left="107" w:right="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ff,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Getto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assista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rs.</w:t>
      </w:r>
    </w:p>
    <w:p>
      <w:pPr>
        <w:spacing w:before="68" w:after="0" w:line="320" w:lineRule="atLeast"/>
        <w:ind w:left="107" w:right="-4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cerns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spacing w:before="61" w:after="0" w:line="285" w:lineRule="auto"/>
        <w:ind w:right="238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s;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0" w:after="0" w:line="268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0" w:after="0" w:line="285" w:lineRule="auto"/>
        <w:ind w:right="22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winter.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6" w:lineRule="auto"/>
        <w:ind w:right="12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walk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like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er!”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0" w:after="0" w:line="267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1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etter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2.029979pt;height:261.495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6" w:right="926"/>
        <w:jc w:val="center"/>
        <w:rPr>
          <w:rFonts w:ascii="Corbel" w:hAnsi="Corbel" w:cs="Corbel" w:eastAsia="Corbel"/>
          <w:sz w:val="28"/>
          <w:szCs w:val="28"/>
        </w:rPr>
      </w:pPr>
      <w:rPr/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The</w:t>
      </w:r>
      <w:r>
        <w:rPr>
          <w:rFonts w:ascii="Corbel" w:hAnsi="Corbel" w:cs="Corbel" w:eastAsia="Corbel"/>
          <w:sz w:val="28"/>
          <w:szCs w:val="28"/>
          <w:spacing w:val="-8"/>
          <w:w w:val="100"/>
          <w:b/>
          <w:bCs/>
        </w:rPr>
        <w:t> </w:t>
      </w:r>
      <w:r>
        <w:rPr>
          <w:rFonts w:ascii="Corbel" w:hAnsi="Corbel" w:cs="Corbel" w:eastAsia="Corbel"/>
          <w:sz w:val="28"/>
          <w:szCs w:val="28"/>
          <w:spacing w:val="1"/>
          <w:w w:val="100"/>
          <w:b/>
          <w:bCs/>
        </w:rPr>
        <w:t>S</w:t>
      </w:r>
      <w:r>
        <w:rPr>
          <w:rFonts w:ascii="Corbel" w:hAnsi="Corbel" w:cs="Corbel" w:eastAsia="Corbel"/>
          <w:sz w:val="28"/>
          <w:szCs w:val="28"/>
          <w:spacing w:val="-3"/>
          <w:w w:val="100"/>
          <w:b/>
          <w:bCs/>
        </w:rPr>
        <w:t>e</w:t>
      </w:r>
      <w:r>
        <w:rPr>
          <w:rFonts w:ascii="Corbel" w:hAnsi="Corbel" w:cs="Corbel" w:eastAsia="Corbel"/>
          <w:sz w:val="28"/>
          <w:szCs w:val="28"/>
          <w:spacing w:val="1"/>
          <w:w w:val="100"/>
          <w:b/>
          <w:bCs/>
        </w:rPr>
        <w:t>l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f</w:t>
      </w:r>
      <w:r>
        <w:rPr>
          <w:rFonts w:ascii="Corbel" w:hAnsi="Corbel" w:cs="Corbel" w:eastAsia="Corbel"/>
          <w:sz w:val="28"/>
          <w:szCs w:val="28"/>
          <w:spacing w:val="-13"/>
          <w:w w:val="100"/>
          <w:b/>
          <w:bCs/>
        </w:rPr>
        <w:t> 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Ad</w:t>
      </w:r>
      <w:r>
        <w:rPr>
          <w:rFonts w:ascii="Corbel" w:hAnsi="Corbel" w:cs="Corbel" w:eastAsia="Corbel"/>
          <w:sz w:val="28"/>
          <w:szCs w:val="28"/>
          <w:spacing w:val="-1"/>
          <w:w w:val="100"/>
          <w:b/>
          <w:bCs/>
        </w:rPr>
        <w:t>v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o</w:t>
      </w:r>
      <w:r>
        <w:rPr>
          <w:rFonts w:ascii="Corbel" w:hAnsi="Corbel" w:cs="Corbel" w:eastAsia="Corbel"/>
          <w:sz w:val="28"/>
          <w:szCs w:val="28"/>
          <w:spacing w:val="1"/>
          <w:w w:val="100"/>
          <w:b/>
          <w:bCs/>
        </w:rPr>
        <w:t>c</w:t>
      </w:r>
      <w:r>
        <w:rPr>
          <w:rFonts w:ascii="Corbel" w:hAnsi="Corbel" w:cs="Corbel" w:eastAsia="Corbel"/>
          <w:sz w:val="28"/>
          <w:szCs w:val="28"/>
          <w:spacing w:val="-3"/>
          <w:w w:val="100"/>
          <w:b/>
          <w:bCs/>
        </w:rPr>
        <w:t>a</w:t>
      </w:r>
      <w:r>
        <w:rPr>
          <w:rFonts w:ascii="Corbel" w:hAnsi="Corbel" w:cs="Corbel" w:eastAsia="Corbel"/>
          <w:sz w:val="28"/>
          <w:szCs w:val="28"/>
          <w:spacing w:val="1"/>
          <w:w w:val="100"/>
          <w:b/>
          <w:bCs/>
        </w:rPr>
        <w:t>c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y</w:t>
      </w:r>
      <w:r>
        <w:rPr>
          <w:rFonts w:ascii="Corbel" w:hAnsi="Corbel" w:cs="Corbel" w:eastAsia="Corbel"/>
          <w:sz w:val="28"/>
          <w:szCs w:val="28"/>
          <w:spacing w:val="-3"/>
          <w:w w:val="100"/>
          <w:b/>
          <w:bCs/>
        </w:rPr>
        <w:t> </w:t>
      </w:r>
      <w:r>
        <w:rPr>
          <w:rFonts w:ascii="Corbel" w:hAnsi="Corbel" w:cs="Corbel" w:eastAsia="Corbel"/>
          <w:sz w:val="28"/>
          <w:szCs w:val="28"/>
          <w:spacing w:val="1"/>
          <w:w w:val="100"/>
          <w:b/>
          <w:bCs/>
        </w:rPr>
        <w:t>M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ove</w:t>
      </w:r>
      <w:r>
        <w:rPr>
          <w:rFonts w:ascii="Corbel" w:hAnsi="Corbel" w:cs="Corbel" w:eastAsia="Corbel"/>
          <w:sz w:val="28"/>
          <w:szCs w:val="28"/>
          <w:spacing w:val="-2"/>
          <w:w w:val="100"/>
          <w:b/>
          <w:bCs/>
        </w:rPr>
        <w:t>m</w:t>
      </w:r>
      <w:r>
        <w:rPr>
          <w:rFonts w:ascii="Corbel" w:hAnsi="Corbel" w:cs="Corbel" w:eastAsia="Corbel"/>
          <w:sz w:val="28"/>
          <w:szCs w:val="28"/>
          <w:spacing w:val="0"/>
          <w:w w:val="100"/>
          <w:b/>
          <w:bCs/>
        </w:rPr>
        <w:t>ent</w:t>
      </w:r>
      <w:r>
        <w:rPr>
          <w:rFonts w:ascii="Corbel" w:hAnsi="Corbel" w:cs="Corbel" w:eastAsia="Corbel"/>
          <w:sz w:val="28"/>
          <w:szCs w:val="28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79" w:lineRule="auto"/>
        <w:ind w:left="206" w:right="1257"/>
        <w:jc w:val="left"/>
        <w:rPr>
          <w:rFonts w:ascii="Corbel" w:hAnsi="Corbel" w:cs="Corbel" w:eastAsia="Corbel"/>
          <w:sz w:val="24"/>
          <w:szCs w:val="24"/>
        </w:rPr>
      </w:pPr>
      <w:rPr/>
      <w:r>
        <w:rPr>
          <w:rFonts w:ascii="Corbel" w:hAnsi="Corbel" w:cs="Corbel" w:eastAsia="Corbel"/>
          <w:sz w:val="24"/>
          <w:szCs w:val="24"/>
          <w:spacing w:val="0"/>
          <w:w w:val="100"/>
        </w:rPr>
        <w:t>Self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d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ca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ne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d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to</w:t>
      </w:r>
      <w:r>
        <w:rPr>
          <w:rFonts w:ascii="Corbel" w:hAnsi="Corbel" w:cs="Corbel" w:eastAsia="Corbel"/>
          <w:sz w:val="24"/>
          <w:szCs w:val="24"/>
          <w:spacing w:val="-3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w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k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he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.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ain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ne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d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ac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k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avel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n.</w:t>
      </w:r>
    </w:p>
    <w:p>
      <w:pPr>
        <w:spacing w:before="2" w:after="0" w:line="240" w:lineRule="auto"/>
        <w:ind w:left="206" w:right="-20"/>
        <w:jc w:val="left"/>
        <w:rPr>
          <w:rFonts w:ascii="Corbel" w:hAnsi="Corbel" w:cs="Corbel" w:eastAsia="Corbel"/>
          <w:sz w:val="24"/>
          <w:szCs w:val="24"/>
        </w:rPr>
      </w:pPr>
      <w:rPr/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ust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d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commu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ic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tion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he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2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c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k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.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1" w:lineRule="auto"/>
        <w:ind w:left="206" w:right="518"/>
        <w:jc w:val="left"/>
        <w:rPr>
          <w:rFonts w:ascii="Corbel" w:hAnsi="Corbel" w:cs="Corbel" w:eastAsia="Corbel"/>
          <w:sz w:val="24"/>
          <w:szCs w:val="24"/>
        </w:rPr>
      </w:pPr>
      <w:rPr/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he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d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ca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c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y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mo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eme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w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ks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b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est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w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h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en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we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w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k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he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Joseph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—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voca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</w:p>
    <w:p>
      <w:pPr>
        <w:spacing w:before="55" w:after="0" w:line="240" w:lineRule="auto"/>
        <w:ind w:left="20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</w:p>
    <w:p>
      <w:pPr>
        <w:jc w:val="left"/>
        <w:spacing w:after="0"/>
        <w:sectPr>
          <w:pgMar w:footer="0" w:header="0" w:top="780" w:bottom="280" w:left="680" w:right="660"/>
          <w:footerReference w:type="default" r:id="rId39"/>
          <w:pgSz w:w="12240" w:h="15840"/>
          <w:cols w:num="2" w:equalWidth="0">
            <w:col w:w="5303" w:space="270"/>
            <w:col w:w="5327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300.119995pt;margin-top:38.945pt;width:281pt;height:724.698pt;mso-position-horizontal-relative:page;mso-position-vertical-relative:page;z-index:-685" coordorigin="6002,779" coordsize="5620,14494">
            <v:group style="position:absolute;left:6100;top:786;width:45;height:14340" coordorigin="6100,786" coordsize="45,14340">
              <v:shape style="position:absolute;left:6100;top:786;width:45;height:14340" coordorigin="6100,786" coordsize="45,14340" path="m6100,786l6145,15126e" filled="f" stroked="t" strokeweight=".75pt" strokecolor="#000000">
                <v:path arrowok="t"/>
              </v:shape>
            </v:group>
            <v:group style="position:absolute;left:6202;top:11143;width:5220;height:3930" coordorigin="6202,11143" coordsize="5220,3930">
              <v:shape style="position:absolute;left:6202;top:11143;width:5220;height:3930" coordorigin="6202,11143" coordsize="5220,3930" path="m6202,15073l11422,15073,11422,11143,6202,11143,6202,15073xe" filled="f" stroked="t" strokeweight="20pt" strokecolor="#FFFFFF">
                <v:path arrowok="t"/>
              </v:shape>
              <v:shape style="position:absolute;left:6195;top:11135;width:5238;height:3949" type="#_x0000_t75">
                <v:imagedata r:id="rId42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19" w:after="0" w:line="240" w:lineRule="auto"/>
        <w:ind w:right="9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480" w:left="680" w:right="66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5"/>
          <w:pgMar w:footer="221" w:header="0" w:top="440" w:bottom="420" w:left="700" w:right="600"/>
          <w:footerReference w:type="default" r:id="rId43"/>
          <w:pgSz w:w="12240" w:h="15840"/>
        </w:sectPr>
      </w:pPr>
      <w:rPr/>
    </w:p>
    <w:p>
      <w:pPr>
        <w:spacing w:before="7" w:after="0" w:line="240" w:lineRule="auto"/>
        <w:ind w:left="426" w:right="-20"/>
        <w:jc w:val="left"/>
        <w:rPr>
          <w:rFonts w:ascii="Cooper Black" w:hAnsi="Cooper Black" w:cs="Cooper Black" w:eastAsia="Cooper Black"/>
          <w:sz w:val="44"/>
          <w:szCs w:val="44"/>
        </w:rPr>
      </w:pPr>
      <w:rPr/>
      <w:r>
        <w:rPr/>
        <w:pict>
          <v:shape style="position:absolute;margin-left:176.619995pt;margin-top:-11.493666pt;width:83.833pt;height:82.179pt;mso-position-horizontal-relative:page;mso-position-vertical-relative:paragraph;z-index:-682" type="#_x0000_t75">
            <v:imagedata r:id="rId44" o:title=""/>
          </v:shape>
        </w:pict>
      </w:r>
      <w:r>
        <w:rPr/>
        <w:pict>
          <v:group style="position:absolute;margin-left:303pt;margin-top:34.5pt;width:3pt;height:718.5pt;mso-position-horizontal-relative:page;mso-position-vertical-relative:page;z-index:-681" coordorigin="6060,690" coordsize="60,14370">
            <v:shape style="position:absolute;left:6060;top:690;width:60;height:14370" coordorigin="6060,690" coordsize="60,14370" path="m6060,690l6120,15060e" filled="f" stroked="t" strokeweight=".75pt" strokecolor="#000000">
              <v:path arrowok="t"/>
            </v:shape>
          </v:group>
          <w10:wrap type="none"/>
        </w:pic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-7"/>
          <w:w w:val="100"/>
        </w:rPr>
        <w:t>R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0"/>
          <w:w w:val="100"/>
        </w:rPr>
        <w:t>e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1"/>
          <w:w w:val="100"/>
        </w:rPr>
        <w:t>s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0"/>
          <w:w w:val="100"/>
        </w:rPr>
        <w:t>ou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-2"/>
          <w:w w:val="100"/>
        </w:rPr>
        <w:t>r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0"/>
          <w:w w:val="100"/>
        </w:rPr>
        <w:t>ce</w:t>
      </w:r>
      <w:r>
        <w:rPr>
          <w:rFonts w:ascii="Cooper Black" w:hAnsi="Cooper Black" w:cs="Cooper Black" w:eastAsia="Cooper Black"/>
          <w:sz w:val="44"/>
          <w:szCs w:val="44"/>
          <w:color w:val="000000"/>
          <w:spacing w:val="0"/>
          <w:w w:val="100"/>
        </w:rPr>
      </w:r>
    </w:p>
    <w:p>
      <w:pPr>
        <w:spacing w:before="95" w:after="0" w:line="240" w:lineRule="auto"/>
        <w:ind w:left="406" w:right="-20"/>
        <w:jc w:val="left"/>
        <w:rPr>
          <w:rFonts w:ascii="Cooper Black" w:hAnsi="Cooper Black" w:cs="Cooper Black" w:eastAsia="Cooper Black"/>
          <w:sz w:val="44"/>
          <w:szCs w:val="44"/>
        </w:rPr>
      </w:pPr>
      <w:rPr/>
      <w:r>
        <w:rPr>
          <w:rFonts w:ascii="Cooper Black" w:hAnsi="Cooper Black" w:cs="Cooper Black" w:eastAsia="Cooper Black"/>
          <w:sz w:val="44"/>
          <w:szCs w:val="44"/>
          <w:color w:val="3A608E"/>
          <w:spacing w:val="-7"/>
          <w:w w:val="100"/>
        </w:rPr>
        <w:t>R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0"/>
          <w:w w:val="100"/>
        </w:rPr>
        <w:t>ou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2"/>
          <w:w w:val="100"/>
        </w:rPr>
        <w:t>n</w:t>
      </w:r>
      <w:r>
        <w:rPr>
          <w:rFonts w:ascii="Cooper Black" w:hAnsi="Cooper Black" w:cs="Cooper Black" w:eastAsia="Cooper Black"/>
          <w:sz w:val="44"/>
          <w:szCs w:val="44"/>
          <w:color w:val="3A608E"/>
          <w:spacing w:val="0"/>
          <w:w w:val="100"/>
        </w:rPr>
        <w:t>dup</w:t>
      </w:r>
      <w:r>
        <w:rPr>
          <w:rFonts w:ascii="Cooper Black" w:hAnsi="Cooper Black" w:cs="Cooper Black" w:eastAsia="Cooper Black"/>
          <w:sz w:val="44"/>
          <w:szCs w:val="44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36"/>
          <w:szCs w:val="36"/>
          <w:color w:val="C0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color w:val="C00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color w:val="C0000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C00000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color w:val="C00000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C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6"/>
          <w:szCs w:val="36"/>
          <w:color w:val="C00000"/>
          <w:spacing w:val="-3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color w:val="C00000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color w:val="C00000"/>
          <w:spacing w:val="0"/>
          <w:w w:val="100"/>
          <w:b/>
          <w:bCs/>
        </w:rPr>
        <w:t>cle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4" w:right="-3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especial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t’s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t;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great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getti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s?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4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stio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heart.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rk.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Circle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-3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aff,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266" w:lineRule="exact"/>
        <w:ind w:left="11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im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pro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says,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114" w:right="8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frien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”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share.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4" w:right="-12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—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4" w:right="102" w:firstLine="-360"/>
        <w:jc w:val="both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—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lving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4" w:right="-4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—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help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etter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4" w:right="-38" w:firstLine="-360"/>
        <w:jc w:val="left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—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474" w:right="236" w:firstLine="-360"/>
        <w:jc w:val="both"/>
        <w:tabs>
          <w:tab w:pos="4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—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4" w:right="-24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323.25pt;margin-top:19.339783pt;width:237.75pt;height:.1pt;mso-position-horizontal-relative:page;mso-position-vertical-relative:paragraph;z-index:-679" coordorigin="6465,387" coordsize="4755,2">
            <v:shape style="position:absolute;left:6465;top:387;width:4755;height:2" coordorigin="6465,387" coordsize="4755,0" path="m6465,387l11220,387e" filled="f" stroked="t" strokeweight="2pt" strokecolor="#80008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lives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12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s”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0" w:after="0" w:line="266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006FC0"/>
          <w:spacing w:val="0"/>
          <w:w w:val="100"/>
          <w:position w:val="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-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  <w:position w:val="1"/>
        </w:rPr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  <w:position w:val="1"/>
        </w:rPr>
        <w:t>J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1"/>
        </w:rPr>
        <w:t>im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1"/>
        </w:rPr>
        <w:t>ss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  <w:position w:val="1"/>
        </w:rPr>
        <w:t> </w:t>
      </w:r>
      <w:hyperlink r:id="rId45"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j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  <w:position w:val="1"/>
          </w:rPr>
          <w:t>b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ri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  <w:position w:val="1"/>
          </w:rPr>
          <w:t>@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2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1"/>
            <w:w w:val="100"/>
            <w:position w:val="1"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  <w:position w:val="1"/>
          </w:rPr>
          <w:t>m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cast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2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1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1"/>
          </w:rPr>
          <w:t>,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right="-20"/>
        <w:jc w:val="left"/>
        <w:tabs>
          <w:tab w:pos="3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006F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ary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Bren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 </w:t>
      </w:r>
      <w:hyperlink r:id="rId46"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bre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3"/>
            <w:w w:val="100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en0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1"/>
            <w:w w:val="100"/>
          </w:rPr>
          <w:t>1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@c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3"/>
            <w:w w:val="100"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</w:rPr>
          <w:t>.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-1"/>
            <w:w w:val="100"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  <w:t>et</w:t>
        </w:r>
      </w:hyperlink>
    </w:p>
    <w:p>
      <w:pPr>
        <w:spacing w:before="0" w:after="0" w:line="240" w:lineRule="auto"/>
        <w:ind w:right="-20"/>
        <w:jc w:val="left"/>
        <w:tabs>
          <w:tab w:pos="3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006F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06FC0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  <w:t>ebsite</w:t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hyperlink r:id="rId47"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p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: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fm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2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2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2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p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2"/>
            <w:w w:val="100"/>
            <w:b/>
            <w:bCs/>
          </w:rPr>
          <w:t>m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3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2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-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h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2"/>
            <w:w w:val="100"/>
            <w:b/>
            <w:bCs/>
          </w:rPr>
          <w:t>-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2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2"/>
            <w:szCs w:val="22"/>
            <w:color w:val="006FC0"/>
            <w:spacing w:val="0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6" w:lineRule="auto"/>
        <w:ind w:right="92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309.75pt;margin-top:255.184372pt;width:261.76pt;height:314.251pt;mso-position-horizontal-relative:page;mso-position-vertical-relative:paragraph;z-index:-683" coordorigin="6195,5104" coordsize="5235,6285">
            <v:shape style="position:absolute;left:6220;top:5129;width:5185;height:2556" type="#_x0000_t75">
              <v:imagedata r:id="rId48" o:title=""/>
            </v:shape>
            <v:group style="position:absolute;left:6220;top:5129;width:5185;height:2556" coordorigin="6220,5129" coordsize="5185,2556">
              <v:shape style="position:absolute;left:6220;top:5129;width:5185;height:2556" coordorigin="6220,5129" coordsize="5185,2556" path="m6220,7684l11405,7684,11405,5129,6220,5129,6220,7684xe" filled="f" stroked="t" strokeweight="2.5pt" strokecolor="#C0504D">
                <v:path arrowok="t"/>
              </v:shape>
              <v:shape style="position:absolute;left:7222;top:7689;width:3066;height:3700" type="#_x0000_t75">
                <v:imagedata r:id="rId49" o:title=""/>
              </v:shape>
            </v:group>
            <w10:wrap type="none"/>
          </v:group>
        </w:pict>
      </w:r>
      <w:r>
        <w:rPr/>
        <w:pict>
          <v:shape style="position:absolute;margin-left:310.010010pt;margin-top:46.054371pt;width:266.69pt;height:205.94pt;mso-position-horizontal-relative:page;mso-position-vertical-relative:paragraph;z-index:-680" type="#_x0000_t75">
            <v:imagedata r:id="rId50" o:title=""/>
          </v:shape>
        </w:pict>
      </w:r>
      <w:r>
        <w:rPr>
          <w:rFonts w:ascii="Calibri" w:hAnsi="Calibri" w:cs="Calibri" w:eastAsia="Calibri"/>
          <w:sz w:val="32"/>
          <w:szCs w:val="32"/>
          <w:color w:val="206443"/>
          <w:spacing w:val="-7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-3"/>
          <w:w w:val="100"/>
          <w:b/>
          <w:bCs/>
        </w:rPr>
        <w:t>y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nee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206443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ien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!</w:t>
      </w:r>
      <w:r>
        <w:rPr>
          <w:rFonts w:ascii="Calibri" w:hAnsi="Calibri" w:cs="Calibri" w:eastAsia="Calibri"/>
          <w:sz w:val="32"/>
          <w:szCs w:val="32"/>
          <w:color w:val="206443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-4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32"/>
          <w:szCs w:val="32"/>
          <w:color w:val="206443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frie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206443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206443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206443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25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32"/>
          <w:szCs w:val="32"/>
          <w:color w:val="206443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lthi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25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32"/>
          <w:szCs w:val="32"/>
          <w:color w:val="206443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206443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206443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32"/>
          <w:szCs w:val="32"/>
          <w:color w:val="206443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206443"/>
          <w:spacing w:val="-29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206443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774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ct: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40" w:lineRule="auto"/>
        <w:ind w:left="110" w:right="4195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0"/>
          <w:szCs w:val="2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40" w:lineRule="auto"/>
        <w:ind w:left="110" w:right="3234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Dir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40" w:lineRule="auto"/>
        <w:ind w:left="110" w:right="2094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85" w:lineRule="auto"/>
        <w:ind w:left="110" w:right="384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500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Harri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Ma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021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(6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7)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7738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0" w:right="308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00FF"/>
          <w:w w:val="99"/>
        </w:rPr>
      </w:r>
      <w:hyperlink r:id="rId51">
        <w:r>
          <w:rPr>
            <w:rFonts w:ascii="Calibri" w:hAnsi="Calibri" w:cs="Calibri" w:eastAsia="Calibri"/>
            <w:sz w:val="20"/>
            <w:szCs w:val="20"/>
            <w:color w:val="0000FF"/>
            <w:w w:val="99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w w:val="99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Ri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3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.San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3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tu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cc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@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ta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te.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2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a.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3"/>
            <w:w w:val="100"/>
            <w:u w:val="single" w:color="0000FF"/>
          </w:rPr>
          <w:t> 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3"/>
            <w:w w:val="100"/>
          </w:rPr>
        </w:r>
        <w:r>
          <w:rPr>
            <w:rFonts w:ascii="Calibri" w:hAnsi="Calibri" w:cs="Calibri" w:eastAsia="Calibri"/>
            <w:sz w:val="20"/>
            <w:szCs w:val="20"/>
            <w:color w:val="000000"/>
            <w:spacing w:val="0"/>
            <w:w w:val="100"/>
          </w:rPr>
        </w:r>
      </w:hyperlink>
    </w:p>
    <w:p>
      <w:pPr>
        <w:jc w:val="both"/>
        <w:spacing w:after="0"/>
        <w:sectPr>
          <w:type w:val="continuous"/>
          <w:pgSz w:w="12240" w:h="15840"/>
          <w:pgMar w:top="1480" w:bottom="480" w:left="700" w:right="600"/>
          <w:cols w:num="2" w:equalWidth="0">
            <w:col w:w="5261" w:space="232"/>
            <w:col w:w="5447"/>
          </w:cols>
        </w:sectPr>
      </w:pPr>
      <w:rPr/>
    </w:p>
    <w:p>
      <w:pPr>
        <w:spacing w:before="32" w:after="0" w:line="240" w:lineRule="auto"/>
        <w:ind w:left="5615" w:right="-20"/>
        <w:jc w:val="left"/>
        <w:rPr>
          <w:rFonts w:ascii="Corbel" w:hAnsi="Corbel" w:cs="Corbel" w:eastAsia="Corbel"/>
          <w:sz w:val="36"/>
          <w:szCs w:val="36"/>
        </w:rPr>
      </w:pPr>
      <w:rPr/>
      <w:r>
        <w:rPr/>
        <w:pict>
          <v:group style="position:absolute;margin-left:459.390015pt;margin-top:2.118662pt;width:121.33pt;height:158.22pt;mso-position-horizontal-relative:page;mso-position-vertical-relative:paragraph;z-index:-677" coordorigin="9188,42" coordsize="2427,3164">
            <v:shape style="position:absolute;left:9308;top:162;width:2307;height:3044" type="#_x0000_t75">
              <v:imagedata r:id="rId52" o:title=""/>
            </v:shape>
            <v:shape style="position:absolute;left:9188;top:42;width:2307;height:3044" type="#_x0000_t75">
              <v:imagedata r:id="rId53" o:title=""/>
            </v:shape>
            <w10:wrap type="none"/>
          </v:group>
        </w:pict>
      </w:r>
      <w:r>
        <w:rPr>
          <w:rFonts w:ascii="Corbel" w:hAnsi="Corbel" w:cs="Corbel" w:eastAsia="Corbel"/>
          <w:sz w:val="36"/>
          <w:szCs w:val="36"/>
          <w:color w:val="008080"/>
          <w:spacing w:val="1"/>
          <w:w w:val="100"/>
          <w:b/>
          <w:bCs/>
        </w:rPr>
        <w:t>W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hen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 </w:t>
      </w:r>
      <w:r>
        <w:rPr>
          <w:rFonts w:ascii="Corbel" w:hAnsi="Corbel" w:cs="Corbel" w:eastAsia="Corbel"/>
          <w:sz w:val="36"/>
          <w:szCs w:val="36"/>
          <w:color w:val="008080"/>
          <w:spacing w:val="-1"/>
          <w:w w:val="100"/>
          <w:b/>
          <w:bCs/>
        </w:rPr>
        <w:t>r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es</w:t>
      </w:r>
      <w:r>
        <w:rPr>
          <w:rFonts w:ascii="Corbel" w:hAnsi="Corbel" w:cs="Corbel" w:eastAsia="Corbel"/>
          <w:sz w:val="36"/>
          <w:szCs w:val="36"/>
          <w:color w:val="008080"/>
          <w:spacing w:val="1"/>
          <w:w w:val="100"/>
          <w:b/>
          <w:bCs/>
        </w:rPr>
        <w:t>t</w:t>
      </w:r>
      <w:r>
        <w:rPr>
          <w:rFonts w:ascii="Corbel" w:hAnsi="Corbel" w:cs="Corbel" w:eastAsia="Corbel"/>
          <w:sz w:val="36"/>
          <w:szCs w:val="36"/>
          <w:color w:val="008080"/>
          <w:spacing w:val="-1"/>
          <w:w w:val="100"/>
          <w:b/>
          <w:bCs/>
        </w:rPr>
        <w:t>r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i</w:t>
      </w:r>
      <w:r>
        <w:rPr>
          <w:rFonts w:ascii="Corbel" w:hAnsi="Corbel" w:cs="Corbel" w:eastAsia="Corbel"/>
          <w:sz w:val="36"/>
          <w:szCs w:val="36"/>
          <w:color w:val="008080"/>
          <w:spacing w:val="-1"/>
          <w:w w:val="100"/>
          <w:b/>
          <w:bCs/>
        </w:rPr>
        <w:t>c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tio</w:t>
      </w:r>
      <w:r>
        <w:rPr>
          <w:rFonts w:ascii="Corbel" w:hAnsi="Corbel" w:cs="Corbel" w:eastAsia="Corbel"/>
          <w:sz w:val="36"/>
          <w:szCs w:val="36"/>
          <w:color w:val="008080"/>
          <w:spacing w:val="-1"/>
          <w:w w:val="100"/>
          <w:b/>
          <w:bCs/>
        </w:rPr>
        <w:t>n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</w:rPr>
        <w:t>s</w:t>
      </w:r>
      <w:r>
        <w:rPr>
          <w:rFonts w:ascii="Corbel" w:hAnsi="Corbel" w:cs="Corbel" w:eastAsia="Corbel"/>
          <w:sz w:val="36"/>
          <w:szCs w:val="36"/>
          <w:color w:val="000000"/>
          <w:spacing w:val="0"/>
          <w:w w:val="100"/>
        </w:rPr>
      </w:r>
    </w:p>
    <w:p>
      <w:pPr>
        <w:spacing w:before="79" w:after="0" w:line="435" w:lineRule="exact"/>
        <w:ind w:left="5615" w:right="-20"/>
        <w:jc w:val="left"/>
        <w:rPr>
          <w:rFonts w:ascii="Corbel" w:hAnsi="Corbel" w:cs="Corbel" w:eastAsia="Corbel"/>
          <w:sz w:val="36"/>
          <w:szCs w:val="36"/>
        </w:rPr>
      </w:pPr>
      <w:rPr/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  <w:position w:val="1"/>
        </w:rPr>
        <w:t>may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  <w:position w:val="1"/>
        </w:rPr>
        <w:t> 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  <w:position w:val="1"/>
        </w:rPr>
        <w:t>be</w:t>
      </w:r>
      <w:r>
        <w:rPr>
          <w:rFonts w:ascii="Corbel" w:hAnsi="Corbel" w:cs="Corbel" w:eastAsia="Corbel"/>
          <w:sz w:val="36"/>
          <w:szCs w:val="36"/>
          <w:color w:val="008080"/>
          <w:spacing w:val="1"/>
          <w:w w:val="100"/>
          <w:b/>
          <w:bCs/>
          <w:position w:val="1"/>
        </w:rPr>
        <w:t> </w:t>
      </w:r>
      <w:r>
        <w:rPr>
          <w:rFonts w:ascii="Corbel" w:hAnsi="Corbel" w:cs="Corbel" w:eastAsia="Corbel"/>
          <w:sz w:val="36"/>
          <w:szCs w:val="36"/>
          <w:color w:val="008080"/>
          <w:spacing w:val="0"/>
          <w:w w:val="100"/>
          <w:b/>
          <w:bCs/>
          <w:position w:val="1"/>
        </w:rPr>
        <w:t>needed</w:t>
      </w:r>
      <w:r>
        <w:rPr>
          <w:rFonts w:ascii="Corbel" w:hAnsi="Corbel" w:cs="Corbel" w:eastAsia="Corbe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0" w:footer="221" w:top="760" w:bottom="420" w:left="700" w:right="6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2.375pt;margin-top:33.5pt;width:282.77pt;height:727.46pt;mso-position-horizontal-relative:page;mso-position-vertical-relative:page;z-index:-678" coordorigin="648,670" coordsize="5655,14549">
            <v:group style="position:absolute;left:698;top:720;width:5555;height:14449" coordorigin="698,720" coordsize="5555,14449">
              <v:shape style="position:absolute;left:698;top:720;width:5555;height:14449" coordorigin="698,720" coordsize="5555,14449" path="m698,15169l6253,15169,6253,720,698,720,698,15169xe" filled="f" stroked="t" strokeweight="5pt" strokecolor="#C0504D">
                <v:path arrowok="t"/>
              </v:shape>
              <v:shape style="position:absolute;left:2698;top:869;width:2899;height:2131" type="#_x0000_t75">
                <v:imagedata r:id="rId54" o:title=""/>
              </v:shape>
              <v:shape style="position:absolute;left:825;top:818;width:1710;height:1874" type="#_x0000_t75">
                <v:imagedata r:id="rId5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6" w:lineRule="auto"/>
        <w:ind w:left="220" w:right="71"/>
        <w:jc w:val="center"/>
        <w:rPr>
          <w:rFonts w:ascii="Candara" w:hAnsi="Candara" w:cs="Candara" w:eastAsia="Candara"/>
          <w:sz w:val="28"/>
          <w:szCs w:val="28"/>
        </w:rPr>
      </w:pPr>
      <w:rPr/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H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w</w:t>
      </w:r>
      <w:r>
        <w:rPr>
          <w:rFonts w:ascii="Candara" w:hAnsi="Candara" w:cs="Candara" w:eastAsia="Candara"/>
          <w:sz w:val="28"/>
          <w:szCs w:val="28"/>
          <w:spacing w:val="-21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-21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u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c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c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f</w:t>
      </w:r>
      <w:r>
        <w:rPr>
          <w:rFonts w:ascii="Candara" w:hAnsi="Candara" w:cs="Candara" w:eastAsia="Candara"/>
          <w:sz w:val="28"/>
          <w:szCs w:val="28"/>
          <w:spacing w:val="-13"/>
          <w:w w:val="100"/>
          <w:b/>
          <w:bCs/>
        </w:rPr>
        <w:t>u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l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l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y</w:t>
      </w:r>
      <w:r>
        <w:rPr>
          <w:rFonts w:ascii="Candara" w:hAnsi="Candara" w:cs="Candara" w:eastAsia="Candara"/>
          <w:sz w:val="28"/>
          <w:szCs w:val="28"/>
          <w:spacing w:val="-21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i</w:t>
      </w:r>
      <w:r>
        <w:rPr>
          <w:rFonts w:ascii="Candara" w:hAnsi="Candara" w:cs="Candara" w:eastAsia="Candara"/>
          <w:sz w:val="28"/>
          <w:szCs w:val="28"/>
          <w:spacing w:val="-13"/>
          <w:w w:val="100"/>
          <w:b/>
          <w:bCs/>
        </w:rPr>
        <w:t>n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c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l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u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d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-20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l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f</w:t>
      </w:r>
      <w:r>
        <w:rPr>
          <w:rFonts w:ascii="Candara" w:hAnsi="Candara" w:cs="Candara" w:eastAsia="Candara"/>
          <w:sz w:val="28"/>
          <w:szCs w:val="28"/>
          <w:spacing w:val="-23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A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d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v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c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a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22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n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y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u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r</w:t>
      </w:r>
      <w:r>
        <w:rPr>
          <w:rFonts w:ascii="Candara" w:hAnsi="Candara" w:cs="Candara" w:eastAsia="Candara"/>
          <w:sz w:val="28"/>
          <w:szCs w:val="28"/>
          <w:spacing w:val="-20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H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u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m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a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n</w:t>
      </w:r>
      <w:r>
        <w:rPr>
          <w:rFonts w:ascii="Candara" w:hAnsi="Candara" w:cs="Candara" w:eastAsia="Candara"/>
          <w:sz w:val="28"/>
          <w:szCs w:val="28"/>
          <w:spacing w:val="29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R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i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g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h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s</w:t>
      </w:r>
      <w:r>
        <w:rPr>
          <w:rFonts w:ascii="Candara" w:hAnsi="Candara" w:cs="Candara" w:eastAsia="Candara"/>
          <w:sz w:val="28"/>
          <w:szCs w:val="28"/>
          <w:spacing w:val="-20"/>
          <w:w w:val="100"/>
          <w:b/>
          <w:bCs/>
        </w:rPr>
        <w:t> 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C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m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m</w:t>
      </w:r>
      <w:r>
        <w:rPr>
          <w:rFonts w:ascii="Candara" w:hAnsi="Candara" w:cs="Candara" w:eastAsia="Candara"/>
          <w:sz w:val="28"/>
          <w:szCs w:val="28"/>
          <w:spacing w:val="-10"/>
          <w:w w:val="100"/>
          <w:b/>
          <w:bCs/>
        </w:rPr>
        <w:t>i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8"/>
          <w:szCs w:val="28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8"/>
          <w:szCs w:val="28"/>
          <w:spacing w:val="-9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8"/>
          <w:szCs w:val="28"/>
          <w:spacing w:val="0"/>
          <w:w w:val="100"/>
        </w:rPr>
      </w:r>
    </w:p>
    <w:p>
      <w:pPr>
        <w:spacing w:before="0" w:after="0" w:line="241" w:lineRule="exact"/>
        <w:ind w:left="775" w:right="639"/>
        <w:jc w:val="center"/>
        <w:rPr>
          <w:rFonts w:ascii="Candara" w:hAnsi="Candara" w:cs="Candara" w:eastAsia="Candara"/>
          <w:sz w:val="20"/>
          <w:szCs w:val="20"/>
        </w:rPr>
      </w:pPr>
      <w:rPr/>
      <w:r>
        <w:rPr>
          <w:rFonts w:ascii="Candara" w:hAnsi="Candara" w:cs="Candara" w:eastAsia="Candara"/>
          <w:sz w:val="20"/>
          <w:szCs w:val="20"/>
          <w:spacing w:val="1"/>
          <w:w w:val="100"/>
          <w:position w:val="1"/>
        </w:rPr>
        <w:t>B</w:t>
      </w:r>
      <w:r>
        <w:rPr>
          <w:rFonts w:ascii="Candara" w:hAnsi="Candara" w:cs="Candara" w:eastAsia="Candara"/>
          <w:sz w:val="20"/>
          <w:szCs w:val="20"/>
          <w:spacing w:val="0"/>
          <w:w w:val="100"/>
          <w:position w:val="1"/>
        </w:rPr>
        <w:t>y</w:t>
      </w:r>
      <w:r>
        <w:rPr>
          <w:rFonts w:ascii="Candara" w:hAnsi="Candara" w:cs="Candara" w:eastAsia="Candara"/>
          <w:sz w:val="20"/>
          <w:szCs w:val="20"/>
          <w:spacing w:val="42"/>
          <w:w w:val="100"/>
          <w:position w:val="1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Ma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a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c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h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u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e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t</w:t>
      </w:r>
      <w:r>
        <w:rPr>
          <w:rFonts w:ascii="Candara" w:hAnsi="Candara" w:cs="Candara" w:eastAsia="Candara"/>
          <w:sz w:val="20"/>
          <w:szCs w:val="20"/>
          <w:spacing w:val="-1"/>
          <w:w w:val="100"/>
          <w:b/>
          <w:bCs/>
          <w:position w:val="1"/>
        </w:rPr>
        <w:t>t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-13"/>
          <w:w w:val="100"/>
          <w:b/>
          <w:bCs/>
          <w:position w:val="1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Ad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v</w:t>
      </w:r>
      <w:r>
        <w:rPr>
          <w:rFonts w:ascii="Candara" w:hAnsi="Candara" w:cs="Candara" w:eastAsia="Candara"/>
          <w:sz w:val="20"/>
          <w:szCs w:val="20"/>
          <w:spacing w:val="-1"/>
          <w:w w:val="100"/>
          <w:b/>
          <w:bCs/>
          <w:position w:val="1"/>
        </w:rPr>
        <w:t>o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c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a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t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e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-9"/>
          <w:w w:val="100"/>
          <w:b/>
          <w:bCs/>
          <w:position w:val="1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-1"/>
          <w:w w:val="100"/>
          <w:b/>
          <w:bCs/>
          <w:position w:val="1"/>
        </w:rPr>
        <w:t>t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a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n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d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i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  <w:position w:val="1"/>
        </w:rPr>
        <w:t>n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  <w:position w:val="1"/>
        </w:rPr>
        <w:t>g</w:t>
      </w:r>
      <w:r>
        <w:rPr>
          <w:rFonts w:ascii="Candara" w:hAnsi="Candara" w:cs="Candara" w:eastAsia="Candara"/>
          <w:sz w:val="20"/>
          <w:szCs w:val="20"/>
          <w:spacing w:val="-8"/>
          <w:w w:val="100"/>
          <w:b/>
          <w:bCs/>
          <w:position w:val="1"/>
        </w:rPr>
        <w:t> </w:t>
      </w:r>
      <w:r>
        <w:rPr>
          <w:rFonts w:ascii="Candara" w:hAnsi="Candara" w:cs="Candara" w:eastAsia="Candara"/>
          <w:sz w:val="20"/>
          <w:szCs w:val="20"/>
          <w:spacing w:val="-1"/>
          <w:w w:val="99"/>
          <w:b/>
          <w:bCs/>
          <w:position w:val="1"/>
        </w:rPr>
        <w:t>S</w:t>
      </w:r>
      <w:r>
        <w:rPr>
          <w:rFonts w:ascii="Candara" w:hAnsi="Candara" w:cs="Candara" w:eastAsia="Candara"/>
          <w:sz w:val="20"/>
          <w:szCs w:val="20"/>
          <w:spacing w:val="0"/>
          <w:w w:val="99"/>
          <w:b/>
          <w:bCs/>
          <w:position w:val="1"/>
        </w:rPr>
        <w:t>tr</w:t>
      </w:r>
      <w:r>
        <w:rPr>
          <w:rFonts w:ascii="Candara" w:hAnsi="Candara" w:cs="Candara" w:eastAsia="Candara"/>
          <w:sz w:val="20"/>
          <w:szCs w:val="20"/>
          <w:spacing w:val="-1"/>
          <w:w w:val="99"/>
          <w:b/>
          <w:bCs/>
          <w:position w:val="1"/>
        </w:rPr>
        <w:t>o</w:t>
      </w:r>
      <w:r>
        <w:rPr>
          <w:rFonts w:ascii="Candara" w:hAnsi="Candara" w:cs="Candara" w:eastAsia="Candara"/>
          <w:sz w:val="20"/>
          <w:szCs w:val="20"/>
          <w:spacing w:val="1"/>
          <w:w w:val="99"/>
          <w:b/>
          <w:bCs/>
          <w:position w:val="1"/>
        </w:rPr>
        <w:t>n</w:t>
      </w:r>
      <w:r>
        <w:rPr>
          <w:rFonts w:ascii="Candara" w:hAnsi="Candara" w:cs="Candara" w:eastAsia="Candara"/>
          <w:sz w:val="20"/>
          <w:szCs w:val="20"/>
          <w:spacing w:val="0"/>
          <w:w w:val="99"/>
          <w:b/>
          <w:bCs/>
          <w:position w:val="1"/>
        </w:rPr>
        <w:t>g</w:t>
      </w:r>
      <w:r>
        <w:rPr>
          <w:rFonts w:ascii="Candara" w:hAnsi="Candara" w:cs="Candara" w:eastAsia="Candara"/>
          <w:sz w:val="20"/>
          <w:szCs w:val="20"/>
          <w:spacing w:val="0"/>
          <w:w w:val="100"/>
          <w:position w:val="0"/>
        </w:rPr>
      </w:r>
    </w:p>
    <w:p>
      <w:pPr>
        <w:spacing w:before="17" w:after="0" w:line="240" w:lineRule="auto"/>
        <w:ind w:left="333" w:right="195"/>
        <w:jc w:val="center"/>
        <w:rPr>
          <w:rFonts w:ascii="Candara" w:hAnsi="Candara" w:cs="Candara" w:eastAsia="Candara"/>
          <w:sz w:val="20"/>
          <w:szCs w:val="20"/>
        </w:rPr>
      </w:pPr>
      <w:rPr/>
      <w:r>
        <w:rPr>
          <w:rFonts w:ascii="Candara" w:hAnsi="Candara" w:cs="Candara" w:eastAsia="Candara"/>
          <w:sz w:val="20"/>
          <w:szCs w:val="20"/>
          <w:spacing w:val="1"/>
          <w:w w:val="100"/>
        </w:rPr>
        <w:t>F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r</w:t>
      </w:r>
      <w:r>
        <w:rPr>
          <w:rFonts w:ascii="Candara" w:hAnsi="Candara" w:cs="Candara" w:eastAsia="Candara"/>
          <w:sz w:val="20"/>
          <w:szCs w:val="20"/>
          <w:spacing w:val="-4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2"/>
          <w:w w:val="100"/>
        </w:rPr>
        <w:t>m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r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e</w:t>
      </w:r>
      <w:r>
        <w:rPr>
          <w:rFonts w:ascii="Candara" w:hAnsi="Candara" w:cs="Candara" w:eastAsia="Candara"/>
          <w:sz w:val="20"/>
          <w:szCs w:val="20"/>
          <w:spacing w:val="-3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i</w:t>
      </w:r>
      <w:r>
        <w:rPr>
          <w:rFonts w:ascii="Candara" w:hAnsi="Candara" w:cs="Candara" w:eastAsia="Candara"/>
          <w:sz w:val="20"/>
          <w:szCs w:val="20"/>
          <w:spacing w:val="2"/>
          <w:w w:val="100"/>
        </w:rPr>
        <w:t>n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f</w:t>
      </w:r>
      <w:r>
        <w:rPr>
          <w:rFonts w:ascii="Candara" w:hAnsi="Candara" w:cs="Candara" w:eastAsia="Candara"/>
          <w:sz w:val="20"/>
          <w:szCs w:val="20"/>
          <w:spacing w:val="1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r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mati</w:t>
      </w:r>
      <w:r>
        <w:rPr>
          <w:rFonts w:ascii="Candara" w:hAnsi="Candara" w:cs="Candara" w:eastAsia="Candara"/>
          <w:sz w:val="20"/>
          <w:szCs w:val="20"/>
          <w:spacing w:val="2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n</w:t>
      </w:r>
      <w:r>
        <w:rPr>
          <w:rFonts w:ascii="Candara" w:hAnsi="Candara" w:cs="Candara" w:eastAsia="Candara"/>
          <w:sz w:val="20"/>
          <w:szCs w:val="20"/>
          <w:spacing w:val="-10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ab</w:t>
      </w:r>
      <w:r>
        <w:rPr>
          <w:rFonts w:ascii="Candara" w:hAnsi="Candara" w:cs="Candara" w:eastAsia="Candara"/>
          <w:sz w:val="20"/>
          <w:szCs w:val="20"/>
          <w:spacing w:val="1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u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t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</w:rPr>
        <w:t>M</w:t>
      </w:r>
      <w:r>
        <w:rPr>
          <w:rFonts w:ascii="Candara" w:hAnsi="Candara" w:cs="Candara" w:eastAsia="Candara"/>
          <w:sz w:val="20"/>
          <w:szCs w:val="20"/>
          <w:spacing w:val="-1"/>
          <w:w w:val="100"/>
          <w:b/>
          <w:bCs/>
        </w:rPr>
        <w:t>A</w:t>
      </w:r>
      <w:r>
        <w:rPr>
          <w:rFonts w:ascii="Candara" w:hAnsi="Candara" w:cs="Candara" w:eastAsia="Candara"/>
          <w:sz w:val="20"/>
          <w:szCs w:val="20"/>
          <w:spacing w:val="1"/>
          <w:w w:val="100"/>
          <w:b/>
          <w:bCs/>
        </w:rPr>
        <w:t>S</w:t>
      </w:r>
      <w:r>
        <w:rPr>
          <w:rFonts w:ascii="Candara" w:hAnsi="Candara" w:cs="Candara" w:eastAsia="Candara"/>
          <w:sz w:val="20"/>
          <w:szCs w:val="20"/>
          <w:spacing w:val="0"/>
          <w:w w:val="100"/>
          <w:b/>
          <w:bCs/>
        </w:rPr>
        <w:t>S</w:t>
      </w:r>
      <w:r>
        <w:rPr>
          <w:rFonts w:ascii="Candara" w:hAnsi="Candara" w:cs="Candara" w:eastAsia="Candara"/>
          <w:sz w:val="20"/>
          <w:szCs w:val="20"/>
          <w:spacing w:val="-5"/>
          <w:w w:val="100"/>
          <w:b/>
          <w:bCs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and</w:t>
      </w:r>
      <w:r>
        <w:rPr>
          <w:rFonts w:ascii="Candara" w:hAnsi="Candara" w:cs="Candara" w:eastAsia="Candara"/>
          <w:sz w:val="20"/>
          <w:szCs w:val="20"/>
          <w:spacing w:val="-3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S</w:t>
      </w:r>
      <w:r>
        <w:rPr>
          <w:rFonts w:ascii="Candara" w:hAnsi="Candara" w:cs="Candara" w:eastAsia="Candara"/>
          <w:sz w:val="20"/>
          <w:szCs w:val="20"/>
          <w:spacing w:val="1"/>
          <w:w w:val="100"/>
        </w:rPr>
        <w:t>e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lf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Ad</w:t>
      </w:r>
      <w:r>
        <w:rPr>
          <w:rFonts w:ascii="Candara" w:hAnsi="Candara" w:cs="Candara" w:eastAsia="Candara"/>
          <w:sz w:val="20"/>
          <w:szCs w:val="20"/>
          <w:spacing w:val="1"/>
          <w:w w:val="100"/>
        </w:rPr>
        <w:t>v</w:t>
      </w:r>
      <w:r>
        <w:rPr>
          <w:rFonts w:ascii="Candara" w:hAnsi="Candara" w:cs="Candara" w:eastAsia="Candara"/>
          <w:sz w:val="20"/>
          <w:szCs w:val="20"/>
          <w:spacing w:val="1"/>
          <w:w w:val="100"/>
        </w:rPr>
        <w:t>o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c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a</w:t>
      </w:r>
      <w:r>
        <w:rPr>
          <w:rFonts w:ascii="Candara" w:hAnsi="Candara" w:cs="Candara" w:eastAsia="Candara"/>
          <w:sz w:val="20"/>
          <w:szCs w:val="20"/>
          <w:spacing w:val="-1"/>
          <w:w w:val="100"/>
        </w:rPr>
        <w:t>c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  <w:t>y</w:t>
      </w:r>
      <w:r>
        <w:rPr>
          <w:rFonts w:ascii="Candara" w:hAnsi="Candara" w:cs="Candara" w:eastAsia="Candara"/>
          <w:sz w:val="20"/>
          <w:szCs w:val="20"/>
          <w:spacing w:val="-5"/>
          <w:w w:val="100"/>
        </w:rPr>
        <w:t> </w:t>
      </w:r>
      <w:r>
        <w:rPr>
          <w:rFonts w:ascii="Candara" w:hAnsi="Candara" w:cs="Candara" w:eastAsia="Candara"/>
          <w:sz w:val="20"/>
          <w:szCs w:val="20"/>
          <w:spacing w:val="-1"/>
          <w:w w:val="99"/>
        </w:rPr>
        <w:t>c</w:t>
      </w:r>
      <w:r>
        <w:rPr>
          <w:rFonts w:ascii="Candara" w:hAnsi="Candara" w:cs="Candara" w:eastAsia="Candara"/>
          <w:sz w:val="20"/>
          <w:szCs w:val="20"/>
          <w:spacing w:val="0"/>
          <w:w w:val="99"/>
        </w:rPr>
        <w:t>all</w:t>
      </w:r>
      <w:r>
        <w:rPr>
          <w:rFonts w:ascii="Candara" w:hAnsi="Candara" w:cs="Candara" w:eastAsia="Candara"/>
          <w:sz w:val="20"/>
          <w:szCs w:val="20"/>
          <w:spacing w:val="0"/>
          <w:w w:val="100"/>
        </w:rPr>
      </w:r>
    </w:p>
    <w:p>
      <w:pPr>
        <w:spacing w:before="20" w:after="0" w:line="240" w:lineRule="auto"/>
        <w:ind w:left="2105" w:right="1914"/>
        <w:jc w:val="center"/>
        <w:rPr>
          <w:rFonts w:ascii="Candara" w:hAnsi="Candara" w:cs="Candara" w:eastAsia="Candara"/>
          <w:sz w:val="22"/>
          <w:szCs w:val="22"/>
        </w:rPr>
      </w:pPr>
      <w:rPr/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1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-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6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1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7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-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6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2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4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-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7</w:t>
      </w:r>
      <w:r>
        <w:rPr>
          <w:rFonts w:ascii="Candara" w:hAnsi="Candara" w:cs="Candara" w:eastAsia="Candara"/>
          <w:sz w:val="22"/>
          <w:szCs w:val="22"/>
          <w:spacing w:val="2"/>
          <w:w w:val="100"/>
          <w:b/>
          <w:bCs/>
        </w:rPr>
        <w:t>5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4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9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Candara" w:hAnsi="Candara" w:cs="Candara" w:eastAsia="Candara"/>
          <w:sz w:val="22"/>
          <w:szCs w:val="22"/>
        </w:rPr>
      </w:pPr>
      <w:rPr/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vi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g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c</w:t>
      </w:r>
      <w:r>
        <w:rPr>
          <w:rFonts w:ascii="Candara" w:hAnsi="Candara" w:cs="Candara" w:eastAsia="Candara"/>
          <w:sz w:val="22"/>
          <w:szCs w:val="22"/>
          <w:spacing w:val="-4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m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x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pl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4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itt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e.</w:t>
      </w:r>
    </w:p>
    <w:p>
      <w:pPr>
        <w:spacing w:before="17" w:after="0" w:line="257" w:lineRule="auto"/>
        <w:ind w:left="464" w:right="319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Tell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hat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ll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be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like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hat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heir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ill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b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0" w:after="0" w:line="255" w:lineRule="auto"/>
        <w:ind w:left="464" w:right="92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k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hat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they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ill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need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be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4" w:right="-20"/>
        <w:jc w:val="left"/>
        <w:rPr>
          <w:rFonts w:ascii="Candara" w:hAnsi="Candara" w:cs="Candara" w:eastAsia="Candara"/>
          <w:sz w:val="22"/>
          <w:szCs w:val="22"/>
        </w:rPr>
      </w:pPr>
      <w:rPr/>
      <w:r>
        <w:rPr>
          <w:rFonts w:ascii="Candara" w:hAnsi="Candara" w:cs="Candara" w:eastAsia="Candara"/>
          <w:sz w:val="22"/>
          <w:szCs w:val="22"/>
          <w:spacing w:val="-10"/>
          <w:b/>
          <w:bCs/>
        </w:rPr>
        <w:t>H</w:t>
      </w:r>
      <w:r>
        <w:rPr>
          <w:rFonts w:ascii="Candara" w:hAnsi="Candara" w:cs="Candara" w:eastAsia="Candara"/>
          <w:sz w:val="22"/>
          <w:szCs w:val="22"/>
          <w:spacing w:val="-1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b/>
          <w:bCs/>
        </w:rPr>
        <w:t>l</w:t>
      </w:r>
      <w:r>
        <w:rPr>
          <w:rFonts w:ascii="Candara" w:hAnsi="Candara" w:cs="Candara" w:eastAsia="Candara"/>
          <w:sz w:val="22"/>
          <w:szCs w:val="22"/>
          <w:spacing w:val="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2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3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  <w:b/>
          <w:bCs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1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3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-9"/>
          <w:w w:val="100"/>
          <w:b/>
          <w:bCs/>
        </w:rPr>
        <w:t>s</w:t>
      </w:r>
      <w:r>
        <w:rPr>
          <w:rFonts w:ascii="Candara" w:hAnsi="Candara" w:cs="Candara" w:eastAsia="Candara"/>
          <w:sz w:val="22"/>
          <w:szCs w:val="22"/>
          <w:spacing w:val="-13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-18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-2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-1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10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3"/>
          <w:w w:val="100"/>
          <w:b/>
          <w:bCs/>
        </w:rPr>
        <w:t>f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-2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  <w:b/>
          <w:bCs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22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9"/>
          <w:w w:val="100"/>
          <w:b/>
          <w:bCs/>
        </w:rPr>
        <w:t>m</w:t>
      </w:r>
      <w:r>
        <w:rPr>
          <w:rFonts w:ascii="Candara" w:hAnsi="Candara" w:cs="Candara" w:eastAsia="Candara"/>
          <w:sz w:val="22"/>
          <w:szCs w:val="22"/>
          <w:spacing w:val="-12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-12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9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g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464" w:right="48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3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2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2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b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h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0" w:after="0" w:line="266" w:lineRule="exact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Send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no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t</w:t>
      </w:r>
      <w:r>
        <w:rPr>
          <w:rFonts w:ascii="Candara" w:hAnsi="Candara" w:cs="Candara" w:eastAsia="Candara"/>
          <w:sz w:val="22"/>
          <w:szCs w:val="22"/>
          <w:spacing w:val="-3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at</w:t>
      </w:r>
      <w:r>
        <w:rPr>
          <w:rFonts w:ascii="Candara" w:hAnsi="Candara" w:cs="Candara" w:eastAsia="Candara"/>
          <w:sz w:val="22"/>
          <w:szCs w:val="22"/>
          <w:spacing w:val="-3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ia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l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at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l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ast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ne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k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0"/>
        </w:rPr>
      </w:r>
    </w:p>
    <w:p>
      <w:pPr>
        <w:spacing w:before="20" w:after="0" w:line="240" w:lineRule="auto"/>
        <w:ind w:left="464" w:right="-20"/>
        <w:jc w:val="left"/>
        <w:rPr>
          <w:rFonts w:ascii="Candara" w:hAnsi="Candara" w:cs="Candara" w:eastAsia="Candara"/>
          <w:sz w:val="22"/>
          <w:szCs w:val="22"/>
        </w:rPr>
      </w:pPr>
      <w:rPr/>
      <w:r>
        <w:rPr>
          <w:rFonts w:ascii="Candara" w:hAnsi="Candara" w:cs="Candara" w:eastAsia="Candara"/>
          <w:sz w:val="22"/>
          <w:szCs w:val="22"/>
          <w:spacing w:val="0"/>
          <w:w w:val="100"/>
        </w:rPr>
        <w:t>ahe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ti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e.</w:t>
      </w:r>
    </w:p>
    <w:p>
      <w:pPr>
        <w:spacing w:before="19" w:after="0" w:line="257" w:lineRule="auto"/>
        <w:ind w:left="464" w:right="461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le</w:t>
      </w:r>
      <w:r>
        <w:rPr>
          <w:rFonts w:ascii="Candara" w:hAnsi="Candara" w:cs="Candara" w:eastAsia="Candara"/>
          <w:sz w:val="22"/>
          <w:szCs w:val="22"/>
          <w:spacing w:val="-4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-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int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la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int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neede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0" w:after="0" w:line="266" w:lineRule="exact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K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p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at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ia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l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ple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d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le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,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v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o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c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n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y</w:t>
      </w:r>
      <w:r>
        <w:rPr>
          <w:rFonts w:ascii="Candara" w:hAnsi="Candara" w:cs="Candara" w:eastAsia="Candara"/>
          <w:sz w:val="22"/>
          <w:szCs w:val="22"/>
          <w:spacing w:val="-3"/>
          <w:w w:val="100"/>
          <w:position w:val="1"/>
        </w:rPr>
        <w:t>m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.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auto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v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als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as.</w:t>
      </w:r>
    </w:p>
    <w:p>
      <w:pPr>
        <w:spacing w:before="19" w:after="0" w:line="255" w:lineRule="auto"/>
        <w:ind w:left="464" w:right="-21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2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2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k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v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3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2" w:after="0" w:line="240" w:lineRule="auto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l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l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-2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3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b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-18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2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3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9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2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0"/>
          <w:w w:val="100"/>
        </w:rPr>
        <w:t>i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2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9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4" w:right="-20"/>
        <w:jc w:val="left"/>
        <w:rPr>
          <w:rFonts w:ascii="Candara" w:hAnsi="Candara" w:cs="Candara" w:eastAsia="Candara"/>
          <w:sz w:val="22"/>
          <w:szCs w:val="22"/>
        </w:rPr>
      </w:pPr>
      <w:rPr/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c</w:t>
      </w:r>
      <w:r>
        <w:rPr>
          <w:rFonts w:ascii="Candara" w:hAnsi="Candara" w:cs="Candara" w:eastAsia="Candara"/>
          <w:sz w:val="22"/>
          <w:szCs w:val="22"/>
          <w:spacing w:val="-3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ur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ge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g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f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ul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-3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ici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p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a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at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h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ee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t</w:t>
      </w:r>
      <w:r>
        <w:rPr>
          <w:rFonts w:ascii="Candara" w:hAnsi="Candara" w:cs="Candara" w:eastAsia="Candara"/>
          <w:sz w:val="22"/>
          <w:szCs w:val="22"/>
          <w:spacing w:val="-2"/>
          <w:w w:val="100"/>
          <w:b/>
          <w:bCs/>
        </w:rPr>
        <w:t>i</w:t>
      </w:r>
      <w:r>
        <w:rPr>
          <w:rFonts w:ascii="Candara" w:hAnsi="Candara" w:cs="Candara" w:eastAsia="Candara"/>
          <w:sz w:val="22"/>
          <w:szCs w:val="22"/>
          <w:spacing w:val="1"/>
          <w:w w:val="100"/>
          <w:b/>
          <w:bCs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b/>
          <w:bCs/>
        </w:rPr>
        <w:t>g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5" w:lineRule="auto"/>
        <w:ind w:left="464" w:right="-36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Be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yo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ti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giv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v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y</w:t>
      </w:r>
      <w:r>
        <w:rPr>
          <w:rFonts w:ascii="Candara" w:hAnsi="Candara" w:cs="Candara" w:eastAsia="Candara"/>
          <w:sz w:val="22"/>
          <w:szCs w:val="22"/>
          <w:spacing w:val="-4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ha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-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ti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q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al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l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y.</w:t>
      </w:r>
    </w:p>
    <w:p>
      <w:pPr>
        <w:spacing w:before="1" w:after="0" w:line="257" w:lineRule="auto"/>
        <w:ind w:left="464" w:right="133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vide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niti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elf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adv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at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pl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y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val-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ed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les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itt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e.</w:t>
      </w:r>
    </w:p>
    <w:p>
      <w:pPr>
        <w:spacing w:before="0" w:after="0" w:line="240" w:lineRule="auto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k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their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pini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n,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k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hem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pic.</w:t>
      </w:r>
    </w:p>
    <w:p>
      <w:pPr>
        <w:spacing w:before="17" w:after="0" w:line="257" w:lineRule="auto"/>
        <w:ind w:left="464" w:right="-60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En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it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b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get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kn</w:t>
      </w:r>
      <w:r>
        <w:rPr>
          <w:rFonts w:ascii="Candara" w:hAnsi="Candara" w:cs="Candara" w:eastAsia="Candara"/>
          <w:sz w:val="22"/>
          <w:szCs w:val="22"/>
          <w:spacing w:val="-4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the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p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n.</w:t>
      </w:r>
    </w:p>
    <w:p>
      <w:pPr>
        <w:spacing w:before="0" w:after="0" w:line="257" w:lineRule="auto"/>
        <w:ind w:left="464" w:right="67" w:firstLine="-36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En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ge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esp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c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2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d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-3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w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k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g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t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all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-4"/>
          <w:w w:val="100"/>
        </w:rPr>
        <w:t>m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-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b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.</w:t>
      </w:r>
    </w:p>
    <w:p>
      <w:pPr>
        <w:spacing w:before="0" w:after="0" w:line="266" w:lineRule="exact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U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p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e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o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ple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f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i</w:t>
      </w:r>
      <w:r>
        <w:rPr>
          <w:rFonts w:ascii="Candara" w:hAnsi="Candara" w:cs="Candara" w:eastAsia="Candara"/>
          <w:sz w:val="22"/>
          <w:szCs w:val="22"/>
          <w:spacing w:val="-2"/>
          <w:w w:val="100"/>
          <w:position w:val="1"/>
        </w:rPr>
        <w:t>r</w:t>
      </w:r>
      <w:r>
        <w:rPr>
          <w:rFonts w:ascii="Candara" w:hAnsi="Candara" w:cs="Candara" w:eastAsia="Candara"/>
          <w:sz w:val="22"/>
          <w:szCs w:val="22"/>
          <w:spacing w:val="1"/>
          <w:w w:val="100"/>
          <w:position w:val="1"/>
        </w:rPr>
        <w:t>s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t</w:t>
      </w:r>
      <w:r>
        <w:rPr>
          <w:rFonts w:ascii="Candara" w:hAnsi="Candara" w:cs="Candara" w:eastAsia="Candara"/>
          <w:sz w:val="22"/>
          <w:szCs w:val="22"/>
          <w:spacing w:val="-4"/>
          <w:w w:val="100"/>
          <w:position w:val="1"/>
        </w:rPr>
        <w:t> 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la</w:t>
      </w:r>
      <w:r>
        <w:rPr>
          <w:rFonts w:ascii="Candara" w:hAnsi="Candara" w:cs="Candara" w:eastAsia="Candara"/>
          <w:sz w:val="22"/>
          <w:szCs w:val="22"/>
          <w:spacing w:val="-3"/>
          <w:w w:val="100"/>
          <w:position w:val="1"/>
        </w:rPr>
        <w:t>n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g</w:t>
      </w:r>
      <w:r>
        <w:rPr>
          <w:rFonts w:ascii="Candara" w:hAnsi="Candara" w:cs="Candara" w:eastAsia="Candara"/>
          <w:sz w:val="22"/>
          <w:szCs w:val="22"/>
          <w:spacing w:val="-1"/>
          <w:w w:val="100"/>
          <w:position w:val="1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1"/>
        </w:rPr>
        <w:t>age.</w:t>
      </w:r>
      <w:r>
        <w:rPr>
          <w:rFonts w:ascii="Candara" w:hAnsi="Candara" w:cs="Candara" w:eastAsia="Candara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auto"/>
        <w:ind w:left="104" w:right="-20"/>
        <w:jc w:val="left"/>
        <w:tabs>
          <w:tab w:pos="460" w:val="left"/>
        </w:tabs>
        <w:rPr>
          <w:rFonts w:ascii="Candara" w:hAnsi="Candara" w:cs="Candara" w:eastAsia="Candar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Ha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v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e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 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f</w:t>
      </w:r>
      <w:r>
        <w:rPr>
          <w:rFonts w:ascii="Candara" w:hAnsi="Candara" w:cs="Candara" w:eastAsia="Candara"/>
          <w:sz w:val="22"/>
          <w:szCs w:val="22"/>
          <w:spacing w:val="-1"/>
          <w:w w:val="100"/>
        </w:rPr>
        <w:t>u</w:t>
      </w:r>
      <w:r>
        <w:rPr>
          <w:rFonts w:ascii="Candara" w:hAnsi="Candara" w:cs="Candara" w:eastAsia="Candara"/>
          <w:sz w:val="22"/>
          <w:szCs w:val="22"/>
          <w:spacing w:val="0"/>
          <w:w w:val="100"/>
        </w:rPr>
        <w:t>n!</w:t>
      </w:r>
    </w:p>
    <w:p>
      <w:pPr>
        <w:spacing w:before="19" w:after="0" w:line="285" w:lineRule="auto"/>
        <w:ind w:right="2478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impo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right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86" w:lineRule="auto"/>
        <w:ind w:right="114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This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ccur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ific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ly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ria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right="53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impo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ollo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4" w:lineRule="auto"/>
        <w:ind w:left="360" w:right="163" w:firstLine="-360"/>
        <w:jc w:val="both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ical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lo</w:t>
      </w:r>
      <w:r>
        <w:rPr>
          <w:rFonts w:ascii="Calibri" w:hAnsi="Calibri" w:cs="Calibri" w:eastAsia="Calibri"/>
          <w:sz w:val="20"/>
          <w:szCs w:val="20"/>
          <w:spacing w:val="4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ex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52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85" w:lineRule="auto"/>
        <w:ind w:left="360" w:right="92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ltern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51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tion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40" w:lineRule="auto"/>
        <w:ind w:left="3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ctly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3" w:after="0" w:line="284" w:lineRule="auto"/>
        <w:ind w:left="360" w:right="125" w:firstLine="-360"/>
        <w:jc w:val="both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strateg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ior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lead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52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lan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trictive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85" w:lineRule="auto"/>
        <w:ind w:left="360" w:right="18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clu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asur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crit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ria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ict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goi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4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tely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ric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51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They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85" w:lineRule="auto"/>
        <w:ind w:left="360" w:right="37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ty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ks,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agree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act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right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triction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51" w:lineRule="exact"/>
        <w:ind w:right="-20"/>
        <w:jc w:val="left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for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6" w:after="0" w:line="240" w:lineRule="auto"/>
        <w:ind w:left="3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3" w:after="0" w:line="283" w:lineRule="auto"/>
        <w:ind w:left="360" w:right="195" w:firstLine="-360"/>
        <w:jc w:val="both"/>
        <w:tabs>
          <w:tab w:pos="3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SP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5" w:lineRule="auto"/>
        <w:ind w:right="154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We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im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on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als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tely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so.</w:t>
      </w:r>
      <w:r>
        <w:rPr>
          <w:rFonts w:ascii="Calibri" w:hAnsi="Calibri" w:cs="Calibri" w:eastAsia="Calibri"/>
          <w:sz w:val="20"/>
          <w:szCs w:val="20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ou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SP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am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tial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Rig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are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cted.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480" w:left="700" w:right="660"/>
          <w:cols w:num="2" w:equalWidth="0">
            <w:col w:w="5427" w:space="189"/>
            <w:col w:w="5264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21" w:top="600" w:bottom="500" w:left="560" w:right="660"/>
          <w:pgSz w:w="12240" w:h="15840"/>
        </w:sectPr>
      </w:pPr>
      <w:rPr/>
    </w:p>
    <w:p>
      <w:pPr>
        <w:spacing w:before="85" w:after="0" w:line="240" w:lineRule="auto"/>
        <w:ind w:left="4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09pt;margin-top:35.25pt;width:3pt;height:718.5pt;mso-position-horizontal-relative:page;mso-position-vertical-relative:page;z-index:-676" coordorigin="6180,705" coordsize="60,14370">
            <v:shape style="position:absolute;left:6180;top:705;width:60;height:14370" coordorigin="6180,705" coordsize="60,14370" path="m6180,705l6240,15075e" filled="f" stroked="t" strokeweight=".75pt" strokecolor="#000000">
              <v:path arrowok="t"/>
            </v:shape>
          </v:group>
          <w10:wrap type="none"/>
        </w:pict>
      </w:r>
      <w:r>
        <w:rPr/>
        <w:pict>
          <v:shape style="width:87.654008pt;height:39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240" w:lineRule="auto"/>
        <w:ind w:left="420" w:right="300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49.839996pt;margin-top:-48.302879pt;width:135.819pt;height:48.42365pt;mso-position-horizontal-relative:page;mso-position-vertical-relative:paragraph;z-index:-674" type="#_x0000_t75">
            <v:imagedata r:id="rId57" o:title=""/>
          </v:shape>
        </w:pic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FF0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color w:val="FF0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hts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94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94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58" w:right="143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Inc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us</w:t>
      </w:r>
      <w:r>
        <w:rPr>
          <w:rFonts w:ascii="Calibri" w:hAnsi="Calibri" w:cs="Calibri" w:eastAsia="Calibri"/>
          <w:sz w:val="24"/>
          <w:szCs w:val="24"/>
          <w:color w:val="0000FF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0000FF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FF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0000F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color w:val="0000F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0000FF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0000FF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0000FF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color w:val="0000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05" w:right="6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Betty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Gui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always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Betty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5" w:right="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her.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than</w:t>
      </w:r>
    </w:p>
    <w:p>
      <w:pPr>
        <w:spacing w:before="0" w:after="0" w:line="276" w:lineRule="auto"/>
        <w:ind w:left="105" w:right="-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invit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erself.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ecided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</w:p>
    <w:p>
      <w:pPr>
        <w:spacing w:before="0" w:after="0" w:line="275" w:lineRule="auto"/>
        <w:ind w:left="105" w:right="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etty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ff)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etty</w:t>
      </w:r>
      <w:r>
        <w:rPr>
          <w:rFonts w:ascii="Calibri" w:hAnsi="Calibri" w:cs="Calibri" w:eastAsia="Calibri"/>
          <w:sz w:val="22"/>
          <w:szCs w:val="22"/>
          <w:spacing w:val="-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ersta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5" w:right="-2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having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Betty’s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talked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5" w:right="-5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Eileen,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frien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report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back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5" w:right="2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'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Gui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</w:p>
    <w:p>
      <w:pPr>
        <w:spacing w:before="16" w:after="0" w:line="275" w:lineRule="auto"/>
        <w:ind w:right="342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have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thers.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</w:p>
    <w:p>
      <w:pPr>
        <w:spacing w:before="1" w:after="0" w:line="276" w:lineRule="auto"/>
        <w:ind w:right="359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espect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creased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ware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ell.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sentati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better.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egat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etty.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right="364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321pt;margin-top:287.207611pt;width:248.01pt;height:240.63pt;mso-position-horizontal-relative:page;mso-position-vertical-relative:paragraph;z-index:-675" coordorigin="6420,5744" coordsize="4960,4813">
            <v:shape style="position:absolute;left:6420;top:5744;width:4960;height:4813" coordorigin="6420,5744" coordsize="4960,4813" path="m6420,10557l11380,10557,11380,5744,6420,5744,6420,10557xe" filled="f" stroked="t" strokeweight="4pt" strokecolor="#008080">
              <v:path arrowok="t"/>
            </v:shape>
          </v:group>
          <w10:wrap type="none"/>
        </w:pict>
      </w:r>
      <w:r>
        <w:rPr/>
        <w:pict>
          <v:group style="position:absolute;margin-left:315.799988pt;margin-top:78.893616pt;width:260.86pt;height:203.62pt;mso-position-horizontal-relative:page;mso-position-vertical-relative:paragraph;z-index:-673" coordorigin="6316,1578" coordsize="5217,4072">
            <v:group style="position:absolute;left:6466;top:1728;width:5037;height:3892" coordorigin="6466,1728" coordsize="5037,3892">
              <v:shape style="position:absolute;left:6466;top:1728;width:5037;height:3892" coordorigin="6466,1728" coordsize="5037,3892" path="m6466,5620l11503,5620,11503,1728,6466,1728,6466,5620xe" filled="f" stroked="t" strokeweight="3pt" strokecolor="#EDEBE0">
                <v:path arrowok="t"/>
              </v:shape>
              <v:shape style="position:absolute;left:6466;top:1728;width:5037;height:3892" type="#_x0000_t75">
                <v:imagedata r:id="rId58" o:title=""/>
              </v:shape>
              <v:shape style="position:absolute;left:6346;top:1608;width:5037;height:3892" type="#_x0000_t75">
                <v:imagedata r:id="rId59" o:title=""/>
              </v:shape>
            </v:group>
            <v:group style="position:absolute;left:6346;top:1608;width:5037;height:3892" coordorigin="6346,1608" coordsize="5037,3892">
              <v:shape style="position:absolute;left:6346;top:1608;width:5037;height:3892" coordorigin="6346,1608" coordsize="5037,3892" path="m6346,5500l11383,5500,11383,1608,6346,1608,6346,5500xe" filled="f" stroked="t" strokeweight="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ear’s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en’s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egre-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es!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31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r)</w:t>
      </w:r>
    </w:p>
    <w:p>
      <w:pPr>
        <w:spacing w:before="53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p>
      <w:pPr>
        <w:spacing w:before="51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Rac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53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r)</w:t>
      </w:r>
    </w:p>
    <w:p>
      <w:pPr>
        <w:spacing w:before="50" w:after="0" w:line="240" w:lineRule="auto"/>
        <w:ind w:left="1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er)</w:t>
      </w:r>
    </w:p>
    <w:sectPr>
      <w:type w:val="continuous"/>
      <w:pgSz w:w="12240" w:h="15840"/>
      <w:pgMar w:top="1480" w:bottom="480" w:left="560" w:right="660"/>
      <w:cols w:num="2" w:equalWidth="0">
        <w:col w:w="5521" w:space="268"/>
        <w:col w:w="52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Britannic Bold">
    <w:altName w:val="Britannic Bold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Papyrus">
    <w:altName w:val="Papyrus"/>
    <w:charset w:val="0"/>
    <w:family w:val="script"/>
    <w:pitch w:val="variable"/>
  </w:font>
  <w:font w:name="Aharoni">
    <w:altName w:val="Aharoni"/>
    <w:charset w:val="177"/>
    <w:family w:val="auto"/>
    <w:pitch w:val="variable"/>
  </w:font>
  <w:font w:name="Symbol">
    <w:altName w:val="Symbol"/>
    <w:charset w:val="2"/>
    <w:family w:val="roman"/>
    <w:pitch w:val="variable"/>
  </w:font>
  <w:font w:name="Cooper Black">
    <w:altName w:val="Cooper Blac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179993pt;margin-top:760.106018pt;width:7.04972pt;height:11.96pt;mso-position-horizontal-relative:page;mso-position-vertical-relative:page;z-index:-701" type="#_x0000_t202" filled="f" stroked="f">
          <v:textbox inset="0,0,0,0">
            <w:txbxContent>
              <w:p>
                <w:pPr>
                  <w:spacing w:before="0" w:after="0" w:line="223" w:lineRule="exact"/>
                  <w:ind w:left="20" w:right="-5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Pr/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179993pt;margin-top:760.106018pt;width:7.04972pt;height:11.96pt;mso-position-horizontal-relative:page;mso-position-vertical-relative:page;z-index:-700" type="#_x0000_t202" filled="f" stroked="f">
          <v:textbox inset="0,0,0,0">
            <w:txbxContent>
              <w:p>
                <w:pPr>
                  <w:spacing w:before="0" w:after="0" w:line="223" w:lineRule="exact"/>
                  <w:ind w:left="20" w:right="-5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Pr/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23.3" w:lineRule="exact"/>
      <w:jc w:val="left"/>
      <w:rPr>
        <w:sz w:val="12.328125"/>
        <w:szCs w:val="12.328125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6.179993pt;margin-top:760.106018pt;width:9.049720pt;height:11.96pt;mso-position-horizontal-relative:page;mso-position-vertical-relative:page;z-index:-699" type="#_x0000_t202" filled="f" stroked="f">
          <v:textbox inset="0,0,0,0">
            <w:txbxContent>
              <w:p>
                <w:pPr>
                  <w:spacing w:before="0" w:after="0" w:line="223" w:lineRule="exact"/>
                  <w:ind w:left="40" w:right="-2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Pr/>
                <w:r>
                  <w:rPr>
                    <w:rFonts w:ascii="Calibri" w:hAnsi="Calibri" w:cs="Calibri" w:eastAsia="Calibri"/>
                    <w:sz w:val="20"/>
                    <w:szCs w:val="20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0"/>
                    <w:szCs w:val="2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2.328125"/>
        <w:szCs w:val="12.328125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fontTable" Target="fontTable.xml"/>
  <Relationship Id="rId20" Type="http://schemas.openxmlformats.org/officeDocument/2006/relationships/image" Target="media/image15.png"/>
  <Relationship Id="rId21" Type="http://schemas.openxmlformats.org/officeDocument/2006/relationships/image" Target="media/image16.pn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png"/>
  <Relationship Id="rId25" Type="http://schemas.openxmlformats.org/officeDocument/2006/relationships/image" Target="media/image20.png"/>
  <Relationship Id="rId26" Type="http://schemas.openxmlformats.org/officeDocument/2006/relationships/image" Target="media/image21.png"/>
  <Relationship Id="rId27" Type="http://schemas.openxmlformats.org/officeDocument/2006/relationships/image" Target="media/image22.png"/>
  <Relationship Id="rId28" Type="http://schemas.openxmlformats.org/officeDocument/2006/relationships/image" Target="media/image23.png"/>
  <Relationship Id="rId29" Type="http://schemas.openxmlformats.org/officeDocument/2006/relationships/image" Target="media/image24.png"/>
  <Relationship Id="rId3" Type="http://schemas.openxmlformats.org/officeDocument/2006/relationships/theme" Target="theme/theme1.xml"/>
  <Relationship Id="rId30" Type="http://schemas.openxmlformats.org/officeDocument/2006/relationships/image" Target="media/image25.png"/>
  <Relationship Id="rId31" Type="http://schemas.openxmlformats.org/officeDocument/2006/relationships/image" Target="media/image26.jpg"/>
  <Relationship Id="rId32" Type="http://schemas.openxmlformats.org/officeDocument/2006/relationships/image" Target="media/image27.jpg"/>
  <Relationship Id="rId33" Type="http://schemas.openxmlformats.org/officeDocument/2006/relationships/footer" Target="footer2.xml"/>
  <Relationship Id="rId34" Type="http://schemas.openxmlformats.org/officeDocument/2006/relationships/hyperlink" TargetMode="External" Target="http://ww/"/>
  <Relationship Id="rId35" Type="http://schemas.openxmlformats.org/officeDocument/2006/relationships/image" Target="media/image28.png"/>
  <Relationship Id="rId36" Type="http://schemas.openxmlformats.org/officeDocument/2006/relationships/footer" Target="footer3.xml"/>
  <Relationship Id="rId37" Type="http://schemas.openxmlformats.org/officeDocument/2006/relationships/image" Target="media/image29.jpg"/>
  <Relationship Id="rId38" Type="http://schemas.openxmlformats.org/officeDocument/2006/relationships/image" Target="media/image30.jpg"/>
  <Relationship Id="rId39" Type="http://schemas.openxmlformats.org/officeDocument/2006/relationships/footer" Target="footer4.xml"/>
  <Relationship Id="rId4" Type="http://schemas.openxmlformats.org/officeDocument/2006/relationships/settings" Target="settings.xml"/>
  <Relationship Id="rId40" Type="http://schemas.openxmlformats.org/officeDocument/2006/relationships/image" Target="media/image31.png"/>
  <Relationship Id="rId41" Type="http://schemas.openxmlformats.org/officeDocument/2006/relationships/image" Target="media/image32.jpg"/>
  <Relationship Id="rId42" Type="http://schemas.openxmlformats.org/officeDocument/2006/relationships/image" Target="media/image33.png"/>
  <Relationship Id="rId43" Type="http://schemas.openxmlformats.org/officeDocument/2006/relationships/footer" Target="footer5.xml"/>
  <Relationship Id="rId44" Type="http://schemas.openxmlformats.org/officeDocument/2006/relationships/image" Target="media/image34.jpg"/>
  <Relationship Id="rId45" Type="http://schemas.openxmlformats.org/officeDocument/2006/relationships/hyperlink" TargetMode="External" Target="mailto:jbriii@comcast.net"/>
  <Relationship Id="rId46" Type="http://schemas.openxmlformats.org/officeDocument/2006/relationships/hyperlink" TargetMode="External" Target="mailto:brennen01@charter.net"/>
  <Relationship Id="rId47" Type="http://schemas.openxmlformats.org/officeDocument/2006/relationships/hyperlink" TargetMode="External" Target="http://thearcofmass.org/programs/widening-the-circle/"/>
  <Relationship Id="rId48" Type="http://schemas.openxmlformats.org/officeDocument/2006/relationships/image" Target="media/image35.png"/>
  <Relationship Id="rId49" Type="http://schemas.openxmlformats.org/officeDocument/2006/relationships/image" Target="media/image36.jpg"/>
  <Relationship Id="rId5" Type="http://schemas.openxmlformats.org/officeDocument/2006/relationships/footer" Target="footer1.xml"/>
  <Relationship Id="rId50" Type="http://schemas.openxmlformats.org/officeDocument/2006/relationships/image" Target="media/image37.png"/>
  <Relationship Id="rId51" Type="http://schemas.openxmlformats.org/officeDocument/2006/relationships/hyperlink" TargetMode="External" Target="mailto:Rich.Santucci@state.ma.us"/>
  <Relationship Id="rId52" Type="http://schemas.openxmlformats.org/officeDocument/2006/relationships/image" Target="media/image38.png"/>
  <Relationship Id="rId53" Type="http://schemas.openxmlformats.org/officeDocument/2006/relationships/image" Target="media/image39.png"/>
  <Relationship Id="rId54" Type="http://schemas.openxmlformats.org/officeDocument/2006/relationships/image" Target="media/image40.jpg"/>
  <Relationship Id="rId55" Type="http://schemas.openxmlformats.org/officeDocument/2006/relationships/image" Target="media/image41.jpg"/>
  <Relationship Id="rId56" Type="http://schemas.openxmlformats.org/officeDocument/2006/relationships/image" Target="media/image42.png"/>
  <Relationship Id="rId57" Type="http://schemas.openxmlformats.org/officeDocument/2006/relationships/image" Target="media/image43.png"/>
  <Relationship Id="rId58" Type="http://schemas.openxmlformats.org/officeDocument/2006/relationships/image" Target="media/image44.png"/>
  <Relationship Id="rId59" Type="http://schemas.openxmlformats.org/officeDocument/2006/relationships/image" Target="media/image45.jpg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2017-03-30T07:48:27Z</dcterms:created>
  <dc:creator>Santucci, Rich (DDS)</dc:creator>
  <dcterms:modified xsi:type="dcterms:W3CDTF">2017-03-30T07:48:27Z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2017-03-17T00:00:00Z</vt:filetime>
  </property>
  <property fmtid="{D5CDD505-2E9C-101B-9397-08002B2CF9AE}" pid="3" name="LastSaved">
    <vt:filetime>2017-03-30T00:00:00Z</vt:filetime>
  </property>
</Properties>
</file>